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47DE0" w14:textId="77777777" w:rsidR="003C2257" w:rsidRDefault="00432BC7" w:rsidP="00C31F1E">
      <w:pPr>
        <w:pStyle w:val="Title"/>
      </w:pPr>
      <w:r w:rsidRPr="00BF395E">
        <w:t>Howdy</w:t>
      </w:r>
      <w:r w:rsidR="00D07BB4">
        <w:t xml:space="preserve"> </w:t>
      </w:r>
      <w:r w:rsidRPr="00BF395E">
        <w:t>Computerized Phlebotomy Login Process</w:t>
      </w:r>
    </w:p>
    <w:p w14:paraId="186DE2FA" w14:textId="77777777" w:rsidR="00C31F1E" w:rsidRDefault="003C2257" w:rsidP="00C31F1E">
      <w:pPr>
        <w:pStyle w:val="Title"/>
      </w:pPr>
      <w:r>
        <w:t>C3-C1 Conversion Project</w:t>
      </w:r>
    </w:p>
    <w:p w14:paraId="4AA95A2D" w14:textId="77777777" w:rsidR="00D07416" w:rsidRPr="00C31F1E" w:rsidRDefault="00D07416" w:rsidP="00C31F1E"/>
    <w:p w14:paraId="5DF54384" w14:textId="77777777" w:rsidR="00C31F1E" w:rsidRPr="00C31F1E" w:rsidRDefault="00C31F1E" w:rsidP="00C31F1E"/>
    <w:p w14:paraId="252C109F" w14:textId="77777777" w:rsidR="00D07416" w:rsidRPr="00BF395E" w:rsidRDefault="00F15FC1" w:rsidP="001C2DBB">
      <w:pPr>
        <w:pStyle w:val="Title"/>
      </w:pPr>
      <w:r>
        <w:t>Reference Ma</w:t>
      </w:r>
      <w:r w:rsidR="00651C74">
        <w:t>nual for Local IT Staff</w:t>
      </w:r>
    </w:p>
    <w:p w14:paraId="26866C4B" w14:textId="77777777" w:rsidR="00D07416" w:rsidRDefault="00D07416" w:rsidP="00D07416"/>
    <w:p w14:paraId="0DF54C7F" w14:textId="77777777" w:rsidR="00C31F1E" w:rsidRDefault="00C31F1E" w:rsidP="00D07416"/>
    <w:p w14:paraId="1684500C" w14:textId="77777777" w:rsidR="002C1D6D" w:rsidRDefault="002C1D6D" w:rsidP="00D07416"/>
    <w:p w14:paraId="6CFFA0C4" w14:textId="77777777" w:rsidR="007B5ABE" w:rsidRPr="0018698C" w:rsidRDefault="007B5ABE" w:rsidP="00D07416"/>
    <w:p w14:paraId="25C77930" w14:textId="77777777" w:rsidR="00D07416" w:rsidRDefault="0085050C" w:rsidP="0052132F">
      <w:pPr>
        <w:pStyle w:val="title2"/>
      </w:pPr>
      <w:r>
        <w:pict w14:anchorId="6DA94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VistA logo" style="width:259.85pt;height:162.8pt;visibility:visible">
            <v:imagedata r:id="rId11" o:title="VistA logo"/>
          </v:shape>
        </w:pict>
      </w:r>
    </w:p>
    <w:p w14:paraId="7080F52F" w14:textId="77777777" w:rsidR="00D07416" w:rsidRDefault="00D07416" w:rsidP="007B5ABE"/>
    <w:p w14:paraId="1E4B089C" w14:textId="77777777" w:rsidR="007B5ABE" w:rsidRDefault="007B5ABE" w:rsidP="007B5ABE"/>
    <w:p w14:paraId="3F95F7F4" w14:textId="77777777" w:rsidR="00C31F1E" w:rsidRDefault="00C31F1E" w:rsidP="007B5ABE"/>
    <w:p w14:paraId="775616B7" w14:textId="77777777" w:rsidR="00C31F1E" w:rsidRPr="007B5ABE" w:rsidRDefault="00C31F1E" w:rsidP="007B5ABE"/>
    <w:p w14:paraId="3CB26AD5" w14:textId="77777777" w:rsidR="00781F7A" w:rsidRDefault="007B5ABE" w:rsidP="007B5ABE">
      <w:pPr>
        <w:pStyle w:val="title2"/>
      </w:pPr>
      <w:r>
        <w:t xml:space="preserve">Laboratory </w:t>
      </w:r>
      <w:r w:rsidRPr="00BF395E">
        <w:t>Patch LR*5.2*</w:t>
      </w:r>
      <w:r w:rsidR="00A01AD5">
        <w:t>417</w:t>
      </w:r>
    </w:p>
    <w:p w14:paraId="23B94D10" w14:textId="77777777" w:rsidR="006C1A82" w:rsidRDefault="006C1A82" w:rsidP="0052132F">
      <w:pPr>
        <w:pStyle w:val="title2"/>
      </w:pPr>
    </w:p>
    <w:p w14:paraId="16CE36EE" w14:textId="77777777" w:rsidR="00D07416" w:rsidRDefault="00A01AD5" w:rsidP="0052132F">
      <w:pPr>
        <w:pStyle w:val="title2"/>
      </w:pPr>
      <w:r>
        <w:t>June</w:t>
      </w:r>
      <w:r w:rsidR="00CB4237">
        <w:t xml:space="preserve"> 201</w:t>
      </w:r>
      <w:r>
        <w:t>3</w:t>
      </w:r>
    </w:p>
    <w:p w14:paraId="001E1352" w14:textId="77777777" w:rsidR="00D07416" w:rsidRDefault="00D07416" w:rsidP="00D07416"/>
    <w:p w14:paraId="1CD7CF83" w14:textId="77777777" w:rsidR="00E5143A" w:rsidRDefault="00E5143A" w:rsidP="00D07416"/>
    <w:p w14:paraId="1E409A34" w14:textId="77777777" w:rsidR="00C31F1E" w:rsidRDefault="00C31F1E" w:rsidP="00D07416"/>
    <w:p w14:paraId="2F6874F0" w14:textId="77777777" w:rsidR="00E5143A" w:rsidRDefault="00E5143A" w:rsidP="00D07416"/>
    <w:p w14:paraId="555AEFEE" w14:textId="77777777" w:rsidR="00273E45" w:rsidRPr="002C1D6D" w:rsidRDefault="002C1D6D" w:rsidP="002C1D6D">
      <w:pPr>
        <w:pStyle w:val="Subtitle"/>
      </w:pPr>
      <w:r w:rsidRPr="002C1D6D">
        <w:t>D</w:t>
      </w:r>
      <w:r w:rsidR="00273E45" w:rsidRPr="002C1D6D">
        <w:t>epartment of Veterans Affairs</w:t>
      </w:r>
    </w:p>
    <w:p w14:paraId="1CB36803" w14:textId="77777777" w:rsidR="00273E45" w:rsidRPr="002C1D6D" w:rsidRDefault="00273E45" w:rsidP="002C1D6D">
      <w:pPr>
        <w:pStyle w:val="Subtitle"/>
      </w:pPr>
    </w:p>
    <w:p w14:paraId="29A9F9CE" w14:textId="77777777" w:rsidR="00273E45" w:rsidRPr="00D21212" w:rsidRDefault="00273E45" w:rsidP="002C1D6D">
      <w:pPr>
        <w:pStyle w:val="Subtitle"/>
      </w:pPr>
    </w:p>
    <w:p w14:paraId="78E12EF2" w14:textId="77777777" w:rsidR="00D07416" w:rsidRDefault="00D07416" w:rsidP="0052132F">
      <w:pPr>
        <w:pStyle w:val="Subtitle"/>
        <w:sectPr w:rsidR="00D07416" w:rsidSect="00BA15C9">
          <w:headerReference w:type="default" r:id="rId12"/>
          <w:footerReference w:type="even" r:id="rId13"/>
          <w:footerReference w:type="default" r:id="rId14"/>
          <w:footerReference w:type="first" r:id="rId15"/>
          <w:footnotePr>
            <w:numRestart w:val="eachPage"/>
          </w:footnotePr>
          <w:pgSz w:w="12240" w:h="15840" w:code="1"/>
          <w:pgMar w:top="1440" w:right="1440" w:bottom="1440" w:left="1440" w:header="720" w:footer="720" w:gutter="0"/>
          <w:cols w:space="720"/>
          <w:titlePg/>
          <w:docGrid w:linePitch="326"/>
        </w:sectPr>
      </w:pPr>
    </w:p>
    <w:p w14:paraId="71D2F551" w14:textId="77777777" w:rsidR="00D07416" w:rsidRPr="00D21212" w:rsidRDefault="00D07416" w:rsidP="00D07416"/>
    <w:tbl>
      <w:tblPr>
        <w:tblW w:w="9342" w:type="dxa"/>
        <w:tblInd w:w="126"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782"/>
        <w:gridCol w:w="1260"/>
        <w:gridCol w:w="4410"/>
        <w:gridCol w:w="1890"/>
      </w:tblGrid>
      <w:tr w:rsidR="00D07416" w14:paraId="3C1BF857" w14:textId="77777777" w:rsidTr="0008207B">
        <w:trPr>
          <w:cantSplit/>
          <w:tblHeader/>
        </w:trPr>
        <w:tc>
          <w:tcPr>
            <w:tcW w:w="1782" w:type="dxa"/>
          </w:tcPr>
          <w:p w14:paraId="451A2AEC" w14:textId="77777777" w:rsidR="00D07416" w:rsidRPr="005C2231" w:rsidRDefault="00D07416" w:rsidP="00D84642">
            <w:pPr>
              <w:pStyle w:val="TableHdg"/>
            </w:pPr>
            <w:r>
              <w:br w:type="page"/>
              <w:t xml:space="preserve">Revision </w:t>
            </w:r>
            <w:r w:rsidR="00702069">
              <w:t>History Date</w:t>
            </w:r>
          </w:p>
        </w:tc>
        <w:tc>
          <w:tcPr>
            <w:tcW w:w="1260" w:type="dxa"/>
          </w:tcPr>
          <w:p w14:paraId="17ED7B60" w14:textId="77777777" w:rsidR="00D07416" w:rsidRPr="005C2231" w:rsidRDefault="00D07416" w:rsidP="00D84642">
            <w:pPr>
              <w:pStyle w:val="TableHdg"/>
            </w:pPr>
            <w:r>
              <w:t>Revision</w:t>
            </w:r>
          </w:p>
        </w:tc>
        <w:tc>
          <w:tcPr>
            <w:tcW w:w="4410" w:type="dxa"/>
          </w:tcPr>
          <w:p w14:paraId="0CA2CAF9" w14:textId="77777777" w:rsidR="00D07416" w:rsidRPr="005C2231" w:rsidRDefault="00D07416" w:rsidP="00D84642">
            <w:pPr>
              <w:pStyle w:val="TableHdg"/>
            </w:pPr>
            <w:r>
              <w:t>Description</w:t>
            </w:r>
          </w:p>
        </w:tc>
        <w:tc>
          <w:tcPr>
            <w:tcW w:w="1890" w:type="dxa"/>
          </w:tcPr>
          <w:p w14:paraId="5C5175AB" w14:textId="77777777" w:rsidR="00D07416" w:rsidRPr="005C2231" w:rsidRDefault="00D07416" w:rsidP="00D84642">
            <w:pPr>
              <w:pStyle w:val="TableHdg"/>
            </w:pPr>
            <w:r>
              <w:t>Author</w:t>
            </w:r>
          </w:p>
        </w:tc>
      </w:tr>
      <w:tr w:rsidR="00702069" w14:paraId="32C8CD06" w14:textId="77777777" w:rsidTr="0008207B">
        <w:tc>
          <w:tcPr>
            <w:tcW w:w="1782" w:type="dxa"/>
          </w:tcPr>
          <w:p w14:paraId="1812E591" w14:textId="77777777" w:rsidR="00702069" w:rsidRDefault="00702069" w:rsidP="00702069">
            <w:pPr>
              <w:pStyle w:val="TableText"/>
            </w:pPr>
            <w:r>
              <w:t>November 2011</w:t>
            </w:r>
          </w:p>
        </w:tc>
        <w:tc>
          <w:tcPr>
            <w:tcW w:w="1260" w:type="dxa"/>
          </w:tcPr>
          <w:p w14:paraId="27FDBBDA" w14:textId="77777777" w:rsidR="00702069" w:rsidRDefault="00702069" w:rsidP="00702069">
            <w:pPr>
              <w:pStyle w:val="TableText"/>
            </w:pPr>
            <w:r>
              <w:t>1.0</w:t>
            </w:r>
          </w:p>
        </w:tc>
        <w:tc>
          <w:tcPr>
            <w:tcW w:w="4410" w:type="dxa"/>
          </w:tcPr>
          <w:p w14:paraId="4C1C5B4F" w14:textId="77777777" w:rsidR="00702069" w:rsidRDefault="00702069" w:rsidP="00702069">
            <w:pPr>
              <w:pStyle w:val="TableText"/>
            </w:pPr>
            <w:r>
              <w:t xml:space="preserve">Compiled Howdy reference material </w:t>
            </w:r>
          </w:p>
        </w:tc>
        <w:tc>
          <w:tcPr>
            <w:tcW w:w="1890" w:type="dxa"/>
          </w:tcPr>
          <w:p w14:paraId="76E7B99E" w14:textId="77777777" w:rsidR="00702069" w:rsidRDefault="00702069" w:rsidP="00702069">
            <w:r w:rsidRPr="00BF4F2B">
              <w:rPr>
                <w:snapToGrid w:val="0"/>
                <w:highlight w:val="yellow"/>
              </w:rPr>
              <w:t>REDACTED</w:t>
            </w:r>
          </w:p>
        </w:tc>
      </w:tr>
      <w:tr w:rsidR="00702069" w14:paraId="1A0067E4" w14:textId="77777777" w:rsidTr="0008207B">
        <w:tc>
          <w:tcPr>
            <w:tcW w:w="1782" w:type="dxa"/>
          </w:tcPr>
          <w:p w14:paraId="5C6E24F0" w14:textId="77777777" w:rsidR="00702069" w:rsidRDefault="00702069" w:rsidP="00702069">
            <w:pPr>
              <w:pStyle w:val="TableText"/>
            </w:pPr>
            <w:r>
              <w:t>December 2011</w:t>
            </w:r>
          </w:p>
        </w:tc>
        <w:tc>
          <w:tcPr>
            <w:tcW w:w="1260" w:type="dxa"/>
          </w:tcPr>
          <w:p w14:paraId="088BE927" w14:textId="77777777" w:rsidR="00702069" w:rsidRDefault="00702069" w:rsidP="00702069">
            <w:pPr>
              <w:pStyle w:val="TableText"/>
            </w:pPr>
            <w:r>
              <w:t>1.1</w:t>
            </w:r>
          </w:p>
        </w:tc>
        <w:tc>
          <w:tcPr>
            <w:tcW w:w="4410" w:type="dxa"/>
          </w:tcPr>
          <w:p w14:paraId="7A7C2819" w14:textId="77777777" w:rsidR="00702069" w:rsidRDefault="00702069" w:rsidP="00702069">
            <w:pPr>
              <w:pStyle w:val="TableText"/>
            </w:pPr>
            <w:r>
              <w:t>Prepped for national release</w:t>
            </w:r>
          </w:p>
        </w:tc>
        <w:tc>
          <w:tcPr>
            <w:tcW w:w="1890" w:type="dxa"/>
          </w:tcPr>
          <w:p w14:paraId="081B4A5C" w14:textId="77777777" w:rsidR="00702069" w:rsidRDefault="00702069" w:rsidP="00702069">
            <w:r w:rsidRPr="00BF4F2B">
              <w:rPr>
                <w:snapToGrid w:val="0"/>
                <w:highlight w:val="yellow"/>
              </w:rPr>
              <w:t>REDACTED</w:t>
            </w:r>
          </w:p>
        </w:tc>
      </w:tr>
      <w:tr w:rsidR="00702069" w14:paraId="0BA82BB7" w14:textId="77777777" w:rsidTr="0008207B">
        <w:tc>
          <w:tcPr>
            <w:tcW w:w="1782" w:type="dxa"/>
          </w:tcPr>
          <w:p w14:paraId="1C9E5FB6" w14:textId="77777777" w:rsidR="00702069" w:rsidRDefault="00702069" w:rsidP="00702069">
            <w:pPr>
              <w:pStyle w:val="TableText"/>
            </w:pPr>
            <w:r>
              <w:t>January 2012</w:t>
            </w:r>
          </w:p>
        </w:tc>
        <w:tc>
          <w:tcPr>
            <w:tcW w:w="1260" w:type="dxa"/>
          </w:tcPr>
          <w:p w14:paraId="02CA8058" w14:textId="77777777" w:rsidR="00702069" w:rsidRDefault="00702069" w:rsidP="00702069">
            <w:pPr>
              <w:pStyle w:val="TableText"/>
            </w:pPr>
            <w:r>
              <w:t>1.2</w:t>
            </w:r>
          </w:p>
        </w:tc>
        <w:tc>
          <w:tcPr>
            <w:tcW w:w="4410" w:type="dxa"/>
          </w:tcPr>
          <w:p w14:paraId="2DAA5E6D" w14:textId="77777777" w:rsidR="00702069" w:rsidRDefault="00702069" w:rsidP="00702069">
            <w:pPr>
              <w:pStyle w:val="TableText"/>
            </w:pPr>
            <w:r>
              <w:t>Changed dates to January 2012</w:t>
            </w:r>
          </w:p>
        </w:tc>
        <w:tc>
          <w:tcPr>
            <w:tcW w:w="1890" w:type="dxa"/>
          </w:tcPr>
          <w:p w14:paraId="7BF546C0" w14:textId="77777777" w:rsidR="00702069" w:rsidRDefault="00702069" w:rsidP="00702069">
            <w:r w:rsidRPr="00BF4F2B">
              <w:rPr>
                <w:snapToGrid w:val="0"/>
                <w:highlight w:val="yellow"/>
              </w:rPr>
              <w:t>REDACTED</w:t>
            </w:r>
          </w:p>
        </w:tc>
      </w:tr>
      <w:tr w:rsidR="00702069" w14:paraId="5CC3558E" w14:textId="77777777" w:rsidTr="00032E03">
        <w:tc>
          <w:tcPr>
            <w:tcW w:w="1782" w:type="dxa"/>
            <w:tcBorders>
              <w:top w:val="single" w:sz="2" w:space="0" w:color="808080"/>
              <w:left w:val="single" w:sz="2" w:space="0" w:color="808080"/>
              <w:bottom w:val="single" w:sz="2" w:space="0" w:color="808080"/>
              <w:right w:val="single" w:sz="2" w:space="0" w:color="808080"/>
            </w:tcBorders>
          </w:tcPr>
          <w:p w14:paraId="4DA1B79D" w14:textId="77777777" w:rsidR="00702069" w:rsidRDefault="00702069" w:rsidP="00702069">
            <w:pPr>
              <w:pStyle w:val="TableText"/>
            </w:pPr>
            <w:r>
              <w:t>June 2013</w:t>
            </w:r>
          </w:p>
        </w:tc>
        <w:tc>
          <w:tcPr>
            <w:tcW w:w="1260" w:type="dxa"/>
            <w:tcBorders>
              <w:top w:val="single" w:sz="2" w:space="0" w:color="808080"/>
              <w:left w:val="single" w:sz="2" w:space="0" w:color="808080"/>
              <w:bottom w:val="single" w:sz="2" w:space="0" w:color="808080"/>
              <w:right w:val="single" w:sz="2" w:space="0" w:color="808080"/>
            </w:tcBorders>
          </w:tcPr>
          <w:p w14:paraId="500DDB59" w14:textId="77777777" w:rsidR="00702069" w:rsidRDefault="00702069" w:rsidP="00702069">
            <w:pPr>
              <w:pStyle w:val="TableText"/>
            </w:pPr>
            <w:r>
              <w:t>1.3</w:t>
            </w:r>
          </w:p>
        </w:tc>
        <w:tc>
          <w:tcPr>
            <w:tcW w:w="4410" w:type="dxa"/>
            <w:tcBorders>
              <w:top w:val="single" w:sz="2" w:space="0" w:color="808080"/>
              <w:left w:val="single" w:sz="2" w:space="0" w:color="808080"/>
              <w:bottom w:val="single" w:sz="2" w:space="0" w:color="808080"/>
              <w:right w:val="single" w:sz="2" w:space="0" w:color="808080"/>
            </w:tcBorders>
          </w:tcPr>
          <w:p w14:paraId="3EA4D2F4" w14:textId="77777777" w:rsidR="00702069" w:rsidRDefault="00702069" w:rsidP="00702069">
            <w:pPr>
              <w:pStyle w:val="TableText"/>
            </w:pPr>
            <w:r>
              <w:t>Change link to software for formatting MagTek card reader (page 5) per Patch 417.</w:t>
            </w:r>
          </w:p>
        </w:tc>
        <w:tc>
          <w:tcPr>
            <w:tcW w:w="1890" w:type="dxa"/>
            <w:tcBorders>
              <w:top w:val="single" w:sz="2" w:space="0" w:color="808080"/>
              <w:left w:val="single" w:sz="2" w:space="0" w:color="808080"/>
              <w:bottom w:val="single" w:sz="2" w:space="0" w:color="808080"/>
              <w:right w:val="single" w:sz="2" w:space="0" w:color="808080"/>
            </w:tcBorders>
          </w:tcPr>
          <w:p w14:paraId="543DAA83" w14:textId="77777777" w:rsidR="00702069" w:rsidRDefault="00702069" w:rsidP="00702069">
            <w:r w:rsidRPr="00BF4F2B">
              <w:rPr>
                <w:snapToGrid w:val="0"/>
                <w:highlight w:val="yellow"/>
              </w:rPr>
              <w:t>REDACTED</w:t>
            </w:r>
          </w:p>
        </w:tc>
      </w:tr>
    </w:tbl>
    <w:p w14:paraId="4CB60CFD" w14:textId="77777777" w:rsidR="00D07416" w:rsidRDefault="00CB4237" w:rsidP="009004AC">
      <w:pPr>
        <w:pStyle w:val="Hdg"/>
      </w:pPr>
      <w:r>
        <w:t xml:space="preserve"> </w:t>
      </w:r>
      <w:r w:rsidR="00D07416">
        <w:br w:type="page"/>
      </w:r>
      <w:r w:rsidR="00D07416">
        <w:lastRenderedPageBreak/>
        <w:t>Table of Contents</w:t>
      </w:r>
    </w:p>
    <w:p w14:paraId="7F1D2F08" w14:textId="77777777" w:rsidR="00702069" w:rsidRDefault="00032CE7">
      <w:pPr>
        <w:pStyle w:val="TOC1"/>
        <w:tabs>
          <w:tab w:val="right" w:leader="dot" w:pos="9350"/>
        </w:tabs>
        <w:rPr>
          <w:rFonts w:asciiTheme="minorHAnsi" w:eastAsiaTheme="minorEastAsia" w:hAnsiTheme="minorHAnsi" w:cstheme="minorBidi"/>
          <w:b w:val="0"/>
          <w:noProof/>
          <w:sz w:val="22"/>
          <w:szCs w:val="22"/>
        </w:rPr>
      </w:pPr>
      <w:r>
        <w:fldChar w:fldCharType="begin"/>
      </w:r>
      <w:r w:rsidR="002548FD">
        <w:instrText xml:space="preserve"> TOC \o "1-4" \h \z \u </w:instrText>
      </w:r>
      <w:r>
        <w:fldChar w:fldCharType="separate"/>
      </w:r>
      <w:hyperlink w:anchor="_Toc55563691" w:history="1">
        <w:r w:rsidR="00702069" w:rsidRPr="00E71A9B">
          <w:rPr>
            <w:rStyle w:val="Hyperlink"/>
            <w:noProof/>
          </w:rPr>
          <w:t>Introduction</w:t>
        </w:r>
        <w:r w:rsidR="00702069">
          <w:rPr>
            <w:noProof/>
            <w:webHidden/>
          </w:rPr>
          <w:tab/>
        </w:r>
        <w:r w:rsidR="00702069">
          <w:rPr>
            <w:noProof/>
            <w:webHidden/>
          </w:rPr>
          <w:fldChar w:fldCharType="begin"/>
        </w:r>
        <w:r w:rsidR="00702069">
          <w:rPr>
            <w:noProof/>
            <w:webHidden/>
          </w:rPr>
          <w:instrText xml:space="preserve"> PAGEREF _Toc55563691 \h </w:instrText>
        </w:r>
        <w:r w:rsidR="00702069">
          <w:rPr>
            <w:noProof/>
            <w:webHidden/>
          </w:rPr>
        </w:r>
        <w:r w:rsidR="00702069">
          <w:rPr>
            <w:noProof/>
            <w:webHidden/>
          </w:rPr>
          <w:fldChar w:fldCharType="separate"/>
        </w:r>
        <w:r w:rsidR="00702069">
          <w:rPr>
            <w:noProof/>
            <w:webHidden/>
          </w:rPr>
          <w:t>1</w:t>
        </w:r>
        <w:r w:rsidR="00702069">
          <w:rPr>
            <w:noProof/>
            <w:webHidden/>
          </w:rPr>
          <w:fldChar w:fldCharType="end"/>
        </w:r>
      </w:hyperlink>
    </w:p>
    <w:p w14:paraId="1DA2400B"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2" w:history="1">
        <w:r w:rsidR="00702069" w:rsidRPr="00E71A9B">
          <w:rPr>
            <w:rStyle w:val="Hyperlink"/>
            <w:noProof/>
          </w:rPr>
          <w:t>Howdy Setup for the VistA User Account</w:t>
        </w:r>
        <w:r w:rsidR="00702069">
          <w:rPr>
            <w:noProof/>
            <w:webHidden/>
          </w:rPr>
          <w:tab/>
        </w:r>
        <w:r w:rsidR="00702069">
          <w:rPr>
            <w:noProof/>
            <w:webHidden/>
          </w:rPr>
          <w:fldChar w:fldCharType="begin"/>
        </w:r>
        <w:r w:rsidR="00702069">
          <w:rPr>
            <w:noProof/>
            <w:webHidden/>
          </w:rPr>
          <w:instrText xml:space="preserve"> PAGEREF _Toc55563692 \h </w:instrText>
        </w:r>
        <w:r w:rsidR="00702069">
          <w:rPr>
            <w:noProof/>
            <w:webHidden/>
          </w:rPr>
        </w:r>
        <w:r w:rsidR="00702069">
          <w:rPr>
            <w:noProof/>
            <w:webHidden/>
          </w:rPr>
          <w:fldChar w:fldCharType="separate"/>
        </w:r>
        <w:r w:rsidR="00702069">
          <w:rPr>
            <w:noProof/>
            <w:webHidden/>
          </w:rPr>
          <w:t>2</w:t>
        </w:r>
        <w:r w:rsidR="00702069">
          <w:rPr>
            <w:noProof/>
            <w:webHidden/>
          </w:rPr>
          <w:fldChar w:fldCharType="end"/>
        </w:r>
      </w:hyperlink>
    </w:p>
    <w:p w14:paraId="747F9C77"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3" w:history="1">
        <w:r w:rsidR="00702069" w:rsidRPr="00E71A9B">
          <w:rPr>
            <w:rStyle w:val="Hyperlink"/>
            <w:noProof/>
          </w:rPr>
          <w:t>Howdy Hardware</w:t>
        </w:r>
        <w:r w:rsidR="00702069">
          <w:rPr>
            <w:noProof/>
            <w:webHidden/>
          </w:rPr>
          <w:tab/>
        </w:r>
        <w:r w:rsidR="00702069">
          <w:rPr>
            <w:noProof/>
            <w:webHidden/>
          </w:rPr>
          <w:fldChar w:fldCharType="begin"/>
        </w:r>
        <w:r w:rsidR="00702069">
          <w:rPr>
            <w:noProof/>
            <w:webHidden/>
          </w:rPr>
          <w:instrText xml:space="preserve"> PAGEREF _Toc55563693 \h </w:instrText>
        </w:r>
        <w:r w:rsidR="00702069">
          <w:rPr>
            <w:noProof/>
            <w:webHidden/>
          </w:rPr>
        </w:r>
        <w:r w:rsidR="00702069">
          <w:rPr>
            <w:noProof/>
            <w:webHidden/>
          </w:rPr>
          <w:fldChar w:fldCharType="separate"/>
        </w:r>
        <w:r w:rsidR="00702069">
          <w:rPr>
            <w:noProof/>
            <w:webHidden/>
          </w:rPr>
          <w:t>3</w:t>
        </w:r>
        <w:r w:rsidR="00702069">
          <w:rPr>
            <w:noProof/>
            <w:webHidden/>
          </w:rPr>
          <w:fldChar w:fldCharType="end"/>
        </w:r>
      </w:hyperlink>
    </w:p>
    <w:p w14:paraId="5EA28374"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4" w:history="1">
        <w:r w:rsidR="00702069" w:rsidRPr="00E71A9B">
          <w:rPr>
            <w:rStyle w:val="Hyperlink"/>
            <w:noProof/>
          </w:rPr>
          <w:t>How to Set Up the Howdy PC</w:t>
        </w:r>
        <w:r w:rsidR="00702069">
          <w:rPr>
            <w:noProof/>
            <w:webHidden/>
          </w:rPr>
          <w:tab/>
        </w:r>
        <w:r w:rsidR="00702069">
          <w:rPr>
            <w:noProof/>
            <w:webHidden/>
          </w:rPr>
          <w:fldChar w:fldCharType="begin"/>
        </w:r>
        <w:r w:rsidR="00702069">
          <w:rPr>
            <w:noProof/>
            <w:webHidden/>
          </w:rPr>
          <w:instrText xml:space="preserve"> PAGEREF _Toc55563694 \h </w:instrText>
        </w:r>
        <w:r w:rsidR="00702069">
          <w:rPr>
            <w:noProof/>
            <w:webHidden/>
          </w:rPr>
        </w:r>
        <w:r w:rsidR="00702069">
          <w:rPr>
            <w:noProof/>
            <w:webHidden/>
          </w:rPr>
          <w:fldChar w:fldCharType="separate"/>
        </w:r>
        <w:r w:rsidR="00702069">
          <w:rPr>
            <w:noProof/>
            <w:webHidden/>
          </w:rPr>
          <w:t>4</w:t>
        </w:r>
        <w:r w:rsidR="00702069">
          <w:rPr>
            <w:noProof/>
            <w:webHidden/>
          </w:rPr>
          <w:fldChar w:fldCharType="end"/>
        </w:r>
      </w:hyperlink>
    </w:p>
    <w:p w14:paraId="1B99EDA8"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5" w:history="1">
        <w:r w:rsidR="00702069" w:rsidRPr="00E71A9B">
          <w:rPr>
            <w:rStyle w:val="Hyperlink"/>
            <w:noProof/>
          </w:rPr>
          <w:t>Howdy Network Service Account</w:t>
        </w:r>
        <w:r w:rsidR="00702069">
          <w:rPr>
            <w:noProof/>
            <w:webHidden/>
          </w:rPr>
          <w:tab/>
        </w:r>
        <w:r w:rsidR="00702069">
          <w:rPr>
            <w:noProof/>
            <w:webHidden/>
          </w:rPr>
          <w:fldChar w:fldCharType="begin"/>
        </w:r>
        <w:r w:rsidR="00702069">
          <w:rPr>
            <w:noProof/>
            <w:webHidden/>
          </w:rPr>
          <w:instrText xml:space="preserve"> PAGEREF _Toc55563695 \h </w:instrText>
        </w:r>
        <w:r w:rsidR="00702069">
          <w:rPr>
            <w:noProof/>
            <w:webHidden/>
          </w:rPr>
        </w:r>
        <w:r w:rsidR="00702069">
          <w:rPr>
            <w:noProof/>
            <w:webHidden/>
          </w:rPr>
          <w:fldChar w:fldCharType="separate"/>
        </w:r>
        <w:r w:rsidR="00702069">
          <w:rPr>
            <w:noProof/>
            <w:webHidden/>
          </w:rPr>
          <w:t>4</w:t>
        </w:r>
        <w:r w:rsidR="00702069">
          <w:rPr>
            <w:noProof/>
            <w:webHidden/>
          </w:rPr>
          <w:fldChar w:fldCharType="end"/>
        </w:r>
      </w:hyperlink>
    </w:p>
    <w:p w14:paraId="7B3F0AD0"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6" w:history="1">
        <w:r w:rsidR="00702069" w:rsidRPr="00E71A9B">
          <w:rPr>
            <w:rStyle w:val="Hyperlink"/>
            <w:noProof/>
          </w:rPr>
          <w:t>VIC Card Readers/Magnetic Card Swipe</w:t>
        </w:r>
        <w:r w:rsidR="00702069">
          <w:rPr>
            <w:noProof/>
            <w:webHidden/>
          </w:rPr>
          <w:tab/>
        </w:r>
        <w:r w:rsidR="00702069">
          <w:rPr>
            <w:noProof/>
            <w:webHidden/>
          </w:rPr>
          <w:fldChar w:fldCharType="begin"/>
        </w:r>
        <w:r w:rsidR="00702069">
          <w:rPr>
            <w:noProof/>
            <w:webHidden/>
          </w:rPr>
          <w:instrText xml:space="preserve"> PAGEREF _Toc55563696 \h </w:instrText>
        </w:r>
        <w:r w:rsidR="00702069">
          <w:rPr>
            <w:noProof/>
            <w:webHidden/>
          </w:rPr>
        </w:r>
        <w:r w:rsidR="00702069">
          <w:rPr>
            <w:noProof/>
            <w:webHidden/>
          </w:rPr>
          <w:fldChar w:fldCharType="separate"/>
        </w:r>
        <w:r w:rsidR="00702069">
          <w:rPr>
            <w:noProof/>
            <w:webHidden/>
          </w:rPr>
          <w:t>5</w:t>
        </w:r>
        <w:r w:rsidR="00702069">
          <w:rPr>
            <w:noProof/>
            <w:webHidden/>
          </w:rPr>
          <w:fldChar w:fldCharType="end"/>
        </w:r>
      </w:hyperlink>
    </w:p>
    <w:p w14:paraId="3C8EC406"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7" w:history="1">
        <w:r w:rsidR="00702069" w:rsidRPr="00E71A9B">
          <w:rPr>
            <w:rStyle w:val="Hyperlink"/>
            <w:noProof/>
          </w:rPr>
          <w:t>Troubleshooting Card Swipe Issues</w:t>
        </w:r>
        <w:r w:rsidR="00702069">
          <w:rPr>
            <w:noProof/>
            <w:webHidden/>
          </w:rPr>
          <w:tab/>
        </w:r>
        <w:r w:rsidR="00702069">
          <w:rPr>
            <w:noProof/>
            <w:webHidden/>
          </w:rPr>
          <w:fldChar w:fldCharType="begin"/>
        </w:r>
        <w:r w:rsidR="00702069">
          <w:rPr>
            <w:noProof/>
            <w:webHidden/>
          </w:rPr>
          <w:instrText xml:space="preserve"> PAGEREF _Toc55563697 \h </w:instrText>
        </w:r>
        <w:r w:rsidR="00702069">
          <w:rPr>
            <w:noProof/>
            <w:webHidden/>
          </w:rPr>
        </w:r>
        <w:r w:rsidR="00702069">
          <w:rPr>
            <w:noProof/>
            <w:webHidden/>
          </w:rPr>
          <w:fldChar w:fldCharType="separate"/>
        </w:r>
        <w:r w:rsidR="00702069">
          <w:rPr>
            <w:noProof/>
            <w:webHidden/>
          </w:rPr>
          <w:t>7</w:t>
        </w:r>
        <w:r w:rsidR="00702069">
          <w:rPr>
            <w:noProof/>
            <w:webHidden/>
          </w:rPr>
          <w:fldChar w:fldCharType="end"/>
        </w:r>
      </w:hyperlink>
    </w:p>
    <w:p w14:paraId="4C02FAC3"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8" w:history="1">
        <w:r w:rsidR="00702069" w:rsidRPr="00E71A9B">
          <w:rPr>
            <w:rStyle w:val="Hyperlink"/>
            <w:noProof/>
          </w:rPr>
          <w:t>Reflections File (.r2w)</w:t>
        </w:r>
        <w:r w:rsidR="00702069">
          <w:rPr>
            <w:noProof/>
            <w:webHidden/>
          </w:rPr>
          <w:tab/>
        </w:r>
        <w:r w:rsidR="00702069">
          <w:rPr>
            <w:noProof/>
            <w:webHidden/>
          </w:rPr>
          <w:fldChar w:fldCharType="begin"/>
        </w:r>
        <w:r w:rsidR="00702069">
          <w:rPr>
            <w:noProof/>
            <w:webHidden/>
          </w:rPr>
          <w:instrText xml:space="preserve"> PAGEREF _Toc55563698 \h </w:instrText>
        </w:r>
        <w:r w:rsidR="00702069">
          <w:rPr>
            <w:noProof/>
            <w:webHidden/>
          </w:rPr>
        </w:r>
        <w:r w:rsidR="00702069">
          <w:rPr>
            <w:noProof/>
            <w:webHidden/>
          </w:rPr>
          <w:fldChar w:fldCharType="separate"/>
        </w:r>
        <w:r w:rsidR="00702069">
          <w:rPr>
            <w:noProof/>
            <w:webHidden/>
          </w:rPr>
          <w:t>8</w:t>
        </w:r>
        <w:r w:rsidR="00702069">
          <w:rPr>
            <w:noProof/>
            <w:webHidden/>
          </w:rPr>
          <w:fldChar w:fldCharType="end"/>
        </w:r>
      </w:hyperlink>
    </w:p>
    <w:p w14:paraId="295AE9DA"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699" w:history="1">
        <w:r w:rsidR="00702069" w:rsidRPr="00E71A9B">
          <w:rPr>
            <w:rStyle w:val="Hyperlink"/>
            <w:noProof/>
          </w:rPr>
          <w:t>Secure Shell Connection for Reflection</w:t>
        </w:r>
        <w:r w:rsidR="00702069">
          <w:rPr>
            <w:noProof/>
            <w:webHidden/>
          </w:rPr>
          <w:tab/>
        </w:r>
        <w:r w:rsidR="00702069">
          <w:rPr>
            <w:noProof/>
            <w:webHidden/>
          </w:rPr>
          <w:fldChar w:fldCharType="begin"/>
        </w:r>
        <w:r w:rsidR="00702069">
          <w:rPr>
            <w:noProof/>
            <w:webHidden/>
          </w:rPr>
          <w:instrText xml:space="preserve"> PAGEREF _Toc55563699 \h </w:instrText>
        </w:r>
        <w:r w:rsidR="00702069">
          <w:rPr>
            <w:noProof/>
            <w:webHidden/>
          </w:rPr>
        </w:r>
        <w:r w:rsidR="00702069">
          <w:rPr>
            <w:noProof/>
            <w:webHidden/>
          </w:rPr>
          <w:fldChar w:fldCharType="separate"/>
        </w:r>
        <w:r w:rsidR="00702069">
          <w:rPr>
            <w:noProof/>
            <w:webHidden/>
          </w:rPr>
          <w:t>8</w:t>
        </w:r>
        <w:r w:rsidR="00702069">
          <w:rPr>
            <w:noProof/>
            <w:webHidden/>
          </w:rPr>
          <w:fldChar w:fldCharType="end"/>
        </w:r>
      </w:hyperlink>
    </w:p>
    <w:p w14:paraId="1FCA0FF6"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700" w:history="1">
        <w:r w:rsidR="00702069" w:rsidRPr="00E71A9B">
          <w:rPr>
            <w:rStyle w:val="Hyperlink"/>
            <w:noProof/>
          </w:rPr>
          <w:t>Creating Macros in New KEA</w:t>
        </w:r>
        <w:r w:rsidR="00702069">
          <w:rPr>
            <w:noProof/>
            <w:webHidden/>
          </w:rPr>
          <w:tab/>
        </w:r>
        <w:r w:rsidR="00702069">
          <w:rPr>
            <w:noProof/>
            <w:webHidden/>
          </w:rPr>
          <w:fldChar w:fldCharType="begin"/>
        </w:r>
        <w:r w:rsidR="00702069">
          <w:rPr>
            <w:noProof/>
            <w:webHidden/>
          </w:rPr>
          <w:instrText xml:space="preserve"> PAGEREF _Toc55563700 \h </w:instrText>
        </w:r>
        <w:r w:rsidR="00702069">
          <w:rPr>
            <w:noProof/>
            <w:webHidden/>
          </w:rPr>
        </w:r>
        <w:r w:rsidR="00702069">
          <w:rPr>
            <w:noProof/>
            <w:webHidden/>
          </w:rPr>
          <w:fldChar w:fldCharType="separate"/>
        </w:r>
        <w:r w:rsidR="00702069">
          <w:rPr>
            <w:noProof/>
            <w:webHidden/>
          </w:rPr>
          <w:t>16</w:t>
        </w:r>
        <w:r w:rsidR="00702069">
          <w:rPr>
            <w:noProof/>
            <w:webHidden/>
          </w:rPr>
          <w:fldChar w:fldCharType="end"/>
        </w:r>
      </w:hyperlink>
    </w:p>
    <w:p w14:paraId="25D319F3" w14:textId="77777777" w:rsidR="00702069" w:rsidRDefault="0085050C">
      <w:pPr>
        <w:pStyle w:val="TOC1"/>
        <w:tabs>
          <w:tab w:val="right" w:leader="dot" w:pos="9350"/>
        </w:tabs>
        <w:rPr>
          <w:rFonts w:asciiTheme="minorHAnsi" w:eastAsiaTheme="minorEastAsia" w:hAnsiTheme="minorHAnsi" w:cstheme="minorBidi"/>
          <w:b w:val="0"/>
          <w:noProof/>
          <w:sz w:val="22"/>
          <w:szCs w:val="22"/>
        </w:rPr>
      </w:pPr>
      <w:hyperlink w:anchor="_Toc55563701" w:history="1">
        <w:r w:rsidR="00702069" w:rsidRPr="00E71A9B">
          <w:rPr>
            <w:rStyle w:val="Hyperlink"/>
            <w:noProof/>
          </w:rPr>
          <w:t>Thin Client for Howdy</w:t>
        </w:r>
        <w:r w:rsidR="00702069">
          <w:rPr>
            <w:noProof/>
            <w:webHidden/>
          </w:rPr>
          <w:tab/>
        </w:r>
        <w:r w:rsidR="00702069">
          <w:rPr>
            <w:noProof/>
            <w:webHidden/>
          </w:rPr>
          <w:fldChar w:fldCharType="begin"/>
        </w:r>
        <w:r w:rsidR="00702069">
          <w:rPr>
            <w:noProof/>
            <w:webHidden/>
          </w:rPr>
          <w:instrText xml:space="preserve"> PAGEREF _Toc55563701 \h </w:instrText>
        </w:r>
        <w:r w:rsidR="00702069">
          <w:rPr>
            <w:noProof/>
            <w:webHidden/>
          </w:rPr>
        </w:r>
        <w:r w:rsidR="00702069">
          <w:rPr>
            <w:noProof/>
            <w:webHidden/>
          </w:rPr>
          <w:fldChar w:fldCharType="separate"/>
        </w:r>
        <w:r w:rsidR="00702069">
          <w:rPr>
            <w:noProof/>
            <w:webHidden/>
          </w:rPr>
          <w:t>22</w:t>
        </w:r>
        <w:r w:rsidR="00702069">
          <w:rPr>
            <w:noProof/>
            <w:webHidden/>
          </w:rPr>
          <w:fldChar w:fldCharType="end"/>
        </w:r>
      </w:hyperlink>
    </w:p>
    <w:p w14:paraId="2E9740FE" w14:textId="77777777" w:rsidR="00D84642" w:rsidRDefault="00032CE7" w:rsidP="00B64916">
      <w:r>
        <w:fldChar w:fldCharType="end"/>
      </w:r>
      <w:bookmarkStart w:id="0" w:name="_Toc274315622"/>
    </w:p>
    <w:p w14:paraId="7BA50F36" w14:textId="77777777" w:rsidR="000A292B" w:rsidRDefault="000A292B" w:rsidP="00B64916"/>
    <w:p w14:paraId="06457AA4" w14:textId="77777777" w:rsidR="000A292B" w:rsidRDefault="000A292B" w:rsidP="00B64916"/>
    <w:p w14:paraId="327E87F9" w14:textId="77777777" w:rsidR="000A292B" w:rsidRDefault="000A292B" w:rsidP="00B64916"/>
    <w:p w14:paraId="3B331D3F" w14:textId="77777777" w:rsidR="000A292B" w:rsidRDefault="000A292B" w:rsidP="00B64916"/>
    <w:p w14:paraId="32F5BFCC" w14:textId="77777777" w:rsidR="000A292B" w:rsidRDefault="000A292B" w:rsidP="00B64916"/>
    <w:p w14:paraId="18CBBAA5" w14:textId="77777777" w:rsidR="000A292B" w:rsidRPr="00B64916" w:rsidRDefault="000A292B" w:rsidP="00B64916"/>
    <w:p w14:paraId="5AC414FF" w14:textId="77777777" w:rsidR="00B64916" w:rsidRDefault="00B64916" w:rsidP="00B64916"/>
    <w:p w14:paraId="2F66584C" w14:textId="77777777" w:rsidR="00B64916" w:rsidRPr="00B64916" w:rsidRDefault="00B64916" w:rsidP="00B64916">
      <w:pPr>
        <w:sectPr w:rsidR="00B64916" w:rsidRPr="00B64916" w:rsidSect="00BA15C9">
          <w:headerReference w:type="even" r:id="rId16"/>
          <w:headerReference w:type="default" r:id="rId17"/>
          <w:footerReference w:type="default" r:id="rId18"/>
          <w:footerReference w:type="first" r:id="rId19"/>
          <w:footnotePr>
            <w:numRestart w:val="eachPage"/>
          </w:footnotePr>
          <w:pgSz w:w="12240" w:h="15840" w:code="1"/>
          <w:pgMar w:top="1440" w:right="1440" w:bottom="1440" w:left="1440" w:header="720" w:footer="720" w:gutter="0"/>
          <w:pgNumType w:fmt="lowerRoman"/>
          <w:cols w:space="720"/>
          <w:titlePg/>
          <w:docGrid w:linePitch="326"/>
        </w:sectPr>
      </w:pPr>
    </w:p>
    <w:p w14:paraId="04563767" w14:textId="77777777" w:rsidR="00EA1576" w:rsidRDefault="00EA1576" w:rsidP="00EA1576">
      <w:pPr>
        <w:pStyle w:val="Heading1"/>
      </w:pPr>
      <w:bookmarkStart w:id="1" w:name="_Toc274315631"/>
      <w:bookmarkStart w:id="2" w:name="_Toc55563691"/>
      <w:bookmarkStart w:id="3" w:name="_Toc274315623"/>
      <w:bookmarkEnd w:id="0"/>
      <w:r>
        <w:lastRenderedPageBreak/>
        <w:t>Introduction</w:t>
      </w:r>
      <w:bookmarkEnd w:id="1"/>
      <w:bookmarkEnd w:id="2"/>
    </w:p>
    <w:p w14:paraId="7A980B15" w14:textId="77777777" w:rsidR="00EA1576" w:rsidRDefault="00EA1576" w:rsidP="00EA1576">
      <w:r>
        <w:t>Patch LR*5.2*405 introduces the Howdy Computerized Phlebotomy Login Process as an automated laboratory check-in application which can be used within the Veterans Health Information Systems and Technology Architecture (VistA) Laboratory module. This software performs the following functions:</w:t>
      </w:r>
    </w:p>
    <w:p w14:paraId="35EE2C53" w14:textId="77777777" w:rsidR="00EA1576" w:rsidRDefault="00EA1576" w:rsidP="00EA1576"/>
    <w:p w14:paraId="0D274432" w14:textId="77777777" w:rsidR="00EA1576" w:rsidRDefault="00EA1576" w:rsidP="00EA1576">
      <w:pPr>
        <w:pStyle w:val="ListBullet"/>
      </w:pPr>
      <w:r>
        <w:t>Howdy automates laboratory check-in, accessioning of orders, and printing of specimen labels</w:t>
      </w:r>
    </w:p>
    <w:p w14:paraId="366FF60D" w14:textId="77777777" w:rsidR="00EA1576" w:rsidRDefault="00EA1576" w:rsidP="00EA1576">
      <w:pPr>
        <w:pStyle w:val="ListBullet"/>
      </w:pPr>
      <w:r>
        <w:t>Howdy captures collection process times and provides the information required to create phlebotomy performance reports</w:t>
      </w:r>
    </w:p>
    <w:p w14:paraId="003F19EF" w14:textId="77777777" w:rsidR="00EA1576" w:rsidRDefault="00EA1576" w:rsidP="00EA1576">
      <w:pPr>
        <w:pStyle w:val="ListBullet"/>
      </w:pPr>
      <w:r>
        <w:t xml:space="preserve">Howdy eliminates the need for a hand-written log book for sign-in </w:t>
      </w:r>
      <w:r w:rsidRPr="002933CC">
        <w:t xml:space="preserve">where the patient's </w:t>
      </w:r>
      <w:r>
        <w:t>name and SSN can be compromised</w:t>
      </w:r>
    </w:p>
    <w:p w14:paraId="0FD284B3" w14:textId="77777777" w:rsidR="00EA1576" w:rsidRDefault="00EA1576" w:rsidP="00EA1576">
      <w:pPr>
        <w:pStyle w:val="ListBullet"/>
      </w:pPr>
      <w:r>
        <w:t>Howdy can utilize bar code technology to assist in the process of patient and specimen identification</w:t>
      </w:r>
    </w:p>
    <w:bookmarkEnd w:id="3"/>
    <w:p w14:paraId="1A397437" w14:textId="77777777" w:rsidR="00A931F6" w:rsidRPr="00A931F6" w:rsidRDefault="00A931F6" w:rsidP="00A931F6"/>
    <w:p w14:paraId="292C11C5" w14:textId="77777777" w:rsidR="00D24FE6" w:rsidRDefault="00D24FE6">
      <w:pPr>
        <w:tabs>
          <w:tab w:val="clear" w:pos="360"/>
          <w:tab w:val="clear" w:pos="720"/>
          <w:tab w:val="clear" w:pos="1080"/>
          <w:tab w:val="clear" w:pos="1440"/>
        </w:tabs>
      </w:pPr>
      <w:r>
        <w:br w:type="page"/>
      </w:r>
    </w:p>
    <w:p w14:paraId="1AB2698C" w14:textId="77777777" w:rsidR="003F1A5E" w:rsidRPr="00094D8E" w:rsidRDefault="003F1A5E" w:rsidP="00BB0240">
      <w:pPr>
        <w:pStyle w:val="Heading1"/>
      </w:pPr>
      <w:bookmarkStart w:id="4" w:name="_Toc309298950"/>
      <w:bookmarkStart w:id="5" w:name="_Toc55563692"/>
      <w:bookmarkStart w:id="6" w:name="_Toc309298961"/>
      <w:r w:rsidRPr="00094D8E">
        <w:t>Howdy Setup for the VistA User Account</w:t>
      </w:r>
      <w:bookmarkEnd w:id="4"/>
      <w:bookmarkEnd w:id="5"/>
    </w:p>
    <w:p w14:paraId="4987E7A4" w14:textId="77777777" w:rsidR="00070E39" w:rsidRDefault="00070E39" w:rsidP="00070E39">
      <w:r>
        <w:t>Dedicated PCs are being used for the H</w:t>
      </w:r>
      <w:r w:rsidR="001C79AB">
        <w:t>owdy</w:t>
      </w:r>
      <w:r>
        <w:t xml:space="preserve"> software. For multi-divisional sites an account is setup for each division. Each site will name the accounts as deemed appropriate indicated in the example below. </w:t>
      </w:r>
    </w:p>
    <w:p w14:paraId="7DCE58DD" w14:textId="77777777" w:rsidR="00070E39" w:rsidRPr="00651C74" w:rsidRDefault="00070E39" w:rsidP="00651C74">
      <w:pPr>
        <w:pStyle w:val="ListBullet"/>
      </w:pPr>
      <w:r w:rsidRPr="00651C74">
        <w:t>HOWDY, Division 1</w:t>
      </w:r>
    </w:p>
    <w:p w14:paraId="703411C4" w14:textId="77777777" w:rsidR="00070E39" w:rsidRPr="00651C74" w:rsidRDefault="00070E39" w:rsidP="00651C74">
      <w:pPr>
        <w:pStyle w:val="ListBullet"/>
      </w:pPr>
      <w:r w:rsidRPr="00651C74">
        <w:t>HOWDY, Division 2</w:t>
      </w:r>
    </w:p>
    <w:p w14:paraId="189A733B" w14:textId="77777777" w:rsidR="00070E39" w:rsidRPr="00651C74" w:rsidRDefault="00651C74" w:rsidP="00651C74">
      <w:pPr>
        <w:pStyle w:val="ListBullet"/>
      </w:pPr>
      <w:r>
        <w:t>H</w:t>
      </w:r>
      <w:r w:rsidR="00070E39" w:rsidRPr="00651C74">
        <w:t>OWDY, Division 3</w:t>
      </w:r>
    </w:p>
    <w:p w14:paraId="78436EFA" w14:textId="77777777" w:rsidR="00070E39" w:rsidRPr="00651C74" w:rsidRDefault="00070E39" w:rsidP="00651C74">
      <w:pPr>
        <w:pStyle w:val="ListBullet"/>
      </w:pPr>
      <w:r w:rsidRPr="00651C74">
        <w:t>HOWDY, Division 4</w:t>
      </w:r>
    </w:p>
    <w:p w14:paraId="4E057723" w14:textId="77777777" w:rsidR="001C79AB" w:rsidRDefault="001C79AB" w:rsidP="00070E39"/>
    <w:p w14:paraId="42B85F8B" w14:textId="77777777" w:rsidR="00070E39" w:rsidRDefault="00070E39" w:rsidP="00070E39">
      <w:r>
        <w:t>Each account will have one and ONLY one menu option of. This will depend upon which HOWDY your site chooses to utilize.</w:t>
      </w:r>
    </w:p>
    <w:p w14:paraId="36362B91" w14:textId="77777777" w:rsidR="00070E39" w:rsidRPr="00C60106" w:rsidRDefault="00070E39" w:rsidP="00651C74">
      <w:pPr>
        <w:pStyle w:val="ListNumber"/>
      </w:pPr>
      <w:r>
        <w:t>SCAN PATIENT CARD [LRHY PATIENT CARD SCAN]</w:t>
      </w:r>
    </w:p>
    <w:p w14:paraId="57322BDF" w14:textId="77777777" w:rsidR="00070E39" w:rsidRPr="00C60106" w:rsidRDefault="00070E39" w:rsidP="00651C74">
      <w:pPr>
        <w:pStyle w:val="ListNumber"/>
      </w:pPr>
      <w:r>
        <w:t>SCAN PATIENT CARD (PPOC) [LRHY PATIENT CARD SCAN (PPOC)]</w:t>
      </w:r>
    </w:p>
    <w:p w14:paraId="3AC9EDD1" w14:textId="77777777" w:rsidR="001C79AB" w:rsidRDefault="001C79AB" w:rsidP="00070E39"/>
    <w:p w14:paraId="6FB542AA" w14:textId="77777777" w:rsidR="00070E39" w:rsidRDefault="00070E39" w:rsidP="00070E39">
      <w:r>
        <w:t xml:space="preserve">The password/verify codes require changing every 90 days. </w:t>
      </w:r>
    </w:p>
    <w:p w14:paraId="17CB6880" w14:textId="77777777" w:rsidR="00070E39" w:rsidRDefault="00070E39" w:rsidP="00070E39">
      <w:r>
        <w:t>Each account must have the division set as such to assure accurate order accessioning and printing for the division:</w:t>
      </w:r>
    </w:p>
    <w:p w14:paraId="7174A9F9" w14:textId="77777777" w:rsidR="00070E39" w:rsidRDefault="00070E39" w:rsidP="00070E39">
      <w:r>
        <w:t>HOWDY, Division 1 in the user account set the division to Division 1 and the default to yes.</w:t>
      </w:r>
    </w:p>
    <w:p w14:paraId="23A9AD7F" w14:textId="77777777" w:rsidR="00070E39" w:rsidRDefault="00070E39" w:rsidP="00070E39">
      <w:r>
        <w:t>HOWDY, Division 2 in the user account set the division to Division 2 and the default to yes.</w:t>
      </w:r>
    </w:p>
    <w:p w14:paraId="3F719450" w14:textId="77777777" w:rsidR="00070E39" w:rsidRDefault="00070E39" w:rsidP="00070E39">
      <w:r>
        <w:t>HOWDY, Division 3 in the user account set the division to Division 3 and the default to yes.</w:t>
      </w:r>
    </w:p>
    <w:p w14:paraId="03539D3A" w14:textId="77777777" w:rsidR="00070E39" w:rsidRDefault="00070E39" w:rsidP="00070E39">
      <w:r>
        <w:t>HOWDY, Division 4 in the user account set the division to Division 4 and the default to yes.</w:t>
      </w:r>
    </w:p>
    <w:p w14:paraId="39C37D95" w14:textId="77777777" w:rsidR="00070E39" w:rsidRDefault="00070E39" w:rsidP="00070E39"/>
    <w:p w14:paraId="1BB589DC" w14:textId="77777777" w:rsidR="00070E39" w:rsidRDefault="00070E39" w:rsidP="00070E39">
      <w:r>
        <w:t>Of course you must take into consideration how each division is being utilized for example as a draw station only or with a small lab and limited testing to full testing capabilities.</w:t>
      </w:r>
    </w:p>
    <w:p w14:paraId="1E768767" w14:textId="77777777" w:rsidR="003F1A5E" w:rsidRPr="001C79AB" w:rsidRDefault="003F1A5E" w:rsidP="001C79AB">
      <w:r>
        <w:br w:type="page"/>
      </w:r>
    </w:p>
    <w:p w14:paraId="44354306" w14:textId="77777777" w:rsidR="00070E39" w:rsidRPr="00070E39" w:rsidRDefault="00070E39" w:rsidP="00070E39">
      <w:pPr>
        <w:pStyle w:val="Heading1"/>
      </w:pPr>
      <w:bookmarkStart w:id="7" w:name="_Toc55563693"/>
      <w:r w:rsidRPr="00070E39">
        <w:t xml:space="preserve">Howdy </w:t>
      </w:r>
      <w:r>
        <w:t>H</w:t>
      </w:r>
      <w:r w:rsidRPr="00070E39">
        <w:t>ar</w:t>
      </w:r>
      <w:r>
        <w:t>d</w:t>
      </w:r>
      <w:r w:rsidRPr="00070E39">
        <w:t>ware</w:t>
      </w:r>
      <w:bookmarkEnd w:id="7"/>
    </w:p>
    <w:p w14:paraId="4A591765" w14:textId="77777777" w:rsidR="00070E39" w:rsidRPr="00C16389" w:rsidRDefault="001C79AB" w:rsidP="00070E39">
      <w:r w:rsidRPr="00C16389">
        <w:rPr>
          <w:b/>
        </w:rPr>
        <w:t xml:space="preserve">Traditional </w:t>
      </w:r>
      <w:r>
        <w:rPr>
          <w:b/>
        </w:rPr>
        <w:t>H</w:t>
      </w:r>
      <w:r w:rsidRPr="00C16389">
        <w:rPr>
          <w:b/>
        </w:rPr>
        <w:t>owdy</w:t>
      </w:r>
      <w:r w:rsidR="00070E39" w:rsidRPr="001C79AB">
        <w:t xml:space="preserve">: </w:t>
      </w:r>
      <w:r w:rsidR="00070E39">
        <w:t>Allows scanning of the patient VIC (Veterans Identification Card) card.</w:t>
      </w:r>
    </w:p>
    <w:p w14:paraId="56E34BD7" w14:textId="77777777" w:rsidR="00070E39" w:rsidRDefault="00070E39" w:rsidP="001C79AB">
      <w:pPr>
        <w:pStyle w:val="ListBullet"/>
      </w:pPr>
      <w:r>
        <w:t>1 Dedicated PC (H</w:t>
      </w:r>
      <w:r w:rsidR="001C79AB">
        <w:t>owdy</w:t>
      </w:r>
      <w:r>
        <w:t>) with monitor, keyboard and mouse is required for each blood drawing area/room.  Multi-divisional sites with draw stations require one for each site.</w:t>
      </w:r>
    </w:p>
    <w:p w14:paraId="68E16240" w14:textId="77777777" w:rsidR="00070E39" w:rsidRDefault="00070E39" w:rsidP="001C79AB">
      <w:pPr>
        <w:pStyle w:val="ListBullet"/>
      </w:pPr>
      <w:r>
        <w:t>1 Magnetic card reader is required for each PC to read the VIC (Veterans Identification Card) card.</w:t>
      </w:r>
    </w:p>
    <w:p w14:paraId="298327B7" w14:textId="77777777" w:rsidR="00070E39" w:rsidRDefault="00070E39" w:rsidP="001C79AB">
      <w:pPr>
        <w:pStyle w:val="ListBullet"/>
      </w:pPr>
      <w:r>
        <w:t>1 Barcode label printer (Zebra or Intermec s are currently being used at most sites for bar-coded lab test labels) for each blood drawing area/room.</w:t>
      </w:r>
    </w:p>
    <w:p w14:paraId="279751A0" w14:textId="77777777" w:rsidR="00070E39" w:rsidRDefault="00070E39" w:rsidP="00070E39"/>
    <w:p w14:paraId="73233F2A" w14:textId="77777777" w:rsidR="00070E39" w:rsidRDefault="00070E39" w:rsidP="00070E39">
      <w:r w:rsidRPr="00C16389">
        <w:rPr>
          <w:b/>
        </w:rPr>
        <w:t>H</w:t>
      </w:r>
      <w:r w:rsidR="001C79AB">
        <w:rPr>
          <w:b/>
        </w:rPr>
        <w:t>owdy</w:t>
      </w:r>
      <w:r w:rsidRPr="00C16389">
        <w:rPr>
          <w:b/>
        </w:rPr>
        <w:t xml:space="preserve"> PPOC</w:t>
      </w:r>
      <w:r>
        <w:t>: Allows scanning of the patient VIC and in addition captures tracking times for turn-around times.</w:t>
      </w:r>
    </w:p>
    <w:p w14:paraId="2A3B1882" w14:textId="77777777" w:rsidR="00070E39" w:rsidRDefault="00070E39" w:rsidP="001C79AB">
      <w:pPr>
        <w:pStyle w:val="ListBullet"/>
      </w:pPr>
      <w:r>
        <w:t>1 Dedicated PC (HOWDY) with monitor, keyboard and mouse is required for each blood drawing area/room.  Multi-divisional sites with draw stations require one for each site.</w:t>
      </w:r>
    </w:p>
    <w:p w14:paraId="3827FC95" w14:textId="77777777" w:rsidR="00070E39" w:rsidRDefault="00070E39" w:rsidP="001C79AB">
      <w:pPr>
        <w:pStyle w:val="ListBullet"/>
      </w:pPr>
      <w:r>
        <w:t>1 Magnetic card reader is required for each PC to read the VIC (Veterans Identification Card) card.</w:t>
      </w:r>
    </w:p>
    <w:p w14:paraId="7111B34C" w14:textId="77777777" w:rsidR="001C79AB" w:rsidRDefault="00070E39" w:rsidP="001C79AB">
      <w:pPr>
        <w:pStyle w:val="ListBullet"/>
      </w:pPr>
      <w:r>
        <w:t xml:space="preserve">1 </w:t>
      </w:r>
      <w:r w:rsidR="001C79AB">
        <w:t>H</w:t>
      </w:r>
      <w:r>
        <w:t xml:space="preserve">and held scanner (can be wireless if wireless available) to scan blood tubes for each blood drawing area/room/PC. If you have general workstation PCs located at individual draw chairs then a hand held scanner could be provided for each of these allowing the phlebotomist to scan utilizing the appropriate </w:t>
      </w:r>
    </w:p>
    <w:p w14:paraId="4F185C46" w14:textId="77777777" w:rsidR="001C79AB" w:rsidRDefault="001C79AB" w:rsidP="00070E39"/>
    <w:p w14:paraId="7498D865" w14:textId="77777777" w:rsidR="00070E39" w:rsidRDefault="00070E39" w:rsidP="00070E39">
      <w:r>
        <w:t>H</w:t>
      </w:r>
      <w:r w:rsidR="00DA42B1">
        <w:t>owdy</w:t>
      </w:r>
      <w:r>
        <w:t xml:space="preserve"> PPOC </w:t>
      </w:r>
      <w:r w:rsidR="00DA42B1">
        <w:t>o</w:t>
      </w:r>
      <w:r>
        <w:t>ption in a closer proximity of the draw area</w:t>
      </w:r>
      <w:r w:rsidR="00DA42B1">
        <w:t>:</w:t>
      </w:r>
      <w:r>
        <w:t xml:space="preserve"> </w:t>
      </w:r>
      <w:r w:rsidR="00DA42B1">
        <w:t>t</w:t>
      </w:r>
      <w:r>
        <w:t>he user must be logged onto the PC with the option opened. However, it is not required and local polic</w:t>
      </w:r>
      <w:r w:rsidR="00DA42B1">
        <w:t>i</w:t>
      </w:r>
      <w:r>
        <w:t>es can be applied to accommodate this option. The scanning of the lab tubes allows for the tracking of the specimens to assist with turn-around times.</w:t>
      </w:r>
    </w:p>
    <w:p w14:paraId="26B29B45" w14:textId="77777777" w:rsidR="00DA42B1" w:rsidRDefault="00070E39" w:rsidP="00DA42B1">
      <w:r>
        <w:t>Local procedures/policies should be established to standardize the workflow for each blood drawing area/room.</w:t>
      </w:r>
    </w:p>
    <w:p w14:paraId="2CFB7438" w14:textId="77777777" w:rsidR="00DA42B1" w:rsidRDefault="00DA42B1" w:rsidP="00DA42B1"/>
    <w:p w14:paraId="45A64D21" w14:textId="77777777" w:rsidR="00070E39" w:rsidRPr="00DA42B1" w:rsidRDefault="00070E39" w:rsidP="00DA42B1">
      <w:r>
        <w:br w:type="page"/>
      </w:r>
    </w:p>
    <w:p w14:paraId="17E9BB17" w14:textId="77777777" w:rsidR="00692F34" w:rsidRPr="00474626" w:rsidRDefault="003F1A5E" w:rsidP="00692F34">
      <w:pPr>
        <w:pStyle w:val="Heading1"/>
      </w:pPr>
      <w:bookmarkStart w:id="8" w:name="_Toc55563694"/>
      <w:r w:rsidRPr="00FD3433">
        <w:t>How to Set Up the Howdy PC</w:t>
      </w:r>
      <w:bookmarkEnd w:id="8"/>
    </w:p>
    <w:p w14:paraId="7CBB1B7F" w14:textId="77777777" w:rsidR="00692F34" w:rsidRPr="009C6738" w:rsidRDefault="00692F34" w:rsidP="00394E12">
      <w:pPr>
        <w:pStyle w:val="ListNumber"/>
        <w:numPr>
          <w:ilvl w:val="0"/>
          <w:numId w:val="11"/>
        </w:numPr>
      </w:pPr>
      <w:r w:rsidRPr="009C6738">
        <w:t>Setu</w:t>
      </w:r>
      <w:r w:rsidR="00DA42B1">
        <w:t>p standard PC with all updates</w:t>
      </w:r>
    </w:p>
    <w:p w14:paraId="311AD58B" w14:textId="77777777" w:rsidR="00692F34" w:rsidRDefault="00692F34" w:rsidP="00692F34">
      <w:pPr>
        <w:pStyle w:val="ListNumber"/>
      </w:pPr>
      <w:r>
        <w:t>Create a service account (For SBY it is VHAS</w:t>
      </w:r>
      <w:r w:rsidR="00DA42B1">
        <w:t>BYHowdy) and is created already</w:t>
      </w:r>
    </w:p>
    <w:p w14:paraId="6D7EF974" w14:textId="77777777" w:rsidR="00692F34" w:rsidRDefault="00692F34" w:rsidP="00692F34">
      <w:pPr>
        <w:pStyle w:val="ListNumber"/>
      </w:pPr>
      <w:r>
        <w:t>Log in with thi</w:t>
      </w:r>
      <w:r w:rsidR="00DA42B1">
        <w:t>s account to create the profile</w:t>
      </w:r>
    </w:p>
    <w:p w14:paraId="3B34CDAE" w14:textId="77777777" w:rsidR="00692F34" w:rsidRPr="00B135C8" w:rsidRDefault="00692F34" w:rsidP="00692F34">
      <w:pPr>
        <w:pStyle w:val="ListNumber"/>
      </w:pPr>
      <w:r>
        <w:t>Copy</w:t>
      </w:r>
      <w:r w:rsidRPr="00DA42B1">
        <w:rPr>
          <w:b/>
        </w:rPr>
        <w:t xml:space="preserve"> ssh_config AND reflection.ini </w:t>
      </w:r>
      <w:r>
        <w:t xml:space="preserve">files to </w:t>
      </w:r>
      <w:r w:rsidRPr="00DA42B1">
        <w:rPr>
          <w:b/>
        </w:rPr>
        <w:t>C:\document and settings\all users\application data\attachmate\reflection</w:t>
      </w:r>
      <w:r>
        <w:t xml:space="preserve"> </w:t>
      </w:r>
      <w:r w:rsidR="00DA42B1">
        <w:t>folder using your admin account</w:t>
      </w:r>
    </w:p>
    <w:p w14:paraId="73C34D78" w14:textId="77777777" w:rsidR="00692F34" w:rsidRDefault="00692F34" w:rsidP="00692F34">
      <w:pPr>
        <w:pStyle w:val="ListNumber"/>
      </w:pPr>
      <w:r>
        <w:t xml:space="preserve">Put </w:t>
      </w:r>
      <w:r w:rsidRPr="00DA42B1">
        <w:rPr>
          <w:b/>
        </w:rPr>
        <w:t>Sby-Vista (ss)</w:t>
      </w:r>
      <w:r>
        <w:t xml:space="preserve"> s</w:t>
      </w:r>
      <w:r w:rsidRPr="00474626">
        <w:t xml:space="preserve">hort-cut into </w:t>
      </w:r>
      <w:r w:rsidRPr="00DA42B1">
        <w:rPr>
          <w:b/>
        </w:rPr>
        <w:t>vhasbyhowdy</w:t>
      </w:r>
      <w:r>
        <w:t xml:space="preserve"> startup</w:t>
      </w:r>
      <w:r w:rsidR="00DA42B1">
        <w:t xml:space="preserve"> folder (</w:t>
      </w:r>
      <w:r w:rsidR="00DA42B1" w:rsidRPr="00DA42B1">
        <w:rPr>
          <w:b/>
        </w:rPr>
        <w:t>Do not</w:t>
      </w:r>
      <w:r w:rsidR="00DA42B1">
        <w:t xml:space="preserve"> use all users!)</w:t>
      </w:r>
    </w:p>
    <w:p w14:paraId="267FFCD1" w14:textId="77777777" w:rsidR="00692F34" w:rsidRPr="009C6738" w:rsidRDefault="00692F34" w:rsidP="00692F34">
      <w:pPr>
        <w:pStyle w:val="ListNumber"/>
      </w:pPr>
      <w:r w:rsidRPr="009C6738">
        <w:t xml:space="preserve">The user will need the Howdy Access and Verify </w:t>
      </w:r>
      <w:r w:rsidR="00DA42B1">
        <w:t>Codes for the specific Howdy PC</w:t>
      </w:r>
    </w:p>
    <w:p w14:paraId="17129A19" w14:textId="77777777" w:rsidR="00692F34" w:rsidRDefault="00692F34" w:rsidP="00692F34">
      <w:pPr>
        <w:pStyle w:val="ListNumber"/>
      </w:pPr>
      <w:r w:rsidRPr="00474626">
        <w:t xml:space="preserve">If this is </w:t>
      </w:r>
      <w:r w:rsidR="00DA42B1">
        <w:t xml:space="preserve">a </w:t>
      </w:r>
      <w:r w:rsidRPr="00474626">
        <w:t>replacement PC</w:t>
      </w:r>
      <w:r w:rsidR="00DA42B1">
        <w:t>,</w:t>
      </w:r>
      <w:r w:rsidRPr="00474626">
        <w:t xml:space="preserve"> ask users in that location for Howdy Access </w:t>
      </w:r>
      <w:r w:rsidR="00DA42B1">
        <w:t>and</w:t>
      </w:r>
      <w:r w:rsidRPr="00474626">
        <w:t xml:space="preserve"> Verify Code</w:t>
      </w:r>
      <w:r w:rsidR="00DA42B1">
        <w:t>s</w:t>
      </w:r>
      <w:r w:rsidRPr="00474626">
        <w:t xml:space="preserve">. If this is </w:t>
      </w:r>
      <w:r w:rsidR="00DA42B1">
        <w:t xml:space="preserve">a </w:t>
      </w:r>
      <w:r w:rsidRPr="00474626">
        <w:t>new Howdy install</w:t>
      </w:r>
      <w:r w:rsidR="00DA42B1">
        <w:t>,</w:t>
      </w:r>
      <w:r w:rsidRPr="00474626">
        <w:t xml:space="preserve"> </w:t>
      </w:r>
      <w:r>
        <w:t>obtain</w:t>
      </w:r>
      <w:r w:rsidRPr="00474626">
        <w:t xml:space="preserve"> </w:t>
      </w:r>
      <w:r>
        <w:t>the</w:t>
      </w:r>
      <w:r w:rsidRPr="00474626">
        <w:t xml:space="preserve"> create Access </w:t>
      </w:r>
      <w:r w:rsidR="00DA42B1">
        <w:t>and</w:t>
      </w:r>
      <w:r w:rsidRPr="00474626">
        <w:t xml:space="preserve"> Verify Code</w:t>
      </w:r>
      <w:r w:rsidR="00DA42B1">
        <w:t>s</w:t>
      </w:r>
      <w:r>
        <w:t xml:space="preserve"> from VistA Support staff</w:t>
      </w:r>
    </w:p>
    <w:p w14:paraId="3FAE5F17" w14:textId="77777777" w:rsidR="00692F34" w:rsidRDefault="00692F34" w:rsidP="00692F34">
      <w:pPr>
        <w:pStyle w:val="ListNumber"/>
      </w:pPr>
      <w:r>
        <w:t xml:space="preserve">The user must log in using </w:t>
      </w:r>
      <w:r w:rsidRPr="00DA42B1">
        <w:rPr>
          <w:b/>
        </w:rPr>
        <w:t>VHASBYHowdy</w:t>
      </w:r>
      <w:r>
        <w:t>. A reflections session with Vist</w:t>
      </w:r>
      <w:r w:rsidR="00DA42B1">
        <w:t>A</w:t>
      </w:r>
      <w:r>
        <w:t xml:space="preserve"> will automatically be launched. </w:t>
      </w:r>
      <w:r w:rsidRPr="00DA42B1">
        <w:rPr>
          <w:b/>
        </w:rPr>
        <w:t>D</w:t>
      </w:r>
      <w:r w:rsidR="00DA42B1" w:rsidRPr="00DA42B1">
        <w:rPr>
          <w:b/>
        </w:rPr>
        <w:t>o</w:t>
      </w:r>
      <w:r w:rsidRPr="00DA42B1">
        <w:rPr>
          <w:b/>
        </w:rPr>
        <w:t xml:space="preserve"> </w:t>
      </w:r>
      <w:r w:rsidR="00DA42B1" w:rsidRPr="00DA42B1">
        <w:rPr>
          <w:b/>
        </w:rPr>
        <w:t>not</w:t>
      </w:r>
      <w:r>
        <w:t xml:space="preserve"> put the Vist</w:t>
      </w:r>
      <w:r w:rsidR="00DA42B1">
        <w:t>A</w:t>
      </w:r>
      <w:r>
        <w:t xml:space="preserve"> shortcut on the </w:t>
      </w:r>
      <w:r w:rsidRPr="00DA42B1">
        <w:rPr>
          <w:b/>
        </w:rPr>
        <w:t>Vhasbyhowdy</w:t>
      </w:r>
      <w:r>
        <w:t xml:space="preserve"> </w:t>
      </w:r>
      <w:r w:rsidR="00DA42B1">
        <w:t>desktop. This is a dedicated PC.</w:t>
      </w:r>
      <w:r>
        <w:t xml:space="preserve"> </w:t>
      </w:r>
      <w:r w:rsidRPr="00DA42B1">
        <w:rPr>
          <w:b/>
        </w:rPr>
        <w:t>VHASBYHowdy</w:t>
      </w:r>
      <w:r>
        <w:t xml:space="preserve"> is a service account and is not a member of any user groups</w:t>
      </w:r>
      <w:r w:rsidR="00DA42B1">
        <w:t>,</w:t>
      </w:r>
      <w:r>
        <w:t xml:space="preserve"> so there will be </w:t>
      </w:r>
      <w:r w:rsidR="00DA42B1" w:rsidRPr="00DA42B1">
        <w:rPr>
          <w:b/>
        </w:rPr>
        <w:t>no</w:t>
      </w:r>
      <w:r>
        <w:t xml:space="preserve"> icons on the desktop.</w:t>
      </w:r>
    </w:p>
    <w:p w14:paraId="1F82BD10" w14:textId="77777777" w:rsidR="00692F34" w:rsidRDefault="00692F34" w:rsidP="00692F34">
      <w:pPr>
        <w:pStyle w:val="ListNumber"/>
      </w:pPr>
      <w:r>
        <w:t xml:space="preserve">Install the Magnetic Card Reader using the install information provided </w:t>
      </w:r>
      <w:r w:rsidR="00DA42B1">
        <w:t>and stored on your shared drive</w:t>
      </w:r>
    </w:p>
    <w:p w14:paraId="759BE221" w14:textId="77777777" w:rsidR="003F1A5E" w:rsidRPr="00692F34" w:rsidRDefault="00DA42B1" w:rsidP="00692F34">
      <w:pPr>
        <w:pStyle w:val="ListNumber"/>
        <w:rPr>
          <w:b/>
          <w:sz w:val="32"/>
          <w:szCs w:val="28"/>
        </w:rPr>
      </w:pPr>
      <w:r>
        <w:t>Test the reader</w:t>
      </w:r>
    </w:p>
    <w:p w14:paraId="783F0B97" w14:textId="77777777" w:rsidR="003F1A5E" w:rsidRDefault="003F1A5E" w:rsidP="00BB0240">
      <w:pPr>
        <w:pStyle w:val="Heading1"/>
      </w:pPr>
      <w:bookmarkStart w:id="9" w:name="_Toc309298952"/>
      <w:bookmarkStart w:id="10" w:name="_Toc55563695"/>
      <w:r w:rsidRPr="00E35435">
        <w:t>Howdy Network Service Account</w:t>
      </w:r>
      <w:bookmarkEnd w:id="9"/>
      <w:bookmarkEnd w:id="10"/>
    </w:p>
    <w:p w14:paraId="25AC8696" w14:textId="77777777" w:rsidR="00692F34" w:rsidRPr="00DA42B1" w:rsidRDefault="00692F34" w:rsidP="00394E12">
      <w:pPr>
        <w:pStyle w:val="ListNumber"/>
        <w:numPr>
          <w:ilvl w:val="0"/>
          <w:numId w:val="12"/>
        </w:numPr>
        <w:rPr>
          <w:u w:val="single"/>
        </w:rPr>
      </w:pPr>
      <w:r>
        <w:t>Create a new H</w:t>
      </w:r>
      <w:r w:rsidR="00DA42B1">
        <w:t>owdy</w:t>
      </w:r>
      <w:r>
        <w:t xml:space="preserve"> NT service account with a password that does not expire or need changing. One account can be used for all divisions if multi-divisional.</w:t>
      </w:r>
    </w:p>
    <w:p w14:paraId="66B3DD2A" w14:textId="77777777" w:rsidR="00692F34" w:rsidRPr="00DF3533" w:rsidRDefault="00692F34" w:rsidP="00DA42B1">
      <w:pPr>
        <w:pStyle w:val="ListNumber"/>
        <w:rPr>
          <w:u w:val="single"/>
        </w:rPr>
      </w:pPr>
      <w:r>
        <w:t>This account will use the local domain for logging in and not to the local machine.</w:t>
      </w:r>
    </w:p>
    <w:p w14:paraId="1D3888B3" w14:textId="77777777" w:rsidR="00692F34" w:rsidRPr="00DF3533" w:rsidRDefault="00692F34" w:rsidP="00DA42B1">
      <w:pPr>
        <w:pStyle w:val="ListNumber"/>
        <w:rPr>
          <w:u w:val="single"/>
        </w:rPr>
      </w:pPr>
      <w:r>
        <w:t>Assign a VistA menu to the account.</w:t>
      </w:r>
    </w:p>
    <w:p w14:paraId="1CE0F8D8" w14:textId="77777777" w:rsidR="00DA42B1" w:rsidRDefault="00DA42B1" w:rsidP="00692F34"/>
    <w:p w14:paraId="7DB74AAF" w14:textId="77777777" w:rsidR="003F1A5E" w:rsidRPr="00E35435" w:rsidRDefault="00692F34" w:rsidP="00122484">
      <w:pPr>
        <w:ind w:left="360"/>
      </w:pPr>
      <w:r>
        <w:t>This account will then be used for logging into the H</w:t>
      </w:r>
      <w:r w:rsidR="00DA42B1">
        <w:t>owdy</w:t>
      </w:r>
      <w:r>
        <w:t xml:space="preserve"> units.</w:t>
      </w:r>
    </w:p>
    <w:p w14:paraId="7BB92211" w14:textId="77777777" w:rsidR="003F1A5E" w:rsidRDefault="0085050C" w:rsidP="003F1A5E">
      <w:pPr>
        <w:pStyle w:val="screen"/>
        <w:rPr>
          <w:u w:val="single"/>
        </w:rPr>
      </w:pPr>
      <w:r>
        <w:rPr>
          <w:noProof/>
        </w:rPr>
        <w:pict w14:anchorId="131B7FBB">
          <v:shape id="_x0000_i1026" type="#_x0000_t75" style="width:296.15pt;height:232.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">
            <v:imagedata r:id="rId20" o:title=""/>
            <o:lock v:ext="edit" aspectratio="f"/>
          </v:shape>
        </w:pict>
      </w:r>
    </w:p>
    <w:p w14:paraId="085CE82E" w14:textId="77777777" w:rsidR="003F1A5E" w:rsidRDefault="00562AF8" w:rsidP="00562AF8">
      <w:pPr>
        <w:pStyle w:val="Caption"/>
      </w:pPr>
      <w:r>
        <w:lastRenderedPageBreak/>
        <w:t>W</w:t>
      </w:r>
      <w:r w:rsidR="003F1A5E" w:rsidRPr="00FD3433">
        <w:t>indows Server 2003 R2 log on window</w:t>
      </w:r>
    </w:p>
    <w:p w14:paraId="6F43E5E1" w14:textId="77777777" w:rsidR="00070E39" w:rsidRDefault="00070E39" w:rsidP="00070E39">
      <w:pPr>
        <w:pStyle w:val="Heading1"/>
      </w:pPr>
      <w:bookmarkStart w:id="11" w:name="_VIC_Card_Readers/Magenetic"/>
      <w:bookmarkStart w:id="12" w:name="_Toc55563696"/>
      <w:bookmarkEnd w:id="6"/>
      <w:bookmarkEnd w:id="11"/>
      <w:r>
        <w:t>VIC Card Readers/</w:t>
      </w:r>
      <w:r w:rsidR="00702069">
        <w:t>Magnetic</w:t>
      </w:r>
      <w:r>
        <w:t xml:space="preserve"> Card Swipe</w:t>
      </w:r>
      <w:bookmarkEnd w:id="12"/>
    </w:p>
    <w:p w14:paraId="1AD6D948" w14:textId="77777777" w:rsidR="00070E39" w:rsidRDefault="00070E39" w:rsidP="00070E39">
      <w:r>
        <w:t xml:space="preserve">A lot of the magnetic card swipes used with the Howdy systems are from MagTek and have a USB connection. If the device does not have a USB connector, then it is not from MagTek and is not covered in this document. I would suggest replacing it with a MagTek if there is a problem. These card swipes have 2 setups, HID and Keyboard. To be used with VistA, the swipe must be programmed to the Keyboard interface. All MagTek swipes come in and/or default to the HID interface. </w:t>
      </w:r>
    </w:p>
    <w:p w14:paraId="3F5A7267" w14:textId="77777777" w:rsidR="00070E39" w:rsidRDefault="00070E39" w:rsidP="00070E39"/>
    <w:p w14:paraId="0BE3ABB1" w14:textId="77777777" w:rsidR="00070E39" w:rsidRDefault="00070E39" w:rsidP="00070E39">
      <w:r>
        <w:t>To program the magnetic card swipe to be used as a keyboard interface follow these easy steps.</w:t>
      </w:r>
    </w:p>
    <w:p w14:paraId="383E69B6" w14:textId="77777777" w:rsidR="00070E39" w:rsidRDefault="00070E39" w:rsidP="00070E39"/>
    <w:p w14:paraId="4D6A3EBD" w14:textId="77777777" w:rsidR="00070E39" w:rsidRDefault="00070E39" w:rsidP="00394E12">
      <w:pPr>
        <w:pStyle w:val="ListNumber"/>
        <w:numPr>
          <w:ilvl w:val="0"/>
          <w:numId w:val="13"/>
        </w:numPr>
      </w:pPr>
      <w:r>
        <w:t>Connect the USB device to a PC.  (This should be done at any PC but should be done prior to installation at the user location if the user has a Thin Client).</w:t>
      </w:r>
    </w:p>
    <w:p w14:paraId="7FF5A768" w14:textId="77777777" w:rsidR="006902A7" w:rsidRDefault="006902A7" w:rsidP="006902A7">
      <w:pPr>
        <w:pStyle w:val="ListNumber"/>
        <w:numPr>
          <w:ilvl w:val="0"/>
          <w:numId w:val="13"/>
        </w:numPr>
      </w:pPr>
      <w:r>
        <w:t xml:space="preserve">Go to </w:t>
      </w:r>
      <w:hyperlink r:id="rId21" w:history="1">
        <w:r w:rsidRPr="00B64749">
          <w:rPr>
            <w:rStyle w:val="Hyperlink"/>
          </w:rPr>
          <w:t>http://www.magtek.com/support/software/demo_programs/usb_swipe_insert.asp</w:t>
        </w:r>
      </w:hyperlink>
      <w:r>
        <w:t xml:space="preserve"> .</w:t>
      </w:r>
    </w:p>
    <w:p w14:paraId="0E243D51" w14:textId="77777777" w:rsidR="006902A7" w:rsidRDefault="006902A7" w:rsidP="006902A7">
      <w:pPr>
        <w:pStyle w:val="ListNumber"/>
        <w:numPr>
          <w:ilvl w:val="0"/>
          <w:numId w:val="0"/>
        </w:numPr>
        <w:ind w:left="360"/>
      </w:pPr>
      <w:r>
        <w:t>Do the Download which will allow for the installation of  USBMSR.exe that formats the MagTek card reader.</w:t>
      </w:r>
    </w:p>
    <w:p w14:paraId="1F50FBB5" w14:textId="77777777" w:rsidR="00070E39" w:rsidRDefault="00070E39" w:rsidP="00DA42B1">
      <w:pPr>
        <w:pStyle w:val="ListNumber"/>
      </w:pPr>
      <w:r>
        <w:t>The following window will appear (ensure that the “Send Commands” tab is selected).</w:t>
      </w:r>
    </w:p>
    <w:p w14:paraId="00D519D6" w14:textId="77777777" w:rsidR="00070E39" w:rsidRDefault="0085050C" w:rsidP="00EE1CE5">
      <w:pPr>
        <w:pStyle w:val="screen"/>
      </w:pPr>
      <w:r>
        <w:rPr>
          <w:noProof/>
        </w:rPr>
        <w:pict w14:anchorId="20FFE7F3">
          <v:shape id="Picture 1232" o:spid="_x0000_i1027" type="#_x0000_t75" style="width:5in;height:281.75pt;visibility:visible">
            <v:imagedata r:id="rId22" o:title=""/>
          </v:shape>
        </w:pict>
      </w:r>
    </w:p>
    <w:p w14:paraId="0A4CDA5F" w14:textId="77777777" w:rsidR="00070E39" w:rsidRDefault="00070E39" w:rsidP="00C84421">
      <w:pPr>
        <w:pStyle w:val="ListNumber"/>
      </w:pPr>
      <w:r>
        <w:t xml:space="preserve">Click on the </w:t>
      </w:r>
      <w:r w:rsidRPr="00C84421">
        <w:rPr>
          <w:b/>
        </w:rPr>
        <w:t>Load File</w:t>
      </w:r>
      <w:r>
        <w:t xml:space="preserve"> button and the open window appears.</w:t>
      </w:r>
    </w:p>
    <w:p w14:paraId="416227C2" w14:textId="77777777" w:rsidR="00070E39" w:rsidRDefault="0085050C" w:rsidP="00070E39">
      <w:pPr>
        <w:pStyle w:val="screen"/>
      </w:pPr>
      <w:r>
        <w:rPr>
          <w:noProof/>
        </w:rPr>
        <w:lastRenderedPageBreak/>
        <w:pict w14:anchorId="147225E7">
          <v:shape id="Picture 1233" o:spid="_x0000_i1028" type="#_x0000_t75" style="width:5in;height:262.35pt;visibility:visible">
            <v:imagedata r:id="rId23" o:title=""/>
          </v:shape>
        </w:pict>
      </w:r>
    </w:p>
    <w:p w14:paraId="6D9C1A1F" w14:textId="77777777" w:rsidR="00EE1CE5" w:rsidRDefault="00070E39" w:rsidP="00C84421">
      <w:pPr>
        <w:pStyle w:val="ListNumber"/>
      </w:pPr>
      <w:r>
        <w:t xml:space="preserve">Select the </w:t>
      </w:r>
      <w:r w:rsidRPr="00C84421">
        <w:rPr>
          <w:b/>
        </w:rPr>
        <w:t>Change to Keyboard.txt</w:t>
      </w:r>
      <w:r>
        <w:t xml:space="preserve"> file and click on </w:t>
      </w:r>
      <w:r w:rsidR="00C84421" w:rsidRPr="00C84421">
        <w:rPr>
          <w:b/>
        </w:rPr>
        <w:t>O</w:t>
      </w:r>
      <w:r w:rsidRPr="00C84421">
        <w:rPr>
          <w:b/>
        </w:rPr>
        <w:t>pen</w:t>
      </w:r>
      <w:r>
        <w:t>.</w:t>
      </w:r>
    </w:p>
    <w:p w14:paraId="18A31B4A" w14:textId="77777777" w:rsidR="00070E39" w:rsidRDefault="00070E39" w:rsidP="00C84421">
      <w:pPr>
        <w:pStyle w:val="ListNumber"/>
      </w:pPr>
      <w:r>
        <w:t xml:space="preserve">The following information will appear in the window of the </w:t>
      </w:r>
      <w:r w:rsidRPr="00C84421">
        <w:rPr>
          <w:b/>
        </w:rPr>
        <w:t>Send Commands</w:t>
      </w:r>
      <w:r>
        <w:t xml:space="preserve"> tab.</w:t>
      </w:r>
    </w:p>
    <w:p w14:paraId="445A9B75" w14:textId="77777777" w:rsidR="00070E39" w:rsidRDefault="0085050C" w:rsidP="00070E39">
      <w:pPr>
        <w:pStyle w:val="screen"/>
      </w:pPr>
      <w:r>
        <w:rPr>
          <w:noProof/>
        </w:rPr>
        <w:pict w14:anchorId="7A24D379">
          <v:shape id="Picture 1234" o:spid="_x0000_i1029" type="#_x0000_t75" style="width:5in;height:281.1pt;visibility:visible">
            <v:imagedata r:id="rId24" o:title=""/>
          </v:shape>
        </w:pict>
      </w:r>
    </w:p>
    <w:p w14:paraId="630AAC79" w14:textId="77777777" w:rsidR="00070E39" w:rsidRDefault="00070E39" w:rsidP="00C84421">
      <w:pPr>
        <w:pStyle w:val="ListNumber"/>
      </w:pPr>
      <w:r>
        <w:t xml:space="preserve">Enter the highlighted information into the Message (Hex) box: </w:t>
      </w:r>
      <w:r w:rsidRPr="00C84421">
        <w:rPr>
          <w:b/>
        </w:rPr>
        <w:t>01 10 01</w:t>
      </w:r>
    </w:p>
    <w:p w14:paraId="2B87770C" w14:textId="77777777" w:rsidR="00070E39" w:rsidRDefault="00070E39" w:rsidP="00C84421">
      <w:pPr>
        <w:pStyle w:val="ListNumber"/>
      </w:pPr>
      <w:r>
        <w:t xml:space="preserve">Click on the </w:t>
      </w:r>
      <w:r w:rsidRPr="00C84421">
        <w:rPr>
          <w:b/>
        </w:rPr>
        <w:t>Send Msg</w:t>
      </w:r>
      <w:r>
        <w:t xml:space="preserve"> button.</w:t>
      </w:r>
    </w:p>
    <w:p w14:paraId="06EEE014" w14:textId="77777777" w:rsidR="00070E39" w:rsidRDefault="00070E39" w:rsidP="00070E39"/>
    <w:p w14:paraId="15171524" w14:textId="77777777" w:rsidR="00070E39" w:rsidRDefault="00070E39" w:rsidP="00070E39">
      <w:r>
        <w:lastRenderedPageBreak/>
        <w:t xml:space="preserve">The Magnetic card swipe is now setup to be a Keyboard interface. You can remove it from your PC and install on any other machine to be used. </w:t>
      </w:r>
    </w:p>
    <w:p w14:paraId="3192D08F" w14:textId="77777777" w:rsidR="00070E39" w:rsidRDefault="00EE1CE5" w:rsidP="00070E39">
      <w:r>
        <w:object w:dxaOrig="1536" w:dyaOrig="996" w14:anchorId="71D1D0E0">
          <v:shape id="_x0000_i1030" type="#_x0000_t75" style="width:76.4pt;height:49.45pt" o:ole="">
            <v:imagedata r:id="rId25" o:title=""/>
          </v:shape>
          <o:OLEObject Type="Embed" ProgID="Package" ShapeID="_x0000_i1030" DrawAspect="Icon" ObjectID="_1692531971" r:id="rId26"/>
        </w:object>
      </w:r>
    </w:p>
    <w:p w14:paraId="6857C68D" w14:textId="77777777" w:rsidR="00070E39" w:rsidRDefault="00070E39" w:rsidP="00070E39">
      <w:pPr>
        <w:pStyle w:val="Heading1"/>
      </w:pPr>
      <w:bookmarkStart w:id="13" w:name="_Toc55563697"/>
      <w:r>
        <w:t>Troubleshooting Card Swipe Issues</w:t>
      </w:r>
      <w:bookmarkEnd w:id="13"/>
    </w:p>
    <w:p w14:paraId="0A690FCE" w14:textId="77777777" w:rsidR="00070E39" w:rsidRDefault="00070E39" w:rsidP="00070E39">
      <w:r>
        <w:t>As of this writing, I know of only 2 issues related to the magnetic card swipes.</w:t>
      </w:r>
    </w:p>
    <w:p w14:paraId="7B8FF99F" w14:textId="77777777" w:rsidR="00070E39" w:rsidRDefault="00070E39" w:rsidP="00394E12">
      <w:pPr>
        <w:pStyle w:val="ListNumber"/>
        <w:numPr>
          <w:ilvl w:val="0"/>
          <w:numId w:val="14"/>
        </w:numPr>
      </w:pPr>
      <w:r>
        <w:t>Card swipe is attached and has a green ready light, but nothing appears on the screen when a card is swiped.</w:t>
      </w:r>
    </w:p>
    <w:p w14:paraId="5D6833E8" w14:textId="77777777" w:rsidR="00070E39" w:rsidRDefault="00070E39" w:rsidP="00394E12">
      <w:pPr>
        <w:pStyle w:val="ListNumber"/>
        <w:numPr>
          <w:ilvl w:val="0"/>
          <w:numId w:val="14"/>
        </w:numPr>
      </w:pPr>
      <w:r>
        <w:t>Card swipe is attached and there is no green light.</w:t>
      </w:r>
    </w:p>
    <w:p w14:paraId="019C41E6" w14:textId="77777777" w:rsidR="00070E39" w:rsidRDefault="00070E39" w:rsidP="00070E39"/>
    <w:p w14:paraId="6298B645" w14:textId="77777777" w:rsidR="00070E39" w:rsidRDefault="00070E39" w:rsidP="00070E39">
      <w:r>
        <w:t xml:space="preserve">To be able to trouble shoot the card swipe, you first have to know what the normal operation is. Normal operation is (after programmed above) connect the device to a pc and after a few seconds the light on the top of the device should turn green. Now at a VistA patient entry prompt (either Howdy or appointment management) swipe the card and the veterans name and social security number will populate the entry. The entry will automatically bring up the patient information as dictated by the prompt. </w:t>
      </w:r>
    </w:p>
    <w:p w14:paraId="17956B3B" w14:textId="77777777" w:rsidR="00070E39" w:rsidRDefault="00070E39" w:rsidP="00394E12">
      <w:pPr>
        <w:pStyle w:val="ListNumber"/>
        <w:numPr>
          <w:ilvl w:val="0"/>
          <w:numId w:val="15"/>
        </w:numPr>
      </w:pPr>
      <w:r>
        <w:t>If the light is green, but when a card is swiped, nothing happens</w:t>
      </w:r>
      <w:r w:rsidR="00C84421">
        <w:t xml:space="preserve">. </w:t>
      </w:r>
      <w:r>
        <w:t>This usually occurs if the card swipe has lost its programming or has not been programmed. If this is a standard PC workstation, go through the steps above and program the reader as a Keyboard entry device. If this is a Thin Client PC, take the device to a standard PC and go through the steps above and then replace on the Thin Client.</w:t>
      </w:r>
    </w:p>
    <w:p w14:paraId="5A3F8688" w14:textId="77777777" w:rsidR="00070E39" w:rsidRDefault="00070E39" w:rsidP="00C84421">
      <w:pPr>
        <w:pStyle w:val="ListNumber"/>
      </w:pPr>
      <w:r>
        <w:t xml:space="preserve">Usually, if there is no green light on the card swipe, unplugging it from the pc and then plugging it back into the </w:t>
      </w:r>
      <w:r w:rsidR="00C84421">
        <w:t>PC</w:t>
      </w:r>
      <w:r>
        <w:t xml:space="preserve"> is the only thing needed to clear this problem. If not, replace it with a new device.</w:t>
      </w:r>
    </w:p>
    <w:p w14:paraId="5218EFEA" w14:textId="77777777" w:rsidR="00070E39" w:rsidRDefault="00070E39" w:rsidP="00070E39"/>
    <w:p w14:paraId="21B8BC0D" w14:textId="77777777" w:rsidR="00070E39" w:rsidRDefault="00070E39" w:rsidP="00070E39"/>
    <w:p w14:paraId="4713029C" w14:textId="77777777" w:rsidR="00070E39" w:rsidRDefault="00070E39" w:rsidP="00070E39"/>
    <w:p w14:paraId="3F57E3E1" w14:textId="77777777" w:rsidR="00070E39" w:rsidRPr="00F36A36" w:rsidRDefault="00070E39" w:rsidP="00070E39"/>
    <w:p w14:paraId="29CDF3F9" w14:textId="77777777" w:rsidR="00616B42" w:rsidRDefault="00616B42">
      <w:pPr>
        <w:tabs>
          <w:tab w:val="clear" w:pos="360"/>
          <w:tab w:val="clear" w:pos="720"/>
          <w:tab w:val="clear" w:pos="1080"/>
          <w:tab w:val="clear" w:pos="1440"/>
        </w:tabs>
      </w:pPr>
      <w:r>
        <w:br w:type="page"/>
      </w:r>
    </w:p>
    <w:p w14:paraId="5D156B00" w14:textId="77777777" w:rsidR="0072421D" w:rsidRDefault="0072421D" w:rsidP="00616B42">
      <w:pPr>
        <w:pStyle w:val="Heading1"/>
      </w:pPr>
      <w:bookmarkStart w:id="14" w:name="_Toc55563698"/>
      <w:r>
        <w:t>Reflections</w:t>
      </w:r>
      <w:r w:rsidR="001B45A6">
        <w:t xml:space="preserve"> File (.r2w)</w:t>
      </w:r>
      <w:bookmarkEnd w:id="14"/>
    </w:p>
    <w:p w14:paraId="19B6CD26" w14:textId="77777777" w:rsidR="0072421D" w:rsidRPr="0072421D" w:rsidRDefault="0072421D" w:rsidP="0072421D">
      <w:r>
        <w:object w:dxaOrig="1536" w:dyaOrig="996" w14:anchorId="19470E66">
          <v:shape id="_x0000_i1031" type="#_x0000_t75" style="width:76.4pt;height:49.45pt" o:ole="">
            <v:imagedata r:id="rId27" o:title=""/>
          </v:shape>
          <o:OLEObject Type="Embed" ProgID="Package" ShapeID="_x0000_i1031" DrawAspect="Icon" ObjectID="_1692531972" r:id="rId28"/>
        </w:object>
      </w:r>
    </w:p>
    <w:p w14:paraId="14E8DEBC" w14:textId="77777777" w:rsidR="001A4DB3" w:rsidRDefault="001A4DB3" w:rsidP="001A4DB3">
      <w:pPr>
        <w:pStyle w:val="Heading1"/>
      </w:pPr>
      <w:bookmarkStart w:id="15" w:name="_Toc55563699"/>
      <w:r w:rsidRPr="001A4DB3">
        <w:t>Secure Shell Connection for Reflection</w:t>
      </w:r>
      <w:bookmarkEnd w:id="15"/>
    </w:p>
    <w:p w14:paraId="44B5810D" w14:textId="77777777" w:rsidR="003625B0" w:rsidRDefault="00702069" w:rsidP="003625B0">
      <w:pPr>
        <w:rPr>
          <w:snapToGrid w:val="0"/>
        </w:rPr>
      </w:pPr>
      <w:r>
        <w:rPr>
          <w:snapToGrid w:val="0"/>
          <w:highlight w:val="yellow"/>
        </w:rPr>
        <w:t>REDACTED</w:t>
      </w:r>
    </w:p>
    <w:p w14:paraId="0224B6C1" w14:textId="77777777" w:rsidR="00702069" w:rsidRPr="003625B0" w:rsidRDefault="00702069" w:rsidP="003625B0"/>
    <w:p w14:paraId="5583B439" w14:textId="77777777" w:rsidR="001A4DB3" w:rsidRPr="001A4DB3" w:rsidRDefault="001A4DB3" w:rsidP="001A4DB3">
      <w:r w:rsidRPr="001A4DB3">
        <w:t xml:space="preserve">First and foremost all Howdy workstations log into themselves and present to the end user a single </w:t>
      </w:r>
      <w:r w:rsidR="00C84421">
        <w:t>icon</w:t>
      </w:r>
      <w:r w:rsidRPr="001A4DB3">
        <w:t xml:space="preserve"> on the desktop. The </w:t>
      </w:r>
      <w:r w:rsidR="00C84421">
        <w:t>icon</w:t>
      </w:r>
      <w:r w:rsidRPr="001A4DB3">
        <w:t xml:space="preserve"> is the Howdy Reflection </w:t>
      </w:r>
      <w:r w:rsidR="00C84421">
        <w:t>icon</w:t>
      </w:r>
      <w:r w:rsidRPr="001A4DB3">
        <w:t>.</w:t>
      </w:r>
      <w:r w:rsidR="00C84421">
        <w:t xml:space="preserve"> </w:t>
      </w:r>
      <w:r w:rsidRPr="001A4DB3">
        <w:t>Once the logon process is finished, Howdy Reflection executes by :</w:t>
      </w:r>
    </w:p>
    <w:p w14:paraId="38A5CBB2" w14:textId="77777777" w:rsidR="001A4DB3" w:rsidRDefault="001A4DB3" w:rsidP="00394E12">
      <w:pPr>
        <w:pStyle w:val="ListNumber"/>
        <w:numPr>
          <w:ilvl w:val="0"/>
          <w:numId w:val="9"/>
        </w:numPr>
      </w:pPr>
      <w:r>
        <w:t>Starting Reflection</w:t>
      </w:r>
    </w:p>
    <w:p w14:paraId="4B84461A" w14:textId="77777777" w:rsidR="001A4DB3" w:rsidRDefault="001A4DB3" w:rsidP="001A4DB3">
      <w:pPr>
        <w:pStyle w:val="ListNumber"/>
      </w:pPr>
      <w:r>
        <w:t>Running a Macro that logs Howdy into VistA</w:t>
      </w:r>
    </w:p>
    <w:p w14:paraId="2C823681" w14:textId="77777777" w:rsidR="001A4DB3" w:rsidRDefault="001A4DB3" w:rsidP="001A4DB3">
      <w:pPr>
        <w:pStyle w:val="ListNumber"/>
      </w:pPr>
      <w:r>
        <w:t>Macro stops after the printer has been selected</w:t>
      </w:r>
    </w:p>
    <w:p w14:paraId="1A71AB49" w14:textId="77777777" w:rsidR="001A4DB3" w:rsidRDefault="001A4DB3" w:rsidP="001A4DB3">
      <w:pPr>
        <w:pStyle w:val="ListNumber"/>
      </w:pPr>
      <w:r>
        <w:t>Howdy workstation ready for Patient use</w:t>
      </w:r>
    </w:p>
    <w:p w14:paraId="15C4E0BF" w14:textId="77777777" w:rsidR="001A4DB3" w:rsidRDefault="001A4DB3" w:rsidP="001A4DB3"/>
    <w:p w14:paraId="3CEEAEF7" w14:textId="77777777" w:rsidR="001A4DB3" w:rsidRPr="001A4DB3" w:rsidRDefault="001A4DB3" w:rsidP="001A4DB3">
      <w:r w:rsidRPr="001A4DB3">
        <w:t>For sites that do not have their workstations logging into themselves automatically and then running the VistA connection, the steps will change to reflect how you want the Macro to run. I haven’t played with the Reflection session I make enough to properly remove any unwanted features from the Menu Bar, but then that is the next step.</w:t>
      </w:r>
    </w:p>
    <w:p w14:paraId="2BBB20AF" w14:textId="77777777" w:rsidR="001A4DB3" w:rsidRDefault="001A4DB3" w:rsidP="001A4DB3"/>
    <w:p w14:paraId="44E1A314" w14:textId="77777777" w:rsidR="001A4DB3" w:rsidRPr="001A4DB3" w:rsidRDefault="001A4DB3" w:rsidP="001A4DB3">
      <w:r w:rsidRPr="001A4DB3">
        <w:t>When the VA went to the Reflection software, the reason given was that the VA needed a Secure connection to the VistA instance. The following steps create a connection to VistA using the Secure Shell feature in Reflections.</w:t>
      </w:r>
    </w:p>
    <w:p w14:paraId="1F3A1760" w14:textId="77777777" w:rsidR="001A4DB3" w:rsidRDefault="001A4DB3" w:rsidP="00394E12">
      <w:pPr>
        <w:pStyle w:val="ListNumber"/>
        <w:numPr>
          <w:ilvl w:val="0"/>
          <w:numId w:val="10"/>
        </w:numPr>
      </w:pPr>
      <w:r>
        <w:t>From the Start button navigate to the Attachmate Reflection/</w:t>
      </w:r>
      <w:r w:rsidRPr="00C20574">
        <w:t>Host - UNIX and OpenVMS</w:t>
      </w:r>
      <w:r>
        <w:t>:</w:t>
      </w:r>
    </w:p>
    <w:p w14:paraId="129F80F0" w14:textId="77777777" w:rsidR="001A4DB3" w:rsidRPr="00C20574" w:rsidRDefault="0085050C" w:rsidP="001A4DB3">
      <w:pPr>
        <w:pStyle w:val="screen"/>
      </w:pPr>
      <w:r>
        <w:rPr>
          <w:noProof/>
        </w:rPr>
        <w:pict w14:anchorId="56001D9E">
          <v:shape id="Picture 4" o:spid="_x0000_i1032" type="#_x0000_t75" style="width:4in;height:156.5pt;visibility:visible">
            <v:imagedata r:id="rId29" o:title=""/>
          </v:shape>
        </w:pict>
      </w:r>
    </w:p>
    <w:p w14:paraId="0C224079" w14:textId="77777777" w:rsidR="001A4DB3" w:rsidRDefault="001A4DB3" w:rsidP="001A4DB3">
      <w:pPr>
        <w:pStyle w:val="ListNumber"/>
      </w:pPr>
      <w:r>
        <w:t>Once you select the Host – UNIX and OpenVMS the following display appears.</w:t>
      </w:r>
    </w:p>
    <w:p w14:paraId="191007CC" w14:textId="77777777" w:rsidR="00BD6C76" w:rsidRDefault="00BD6C76">
      <w:pPr>
        <w:tabs>
          <w:tab w:val="clear" w:pos="360"/>
          <w:tab w:val="clear" w:pos="720"/>
          <w:tab w:val="clear" w:pos="1080"/>
          <w:tab w:val="clear" w:pos="1440"/>
        </w:tabs>
      </w:pPr>
      <w:r>
        <w:br w:type="page"/>
      </w:r>
    </w:p>
    <w:p w14:paraId="1707EC89" w14:textId="77777777" w:rsidR="001A4DB3" w:rsidRDefault="0085050C" w:rsidP="00BD6C76">
      <w:pPr>
        <w:pStyle w:val="screen"/>
      </w:pPr>
      <w:r>
        <w:rPr>
          <w:noProof/>
        </w:rPr>
        <w:pict w14:anchorId="5D7D29F0">
          <v:shape id="Picture 7" o:spid="_x0000_s1029" type="#_x0000_t75" style="position:absolute;left:0;text-align:left;margin-left:72.85pt;margin-top:36.3pt;width:4in;height:218.25pt;z-index:251657728;visibility:visible">
            <v:imagedata r:id="rId30" o:title=""/>
            <w10:wrap type="topAndBottom"/>
          </v:shape>
        </w:pict>
      </w:r>
    </w:p>
    <w:p w14:paraId="260A0BED" w14:textId="77777777" w:rsidR="00BD6C76" w:rsidRDefault="00BD6C76" w:rsidP="00BD6C76"/>
    <w:p w14:paraId="6A7859DD" w14:textId="77777777" w:rsidR="00BD6C76" w:rsidRDefault="00BD6C76" w:rsidP="00BD6C76">
      <w:pPr>
        <w:ind w:left="360"/>
      </w:pPr>
      <w:r>
        <w:t>On my system this display is a small window, so I maximize the windows before I save the r2w.</w:t>
      </w:r>
    </w:p>
    <w:p w14:paraId="261C5A2A" w14:textId="77777777" w:rsidR="00BD6C76" w:rsidRPr="00BD6C76" w:rsidRDefault="00BD6C76" w:rsidP="00BD6C76"/>
    <w:p w14:paraId="28BBBFCC" w14:textId="77777777" w:rsidR="001A4DB3" w:rsidRDefault="001A4DB3" w:rsidP="00BD6C76">
      <w:pPr>
        <w:pStyle w:val="ListNumber"/>
      </w:pPr>
      <w:r>
        <w:t>Next set the display color using the Setup dropdown and selecting Display</w:t>
      </w:r>
    </w:p>
    <w:p w14:paraId="45B9B3F9" w14:textId="77777777" w:rsidR="001A4DB3" w:rsidRPr="004C768D" w:rsidRDefault="0085050C" w:rsidP="001A4DB3">
      <w:pPr>
        <w:pStyle w:val="screen"/>
      </w:pPr>
      <w:r>
        <w:rPr>
          <w:noProof/>
        </w:rPr>
        <w:pict w14:anchorId="25BEB97A">
          <v:shape id="Picture 22" o:spid="_x0000_i1033" type="#_x0000_t75" style="width:3in;height:185.3pt;visibility:visible">
            <v:imagedata r:id="rId31" o:title=""/>
          </v:shape>
        </w:pict>
      </w:r>
    </w:p>
    <w:p w14:paraId="003A4083" w14:textId="77777777" w:rsidR="001A4DB3" w:rsidRDefault="001A4DB3" w:rsidP="00BD6C76">
      <w:pPr>
        <w:pStyle w:val="ListNumber"/>
      </w:pPr>
      <w:r>
        <w:t xml:space="preserve">When the following panel displays, select the colors you want and click </w:t>
      </w:r>
      <w:r w:rsidRPr="00BD6C76">
        <w:rPr>
          <w:b/>
        </w:rPr>
        <w:t>OK</w:t>
      </w:r>
      <w:r>
        <w:t>.</w:t>
      </w:r>
    </w:p>
    <w:p w14:paraId="55C98807" w14:textId="77777777" w:rsidR="001A4DB3" w:rsidRPr="004C768D" w:rsidRDefault="0085050C" w:rsidP="001A4DB3">
      <w:pPr>
        <w:pStyle w:val="screen"/>
      </w:pPr>
      <w:r>
        <w:rPr>
          <w:noProof/>
        </w:rPr>
        <w:lastRenderedPageBreak/>
        <w:pict w14:anchorId="20DE3645">
          <v:shape id="Picture 31" o:spid="_x0000_i1034" type="#_x0000_t75" style="width:4in;height:174.05pt;visibility:visible">
            <v:imagedata r:id="rId32" o:title=""/>
          </v:shape>
        </w:pict>
      </w:r>
    </w:p>
    <w:p w14:paraId="2F74555A" w14:textId="77777777" w:rsidR="001A4DB3" w:rsidRDefault="001A4DB3" w:rsidP="001A4DB3">
      <w:pPr>
        <w:pStyle w:val="ListNumber"/>
      </w:pPr>
      <w:r>
        <w:t>The display changes to the colors you have selected.</w:t>
      </w:r>
    </w:p>
    <w:p w14:paraId="1CFB39A3" w14:textId="77777777" w:rsidR="001A4DB3" w:rsidRPr="0069398F" w:rsidRDefault="0085050C" w:rsidP="001A4DB3">
      <w:pPr>
        <w:pStyle w:val="screen"/>
      </w:pPr>
      <w:r>
        <w:rPr>
          <w:noProof/>
        </w:rPr>
        <w:pict w14:anchorId="07D4AA58">
          <v:shape id="Picture 34" o:spid="_x0000_i1035" type="#_x0000_t75" style="width:4in;height:145.25pt;visibility:visible">
            <v:imagedata r:id="rId33" o:title=""/>
          </v:shape>
        </w:pict>
      </w:r>
    </w:p>
    <w:p w14:paraId="6CDED0D1" w14:textId="77777777" w:rsidR="001A4DB3" w:rsidRDefault="001A4DB3" w:rsidP="001A4DB3">
      <w:pPr>
        <w:pStyle w:val="ListNumber"/>
      </w:pPr>
      <w:r>
        <w:t xml:space="preserve">Select the </w:t>
      </w:r>
      <w:r w:rsidRPr="00BD6C76">
        <w:rPr>
          <w:b/>
        </w:rPr>
        <w:t>OK</w:t>
      </w:r>
      <w:r>
        <w:t xml:space="preserve"> button and you are ready to now make your connection.</w:t>
      </w:r>
    </w:p>
    <w:p w14:paraId="3AFDE161" w14:textId="77777777" w:rsidR="001A4DB3" w:rsidRDefault="001A4DB3" w:rsidP="001A4DB3">
      <w:pPr>
        <w:pStyle w:val="ListNumber"/>
      </w:pPr>
      <w:r>
        <w:t>Select Connection on the Menu Bar and from the drop down select Connection Setup</w:t>
      </w:r>
      <w:r w:rsidR="00BD6C76">
        <w:t>.</w:t>
      </w:r>
    </w:p>
    <w:p w14:paraId="38BC1F07" w14:textId="77777777" w:rsidR="001A4DB3" w:rsidRPr="0069398F" w:rsidRDefault="0085050C" w:rsidP="001A4DB3">
      <w:pPr>
        <w:pStyle w:val="screen"/>
      </w:pPr>
      <w:r>
        <w:rPr>
          <w:noProof/>
        </w:rPr>
        <w:pict w14:anchorId="0497AB11">
          <v:shape id="Picture 37" o:spid="_x0000_i1036" type="#_x0000_t75" style="width:3in;height:148.4pt;visibility:visible">
            <v:imagedata r:id="rId34" o:title=""/>
          </v:shape>
        </w:pict>
      </w:r>
    </w:p>
    <w:p w14:paraId="23FF32C0" w14:textId="77777777" w:rsidR="001A4DB3" w:rsidRDefault="001A4DB3" w:rsidP="001A4DB3">
      <w:pPr>
        <w:pStyle w:val="ListNumber"/>
      </w:pPr>
      <w:r>
        <w:t>Once you select the Connection Setup the following panel displays</w:t>
      </w:r>
    </w:p>
    <w:p w14:paraId="104AB61C" w14:textId="77777777" w:rsidR="001A4DB3" w:rsidRDefault="0085050C" w:rsidP="001A4DB3">
      <w:pPr>
        <w:pStyle w:val="screen"/>
        <w:rPr>
          <w:sz w:val="24"/>
          <w:szCs w:val="24"/>
        </w:rPr>
      </w:pPr>
      <w:r>
        <w:rPr>
          <w:noProof/>
        </w:rPr>
        <w:lastRenderedPageBreak/>
        <w:pict w14:anchorId="498A6E63">
          <v:shape id="Picture 8" o:spid="_x0000_i1037" type="#_x0000_t75" style="width:3in;height:145.9pt;visibility:visible">
            <v:imagedata r:id="rId35" o:title=""/>
          </v:shape>
        </w:pict>
      </w:r>
    </w:p>
    <w:p w14:paraId="1D391928" w14:textId="77777777" w:rsidR="001A4DB3" w:rsidRDefault="001A4DB3" w:rsidP="001A4DB3">
      <w:pPr>
        <w:pStyle w:val="ListNumber"/>
      </w:pPr>
      <w:r>
        <w:t>Select SECURE SHELL, the display will change to the following</w:t>
      </w:r>
    </w:p>
    <w:p w14:paraId="3286C3DC" w14:textId="77777777" w:rsidR="001A4DB3" w:rsidRDefault="0085050C" w:rsidP="001A4DB3">
      <w:pPr>
        <w:pStyle w:val="screen"/>
        <w:rPr>
          <w:sz w:val="24"/>
          <w:szCs w:val="24"/>
        </w:rPr>
      </w:pPr>
      <w:r>
        <w:rPr>
          <w:noProof/>
        </w:rPr>
        <w:pict w14:anchorId="5EB9A32E">
          <v:shape id="Picture 9" o:spid="_x0000_i1038" type="#_x0000_t75" style="width:3in;height:145.9pt;visibility:visible">
            <v:imagedata r:id="rId36" o:title=""/>
          </v:shape>
        </w:pict>
      </w:r>
    </w:p>
    <w:p w14:paraId="7714AED4" w14:textId="77777777" w:rsidR="001A4DB3" w:rsidRDefault="001A4DB3" w:rsidP="001A4DB3">
      <w:pPr>
        <w:pStyle w:val="ListNumber"/>
      </w:pPr>
      <w:r>
        <w:t>Fill in the blanks with the appropriate information. The top line refers to your sites VistA instance. The second line you want to select the BlankPassword choice and for the last line you want to enter your site’s access/users name for VistA.</w:t>
      </w:r>
    </w:p>
    <w:p w14:paraId="6F83E809" w14:textId="77777777" w:rsidR="001A4DB3" w:rsidRDefault="0085050C" w:rsidP="001A4DB3">
      <w:pPr>
        <w:pStyle w:val="screen"/>
        <w:rPr>
          <w:sz w:val="24"/>
          <w:szCs w:val="24"/>
        </w:rPr>
      </w:pPr>
      <w:r>
        <w:rPr>
          <w:noProof/>
        </w:rPr>
        <w:pict w14:anchorId="12B6060A">
          <v:shape id="Picture 10" o:spid="_x0000_i1039" type="#_x0000_t75" style="width:3in;height:145.9pt;visibility:visible">
            <v:imagedata r:id="rId37" o:title=""/>
          </v:shape>
        </w:pict>
      </w:r>
    </w:p>
    <w:p w14:paraId="32698633" w14:textId="77777777" w:rsidR="001A4DB3" w:rsidRDefault="001A4DB3" w:rsidP="001A4DB3">
      <w:pPr>
        <w:pStyle w:val="ListNumber"/>
      </w:pPr>
      <w:r>
        <w:t>Select the Security button to see the following display.</w:t>
      </w:r>
    </w:p>
    <w:p w14:paraId="154E1FC8" w14:textId="77777777" w:rsidR="001A4DB3" w:rsidRDefault="0085050C" w:rsidP="001A4DB3">
      <w:pPr>
        <w:pStyle w:val="screen"/>
        <w:rPr>
          <w:sz w:val="24"/>
          <w:szCs w:val="24"/>
        </w:rPr>
      </w:pPr>
      <w:r>
        <w:rPr>
          <w:noProof/>
        </w:rPr>
        <w:lastRenderedPageBreak/>
        <w:pict w14:anchorId="6C125771">
          <v:shape id="Picture 11" o:spid="_x0000_i1040" type="#_x0000_t75" style="width:3in;height:274.25pt;visibility:visible">
            <v:imagedata r:id="rId38" o:title=""/>
          </v:shape>
        </w:pict>
      </w:r>
    </w:p>
    <w:p w14:paraId="7125F98B" w14:textId="77777777" w:rsidR="001A4DB3" w:rsidRDefault="001A4DB3" w:rsidP="001A4DB3">
      <w:pPr>
        <w:pStyle w:val="ListNumber"/>
      </w:pPr>
      <w:r>
        <w:t xml:space="preserve">Select Quiet and then click on the </w:t>
      </w:r>
      <w:r w:rsidRPr="00BD6C76">
        <w:rPr>
          <w:b/>
        </w:rPr>
        <w:t>Connect</w:t>
      </w:r>
      <w:r>
        <w:t xml:space="preserve"> button.</w:t>
      </w:r>
    </w:p>
    <w:p w14:paraId="58E34B0C" w14:textId="77777777" w:rsidR="001A4DB3" w:rsidRDefault="0085050C" w:rsidP="001A4DB3">
      <w:pPr>
        <w:pStyle w:val="screen"/>
        <w:rPr>
          <w:sz w:val="24"/>
          <w:szCs w:val="24"/>
        </w:rPr>
      </w:pPr>
      <w:r>
        <w:rPr>
          <w:noProof/>
        </w:rPr>
        <w:pict w14:anchorId="16B17188">
          <v:shape id="Picture 12" o:spid="_x0000_i1041" type="#_x0000_t75" style="width:2in;height:97.05pt;visibility:visible">
            <v:imagedata r:id="rId39" o:title=""/>
          </v:shape>
        </w:pict>
      </w:r>
    </w:p>
    <w:p w14:paraId="22C2E773" w14:textId="77777777" w:rsidR="001A4DB3" w:rsidRDefault="001A4DB3" w:rsidP="00122484">
      <w:pPr>
        <w:ind w:left="360"/>
      </w:pPr>
      <w:r>
        <w:t>Your system will connect to your VistA instance and in the lower right-hand corner it will display the information about a secure shell connection</w:t>
      </w:r>
      <w:r w:rsidR="008704BA">
        <w:t>.</w:t>
      </w:r>
    </w:p>
    <w:p w14:paraId="2A35E352" w14:textId="77777777" w:rsidR="001A4DB3" w:rsidRDefault="0085050C" w:rsidP="00E37019">
      <w:pPr>
        <w:pStyle w:val="screen"/>
        <w:rPr>
          <w:sz w:val="24"/>
          <w:szCs w:val="24"/>
        </w:rPr>
      </w:pPr>
      <w:r>
        <w:rPr>
          <w:noProof/>
        </w:rPr>
        <w:pict w14:anchorId="305D1C0A">
          <v:shape id="Picture 13" o:spid="_x0000_i1042" type="#_x0000_t75" style="width:2in;height:102.05pt;visibility:visible">
            <v:imagedata r:id="rId40" o:title=""/>
          </v:shape>
        </w:pict>
      </w:r>
    </w:p>
    <w:p w14:paraId="705E91A2" w14:textId="77777777" w:rsidR="001A4DB3" w:rsidRDefault="001A4DB3" w:rsidP="00E37019">
      <w:pPr>
        <w:pStyle w:val="ListNumber"/>
      </w:pPr>
      <w:r>
        <w:t xml:space="preserve">Now you should save the work done so far. And then you can write your Macro specifically for this system. I usually save the file to the </w:t>
      </w:r>
      <w:r w:rsidRPr="008704BA">
        <w:rPr>
          <w:b/>
        </w:rPr>
        <w:t>C:\Program Files\Attachmate\Reflection</w:t>
      </w:r>
      <w:r>
        <w:t xml:space="preserve"> folder</w:t>
      </w:r>
      <w:r w:rsidR="008704BA">
        <w:t>,</w:t>
      </w:r>
      <w:r>
        <w:t xml:space="preserve"> </w:t>
      </w:r>
      <w:r w:rsidR="008704BA">
        <w:t>because</w:t>
      </w:r>
      <w:r>
        <w:t xml:space="preserve"> this will be used for a Howdy box, which logs into itself.</w:t>
      </w:r>
    </w:p>
    <w:p w14:paraId="7705F3AD" w14:textId="77777777" w:rsidR="001A4DB3" w:rsidRDefault="001A4DB3" w:rsidP="00E37019">
      <w:pPr>
        <w:pStyle w:val="ListNumber2"/>
      </w:pPr>
      <w:r>
        <w:t xml:space="preserve">Select the Save As from the File Menu </w:t>
      </w:r>
      <w:r w:rsidR="008704BA">
        <w:t>d</w:t>
      </w:r>
      <w:r>
        <w:t>rop down</w:t>
      </w:r>
    </w:p>
    <w:p w14:paraId="3A622F8E" w14:textId="77777777" w:rsidR="001A4DB3" w:rsidRDefault="0085050C" w:rsidP="00E37019">
      <w:pPr>
        <w:pStyle w:val="screen"/>
        <w:rPr>
          <w:sz w:val="24"/>
          <w:szCs w:val="24"/>
        </w:rPr>
      </w:pPr>
      <w:r>
        <w:rPr>
          <w:noProof/>
        </w:rPr>
        <w:lastRenderedPageBreak/>
        <w:pict w14:anchorId="7F0976DB">
          <v:shape id="Picture 14" o:spid="_x0000_i1043" type="#_x0000_t75" style="width:107.7pt;height:115.85pt;visibility:visible">
            <v:imagedata r:id="rId41" o:title=""/>
          </v:shape>
        </w:pict>
      </w:r>
    </w:p>
    <w:p w14:paraId="63C7303A" w14:textId="77777777" w:rsidR="001A4DB3" w:rsidRDefault="001A4DB3" w:rsidP="00E37019">
      <w:pPr>
        <w:pStyle w:val="ListNumber2"/>
      </w:pPr>
      <w:r>
        <w:t xml:space="preserve">Give it a name and save it. I use the </w:t>
      </w:r>
      <w:r w:rsidRPr="008704BA">
        <w:rPr>
          <w:b/>
        </w:rPr>
        <w:t>C:\Program Files\Attachmate\Reflection</w:t>
      </w:r>
      <w:r>
        <w:t xml:space="preserve"> folder.</w:t>
      </w:r>
    </w:p>
    <w:p w14:paraId="6B921282" w14:textId="77777777" w:rsidR="001A4DB3" w:rsidRDefault="0085050C" w:rsidP="00E37019">
      <w:pPr>
        <w:pStyle w:val="screen"/>
        <w:rPr>
          <w:sz w:val="24"/>
          <w:szCs w:val="24"/>
        </w:rPr>
      </w:pPr>
      <w:r>
        <w:rPr>
          <w:noProof/>
        </w:rPr>
        <w:pict w14:anchorId="2921BDD9">
          <v:shape id="Picture 15" o:spid="_x0000_i1044" type="#_x0000_t75" style="width:4in;height:249.2pt;visibility:visible">
            <v:imagedata r:id="rId42" o:title=""/>
          </v:shape>
        </w:pict>
      </w:r>
    </w:p>
    <w:p w14:paraId="5DDD0594" w14:textId="77777777" w:rsidR="001A4DB3" w:rsidRDefault="001A4DB3" w:rsidP="00E37019">
      <w:pPr>
        <w:pStyle w:val="ListNumber2"/>
      </w:pPr>
      <w:r>
        <w:t>Select the Shortcut Button in the lower right-hand corner of the panel shown above</w:t>
      </w:r>
      <w:r w:rsidR="008704BA">
        <w:t>.</w:t>
      </w:r>
    </w:p>
    <w:p w14:paraId="032BDE74" w14:textId="77777777" w:rsidR="001A4DB3" w:rsidRDefault="001A4DB3" w:rsidP="00E37019">
      <w:pPr>
        <w:pStyle w:val="ListNumber2"/>
      </w:pPr>
      <w:r>
        <w:t>Check the box in the upper left-hand corner and the radio button as shown in the display below</w:t>
      </w:r>
      <w:r w:rsidR="008704BA">
        <w:t>.</w:t>
      </w:r>
      <w:r>
        <w:t xml:space="preserve"> </w:t>
      </w:r>
      <w:r w:rsidR="008704BA">
        <w:t>T</w:t>
      </w:r>
      <w:r>
        <w:t>his will put a shortcut on the Star</w:t>
      </w:r>
      <w:r w:rsidR="008704BA">
        <w:t xml:space="preserve">t Menu that can be copied </w:t>
      </w:r>
      <w:r w:rsidR="00702069">
        <w:t>wherever</w:t>
      </w:r>
      <w:r>
        <w:t xml:space="preserve"> you want to put it. Click </w:t>
      </w:r>
      <w:r w:rsidRPr="008704BA">
        <w:rPr>
          <w:b/>
        </w:rPr>
        <w:t>O</w:t>
      </w:r>
      <w:r w:rsidR="008704BA" w:rsidRPr="008704BA">
        <w:rPr>
          <w:b/>
        </w:rPr>
        <w:t>K</w:t>
      </w:r>
      <w:r>
        <w:t xml:space="preserve"> and return to the display in Step 15-b and click </w:t>
      </w:r>
      <w:r w:rsidRPr="008704BA">
        <w:rPr>
          <w:b/>
        </w:rPr>
        <w:t>O</w:t>
      </w:r>
      <w:r w:rsidR="008704BA" w:rsidRPr="008704BA">
        <w:rPr>
          <w:b/>
        </w:rPr>
        <w:t>K</w:t>
      </w:r>
      <w:r w:rsidR="008704BA">
        <w:t xml:space="preserve"> </w:t>
      </w:r>
      <w:r>
        <w:t>again. You have saved your new Session connection.</w:t>
      </w:r>
    </w:p>
    <w:p w14:paraId="4501B9E5" w14:textId="77777777" w:rsidR="001A4DB3" w:rsidRDefault="0085050C" w:rsidP="00E37019">
      <w:pPr>
        <w:pStyle w:val="screen"/>
        <w:rPr>
          <w:sz w:val="24"/>
          <w:szCs w:val="24"/>
        </w:rPr>
      </w:pPr>
      <w:r>
        <w:rPr>
          <w:noProof/>
        </w:rPr>
        <w:pict w14:anchorId="0E7D0547">
          <v:shape id="Picture 16" o:spid="_x0000_i1045" type="#_x0000_t75" style="width:4in;height:140.25pt;visibility:visible">
            <v:imagedata r:id="rId43" o:title=""/>
          </v:shape>
        </w:pict>
      </w:r>
    </w:p>
    <w:p w14:paraId="6E45510B" w14:textId="77777777" w:rsidR="001A4DB3" w:rsidRDefault="001A4DB3" w:rsidP="00E37019">
      <w:pPr>
        <w:pStyle w:val="ListNumber"/>
      </w:pPr>
      <w:r>
        <w:lastRenderedPageBreak/>
        <w:t xml:space="preserve"> To Write the Macro after you have saved the initial connection do the following.</w:t>
      </w:r>
    </w:p>
    <w:p w14:paraId="74431572" w14:textId="77777777" w:rsidR="001A4DB3" w:rsidRDefault="001A4DB3" w:rsidP="00E37019">
      <w:pPr>
        <w:pStyle w:val="ListNumber"/>
      </w:pPr>
      <w:r>
        <w:t>After saving your new Session connection</w:t>
      </w:r>
      <w:r w:rsidR="008704BA">
        <w:t>,</w:t>
      </w:r>
      <w:r>
        <w:t xml:space="preserve"> close it</w:t>
      </w:r>
      <w:r w:rsidR="008704BA">
        <w:t>,</w:t>
      </w:r>
      <w:r>
        <w:t xml:space="preserve"> and then re-open it using the Shortcut you have just made.</w:t>
      </w:r>
    </w:p>
    <w:p w14:paraId="4C9A9965" w14:textId="77777777" w:rsidR="001A4DB3" w:rsidRDefault="0085050C" w:rsidP="00E37019">
      <w:pPr>
        <w:pStyle w:val="screen"/>
        <w:rPr>
          <w:sz w:val="24"/>
          <w:szCs w:val="24"/>
        </w:rPr>
      </w:pPr>
      <w:r>
        <w:rPr>
          <w:noProof/>
        </w:rPr>
        <w:pict w14:anchorId="6D40274B">
          <v:shape id="Picture 17" o:spid="_x0000_i1046" type="#_x0000_t75" style="width:4in;height:211.6pt;visibility:visible">
            <v:imagedata r:id="rId44" o:title=""/>
          </v:shape>
        </w:pict>
      </w:r>
    </w:p>
    <w:p w14:paraId="61FB8F95" w14:textId="77777777" w:rsidR="001A4DB3" w:rsidRDefault="001A4DB3" w:rsidP="00E37019">
      <w:pPr>
        <w:pStyle w:val="ListNumber"/>
      </w:pPr>
      <w:r>
        <w:t>Once your session opens</w:t>
      </w:r>
      <w:r w:rsidR="008704BA">
        <w:t>,</w:t>
      </w:r>
      <w:r>
        <w:t xml:space="preserve"> select Macro from the Menu Bar and the select Start Recording</w:t>
      </w:r>
    </w:p>
    <w:p w14:paraId="0AC02372" w14:textId="77777777" w:rsidR="001A4DB3" w:rsidRDefault="0085050C" w:rsidP="00E37019">
      <w:pPr>
        <w:pStyle w:val="screen"/>
      </w:pPr>
      <w:r>
        <w:rPr>
          <w:noProof/>
        </w:rPr>
        <w:pict w14:anchorId="5130526B">
          <v:shape id="Picture 18" o:spid="_x0000_i1047" type="#_x0000_t75" style="width:180.3pt;height:70.75pt;visibility:visible">
            <v:imagedata r:id="rId45" o:title=""/>
          </v:shape>
        </w:pict>
      </w:r>
    </w:p>
    <w:p w14:paraId="081C7780" w14:textId="77777777" w:rsidR="001A4DB3" w:rsidRDefault="001A4DB3" w:rsidP="00E37019">
      <w:pPr>
        <w:pStyle w:val="ListNumber"/>
      </w:pPr>
      <w:r>
        <w:t>Enter the information you want to have in the Macro and then select Stop Recording from the Macro drop down on the Menu Bar</w:t>
      </w:r>
    </w:p>
    <w:p w14:paraId="47212DFC" w14:textId="77777777" w:rsidR="001A4DB3" w:rsidRDefault="0085050C" w:rsidP="00E37019">
      <w:pPr>
        <w:pStyle w:val="screen"/>
        <w:rPr>
          <w:sz w:val="24"/>
          <w:szCs w:val="24"/>
        </w:rPr>
      </w:pPr>
      <w:r>
        <w:rPr>
          <w:noProof/>
        </w:rPr>
        <w:pict w14:anchorId="45D6BB8C">
          <v:shape id="Picture 19" o:spid="_x0000_i1048" type="#_x0000_t75" style="width:2in;height:93.9pt;visibility:visible">
            <v:imagedata r:id="rId46" o:title=""/>
          </v:shape>
        </w:pict>
      </w:r>
    </w:p>
    <w:p w14:paraId="5EEDF722" w14:textId="77777777" w:rsidR="001A4DB3" w:rsidRDefault="001A4DB3" w:rsidP="00E37019">
      <w:pPr>
        <w:pStyle w:val="ListNumber"/>
      </w:pPr>
      <w:r>
        <w:t xml:space="preserve">A pop-up will display and the Macro should be named as Login. The </w:t>
      </w:r>
      <w:r w:rsidRPr="008704BA">
        <w:rPr>
          <w:b/>
        </w:rPr>
        <w:t>Make this the connection Macro</w:t>
      </w:r>
      <w:r>
        <w:t xml:space="preserve"> box should be checked.</w:t>
      </w:r>
    </w:p>
    <w:p w14:paraId="6A2EC457" w14:textId="77777777" w:rsidR="001A4DB3" w:rsidRDefault="001A4DB3" w:rsidP="00E37019">
      <w:pPr>
        <w:pStyle w:val="ListNumber"/>
      </w:pPr>
      <w:r>
        <w:t xml:space="preserve">Next select File from the Menu bar and the </w:t>
      </w:r>
      <w:r w:rsidRPr="008704BA">
        <w:rPr>
          <w:b/>
        </w:rPr>
        <w:t>Save Howdy.r2w</w:t>
      </w:r>
      <w:r w:rsidR="008704BA">
        <w:t>.</w:t>
      </w:r>
    </w:p>
    <w:p w14:paraId="1F2F3A83" w14:textId="77777777" w:rsidR="001A4DB3" w:rsidRDefault="0085050C" w:rsidP="00E37019">
      <w:pPr>
        <w:pStyle w:val="screen"/>
        <w:rPr>
          <w:sz w:val="24"/>
          <w:szCs w:val="24"/>
        </w:rPr>
      </w:pPr>
      <w:r>
        <w:rPr>
          <w:noProof/>
        </w:rPr>
        <w:lastRenderedPageBreak/>
        <w:pict w14:anchorId="59E5BA2E">
          <v:shape id="Picture 20" o:spid="_x0000_i1049" type="#_x0000_t75" style="width:107.7pt;height:140.85pt;visibility:visible">
            <v:imagedata r:id="rId47" o:title=""/>
          </v:shape>
        </w:pict>
      </w:r>
    </w:p>
    <w:p w14:paraId="71E4858F" w14:textId="77777777" w:rsidR="001A4DB3" w:rsidRPr="001A4DB3" w:rsidRDefault="001A4DB3" w:rsidP="001A4DB3">
      <w:pPr>
        <w:pStyle w:val="ListNumber"/>
      </w:pPr>
      <w:r>
        <w:t>If everything was done right</w:t>
      </w:r>
      <w:r w:rsidR="008704BA">
        <w:t>,</w:t>
      </w:r>
      <w:r>
        <w:t xml:space="preserve"> you can close out the session and restart it using your shortcut. </w:t>
      </w:r>
    </w:p>
    <w:p w14:paraId="66E4B436" w14:textId="77777777" w:rsidR="008704BA" w:rsidRPr="008704BA" w:rsidRDefault="008704BA" w:rsidP="008704BA">
      <w:r>
        <w:br w:type="page"/>
      </w:r>
    </w:p>
    <w:p w14:paraId="6EE25FCB" w14:textId="77777777" w:rsidR="00616B42" w:rsidRDefault="00616B42" w:rsidP="00616B42">
      <w:pPr>
        <w:pStyle w:val="Heading1"/>
      </w:pPr>
      <w:bookmarkStart w:id="16" w:name="_Toc55563700"/>
      <w:r>
        <w:t>Creating Macros in New KEA</w:t>
      </w:r>
      <w:bookmarkEnd w:id="16"/>
    </w:p>
    <w:p w14:paraId="7D81E953" w14:textId="77777777" w:rsidR="00616B42" w:rsidRDefault="00616B42" w:rsidP="00394E12">
      <w:pPr>
        <w:pStyle w:val="ListNumber"/>
        <w:numPr>
          <w:ilvl w:val="0"/>
          <w:numId w:val="16"/>
        </w:numPr>
      </w:pPr>
      <w:r>
        <w:t xml:space="preserve">Select the macro drop-down menu. </w:t>
      </w:r>
    </w:p>
    <w:p w14:paraId="7BE11BA5" w14:textId="77777777" w:rsidR="00616B42" w:rsidRDefault="00616B42" w:rsidP="008704BA">
      <w:pPr>
        <w:pStyle w:val="ListNumber"/>
      </w:pPr>
      <w:r>
        <w:t>Select the Macro Recording Wizard.</w:t>
      </w:r>
    </w:p>
    <w:p w14:paraId="05EE8AF2" w14:textId="77777777" w:rsidR="00616B42" w:rsidRDefault="0085050C" w:rsidP="00616B42">
      <w:pPr>
        <w:pStyle w:val="screen"/>
      </w:pPr>
      <w:r>
        <w:rPr>
          <w:noProof/>
        </w:rPr>
        <w:pict w14:anchorId="5D246C1F">
          <v:shape id="_x0000_i1050" type="#_x0000_t75" style="width:324.3pt;height:202.85pt;visibility:visible">
            <v:imagedata r:id="rId48" o:title=""/>
          </v:shape>
        </w:pict>
      </w:r>
    </w:p>
    <w:p w14:paraId="2B551F16" w14:textId="77777777" w:rsidR="00616B42" w:rsidRDefault="00616B42" w:rsidP="008704BA">
      <w:pPr>
        <w:pStyle w:val="ListNumber"/>
      </w:pPr>
      <w:r>
        <w:t xml:space="preserve">Record your macro and then </w:t>
      </w:r>
      <w:r w:rsidR="008704BA">
        <w:t>click</w:t>
      </w:r>
      <w:r>
        <w:t xml:space="preserve"> the stop recording button</w:t>
      </w:r>
      <w:r w:rsidR="008704BA">
        <w:t>.</w:t>
      </w:r>
    </w:p>
    <w:p w14:paraId="7B96592B" w14:textId="77777777" w:rsidR="00616B42" w:rsidRDefault="0085050C" w:rsidP="00616B42">
      <w:pPr>
        <w:pStyle w:val="screen"/>
      </w:pPr>
      <w:r>
        <w:rPr>
          <w:noProof/>
        </w:rPr>
        <w:pict w14:anchorId="5954D34D">
          <v:shape id="Picture 7" o:spid="_x0000_i1051" type="#_x0000_t75" style="width:324.3pt;height:203.5pt;visibility:visible">
            <v:imagedata r:id="rId49" o:title=""/>
          </v:shape>
        </w:pict>
      </w:r>
    </w:p>
    <w:p w14:paraId="51E7C014" w14:textId="77777777" w:rsidR="00616B42" w:rsidRDefault="00616B42" w:rsidP="008704BA">
      <w:pPr>
        <w:pStyle w:val="ListNumber"/>
      </w:pPr>
      <w:r>
        <w:t>Give the macro a name</w:t>
      </w:r>
      <w:r w:rsidR="008704BA">
        <w:t>. M</w:t>
      </w:r>
      <w:r>
        <w:t xml:space="preserve">ake sure </w:t>
      </w:r>
      <w:r w:rsidRPr="008704BA">
        <w:rPr>
          <w:b/>
        </w:rPr>
        <w:t>create a button</w:t>
      </w:r>
      <w:r>
        <w:t xml:space="preserve"> is checked</w:t>
      </w:r>
      <w:r w:rsidR="008704BA">
        <w:t>.</w:t>
      </w:r>
    </w:p>
    <w:p w14:paraId="42C0AA0A" w14:textId="77777777" w:rsidR="00616B42" w:rsidRDefault="0085050C" w:rsidP="00616B42">
      <w:pPr>
        <w:pStyle w:val="screen"/>
      </w:pPr>
      <w:r>
        <w:rPr>
          <w:noProof/>
        </w:rPr>
        <w:lastRenderedPageBreak/>
        <w:pict w14:anchorId="263B1C59">
          <v:shape id="_x0000_i1052" type="#_x0000_t75" style="width:324.3pt;height:203.5pt;visibility:visible">
            <v:imagedata r:id="rId50" o:title=""/>
          </v:shape>
        </w:pict>
      </w:r>
    </w:p>
    <w:p w14:paraId="74481540" w14:textId="77777777" w:rsidR="00037B9D" w:rsidRPr="008704BA" w:rsidRDefault="00037B9D" w:rsidP="008704BA"/>
    <w:p w14:paraId="0C642D5E" w14:textId="77777777" w:rsidR="00616B42" w:rsidRDefault="0085050C" w:rsidP="00616B42">
      <w:pPr>
        <w:pStyle w:val="screen"/>
      </w:pPr>
      <w:r>
        <w:rPr>
          <w:noProof/>
        </w:rPr>
        <w:pict w14:anchorId="44BB40F9">
          <v:shape id="_x0000_i1053" type="#_x0000_t75" style="width:324.3pt;height:202.85pt;visibility:visible">
            <v:imagedata r:id="rId51" o:title=""/>
          </v:shape>
        </w:pict>
      </w:r>
    </w:p>
    <w:p w14:paraId="7A2D1F06" w14:textId="77777777" w:rsidR="00616B42" w:rsidRDefault="00616B42" w:rsidP="008704BA">
      <w:pPr>
        <w:pStyle w:val="ListNumber"/>
      </w:pPr>
      <w:r>
        <w:t>Uncheck this box</w:t>
      </w:r>
      <w:r w:rsidR="008704BA">
        <w:t>. T</w:t>
      </w:r>
      <w:r>
        <w:t xml:space="preserve">hen </w:t>
      </w:r>
      <w:r w:rsidR="008704BA">
        <w:t>click</w:t>
      </w:r>
      <w:r>
        <w:t xml:space="preserve"> </w:t>
      </w:r>
      <w:r w:rsidR="008704BA" w:rsidRPr="008704BA">
        <w:rPr>
          <w:b/>
        </w:rPr>
        <w:t>OK</w:t>
      </w:r>
      <w:r w:rsidR="008704BA">
        <w:t>.</w:t>
      </w:r>
    </w:p>
    <w:p w14:paraId="300C2C01" w14:textId="77777777" w:rsidR="00616B42" w:rsidRDefault="0085050C" w:rsidP="00156578">
      <w:pPr>
        <w:pStyle w:val="screen"/>
      </w:pPr>
      <w:r>
        <w:rPr>
          <w:noProof/>
        </w:rPr>
        <w:lastRenderedPageBreak/>
        <w:pict w14:anchorId="5EB8649A">
          <v:shape id="Picture 25" o:spid="_x0000_i1054" type="#_x0000_t75" style="width:324.3pt;height:202.85pt;visibility:visible">
            <v:imagedata r:id="rId52" o:title=""/>
          </v:shape>
        </w:pict>
      </w:r>
    </w:p>
    <w:p w14:paraId="5E0101E5" w14:textId="77777777" w:rsidR="00616B42" w:rsidRDefault="008704BA" w:rsidP="00122484">
      <w:pPr>
        <w:tabs>
          <w:tab w:val="clear" w:pos="360"/>
          <w:tab w:val="clear" w:pos="720"/>
          <w:tab w:val="clear" w:pos="1080"/>
          <w:tab w:val="clear" w:pos="1440"/>
        </w:tabs>
        <w:ind w:left="720"/>
      </w:pPr>
      <w:r>
        <w:t>The b</w:t>
      </w:r>
      <w:r w:rsidR="00616B42">
        <w:t xml:space="preserve">utton is created here. </w:t>
      </w:r>
    </w:p>
    <w:p w14:paraId="67B29EBB" w14:textId="77777777" w:rsidR="00616B42" w:rsidRDefault="0085050C" w:rsidP="00616B42">
      <w:pPr>
        <w:pStyle w:val="screen"/>
      </w:pPr>
      <w:r>
        <w:rPr>
          <w:noProof/>
        </w:rPr>
        <w:pict w14:anchorId="62F8411C">
          <v:shape id="Picture 28" o:spid="_x0000_i1055" type="#_x0000_t75" style="width:324.3pt;height:202.85pt;visibility:visible">
            <v:imagedata r:id="rId53" o:title=""/>
          </v:shape>
        </w:pict>
      </w:r>
    </w:p>
    <w:p w14:paraId="4A806564" w14:textId="77777777" w:rsidR="00616B42" w:rsidRDefault="00616B42" w:rsidP="008704BA">
      <w:pPr>
        <w:pStyle w:val="ListNumber"/>
      </w:pPr>
      <w:r>
        <w:t xml:space="preserve">Test the macro by </w:t>
      </w:r>
      <w:r w:rsidR="008704BA">
        <w:t>click</w:t>
      </w:r>
      <w:r>
        <w:t>ing the button</w:t>
      </w:r>
      <w:r w:rsidR="008704BA">
        <w:t>.</w:t>
      </w:r>
    </w:p>
    <w:p w14:paraId="3ABE9807" w14:textId="77777777" w:rsidR="00616B42" w:rsidRDefault="0085050C" w:rsidP="00616B42">
      <w:pPr>
        <w:pStyle w:val="screen"/>
      </w:pPr>
      <w:r>
        <w:rPr>
          <w:noProof/>
        </w:rPr>
        <w:lastRenderedPageBreak/>
        <w:pict w14:anchorId="68E6AEDA">
          <v:shape id="_x0000_i1056" type="#_x0000_t75" style="width:324.3pt;height:202.85pt;visibility:visible">
            <v:imagedata r:id="rId54" o:title=""/>
          </v:shape>
        </w:pict>
      </w:r>
    </w:p>
    <w:p w14:paraId="3CDB1132" w14:textId="77777777" w:rsidR="00616B42" w:rsidRDefault="00616B42" w:rsidP="008704BA">
      <w:pPr>
        <w:pStyle w:val="ListNumber"/>
      </w:pPr>
      <w:r>
        <w:t xml:space="preserve">Go to </w:t>
      </w:r>
      <w:r w:rsidR="008704BA">
        <w:t>F</w:t>
      </w:r>
      <w:r>
        <w:t xml:space="preserve">ile and </w:t>
      </w:r>
      <w:r w:rsidR="008704BA">
        <w:t>S</w:t>
      </w:r>
      <w:r>
        <w:t>ave as</w:t>
      </w:r>
      <w:r w:rsidR="008704BA">
        <w:t>.</w:t>
      </w:r>
    </w:p>
    <w:p w14:paraId="3B2F7E09" w14:textId="77777777" w:rsidR="00616B42" w:rsidRDefault="0085050C" w:rsidP="00616B42">
      <w:pPr>
        <w:pStyle w:val="screen"/>
      </w:pPr>
      <w:r>
        <w:rPr>
          <w:noProof/>
        </w:rPr>
        <w:pict w14:anchorId="74CEDFAC">
          <v:shape id="_x0000_i1057" type="#_x0000_t75" style="width:324.3pt;height:203.5pt;visibility:visible">
            <v:imagedata r:id="rId55" o:title=""/>
          </v:shape>
        </w:pict>
      </w:r>
    </w:p>
    <w:p w14:paraId="2802F510" w14:textId="77777777" w:rsidR="00616B42" w:rsidRDefault="00616B42" w:rsidP="008704BA">
      <w:pPr>
        <w:pStyle w:val="ListNumber"/>
      </w:pPr>
      <w:r>
        <w:t>Give the file a name, and change the location</w:t>
      </w:r>
      <w:r w:rsidR="008704BA">
        <w:t>.</w:t>
      </w:r>
    </w:p>
    <w:p w14:paraId="14803FD5" w14:textId="77777777" w:rsidR="00616B42" w:rsidRDefault="0085050C" w:rsidP="00156578">
      <w:pPr>
        <w:pStyle w:val="screen"/>
      </w:pPr>
      <w:r>
        <w:rPr>
          <w:noProof/>
        </w:rPr>
        <w:lastRenderedPageBreak/>
        <w:pict w14:anchorId="3F67BAB4">
          <v:shape id="_x0000_i1058" type="#_x0000_t75" style="width:324.3pt;height:202.85pt;visibility:visible">
            <v:imagedata r:id="rId56" o:title=""/>
          </v:shape>
        </w:pict>
      </w:r>
    </w:p>
    <w:p w14:paraId="171D79C4" w14:textId="77777777" w:rsidR="00156578" w:rsidRPr="008704BA" w:rsidRDefault="00156578" w:rsidP="008704BA"/>
    <w:p w14:paraId="60D50E32" w14:textId="77777777" w:rsidR="00616B42" w:rsidRDefault="0085050C" w:rsidP="00616B42">
      <w:pPr>
        <w:pStyle w:val="screen"/>
      </w:pPr>
      <w:r>
        <w:rPr>
          <w:noProof/>
        </w:rPr>
        <w:pict w14:anchorId="0972508E">
          <v:shape id="Picture 40" o:spid="_x0000_i1059" type="#_x0000_t75" style="width:324.3pt;height:202.85pt;visibility:visible">
            <v:imagedata r:id="rId57" o:title=""/>
          </v:shape>
        </w:pict>
      </w:r>
    </w:p>
    <w:p w14:paraId="688E84A1" w14:textId="77777777" w:rsidR="00616B42" w:rsidRDefault="00F56ECA" w:rsidP="00F56ECA">
      <w:pPr>
        <w:pStyle w:val="ListNumber"/>
      </w:pPr>
      <w:r>
        <w:t xml:space="preserve">Click </w:t>
      </w:r>
      <w:r w:rsidRPr="00F56ECA">
        <w:rPr>
          <w:b/>
        </w:rPr>
        <w:t>S</w:t>
      </w:r>
      <w:r w:rsidR="00616B42" w:rsidRPr="00F56ECA">
        <w:rPr>
          <w:b/>
        </w:rPr>
        <w:t>ave</w:t>
      </w:r>
      <w:r>
        <w:t>.</w:t>
      </w:r>
    </w:p>
    <w:p w14:paraId="3E8306FB" w14:textId="77777777" w:rsidR="00616B42" w:rsidRDefault="0085050C" w:rsidP="00156578">
      <w:pPr>
        <w:pStyle w:val="screen"/>
      </w:pPr>
      <w:r>
        <w:rPr>
          <w:noProof/>
        </w:rPr>
        <w:lastRenderedPageBreak/>
        <w:pict w14:anchorId="0188FDCE">
          <v:shape id="Picture 43" o:spid="_x0000_i1060" type="#_x0000_t75" style="width:324.3pt;height:203.5pt;visibility:visible">
            <v:imagedata r:id="rId58" o:title=""/>
          </v:shape>
        </w:pict>
      </w:r>
    </w:p>
    <w:p w14:paraId="43AF93A4" w14:textId="77777777" w:rsidR="00616B42" w:rsidRDefault="0033203A" w:rsidP="00F56ECA">
      <w:pPr>
        <w:pStyle w:val="ListNumber"/>
      </w:pPr>
      <w:r>
        <w:t>Shortcut on desktop. When you click this, it will open the session with your saved macro and any others you have created.</w:t>
      </w:r>
    </w:p>
    <w:p w14:paraId="41BFC6DB" w14:textId="77777777" w:rsidR="00616B42" w:rsidRDefault="0085050C" w:rsidP="0033203A">
      <w:pPr>
        <w:pStyle w:val="screen"/>
      </w:pPr>
      <w:r>
        <w:rPr>
          <w:noProof/>
        </w:rPr>
        <w:pict w14:anchorId="7F7D6D5F">
          <v:shape id="Picture 46" o:spid="_x0000_i1061" type="#_x0000_t75" style="width:324.3pt;height:202.85pt;visibility:visible">
            <v:imagedata r:id="rId59" o:title=""/>
          </v:shape>
        </w:pict>
      </w:r>
    </w:p>
    <w:p w14:paraId="753C95F3" w14:textId="77777777" w:rsidR="00037B9D" w:rsidRPr="00F56ECA" w:rsidRDefault="00037B9D" w:rsidP="00F56ECA"/>
    <w:p w14:paraId="305175AD" w14:textId="77777777" w:rsidR="00156578" w:rsidRPr="00F56ECA" w:rsidRDefault="00156578" w:rsidP="00F56ECA">
      <w:r>
        <w:br w:type="page"/>
      </w:r>
    </w:p>
    <w:p w14:paraId="401C44FD" w14:textId="77777777" w:rsidR="00070E39" w:rsidRDefault="00070E39" w:rsidP="00EE1CE5">
      <w:pPr>
        <w:pStyle w:val="Heading1"/>
      </w:pPr>
      <w:bookmarkStart w:id="17" w:name="_Toc55563701"/>
      <w:r w:rsidRPr="00C8305E">
        <w:t>Thin Client for H</w:t>
      </w:r>
      <w:r w:rsidR="00EE1CE5" w:rsidRPr="00C8305E">
        <w:t>owdy</w:t>
      </w:r>
      <w:bookmarkEnd w:id="17"/>
    </w:p>
    <w:p w14:paraId="178F8145" w14:textId="77777777" w:rsidR="00070E39" w:rsidRDefault="00070E39" w:rsidP="00394E12">
      <w:pPr>
        <w:pStyle w:val="ListNumber"/>
        <w:numPr>
          <w:ilvl w:val="0"/>
          <w:numId w:val="17"/>
        </w:numPr>
      </w:pPr>
      <w:r>
        <w:t>Logon as Administrator (press ALT+F4 during countdown)</w:t>
      </w:r>
      <w:r w:rsidR="00F56ECA">
        <w:t>.</w:t>
      </w:r>
    </w:p>
    <w:p w14:paraId="775EE1FF" w14:textId="77777777" w:rsidR="00070E39" w:rsidRDefault="0085050C" w:rsidP="00EE1CE5">
      <w:pPr>
        <w:pStyle w:val="screen"/>
      </w:pPr>
      <w:r>
        <w:rPr>
          <w:noProof/>
        </w:rPr>
        <w:pict w14:anchorId="09D9D5CB">
          <v:shape id="Picture 5" o:spid="_x0000_i1062" type="#_x0000_t75" style="width:3in;height:143.35pt;visibility:visible">
            <v:imagedata r:id="rId60" o:title="" croptop="23480f" cropbottom="20736f" cropleft="20356f" cropright="20356f" chromakey="teal"/>
          </v:shape>
        </w:pict>
      </w:r>
    </w:p>
    <w:p w14:paraId="0E10DABE" w14:textId="77777777" w:rsidR="00070E39" w:rsidRDefault="00070E39" w:rsidP="00F56ECA">
      <w:pPr>
        <w:pStyle w:val="ListNumber"/>
      </w:pPr>
      <w:r>
        <w:t>Add a menu option for Telnet session</w:t>
      </w:r>
      <w:r w:rsidR="00F56ECA">
        <w:t>.</w:t>
      </w:r>
    </w:p>
    <w:p w14:paraId="37A45C1A" w14:textId="77777777" w:rsidR="00070E39" w:rsidRDefault="0085050C" w:rsidP="00EE1CE5">
      <w:pPr>
        <w:pStyle w:val="screen"/>
      </w:pPr>
      <w:r>
        <w:rPr>
          <w:noProof/>
        </w:rPr>
        <w:pict w14:anchorId="04EB8A91">
          <v:shape id="Picture 6" o:spid="_x0000_i1063" type="#_x0000_t75" style="width:4in;height:216.65pt;visibility:visible">
            <v:imagedata r:id="rId61" o:title="" croptop="14285f" cropbottom="11702f" cropleft="12314f" cropright="12212f" chromakey="teal"/>
          </v:shape>
        </w:pict>
      </w:r>
    </w:p>
    <w:p w14:paraId="376E2A50" w14:textId="77777777" w:rsidR="00070E39" w:rsidRDefault="00070E39" w:rsidP="00070E39"/>
    <w:p w14:paraId="185A02E0" w14:textId="77777777" w:rsidR="00070E39" w:rsidRDefault="00070E39" w:rsidP="00070E39"/>
    <w:p w14:paraId="502D0D9C" w14:textId="77777777" w:rsidR="00070E39" w:rsidRDefault="0085050C" w:rsidP="00156578">
      <w:pPr>
        <w:pStyle w:val="screen"/>
      </w:pPr>
      <w:r>
        <w:rPr>
          <w:noProof/>
        </w:rPr>
        <w:lastRenderedPageBreak/>
        <w:pict w14:anchorId="5B2F8A88">
          <v:shape id="_x0000_i1064" type="#_x0000_t75" style="width:4in;height:221pt;visibility:visible">
            <v:imagedata r:id="rId62" o:title="" croptop="14043f" cropbottom="11118f" cropleft="12314f" cropright=".1875" chromakey="teal"/>
          </v:shape>
        </w:pict>
      </w:r>
    </w:p>
    <w:p w14:paraId="6B700963" w14:textId="77777777" w:rsidR="00070E39" w:rsidRDefault="00070E39" w:rsidP="00F56ECA">
      <w:pPr>
        <w:pStyle w:val="ListNumber"/>
      </w:pPr>
      <w:r>
        <w:t>Configure the connection (use screen shots for setting examples).</w:t>
      </w:r>
    </w:p>
    <w:p w14:paraId="44251480" w14:textId="77777777" w:rsidR="00070E39" w:rsidRDefault="00070E39" w:rsidP="00F56ECA">
      <w:pPr>
        <w:pStyle w:val="ListNumber"/>
      </w:pPr>
      <w:r>
        <w:t>Name your connecti</w:t>
      </w:r>
      <w:r w:rsidR="00F56ECA">
        <w:t>on – other settings are default.</w:t>
      </w:r>
    </w:p>
    <w:p w14:paraId="5D903DF4" w14:textId="77777777" w:rsidR="00070E39" w:rsidRDefault="0085050C" w:rsidP="00EE1CE5">
      <w:pPr>
        <w:pStyle w:val="screen"/>
      </w:pPr>
      <w:r>
        <w:rPr>
          <w:noProof/>
        </w:rPr>
        <w:pict w14:anchorId="49E2638A">
          <v:shape id="_x0000_i1065" type="#_x0000_t75" style="width:4in;height:221pt;visibility:visible">
            <v:imagedata r:id="rId63" o:title="" croptop="13897f" cropbottom="11410f" cropleft="12314f" cropright=".1875" chromakey="teal"/>
          </v:shape>
        </w:pict>
      </w:r>
    </w:p>
    <w:p w14:paraId="01A5901D" w14:textId="77777777" w:rsidR="00070E39" w:rsidRDefault="00070E39" w:rsidP="00070E39"/>
    <w:p w14:paraId="47964D2D" w14:textId="77777777" w:rsidR="00133E84" w:rsidRDefault="00133E84">
      <w:pPr>
        <w:tabs>
          <w:tab w:val="clear" w:pos="360"/>
          <w:tab w:val="clear" w:pos="720"/>
          <w:tab w:val="clear" w:pos="1080"/>
          <w:tab w:val="clear" w:pos="1440"/>
        </w:tabs>
      </w:pPr>
      <w:r>
        <w:br w:type="page"/>
      </w:r>
    </w:p>
    <w:p w14:paraId="6C1B8A5E" w14:textId="77777777" w:rsidR="00070E39" w:rsidRDefault="00F56ECA" w:rsidP="00F56ECA">
      <w:pPr>
        <w:pStyle w:val="ListNumber"/>
      </w:pPr>
      <w:r>
        <w:t>Enter your site host name.</w:t>
      </w:r>
    </w:p>
    <w:p w14:paraId="77982757" w14:textId="77777777" w:rsidR="00070E39" w:rsidRDefault="0085050C" w:rsidP="00133E84">
      <w:pPr>
        <w:pStyle w:val="screen"/>
      </w:pPr>
      <w:r>
        <w:rPr>
          <w:noProof/>
        </w:rPr>
        <w:pict w14:anchorId="0D1180B3">
          <v:shape id="_x0000_i1066" type="#_x0000_t75" style="width:4in;height:222.25pt;visibility:visible">
            <v:imagedata r:id="rId64" o:title="" croptop="14043f" cropbottom="11118f" cropleft="12314f" cropright=".1875" chromakey="teal"/>
          </v:shape>
        </w:pict>
      </w:r>
    </w:p>
    <w:p w14:paraId="232A23BA" w14:textId="77777777" w:rsidR="00F56ECA" w:rsidRDefault="00070E39" w:rsidP="00F56ECA">
      <w:pPr>
        <w:pStyle w:val="ListNumber"/>
      </w:pPr>
      <w:r>
        <w:t xml:space="preserve">Enter </w:t>
      </w:r>
      <w:r w:rsidRPr="00F56ECA">
        <w:rPr>
          <w:b/>
        </w:rPr>
        <w:t>Username:</w:t>
      </w:r>
      <w:r>
        <w:t xml:space="preserve"> in the </w:t>
      </w:r>
      <w:r w:rsidR="00F56ECA">
        <w:t>t</w:t>
      </w:r>
      <w:r>
        <w:t>ext box</w:t>
      </w:r>
      <w:r w:rsidR="00F56ECA">
        <w:t>.</w:t>
      </w:r>
    </w:p>
    <w:p w14:paraId="22A9586F" w14:textId="77777777" w:rsidR="00F56ECA" w:rsidRDefault="00070E39" w:rsidP="00F56ECA">
      <w:pPr>
        <w:pStyle w:val="ListNumber"/>
      </w:pPr>
      <w:r>
        <w:t>Respond with</w:t>
      </w:r>
      <w:r w:rsidR="00F56ECA">
        <w:t xml:space="preserve"> </w:t>
      </w:r>
      <w:r w:rsidRPr="00F56ECA">
        <w:rPr>
          <w:b/>
        </w:rPr>
        <w:t>vista</w:t>
      </w:r>
      <w:r>
        <w:t xml:space="preserve"> and </w:t>
      </w:r>
      <w:r w:rsidR="00F56ECA">
        <w:t xml:space="preserve">press </w:t>
      </w:r>
      <w:r w:rsidR="00F56ECA" w:rsidRPr="00F56ECA">
        <w:rPr>
          <w:b/>
        </w:rPr>
        <w:t>Enter</w:t>
      </w:r>
      <w:r w:rsidR="00F56ECA">
        <w:t>.</w:t>
      </w:r>
    </w:p>
    <w:p w14:paraId="55B26733" w14:textId="77777777" w:rsidR="00070E39" w:rsidRDefault="00F56ECA" w:rsidP="00F56ECA">
      <w:pPr>
        <w:pStyle w:val="ListNumber"/>
      </w:pPr>
      <w:r>
        <w:t>C</w:t>
      </w:r>
      <w:r w:rsidR="00070E39">
        <w:t xml:space="preserve">lick </w:t>
      </w:r>
      <w:r w:rsidR="00070E39" w:rsidRPr="00F56ECA">
        <w:rPr>
          <w:b/>
        </w:rPr>
        <w:t>Add</w:t>
      </w:r>
      <w:r w:rsidR="00070E39">
        <w:t xml:space="preserve"> to complete the script.</w:t>
      </w:r>
    </w:p>
    <w:p w14:paraId="382DF74E" w14:textId="77777777" w:rsidR="00070E39" w:rsidRDefault="0085050C" w:rsidP="00EE1CE5">
      <w:pPr>
        <w:pStyle w:val="screen"/>
      </w:pPr>
      <w:r>
        <w:rPr>
          <w:noProof/>
        </w:rPr>
        <w:pict w14:anchorId="73830527">
          <v:shape id="_x0000_i1067" type="#_x0000_t75" style="width:4in;height:223.5pt;visibility:visible">
            <v:imagedata r:id="rId65" o:title="" croptop="14043f" cropbottom="11118f" cropleft="12314f" cropright=".1875" chromakey="teal"/>
          </v:shape>
        </w:pict>
      </w:r>
    </w:p>
    <w:p w14:paraId="567534C4" w14:textId="77777777" w:rsidR="00070E39" w:rsidRDefault="00070E39" w:rsidP="00070E39"/>
    <w:p w14:paraId="69761D57" w14:textId="77777777" w:rsidR="00070E39" w:rsidRDefault="00070E39" w:rsidP="00070E39"/>
    <w:p w14:paraId="73508026" w14:textId="77777777" w:rsidR="00133E84" w:rsidRDefault="00133E84">
      <w:pPr>
        <w:tabs>
          <w:tab w:val="clear" w:pos="360"/>
          <w:tab w:val="clear" w:pos="720"/>
          <w:tab w:val="clear" w:pos="1080"/>
          <w:tab w:val="clear" w:pos="1440"/>
        </w:tabs>
      </w:pPr>
      <w:r>
        <w:br w:type="page"/>
      </w:r>
    </w:p>
    <w:p w14:paraId="72512112" w14:textId="77777777" w:rsidR="00070E39" w:rsidRDefault="00070E39" w:rsidP="00122484">
      <w:pPr>
        <w:ind w:left="360"/>
      </w:pPr>
      <w:r>
        <w:t>Default settings</w:t>
      </w:r>
      <w:r w:rsidR="00F56ECA">
        <w:t xml:space="preserve"> are</w:t>
      </w:r>
      <w:r>
        <w:t>:</w:t>
      </w:r>
    </w:p>
    <w:p w14:paraId="2D6EA5B4" w14:textId="77777777" w:rsidR="00070E39" w:rsidRDefault="0085050C" w:rsidP="00EE1CE5">
      <w:pPr>
        <w:pStyle w:val="screen"/>
      </w:pPr>
      <w:r>
        <w:rPr>
          <w:noProof/>
        </w:rPr>
        <w:pict w14:anchorId="046996DE">
          <v:shape id="_x0000_i1068" type="#_x0000_t75" style="width:4in;height:223.5pt;visibility:visible">
            <v:imagedata r:id="rId66" o:title="" croptop="14043f" cropbottom="11118f" cropleft="12314f" cropright=".1875" chromakey="teal"/>
          </v:shape>
        </w:pict>
      </w:r>
    </w:p>
    <w:p w14:paraId="08D7AF1B" w14:textId="77777777" w:rsidR="00070E39" w:rsidRDefault="00070E39" w:rsidP="00122484">
      <w:pPr>
        <w:ind w:left="360"/>
      </w:pPr>
      <w:r>
        <w:t>No changes here, yet…</w:t>
      </w:r>
    </w:p>
    <w:p w14:paraId="55654193" w14:textId="77777777" w:rsidR="00070E39" w:rsidRDefault="0085050C" w:rsidP="00EE1CE5">
      <w:pPr>
        <w:pStyle w:val="screen"/>
      </w:pPr>
      <w:r>
        <w:rPr>
          <w:noProof/>
        </w:rPr>
        <w:pict w14:anchorId="61CD7320">
          <v:shape id="_x0000_i1069" type="#_x0000_t75" style="width:4in;height:217.9pt;visibility:visible">
            <v:imagedata r:id="rId67" o:title="" croptop="13458f" cropbottom=".1875" cropleft="12314f" cropright=".1875" chromakey="teal"/>
          </v:shape>
        </w:pict>
      </w:r>
    </w:p>
    <w:p w14:paraId="28918908" w14:textId="77777777" w:rsidR="00070E39" w:rsidRDefault="00070E39" w:rsidP="00070E39"/>
    <w:p w14:paraId="7242CF92" w14:textId="77777777" w:rsidR="00070E39" w:rsidRDefault="00070E39" w:rsidP="00070E39"/>
    <w:p w14:paraId="082201D0" w14:textId="77777777" w:rsidR="00070E39" w:rsidRDefault="00070E39" w:rsidP="00070E39"/>
    <w:p w14:paraId="1BAC4016" w14:textId="77777777" w:rsidR="00133E84" w:rsidRDefault="00133E84">
      <w:pPr>
        <w:tabs>
          <w:tab w:val="clear" w:pos="360"/>
          <w:tab w:val="clear" w:pos="720"/>
          <w:tab w:val="clear" w:pos="1080"/>
          <w:tab w:val="clear" w:pos="1440"/>
        </w:tabs>
      </w:pPr>
      <w:r>
        <w:br w:type="page"/>
      </w:r>
    </w:p>
    <w:p w14:paraId="3A235652" w14:textId="77777777" w:rsidR="00070E39" w:rsidRDefault="00070E39" w:rsidP="00122484">
      <w:pPr>
        <w:ind w:left="360"/>
      </w:pPr>
      <w:r>
        <w:t>Default settings</w:t>
      </w:r>
      <w:r w:rsidR="00F56ECA">
        <w:t xml:space="preserve"> are</w:t>
      </w:r>
      <w:r>
        <w:t>:</w:t>
      </w:r>
    </w:p>
    <w:p w14:paraId="78B368D1" w14:textId="77777777" w:rsidR="00070E39" w:rsidRDefault="0085050C" w:rsidP="00133E84">
      <w:pPr>
        <w:pStyle w:val="screen"/>
      </w:pPr>
      <w:r>
        <w:rPr>
          <w:noProof/>
        </w:rPr>
        <w:pict w14:anchorId="21C68079">
          <v:shape id="_x0000_i1070" type="#_x0000_t75" style="width:4in;height:222.9pt;visibility:visible">
            <v:imagedata r:id="rId68" o:title="" croptop="14043f" cropbottom="11118f" cropleft="12314f" cropright=".1875" chromakey="teal"/>
          </v:shape>
        </w:pict>
      </w:r>
    </w:p>
    <w:p w14:paraId="15C922BF" w14:textId="77777777" w:rsidR="00070E39" w:rsidRDefault="00502863" w:rsidP="00122484">
      <w:pPr>
        <w:ind w:left="360"/>
      </w:pPr>
      <w:r>
        <w:t>You are f</w:t>
      </w:r>
      <w:r w:rsidR="00070E39">
        <w:t>inish</w:t>
      </w:r>
      <w:r w:rsidR="00F56ECA">
        <w:t>ed</w:t>
      </w:r>
      <w:r>
        <w:t>.</w:t>
      </w:r>
    </w:p>
    <w:p w14:paraId="6046C6F0" w14:textId="77777777" w:rsidR="00070E39" w:rsidRDefault="0085050C" w:rsidP="00EE1CE5">
      <w:pPr>
        <w:pStyle w:val="screen"/>
      </w:pPr>
      <w:r>
        <w:rPr>
          <w:noProof/>
        </w:rPr>
        <w:pict w14:anchorId="573B605F">
          <v:shape id="_x0000_i1071" type="#_x0000_t75" style="width:4in;height:217.9pt;visibility:visible">
            <v:imagedata r:id="rId69" o:title="" croptop="13458f" cropbottom=".1875" cropleft="12314f" cropright=".1875" chromakey="teal"/>
          </v:shape>
        </w:pict>
      </w:r>
    </w:p>
    <w:p w14:paraId="164ABEF4" w14:textId="77777777" w:rsidR="00070E39" w:rsidRDefault="00070E39" w:rsidP="00070E39"/>
    <w:p w14:paraId="4C8C6158" w14:textId="77777777" w:rsidR="00133E84" w:rsidRDefault="00133E84">
      <w:pPr>
        <w:tabs>
          <w:tab w:val="clear" w:pos="360"/>
          <w:tab w:val="clear" w:pos="720"/>
          <w:tab w:val="clear" w:pos="1080"/>
          <w:tab w:val="clear" w:pos="1440"/>
        </w:tabs>
      </w:pPr>
      <w:r>
        <w:br w:type="page"/>
      </w:r>
    </w:p>
    <w:p w14:paraId="407F4A7B" w14:textId="77777777" w:rsidR="00070E39" w:rsidRDefault="00070E39" w:rsidP="00F56ECA">
      <w:pPr>
        <w:pStyle w:val="ListNumber"/>
      </w:pPr>
      <w:r>
        <w:t>Test the connection and tweak the telnet session settings.</w:t>
      </w:r>
    </w:p>
    <w:p w14:paraId="6E591E88" w14:textId="77777777" w:rsidR="00070E39" w:rsidRDefault="0085050C" w:rsidP="00EE1CE5">
      <w:pPr>
        <w:pStyle w:val="screen"/>
      </w:pPr>
      <w:r>
        <w:rPr>
          <w:noProof/>
        </w:rPr>
        <w:pict w14:anchorId="1BED021E">
          <v:shape id="_x0000_i1072" type="#_x0000_t75" style="width:4in;height:221pt;visibility:visible">
            <v:imagedata r:id="rId70" o:title="" croptop="13897f" cropbottom="11410f" cropleft="12314f" cropright=".1875" chromakey="teal"/>
          </v:shape>
        </w:pict>
      </w:r>
    </w:p>
    <w:p w14:paraId="6BF53D0B" w14:textId="77777777" w:rsidR="00070E39" w:rsidRDefault="00070E39" w:rsidP="00F56ECA">
      <w:pPr>
        <w:pStyle w:val="ListNumber"/>
      </w:pPr>
      <w:r>
        <w:t>Log into VistA</w:t>
      </w:r>
      <w:r w:rsidR="00F56ECA">
        <w:t>,</w:t>
      </w:r>
      <w:r>
        <w:t xml:space="preserve"> so that you can edit the session settings without timing out.</w:t>
      </w:r>
    </w:p>
    <w:p w14:paraId="3A33AFBB" w14:textId="77777777" w:rsidR="00070E39" w:rsidRDefault="00070E39" w:rsidP="00F56ECA">
      <w:pPr>
        <w:pStyle w:val="ListNumber"/>
      </w:pPr>
      <w:r>
        <w:t>While performing the steps below, I recommend selecting File / Save Session between the different setups.</w:t>
      </w:r>
    </w:p>
    <w:p w14:paraId="6BE95F97" w14:textId="77777777" w:rsidR="00070E39" w:rsidRDefault="00070E39" w:rsidP="00070E39"/>
    <w:p w14:paraId="730508B5" w14:textId="77777777" w:rsidR="00070E39" w:rsidRDefault="00070E39" w:rsidP="00122484">
      <w:pPr>
        <w:ind w:left="360"/>
      </w:pPr>
      <w:r>
        <w:t>Terminal Settings</w:t>
      </w:r>
      <w:r w:rsidR="00F56ECA">
        <w:t xml:space="preserve"> are</w:t>
      </w:r>
      <w:r>
        <w:t>:</w:t>
      </w:r>
    </w:p>
    <w:p w14:paraId="232BF47A" w14:textId="77777777" w:rsidR="00070E39" w:rsidRDefault="0085050C" w:rsidP="00EE1CE5">
      <w:pPr>
        <w:pStyle w:val="screen"/>
      </w:pPr>
      <w:r>
        <w:rPr>
          <w:noProof/>
        </w:rPr>
        <w:pict w14:anchorId="6E76F80F">
          <v:shape id="_x0000_i1073" type="#_x0000_t75" style="width:4in;height:161.55pt;visibility:visible">
            <v:imagedata r:id="rId71" o:title="" cropbottom="19310f"/>
          </v:shape>
        </w:pict>
      </w:r>
    </w:p>
    <w:p w14:paraId="684EB560" w14:textId="77777777" w:rsidR="00070E39" w:rsidRDefault="00070E39" w:rsidP="00070E39"/>
    <w:p w14:paraId="2E910189" w14:textId="77777777" w:rsidR="00133E84" w:rsidRDefault="00133E84">
      <w:pPr>
        <w:tabs>
          <w:tab w:val="clear" w:pos="360"/>
          <w:tab w:val="clear" w:pos="720"/>
          <w:tab w:val="clear" w:pos="1080"/>
          <w:tab w:val="clear" w:pos="1440"/>
        </w:tabs>
      </w:pPr>
      <w:r>
        <w:br w:type="page"/>
      </w:r>
    </w:p>
    <w:p w14:paraId="0BF4C08F" w14:textId="77777777" w:rsidR="00070E39" w:rsidRDefault="00070E39" w:rsidP="00F56ECA">
      <w:pPr>
        <w:pStyle w:val="ListNumber"/>
      </w:pPr>
      <w:r>
        <w:t xml:space="preserve">Under Terminal Settings / Preferences I added Backspace = DEL </w:t>
      </w:r>
    </w:p>
    <w:p w14:paraId="478BF4FB" w14:textId="77777777" w:rsidR="00070E39" w:rsidRDefault="0085050C" w:rsidP="00EE1CE5">
      <w:pPr>
        <w:pStyle w:val="screen"/>
      </w:pPr>
      <w:r>
        <w:rPr>
          <w:noProof/>
        </w:rPr>
        <w:pict w14:anchorId="65175C5F">
          <v:shape id="_x0000_i1074" type="#_x0000_t75" style="width:4in;height:132.1pt;visibility:visible">
            <v:imagedata r:id="rId72" o:title="" croptop="1755f" cropbottom="39205f" cropright="23211f"/>
          </v:shape>
        </w:pict>
      </w:r>
    </w:p>
    <w:p w14:paraId="5F422284" w14:textId="77777777" w:rsidR="00070E39" w:rsidRDefault="00070E39" w:rsidP="00070E39">
      <w:pPr>
        <w:pStyle w:val="ListNumber"/>
      </w:pPr>
      <w:r>
        <w:t xml:space="preserve">Click </w:t>
      </w:r>
      <w:r w:rsidRPr="00F56ECA">
        <w:rPr>
          <w:b/>
        </w:rPr>
        <w:t>OK</w:t>
      </w:r>
      <w:r>
        <w:t xml:space="preserve"> and go back into Settings / Attributes</w:t>
      </w:r>
      <w:r w:rsidR="00F56ECA">
        <w:t>.</w:t>
      </w:r>
      <w:r>
        <w:t xml:space="preserve"> </w:t>
      </w:r>
    </w:p>
    <w:p w14:paraId="0732F9EC" w14:textId="77777777" w:rsidR="00070E39" w:rsidRDefault="00070E39" w:rsidP="00F56ECA">
      <w:pPr>
        <w:pStyle w:val="ListNumber"/>
      </w:pPr>
      <w:r>
        <w:t>Scroll through the Screen Elements and assign preferences to the elements that you wish to change. You will have to experiment – there are a lot of little settings you can play with to make the screens look nice. This example shows where I set the font to bold.</w:t>
      </w:r>
    </w:p>
    <w:p w14:paraId="49AA8FA7" w14:textId="77777777" w:rsidR="00070E39" w:rsidRDefault="0085050C" w:rsidP="00156578">
      <w:pPr>
        <w:pStyle w:val="screen"/>
      </w:pPr>
      <w:r>
        <w:rPr>
          <w:noProof/>
        </w:rPr>
        <w:pict w14:anchorId="4C3F8B57">
          <v:shape id="_x0000_i1075" type="#_x0000_t75" style="width:4in;height:233.55pt;visibility:visible">
            <v:imagedata r:id="rId73" o:title="" croptop="1755f" cropbottom="26917f" cropright="30037f"/>
          </v:shape>
        </w:pict>
      </w:r>
    </w:p>
    <w:p w14:paraId="2F55C6FF" w14:textId="77777777" w:rsidR="00070E39" w:rsidRDefault="00070E39" w:rsidP="00070E39"/>
    <w:p w14:paraId="08BFE980" w14:textId="77777777" w:rsidR="00133E84" w:rsidRDefault="00133E84">
      <w:pPr>
        <w:tabs>
          <w:tab w:val="clear" w:pos="360"/>
          <w:tab w:val="clear" w:pos="720"/>
          <w:tab w:val="clear" w:pos="1080"/>
          <w:tab w:val="clear" w:pos="1440"/>
        </w:tabs>
      </w:pPr>
      <w:r>
        <w:br w:type="page"/>
      </w:r>
    </w:p>
    <w:p w14:paraId="456D8434" w14:textId="77777777" w:rsidR="00070E39" w:rsidRDefault="00070E39" w:rsidP="00122484">
      <w:pPr>
        <w:ind w:left="360"/>
      </w:pPr>
      <w:r>
        <w:t>Part of my screen after playing with the settings</w:t>
      </w:r>
      <w:r w:rsidR="00F56ECA">
        <w:t>.</w:t>
      </w:r>
    </w:p>
    <w:p w14:paraId="15759B48" w14:textId="77777777" w:rsidR="00070E39" w:rsidRDefault="0085050C" w:rsidP="00156578">
      <w:pPr>
        <w:pStyle w:val="screen"/>
      </w:pPr>
      <w:r>
        <w:rPr>
          <w:noProof/>
        </w:rPr>
        <w:pict w14:anchorId="3CD178D9">
          <v:shape id="_x0000_i1076" type="#_x0000_t75" style="width:3in;height:93.3pt;visibility:visible">
            <v:imagedata r:id="rId74" o:title="" croptop="36133f" cropbottom="7314f" cropright="25941f"/>
          </v:shape>
        </w:pict>
      </w:r>
    </w:p>
    <w:p w14:paraId="5BD2CB35" w14:textId="77777777" w:rsidR="00133E84" w:rsidRDefault="00070E39" w:rsidP="00F56ECA">
      <w:pPr>
        <w:pStyle w:val="ListNumber"/>
      </w:pPr>
      <w:r>
        <w:t xml:space="preserve">Click </w:t>
      </w:r>
      <w:r w:rsidRPr="00F56ECA">
        <w:rPr>
          <w:b/>
        </w:rPr>
        <w:t>OK</w:t>
      </w:r>
      <w:r>
        <w:t xml:space="preserve"> to finish. Next we go into Settings / Keyboard Macros</w:t>
      </w:r>
      <w:r w:rsidR="00F56ECA">
        <w:t>.</w:t>
      </w:r>
    </w:p>
    <w:p w14:paraId="40CA96FB" w14:textId="77777777" w:rsidR="00070E39" w:rsidRDefault="00070E39" w:rsidP="00F56ECA">
      <w:pPr>
        <w:pStyle w:val="ListNumber"/>
      </w:pPr>
      <w:r>
        <w:t xml:space="preserve">Place your cursor in the Program Key block and press your F1 key. Then use the drop down under Predefined Macros and choose </w:t>
      </w:r>
      <w:r w:rsidRPr="00F56ECA">
        <w:rPr>
          <w:b/>
        </w:rPr>
        <w:t>VT_PF1</w:t>
      </w:r>
      <w:r>
        <w:t xml:space="preserve">. Click </w:t>
      </w:r>
      <w:r w:rsidRPr="00F56ECA">
        <w:rPr>
          <w:b/>
        </w:rPr>
        <w:t>Apply</w:t>
      </w:r>
      <w:r>
        <w:t xml:space="preserve"> (which fills in the </w:t>
      </w:r>
      <w:r w:rsidRPr="00F56ECA">
        <w:rPr>
          <w:b/>
        </w:rPr>
        <w:t>With</w:t>
      </w:r>
      <w:r>
        <w:t xml:space="preserve"> block. Then click the </w:t>
      </w:r>
      <w:r w:rsidRPr="00F56ECA">
        <w:rPr>
          <w:b/>
        </w:rPr>
        <w:t>Add</w:t>
      </w:r>
      <w:r>
        <w:t xml:space="preserve"> button.</w:t>
      </w:r>
    </w:p>
    <w:p w14:paraId="370EF626" w14:textId="77777777" w:rsidR="00070E39" w:rsidRDefault="0085050C" w:rsidP="00EE1CE5">
      <w:pPr>
        <w:pStyle w:val="screen"/>
      </w:pPr>
      <w:r>
        <w:rPr>
          <w:noProof/>
        </w:rPr>
        <w:pict w14:anchorId="4B15FA6B">
          <v:shape id="_x0000_i1077" type="#_x0000_t75" style="width:3in;height:90.15pt;visibility:visible">
            <v:imagedata r:id="rId75" o:title="" croptop="10533f" cropbottom="35693f" cropright="30037f"/>
          </v:shape>
        </w:pict>
      </w:r>
    </w:p>
    <w:p w14:paraId="5405D6E9" w14:textId="77777777" w:rsidR="00070E39" w:rsidRDefault="00070E39" w:rsidP="00F56ECA">
      <w:pPr>
        <w:pStyle w:val="ListNumber"/>
      </w:pPr>
      <w:r>
        <w:t xml:space="preserve">Clicking </w:t>
      </w:r>
      <w:r w:rsidRPr="00F56ECA">
        <w:rPr>
          <w:b/>
        </w:rPr>
        <w:t>Add</w:t>
      </w:r>
      <w:r>
        <w:t xml:space="preserve"> places the info into the right hand window and clears the left side out so that you can add the next macro.</w:t>
      </w:r>
    </w:p>
    <w:p w14:paraId="7F1290F1" w14:textId="77777777" w:rsidR="00070E39" w:rsidRDefault="0085050C" w:rsidP="00EE1CE5">
      <w:pPr>
        <w:pStyle w:val="screen"/>
      </w:pPr>
      <w:r>
        <w:rPr>
          <w:noProof/>
        </w:rPr>
        <w:pict w14:anchorId="2534AFB1">
          <v:shape id="Picture 21" o:spid="_x0000_i1078" type="#_x0000_t75" style="width:3in;height:101.45pt;visibility:visible">
            <v:imagedata r:id="rId76" o:title="" croptop="8777f" cropbottom="35694f" cropright="30037f"/>
          </v:shape>
        </w:pict>
      </w:r>
    </w:p>
    <w:p w14:paraId="064F67C3" w14:textId="77777777" w:rsidR="00070E39" w:rsidRDefault="00070E39" w:rsidP="00F56ECA">
      <w:pPr>
        <w:pStyle w:val="ListNumber"/>
      </w:pPr>
      <w:r>
        <w:t xml:space="preserve">Repeat with F2, etc. and click </w:t>
      </w:r>
      <w:r w:rsidRPr="00F56ECA">
        <w:rPr>
          <w:b/>
        </w:rPr>
        <w:t>OK</w:t>
      </w:r>
      <w:r>
        <w:t xml:space="preserve"> when finished.</w:t>
      </w:r>
    </w:p>
    <w:p w14:paraId="2F4C6135" w14:textId="77777777" w:rsidR="00070E39" w:rsidRDefault="00070E39" w:rsidP="00F56ECA">
      <w:pPr>
        <w:pStyle w:val="ListNumber"/>
      </w:pPr>
      <w:r>
        <w:t>At this point you want to save your session! File / Save Session</w:t>
      </w:r>
      <w:r w:rsidR="00F56ECA">
        <w:t>.</w:t>
      </w:r>
    </w:p>
    <w:p w14:paraId="2039FF07" w14:textId="77777777" w:rsidR="00070E39" w:rsidRDefault="00070E39" w:rsidP="00F56ECA">
      <w:pPr>
        <w:pStyle w:val="ListNumber"/>
      </w:pPr>
      <w:r>
        <w:t>Log out of VistA</w:t>
      </w:r>
      <w:r w:rsidR="00F56ECA">
        <w:t>,</w:t>
      </w:r>
      <w:r>
        <w:t xml:space="preserve"> exit the session</w:t>
      </w:r>
      <w:r w:rsidR="00F56ECA">
        <w:t>,</w:t>
      </w:r>
      <w:r>
        <w:t xml:space="preserve"> and Access the Control Panel</w:t>
      </w:r>
      <w:r w:rsidR="00F56ECA">
        <w:t>.</w:t>
      </w:r>
    </w:p>
    <w:p w14:paraId="6BF98209" w14:textId="77777777" w:rsidR="00070E39" w:rsidRDefault="0085050C" w:rsidP="00EE1CE5">
      <w:pPr>
        <w:pStyle w:val="screen"/>
      </w:pPr>
      <w:r>
        <w:rPr>
          <w:noProof/>
        </w:rPr>
        <w:lastRenderedPageBreak/>
        <w:pict w14:anchorId="7144E474">
          <v:shape id="Picture 23" o:spid="_x0000_i1079" type="#_x0000_t75" style="width:4in;height:211.6pt;visibility:visible">
            <v:imagedata r:id="rId77" o:title="" croptop="14043f" cropbottom="12873f" cropleft="12314f" cropright=".1875" chromakey="teal"/>
          </v:shape>
        </w:pict>
      </w:r>
    </w:p>
    <w:p w14:paraId="5DFE92F2" w14:textId="77777777" w:rsidR="00070E39" w:rsidRDefault="00070E39" w:rsidP="00DF1AAF">
      <w:pPr>
        <w:pStyle w:val="ListNumber"/>
      </w:pPr>
      <w:r>
        <w:t xml:space="preserve">This is where you will change the Connection Manager menu that the </w:t>
      </w:r>
      <w:r w:rsidRPr="00DF1AAF">
        <w:rPr>
          <w:b/>
        </w:rPr>
        <w:t>vauser</w:t>
      </w:r>
      <w:r>
        <w:t xml:space="preserve"> account sees.</w:t>
      </w:r>
    </w:p>
    <w:p w14:paraId="0A583B8A" w14:textId="77777777" w:rsidR="00070E39" w:rsidRDefault="00070E39" w:rsidP="00DF1AAF">
      <w:pPr>
        <w:pStyle w:val="ListNumber"/>
      </w:pPr>
      <w:r>
        <w:t>Choose the Security option from the Control Panel</w:t>
      </w:r>
      <w:r w:rsidR="00DF1AAF">
        <w:t>.</w:t>
      </w:r>
    </w:p>
    <w:p w14:paraId="75F0C6A4" w14:textId="77777777" w:rsidR="00070E39" w:rsidRDefault="0085050C" w:rsidP="00133E84">
      <w:pPr>
        <w:pStyle w:val="screen"/>
      </w:pPr>
      <w:r>
        <w:rPr>
          <w:noProof/>
        </w:rPr>
        <w:pict w14:anchorId="7AFD1718">
          <v:shape id="Picture 24" o:spid="_x0000_i1080" type="#_x0000_t75" style="width:4in;height:234.15pt;visibility:visible">
            <v:imagedata r:id="rId78" o:title="" croptop="15799f" cropbottom="12873f" cropleft="15019f" cropright="15019f" chromakey="teal"/>
          </v:shape>
        </w:pict>
      </w:r>
    </w:p>
    <w:p w14:paraId="3101738C" w14:textId="77777777" w:rsidR="00070E39" w:rsidRDefault="00070E39" w:rsidP="00DF1AAF">
      <w:pPr>
        <w:pStyle w:val="ListNumber"/>
      </w:pPr>
      <w:r>
        <w:t xml:space="preserve">Highlight the </w:t>
      </w:r>
      <w:r w:rsidRPr="00DF1AAF">
        <w:rPr>
          <w:b/>
        </w:rPr>
        <w:t>vauser</w:t>
      </w:r>
      <w:r>
        <w:t xml:space="preserve"> account and Modify User</w:t>
      </w:r>
      <w:r w:rsidR="00DF1AAF">
        <w:t>.</w:t>
      </w:r>
    </w:p>
    <w:p w14:paraId="1FBA7FFA" w14:textId="77777777" w:rsidR="00070E39" w:rsidRDefault="0085050C" w:rsidP="00156578">
      <w:pPr>
        <w:pStyle w:val="screen"/>
      </w:pPr>
      <w:r>
        <w:rPr>
          <w:noProof/>
        </w:rPr>
        <w:lastRenderedPageBreak/>
        <w:pict w14:anchorId="5A6BF5B8">
          <v:shape id="_x0000_i1081" type="#_x0000_t75" style="width:4in;height:232.9pt;visibility:visible">
            <v:imagedata r:id="rId79" o:title="" croptop="15067f" cropbottom="13605f" cropleft="15019f" cropright="15019f" chromakey="teal"/>
          </v:shape>
        </w:pict>
      </w:r>
    </w:p>
    <w:p w14:paraId="50CC638D" w14:textId="77777777" w:rsidR="00070E39" w:rsidRDefault="00070E39" w:rsidP="00DF1AAF">
      <w:pPr>
        <w:pStyle w:val="ListNumber"/>
      </w:pPr>
      <w:r>
        <w:t xml:space="preserve">Assign the </w:t>
      </w:r>
      <w:r w:rsidR="00DF1AAF">
        <w:t>T</w:t>
      </w:r>
      <w:r>
        <w:t>elnet (VistA) menu and Unassign the Citrix Web Portal connections.</w:t>
      </w:r>
    </w:p>
    <w:p w14:paraId="4C13E7DF" w14:textId="77777777" w:rsidR="00070E39" w:rsidRDefault="0085050C" w:rsidP="00EE1CE5">
      <w:pPr>
        <w:pStyle w:val="screen"/>
      </w:pPr>
      <w:r>
        <w:rPr>
          <w:noProof/>
        </w:rPr>
        <w:pict w14:anchorId="7ABE7360">
          <v:shape id="Picture 26" o:spid="_x0000_i1082" type="#_x0000_t75" style="width:4in;height:219.15pt;visibility:visible">
            <v:imagedata r:id="rId80" o:title="" croptop="15228f" cropbottom="12873f" cropleft="13518f" cropright="13492f" chromakey="teal"/>
          </v:shape>
        </w:pict>
      </w:r>
    </w:p>
    <w:p w14:paraId="32B33313" w14:textId="77777777" w:rsidR="00DF1AAF" w:rsidRDefault="00DF1AAF">
      <w:pPr>
        <w:tabs>
          <w:tab w:val="clear" w:pos="360"/>
          <w:tab w:val="clear" w:pos="720"/>
          <w:tab w:val="clear" w:pos="1080"/>
          <w:tab w:val="clear" w:pos="1440"/>
        </w:tabs>
      </w:pPr>
      <w:r>
        <w:br w:type="page"/>
      </w:r>
    </w:p>
    <w:p w14:paraId="1FBB2A4F" w14:textId="77777777" w:rsidR="00133E84" w:rsidRPr="00DF1AAF" w:rsidRDefault="00133E84" w:rsidP="00DF1AAF"/>
    <w:p w14:paraId="6A52DA56" w14:textId="77777777" w:rsidR="00070E39" w:rsidRDefault="0085050C" w:rsidP="00DF1AAF">
      <w:pPr>
        <w:pStyle w:val="screen"/>
      </w:pPr>
      <w:r>
        <w:pict w14:anchorId="775D1A6A">
          <v:shape id="Picture 3" o:spid="_x0000_i1083" type="#_x0000_t75" style="width:4in;height:220.4pt;visibility:visible" o:allowoverlap="f">
            <v:imagedata r:id="rId81" o:title="" croptop="14591f" cropbottom="13571f" cropleft="13656f" cropright="13656f" chromakey="teal"/>
          </v:shape>
        </w:pict>
      </w:r>
    </w:p>
    <w:p w14:paraId="078EF395" w14:textId="77777777" w:rsidR="00070E39" w:rsidRDefault="00070E39" w:rsidP="00070E39"/>
    <w:p w14:paraId="1223428B" w14:textId="77777777" w:rsidR="00070E39" w:rsidRDefault="00070E39" w:rsidP="00DF1AAF">
      <w:pPr>
        <w:pStyle w:val="ListNumber"/>
      </w:pPr>
      <w:r>
        <w:t xml:space="preserve">Click </w:t>
      </w:r>
      <w:r w:rsidRPr="00DF1AAF">
        <w:rPr>
          <w:b/>
        </w:rPr>
        <w:t>OK</w:t>
      </w:r>
      <w:r>
        <w:t xml:space="preserve"> to close this window and </w:t>
      </w:r>
      <w:r w:rsidRPr="00DF1AAF">
        <w:rPr>
          <w:b/>
        </w:rPr>
        <w:t>OK</w:t>
      </w:r>
      <w:r>
        <w:t xml:space="preserve"> again to close out the Security window. When you close the Winterm Control Panel</w:t>
      </w:r>
      <w:r w:rsidR="00DF1AAF">
        <w:t>,</w:t>
      </w:r>
      <w:r>
        <w:t xml:space="preserve"> the system will need to restart for the settings to take effect.</w:t>
      </w:r>
    </w:p>
    <w:p w14:paraId="6DBC96CD" w14:textId="77777777" w:rsidR="00070E39" w:rsidRDefault="00070E39" w:rsidP="00DF1AAF">
      <w:pPr>
        <w:pStyle w:val="ListNumber"/>
      </w:pPr>
      <w:r>
        <w:t xml:space="preserve">Let the system come back up and auto-logon so that you see what the </w:t>
      </w:r>
      <w:r w:rsidRPr="00DF1AAF">
        <w:rPr>
          <w:b/>
        </w:rPr>
        <w:t>Howdy</w:t>
      </w:r>
      <w:r>
        <w:t xml:space="preserve"> user sees. At this point, Settings menus and status bar are still visible. If you are happy with keyboard macros and all other settings, you can go back to your Administrator login and remove the menu bar and status bar.</w:t>
      </w:r>
    </w:p>
    <w:p w14:paraId="76F21B2C" w14:textId="77777777" w:rsidR="00156578" w:rsidRDefault="00070E39" w:rsidP="00DF1AAF">
      <w:pPr>
        <w:pStyle w:val="ListNumber"/>
      </w:pPr>
      <w:r>
        <w:t>Go back into the application Edit settings and click through the screens until you come to this one:</w:t>
      </w:r>
    </w:p>
    <w:p w14:paraId="41096BFB" w14:textId="77777777" w:rsidR="00070E39" w:rsidRDefault="0085050C" w:rsidP="00156578">
      <w:pPr>
        <w:pStyle w:val="screen"/>
      </w:pPr>
      <w:r>
        <w:rPr>
          <w:noProof/>
        </w:rPr>
        <w:pict w14:anchorId="49CB4E1E">
          <v:shape id="Picture 27" o:spid="_x0000_i1084" type="#_x0000_t75" style="width:4in;height:217.9pt;visibility:visible">
            <v:imagedata r:id="rId67" o:title="" croptop="13458f" cropbottom=".1875" cropleft="12314f" cropright=".1875" chromakey="teal"/>
          </v:shape>
        </w:pict>
      </w:r>
    </w:p>
    <w:p w14:paraId="218065E9" w14:textId="77777777" w:rsidR="00DF1AAF" w:rsidRDefault="00070E39" w:rsidP="00070E39">
      <w:pPr>
        <w:pStyle w:val="ListNumber"/>
      </w:pPr>
      <w:r>
        <w:t xml:space="preserve">Disable Elements - pick individual items to remove, or you can just disable the whole menu bar. </w:t>
      </w:r>
    </w:p>
    <w:p w14:paraId="55D25A6F" w14:textId="77777777" w:rsidR="00DF1AAF" w:rsidRDefault="00DF1AAF">
      <w:pPr>
        <w:tabs>
          <w:tab w:val="clear" w:pos="360"/>
          <w:tab w:val="clear" w:pos="720"/>
          <w:tab w:val="clear" w:pos="1080"/>
          <w:tab w:val="clear" w:pos="1440"/>
        </w:tabs>
        <w:rPr>
          <w:rFonts w:eastAsia="Arial Unicode MS"/>
        </w:rPr>
      </w:pPr>
      <w:r>
        <w:br w:type="page"/>
      </w:r>
    </w:p>
    <w:p w14:paraId="01E43669" w14:textId="77777777" w:rsidR="00070E39" w:rsidRDefault="00070E39" w:rsidP="00070E39">
      <w:pPr>
        <w:pStyle w:val="ListNumber"/>
      </w:pPr>
      <w:r>
        <w:t xml:space="preserve">This is also the place to disable the status bar and decide how you want the program to act if VistA times out or the user closes the application. </w:t>
      </w:r>
    </w:p>
    <w:p w14:paraId="2B0804B5" w14:textId="77777777" w:rsidR="00070E39" w:rsidRDefault="0085050C" w:rsidP="00EE1CE5">
      <w:pPr>
        <w:pStyle w:val="screen"/>
      </w:pPr>
      <w:r>
        <w:rPr>
          <w:noProof/>
        </w:rPr>
        <w:pict w14:anchorId="1780A73F">
          <v:shape id="_x0000_i1085" type="#_x0000_t75" style="width:294.25pt;height:194.1pt;visibility:visible">
            <v:imagedata r:id="rId82" o:title="" croptop="15067f" cropbottom="12581f" cropleft="9578f" cropright=".1875" chromakey="teal"/>
          </v:shape>
        </w:pict>
      </w:r>
    </w:p>
    <w:sectPr w:rsidR="00070E39" w:rsidSect="00D84642">
      <w:footerReference w:type="first" r:id="rId83"/>
      <w:footnotePr>
        <w:numRestart w:val="eachPage"/>
      </w:footnotePr>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4935C" w14:textId="77777777" w:rsidR="002903F9" w:rsidRDefault="002903F9">
      <w:r>
        <w:separator/>
      </w:r>
    </w:p>
    <w:p w14:paraId="59661799" w14:textId="77777777" w:rsidR="002903F9" w:rsidRDefault="002903F9"/>
  </w:endnote>
  <w:endnote w:type="continuationSeparator" w:id="0">
    <w:p w14:paraId="0078B306" w14:textId="77777777" w:rsidR="002903F9" w:rsidRDefault="002903F9">
      <w:r>
        <w:continuationSeparator/>
      </w:r>
    </w:p>
    <w:p w14:paraId="31788B01" w14:textId="77777777" w:rsidR="002903F9" w:rsidRDefault="00290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9DC5E" w14:textId="77777777" w:rsidR="008704BA" w:rsidRPr="002C4E26" w:rsidRDefault="00CB4237" w:rsidP="002C4E26">
    <w:pPr>
      <w:pStyle w:val="Footer"/>
      <w:pBdr>
        <w:top w:val="single" w:sz="4" w:space="1" w:color="auto"/>
      </w:pBdr>
    </w:pPr>
    <w:r>
      <w:t>Patch LR*5.2*</w:t>
    </w:r>
    <w:r w:rsidR="00A01AD5">
      <w:t>417</w:t>
    </w:r>
    <w:r w:rsidR="008704BA">
      <w:tab/>
      <w:t>Howdy C3-C1 Conversion Project</w:t>
    </w:r>
    <w:r w:rsidR="008704BA">
      <w:tab/>
    </w:r>
    <w:r w:rsidR="00A01AD5">
      <w:t>June</w:t>
    </w:r>
    <w:r>
      <w:t xml:space="preserve"> 201</w:t>
    </w:r>
    <w:r w:rsidR="00A01AD5">
      <w:t>3</w:t>
    </w:r>
    <w:r w:rsidR="008704BA">
      <w:br/>
      <w:t>Reference Manual for Local IT Staff</w:t>
    </w:r>
    <w:r w:rsidR="008704BA">
      <w:tab/>
    </w:r>
    <w:r w:rsidR="008704BA">
      <w:tab/>
    </w:r>
    <w:r w:rsidR="00032CE7">
      <w:fldChar w:fldCharType="begin"/>
    </w:r>
    <w:r w:rsidR="00032CE7">
      <w:instrText xml:space="preserve"> PAGE   \* MERGEFORMAT </w:instrText>
    </w:r>
    <w:r w:rsidR="00032CE7">
      <w:fldChar w:fldCharType="separate"/>
    </w:r>
    <w:r w:rsidR="00AD06DE">
      <w:rPr>
        <w:noProof/>
      </w:rPr>
      <w:t>32</w:t>
    </w:r>
    <w:r w:rsidR="00032CE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59742" w14:textId="77777777" w:rsidR="008704BA" w:rsidRPr="00444012" w:rsidRDefault="008704BA" w:rsidP="00612575">
    <w:pPr>
      <w:pStyle w:val="Footer"/>
      <w:pBdr>
        <w:top w:val="single" w:sz="4" w:space="1" w:color="auto"/>
      </w:pBdr>
    </w:pPr>
    <w:r>
      <w:t>August 2011</w:t>
    </w:r>
    <w:r>
      <w:tab/>
      <w:t>Howdy Computerized Phlebotomy Login Process</w:t>
    </w:r>
    <w:r>
      <w:tab/>
    </w:r>
    <w:r w:rsidR="00032CE7">
      <w:fldChar w:fldCharType="begin"/>
    </w:r>
    <w:r w:rsidR="00032CE7">
      <w:instrText xml:space="preserve"> PAGE   \* MERGEFORMAT </w:instrText>
    </w:r>
    <w:r w:rsidR="00032CE7">
      <w:fldChar w:fldCharType="separate"/>
    </w:r>
    <w:r>
      <w:rPr>
        <w:noProof/>
      </w:rPr>
      <w:t>iii</w:t>
    </w:r>
    <w:r w:rsidR="00032CE7">
      <w:fldChar w:fldCharType="end"/>
    </w:r>
    <w:r>
      <w:br/>
    </w:r>
    <w:r>
      <w:tab/>
      <w:t>Installation Guide for Patch LR*5.2*405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27BAB" w14:textId="77777777" w:rsidR="008704BA" w:rsidRDefault="008704BA" w:rsidP="00E5143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E8825" w14:textId="77777777" w:rsidR="008704BA" w:rsidRPr="00444012" w:rsidRDefault="00CB4237" w:rsidP="00651C74">
    <w:pPr>
      <w:pStyle w:val="Footer"/>
      <w:pBdr>
        <w:top w:val="single" w:sz="4" w:space="0" w:color="auto"/>
      </w:pBdr>
    </w:pPr>
    <w:r>
      <w:t>Patch LR*5.2*</w:t>
    </w:r>
    <w:r w:rsidR="00A01AD5">
      <w:t>417</w:t>
    </w:r>
    <w:r w:rsidR="008704BA">
      <w:tab/>
      <w:t>Howdy C3-C1 Conversion Project</w:t>
    </w:r>
    <w:r w:rsidR="008704BA">
      <w:tab/>
    </w:r>
    <w:r w:rsidR="00A01AD5">
      <w:t>June</w:t>
    </w:r>
    <w:r>
      <w:t xml:space="preserve"> 201</w:t>
    </w:r>
    <w:r w:rsidR="00A01AD5">
      <w:t>3</w:t>
    </w:r>
    <w:r w:rsidR="008704BA">
      <w:br/>
      <w:t>Reference Manual for Local IT Staff</w:t>
    </w:r>
    <w:r w:rsidR="008704BA">
      <w:tab/>
    </w:r>
    <w:r w:rsidR="008704BA">
      <w:tab/>
    </w:r>
    <w:r w:rsidR="00032CE7">
      <w:fldChar w:fldCharType="begin"/>
    </w:r>
    <w:r w:rsidR="00032CE7">
      <w:instrText xml:space="preserve"> PAGE   \* MERGEFORMAT </w:instrText>
    </w:r>
    <w:r w:rsidR="00032CE7">
      <w:fldChar w:fldCharType="separate"/>
    </w:r>
    <w:r w:rsidR="00AD06DE">
      <w:rPr>
        <w:noProof/>
      </w:rPr>
      <w:t>iii</w:t>
    </w:r>
    <w:r w:rsidR="00032CE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8C3" w14:textId="77777777" w:rsidR="008704BA" w:rsidRPr="00BE7E59" w:rsidRDefault="008704BA" w:rsidP="00BE7E59">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2A69" w14:textId="77777777" w:rsidR="008704BA" w:rsidRPr="00444012" w:rsidRDefault="00CB4237" w:rsidP="002C4E26">
    <w:pPr>
      <w:pStyle w:val="Footer"/>
      <w:pBdr>
        <w:top w:val="single" w:sz="4" w:space="1" w:color="auto"/>
      </w:pBdr>
    </w:pPr>
    <w:r>
      <w:t>Patch LR*5.2*</w:t>
    </w:r>
    <w:r w:rsidR="00A01AD5">
      <w:t>417</w:t>
    </w:r>
    <w:r w:rsidR="008704BA">
      <w:tab/>
      <w:t>Howdy C3-C1 Conversion Project</w:t>
    </w:r>
    <w:r w:rsidR="008704BA">
      <w:tab/>
    </w:r>
    <w:r w:rsidR="00A01AD5">
      <w:t>June</w:t>
    </w:r>
    <w:r>
      <w:t xml:space="preserve"> 201</w:t>
    </w:r>
    <w:r w:rsidR="00A01AD5">
      <w:t>3</w:t>
    </w:r>
    <w:r w:rsidR="008704BA">
      <w:br/>
      <w:t>Reference Manual for Local IT Staff</w:t>
    </w:r>
    <w:r w:rsidR="008704BA">
      <w:tab/>
    </w:r>
    <w:r w:rsidR="008704BA">
      <w:tab/>
    </w:r>
    <w:r w:rsidR="00032CE7">
      <w:fldChar w:fldCharType="begin"/>
    </w:r>
    <w:r w:rsidR="00032CE7">
      <w:instrText xml:space="preserve"> PAGE   \* MERGEFORMAT </w:instrText>
    </w:r>
    <w:r w:rsidR="00032CE7">
      <w:fldChar w:fldCharType="separate"/>
    </w:r>
    <w:r w:rsidR="00AD06DE">
      <w:rPr>
        <w:noProof/>
      </w:rPr>
      <w:t>1</w:t>
    </w:r>
    <w:r w:rsidR="00032CE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CE744" w14:textId="77777777" w:rsidR="002903F9" w:rsidRDefault="002903F9">
      <w:r>
        <w:separator/>
      </w:r>
    </w:p>
    <w:p w14:paraId="4760EB34" w14:textId="77777777" w:rsidR="002903F9" w:rsidRDefault="002903F9"/>
  </w:footnote>
  <w:footnote w:type="continuationSeparator" w:id="0">
    <w:p w14:paraId="6DFCE119" w14:textId="77777777" w:rsidR="002903F9" w:rsidRDefault="002903F9">
      <w:r>
        <w:continuationSeparator/>
      </w:r>
    </w:p>
    <w:p w14:paraId="19546369" w14:textId="77777777" w:rsidR="002903F9" w:rsidRDefault="002903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139E1" w14:textId="77777777" w:rsidR="008704BA" w:rsidRPr="002A5D07" w:rsidRDefault="008704BA" w:rsidP="00D01E73">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CD78" w14:textId="77777777" w:rsidR="008704BA" w:rsidRPr="00D01E73" w:rsidRDefault="008704BA" w:rsidP="00D01E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E8395" w14:textId="77777777" w:rsidR="008704BA" w:rsidRPr="002A4720" w:rsidRDefault="008704BA" w:rsidP="003A5ECE">
    <w:pPr>
      <w:tabs>
        <w:tab w:val="left" w:pos="688"/>
      </w:tabs>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C2F12"/>
    <w:multiLevelType w:val="hybridMultilevel"/>
    <w:tmpl w:val="DFAEC22C"/>
    <w:lvl w:ilvl="0" w:tplc="FD8EBDB4">
      <w:start w:val="1"/>
      <w:numFmt w:val="bullet"/>
      <w:pStyle w:val="ListBullet2"/>
      <w:lvlText w:val=""/>
      <w:lvlJc w:val="left"/>
      <w:pPr>
        <w:ind w:left="1080" w:hanging="360"/>
      </w:pPr>
      <w:rPr>
        <w:rFonts w:ascii="Symbol" w:hAnsi="Symbol" w:hint="default"/>
      </w:rPr>
    </w:lvl>
    <w:lvl w:ilvl="1" w:tplc="1188D366" w:tentative="1">
      <w:start w:val="1"/>
      <w:numFmt w:val="bullet"/>
      <w:lvlText w:val="o"/>
      <w:lvlJc w:val="left"/>
      <w:pPr>
        <w:ind w:left="1800" w:hanging="360"/>
      </w:pPr>
      <w:rPr>
        <w:rFonts w:ascii="Courier New" w:hAnsi="Courier New" w:cs="Courier New" w:hint="default"/>
      </w:rPr>
    </w:lvl>
    <w:lvl w:ilvl="2" w:tplc="88D004D8" w:tentative="1">
      <w:start w:val="1"/>
      <w:numFmt w:val="bullet"/>
      <w:lvlText w:val=""/>
      <w:lvlJc w:val="left"/>
      <w:pPr>
        <w:ind w:left="2520" w:hanging="360"/>
      </w:pPr>
      <w:rPr>
        <w:rFonts w:ascii="Wingdings" w:hAnsi="Wingdings" w:hint="default"/>
      </w:rPr>
    </w:lvl>
    <w:lvl w:ilvl="3" w:tplc="3B688234" w:tentative="1">
      <w:start w:val="1"/>
      <w:numFmt w:val="bullet"/>
      <w:lvlText w:val=""/>
      <w:lvlJc w:val="left"/>
      <w:pPr>
        <w:ind w:left="3240" w:hanging="360"/>
      </w:pPr>
      <w:rPr>
        <w:rFonts w:ascii="Symbol" w:hAnsi="Symbol" w:hint="default"/>
      </w:rPr>
    </w:lvl>
    <w:lvl w:ilvl="4" w:tplc="8466C4DC" w:tentative="1">
      <w:start w:val="1"/>
      <w:numFmt w:val="bullet"/>
      <w:lvlText w:val="o"/>
      <w:lvlJc w:val="left"/>
      <w:pPr>
        <w:ind w:left="3960" w:hanging="360"/>
      </w:pPr>
      <w:rPr>
        <w:rFonts w:ascii="Courier New" w:hAnsi="Courier New" w:cs="Courier New" w:hint="default"/>
      </w:rPr>
    </w:lvl>
    <w:lvl w:ilvl="5" w:tplc="E444BF0C" w:tentative="1">
      <w:start w:val="1"/>
      <w:numFmt w:val="bullet"/>
      <w:lvlText w:val=""/>
      <w:lvlJc w:val="left"/>
      <w:pPr>
        <w:ind w:left="4680" w:hanging="360"/>
      </w:pPr>
      <w:rPr>
        <w:rFonts w:ascii="Wingdings" w:hAnsi="Wingdings" w:hint="default"/>
      </w:rPr>
    </w:lvl>
    <w:lvl w:ilvl="6" w:tplc="E77E50C2" w:tentative="1">
      <w:start w:val="1"/>
      <w:numFmt w:val="bullet"/>
      <w:lvlText w:val=""/>
      <w:lvlJc w:val="left"/>
      <w:pPr>
        <w:ind w:left="5400" w:hanging="360"/>
      </w:pPr>
      <w:rPr>
        <w:rFonts w:ascii="Symbol" w:hAnsi="Symbol" w:hint="default"/>
      </w:rPr>
    </w:lvl>
    <w:lvl w:ilvl="7" w:tplc="B0649A7E" w:tentative="1">
      <w:start w:val="1"/>
      <w:numFmt w:val="bullet"/>
      <w:lvlText w:val="o"/>
      <w:lvlJc w:val="left"/>
      <w:pPr>
        <w:ind w:left="6120" w:hanging="360"/>
      </w:pPr>
      <w:rPr>
        <w:rFonts w:ascii="Courier New" w:hAnsi="Courier New" w:cs="Courier New" w:hint="default"/>
      </w:rPr>
    </w:lvl>
    <w:lvl w:ilvl="8" w:tplc="67D241EE" w:tentative="1">
      <w:start w:val="1"/>
      <w:numFmt w:val="bullet"/>
      <w:lvlText w:val=""/>
      <w:lvlJc w:val="left"/>
      <w:pPr>
        <w:ind w:left="6840" w:hanging="360"/>
      </w:pPr>
      <w:rPr>
        <w:rFonts w:ascii="Wingdings" w:hAnsi="Wingdings" w:hint="default"/>
      </w:rPr>
    </w:lvl>
  </w:abstractNum>
  <w:abstractNum w:abstractNumId="1" w15:restartNumberingAfterBreak="0">
    <w:nsid w:val="317F114B"/>
    <w:multiLevelType w:val="singleLevel"/>
    <w:tmpl w:val="8FD0C0E4"/>
    <w:lvl w:ilvl="0">
      <w:start w:val="1"/>
      <w:numFmt w:val="lowerRoman"/>
      <w:pStyle w:val="ListNumber3"/>
      <w:lvlText w:val="%1."/>
      <w:lvlJc w:val="left"/>
      <w:pPr>
        <w:ind w:left="1080" w:hanging="360"/>
      </w:pPr>
      <w:rPr>
        <w:rFonts w:hint="default"/>
      </w:rPr>
    </w:lvl>
  </w:abstractNum>
  <w:abstractNum w:abstractNumId="2" w15:restartNumberingAfterBreak="0">
    <w:nsid w:val="329002EE"/>
    <w:multiLevelType w:val="hybridMultilevel"/>
    <w:tmpl w:val="076E4550"/>
    <w:lvl w:ilvl="0" w:tplc="BA4C8770">
      <w:start w:val="1"/>
      <w:numFmt w:val="bullet"/>
      <w:pStyle w:val="ListBullet4"/>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3" w15:restartNumberingAfterBreak="0">
    <w:nsid w:val="331C6C79"/>
    <w:multiLevelType w:val="hybridMultilevel"/>
    <w:tmpl w:val="2DDE29E8"/>
    <w:lvl w:ilvl="0" w:tplc="BA4C8770">
      <w:start w:val="1"/>
      <w:numFmt w:val="bullet"/>
      <w:pStyle w:val="ListBullet3"/>
      <w:lvlText w:val=""/>
      <w:lvlJc w:val="left"/>
      <w:pPr>
        <w:ind w:left="108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 w15:restartNumberingAfterBreak="0">
    <w:nsid w:val="425B5E43"/>
    <w:multiLevelType w:val="hybridMultilevel"/>
    <w:tmpl w:val="FE245398"/>
    <w:lvl w:ilvl="0" w:tplc="0384207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7A629C"/>
    <w:multiLevelType w:val="hybridMultilevel"/>
    <w:tmpl w:val="19182F52"/>
    <w:lvl w:ilvl="0" w:tplc="A45E59FA">
      <w:start w:val="1"/>
      <w:numFmt w:val="lowerLetter"/>
      <w:pStyle w:val="ListNumber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23141D00" w:tentative="1">
      <w:start w:val="1"/>
      <w:numFmt w:val="lowerLetter"/>
      <w:lvlText w:val="%2."/>
      <w:lvlJc w:val="left"/>
      <w:pPr>
        <w:ind w:left="1440" w:hanging="360"/>
      </w:pPr>
    </w:lvl>
    <w:lvl w:ilvl="2" w:tplc="E6F61FB0" w:tentative="1">
      <w:start w:val="1"/>
      <w:numFmt w:val="lowerRoman"/>
      <w:lvlText w:val="%3."/>
      <w:lvlJc w:val="right"/>
      <w:pPr>
        <w:ind w:left="2160" w:hanging="180"/>
      </w:pPr>
    </w:lvl>
    <w:lvl w:ilvl="3" w:tplc="08A280BC" w:tentative="1">
      <w:start w:val="1"/>
      <w:numFmt w:val="decimal"/>
      <w:lvlText w:val="%4."/>
      <w:lvlJc w:val="left"/>
      <w:pPr>
        <w:ind w:left="2880" w:hanging="360"/>
      </w:pPr>
    </w:lvl>
    <w:lvl w:ilvl="4" w:tplc="19F8B646" w:tentative="1">
      <w:start w:val="1"/>
      <w:numFmt w:val="lowerLetter"/>
      <w:lvlText w:val="%5."/>
      <w:lvlJc w:val="left"/>
      <w:pPr>
        <w:ind w:left="3600" w:hanging="360"/>
      </w:pPr>
    </w:lvl>
    <w:lvl w:ilvl="5" w:tplc="3C7CC0A4" w:tentative="1">
      <w:start w:val="1"/>
      <w:numFmt w:val="lowerRoman"/>
      <w:lvlText w:val="%6."/>
      <w:lvlJc w:val="right"/>
      <w:pPr>
        <w:ind w:left="4320" w:hanging="180"/>
      </w:pPr>
    </w:lvl>
    <w:lvl w:ilvl="6" w:tplc="C7521E84" w:tentative="1">
      <w:start w:val="1"/>
      <w:numFmt w:val="decimal"/>
      <w:lvlText w:val="%7."/>
      <w:lvlJc w:val="left"/>
      <w:pPr>
        <w:ind w:left="5040" w:hanging="360"/>
      </w:pPr>
    </w:lvl>
    <w:lvl w:ilvl="7" w:tplc="011A8E10" w:tentative="1">
      <w:start w:val="1"/>
      <w:numFmt w:val="lowerLetter"/>
      <w:lvlText w:val="%8."/>
      <w:lvlJc w:val="left"/>
      <w:pPr>
        <w:ind w:left="5760" w:hanging="360"/>
      </w:pPr>
    </w:lvl>
    <w:lvl w:ilvl="8" w:tplc="9BA462F6" w:tentative="1">
      <w:start w:val="1"/>
      <w:numFmt w:val="lowerRoman"/>
      <w:lvlText w:val="%9."/>
      <w:lvlJc w:val="right"/>
      <w:pPr>
        <w:ind w:left="6480" w:hanging="180"/>
      </w:pPr>
    </w:lvl>
  </w:abstractNum>
  <w:abstractNum w:abstractNumId="6" w15:restartNumberingAfterBreak="0">
    <w:nsid w:val="76AF5D70"/>
    <w:multiLevelType w:val="hybridMultilevel"/>
    <w:tmpl w:val="9852078E"/>
    <w:lvl w:ilvl="0" w:tplc="4C88840A">
      <w:start w:val="1"/>
      <w:numFmt w:val="decimal"/>
      <w:pStyle w:val="ListNumber"/>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sz w:val="22"/>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452C5A"/>
    <w:multiLevelType w:val="hybridMultilevel"/>
    <w:tmpl w:val="36B4F274"/>
    <w:lvl w:ilvl="0" w:tplc="04090001">
      <w:start w:val="1"/>
      <w:numFmt w:val="bullet"/>
      <w:pStyle w:val="ListBullet5"/>
      <w:lvlText w:val=""/>
      <w:lvlJc w:val="left"/>
      <w:pPr>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0"/>
  </w:num>
  <w:num w:numId="6">
    <w:abstractNumId w:val="3"/>
  </w:num>
  <w:num w:numId="7">
    <w:abstractNumId w:val="4"/>
  </w:num>
  <w:num w:numId="8">
    <w:abstractNumId w:val="6"/>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hideSpellingErrors/>
  <w:hideGrammaticalError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A"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drawingGridHorizontalSpacing w:val="120"/>
  <w:displayHorizontalDrawingGridEvery w:val="0"/>
  <w:displayVerticalDrawingGridEvery w:val="0"/>
  <w:noPunctuationKerning/>
  <w:characterSpacingControl w:val="doNotCompress"/>
  <w:hdrShapeDefaults>
    <o:shapedefaults v:ext="edit" spidmax="5121"/>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E4525"/>
    <w:rsid w:val="00000C85"/>
    <w:rsid w:val="00000EF2"/>
    <w:rsid w:val="0000104E"/>
    <w:rsid w:val="0000105A"/>
    <w:rsid w:val="000010CB"/>
    <w:rsid w:val="00002B33"/>
    <w:rsid w:val="000032BF"/>
    <w:rsid w:val="00003337"/>
    <w:rsid w:val="000035ED"/>
    <w:rsid w:val="000043CA"/>
    <w:rsid w:val="00004961"/>
    <w:rsid w:val="00004D0C"/>
    <w:rsid w:val="00005420"/>
    <w:rsid w:val="00006717"/>
    <w:rsid w:val="00006AF8"/>
    <w:rsid w:val="00007421"/>
    <w:rsid w:val="0000752B"/>
    <w:rsid w:val="00007629"/>
    <w:rsid w:val="00007C4A"/>
    <w:rsid w:val="00010BCA"/>
    <w:rsid w:val="00010E62"/>
    <w:rsid w:val="00011A0A"/>
    <w:rsid w:val="00012287"/>
    <w:rsid w:val="000126AC"/>
    <w:rsid w:val="00012A30"/>
    <w:rsid w:val="00012E72"/>
    <w:rsid w:val="000132DC"/>
    <w:rsid w:val="00013C2C"/>
    <w:rsid w:val="00013EA3"/>
    <w:rsid w:val="000148AD"/>
    <w:rsid w:val="00014DF2"/>
    <w:rsid w:val="00014FD4"/>
    <w:rsid w:val="00015223"/>
    <w:rsid w:val="00015FE1"/>
    <w:rsid w:val="00016ED1"/>
    <w:rsid w:val="000171E7"/>
    <w:rsid w:val="0001735C"/>
    <w:rsid w:val="00017928"/>
    <w:rsid w:val="000179E7"/>
    <w:rsid w:val="00017F5E"/>
    <w:rsid w:val="00020387"/>
    <w:rsid w:val="00020461"/>
    <w:rsid w:val="00020593"/>
    <w:rsid w:val="00020DBF"/>
    <w:rsid w:val="00021672"/>
    <w:rsid w:val="00021C02"/>
    <w:rsid w:val="00021E47"/>
    <w:rsid w:val="00022697"/>
    <w:rsid w:val="00022AAC"/>
    <w:rsid w:val="00022C23"/>
    <w:rsid w:val="00023DB0"/>
    <w:rsid w:val="0002441B"/>
    <w:rsid w:val="00024AF2"/>
    <w:rsid w:val="00025611"/>
    <w:rsid w:val="0002564D"/>
    <w:rsid w:val="00025F49"/>
    <w:rsid w:val="00025FD0"/>
    <w:rsid w:val="00026D84"/>
    <w:rsid w:val="000271E4"/>
    <w:rsid w:val="00027E11"/>
    <w:rsid w:val="00027F86"/>
    <w:rsid w:val="00030644"/>
    <w:rsid w:val="000308C4"/>
    <w:rsid w:val="00030C93"/>
    <w:rsid w:val="00030F4A"/>
    <w:rsid w:val="000310D2"/>
    <w:rsid w:val="0003119E"/>
    <w:rsid w:val="000327BB"/>
    <w:rsid w:val="00032BB7"/>
    <w:rsid w:val="00032CE7"/>
    <w:rsid w:val="00032E03"/>
    <w:rsid w:val="00032F69"/>
    <w:rsid w:val="000330D7"/>
    <w:rsid w:val="000337FE"/>
    <w:rsid w:val="000341E8"/>
    <w:rsid w:val="00034F11"/>
    <w:rsid w:val="000354A6"/>
    <w:rsid w:val="00036508"/>
    <w:rsid w:val="00036525"/>
    <w:rsid w:val="00036B02"/>
    <w:rsid w:val="00036D0F"/>
    <w:rsid w:val="00037B9D"/>
    <w:rsid w:val="00041EBC"/>
    <w:rsid w:val="0004203A"/>
    <w:rsid w:val="00042EE5"/>
    <w:rsid w:val="0004487E"/>
    <w:rsid w:val="00044897"/>
    <w:rsid w:val="0004489E"/>
    <w:rsid w:val="00044D39"/>
    <w:rsid w:val="000454A0"/>
    <w:rsid w:val="00045EE1"/>
    <w:rsid w:val="000463FC"/>
    <w:rsid w:val="00046BFA"/>
    <w:rsid w:val="00046DE7"/>
    <w:rsid w:val="0004797F"/>
    <w:rsid w:val="00047BB2"/>
    <w:rsid w:val="00047E18"/>
    <w:rsid w:val="00050349"/>
    <w:rsid w:val="000505AF"/>
    <w:rsid w:val="00050CA6"/>
    <w:rsid w:val="000513A9"/>
    <w:rsid w:val="00051821"/>
    <w:rsid w:val="00052362"/>
    <w:rsid w:val="000524C4"/>
    <w:rsid w:val="000541B9"/>
    <w:rsid w:val="00054889"/>
    <w:rsid w:val="00054920"/>
    <w:rsid w:val="000555DE"/>
    <w:rsid w:val="00056AE7"/>
    <w:rsid w:val="00056D9C"/>
    <w:rsid w:val="000570AF"/>
    <w:rsid w:val="0005716F"/>
    <w:rsid w:val="0005730D"/>
    <w:rsid w:val="00057A5C"/>
    <w:rsid w:val="00057CA5"/>
    <w:rsid w:val="000600A1"/>
    <w:rsid w:val="00060732"/>
    <w:rsid w:val="00060D04"/>
    <w:rsid w:val="0006181F"/>
    <w:rsid w:val="000618C0"/>
    <w:rsid w:val="00062A02"/>
    <w:rsid w:val="00065813"/>
    <w:rsid w:val="00065CAF"/>
    <w:rsid w:val="00066CC7"/>
    <w:rsid w:val="00067055"/>
    <w:rsid w:val="000677DB"/>
    <w:rsid w:val="00070013"/>
    <w:rsid w:val="000704AF"/>
    <w:rsid w:val="00070E39"/>
    <w:rsid w:val="000712AD"/>
    <w:rsid w:val="000720EA"/>
    <w:rsid w:val="00072585"/>
    <w:rsid w:val="00073569"/>
    <w:rsid w:val="000750C3"/>
    <w:rsid w:val="0007529D"/>
    <w:rsid w:val="000758EF"/>
    <w:rsid w:val="00075A75"/>
    <w:rsid w:val="000764A3"/>
    <w:rsid w:val="000764E3"/>
    <w:rsid w:val="000766B7"/>
    <w:rsid w:val="00076C5B"/>
    <w:rsid w:val="00077CAC"/>
    <w:rsid w:val="0008058F"/>
    <w:rsid w:val="00080902"/>
    <w:rsid w:val="00080FE6"/>
    <w:rsid w:val="000813E1"/>
    <w:rsid w:val="00081AAE"/>
    <w:rsid w:val="00081D3C"/>
    <w:rsid w:val="0008207B"/>
    <w:rsid w:val="0008214C"/>
    <w:rsid w:val="00082247"/>
    <w:rsid w:val="00083317"/>
    <w:rsid w:val="00083400"/>
    <w:rsid w:val="000841BC"/>
    <w:rsid w:val="00084475"/>
    <w:rsid w:val="000854BA"/>
    <w:rsid w:val="00085F08"/>
    <w:rsid w:val="00087259"/>
    <w:rsid w:val="00087271"/>
    <w:rsid w:val="0008767A"/>
    <w:rsid w:val="00087761"/>
    <w:rsid w:val="00087D6B"/>
    <w:rsid w:val="00087DFF"/>
    <w:rsid w:val="000904AE"/>
    <w:rsid w:val="0009127F"/>
    <w:rsid w:val="00091597"/>
    <w:rsid w:val="00091826"/>
    <w:rsid w:val="00092ADD"/>
    <w:rsid w:val="00093298"/>
    <w:rsid w:val="0009332F"/>
    <w:rsid w:val="000939B7"/>
    <w:rsid w:val="0009427D"/>
    <w:rsid w:val="00094C2A"/>
    <w:rsid w:val="000954DC"/>
    <w:rsid w:val="00096033"/>
    <w:rsid w:val="000966C1"/>
    <w:rsid w:val="00096ACF"/>
    <w:rsid w:val="00097194"/>
    <w:rsid w:val="000A292B"/>
    <w:rsid w:val="000A2B67"/>
    <w:rsid w:val="000A323C"/>
    <w:rsid w:val="000A3AB9"/>
    <w:rsid w:val="000A3CA8"/>
    <w:rsid w:val="000A42B7"/>
    <w:rsid w:val="000A43BF"/>
    <w:rsid w:val="000A4B72"/>
    <w:rsid w:val="000A57C5"/>
    <w:rsid w:val="000A5EB9"/>
    <w:rsid w:val="000A63FF"/>
    <w:rsid w:val="000A75A9"/>
    <w:rsid w:val="000A7BA3"/>
    <w:rsid w:val="000B002A"/>
    <w:rsid w:val="000B01A7"/>
    <w:rsid w:val="000B056C"/>
    <w:rsid w:val="000B15F6"/>
    <w:rsid w:val="000B1759"/>
    <w:rsid w:val="000B1CE0"/>
    <w:rsid w:val="000B20DF"/>
    <w:rsid w:val="000B2819"/>
    <w:rsid w:val="000B2989"/>
    <w:rsid w:val="000B2DEA"/>
    <w:rsid w:val="000B36BA"/>
    <w:rsid w:val="000B39EA"/>
    <w:rsid w:val="000B3AE3"/>
    <w:rsid w:val="000B4638"/>
    <w:rsid w:val="000B4F21"/>
    <w:rsid w:val="000B609F"/>
    <w:rsid w:val="000B68F9"/>
    <w:rsid w:val="000B6D23"/>
    <w:rsid w:val="000B7192"/>
    <w:rsid w:val="000B770C"/>
    <w:rsid w:val="000B7DE5"/>
    <w:rsid w:val="000C0661"/>
    <w:rsid w:val="000C07C1"/>
    <w:rsid w:val="000C07C9"/>
    <w:rsid w:val="000C0A1F"/>
    <w:rsid w:val="000C1869"/>
    <w:rsid w:val="000C1D99"/>
    <w:rsid w:val="000C1DA2"/>
    <w:rsid w:val="000C21A2"/>
    <w:rsid w:val="000C2467"/>
    <w:rsid w:val="000C274B"/>
    <w:rsid w:val="000C2876"/>
    <w:rsid w:val="000C2FC3"/>
    <w:rsid w:val="000C2FD9"/>
    <w:rsid w:val="000C318B"/>
    <w:rsid w:val="000C3EFD"/>
    <w:rsid w:val="000C4510"/>
    <w:rsid w:val="000C5252"/>
    <w:rsid w:val="000C6D93"/>
    <w:rsid w:val="000C71AD"/>
    <w:rsid w:val="000C7469"/>
    <w:rsid w:val="000C77CB"/>
    <w:rsid w:val="000C7940"/>
    <w:rsid w:val="000C7C02"/>
    <w:rsid w:val="000D0088"/>
    <w:rsid w:val="000D0FEF"/>
    <w:rsid w:val="000D1177"/>
    <w:rsid w:val="000D1227"/>
    <w:rsid w:val="000D1292"/>
    <w:rsid w:val="000D1531"/>
    <w:rsid w:val="000D1C5B"/>
    <w:rsid w:val="000D23F3"/>
    <w:rsid w:val="000D2625"/>
    <w:rsid w:val="000D29B4"/>
    <w:rsid w:val="000D2DB3"/>
    <w:rsid w:val="000D43CF"/>
    <w:rsid w:val="000D516C"/>
    <w:rsid w:val="000D5233"/>
    <w:rsid w:val="000D5D6E"/>
    <w:rsid w:val="000D5FFB"/>
    <w:rsid w:val="000D62DE"/>
    <w:rsid w:val="000D6B3A"/>
    <w:rsid w:val="000D6CE1"/>
    <w:rsid w:val="000D700D"/>
    <w:rsid w:val="000D7C9C"/>
    <w:rsid w:val="000D7D69"/>
    <w:rsid w:val="000E03B4"/>
    <w:rsid w:val="000E0CA7"/>
    <w:rsid w:val="000E13C0"/>
    <w:rsid w:val="000E25CA"/>
    <w:rsid w:val="000E265A"/>
    <w:rsid w:val="000E273D"/>
    <w:rsid w:val="000E2B8D"/>
    <w:rsid w:val="000E2CD1"/>
    <w:rsid w:val="000E2E58"/>
    <w:rsid w:val="000E338B"/>
    <w:rsid w:val="000E34C7"/>
    <w:rsid w:val="000E3FBC"/>
    <w:rsid w:val="000E4666"/>
    <w:rsid w:val="000E4A63"/>
    <w:rsid w:val="000E4BA9"/>
    <w:rsid w:val="000E4EA0"/>
    <w:rsid w:val="000E54AF"/>
    <w:rsid w:val="000E585C"/>
    <w:rsid w:val="000E5A59"/>
    <w:rsid w:val="000E5ED3"/>
    <w:rsid w:val="000E7F85"/>
    <w:rsid w:val="000F0833"/>
    <w:rsid w:val="000F1A58"/>
    <w:rsid w:val="000F1D3A"/>
    <w:rsid w:val="000F1D67"/>
    <w:rsid w:val="000F209E"/>
    <w:rsid w:val="000F21B8"/>
    <w:rsid w:val="000F258F"/>
    <w:rsid w:val="000F275E"/>
    <w:rsid w:val="000F28AC"/>
    <w:rsid w:val="000F2DF8"/>
    <w:rsid w:val="000F2E17"/>
    <w:rsid w:val="000F45F0"/>
    <w:rsid w:val="000F48DA"/>
    <w:rsid w:val="000F551B"/>
    <w:rsid w:val="000F554A"/>
    <w:rsid w:val="000F5687"/>
    <w:rsid w:val="000F5CAC"/>
    <w:rsid w:val="000F6028"/>
    <w:rsid w:val="0010128B"/>
    <w:rsid w:val="00101745"/>
    <w:rsid w:val="00102EBD"/>
    <w:rsid w:val="00103093"/>
    <w:rsid w:val="001061CF"/>
    <w:rsid w:val="001062F9"/>
    <w:rsid w:val="00106457"/>
    <w:rsid w:val="00106E18"/>
    <w:rsid w:val="00110528"/>
    <w:rsid w:val="0011053F"/>
    <w:rsid w:val="00110721"/>
    <w:rsid w:val="00110AFF"/>
    <w:rsid w:val="00110DE9"/>
    <w:rsid w:val="00111266"/>
    <w:rsid w:val="00111D99"/>
    <w:rsid w:val="001127A7"/>
    <w:rsid w:val="0011353B"/>
    <w:rsid w:val="0011402D"/>
    <w:rsid w:val="00114EB7"/>
    <w:rsid w:val="0011518C"/>
    <w:rsid w:val="00115610"/>
    <w:rsid w:val="0011564D"/>
    <w:rsid w:val="00115ABB"/>
    <w:rsid w:val="00115B8E"/>
    <w:rsid w:val="001167C9"/>
    <w:rsid w:val="00116920"/>
    <w:rsid w:val="00117235"/>
    <w:rsid w:val="001172EE"/>
    <w:rsid w:val="00117446"/>
    <w:rsid w:val="001176FC"/>
    <w:rsid w:val="001178A4"/>
    <w:rsid w:val="00120216"/>
    <w:rsid w:val="001203E0"/>
    <w:rsid w:val="00120819"/>
    <w:rsid w:val="00121333"/>
    <w:rsid w:val="00121B56"/>
    <w:rsid w:val="00122484"/>
    <w:rsid w:val="0012252A"/>
    <w:rsid w:val="00122914"/>
    <w:rsid w:val="00122933"/>
    <w:rsid w:val="00122A12"/>
    <w:rsid w:val="001231CF"/>
    <w:rsid w:val="00123359"/>
    <w:rsid w:val="00123366"/>
    <w:rsid w:val="00123396"/>
    <w:rsid w:val="00123ECF"/>
    <w:rsid w:val="00124CF3"/>
    <w:rsid w:val="00124F50"/>
    <w:rsid w:val="0012533C"/>
    <w:rsid w:val="00125B08"/>
    <w:rsid w:val="00125BE8"/>
    <w:rsid w:val="001262D8"/>
    <w:rsid w:val="001278C2"/>
    <w:rsid w:val="0012795E"/>
    <w:rsid w:val="001308B8"/>
    <w:rsid w:val="001309E1"/>
    <w:rsid w:val="00130AA4"/>
    <w:rsid w:val="00132879"/>
    <w:rsid w:val="00133194"/>
    <w:rsid w:val="001333B4"/>
    <w:rsid w:val="001338A7"/>
    <w:rsid w:val="00133AB0"/>
    <w:rsid w:val="00133E84"/>
    <w:rsid w:val="00133F73"/>
    <w:rsid w:val="001362A3"/>
    <w:rsid w:val="00140007"/>
    <w:rsid w:val="00140841"/>
    <w:rsid w:val="00140A12"/>
    <w:rsid w:val="00140A87"/>
    <w:rsid w:val="00140C38"/>
    <w:rsid w:val="00141651"/>
    <w:rsid w:val="00141B2B"/>
    <w:rsid w:val="001422F8"/>
    <w:rsid w:val="0014294D"/>
    <w:rsid w:val="00142D2B"/>
    <w:rsid w:val="00143141"/>
    <w:rsid w:val="00143C80"/>
    <w:rsid w:val="00143CC5"/>
    <w:rsid w:val="00143E4A"/>
    <w:rsid w:val="00143EBC"/>
    <w:rsid w:val="00144570"/>
    <w:rsid w:val="001447D7"/>
    <w:rsid w:val="001454AD"/>
    <w:rsid w:val="00145A3E"/>
    <w:rsid w:val="00145EA2"/>
    <w:rsid w:val="00146B82"/>
    <w:rsid w:val="00147011"/>
    <w:rsid w:val="00147A2F"/>
    <w:rsid w:val="00147E44"/>
    <w:rsid w:val="001502B5"/>
    <w:rsid w:val="001508D2"/>
    <w:rsid w:val="001509DD"/>
    <w:rsid w:val="00150C0A"/>
    <w:rsid w:val="00151427"/>
    <w:rsid w:val="0015169B"/>
    <w:rsid w:val="00152480"/>
    <w:rsid w:val="001527E5"/>
    <w:rsid w:val="00152ABE"/>
    <w:rsid w:val="001533E7"/>
    <w:rsid w:val="001538DB"/>
    <w:rsid w:val="00153CE1"/>
    <w:rsid w:val="00154F75"/>
    <w:rsid w:val="001559C8"/>
    <w:rsid w:val="00155A10"/>
    <w:rsid w:val="00156578"/>
    <w:rsid w:val="00157510"/>
    <w:rsid w:val="001579A0"/>
    <w:rsid w:val="00160B62"/>
    <w:rsid w:val="00160C89"/>
    <w:rsid w:val="00160C8C"/>
    <w:rsid w:val="00160F8D"/>
    <w:rsid w:val="001618DC"/>
    <w:rsid w:val="00162470"/>
    <w:rsid w:val="0016316E"/>
    <w:rsid w:val="001639EB"/>
    <w:rsid w:val="00163D3E"/>
    <w:rsid w:val="00163FDA"/>
    <w:rsid w:val="00164123"/>
    <w:rsid w:val="00164BB7"/>
    <w:rsid w:val="00164CD2"/>
    <w:rsid w:val="00164DEF"/>
    <w:rsid w:val="001652D8"/>
    <w:rsid w:val="00165FC7"/>
    <w:rsid w:val="00166E1B"/>
    <w:rsid w:val="00166FE9"/>
    <w:rsid w:val="00167083"/>
    <w:rsid w:val="00167429"/>
    <w:rsid w:val="00167633"/>
    <w:rsid w:val="00167844"/>
    <w:rsid w:val="0017095A"/>
    <w:rsid w:val="00170F03"/>
    <w:rsid w:val="0017102D"/>
    <w:rsid w:val="00171040"/>
    <w:rsid w:val="00171157"/>
    <w:rsid w:val="00171C26"/>
    <w:rsid w:val="001722E3"/>
    <w:rsid w:val="00172FAA"/>
    <w:rsid w:val="0017487C"/>
    <w:rsid w:val="00174C6F"/>
    <w:rsid w:val="0017587F"/>
    <w:rsid w:val="00175A41"/>
    <w:rsid w:val="00175D20"/>
    <w:rsid w:val="001765F9"/>
    <w:rsid w:val="00176E3C"/>
    <w:rsid w:val="00177283"/>
    <w:rsid w:val="0017797E"/>
    <w:rsid w:val="0018021D"/>
    <w:rsid w:val="001802EE"/>
    <w:rsid w:val="00180324"/>
    <w:rsid w:val="00180720"/>
    <w:rsid w:val="00180E91"/>
    <w:rsid w:val="0018110B"/>
    <w:rsid w:val="001812D5"/>
    <w:rsid w:val="00181B7F"/>
    <w:rsid w:val="001822E0"/>
    <w:rsid w:val="00182842"/>
    <w:rsid w:val="00182ED7"/>
    <w:rsid w:val="00183470"/>
    <w:rsid w:val="001834A8"/>
    <w:rsid w:val="00183675"/>
    <w:rsid w:val="00183A1A"/>
    <w:rsid w:val="001846A1"/>
    <w:rsid w:val="0018500E"/>
    <w:rsid w:val="00185E6B"/>
    <w:rsid w:val="00186018"/>
    <w:rsid w:val="0018665B"/>
    <w:rsid w:val="00186C5F"/>
    <w:rsid w:val="00187A3B"/>
    <w:rsid w:val="001906F4"/>
    <w:rsid w:val="001909C9"/>
    <w:rsid w:val="00190B5A"/>
    <w:rsid w:val="001917CE"/>
    <w:rsid w:val="001936F9"/>
    <w:rsid w:val="001939FA"/>
    <w:rsid w:val="00193AC2"/>
    <w:rsid w:val="00193EAA"/>
    <w:rsid w:val="00194B17"/>
    <w:rsid w:val="00194C5D"/>
    <w:rsid w:val="00194D31"/>
    <w:rsid w:val="0019504D"/>
    <w:rsid w:val="00195195"/>
    <w:rsid w:val="00195EF7"/>
    <w:rsid w:val="00196248"/>
    <w:rsid w:val="001968A6"/>
    <w:rsid w:val="00197A1C"/>
    <w:rsid w:val="00197C69"/>
    <w:rsid w:val="001A089F"/>
    <w:rsid w:val="001A1240"/>
    <w:rsid w:val="001A15FC"/>
    <w:rsid w:val="001A1625"/>
    <w:rsid w:val="001A1B9D"/>
    <w:rsid w:val="001A1BF9"/>
    <w:rsid w:val="001A2371"/>
    <w:rsid w:val="001A29DF"/>
    <w:rsid w:val="001A2EC4"/>
    <w:rsid w:val="001A38F2"/>
    <w:rsid w:val="001A4DB3"/>
    <w:rsid w:val="001A50D1"/>
    <w:rsid w:val="001A5120"/>
    <w:rsid w:val="001A52A6"/>
    <w:rsid w:val="001A598E"/>
    <w:rsid w:val="001A5A0C"/>
    <w:rsid w:val="001A6B23"/>
    <w:rsid w:val="001B00EE"/>
    <w:rsid w:val="001B105A"/>
    <w:rsid w:val="001B11E6"/>
    <w:rsid w:val="001B1B10"/>
    <w:rsid w:val="001B1C92"/>
    <w:rsid w:val="001B1EE9"/>
    <w:rsid w:val="001B2325"/>
    <w:rsid w:val="001B2546"/>
    <w:rsid w:val="001B2819"/>
    <w:rsid w:val="001B38F0"/>
    <w:rsid w:val="001B3956"/>
    <w:rsid w:val="001B39D0"/>
    <w:rsid w:val="001B3A7C"/>
    <w:rsid w:val="001B4200"/>
    <w:rsid w:val="001B45A6"/>
    <w:rsid w:val="001B4C4D"/>
    <w:rsid w:val="001B4FF7"/>
    <w:rsid w:val="001B5F09"/>
    <w:rsid w:val="001B6DA3"/>
    <w:rsid w:val="001B7AE2"/>
    <w:rsid w:val="001B7F99"/>
    <w:rsid w:val="001B7FD3"/>
    <w:rsid w:val="001C07E8"/>
    <w:rsid w:val="001C09B5"/>
    <w:rsid w:val="001C0B5E"/>
    <w:rsid w:val="001C2DBB"/>
    <w:rsid w:val="001C34CF"/>
    <w:rsid w:val="001C3719"/>
    <w:rsid w:val="001C3807"/>
    <w:rsid w:val="001C387F"/>
    <w:rsid w:val="001C4283"/>
    <w:rsid w:val="001C47DF"/>
    <w:rsid w:val="001C56E2"/>
    <w:rsid w:val="001C5D36"/>
    <w:rsid w:val="001C66E8"/>
    <w:rsid w:val="001C6A62"/>
    <w:rsid w:val="001C6A9C"/>
    <w:rsid w:val="001C6CD1"/>
    <w:rsid w:val="001C79AB"/>
    <w:rsid w:val="001C7DDD"/>
    <w:rsid w:val="001D0526"/>
    <w:rsid w:val="001D0D39"/>
    <w:rsid w:val="001D0DA7"/>
    <w:rsid w:val="001D1394"/>
    <w:rsid w:val="001D1BF1"/>
    <w:rsid w:val="001D2367"/>
    <w:rsid w:val="001D434C"/>
    <w:rsid w:val="001D47EA"/>
    <w:rsid w:val="001D531D"/>
    <w:rsid w:val="001D5660"/>
    <w:rsid w:val="001D59A5"/>
    <w:rsid w:val="001D5A0C"/>
    <w:rsid w:val="001D5C42"/>
    <w:rsid w:val="001D636C"/>
    <w:rsid w:val="001E0135"/>
    <w:rsid w:val="001E0653"/>
    <w:rsid w:val="001E0853"/>
    <w:rsid w:val="001E1609"/>
    <w:rsid w:val="001E2257"/>
    <w:rsid w:val="001E2DE0"/>
    <w:rsid w:val="001E3039"/>
    <w:rsid w:val="001E32BB"/>
    <w:rsid w:val="001E4173"/>
    <w:rsid w:val="001E4852"/>
    <w:rsid w:val="001E4C84"/>
    <w:rsid w:val="001E4D42"/>
    <w:rsid w:val="001E4E85"/>
    <w:rsid w:val="001E545E"/>
    <w:rsid w:val="001E5C19"/>
    <w:rsid w:val="001E6464"/>
    <w:rsid w:val="001E6E4D"/>
    <w:rsid w:val="001E7A7C"/>
    <w:rsid w:val="001E7AA8"/>
    <w:rsid w:val="001E7F6F"/>
    <w:rsid w:val="001F021F"/>
    <w:rsid w:val="001F1795"/>
    <w:rsid w:val="001F19E4"/>
    <w:rsid w:val="001F2063"/>
    <w:rsid w:val="001F2A61"/>
    <w:rsid w:val="001F2C3A"/>
    <w:rsid w:val="001F3189"/>
    <w:rsid w:val="001F3266"/>
    <w:rsid w:val="001F3943"/>
    <w:rsid w:val="001F39A0"/>
    <w:rsid w:val="001F3B94"/>
    <w:rsid w:val="001F554D"/>
    <w:rsid w:val="001F7122"/>
    <w:rsid w:val="001F7676"/>
    <w:rsid w:val="001F7ED6"/>
    <w:rsid w:val="002002F1"/>
    <w:rsid w:val="00200479"/>
    <w:rsid w:val="00200E46"/>
    <w:rsid w:val="0020147D"/>
    <w:rsid w:val="00201535"/>
    <w:rsid w:val="0020265E"/>
    <w:rsid w:val="0020270F"/>
    <w:rsid w:val="002028CE"/>
    <w:rsid w:val="0020320B"/>
    <w:rsid w:val="00203308"/>
    <w:rsid w:val="002034EE"/>
    <w:rsid w:val="00203857"/>
    <w:rsid w:val="00203B43"/>
    <w:rsid w:val="00204445"/>
    <w:rsid w:val="0020477A"/>
    <w:rsid w:val="00204D95"/>
    <w:rsid w:val="00205DB5"/>
    <w:rsid w:val="0020601C"/>
    <w:rsid w:val="00206111"/>
    <w:rsid w:val="00206DFF"/>
    <w:rsid w:val="00207560"/>
    <w:rsid w:val="00207738"/>
    <w:rsid w:val="002101AA"/>
    <w:rsid w:val="00210951"/>
    <w:rsid w:val="002118C7"/>
    <w:rsid w:val="00212561"/>
    <w:rsid w:val="0021366D"/>
    <w:rsid w:val="00214092"/>
    <w:rsid w:val="002148E8"/>
    <w:rsid w:val="0021571E"/>
    <w:rsid w:val="00216A18"/>
    <w:rsid w:val="0022047B"/>
    <w:rsid w:val="00220552"/>
    <w:rsid w:val="0022075F"/>
    <w:rsid w:val="0022102E"/>
    <w:rsid w:val="002214D8"/>
    <w:rsid w:val="002215BC"/>
    <w:rsid w:val="00221935"/>
    <w:rsid w:val="002224B7"/>
    <w:rsid w:val="00222802"/>
    <w:rsid w:val="00222AE0"/>
    <w:rsid w:val="00223E4D"/>
    <w:rsid w:val="0022403D"/>
    <w:rsid w:val="002240EE"/>
    <w:rsid w:val="00224FA2"/>
    <w:rsid w:val="0022549D"/>
    <w:rsid w:val="00225F2A"/>
    <w:rsid w:val="002260D0"/>
    <w:rsid w:val="0022648A"/>
    <w:rsid w:val="00226C63"/>
    <w:rsid w:val="00226D4D"/>
    <w:rsid w:val="00226F83"/>
    <w:rsid w:val="0023016F"/>
    <w:rsid w:val="00230398"/>
    <w:rsid w:val="00230D39"/>
    <w:rsid w:val="00230E72"/>
    <w:rsid w:val="002316BD"/>
    <w:rsid w:val="00231F63"/>
    <w:rsid w:val="00232C9E"/>
    <w:rsid w:val="00232E13"/>
    <w:rsid w:val="00232E69"/>
    <w:rsid w:val="00233EDD"/>
    <w:rsid w:val="002343CC"/>
    <w:rsid w:val="002344CB"/>
    <w:rsid w:val="00234B37"/>
    <w:rsid w:val="00234FA5"/>
    <w:rsid w:val="00235001"/>
    <w:rsid w:val="0023589B"/>
    <w:rsid w:val="00235C01"/>
    <w:rsid w:val="0023676C"/>
    <w:rsid w:val="00236E96"/>
    <w:rsid w:val="002402F9"/>
    <w:rsid w:val="00240D6B"/>
    <w:rsid w:val="00242337"/>
    <w:rsid w:val="0024291D"/>
    <w:rsid w:val="0024297A"/>
    <w:rsid w:val="00242F90"/>
    <w:rsid w:val="0024370F"/>
    <w:rsid w:val="00243A41"/>
    <w:rsid w:val="00244C97"/>
    <w:rsid w:val="00244E66"/>
    <w:rsid w:val="0024505F"/>
    <w:rsid w:val="00246366"/>
    <w:rsid w:val="00246467"/>
    <w:rsid w:val="00247141"/>
    <w:rsid w:val="0024720F"/>
    <w:rsid w:val="002472B8"/>
    <w:rsid w:val="00247C47"/>
    <w:rsid w:val="0025035F"/>
    <w:rsid w:val="002506BE"/>
    <w:rsid w:val="002506C8"/>
    <w:rsid w:val="00250B3F"/>
    <w:rsid w:val="00250D3C"/>
    <w:rsid w:val="00251800"/>
    <w:rsid w:val="002527B4"/>
    <w:rsid w:val="00252DC3"/>
    <w:rsid w:val="002533F5"/>
    <w:rsid w:val="00253A67"/>
    <w:rsid w:val="0025414F"/>
    <w:rsid w:val="0025441E"/>
    <w:rsid w:val="00254532"/>
    <w:rsid w:val="002548FD"/>
    <w:rsid w:val="00254C39"/>
    <w:rsid w:val="00254E7C"/>
    <w:rsid w:val="0025537B"/>
    <w:rsid w:val="002557ED"/>
    <w:rsid w:val="002559B1"/>
    <w:rsid w:val="00256264"/>
    <w:rsid w:val="00256314"/>
    <w:rsid w:val="00256700"/>
    <w:rsid w:val="00257DFA"/>
    <w:rsid w:val="002602CE"/>
    <w:rsid w:val="00260D23"/>
    <w:rsid w:val="0026130B"/>
    <w:rsid w:val="002616C7"/>
    <w:rsid w:val="00261E22"/>
    <w:rsid w:val="002626EE"/>
    <w:rsid w:val="0026285B"/>
    <w:rsid w:val="00262D02"/>
    <w:rsid w:val="00264155"/>
    <w:rsid w:val="0026495A"/>
    <w:rsid w:val="00264CB6"/>
    <w:rsid w:val="00264F60"/>
    <w:rsid w:val="00266747"/>
    <w:rsid w:val="00266D40"/>
    <w:rsid w:val="002704E7"/>
    <w:rsid w:val="002705F9"/>
    <w:rsid w:val="00270A11"/>
    <w:rsid w:val="002714D5"/>
    <w:rsid w:val="00272020"/>
    <w:rsid w:val="0027247B"/>
    <w:rsid w:val="00272704"/>
    <w:rsid w:val="00272AC5"/>
    <w:rsid w:val="00272B4F"/>
    <w:rsid w:val="00273BE0"/>
    <w:rsid w:val="00273D6B"/>
    <w:rsid w:val="00273E45"/>
    <w:rsid w:val="002740FD"/>
    <w:rsid w:val="002741FF"/>
    <w:rsid w:val="00275162"/>
    <w:rsid w:val="002754CD"/>
    <w:rsid w:val="002760E0"/>
    <w:rsid w:val="0027616A"/>
    <w:rsid w:val="00276332"/>
    <w:rsid w:val="00276F07"/>
    <w:rsid w:val="00276F9B"/>
    <w:rsid w:val="002802DF"/>
    <w:rsid w:val="00280878"/>
    <w:rsid w:val="002810D9"/>
    <w:rsid w:val="00281972"/>
    <w:rsid w:val="00281C83"/>
    <w:rsid w:val="002826A4"/>
    <w:rsid w:val="00282774"/>
    <w:rsid w:val="00282793"/>
    <w:rsid w:val="00282C4B"/>
    <w:rsid w:val="00283A43"/>
    <w:rsid w:val="002844C4"/>
    <w:rsid w:val="00284AA6"/>
    <w:rsid w:val="00285591"/>
    <w:rsid w:val="002855E2"/>
    <w:rsid w:val="002868AF"/>
    <w:rsid w:val="00287198"/>
    <w:rsid w:val="002903F9"/>
    <w:rsid w:val="002905F7"/>
    <w:rsid w:val="002908CF"/>
    <w:rsid w:val="00290BD9"/>
    <w:rsid w:val="00290C4D"/>
    <w:rsid w:val="00290ED7"/>
    <w:rsid w:val="00291100"/>
    <w:rsid w:val="002913E9"/>
    <w:rsid w:val="00291785"/>
    <w:rsid w:val="0029242D"/>
    <w:rsid w:val="002929C7"/>
    <w:rsid w:val="00292B58"/>
    <w:rsid w:val="00292E81"/>
    <w:rsid w:val="00292F49"/>
    <w:rsid w:val="00292F81"/>
    <w:rsid w:val="002931BD"/>
    <w:rsid w:val="00293E12"/>
    <w:rsid w:val="0029496E"/>
    <w:rsid w:val="002952EC"/>
    <w:rsid w:val="002963B8"/>
    <w:rsid w:val="002966F8"/>
    <w:rsid w:val="0029698F"/>
    <w:rsid w:val="00296B11"/>
    <w:rsid w:val="002A006C"/>
    <w:rsid w:val="002A1059"/>
    <w:rsid w:val="002A1556"/>
    <w:rsid w:val="002A2AF2"/>
    <w:rsid w:val="002A3B73"/>
    <w:rsid w:val="002A40EB"/>
    <w:rsid w:val="002A48F4"/>
    <w:rsid w:val="002A56C6"/>
    <w:rsid w:val="002A5E5B"/>
    <w:rsid w:val="002A67EA"/>
    <w:rsid w:val="002A7ED5"/>
    <w:rsid w:val="002A7F1E"/>
    <w:rsid w:val="002B0325"/>
    <w:rsid w:val="002B0C07"/>
    <w:rsid w:val="002B0D03"/>
    <w:rsid w:val="002B11AF"/>
    <w:rsid w:val="002B1CE6"/>
    <w:rsid w:val="002B2016"/>
    <w:rsid w:val="002B256A"/>
    <w:rsid w:val="002B2728"/>
    <w:rsid w:val="002B2E83"/>
    <w:rsid w:val="002B311E"/>
    <w:rsid w:val="002B3B4A"/>
    <w:rsid w:val="002B3CCA"/>
    <w:rsid w:val="002B415C"/>
    <w:rsid w:val="002B5E14"/>
    <w:rsid w:val="002B5E42"/>
    <w:rsid w:val="002B66F8"/>
    <w:rsid w:val="002B7244"/>
    <w:rsid w:val="002B7445"/>
    <w:rsid w:val="002B7523"/>
    <w:rsid w:val="002B7B63"/>
    <w:rsid w:val="002B7BD5"/>
    <w:rsid w:val="002C020B"/>
    <w:rsid w:val="002C0B3A"/>
    <w:rsid w:val="002C0FE8"/>
    <w:rsid w:val="002C19AB"/>
    <w:rsid w:val="002C1B85"/>
    <w:rsid w:val="002C1D6D"/>
    <w:rsid w:val="002C1F5F"/>
    <w:rsid w:val="002C254F"/>
    <w:rsid w:val="002C259D"/>
    <w:rsid w:val="002C28B4"/>
    <w:rsid w:val="002C2F06"/>
    <w:rsid w:val="002C4AA3"/>
    <w:rsid w:val="002C4D7E"/>
    <w:rsid w:val="002C4E26"/>
    <w:rsid w:val="002C5275"/>
    <w:rsid w:val="002C58ED"/>
    <w:rsid w:val="002C66E4"/>
    <w:rsid w:val="002C67C4"/>
    <w:rsid w:val="002C716E"/>
    <w:rsid w:val="002C71F0"/>
    <w:rsid w:val="002C7348"/>
    <w:rsid w:val="002C7955"/>
    <w:rsid w:val="002C7A9F"/>
    <w:rsid w:val="002C7FE6"/>
    <w:rsid w:val="002D0567"/>
    <w:rsid w:val="002D0648"/>
    <w:rsid w:val="002D104B"/>
    <w:rsid w:val="002D11C8"/>
    <w:rsid w:val="002D1857"/>
    <w:rsid w:val="002D1C56"/>
    <w:rsid w:val="002D1FE3"/>
    <w:rsid w:val="002D255C"/>
    <w:rsid w:val="002D2664"/>
    <w:rsid w:val="002D27F6"/>
    <w:rsid w:val="002D2952"/>
    <w:rsid w:val="002D2FAF"/>
    <w:rsid w:val="002D3537"/>
    <w:rsid w:val="002D367D"/>
    <w:rsid w:val="002D38B3"/>
    <w:rsid w:val="002D3EC8"/>
    <w:rsid w:val="002D4155"/>
    <w:rsid w:val="002D4BA0"/>
    <w:rsid w:val="002D4FAC"/>
    <w:rsid w:val="002D51CB"/>
    <w:rsid w:val="002D5343"/>
    <w:rsid w:val="002D5A4C"/>
    <w:rsid w:val="002D5C8A"/>
    <w:rsid w:val="002D638A"/>
    <w:rsid w:val="002D7093"/>
    <w:rsid w:val="002D7BCB"/>
    <w:rsid w:val="002D7CCC"/>
    <w:rsid w:val="002E05C3"/>
    <w:rsid w:val="002E0829"/>
    <w:rsid w:val="002E0DA7"/>
    <w:rsid w:val="002E130C"/>
    <w:rsid w:val="002E19B5"/>
    <w:rsid w:val="002E1FEC"/>
    <w:rsid w:val="002E3CAC"/>
    <w:rsid w:val="002E3DAC"/>
    <w:rsid w:val="002E40F9"/>
    <w:rsid w:val="002E41D8"/>
    <w:rsid w:val="002E4258"/>
    <w:rsid w:val="002E4D50"/>
    <w:rsid w:val="002E6840"/>
    <w:rsid w:val="002E7F0B"/>
    <w:rsid w:val="002F0593"/>
    <w:rsid w:val="002F0E92"/>
    <w:rsid w:val="002F29C3"/>
    <w:rsid w:val="002F2B18"/>
    <w:rsid w:val="002F3E90"/>
    <w:rsid w:val="002F3F96"/>
    <w:rsid w:val="002F46AD"/>
    <w:rsid w:val="002F59C9"/>
    <w:rsid w:val="002F5E62"/>
    <w:rsid w:val="002F6A69"/>
    <w:rsid w:val="002F6B4B"/>
    <w:rsid w:val="002F6C17"/>
    <w:rsid w:val="002F7E38"/>
    <w:rsid w:val="0030019C"/>
    <w:rsid w:val="00300966"/>
    <w:rsid w:val="00300BE5"/>
    <w:rsid w:val="00302077"/>
    <w:rsid w:val="003024A1"/>
    <w:rsid w:val="00302F01"/>
    <w:rsid w:val="00303167"/>
    <w:rsid w:val="00303236"/>
    <w:rsid w:val="00303848"/>
    <w:rsid w:val="003039F1"/>
    <w:rsid w:val="00304F59"/>
    <w:rsid w:val="00305153"/>
    <w:rsid w:val="003055C4"/>
    <w:rsid w:val="00305ABB"/>
    <w:rsid w:val="00307342"/>
    <w:rsid w:val="0030774E"/>
    <w:rsid w:val="00307E86"/>
    <w:rsid w:val="003114EF"/>
    <w:rsid w:val="0031152B"/>
    <w:rsid w:val="00311BB6"/>
    <w:rsid w:val="00311CD0"/>
    <w:rsid w:val="00311DCE"/>
    <w:rsid w:val="0031300A"/>
    <w:rsid w:val="0031467E"/>
    <w:rsid w:val="00314FBA"/>
    <w:rsid w:val="00314FD8"/>
    <w:rsid w:val="00315800"/>
    <w:rsid w:val="00316517"/>
    <w:rsid w:val="0031654D"/>
    <w:rsid w:val="00316C5F"/>
    <w:rsid w:val="00317096"/>
    <w:rsid w:val="00317DC7"/>
    <w:rsid w:val="00320A21"/>
    <w:rsid w:val="00320D43"/>
    <w:rsid w:val="00320FE6"/>
    <w:rsid w:val="00321710"/>
    <w:rsid w:val="003218AA"/>
    <w:rsid w:val="00321A93"/>
    <w:rsid w:val="00321D6D"/>
    <w:rsid w:val="00322C87"/>
    <w:rsid w:val="00323348"/>
    <w:rsid w:val="00323387"/>
    <w:rsid w:val="00324F43"/>
    <w:rsid w:val="00324F90"/>
    <w:rsid w:val="003259C8"/>
    <w:rsid w:val="00326245"/>
    <w:rsid w:val="003262AB"/>
    <w:rsid w:val="00326DAD"/>
    <w:rsid w:val="00327E33"/>
    <w:rsid w:val="00327F28"/>
    <w:rsid w:val="00330313"/>
    <w:rsid w:val="00330749"/>
    <w:rsid w:val="00331119"/>
    <w:rsid w:val="00331667"/>
    <w:rsid w:val="00331AD8"/>
    <w:rsid w:val="00331D5E"/>
    <w:rsid w:val="0033203A"/>
    <w:rsid w:val="00332208"/>
    <w:rsid w:val="003335C8"/>
    <w:rsid w:val="00333818"/>
    <w:rsid w:val="00333CE7"/>
    <w:rsid w:val="00334CA2"/>
    <w:rsid w:val="003355AE"/>
    <w:rsid w:val="00336291"/>
    <w:rsid w:val="00337C24"/>
    <w:rsid w:val="003406AB"/>
    <w:rsid w:val="00340CD3"/>
    <w:rsid w:val="0034121F"/>
    <w:rsid w:val="00341B09"/>
    <w:rsid w:val="00343705"/>
    <w:rsid w:val="00343BBA"/>
    <w:rsid w:val="00343EA3"/>
    <w:rsid w:val="0034426E"/>
    <w:rsid w:val="00344982"/>
    <w:rsid w:val="00345040"/>
    <w:rsid w:val="0034544C"/>
    <w:rsid w:val="0034583E"/>
    <w:rsid w:val="00345F7E"/>
    <w:rsid w:val="0034641C"/>
    <w:rsid w:val="00351C5A"/>
    <w:rsid w:val="00351D54"/>
    <w:rsid w:val="003520CC"/>
    <w:rsid w:val="003521EA"/>
    <w:rsid w:val="003526E6"/>
    <w:rsid w:val="003529C4"/>
    <w:rsid w:val="00352B88"/>
    <w:rsid w:val="00352C4D"/>
    <w:rsid w:val="00352DD2"/>
    <w:rsid w:val="00353BF8"/>
    <w:rsid w:val="00353F35"/>
    <w:rsid w:val="00354821"/>
    <w:rsid w:val="0035545E"/>
    <w:rsid w:val="00355A41"/>
    <w:rsid w:val="00355A54"/>
    <w:rsid w:val="00356C1B"/>
    <w:rsid w:val="00357220"/>
    <w:rsid w:val="00357508"/>
    <w:rsid w:val="00360369"/>
    <w:rsid w:val="0036062F"/>
    <w:rsid w:val="003606FB"/>
    <w:rsid w:val="003608B6"/>
    <w:rsid w:val="00361548"/>
    <w:rsid w:val="003616DB"/>
    <w:rsid w:val="0036229A"/>
    <w:rsid w:val="003623B8"/>
    <w:rsid w:val="003625B0"/>
    <w:rsid w:val="00362B1D"/>
    <w:rsid w:val="00363EF1"/>
    <w:rsid w:val="00365094"/>
    <w:rsid w:val="00365660"/>
    <w:rsid w:val="00365C4C"/>
    <w:rsid w:val="00366BA6"/>
    <w:rsid w:val="003670F6"/>
    <w:rsid w:val="0036795B"/>
    <w:rsid w:val="00367A39"/>
    <w:rsid w:val="00370562"/>
    <w:rsid w:val="00370C0D"/>
    <w:rsid w:val="00371082"/>
    <w:rsid w:val="003712CA"/>
    <w:rsid w:val="003713FA"/>
    <w:rsid w:val="00371A16"/>
    <w:rsid w:val="003721FF"/>
    <w:rsid w:val="0037231B"/>
    <w:rsid w:val="00372978"/>
    <w:rsid w:val="003729AC"/>
    <w:rsid w:val="003730A9"/>
    <w:rsid w:val="0037362D"/>
    <w:rsid w:val="00374850"/>
    <w:rsid w:val="003763A5"/>
    <w:rsid w:val="003777CE"/>
    <w:rsid w:val="00377A31"/>
    <w:rsid w:val="00377C13"/>
    <w:rsid w:val="00380BCF"/>
    <w:rsid w:val="00381F19"/>
    <w:rsid w:val="00383A09"/>
    <w:rsid w:val="0038461C"/>
    <w:rsid w:val="00385107"/>
    <w:rsid w:val="00385AD8"/>
    <w:rsid w:val="00386BEC"/>
    <w:rsid w:val="00386CC4"/>
    <w:rsid w:val="00390A47"/>
    <w:rsid w:val="00392B21"/>
    <w:rsid w:val="00394AC1"/>
    <w:rsid w:val="00394E12"/>
    <w:rsid w:val="003956D9"/>
    <w:rsid w:val="003959C9"/>
    <w:rsid w:val="003964A7"/>
    <w:rsid w:val="00396734"/>
    <w:rsid w:val="00396A4C"/>
    <w:rsid w:val="00396BB0"/>
    <w:rsid w:val="00396F8E"/>
    <w:rsid w:val="003971F7"/>
    <w:rsid w:val="003979A0"/>
    <w:rsid w:val="003A0132"/>
    <w:rsid w:val="003A0715"/>
    <w:rsid w:val="003A0983"/>
    <w:rsid w:val="003A17D2"/>
    <w:rsid w:val="003A2872"/>
    <w:rsid w:val="003A382B"/>
    <w:rsid w:val="003A3A76"/>
    <w:rsid w:val="003A3E88"/>
    <w:rsid w:val="003A5ECE"/>
    <w:rsid w:val="003A64C0"/>
    <w:rsid w:val="003A68AE"/>
    <w:rsid w:val="003A703D"/>
    <w:rsid w:val="003B0033"/>
    <w:rsid w:val="003B067B"/>
    <w:rsid w:val="003B0A5F"/>
    <w:rsid w:val="003B11D1"/>
    <w:rsid w:val="003B13E7"/>
    <w:rsid w:val="003B1B5D"/>
    <w:rsid w:val="003B2FC6"/>
    <w:rsid w:val="003B31A4"/>
    <w:rsid w:val="003B5719"/>
    <w:rsid w:val="003B5B0A"/>
    <w:rsid w:val="003B5F13"/>
    <w:rsid w:val="003B62D2"/>
    <w:rsid w:val="003B64F2"/>
    <w:rsid w:val="003B6A4F"/>
    <w:rsid w:val="003B6C01"/>
    <w:rsid w:val="003B73EE"/>
    <w:rsid w:val="003B77F7"/>
    <w:rsid w:val="003B793F"/>
    <w:rsid w:val="003B7D53"/>
    <w:rsid w:val="003C080D"/>
    <w:rsid w:val="003C0981"/>
    <w:rsid w:val="003C0CC0"/>
    <w:rsid w:val="003C0F18"/>
    <w:rsid w:val="003C0F1B"/>
    <w:rsid w:val="003C18AE"/>
    <w:rsid w:val="003C1E5D"/>
    <w:rsid w:val="003C20D5"/>
    <w:rsid w:val="003C2257"/>
    <w:rsid w:val="003C24ED"/>
    <w:rsid w:val="003C29A1"/>
    <w:rsid w:val="003C30AC"/>
    <w:rsid w:val="003C32D2"/>
    <w:rsid w:val="003C35CB"/>
    <w:rsid w:val="003C40DC"/>
    <w:rsid w:val="003C4C3E"/>
    <w:rsid w:val="003C4E9C"/>
    <w:rsid w:val="003C52A5"/>
    <w:rsid w:val="003C5360"/>
    <w:rsid w:val="003C6030"/>
    <w:rsid w:val="003C6BC4"/>
    <w:rsid w:val="003C6D56"/>
    <w:rsid w:val="003C72A9"/>
    <w:rsid w:val="003C76D7"/>
    <w:rsid w:val="003C7F9E"/>
    <w:rsid w:val="003D02BD"/>
    <w:rsid w:val="003D0459"/>
    <w:rsid w:val="003D07C0"/>
    <w:rsid w:val="003D1E7B"/>
    <w:rsid w:val="003D2C66"/>
    <w:rsid w:val="003D2CF3"/>
    <w:rsid w:val="003D3469"/>
    <w:rsid w:val="003D43D4"/>
    <w:rsid w:val="003D43EE"/>
    <w:rsid w:val="003D4BCF"/>
    <w:rsid w:val="003D644B"/>
    <w:rsid w:val="003D687E"/>
    <w:rsid w:val="003D6B70"/>
    <w:rsid w:val="003D73F2"/>
    <w:rsid w:val="003D7789"/>
    <w:rsid w:val="003E0205"/>
    <w:rsid w:val="003E0FCF"/>
    <w:rsid w:val="003E1046"/>
    <w:rsid w:val="003E1314"/>
    <w:rsid w:val="003E1AF3"/>
    <w:rsid w:val="003E1B10"/>
    <w:rsid w:val="003E2B61"/>
    <w:rsid w:val="003E2FAF"/>
    <w:rsid w:val="003E2FF4"/>
    <w:rsid w:val="003E301F"/>
    <w:rsid w:val="003E30E5"/>
    <w:rsid w:val="003E3511"/>
    <w:rsid w:val="003E3686"/>
    <w:rsid w:val="003E3E4D"/>
    <w:rsid w:val="003E4035"/>
    <w:rsid w:val="003E4082"/>
    <w:rsid w:val="003E4183"/>
    <w:rsid w:val="003E4525"/>
    <w:rsid w:val="003E4C33"/>
    <w:rsid w:val="003E5586"/>
    <w:rsid w:val="003E569A"/>
    <w:rsid w:val="003E59B9"/>
    <w:rsid w:val="003E5CBB"/>
    <w:rsid w:val="003E6124"/>
    <w:rsid w:val="003E6AE5"/>
    <w:rsid w:val="003E6BBC"/>
    <w:rsid w:val="003E724F"/>
    <w:rsid w:val="003E7443"/>
    <w:rsid w:val="003E763C"/>
    <w:rsid w:val="003F053C"/>
    <w:rsid w:val="003F0C2D"/>
    <w:rsid w:val="003F1238"/>
    <w:rsid w:val="003F133D"/>
    <w:rsid w:val="003F141F"/>
    <w:rsid w:val="003F17DA"/>
    <w:rsid w:val="003F1857"/>
    <w:rsid w:val="003F1A5E"/>
    <w:rsid w:val="003F3880"/>
    <w:rsid w:val="003F4409"/>
    <w:rsid w:val="003F4478"/>
    <w:rsid w:val="003F59DD"/>
    <w:rsid w:val="003F5E1C"/>
    <w:rsid w:val="003F73C1"/>
    <w:rsid w:val="003F7514"/>
    <w:rsid w:val="0040004C"/>
    <w:rsid w:val="00400EC7"/>
    <w:rsid w:val="00400EFD"/>
    <w:rsid w:val="00401670"/>
    <w:rsid w:val="00401FD2"/>
    <w:rsid w:val="0040211D"/>
    <w:rsid w:val="00402343"/>
    <w:rsid w:val="00402E19"/>
    <w:rsid w:val="00403E04"/>
    <w:rsid w:val="0040401A"/>
    <w:rsid w:val="004046EE"/>
    <w:rsid w:val="004052D3"/>
    <w:rsid w:val="00405637"/>
    <w:rsid w:val="00405639"/>
    <w:rsid w:val="004072CA"/>
    <w:rsid w:val="004076DB"/>
    <w:rsid w:val="00407717"/>
    <w:rsid w:val="00407756"/>
    <w:rsid w:val="004102F8"/>
    <w:rsid w:val="00411F19"/>
    <w:rsid w:val="0041236B"/>
    <w:rsid w:val="00412AD1"/>
    <w:rsid w:val="00412D1D"/>
    <w:rsid w:val="00412EEA"/>
    <w:rsid w:val="004139B8"/>
    <w:rsid w:val="00413ADC"/>
    <w:rsid w:val="004142BD"/>
    <w:rsid w:val="004153C9"/>
    <w:rsid w:val="0041596E"/>
    <w:rsid w:val="00415BAE"/>
    <w:rsid w:val="00415DD9"/>
    <w:rsid w:val="00417789"/>
    <w:rsid w:val="00420904"/>
    <w:rsid w:val="00420E58"/>
    <w:rsid w:val="00421128"/>
    <w:rsid w:val="004215CC"/>
    <w:rsid w:val="00421A09"/>
    <w:rsid w:val="004226D4"/>
    <w:rsid w:val="00422DAE"/>
    <w:rsid w:val="00422EEF"/>
    <w:rsid w:val="0042390B"/>
    <w:rsid w:val="00423F2B"/>
    <w:rsid w:val="00423F80"/>
    <w:rsid w:val="00424946"/>
    <w:rsid w:val="00424B99"/>
    <w:rsid w:val="00425360"/>
    <w:rsid w:val="00425CE2"/>
    <w:rsid w:val="004260C8"/>
    <w:rsid w:val="0042656A"/>
    <w:rsid w:val="00427CBB"/>
    <w:rsid w:val="00427DA6"/>
    <w:rsid w:val="00430B9C"/>
    <w:rsid w:val="00431281"/>
    <w:rsid w:val="00431A69"/>
    <w:rsid w:val="00431BF2"/>
    <w:rsid w:val="0043229F"/>
    <w:rsid w:val="00432BC7"/>
    <w:rsid w:val="0043354D"/>
    <w:rsid w:val="00433B64"/>
    <w:rsid w:val="00433CF0"/>
    <w:rsid w:val="00434153"/>
    <w:rsid w:val="004344E1"/>
    <w:rsid w:val="00434772"/>
    <w:rsid w:val="004349B8"/>
    <w:rsid w:val="00434EDE"/>
    <w:rsid w:val="00435988"/>
    <w:rsid w:val="004372DB"/>
    <w:rsid w:val="00437D74"/>
    <w:rsid w:val="00437E38"/>
    <w:rsid w:val="00440099"/>
    <w:rsid w:val="00440110"/>
    <w:rsid w:val="00440B75"/>
    <w:rsid w:val="00441C73"/>
    <w:rsid w:val="00441D2C"/>
    <w:rsid w:val="00441E24"/>
    <w:rsid w:val="00441FD9"/>
    <w:rsid w:val="00442089"/>
    <w:rsid w:val="0044297B"/>
    <w:rsid w:val="00442E68"/>
    <w:rsid w:val="00445F94"/>
    <w:rsid w:val="00446395"/>
    <w:rsid w:val="0044660B"/>
    <w:rsid w:val="00446E77"/>
    <w:rsid w:val="00447E78"/>
    <w:rsid w:val="00450A79"/>
    <w:rsid w:val="00451CA4"/>
    <w:rsid w:val="0045202A"/>
    <w:rsid w:val="0045244E"/>
    <w:rsid w:val="00452E12"/>
    <w:rsid w:val="00453739"/>
    <w:rsid w:val="00453F53"/>
    <w:rsid w:val="004540C2"/>
    <w:rsid w:val="00454756"/>
    <w:rsid w:val="00454CC7"/>
    <w:rsid w:val="00454DA6"/>
    <w:rsid w:val="00455537"/>
    <w:rsid w:val="004559DB"/>
    <w:rsid w:val="00456534"/>
    <w:rsid w:val="004566A9"/>
    <w:rsid w:val="00456C54"/>
    <w:rsid w:val="00456E55"/>
    <w:rsid w:val="00456F9A"/>
    <w:rsid w:val="0046032D"/>
    <w:rsid w:val="00460522"/>
    <w:rsid w:val="00460CB2"/>
    <w:rsid w:val="00462271"/>
    <w:rsid w:val="00462390"/>
    <w:rsid w:val="004627D6"/>
    <w:rsid w:val="004632C8"/>
    <w:rsid w:val="004632E0"/>
    <w:rsid w:val="00463743"/>
    <w:rsid w:val="00463867"/>
    <w:rsid w:val="00463AC3"/>
    <w:rsid w:val="00463BA1"/>
    <w:rsid w:val="0046595E"/>
    <w:rsid w:val="00466CC2"/>
    <w:rsid w:val="00470373"/>
    <w:rsid w:val="0047076E"/>
    <w:rsid w:val="0047127C"/>
    <w:rsid w:val="00471441"/>
    <w:rsid w:val="00471543"/>
    <w:rsid w:val="00471B99"/>
    <w:rsid w:val="00471EFB"/>
    <w:rsid w:val="00471FAE"/>
    <w:rsid w:val="00472134"/>
    <w:rsid w:val="004723ED"/>
    <w:rsid w:val="0047246D"/>
    <w:rsid w:val="00472E9A"/>
    <w:rsid w:val="00473B7B"/>
    <w:rsid w:val="0047496A"/>
    <w:rsid w:val="00474A9E"/>
    <w:rsid w:val="00475392"/>
    <w:rsid w:val="00475460"/>
    <w:rsid w:val="0047575C"/>
    <w:rsid w:val="00475763"/>
    <w:rsid w:val="00475CEA"/>
    <w:rsid w:val="00476FC3"/>
    <w:rsid w:val="004775F8"/>
    <w:rsid w:val="00480504"/>
    <w:rsid w:val="0048073E"/>
    <w:rsid w:val="00480E2E"/>
    <w:rsid w:val="00481337"/>
    <w:rsid w:val="0048223B"/>
    <w:rsid w:val="004823EA"/>
    <w:rsid w:val="0048300E"/>
    <w:rsid w:val="0048357F"/>
    <w:rsid w:val="00483A5B"/>
    <w:rsid w:val="00483EED"/>
    <w:rsid w:val="004851A8"/>
    <w:rsid w:val="00485436"/>
    <w:rsid w:val="0048562D"/>
    <w:rsid w:val="00485807"/>
    <w:rsid w:val="004872FA"/>
    <w:rsid w:val="004876D1"/>
    <w:rsid w:val="00491045"/>
    <w:rsid w:val="004919CB"/>
    <w:rsid w:val="00492BBD"/>
    <w:rsid w:val="0049358E"/>
    <w:rsid w:val="0049482A"/>
    <w:rsid w:val="00494BBF"/>
    <w:rsid w:val="0049522C"/>
    <w:rsid w:val="004952FD"/>
    <w:rsid w:val="0049596F"/>
    <w:rsid w:val="00495E28"/>
    <w:rsid w:val="00495F49"/>
    <w:rsid w:val="0049610C"/>
    <w:rsid w:val="0049640B"/>
    <w:rsid w:val="00497405"/>
    <w:rsid w:val="004979D9"/>
    <w:rsid w:val="004A0011"/>
    <w:rsid w:val="004A0273"/>
    <w:rsid w:val="004A07F8"/>
    <w:rsid w:val="004A1E93"/>
    <w:rsid w:val="004A2130"/>
    <w:rsid w:val="004A2361"/>
    <w:rsid w:val="004A269F"/>
    <w:rsid w:val="004A2715"/>
    <w:rsid w:val="004A3DA4"/>
    <w:rsid w:val="004A3E46"/>
    <w:rsid w:val="004A41B5"/>
    <w:rsid w:val="004A5596"/>
    <w:rsid w:val="004A5B97"/>
    <w:rsid w:val="004A5C30"/>
    <w:rsid w:val="004A5DCA"/>
    <w:rsid w:val="004A6498"/>
    <w:rsid w:val="004A6A60"/>
    <w:rsid w:val="004A6D3F"/>
    <w:rsid w:val="004A76B6"/>
    <w:rsid w:val="004A7D0F"/>
    <w:rsid w:val="004B065D"/>
    <w:rsid w:val="004B0774"/>
    <w:rsid w:val="004B07A1"/>
    <w:rsid w:val="004B17AA"/>
    <w:rsid w:val="004B22B2"/>
    <w:rsid w:val="004B31ED"/>
    <w:rsid w:val="004B3988"/>
    <w:rsid w:val="004B4F26"/>
    <w:rsid w:val="004B5784"/>
    <w:rsid w:val="004B6068"/>
    <w:rsid w:val="004B68B3"/>
    <w:rsid w:val="004B7810"/>
    <w:rsid w:val="004B7F14"/>
    <w:rsid w:val="004B7F86"/>
    <w:rsid w:val="004C0679"/>
    <w:rsid w:val="004C08D9"/>
    <w:rsid w:val="004C2D43"/>
    <w:rsid w:val="004C3128"/>
    <w:rsid w:val="004C3597"/>
    <w:rsid w:val="004C3785"/>
    <w:rsid w:val="004C4F0B"/>
    <w:rsid w:val="004C4FC2"/>
    <w:rsid w:val="004C5FA5"/>
    <w:rsid w:val="004C6876"/>
    <w:rsid w:val="004C7353"/>
    <w:rsid w:val="004C74D9"/>
    <w:rsid w:val="004C75FB"/>
    <w:rsid w:val="004C7609"/>
    <w:rsid w:val="004C7C35"/>
    <w:rsid w:val="004D0269"/>
    <w:rsid w:val="004D06CD"/>
    <w:rsid w:val="004D15EA"/>
    <w:rsid w:val="004D1680"/>
    <w:rsid w:val="004D2097"/>
    <w:rsid w:val="004D2744"/>
    <w:rsid w:val="004D3A62"/>
    <w:rsid w:val="004D428E"/>
    <w:rsid w:val="004D44C1"/>
    <w:rsid w:val="004D48ED"/>
    <w:rsid w:val="004D4D3F"/>
    <w:rsid w:val="004D50E5"/>
    <w:rsid w:val="004D6125"/>
    <w:rsid w:val="004D6839"/>
    <w:rsid w:val="004D6AE2"/>
    <w:rsid w:val="004D6D36"/>
    <w:rsid w:val="004D72BA"/>
    <w:rsid w:val="004D79CC"/>
    <w:rsid w:val="004D7A34"/>
    <w:rsid w:val="004E009A"/>
    <w:rsid w:val="004E0243"/>
    <w:rsid w:val="004E0609"/>
    <w:rsid w:val="004E07E3"/>
    <w:rsid w:val="004E0E67"/>
    <w:rsid w:val="004E1B7C"/>
    <w:rsid w:val="004E1D87"/>
    <w:rsid w:val="004E29E7"/>
    <w:rsid w:val="004E36EE"/>
    <w:rsid w:val="004E4C47"/>
    <w:rsid w:val="004E4EB6"/>
    <w:rsid w:val="004E4EF5"/>
    <w:rsid w:val="004E5084"/>
    <w:rsid w:val="004E50B1"/>
    <w:rsid w:val="004E514B"/>
    <w:rsid w:val="004E51E2"/>
    <w:rsid w:val="004E5792"/>
    <w:rsid w:val="004E5A79"/>
    <w:rsid w:val="004E62E3"/>
    <w:rsid w:val="004E72B7"/>
    <w:rsid w:val="004E72C8"/>
    <w:rsid w:val="004E7411"/>
    <w:rsid w:val="004E771D"/>
    <w:rsid w:val="004E79B7"/>
    <w:rsid w:val="004E7D7E"/>
    <w:rsid w:val="004F0643"/>
    <w:rsid w:val="004F150E"/>
    <w:rsid w:val="004F179B"/>
    <w:rsid w:val="004F1A18"/>
    <w:rsid w:val="004F2ABA"/>
    <w:rsid w:val="004F4455"/>
    <w:rsid w:val="004F4CF8"/>
    <w:rsid w:val="004F543D"/>
    <w:rsid w:val="004F5ECA"/>
    <w:rsid w:val="004F65EE"/>
    <w:rsid w:val="004F68F0"/>
    <w:rsid w:val="00500035"/>
    <w:rsid w:val="00500247"/>
    <w:rsid w:val="00500396"/>
    <w:rsid w:val="0050082F"/>
    <w:rsid w:val="00500920"/>
    <w:rsid w:val="00500966"/>
    <w:rsid w:val="00500AA9"/>
    <w:rsid w:val="00501740"/>
    <w:rsid w:val="00502863"/>
    <w:rsid w:val="0050298B"/>
    <w:rsid w:val="00502B8A"/>
    <w:rsid w:val="0050385E"/>
    <w:rsid w:val="005049A4"/>
    <w:rsid w:val="00504C0B"/>
    <w:rsid w:val="005052CA"/>
    <w:rsid w:val="00505468"/>
    <w:rsid w:val="00505469"/>
    <w:rsid w:val="0050580A"/>
    <w:rsid w:val="00506187"/>
    <w:rsid w:val="0050685F"/>
    <w:rsid w:val="00506C33"/>
    <w:rsid w:val="00506D64"/>
    <w:rsid w:val="00510333"/>
    <w:rsid w:val="00512101"/>
    <w:rsid w:val="0051417A"/>
    <w:rsid w:val="00514819"/>
    <w:rsid w:val="005148E2"/>
    <w:rsid w:val="005149C6"/>
    <w:rsid w:val="00514B0A"/>
    <w:rsid w:val="005158B5"/>
    <w:rsid w:val="00515CC3"/>
    <w:rsid w:val="0051645C"/>
    <w:rsid w:val="00517768"/>
    <w:rsid w:val="005201BB"/>
    <w:rsid w:val="00520FA3"/>
    <w:rsid w:val="005212D8"/>
    <w:rsid w:val="0052132F"/>
    <w:rsid w:val="00521AE5"/>
    <w:rsid w:val="00521C0C"/>
    <w:rsid w:val="005227E5"/>
    <w:rsid w:val="005232BE"/>
    <w:rsid w:val="0052374A"/>
    <w:rsid w:val="005238DC"/>
    <w:rsid w:val="00523CBA"/>
    <w:rsid w:val="0052428E"/>
    <w:rsid w:val="005245D7"/>
    <w:rsid w:val="005256DD"/>
    <w:rsid w:val="005257CC"/>
    <w:rsid w:val="005260D5"/>
    <w:rsid w:val="00526299"/>
    <w:rsid w:val="005276A7"/>
    <w:rsid w:val="005303AA"/>
    <w:rsid w:val="00530D2F"/>
    <w:rsid w:val="0053156D"/>
    <w:rsid w:val="005318C4"/>
    <w:rsid w:val="005319BB"/>
    <w:rsid w:val="005321CB"/>
    <w:rsid w:val="005323B3"/>
    <w:rsid w:val="00532C73"/>
    <w:rsid w:val="0053382A"/>
    <w:rsid w:val="00533C98"/>
    <w:rsid w:val="00533D03"/>
    <w:rsid w:val="00533D9C"/>
    <w:rsid w:val="005359BF"/>
    <w:rsid w:val="00536070"/>
    <w:rsid w:val="005361A2"/>
    <w:rsid w:val="00536E54"/>
    <w:rsid w:val="0053722F"/>
    <w:rsid w:val="005376DA"/>
    <w:rsid w:val="005401C8"/>
    <w:rsid w:val="00540630"/>
    <w:rsid w:val="00540E98"/>
    <w:rsid w:val="005413A1"/>
    <w:rsid w:val="0054156B"/>
    <w:rsid w:val="00541648"/>
    <w:rsid w:val="005418D8"/>
    <w:rsid w:val="00541CFD"/>
    <w:rsid w:val="00542407"/>
    <w:rsid w:val="00542520"/>
    <w:rsid w:val="00542DC9"/>
    <w:rsid w:val="0054311E"/>
    <w:rsid w:val="00543F7B"/>
    <w:rsid w:val="00546BD6"/>
    <w:rsid w:val="005473B4"/>
    <w:rsid w:val="0054752A"/>
    <w:rsid w:val="0055050C"/>
    <w:rsid w:val="00550A08"/>
    <w:rsid w:val="00550A22"/>
    <w:rsid w:val="00552BB9"/>
    <w:rsid w:val="0055329C"/>
    <w:rsid w:val="00553938"/>
    <w:rsid w:val="00554418"/>
    <w:rsid w:val="0055464F"/>
    <w:rsid w:val="005547BA"/>
    <w:rsid w:val="00554E08"/>
    <w:rsid w:val="00555292"/>
    <w:rsid w:val="005557B9"/>
    <w:rsid w:val="00555811"/>
    <w:rsid w:val="00555C07"/>
    <w:rsid w:val="005560A9"/>
    <w:rsid w:val="005570B6"/>
    <w:rsid w:val="00557ED9"/>
    <w:rsid w:val="0056073B"/>
    <w:rsid w:val="00560BBE"/>
    <w:rsid w:val="00561734"/>
    <w:rsid w:val="0056293B"/>
    <w:rsid w:val="00562AF8"/>
    <w:rsid w:val="00562E11"/>
    <w:rsid w:val="00562F90"/>
    <w:rsid w:val="00563168"/>
    <w:rsid w:val="00563D55"/>
    <w:rsid w:val="00563D63"/>
    <w:rsid w:val="00563E2A"/>
    <w:rsid w:val="005640C7"/>
    <w:rsid w:val="005652D7"/>
    <w:rsid w:val="00565852"/>
    <w:rsid w:val="00565CEF"/>
    <w:rsid w:val="005660BD"/>
    <w:rsid w:val="00566E40"/>
    <w:rsid w:val="00567807"/>
    <w:rsid w:val="00567FF1"/>
    <w:rsid w:val="005706EE"/>
    <w:rsid w:val="00570A9B"/>
    <w:rsid w:val="005712D3"/>
    <w:rsid w:val="00571894"/>
    <w:rsid w:val="00571A0C"/>
    <w:rsid w:val="00571CCB"/>
    <w:rsid w:val="00571EEF"/>
    <w:rsid w:val="00572092"/>
    <w:rsid w:val="005721EB"/>
    <w:rsid w:val="005729C8"/>
    <w:rsid w:val="005732AC"/>
    <w:rsid w:val="005741DB"/>
    <w:rsid w:val="00574333"/>
    <w:rsid w:val="00574EB4"/>
    <w:rsid w:val="00574FF0"/>
    <w:rsid w:val="005759BA"/>
    <w:rsid w:val="00576C0B"/>
    <w:rsid w:val="00576F64"/>
    <w:rsid w:val="0058061C"/>
    <w:rsid w:val="005812EA"/>
    <w:rsid w:val="00581D2E"/>
    <w:rsid w:val="005823B7"/>
    <w:rsid w:val="00582F14"/>
    <w:rsid w:val="005833DA"/>
    <w:rsid w:val="0058348C"/>
    <w:rsid w:val="005838C8"/>
    <w:rsid w:val="005842DA"/>
    <w:rsid w:val="005843B2"/>
    <w:rsid w:val="00584FEA"/>
    <w:rsid w:val="00585962"/>
    <w:rsid w:val="00585BC9"/>
    <w:rsid w:val="0058644B"/>
    <w:rsid w:val="00590851"/>
    <w:rsid w:val="00590A8B"/>
    <w:rsid w:val="00590B36"/>
    <w:rsid w:val="00591067"/>
    <w:rsid w:val="00591160"/>
    <w:rsid w:val="005912CD"/>
    <w:rsid w:val="005913A4"/>
    <w:rsid w:val="00591708"/>
    <w:rsid w:val="0059272C"/>
    <w:rsid w:val="005929AD"/>
    <w:rsid w:val="00592C47"/>
    <w:rsid w:val="00592DDE"/>
    <w:rsid w:val="005931E7"/>
    <w:rsid w:val="00593C6D"/>
    <w:rsid w:val="00593CC7"/>
    <w:rsid w:val="00593D46"/>
    <w:rsid w:val="00593DD5"/>
    <w:rsid w:val="0059513D"/>
    <w:rsid w:val="005953BC"/>
    <w:rsid w:val="005955B6"/>
    <w:rsid w:val="005963AB"/>
    <w:rsid w:val="005968DD"/>
    <w:rsid w:val="0059743C"/>
    <w:rsid w:val="0059747B"/>
    <w:rsid w:val="005978B5"/>
    <w:rsid w:val="00597E07"/>
    <w:rsid w:val="005A02CC"/>
    <w:rsid w:val="005A0444"/>
    <w:rsid w:val="005A059D"/>
    <w:rsid w:val="005A066C"/>
    <w:rsid w:val="005A1B9B"/>
    <w:rsid w:val="005A2058"/>
    <w:rsid w:val="005A2C21"/>
    <w:rsid w:val="005A2F9A"/>
    <w:rsid w:val="005A3D3E"/>
    <w:rsid w:val="005A5B2C"/>
    <w:rsid w:val="005A5ECD"/>
    <w:rsid w:val="005A6E99"/>
    <w:rsid w:val="005A75F4"/>
    <w:rsid w:val="005B0ABE"/>
    <w:rsid w:val="005B113B"/>
    <w:rsid w:val="005B12F6"/>
    <w:rsid w:val="005B1AEB"/>
    <w:rsid w:val="005B1C07"/>
    <w:rsid w:val="005B1C43"/>
    <w:rsid w:val="005B245B"/>
    <w:rsid w:val="005B3B8B"/>
    <w:rsid w:val="005B40AF"/>
    <w:rsid w:val="005B5B24"/>
    <w:rsid w:val="005B61A8"/>
    <w:rsid w:val="005B6328"/>
    <w:rsid w:val="005B7E6E"/>
    <w:rsid w:val="005C065F"/>
    <w:rsid w:val="005C0735"/>
    <w:rsid w:val="005C0812"/>
    <w:rsid w:val="005C0881"/>
    <w:rsid w:val="005C0AFB"/>
    <w:rsid w:val="005C120F"/>
    <w:rsid w:val="005C1A0C"/>
    <w:rsid w:val="005C24CB"/>
    <w:rsid w:val="005C353F"/>
    <w:rsid w:val="005C3FF2"/>
    <w:rsid w:val="005C50F1"/>
    <w:rsid w:val="005C518E"/>
    <w:rsid w:val="005C59D5"/>
    <w:rsid w:val="005C5E91"/>
    <w:rsid w:val="005C6CA2"/>
    <w:rsid w:val="005C734F"/>
    <w:rsid w:val="005C7711"/>
    <w:rsid w:val="005C7CB5"/>
    <w:rsid w:val="005D092F"/>
    <w:rsid w:val="005D0B3E"/>
    <w:rsid w:val="005D2C7D"/>
    <w:rsid w:val="005D301A"/>
    <w:rsid w:val="005D4967"/>
    <w:rsid w:val="005D5268"/>
    <w:rsid w:val="005D59CD"/>
    <w:rsid w:val="005D67A7"/>
    <w:rsid w:val="005D7F6C"/>
    <w:rsid w:val="005E0FD5"/>
    <w:rsid w:val="005E10BF"/>
    <w:rsid w:val="005E1771"/>
    <w:rsid w:val="005E1D77"/>
    <w:rsid w:val="005E2493"/>
    <w:rsid w:val="005E252A"/>
    <w:rsid w:val="005E2F13"/>
    <w:rsid w:val="005E3841"/>
    <w:rsid w:val="005E4233"/>
    <w:rsid w:val="005E4B3A"/>
    <w:rsid w:val="005E4B3F"/>
    <w:rsid w:val="005E53C9"/>
    <w:rsid w:val="005E55A6"/>
    <w:rsid w:val="005E5AA2"/>
    <w:rsid w:val="005E5BF8"/>
    <w:rsid w:val="005E5DB9"/>
    <w:rsid w:val="005E673A"/>
    <w:rsid w:val="005E7192"/>
    <w:rsid w:val="005F0850"/>
    <w:rsid w:val="005F0E73"/>
    <w:rsid w:val="005F0ECA"/>
    <w:rsid w:val="005F0EE7"/>
    <w:rsid w:val="005F1948"/>
    <w:rsid w:val="005F1CBA"/>
    <w:rsid w:val="005F2044"/>
    <w:rsid w:val="005F2189"/>
    <w:rsid w:val="005F2E52"/>
    <w:rsid w:val="005F36D2"/>
    <w:rsid w:val="005F397D"/>
    <w:rsid w:val="005F39FF"/>
    <w:rsid w:val="005F3A8C"/>
    <w:rsid w:val="005F3B5D"/>
    <w:rsid w:val="005F4C1B"/>
    <w:rsid w:val="005F4C1F"/>
    <w:rsid w:val="005F4F85"/>
    <w:rsid w:val="005F527D"/>
    <w:rsid w:val="005F598E"/>
    <w:rsid w:val="005F5B58"/>
    <w:rsid w:val="005F692C"/>
    <w:rsid w:val="005F6E17"/>
    <w:rsid w:val="005F7029"/>
    <w:rsid w:val="005F710A"/>
    <w:rsid w:val="005F72EA"/>
    <w:rsid w:val="005F7902"/>
    <w:rsid w:val="005F7E26"/>
    <w:rsid w:val="0060018E"/>
    <w:rsid w:val="00600CCF"/>
    <w:rsid w:val="0060108A"/>
    <w:rsid w:val="00601284"/>
    <w:rsid w:val="00601A0E"/>
    <w:rsid w:val="00601DD2"/>
    <w:rsid w:val="00602E79"/>
    <w:rsid w:val="00603019"/>
    <w:rsid w:val="006046E9"/>
    <w:rsid w:val="00604C23"/>
    <w:rsid w:val="00604D26"/>
    <w:rsid w:val="0060549F"/>
    <w:rsid w:val="00605D59"/>
    <w:rsid w:val="00605E95"/>
    <w:rsid w:val="00606AA1"/>
    <w:rsid w:val="00607427"/>
    <w:rsid w:val="00607430"/>
    <w:rsid w:val="00610A84"/>
    <w:rsid w:val="00610D71"/>
    <w:rsid w:val="00610E28"/>
    <w:rsid w:val="00611297"/>
    <w:rsid w:val="006117F1"/>
    <w:rsid w:val="00611F53"/>
    <w:rsid w:val="00612575"/>
    <w:rsid w:val="00612807"/>
    <w:rsid w:val="00613BC0"/>
    <w:rsid w:val="00613CC8"/>
    <w:rsid w:val="006140C4"/>
    <w:rsid w:val="0061518E"/>
    <w:rsid w:val="0061522B"/>
    <w:rsid w:val="0061526C"/>
    <w:rsid w:val="006153F2"/>
    <w:rsid w:val="00615610"/>
    <w:rsid w:val="00615978"/>
    <w:rsid w:val="006162A7"/>
    <w:rsid w:val="00616B42"/>
    <w:rsid w:val="00616D5B"/>
    <w:rsid w:val="00621224"/>
    <w:rsid w:val="00622045"/>
    <w:rsid w:val="0062216D"/>
    <w:rsid w:val="00622E10"/>
    <w:rsid w:val="0062333B"/>
    <w:rsid w:val="0062362E"/>
    <w:rsid w:val="00623794"/>
    <w:rsid w:val="006238A6"/>
    <w:rsid w:val="006242C4"/>
    <w:rsid w:val="00624945"/>
    <w:rsid w:val="0062649B"/>
    <w:rsid w:val="00626544"/>
    <w:rsid w:val="00626BF7"/>
    <w:rsid w:val="00626F92"/>
    <w:rsid w:val="00627A98"/>
    <w:rsid w:val="00627F22"/>
    <w:rsid w:val="006303A2"/>
    <w:rsid w:val="00630459"/>
    <w:rsid w:val="006309EA"/>
    <w:rsid w:val="00631C8E"/>
    <w:rsid w:val="00631ED7"/>
    <w:rsid w:val="00632A35"/>
    <w:rsid w:val="00632E0A"/>
    <w:rsid w:val="00632E2A"/>
    <w:rsid w:val="006333B2"/>
    <w:rsid w:val="00633851"/>
    <w:rsid w:val="00634098"/>
    <w:rsid w:val="0063449B"/>
    <w:rsid w:val="00634F14"/>
    <w:rsid w:val="0063581C"/>
    <w:rsid w:val="006360DD"/>
    <w:rsid w:val="00636582"/>
    <w:rsid w:val="006372E2"/>
    <w:rsid w:val="00637F99"/>
    <w:rsid w:val="006401A7"/>
    <w:rsid w:val="006408C3"/>
    <w:rsid w:val="00640E5B"/>
    <w:rsid w:val="00641E64"/>
    <w:rsid w:val="00642C9A"/>
    <w:rsid w:val="00642EE6"/>
    <w:rsid w:val="006445DB"/>
    <w:rsid w:val="00644913"/>
    <w:rsid w:val="00644C5F"/>
    <w:rsid w:val="00644F7E"/>
    <w:rsid w:val="00645645"/>
    <w:rsid w:val="00646477"/>
    <w:rsid w:val="0064665C"/>
    <w:rsid w:val="00646849"/>
    <w:rsid w:val="00646DC4"/>
    <w:rsid w:val="00646F78"/>
    <w:rsid w:val="0064752A"/>
    <w:rsid w:val="00647532"/>
    <w:rsid w:val="0064761B"/>
    <w:rsid w:val="00647BB1"/>
    <w:rsid w:val="00647C42"/>
    <w:rsid w:val="0065039C"/>
    <w:rsid w:val="00651A94"/>
    <w:rsid w:val="00651C74"/>
    <w:rsid w:val="00651E35"/>
    <w:rsid w:val="00652927"/>
    <w:rsid w:val="00652BD0"/>
    <w:rsid w:val="00652FB2"/>
    <w:rsid w:val="00653D08"/>
    <w:rsid w:val="00653FA3"/>
    <w:rsid w:val="006541C9"/>
    <w:rsid w:val="00655057"/>
    <w:rsid w:val="00655B91"/>
    <w:rsid w:val="00656BA4"/>
    <w:rsid w:val="006571A2"/>
    <w:rsid w:val="00657206"/>
    <w:rsid w:val="0066000C"/>
    <w:rsid w:val="006607AC"/>
    <w:rsid w:val="006610A7"/>
    <w:rsid w:val="00663013"/>
    <w:rsid w:val="00663CE1"/>
    <w:rsid w:val="00665B98"/>
    <w:rsid w:val="00665F0F"/>
    <w:rsid w:val="00666515"/>
    <w:rsid w:val="00666ADB"/>
    <w:rsid w:val="00667153"/>
    <w:rsid w:val="00667155"/>
    <w:rsid w:val="006678F2"/>
    <w:rsid w:val="00667CB3"/>
    <w:rsid w:val="00667EC5"/>
    <w:rsid w:val="0067072F"/>
    <w:rsid w:val="00670E25"/>
    <w:rsid w:val="006719F9"/>
    <w:rsid w:val="00671D5D"/>
    <w:rsid w:val="0067491A"/>
    <w:rsid w:val="00674CE5"/>
    <w:rsid w:val="00674CF3"/>
    <w:rsid w:val="0067516E"/>
    <w:rsid w:val="00675927"/>
    <w:rsid w:val="00676130"/>
    <w:rsid w:val="00677946"/>
    <w:rsid w:val="00677EC0"/>
    <w:rsid w:val="00677F52"/>
    <w:rsid w:val="00680160"/>
    <w:rsid w:val="0068098A"/>
    <w:rsid w:val="00680CC1"/>
    <w:rsid w:val="00680D8F"/>
    <w:rsid w:val="00681142"/>
    <w:rsid w:val="006818B3"/>
    <w:rsid w:val="00681F29"/>
    <w:rsid w:val="00683D4C"/>
    <w:rsid w:val="00684D10"/>
    <w:rsid w:val="00684E2D"/>
    <w:rsid w:val="0068582E"/>
    <w:rsid w:val="00686761"/>
    <w:rsid w:val="00686C65"/>
    <w:rsid w:val="00686EA2"/>
    <w:rsid w:val="00687363"/>
    <w:rsid w:val="006873D5"/>
    <w:rsid w:val="00687798"/>
    <w:rsid w:val="00687AA1"/>
    <w:rsid w:val="00687EE5"/>
    <w:rsid w:val="006902A7"/>
    <w:rsid w:val="00690F62"/>
    <w:rsid w:val="00691C60"/>
    <w:rsid w:val="00691EF9"/>
    <w:rsid w:val="00691F46"/>
    <w:rsid w:val="006924E6"/>
    <w:rsid w:val="00692D7A"/>
    <w:rsid w:val="00692F34"/>
    <w:rsid w:val="0069302E"/>
    <w:rsid w:val="00693059"/>
    <w:rsid w:val="006933F3"/>
    <w:rsid w:val="00693D55"/>
    <w:rsid w:val="00694004"/>
    <w:rsid w:val="006943A3"/>
    <w:rsid w:val="0069462A"/>
    <w:rsid w:val="0069681C"/>
    <w:rsid w:val="00696876"/>
    <w:rsid w:val="00696EB4"/>
    <w:rsid w:val="00697306"/>
    <w:rsid w:val="006A00C5"/>
    <w:rsid w:val="006A097C"/>
    <w:rsid w:val="006A0BB7"/>
    <w:rsid w:val="006A1808"/>
    <w:rsid w:val="006A2768"/>
    <w:rsid w:val="006A2C44"/>
    <w:rsid w:val="006A3248"/>
    <w:rsid w:val="006A33F2"/>
    <w:rsid w:val="006A3625"/>
    <w:rsid w:val="006A3837"/>
    <w:rsid w:val="006A3952"/>
    <w:rsid w:val="006A3D6A"/>
    <w:rsid w:val="006A3D7C"/>
    <w:rsid w:val="006A45E4"/>
    <w:rsid w:val="006A4BC3"/>
    <w:rsid w:val="006A57E5"/>
    <w:rsid w:val="006A5B60"/>
    <w:rsid w:val="006A5ED3"/>
    <w:rsid w:val="006A78E1"/>
    <w:rsid w:val="006A7FCE"/>
    <w:rsid w:val="006B0683"/>
    <w:rsid w:val="006B1873"/>
    <w:rsid w:val="006B1DCA"/>
    <w:rsid w:val="006B2800"/>
    <w:rsid w:val="006B2D69"/>
    <w:rsid w:val="006B324D"/>
    <w:rsid w:val="006B3A13"/>
    <w:rsid w:val="006B3D01"/>
    <w:rsid w:val="006B3E2D"/>
    <w:rsid w:val="006B43DA"/>
    <w:rsid w:val="006B49EF"/>
    <w:rsid w:val="006B4F00"/>
    <w:rsid w:val="006B50AB"/>
    <w:rsid w:val="006B5193"/>
    <w:rsid w:val="006B5345"/>
    <w:rsid w:val="006B5820"/>
    <w:rsid w:val="006B5BA3"/>
    <w:rsid w:val="006B5BDF"/>
    <w:rsid w:val="006B6036"/>
    <w:rsid w:val="006B63FE"/>
    <w:rsid w:val="006B6BFA"/>
    <w:rsid w:val="006B6C5D"/>
    <w:rsid w:val="006B7E4B"/>
    <w:rsid w:val="006B7EC2"/>
    <w:rsid w:val="006C09CD"/>
    <w:rsid w:val="006C166A"/>
    <w:rsid w:val="006C1A82"/>
    <w:rsid w:val="006C2220"/>
    <w:rsid w:val="006C305B"/>
    <w:rsid w:val="006C3667"/>
    <w:rsid w:val="006C4A2F"/>
    <w:rsid w:val="006C4B83"/>
    <w:rsid w:val="006C560B"/>
    <w:rsid w:val="006C56E1"/>
    <w:rsid w:val="006C5846"/>
    <w:rsid w:val="006C65BB"/>
    <w:rsid w:val="006C7CD1"/>
    <w:rsid w:val="006D06EA"/>
    <w:rsid w:val="006D096E"/>
    <w:rsid w:val="006D0B35"/>
    <w:rsid w:val="006D1323"/>
    <w:rsid w:val="006D300D"/>
    <w:rsid w:val="006D32A4"/>
    <w:rsid w:val="006D3A30"/>
    <w:rsid w:val="006D4899"/>
    <w:rsid w:val="006D557B"/>
    <w:rsid w:val="006D5BE1"/>
    <w:rsid w:val="006D6851"/>
    <w:rsid w:val="006D6E00"/>
    <w:rsid w:val="006D7071"/>
    <w:rsid w:val="006D7293"/>
    <w:rsid w:val="006D7633"/>
    <w:rsid w:val="006D77E6"/>
    <w:rsid w:val="006E0243"/>
    <w:rsid w:val="006E1203"/>
    <w:rsid w:val="006E1519"/>
    <w:rsid w:val="006E1BD7"/>
    <w:rsid w:val="006E2161"/>
    <w:rsid w:val="006E305E"/>
    <w:rsid w:val="006E3069"/>
    <w:rsid w:val="006E3D18"/>
    <w:rsid w:val="006E4409"/>
    <w:rsid w:val="006E4673"/>
    <w:rsid w:val="006E47FC"/>
    <w:rsid w:val="006E4C48"/>
    <w:rsid w:val="006E4CB4"/>
    <w:rsid w:val="006E5405"/>
    <w:rsid w:val="006E64C7"/>
    <w:rsid w:val="006E692A"/>
    <w:rsid w:val="006E6B6D"/>
    <w:rsid w:val="006E6E55"/>
    <w:rsid w:val="006E7A4F"/>
    <w:rsid w:val="006F0539"/>
    <w:rsid w:val="006F096F"/>
    <w:rsid w:val="006F19EB"/>
    <w:rsid w:val="006F455A"/>
    <w:rsid w:val="006F5D38"/>
    <w:rsid w:val="006F63FE"/>
    <w:rsid w:val="006F6E19"/>
    <w:rsid w:val="006F7ADB"/>
    <w:rsid w:val="006F7DC9"/>
    <w:rsid w:val="00700B7B"/>
    <w:rsid w:val="00701548"/>
    <w:rsid w:val="00701578"/>
    <w:rsid w:val="00702069"/>
    <w:rsid w:val="007021F1"/>
    <w:rsid w:val="007021F2"/>
    <w:rsid w:val="0070233B"/>
    <w:rsid w:val="0070290B"/>
    <w:rsid w:val="007038C1"/>
    <w:rsid w:val="00703FA6"/>
    <w:rsid w:val="0070472A"/>
    <w:rsid w:val="00704AD4"/>
    <w:rsid w:val="0070585B"/>
    <w:rsid w:val="00705D39"/>
    <w:rsid w:val="007062BC"/>
    <w:rsid w:val="007077E1"/>
    <w:rsid w:val="00707FC9"/>
    <w:rsid w:val="00710C06"/>
    <w:rsid w:val="007119D6"/>
    <w:rsid w:val="00711ACE"/>
    <w:rsid w:val="00712273"/>
    <w:rsid w:val="00712888"/>
    <w:rsid w:val="00713171"/>
    <w:rsid w:val="00713740"/>
    <w:rsid w:val="00713979"/>
    <w:rsid w:val="007149BA"/>
    <w:rsid w:val="007158B5"/>
    <w:rsid w:val="00716FB1"/>
    <w:rsid w:val="007176A4"/>
    <w:rsid w:val="00720448"/>
    <w:rsid w:val="007205F7"/>
    <w:rsid w:val="00720EBE"/>
    <w:rsid w:val="007236B9"/>
    <w:rsid w:val="00723EE0"/>
    <w:rsid w:val="007241DD"/>
    <w:rsid w:val="0072421D"/>
    <w:rsid w:val="00725562"/>
    <w:rsid w:val="0072559E"/>
    <w:rsid w:val="00725B57"/>
    <w:rsid w:val="00726497"/>
    <w:rsid w:val="00726A4B"/>
    <w:rsid w:val="00726BB2"/>
    <w:rsid w:val="00726C64"/>
    <w:rsid w:val="00726D1A"/>
    <w:rsid w:val="00727BB8"/>
    <w:rsid w:val="0073090D"/>
    <w:rsid w:val="0073108B"/>
    <w:rsid w:val="00731228"/>
    <w:rsid w:val="007315CE"/>
    <w:rsid w:val="00731B49"/>
    <w:rsid w:val="0073224F"/>
    <w:rsid w:val="007322F7"/>
    <w:rsid w:val="00732A84"/>
    <w:rsid w:val="00732E46"/>
    <w:rsid w:val="007330BB"/>
    <w:rsid w:val="00733418"/>
    <w:rsid w:val="00733491"/>
    <w:rsid w:val="00733CCD"/>
    <w:rsid w:val="00734E82"/>
    <w:rsid w:val="00734E8E"/>
    <w:rsid w:val="007351D1"/>
    <w:rsid w:val="00735725"/>
    <w:rsid w:val="007357F4"/>
    <w:rsid w:val="007361A1"/>
    <w:rsid w:val="007362C7"/>
    <w:rsid w:val="007364C9"/>
    <w:rsid w:val="00736764"/>
    <w:rsid w:val="00737331"/>
    <w:rsid w:val="00737C1C"/>
    <w:rsid w:val="0074062F"/>
    <w:rsid w:val="007411F9"/>
    <w:rsid w:val="007414BA"/>
    <w:rsid w:val="007416C8"/>
    <w:rsid w:val="00741C5C"/>
    <w:rsid w:val="007420CD"/>
    <w:rsid w:val="007429C3"/>
    <w:rsid w:val="007433C2"/>
    <w:rsid w:val="00743C33"/>
    <w:rsid w:val="00744118"/>
    <w:rsid w:val="00744C08"/>
    <w:rsid w:val="0074523F"/>
    <w:rsid w:val="007456EE"/>
    <w:rsid w:val="00746728"/>
    <w:rsid w:val="00746B59"/>
    <w:rsid w:val="00747352"/>
    <w:rsid w:val="00747861"/>
    <w:rsid w:val="00750941"/>
    <w:rsid w:val="007517D4"/>
    <w:rsid w:val="00752404"/>
    <w:rsid w:val="0075285D"/>
    <w:rsid w:val="00752B5C"/>
    <w:rsid w:val="00752CC7"/>
    <w:rsid w:val="00752F92"/>
    <w:rsid w:val="00753170"/>
    <w:rsid w:val="0075323C"/>
    <w:rsid w:val="00753A10"/>
    <w:rsid w:val="00753B89"/>
    <w:rsid w:val="00754218"/>
    <w:rsid w:val="00754348"/>
    <w:rsid w:val="00755872"/>
    <w:rsid w:val="0075595E"/>
    <w:rsid w:val="00755CF2"/>
    <w:rsid w:val="007563D3"/>
    <w:rsid w:val="007567A3"/>
    <w:rsid w:val="007570AA"/>
    <w:rsid w:val="00757ABC"/>
    <w:rsid w:val="007603B8"/>
    <w:rsid w:val="00760D08"/>
    <w:rsid w:val="00760EF1"/>
    <w:rsid w:val="0076138E"/>
    <w:rsid w:val="00761E4F"/>
    <w:rsid w:val="00762832"/>
    <w:rsid w:val="007634C1"/>
    <w:rsid w:val="00764434"/>
    <w:rsid w:val="00764440"/>
    <w:rsid w:val="00764760"/>
    <w:rsid w:val="00765B2A"/>
    <w:rsid w:val="007662DD"/>
    <w:rsid w:val="0076788E"/>
    <w:rsid w:val="00770144"/>
    <w:rsid w:val="00770480"/>
    <w:rsid w:val="007715EC"/>
    <w:rsid w:val="00771716"/>
    <w:rsid w:val="00772286"/>
    <w:rsid w:val="00772AC4"/>
    <w:rsid w:val="00773D1B"/>
    <w:rsid w:val="00773D64"/>
    <w:rsid w:val="007743C7"/>
    <w:rsid w:val="00775492"/>
    <w:rsid w:val="00776E3B"/>
    <w:rsid w:val="00777306"/>
    <w:rsid w:val="00777E80"/>
    <w:rsid w:val="00777ECA"/>
    <w:rsid w:val="00780333"/>
    <w:rsid w:val="00780BD6"/>
    <w:rsid w:val="007817AA"/>
    <w:rsid w:val="00781B80"/>
    <w:rsid w:val="00781F7A"/>
    <w:rsid w:val="007824C0"/>
    <w:rsid w:val="007824CA"/>
    <w:rsid w:val="0078280D"/>
    <w:rsid w:val="0078304E"/>
    <w:rsid w:val="00783527"/>
    <w:rsid w:val="00783893"/>
    <w:rsid w:val="00784372"/>
    <w:rsid w:val="00786252"/>
    <w:rsid w:val="00786492"/>
    <w:rsid w:val="00786B89"/>
    <w:rsid w:val="00786F39"/>
    <w:rsid w:val="007910DE"/>
    <w:rsid w:val="00791483"/>
    <w:rsid w:val="00792E07"/>
    <w:rsid w:val="007934F1"/>
    <w:rsid w:val="00794950"/>
    <w:rsid w:val="00794CED"/>
    <w:rsid w:val="007952A4"/>
    <w:rsid w:val="0079605B"/>
    <w:rsid w:val="007964DA"/>
    <w:rsid w:val="00796707"/>
    <w:rsid w:val="00796A98"/>
    <w:rsid w:val="00796DF8"/>
    <w:rsid w:val="00797172"/>
    <w:rsid w:val="00797BF3"/>
    <w:rsid w:val="00797D69"/>
    <w:rsid w:val="007A1046"/>
    <w:rsid w:val="007A17D4"/>
    <w:rsid w:val="007A2A31"/>
    <w:rsid w:val="007A2FD8"/>
    <w:rsid w:val="007A3509"/>
    <w:rsid w:val="007A3F77"/>
    <w:rsid w:val="007A4116"/>
    <w:rsid w:val="007A4AAD"/>
    <w:rsid w:val="007A54AF"/>
    <w:rsid w:val="007A5DBE"/>
    <w:rsid w:val="007A6888"/>
    <w:rsid w:val="007A6997"/>
    <w:rsid w:val="007A7613"/>
    <w:rsid w:val="007A7E01"/>
    <w:rsid w:val="007A7E32"/>
    <w:rsid w:val="007B02BA"/>
    <w:rsid w:val="007B20A5"/>
    <w:rsid w:val="007B25E1"/>
    <w:rsid w:val="007B278F"/>
    <w:rsid w:val="007B2BCC"/>
    <w:rsid w:val="007B3FDE"/>
    <w:rsid w:val="007B49BF"/>
    <w:rsid w:val="007B4B54"/>
    <w:rsid w:val="007B53A4"/>
    <w:rsid w:val="007B56DE"/>
    <w:rsid w:val="007B5ABE"/>
    <w:rsid w:val="007B5C46"/>
    <w:rsid w:val="007B5DCF"/>
    <w:rsid w:val="007B5E44"/>
    <w:rsid w:val="007B63FE"/>
    <w:rsid w:val="007B6728"/>
    <w:rsid w:val="007B6F1C"/>
    <w:rsid w:val="007B7489"/>
    <w:rsid w:val="007B74FC"/>
    <w:rsid w:val="007B7571"/>
    <w:rsid w:val="007B79EF"/>
    <w:rsid w:val="007B7C3C"/>
    <w:rsid w:val="007B7F33"/>
    <w:rsid w:val="007C03FF"/>
    <w:rsid w:val="007C04A0"/>
    <w:rsid w:val="007C077B"/>
    <w:rsid w:val="007C0EC2"/>
    <w:rsid w:val="007C1A7F"/>
    <w:rsid w:val="007C1CDA"/>
    <w:rsid w:val="007C1D66"/>
    <w:rsid w:val="007C213D"/>
    <w:rsid w:val="007C24E2"/>
    <w:rsid w:val="007C2941"/>
    <w:rsid w:val="007C2EA7"/>
    <w:rsid w:val="007C3ABA"/>
    <w:rsid w:val="007C3C67"/>
    <w:rsid w:val="007C4791"/>
    <w:rsid w:val="007C4A8A"/>
    <w:rsid w:val="007C68C4"/>
    <w:rsid w:val="007C6FF6"/>
    <w:rsid w:val="007C73BF"/>
    <w:rsid w:val="007C7F83"/>
    <w:rsid w:val="007D058E"/>
    <w:rsid w:val="007D09C0"/>
    <w:rsid w:val="007D0ACD"/>
    <w:rsid w:val="007D0B4F"/>
    <w:rsid w:val="007D163D"/>
    <w:rsid w:val="007D17FA"/>
    <w:rsid w:val="007D2E1C"/>
    <w:rsid w:val="007D35FC"/>
    <w:rsid w:val="007D3AC5"/>
    <w:rsid w:val="007D4ADA"/>
    <w:rsid w:val="007D4D41"/>
    <w:rsid w:val="007D5BB4"/>
    <w:rsid w:val="007D62FA"/>
    <w:rsid w:val="007D65AB"/>
    <w:rsid w:val="007D6C14"/>
    <w:rsid w:val="007D75D8"/>
    <w:rsid w:val="007D7B34"/>
    <w:rsid w:val="007E004A"/>
    <w:rsid w:val="007E0938"/>
    <w:rsid w:val="007E10B0"/>
    <w:rsid w:val="007E1111"/>
    <w:rsid w:val="007E1504"/>
    <w:rsid w:val="007E1977"/>
    <w:rsid w:val="007E26A5"/>
    <w:rsid w:val="007E2D67"/>
    <w:rsid w:val="007E38BF"/>
    <w:rsid w:val="007E52FD"/>
    <w:rsid w:val="007E64C3"/>
    <w:rsid w:val="007E6F96"/>
    <w:rsid w:val="007F0A74"/>
    <w:rsid w:val="007F1EF4"/>
    <w:rsid w:val="007F2E6F"/>
    <w:rsid w:val="007F2E78"/>
    <w:rsid w:val="007F2FD3"/>
    <w:rsid w:val="007F30FB"/>
    <w:rsid w:val="007F3F49"/>
    <w:rsid w:val="007F502D"/>
    <w:rsid w:val="007F5520"/>
    <w:rsid w:val="007F643C"/>
    <w:rsid w:val="007F67FB"/>
    <w:rsid w:val="007F6A51"/>
    <w:rsid w:val="007F6D99"/>
    <w:rsid w:val="007F75F1"/>
    <w:rsid w:val="007F7944"/>
    <w:rsid w:val="007F79CF"/>
    <w:rsid w:val="007F7F0F"/>
    <w:rsid w:val="008006C0"/>
    <w:rsid w:val="00800CBD"/>
    <w:rsid w:val="00801B97"/>
    <w:rsid w:val="00801DFB"/>
    <w:rsid w:val="008021F4"/>
    <w:rsid w:val="0080282A"/>
    <w:rsid w:val="008030CF"/>
    <w:rsid w:val="00803497"/>
    <w:rsid w:val="00803FE5"/>
    <w:rsid w:val="00804595"/>
    <w:rsid w:val="008047F9"/>
    <w:rsid w:val="00804F8C"/>
    <w:rsid w:val="00805713"/>
    <w:rsid w:val="00806055"/>
    <w:rsid w:val="00806493"/>
    <w:rsid w:val="00806583"/>
    <w:rsid w:val="00806B1B"/>
    <w:rsid w:val="00806D0D"/>
    <w:rsid w:val="00807AA0"/>
    <w:rsid w:val="00810051"/>
    <w:rsid w:val="0081012A"/>
    <w:rsid w:val="0081015B"/>
    <w:rsid w:val="0081036D"/>
    <w:rsid w:val="00810784"/>
    <w:rsid w:val="00811369"/>
    <w:rsid w:val="0081138D"/>
    <w:rsid w:val="00811FD0"/>
    <w:rsid w:val="0081290B"/>
    <w:rsid w:val="00812BF9"/>
    <w:rsid w:val="00812E59"/>
    <w:rsid w:val="00813002"/>
    <w:rsid w:val="00813B36"/>
    <w:rsid w:val="0081490F"/>
    <w:rsid w:val="00814FEB"/>
    <w:rsid w:val="0081592C"/>
    <w:rsid w:val="00816071"/>
    <w:rsid w:val="008162BE"/>
    <w:rsid w:val="00816335"/>
    <w:rsid w:val="008167A0"/>
    <w:rsid w:val="008176B3"/>
    <w:rsid w:val="00817CBC"/>
    <w:rsid w:val="0082045E"/>
    <w:rsid w:val="008206A9"/>
    <w:rsid w:val="00820B17"/>
    <w:rsid w:val="008210AB"/>
    <w:rsid w:val="008219C0"/>
    <w:rsid w:val="00821A0F"/>
    <w:rsid w:val="00822708"/>
    <w:rsid w:val="00822E31"/>
    <w:rsid w:val="00826CF6"/>
    <w:rsid w:val="0082742F"/>
    <w:rsid w:val="00827930"/>
    <w:rsid w:val="00827CEF"/>
    <w:rsid w:val="00830216"/>
    <w:rsid w:val="00831487"/>
    <w:rsid w:val="00831CAE"/>
    <w:rsid w:val="00832CBF"/>
    <w:rsid w:val="00833032"/>
    <w:rsid w:val="008332FA"/>
    <w:rsid w:val="00833D6B"/>
    <w:rsid w:val="008340F0"/>
    <w:rsid w:val="00834B38"/>
    <w:rsid w:val="008351C6"/>
    <w:rsid w:val="00835223"/>
    <w:rsid w:val="00835C26"/>
    <w:rsid w:val="008370D9"/>
    <w:rsid w:val="00837796"/>
    <w:rsid w:val="00840419"/>
    <w:rsid w:val="00840550"/>
    <w:rsid w:val="00840C28"/>
    <w:rsid w:val="00840D04"/>
    <w:rsid w:val="00840DBF"/>
    <w:rsid w:val="008412F2"/>
    <w:rsid w:val="00841C3C"/>
    <w:rsid w:val="00841C7B"/>
    <w:rsid w:val="00842216"/>
    <w:rsid w:val="00842973"/>
    <w:rsid w:val="008429AC"/>
    <w:rsid w:val="008437AE"/>
    <w:rsid w:val="008437C9"/>
    <w:rsid w:val="00843FF0"/>
    <w:rsid w:val="00844A01"/>
    <w:rsid w:val="0084506B"/>
    <w:rsid w:val="00845429"/>
    <w:rsid w:val="00845783"/>
    <w:rsid w:val="00845DAB"/>
    <w:rsid w:val="00846190"/>
    <w:rsid w:val="00846E80"/>
    <w:rsid w:val="00846F11"/>
    <w:rsid w:val="0084734B"/>
    <w:rsid w:val="00847F7A"/>
    <w:rsid w:val="008503A7"/>
    <w:rsid w:val="0085050C"/>
    <w:rsid w:val="00850867"/>
    <w:rsid w:val="0085086D"/>
    <w:rsid w:val="00850CB7"/>
    <w:rsid w:val="008517C7"/>
    <w:rsid w:val="008518FA"/>
    <w:rsid w:val="00851B95"/>
    <w:rsid w:val="00852457"/>
    <w:rsid w:val="0085245B"/>
    <w:rsid w:val="00852C2A"/>
    <w:rsid w:val="00853288"/>
    <w:rsid w:val="0085419A"/>
    <w:rsid w:val="008550FD"/>
    <w:rsid w:val="00856053"/>
    <w:rsid w:val="00857D45"/>
    <w:rsid w:val="008606BF"/>
    <w:rsid w:val="0086093D"/>
    <w:rsid w:val="00860A3A"/>
    <w:rsid w:val="008611CD"/>
    <w:rsid w:val="00861465"/>
    <w:rsid w:val="008618C4"/>
    <w:rsid w:val="00861E95"/>
    <w:rsid w:val="00861F10"/>
    <w:rsid w:val="008629C7"/>
    <w:rsid w:val="00862BCE"/>
    <w:rsid w:val="00863336"/>
    <w:rsid w:val="0086375E"/>
    <w:rsid w:val="00866296"/>
    <w:rsid w:val="00866DB5"/>
    <w:rsid w:val="00866FA1"/>
    <w:rsid w:val="008675F1"/>
    <w:rsid w:val="00867A76"/>
    <w:rsid w:val="00867A7B"/>
    <w:rsid w:val="00867F0D"/>
    <w:rsid w:val="0087003B"/>
    <w:rsid w:val="00870062"/>
    <w:rsid w:val="0087012D"/>
    <w:rsid w:val="008704BA"/>
    <w:rsid w:val="0087141B"/>
    <w:rsid w:val="008716BB"/>
    <w:rsid w:val="0087192E"/>
    <w:rsid w:val="00871B50"/>
    <w:rsid w:val="00872C29"/>
    <w:rsid w:val="00872D76"/>
    <w:rsid w:val="00874245"/>
    <w:rsid w:val="00874DEF"/>
    <w:rsid w:val="00874EBA"/>
    <w:rsid w:val="008750D1"/>
    <w:rsid w:val="008765D2"/>
    <w:rsid w:val="00876C3B"/>
    <w:rsid w:val="00877320"/>
    <w:rsid w:val="00877D07"/>
    <w:rsid w:val="0088082E"/>
    <w:rsid w:val="0088087C"/>
    <w:rsid w:val="00881117"/>
    <w:rsid w:val="00881348"/>
    <w:rsid w:val="00881786"/>
    <w:rsid w:val="00881A67"/>
    <w:rsid w:val="008826E5"/>
    <w:rsid w:val="0088290A"/>
    <w:rsid w:val="008836E7"/>
    <w:rsid w:val="00883919"/>
    <w:rsid w:val="00883C47"/>
    <w:rsid w:val="00883F27"/>
    <w:rsid w:val="0088438D"/>
    <w:rsid w:val="00884437"/>
    <w:rsid w:val="00884990"/>
    <w:rsid w:val="008850D8"/>
    <w:rsid w:val="00885AB5"/>
    <w:rsid w:val="008870CB"/>
    <w:rsid w:val="0088770C"/>
    <w:rsid w:val="008905FB"/>
    <w:rsid w:val="00891A3B"/>
    <w:rsid w:val="00891F47"/>
    <w:rsid w:val="0089236A"/>
    <w:rsid w:val="008923CB"/>
    <w:rsid w:val="008934A5"/>
    <w:rsid w:val="008938BD"/>
    <w:rsid w:val="0089415C"/>
    <w:rsid w:val="0089432C"/>
    <w:rsid w:val="00894703"/>
    <w:rsid w:val="00894AA5"/>
    <w:rsid w:val="008954A2"/>
    <w:rsid w:val="00896807"/>
    <w:rsid w:val="00896F04"/>
    <w:rsid w:val="0089709F"/>
    <w:rsid w:val="00897482"/>
    <w:rsid w:val="0089788E"/>
    <w:rsid w:val="00897C7E"/>
    <w:rsid w:val="00897FB4"/>
    <w:rsid w:val="008A0BD6"/>
    <w:rsid w:val="008A0F00"/>
    <w:rsid w:val="008A1344"/>
    <w:rsid w:val="008A17EB"/>
    <w:rsid w:val="008A1D75"/>
    <w:rsid w:val="008A2E53"/>
    <w:rsid w:val="008A3BC5"/>
    <w:rsid w:val="008A3BF4"/>
    <w:rsid w:val="008A4E30"/>
    <w:rsid w:val="008A5560"/>
    <w:rsid w:val="008A5799"/>
    <w:rsid w:val="008A5A18"/>
    <w:rsid w:val="008A6428"/>
    <w:rsid w:val="008A6649"/>
    <w:rsid w:val="008A7216"/>
    <w:rsid w:val="008A7362"/>
    <w:rsid w:val="008A7438"/>
    <w:rsid w:val="008A784D"/>
    <w:rsid w:val="008A7D61"/>
    <w:rsid w:val="008A7E61"/>
    <w:rsid w:val="008A7FAE"/>
    <w:rsid w:val="008B0AB9"/>
    <w:rsid w:val="008B0B67"/>
    <w:rsid w:val="008B0D08"/>
    <w:rsid w:val="008B0EC8"/>
    <w:rsid w:val="008B126D"/>
    <w:rsid w:val="008B1585"/>
    <w:rsid w:val="008B20C4"/>
    <w:rsid w:val="008B24D7"/>
    <w:rsid w:val="008B276C"/>
    <w:rsid w:val="008B2D56"/>
    <w:rsid w:val="008B3877"/>
    <w:rsid w:val="008B43B8"/>
    <w:rsid w:val="008B45DA"/>
    <w:rsid w:val="008B4D28"/>
    <w:rsid w:val="008B5347"/>
    <w:rsid w:val="008B5740"/>
    <w:rsid w:val="008B58F0"/>
    <w:rsid w:val="008B5DE5"/>
    <w:rsid w:val="008B5F73"/>
    <w:rsid w:val="008B6696"/>
    <w:rsid w:val="008B6711"/>
    <w:rsid w:val="008B7399"/>
    <w:rsid w:val="008C004D"/>
    <w:rsid w:val="008C1774"/>
    <w:rsid w:val="008C186A"/>
    <w:rsid w:val="008C1890"/>
    <w:rsid w:val="008C2610"/>
    <w:rsid w:val="008C2D26"/>
    <w:rsid w:val="008C3177"/>
    <w:rsid w:val="008C36EC"/>
    <w:rsid w:val="008C3F12"/>
    <w:rsid w:val="008C46A4"/>
    <w:rsid w:val="008C59C4"/>
    <w:rsid w:val="008C5A38"/>
    <w:rsid w:val="008C607D"/>
    <w:rsid w:val="008C68AC"/>
    <w:rsid w:val="008C6AC7"/>
    <w:rsid w:val="008C7CEA"/>
    <w:rsid w:val="008D160B"/>
    <w:rsid w:val="008D1955"/>
    <w:rsid w:val="008D4925"/>
    <w:rsid w:val="008D51A9"/>
    <w:rsid w:val="008D5443"/>
    <w:rsid w:val="008D5686"/>
    <w:rsid w:val="008D5892"/>
    <w:rsid w:val="008D5B87"/>
    <w:rsid w:val="008D5BBA"/>
    <w:rsid w:val="008D66C9"/>
    <w:rsid w:val="008D691E"/>
    <w:rsid w:val="008D697E"/>
    <w:rsid w:val="008D6B33"/>
    <w:rsid w:val="008D6CD8"/>
    <w:rsid w:val="008D6CF8"/>
    <w:rsid w:val="008E000C"/>
    <w:rsid w:val="008E05BB"/>
    <w:rsid w:val="008E1503"/>
    <w:rsid w:val="008E467F"/>
    <w:rsid w:val="008E473A"/>
    <w:rsid w:val="008E51BB"/>
    <w:rsid w:val="008E55EB"/>
    <w:rsid w:val="008E5B4F"/>
    <w:rsid w:val="008E5E71"/>
    <w:rsid w:val="008E6251"/>
    <w:rsid w:val="008E6577"/>
    <w:rsid w:val="008E65E7"/>
    <w:rsid w:val="008E66F6"/>
    <w:rsid w:val="008E6E52"/>
    <w:rsid w:val="008E732B"/>
    <w:rsid w:val="008E7F4A"/>
    <w:rsid w:val="008F15AE"/>
    <w:rsid w:val="008F2430"/>
    <w:rsid w:val="008F358F"/>
    <w:rsid w:val="008F35EF"/>
    <w:rsid w:val="008F37F5"/>
    <w:rsid w:val="008F41D3"/>
    <w:rsid w:val="008F4CA6"/>
    <w:rsid w:val="008F4EC2"/>
    <w:rsid w:val="008F6807"/>
    <w:rsid w:val="008F6D84"/>
    <w:rsid w:val="008F6DC4"/>
    <w:rsid w:val="008F747E"/>
    <w:rsid w:val="008F7D80"/>
    <w:rsid w:val="009004AC"/>
    <w:rsid w:val="009004B1"/>
    <w:rsid w:val="00900950"/>
    <w:rsid w:val="00900D90"/>
    <w:rsid w:val="00900E5F"/>
    <w:rsid w:val="00901473"/>
    <w:rsid w:val="009014F1"/>
    <w:rsid w:val="00901919"/>
    <w:rsid w:val="0090221A"/>
    <w:rsid w:val="00902B07"/>
    <w:rsid w:val="00902B26"/>
    <w:rsid w:val="00902CA4"/>
    <w:rsid w:val="00903265"/>
    <w:rsid w:val="0090407D"/>
    <w:rsid w:val="00904A44"/>
    <w:rsid w:val="00905240"/>
    <w:rsid w:val="00905B96"/>
    <w:rsid w:val="00906138"/>
    <w:rsid w:val="00906432"/>
    <w:rsid w:val="009078C0"/>
    <w:rsid w:val="00907FF3"/>
    <w:rsid w:val="009114ED"/>
    <w:rsid w:val="00912BA4"/>
    <w:rsid w:val="009132B6"/>
    <w:rsid w:val="0091348B"/>
    <w:rsid w:val="009138BF"/>
    <w:rsid w:val="0091395B"/>
    <w:rsid w:val="00913AD4"/>
    <w:rsid w:val="00913B99"/>
    <w:rsid w:val="00913F76"/>
    <w:rsid w:val="00914354"/>
    <w:rsid w:val="0091542B"/>
    <w:rsid w:val="00916AE4"/>
    <w:rsid w:val="00917218"/>
    <w:rsid w:val="00917C54"/>
    <w:rsid w:val="00917EC4"/>
    <w:rsid w:val="009206A8"/>
    <w:rsid w:val="00920D2E"/>
    <w:rsid w:val="00920DA9"/>
    <w:rsid w:val="00920FC3"/>
    <w:rsid w:val="00921AAA"/>
    <w:rsid w:val="00921DB5"/>
    <w:rsid w:val="00921FF1"/>
    <w:rsid w:val="00922244"/>
    <w:rsid w:val="009227BD"/>
    <w:rsid w:val="00922AA6"/>
    <w:rsid w:val="00922B85"/>
    <w:rsid w:val="00922CFC"/>
    <w:rsid w:val="0092309E"/>
    <w:rsid w:val="009231F9"/>
    <w:rsid w:val="00923687"/>
    <w:rsid w:val="00923E98"/>
    <w:rsid w:val="00924053"/>
    <w:rsid w:val="00924825"/>
    <w:rsid w:val="009248F3"/>
    <w:rsid w:val="00924903"/>
    <w:rsid w:val="00924BDA"/>
    <w:rsid w:val="00925199"/>
    <w:rsid w:val="009255A5"/>
    <w:rsid w:val="00925709"/>
    <w:rsid w:val="00926961"/>
    <w:rsid w:val="00927699"/>
    <w:rsid w:val="009303BB"/>
    <w:rsid w:val="00930657"/>
    <w:rsid w:val="009326AD"/>
    <w:rsid w:val="00932762"/>
    <w:rsid w:val="0093285E"/>
    <w:rsid w:val="00932954"/>
    <w:rsid w:val="00932E0C"/>
    <w:rsid w:val="009338B3"/>
    <w:rsid w:val="00933F41"/>
    <w:rsid w:val="00933F8C"/>
    <w:rsid w:val="00934277"/>
    <w:rsid w:val="009349EC"/>
    <w:rsid w:val="00934B74"/>
    <w:rsid w:val="00935D8B"/>
    <w:rsid w:val="009361FE"/>
    <w:rsid w:val="00936F7C"/>
    <w:rsid w:val="0093742E"/>
    <w:rsid w:val="00937489"/>
    <w:rsid w:val="00937680"/>
    <w:rsid w:val="0094091E"/>
    <w:rsid w:val="0094105C"/>
    <w:rsid w:val="00941A58"/>
    <w:rsid w:val="0094257D"/>
    <w:rsid w:val="00942AB1"/>
    <w:rsid w:val="009433D7"/>
    <w:rsid w:val="009434CA"/>
    <w:rsid w:val="00944004"/>
    <w:rsid w:val="00944982"/>
    <w:rsid w:val="00945632"/>
    <w:rsid w:val="00946876"/>
    <w:rsid w:val="009468BD"/>
    <w:rsid w:val="00946A5C"/>
    <w:rsid w:val="009471AE"/>
    <w:rsid w:val="0094749C"/>
    <w:rsid w:val="009477F8"/>
    <w:rsid w:val="00947CFC"/>
    <w:rsid w:val="00950B25"/>
    <w:rsid w:val="00951A60"/>
    <w:rsid w:val="0095259F"/>
    <w:rsid w:val="00952A60"/>
    <w:rsid w:val="00952AEC"/>
    <w:rsid w:val="00953B90"/>
    <w:rsid w:val="00954264"/>
    <w:rsid w:val="009542CA"/>
    <w:rsid w:val="00954943"/>
    <w:rsid w:val="00954DDD"/>
    <w:rsid w:val="00955207"/>
    <w:rsid w:val="009564EF"/>
    <w:rsid w:val="00956A97"/>
    <w:rsid w:val="00957539"/>
    <w:rsid w:val="009603FA"/>
    <w:rsid w:val="009609A1"/>
    <w:rsid w:val="00960EC6"/>
    <w:rsid w:val="00961375"/>
    <w:rsid w:val="00961387"/>
    <w:rsid w:val="009617D1"/>
    <w:rsid w:val="00961CC0"/>
    <w:rsid w:val="00961D44"/>
    <w:rsid w:val="00962AF0"/>
    <w:rsid w:val="009643CB"/>
    <w:rsid w:val="00964829"/>
    <w:rsid w:val="00964A02"/>
    <w:rsid w:val="009654A3"/>
    <w:rsid w:val="00965A77"/>
    <w:rsid w:val="00965CDD"/>
    <w:rsid w:val="00965FE2"/>
    <w:rsid w:val="0096632C"/>
    <w:rsid w:val="009670FC"/>
    <w:rsid w:val="00967410"/>
    <w:rsid w:val="00967666"/>
    <w:rsid w:val="00967ADD"/>
    <w:rsid w:val="00967B50"/>
    <w:rsid w:val="00967D6B"/>
    <w:rsid w:val="00967F34"/>
    <w:rsid w:val="0097059F"/>
    <w:rsid w:val="00970892"/>
    <w:rsid w:val="00970AB1"/>
    <w:rsid w:val="00970E1F"/>
    <w:rsid w:val="009717DE"/>
    <w:rsid w:val="00973195"/>
    <w:rsid w:val="009734DF"/>
    <w:rsid w:val="00973B7D"/>
    <w:rsid w:val="00975834"/>
    <w:rsid w:val="009760FE"/>
    <w:rsid w:val="009761AF"/>
    <w:rsid w:val="00976CDB"/>
    <w:rsid w:val="00977DF6"/>
    <w:rsid w:val="0098028F"/>
    <w:rsid w:val="00980497"/>
    <w:rsid w:val="009828BA"/>
    <w:rsid w:val="00983656"/>
    <w:rsid w:val="00983905"/>
    <w:rsid w:val="009841C3"/>
    <w:rsid w:val="009844DA"/>
    <w:rsid w:val="009847D5"/>
    <w:rsid w:val="00984A24"/>
    <w:rsid w:val="009851BA"/>
    <w:rsid w:val="00986401"/>
    <w:rsid w:val="0098643D"/>
    <w:rsid w:val="00986635"/>
    <w:rsid w:val="009872F6"/>
    <w:rsid w:val="0098775B"/>
    <w:rsid w:val="00987779"/>
    <w:rsid w:val="009879C6"/>
    <w:rsid w:val="00987A3A"/>
    <w:rsid w:val="0099069D"/>
    <w:rsid w:val="00990C2A"/>
    <w:rsid w:val="00990E2D"/>
    <w:rsid w:val="00991C53"/>
    <w:rsid w:val="00991F55"/>
    <w:rsid w:val="00992513"/>
    <w:rsid w:val="00993017"/>
    <w:rsid w:val="009939A4"/>
    <w:rsid w:val="00993F56"/>
    <w:rsid w:val="00994897"/>
    <w:rsid w:val="00995DB0"/>
    <w:rsid w:val="00995F79"/>
    <w:rsid w:val="00995FE7"/>
    <w:rsid w:val="0099610F"/>
    <w:rsid w:val="00996A99"/>
    <w:rsid w:val="009970AB"/>
    <w:rsid w:val="0099747E"/>
    <w:rsid w:val="00997AD4"/>
    <w:rsid w:val="009A074A"/>
    <w:rsid w:val="009A0858"/>
    <w:rsid w:val="009A09BB"/>
    <w:rsid w:val="009A0BD0"/>
    <w:rsid w:val="009A0E99"/>
    <w:rsid w:val="009A1A8B"/>
    <w:rsid w:val="009A22D7"/>
    <w:rsid w:val="009A37CA"/>
    <w:rsid w:val="009A3A71"/>
    <w:rsid w:val="009A45D0"/>
    <w:rsid w:val="009A4AB3"/>
    <w:rsid w:val="009A4D54"/>
    <w:rsid w:val="009A5845"/>
    <w:rsid w:val="009A59C0"/>
    <w:rsid w:val="009A5B7E"/>
    <w:rsid w:val="009A614B"/>
    <w:rsid w:val="009A63DC"/>
    <w:rsid w:val="009A6A38"/>
    <w:rsid w:val="009A6F9B"/>
    <w:rsid w:val="009A70D6"/>
    <w:rsid w:val="009A7459"/>
    <w:rsid w:val="009A7F41"/>
    <w:rsid w:val="009B1FEB"/>
    <w:rsid w:val="009B3F6F"/>
    <w:rsid w:val="009B458D"/>
    <w:rsid w:val="009B4762"/>
    <w:rsid w:val="009B4EB2"/>
    <w:rsid w:val="009B4EE0"/>
    <w:rsid w:val="009B5135"/>
    <w:rsid w:val="009B5450"/>
    <w:rsid w:val="009B5626"/>
    <w:rsid w:val="009B5D6B"/>
    <w:rsid w:val="009B6338"/>
    <w:rsid w:val="009B688A"/>
    <w:rsid w:val="009B74EB"/>
    <w:rsid w:val="009B7A3D"/>
    <w:rsid w:val="009B7B25"/>
    <w:rsid w:val="009C0AFA"/>
    <w:rsid w:val="009C1596"/>
    <w:rsid w:val="009C44BA"/>
    <w:rsid w:val="009C5283"/>
    <w:rsid w:val="009C6D32"/>
    <w:rsid w:val="009C6D3C"/>
    <w:rsid w:val="009C6E9D"/>
    <w:rsid w:val="009C72AD"/>
    <w:rsid w:val="009C775F"/>
    <w:rsid w:val="009D0567"/>
    <w:rsid w:val="009D0A28"/>
    <w:rsid w:val="009D1568"/>
    <w:rsid w:val="009D170D"/>
    <w:rsid w:val="009D23D0"/>
    <w:rsid w:val="009D3484"/>
    <w:rsid w:val="009D45D9"/>
    <w:rsid w:val="009D5E52"/>
    <w:rsid w:val="009D608E"/>
    <w:rsid w:val="009D611E"/>
    <w:rsid w:val="009D61CA"/>
    <w:rsid w:val="009D685E"/>
    <w:rsid w:val="009D7452"/>
    <w:rsid w:val="009E0269"/>
    <w:rsid w:val="009E044C"/>
    <w:rsid w:val="009E04B0"/>
    <w:rsid w:val="009E0B32"/>
    <w:rsid w:val="009E133C"/>
    <w:rsid w:val="009E1403"/>
    <w:rsid w:val="009E1512"/>
    <w:rsid w:val="009E20F2"/>
    <w:rsid w:val="009E284B"/>
    <w:rsid w:val="009E2B54"/>
    <w:rsid w:val="009E2BDF"/>
    <w:rsid w:val="009E2D59"/>
    <w:rsid w:val="009E2EBD"/>
    <w:rsid w:val="009E34CB"/>
    <w:rsid w:val="009E37A7"/>
    <w:rsid w:val="009E3ACF"/>
    <w:rsid w:val="009E439F"/>
    <w:rsid w:val="009E43F2"/>
    <w:rsid w:val="009E45A1"/>
    <w:rsid w:val="009E4B03"/>
    <w:rsid w:val="009E4D92"/>
    <w:rsid w:val="009E4DB3"/>
    <w:rsid w:val="009E6B19"/>
    <w:rsid w:val="009E7002"/>
    <w:rsid w:val="009F0180"/>
    <w:rsid w:val="009F0A1D"/>
    <w:rsid w:val="009F0DDC"/>
    <w:rsid w:val="009F0F19"/>
    <w:rsid w:val="009F1B96"/>
    <w:rsid w:val="009F1DC7"/>
    <w:rsid w:val="009F2A1C"/>
    <w:rsid w:val="009F429F"/>
    <w:rsid w:val="009F5088"/>
    <w:rsid w:val="009F6090"/>
    <w:rsid w:val="009F65A2"/>
    <w:rsid w:val="009F76A1"/>
    <w:rsid w:val="00A0015C"/>
    <w:rsid w:val="00A00216"/>
    <w:rsid w:val="00A01AD5"/>
    <w:rsid w:val="00A02D18"/>
    <w:rsid w:val="00A02EF0"/>
    <w:rsid w:val="00A02F51"/>
    <w:rsid w:val="00A031F1"/>
    <w:rsid w:val="00A041B5"/>
    <w:rsid w:val="00A06250"/>
    <w:rsid w:val="00A065BF"/>
    <w:rsid w:val="00A10038"/>
    <w:rsid w:val="00A10388"/>
    <w:rsid w:val="00A10426"/>
    <w:rsid w:val="00A116E6"/>
    <w:rsid w:val="00A118CD"/>
    <w:rsid w:val="00A11E3A"/>
    <w:rsid w:val="00A11F8E"/>
    <w:rsid w:val="00A1215B"/>
    <w:rsid w:val="00A12E44"/>
    <w:rsid w:val="00A13D21"/>
    <w:rsid w:val="00A145F6"/>
    <w:rsid w:val="00A151FC"/>
    <w:rsid w:val="00A15435"/>
    <w:rsid w:val="00A15741"/>
    <w:rsid w:val="00A15BFC"/>
    <w:rsid w:val="00A15E3A"/>
    <w:rsid w:val="00A1624D"/>
    <w:rsid w:val="00A1648A"/>
    <w:rsid w:val="00A1678B"/>
    <w:rsid w:val="00A16C28"/>
    <w:rsid w:val="00A174FE"/>
    <w:rsid w:val="00A177E4"/>
    <w:rsid w:val="00A17928"/>
    <w:rsid w:val="00A204C6"/>
    <w:rsid w:val="00A20E14"/>
    <w:rsid w:val="00A2164C"/>
    <w:rsid w:val="00A22248"/>
    <w:rsid w:val="00A2244B"/>
    <w:rsid w:val="00A2256D"/>
    <w:rsid w:val="00A22FC1"/>
    <w:rsid w:val="00A235A8"/>
    <w:rsid w:val="00A23C40"/>
    <w:rsid w:val="00A2440C"/>
    <w:rsid w:val="00A25237"/>
    <w:rsid w:val="00A255C0"/>
    <w:rsid w:val="00A2560B"/>
    <w:rsid w:val="00A25720"/>
    <w:rsid w:val="00A25749"/>
    <w:rsid w:val="00A25AF4"/>
    <w:rsid w:val="00A26E02"/>
    <w:rsid w:val="00A26E26"/>
    <w:rsid w:val="00A27EEA"/>
    <w:rsid w:val="00A30540"/>
    <w:rsid w:val="00A307A5"/>
    <w:rsid w:val="00A3110D"/>
    <w:rsid w:val="00A315DB"/>
    <w:rsid w:val="00A322AF"/>
    <w:rsid w:val="00A32404"/>
    <w:rsid w:val="00A33A1D"/>
    <w:rsid w:val="00A34A09"/>
    <w:rsid w:val="00A35CE3"/>
    <w:rsid w:val="00A363CA"/>
    <w:rsid w:val="00A368AA"/>
    <w:rsid w:val="00A372D8"/>
    <w:rsid w:val="00A37705"/>
    <w:rsid w:val="00A40399"/>
    <w:rsid w:val="00A406FF"/>
    <w:rsid w:val="00A407C3"/>
    <w:rsid w:val="00A412E1"/>
    <w:rsid w:val="00A416C2"/>
    <w:rsid w:val="00A42086"/>
    <w:rsid w:val="00A4416A"/>
    <w:rsid w:val="00A4512A"/>
    <w:rsid w:val="00A45D38"/>
    <w:rsid w:val="00A46116"/>
    <w:rsid w:val="00A47298"/>
    <w:rsid w:val="00A47C51"/>
    <w:rsid w:val="00A51285"/>
    <w:rsid w:val="00A514C1"/>
    <w:rsid w:val="00A52174"/>
    <w:rsid w:val="00A52EE7"/>
    <w:rsid w:val="00A55D20"/>
    <w:rsid w:val="00A566BF"/>
    <w:rsid w:val="00A569AB"/>
    <w:rsid w:val="00A571BF"/>
    <w:rsid w:val="00A574B8"/>
    <w:rsid w:val="00A57D35"/>
    <w:rsid w:val="00A6031A"/>
    <w:rsid w:val="00A60859"/>
    <w:rsid w:val="00A61AC6"/>
    <w:rsid w:val="00A62024"/>
    <w:rsid w:val="00A62122"/>
    <w:rsid w:val="00A62248"/>
    <w:rsid w:val="00A62D2F"/>
    <w:rsid w:val="00A632D5"/>
    <w:rsid w:val="00A63853"/>
    <w:rsid w:val="00A63BF2"/>
    <w:rsid w:val="00A63F86"/>
    <w:rsid w:val="00A646F3"/>
    <w:rsid w:val="00A6515D"/>
    <w:rsid w:val="00A65BE8"/>
    <w:rsid w:val="00A661BF"/>
    <w:rsid w:val="00A664A8"/>
    <w:rsid w:val="00A67307"/>
    <w:rsid w:val="00A67592"/>
    <w:rsid w:val="00A67737"/>
    <w:rsid w:val="00A67C3C"/>
    <w:rsid w:val="00A67CE7"/>
    <w:rsid w:val="00A70AD8"/>
    <w:rsid w:val="00A7182A"/>
    <w:rsid w:val="00A72229"/>
    <w:rsid w:val="00A7297B"/>
    <w:rsid w:val="00A732DD"/>
    <w:rsid w:val="00A733AD"/>
    <w:rsid w:val="00A737EB"/>
    <w:rsid w:val="00A73F7E"/>
    <w:rsid w:val="00A7528A"/>
    <w:rsid w:val="00A756B6"/>
    <w:rsid w:val="00A75BB4"/>
    <w:rsid w:val="00A76797"/>
    <w:rsid w:val="00A76D9B"/>
    <w:rsid w:val="00A80204"/>
    <w:rsid w:val="00A80235"/>
    <w:rsid w:val="00A80B1A"/>
    <w:rsid w:val="00A80DE7"/>
    <w:rsid w:val="00A81399"/>
    <w:rsid w:val="00A813E8"/>
    <w:rsid w:val="00A814F4"/>
    <w:rsid w:val="00A817CE"/>
    <w:rsid w:val="00A818D1"/>
    <w:rsid w:val="00A81FC9"/>
    <w:rsid w:val="00A8223F"/>
    <w:rsid w:val="00A82C18"/>
    <w:rsid w:val="00A82C8B"/>
    <w:rsid w:val="00A83005"/>
    <w:rsid w:val="00A83094"/>
    <w:rsid w:val="00A8329C"/>
    <w:rsid w:val="00A83790"/>
    <w:rsid w:val="00A84527"/>
    <w:rsid w:val="00A8493F"/>
    <w:rsid w:val="00A84AA6"/>
    <w:rsid w:val="00A853C0"/>
    <w:rsid w:val="00A8609B"/>
    <w:rsid w:val="00A86382"/>
    <w:rsid w:val="00A8647A"/>
    <w:rsid w:val="00A864C3"/>
    <w:rsid w:val="00A86BA2"/>
    <w:rsid w:val="00A86F9B"/>
    <w:rsid w:val="00A87420"/>
    <w:rsid w:val="00A87571"/>
    <w:rsid w:val="00A87585"/>
    <w:rsid w:val="00A90EDA"/>
    <w:rsid w:val="00A90F51"/>
    <w:rsid w:val="00A91935"/>
    <w:rsid w:val="00A91F58"/>
    <w:rsid w:val="00A925C2"/>
    <w:rsid w:val="00A92654"/>
    <w:rsid w:val="00A927D1"/>
    <w:rsid w:val="00A931F6"/>
    <w:rsid w:val="00A93A25"/>
    <w:rsid w:val="00A942B6"/>
    <w:rsid w:val="00A943B0"/>
    <w:rsid w:val="00A95A0C"/>
    <w:rsid w:val="00A95C8A"/>
    <w:rsid w:val="00A96138"/>
    <w:rsid w:val="00A96AC6"/>
    <w:rsid w:val="00A97FD2"/>
    <w:rsid w:val="00AA06F6"/>
    <w:rsid w:val="00AA0729"/>
    <w:rsid w:val="00AA0BCC"/>
    <w:rsid w:val="00AA1178"/>
    <w:rsid w:val="00AA1478"/>
    <w:rsid w:val="00AA15D2"/>
    <w:rsid w:val="00AA1991"/>
    <w:rsid w:val="00AA1A94"/>
    <w:rsid w:val="00AA2486"/>
    <w:rsid w:val="00AA4F04"/>
    <w:rsid w:val="00AA5EA7"/>
    <w:rsid w:val="00AA6690"/>
    <w:rsid w:val="00AA7AA3"/>
    <w:rsid w:val="00AA7D84"/>
    <w:rsid w:val="00AA7ECF"/>
    <w:rsid w:val="00AB0891"/>
    <w:rsid w:val="00AB2055"/>
    <w:rsid w:val="00AB20F1"/>
    <w:rsid w:val="00AB250E"/>
    <w:rsid w:val="00AB2AF7"/>
    <w:rsid w:val="00AB2C57"/>
    <w:rsid w:val="00AB2FCC"/>
    <w:rsid w:val="00AB3116"/>
    <w:rsid w:val="00AB3D4D"/>
    <w:rsid w:val="00AB3D9C"/>
    <w:rsid w:val="00AB40A0"/>
    <w:rsid w:val="00AB44AB"/>
    <w:rsid w:val="00AB48C7"/>
    <w:rsid w:val="00AB51E6"/>
    <w:rsid w:val="00AB5295"/>
    <w:rsid w:val="00AB6BA8"/>
    <w:rsid w:val="00AB7121"/>
    <w:rsid w:val="00AB7F6B"/>
    <w:rsid w:val="00AC01F1"/>
    <w:rsid w:val="00AC0F0B"/>
    <w:rsid w:val="00AC14DC"/>
    <w:rsid w:val="00AC2B9A"/>
    <w:rsid w:val="00AC2F1A"/>
    <w:rsid w:val="00AC39E8"/>
    <w:rsid w:val="00AC3A0A"/>
    <w:rsid w:val="00AC3EEA"/>
    <w:rsid w:val="00AC3F68"/>
    <w:rsid w:val="00AC49A3"/>
    <w:rsid w:val="00AC54E2"/>
    <w:rsid w:val="00AC651E"/>
    <w:rsid w:val="00AC7021"/>
    <w:rsid w:val="00AC7442"/>
    <w:rsid w:val="00AD0630"/>
    <w:rsid w:val="00AD06DE"/>
    <w:rsid w:val="00AD1097"/>
    <w:rsid w:val="00AD1276"/>
    <w:rsid w:val="00AD1B26"/>
    <w:rsid w:val="00AD251B"/>
    <w:rsid w:val="00AD32CD"/>
    <w:rsid w:val="00AD4C72"/>
    <w:rsid w:val="00AD4C7E"/>
    <w:rsid w:val="00AD59ED"/>
    <w:rsid w:val="00AD5F79"/>
    <w:rsid w:val="00AD64CD"/>
    <w:rsid w:val="00AD673C"/>
    <w:rsid w:val="00AD6A2F"/>
    <w:rsid w:val="00AD7FC4"/>
    <w:rsid w:val="00AE06B4"/>
    <w:rsid w:val="00AE2910"/>
    <w:rsid w:val="00AE2AD0"/>
    <w:rsid w:val="00AE33ED"/>
    <w:rsid w:val="00AE3CA3"/>
    <w:rsid w:val="00AE3F78"/>
    <w:rsid w:val="00AE5204"/>
    <w:rsid w:val="00AE5369"/>
    <w:rsid w:val="00AE54AD"/>
    <w:rsid w:val="00AE5734"/>
    <w:rsid w:val="00AE5742"/>
    <w:rsid w:val="00AE577D"/>
    <w:rsid w:val="00AE58D2"/>
    <w:rsid w:val="00AE591B"/>
    <w:rsid w:val="00AE5B61"/>
    <w:rsid w:val="00AE6744"/>
    <w:rsid w:val="00AE6A53"/>
    <w:rsid w:val="00AE7873"/>
    <w:rsid w:val="00AF072F"/>
    <w:rsid w:val="00AF087E"/>
    <w:rsid w:val="00AF0CAC"/>
    <w:rsid w:val="00AF0D41"/>
    <w:rsid w:val="00AF0DB2"/>
    <w:rsid w:val="00AF1EAC"/>
    <w:rsid w:val="00AF2018"/>
    <w:rsid w:val="00AF202E"/>
    <w:rsid w:val="00AF233A"/>
    <w:rsid w:val="00AF286F"/>
    <w:rsid w:val="00AF32DD"/>
    <w:rsid w:val="00AF4097"/>
    <w:rsid w:val="00AF4C33"/>
    <w:rsid w:val="00AF4F9A"/>
    <w:rsid w:val="00AF54DF"/>
    <w:rsid w:val="00AF5676"/>
    <w:rsid w:val="00AF6832"/>
    <w:rsid w:val="00AF6DA5"/>
    <w:rsid w:val="00AF6FDA"/>
    <w:rsid w:val="00AF7FFA"/>
    <w:rsid w:val="00B0161A"/>
    <w:rsid w:val="00B01626"/>
    <w:rsid w:val="00B01B9F"/>
    <w:rsid w:val="00B01E41"/>
    <w:rsid w:val="00B02083"/>
    <w:rsid w:val="00B02A55"/>
    <w:rsid w:val="00B02AC6"/>
    <w:rsid w:val="00B02CE8"/>
    <w:rsid w:val="00B03668"/>
    <w:rsid w:val="00B03C36"/>
    <w:rsid w:val="00B05E9F"/>
    <w:rsid w:val="00B075F4"/>
    <w:rsid w:val="00B076E3"/>
    <w:rsid w:val="00B079FF"/>
    <w:rsid w:val="00B1072E"/>
    <w:rsid w:val="00B107A8"/>
    <w:rsid w:val="00B10ED7"/>
    <w:rsid w:val="00B11376"/>
    <w:rsid w:val="00B11B25"/>
    <w:rsid w:val="00B11D9E"/>
    <w:rsid w:val="00B12186"/>
    <w:rsid w:val="00B12E88"/>
    <w:rsid w:val="00B12F20"/>
    <w:rsid w:val="00B130B7"/>
    <w:rsid w:val="00B1321B"/>
    <w:rsid w:val="00B135C1"/>
    <w:rsid w:val="00B13A7D"/>
    <w:rsid w:val="00B13E76"/>
    <w:rsid w:val="00B14174"/>
    <w:rsid w:val="00B14216"/>
    <w:rsid w:val="00B14C4A"/>
    <w:rsid w:val="00B1621F"/>
    <w:rsid w:val="00B16845"/>
    <w:rsid w:val="00B1718E"/>
    <w:rsid w:val="00B17333"/>
    <w:rsid w:val="00B17911"/>
    <w:rsid w:val="00B208B0"/>
    <w:rsid w:val="00B21E4E"/>
    <w:rsid w:val="00B22339"/>
    <w:rsid w:val="00B22789"/>
    <w:rsid w:val="00B22C94"/>
    <w:rsid w:val="00B230B2"/>
    <w:rsid w:val="00B23437"/>
    <w:rsid w:val="00B2401B"/>
    <w:rsid w:val="00B241F0"/>
    <w:rsid w:val="00B25991"/>
    <w:rsid w:val="00B26190"/>
    <w:rsid w:val="00B26BD0"/>
    <w:rsid w:val="00B26EDC"/>
    <w:rsid w:val="00B27E0F"/>
    <w:rsid w:val="00B27F34"/>
    <w:rsid w:val="00B30AB3"/>
    <w:rsid w:val="00B310B7"/>
    <w:rsid w:val="00B310CA"/>
    <w:rsid w:val="00B31532"/>
    <w:rsid w:val="00B316A4"/>
    <w:rsid w:val="00B35901"/>
    <w:rsid w:val="00B3592B"/>
    <w:rsid w:val="00B35BC3"/>
    <w:rsid w:val="00B35CDA"/>
    <w:rsid w:val="00B36D58"/>
    <w:rsid w:val="00B37DF1"/>
    <w:rsid w:val="00B41391"/>
    <w:rsid w:val="00B419DC"/>
    <w:rsid w:val="00B42D0B"/>
    <w:rsid w:val="00B433C8"/>
    <w:rsid w:val="00B4381C"/>
    <w:rsid w:val="00B44100"/>
    <w:rsid w:val="00B44E2B"/>
    <w:rsid w:val="00B45062"/>
    <w:rsid w:val="00B4642E"/>
    <w:rsid w:val="00B46B79"/>
    <w:rsid w:val="00B46CDE"/>
    <w:rsid w:val="00B473CC"/>
    <w:rsid w:val="00B477A8"/>
    <w:rsid w:val="00B47C5F"/>
    <w:rsid w:val="00B50702"/>
    <w:rsid w:val="00B50898"/>
    <w:rsid w:val="00B5089B"/>
    <w:rsid w:val="00B509F2"/>
    <w:rsid w:val="00B50B1D"/>
    <w:rsid w:val="00B51236"/>
    <w:rsid w:val="00B51688"/>
    <w:rsid w:val="00B51E67"/>
    <w:rsid w:val="00B5256D"/>
    <w:rsid w:val="00B53412"/>
    <w:rsid w:val="00B539C5"/>
    <w:rsid w:val="00B540AC"/>
    <w:rsid w:val="00B5418B"/>
    <w:rsid w:val="00B55C6F"/>
    <w:rsid w:val="00B56BFB"/>
    <w:rsid w:val="00B56C41"/>
    <w:rsid w:val="00B5755B"/>
    <w:rsid w:val="00B609D2"/>
    <w:rsid w:val="00B6179D"/>
    <w:rsid w:val="00B61A44"/>
    <w:rsid w:val="00B62041"/>
    <w:rsid w:val="00B62CC2"/>
    <w:rsid w:val="00B63616"/>
    <w:rsid w:val="00B637C6"/>
    <w:rsid w:val="00B63A44"/>
    <w:rsid w:val="00B63A70"/>
    <w:rsid w:val="00B63B7A"/>
    <w:rsid w:val="00B64749"/>
    <w:rsid w:val="00B64916"/>
    <w:rsid w:val="00B64DB7"/>
    <w:rsid w:val="00B65A44"/>
    <w:rsid w:val="00B65EF3"/>
    <w:rsid w:val="00B66091"/>
    <w:rsid w:val="00B6742E"/>
    <w:rsid w:val="00B67A47"/>
    <w:rsid w:val="00B67AE0"/>
    <w:rsid w:val="00B67E88"/>
    <w:rsid w:val="00B70006"/>
    <w:rsid w:val="00B705B9"/>
    <w:rsid w:val="00B713DF"/>
    <w:rsid w:val="00B716C8"/>
    <w:rsid w:val="00B72371"/>
    <w:rsid w:val="00B72FAB"/>
    <w:rsid w:val="00B7367B"/>
    <w:rsid w:val="00B73E7D"/>
    <w:rsid w:val="00B73FDC"/>
    <w:rsid w:val="00B7475F"/>
    <w:rsid w:val="00B74811"/>
    <w:rsid w:val="00B75F6C"/>
    <w:rsid w:val="00B764E7"/>
    <w:rsid w:val="00B76E68"/>
    <w:rsid w:val="00B7712B"/>
    <w:rsid w:val="00B776BF"/>
    <w:rsid w:val="00B77A1D"/>
    <w:rsid w:val="00B80617"/>
    <w:rsid w:val="00B80A0B"/>
    <w:rsid w:val="00B8155B"/>
    <w:rsid w:val="00B8161F"/>
    <w:rsid w:val="00B820F3"/>
    <w:rsid w:val="00B8270B"/>
    <w:rsid w:val="00B8305B"/>
    <w:rsid w:val="00B84133"/>
    <w:rsid w:val="00B84653"/>
    <w:rsid w:val="00B84B4E"/>
    <w:rsid w:val="00B84B9F"/>
    <w:rsid w:val="00B86291"/>
    <w:rsid w:val="00B8685F"/>
    <w:rsid w:val="00B86D85"/>
    <w:rsid w:val="00B8711D"/>
    <w:rsid w:val="00B878F6"/>
    <w:rsid w:val="00B87A76"/>
    <w:rsid w:val="00B87AE0"/>
    <w:rsid w:val="00B87AE1"/>
    <w:rsid w:val="00B91890"/>
    <w:rsid w:val="00B91FDE"/>
    <w:rsid w:val="00B9213E"/>
    <w:rsid w:val="00B925DB"/>
    <w:rsid w:val="00B92E33"/>
    <w:rsid w:val="00B9325F"/>
    <w:rsid w:val="00B93999"/>
    <w:rsid w:val="00B93EF7"/>
    <w:rsid w:val="00B9423F"/>
    <w:rsid w:val="00B942D8"/>
    <w:rsid w:val="00B95387"/>
    <w:rsid w:val="00B96870"/>
    <w:rsid w:val="00B97387"/>
    <w:rsid w:val="00BA0033"/>
    <w:rsid w:val="00BA0C90"/>
    <w:rsid w:val="00BA132F"/>
    <w:rsid w:val="00BA15C9"/>
    <w:rsid w:val="00BA180A"/>
    <w:rsid w:val="00BA18C5"/>
    <w:rsid w:val="00BA1C4D"/>
    <w:rsid w:val="00BA2064"/>
    <w:rsid w:val="00BA2339"/>
    <w:rsid w:val="00BA256B"/>
    <w:rsid w:val="00BA2846"/>
    <w:rsid w:val="00BA4539"/>
    <w:rsid w:val="00BA4BBB"/>
    <w:rsid w:val="00BA5824"/>
    <w:rsid w:val="00BA65CD"/>
    <w:rsid w:val="00BA7E44"/>
    <w:rsid w:val="00BB014E"/>
    <w:rsid w:val="00BB0240"/>
    <w:rsid w:val="00BB167A"/>
    <w:rsid w:val="00BB23CB"/>
    <w:rsid w:val="00BB24E5"/>
    <w:rsid w:val="00BB2CAC"/>
    <w:rsid w:val="00BB32FB"/>
    <w:rsid w:val="00BB58F1"/>
    <w:rsid w:val="00BB6057"/>
    <w:rsid w:val="00BB6939"/>
    <w:rsid w:val="00BB6C30"/>
    <w:rsid w:val="00BB6E56"/>
    <w:rsid w:val="00BB769E"/>
    <w:rsid w:val="00BC0053"/>
    <w:rsid w:val="00BC007C"/>
    <w:rsid w:val="00BC068B"/>
    <w:rsid w:val="00BC1726"/>
    <w:rsid w:val="00BC18C1"/>
    <w:rsid w:val="00BC1B0C"/>
    <w:rsid w:val="00BC1BCA"/>
    <w:rsid w:val="00BC22F9"/>
    <w:rsid w:val="00BC2A38"/>
    <w:rsid w:val="00BC2DC7"/>
    <w:rsid w:val="00BC2DCC"/>
    <w:rsid w:val="00BC2FF6"/>
    <w:rsid w:val="00BC301C"/>
    <w:rsid w:val="00BC3D62"/>
    <w:rsid w:val="00BC48E2"/>
    <w:rsid w:val="00BC4914"/>
    <w:rsid w:val="00BC4973"/>
    <w:rsid w:val="00BC54DA"/>
    <w:rsid w:val="00BC5C93"/>
    <w:rsid w:val="00BC60F3"/>
    <w:rsid w:val="00BC6325"/>
    <w:rsid w:val="00BC645B"/>
    <w:rsid w:val="00BC69DA"/>
    <w:rsid w:val="00BC6A93"/>
    <w:rsid w:val="00BC7A05"/>
    <w:rsid w:val="00BD0314"/>
    <w:rsid w:val="00BD0666"/>
    <w:rsid w:val="00BD14CA"/>
    <w:rsid w:val="00BD183B"/>
    <w:rsid w:val="00BD2443"/>
    <w:rsid w:val="00BD2490"/>
    <w:rsid w:val="00BD2D22"/>
    <w:rsid w:val="00BD3009"/>
    <w:rsid w:val="00BD33A2"/>
    <w:rsid w:val="00BD5293"/>
    <w:rsid w:val="00BD618B"/>
    <w:rsid w:val="00BD62F2"/>
    <w:rsid w:val="00BD6B74"/>
    <w:rsid w:val="00BD6C76"/>
    <w:rsid w:val="00BD6E39"/>
    <w:rsid w:val="00BE09FC"/>
    <w:rsid w:val="00BE199D"/>
    <w:rsid w:val="00BE2230"/>
    <w:rsid w:val="00BE3253"/>
    <w:rsid w:val="00BE3430"/>
    <w:rsid w:val="00BE393B"/>
    <w:rsid w:val="00BE3C02"/>
    <w:rsid w:val="00BE4929"/>
    <w:rsid w:val="00BE668A"/>
    <w:rsid w:val="00BE6794"/>
    <w:rsid w:val="00BE7222"/>
    <w:rsid w:val="00BE7660"/>
    <w:rsid w:val="00BE7A21"/>
    <w:rsid w:val="00BE7E59"/>
    <w:rsid w:val="00BF0E34"/>
    <w:rsid w:val="00BF0ECF"/>
    <w:rsid w:val="00BF1FB6"/>
    <w:rsid w:val="00BF2186"/>
    <w:rsid w:val="00BF27D3"/>
    <w:rsid w:val="00BF2FFB"/>
    <w:rsid w:val="00BF366D"/>
    <w:rsid w:val="00BF36F9"/>
    <w:rsid w:val="00BF395E"/>
    <w:rsid w:val="00BF4808"/>
    <w:rsid w:val="00BF4F11"/>
    <w:rsid w:val="00BF58A9"/>
    <w:rsid w:val="00BF5B4D"/>
    <w:rsid w:val="00BF6ADD"/>
    <w:rsid w:val="00BF701F"/>
    <w:rsid w:val="00BF76C5"/>
    <w:rsid w:val="00C01FF8"/>
    <w:rsid w:val="00C0275A"/>
    <w:rsid w:val="00C03BF2"/>
    <w:rsid w:val="00C03FC8"/>
    <w:rsid w:val="00C04384"/>
    <w:rsid w:val="00C04B12"/>
    <w:rsid w:val="00C04EE2"/>
    <w:rsid w:val="00C0520B"/>
    <w:rsid w:val="00C07B21"/>
    <w:rsid w:val="00C07DD3"/>
    <w:rsid w:val="00C07EF4"/>
    <w:rsid w:val="00C1085A"/>
    <w:rsid w:val="00C11948"/>
    <w:rsid w:val="00C120B1"/>
    <w:rsid w:val="00C13580"/>
    <w:rsid w:val="00C13E42"/>
    <w:rsid w:val="00C14968"/>
    <w:rsid w:val="00C15938"/>
    <w:rsid w:val="00C15B7E"/>
    <w:rsid w:val="00C166AF"/>
    <w:rsid w:val="00C168B6"/>
    <w:rsid w:val="00C17038"/>
    <w:rsid w:val="00C1730C"/>
    <w:rsid w:val="00C177BB"/>
    <w:rsid w:val="00C177D2"/>
    <w:rsid w:val="00C179C6"/>
    <w:rsid w:val="00C17ADA"/>
    <w:rsid w:val="00C2128D"/>
    <w:rsid w:val="00C216AA"/>
    <w:rsid w:val="00C218CC"/>
    <w:rsid w:val="00C2241A"/>
    <w:rsid w:val="00C22737"/>
    <w:rsid w:val="00C2291F"/>
    <w:rsid w:val="00C22B12"/>
    <w:rsid w:val="00C22C97"/>
    <w:rsid w:val="00C22F2D"/>
    <w:rsid w:val="00C233D0"/>
    <w:rsid w:val="00C239C0"/>
    <w:rsid w:val="00C23A4A"/>
    <w:rsid w:val="00C23EE3"/>
    <w:rsid w:val="00C2443C"/>
    <w:rsid w:val="00C2463B"/>
    <w:rsid w:val="00C24B6F"/>
    <w:rsid w:val="00C24C0C"/>
    <w:rsid w:val="00C256E7"/>
    <w:rsid w:val="00C25C20"/>
    <w:rsid w:val="00C25C73"/>
    <w:rsid w:val="00C26385"/>
    <w:rsid w:val="00C265DE"/>
    <w:rsid w:val="00C26713"/>
    <w:rsid w:val="00C26B58"/>
    <w:rsid w:val="00C26E8D"/>
    <w:rsid w:val="00C27829"/>
    <w:rsid w:val="00C2797B"/>
    <w:rsid w:val="00C305B6"/>
    <w:rsid w:val="00C30B9C"/>
    <w:rsid w:val="00C30EFE"/>
    <w:rsid w:val="00C30FE4"/>
    <w:rsid w:val="00C3142F"/>
    <w:rsid w:val="00C317C2"/>
    <w:rsid w:val="00C31F1E"/>
    <w:rsid w:val="00C32A6D"/>
    <w:rsid w:val="00C33726"/>
    <w:rsid w:val="00C33DF8"/>
    <w:rsid w:val="00C3435C"/>
    <w:rsid w:val="00C347D2"/>
    <w:rsid w:val="00C353A9"/>
    <w:rsid w:val="00C35772"/>
    <w:rsid w:val="00C35D6D"/>
    <w:rsid w:val="00C365BF"/>
    <w:rsid w:val="00C3682A"/>
    <w:rsid w:val="00C372C6"/>
    <w:rsid w:val="00C3736B"/>
    <w:rsid w:val="00C37607"/>
    <w:rsid w:val="00C378A0"/>
    <w:rsid w:val="00C37CB3"/>
    <w:rsid w:val="00C40A17"/>
    <w:rsid w:val="00C41810"/>
    <w:rsid w:val="00C42AC4"/>
    <w:rsid w:val="00C4341A"/>
    <w:rsid w:val="00C43AA4"/>
    <w:rsid w:val="00C44145"/>
    <w:rsid w:val="00C45752"/>
    <w:rsid w:val="00C45872"/>
    <w:rsid w:val="00C45BA6"/>
    <w:rsid w:val="00C45D3B"/>
    <w:rsid w:val="00C45F8E"/>
    <w:rsid w:val="00C464F9"/>
    <w:rsid w:val="00C46E2C"/>
    <w:rsid w:val="00C4735D"/>
    <w:rsid w:val="00C502B1"/>
    <w:rsid w:val="00C50315"/>
    <w:rsid w:val="00C50444"/>
    <w:rsid w:val="00C504FE"/>
    <w:rsid w:val="00C5101A"/>
    <w:rsid w:val="00C511C0"/>
    <w:rsid w:val="00C51910"/>
    <w:rsid w:val="00C519B9"/>
    <w:rsid w:val="00C51A88"/>
    <w:rsid w:val="00C51E0C"/>
    <w:rsid w:val="00C5291E"/>
    <w:rsid w:val="00C52FBA"/>
    <w:rsid w:val="00C5341F"/>
    <w:rsid w:val="00C5354A"/>
    <w:rsid w:val="00C53BC3"/>
    <w:rsid w:val="00C53DE9"/>
    <w:rsid w:val="00C542E2"/>
    <w:rsid w:val="00C55090"/>
    <w:rsid w:val="00C55F49"/>
    <w:rsid w:val="00C55F8A"/>
    <w:rsid w:val="00C5644F"/>
    <w:rsid w:val="00C56469"/>
    <w:rsid w:val="00C56586"/>
    <w:rsid w:val="00C56ACB"/>
    <w:rsid w:val="00C56B69"/>
    <w:rsid w:val="00C56C38"/>
    <w:rsid w:val="00C56CFF"/>
    <w:rsid w:val="00C5773C"/>
    <w:rsid w:val="00C604B5"/>
    <w:rsid w:val="00C60CA5"/>
    <w:rsid w:val="00C610C5"/>
    <w:rsid w:val="00C613D8"/>
    <w:rsid w:val="00C62329"/>
    <w:rsid w:val="00C62E1D"/>
    <w:rsid w:val="00C6339A"/>
    <w:rsid w:val="00C63728"/>
    <w:rsid w:val="00C65803"/>
    <w:rsid w:val="00C65987"/>
    <w:rsid w:val="00C6599E"/>
    <w:rsid w:val="00C65ECF"/>
    <w:rsid w:val="00C67BE8"/>
    <w:rsid w:val="00C70988"/>
    <w:rsid w:val="00C71A15"/>
    <w:rsid w:val="00C71C3B"/>
    <w:rsid w:val="00C725A0"/>
    <w:rsid w:val="00C72654"/>
    <w:rsid w:val="00C738A0"/>
    <w:rsid w:val="00C73A44"/>
    <w:rsid w:val="00C73D22"/>
    <w:rsid w:val="00C73EEC"/>
    <w:rsid w:val="00C74447"/>
    <w:rsid w:val="00C746F3"/>
    <w:rsid w:val="00C748A8"/>
    <w:rsid w:val="00C75286"/>
    <w:rsid w:val="00C75831"/>
    <w:rsid w:val="00C75E64"/>
    <w:rsid w:val="00C763D5"/>
    <w:rsid w:val="00C76D49"/>
    <w:rsid w:val="00C77917"/>
    <w:rsid w:val="00C77982"/>
    <w:rsid w:val="00C77B28"/>
    <w:rsid w:val="00C800E5"/>
    <w:rsid w:val="00C802DA"/>
    <w:rsid w:val="00C808FD"/>
    <w:rsid w:val="00C816B3"/>
    <w:rsid w:val="00C82142"/>
    <w:rsid w:val="00C82A01"/>
    <w:rsid w:val="00C836F9"/>
    <w:rsid w:val="00C838CF"/>
    <w:rsid w:val="00C83D9C"/>
    <w:rsid w:val="00C84421"/>
    <w:rsid w:val="00C84665"/>
    <w:rsid w:val="00C8484C"/>
    <w:rsid w:val="00C852D0"/>
    <w:rsid w:val="00C8587D"/>
    <w:rsid w:val="00C85F38"/>
    <w:rsid w:val="00C86BA5"/>
    <w:rsid w:val="00C87318"/>
    <w:rsid w:val="00C90473"/>
    <w:rsid w:val="00C90925"/>
    <w:rsid w:val="00C90A0C"/>
    <w:rsid w:val="00C90AAA"/>
    <w:rsid w:val="00C91103"/>
    <w:rsid w:val="00C91184"/>
    <w:rsid w:val="00C91C38"/>
    <w:rsid w:val="00C924B6"/>
    <w:rsid w:val="00C92699"/>
    <w:rsid w:val="00C9338D"/>
    <w:rsid w:val="00C93AFC"/>
    <w:rsid w:val="00C93E36"/>
    <w:rsid w:val="00C9543C"/>
    <w:rsid w:val="00C96818"/>
    <w:rsid w:val="00C97833"/>
    <w:rsid w:val="00C97882"/>
    <w:rsid w:val="00CA084A"/>
    <w:rsid w:val="00CA1146"/>
    <w:rsid w:val="00CA155D"/>
    <w:rsid w:val="00CA16F0"/>
    <w:rsid w:val="00CA1ABA"/>
    <w:rsid w:val="00CA28A4"/>
    <w:rsid w:val="00CA2A5A"/>
    <w:rsid w:val="00CA2BF3"/>
    <w:rsid w:val="00CA34FC"/>
    <w:rsid w:val="00CA36EB"/>
    <w:rsid w:val="00CA3B65"/>
    <w:rsid w:val="00CA46B5"/>
    <w:rsid w:val="00CA4C6B"/>
    <w:rsid w:val="00CA58FF"/>
    <w:rsid w:val="00CA5A2C"/>
    <w:rsid w:val="00CA62ED"/>
    <w:rsid w:val="00CA63F8"/>
    <w:rsid w:val="00CA7AF8"/>
    <w:rsid w:val="00CA7DC9"/>
    <w:rsid w:val="00CB00CD"/>
    <w:rsid w:val="00CB0F13"/>
    <w:rsid w:val="00CB147F"/>
    <w:rsid w:val="00CB275B"/>
    <w:rsid w:val="00CB276D"/>
    <w:rsid w:val="00CB2DD2"/>
    <w:rsid w:val="00CB3573"/>
    <w:rsid w:val="00CB3BCE"/>
    <w:rsid w:val="00CB3E3F"/>
    <w:rsid w:val="00CB4237"/>
    <w:rsid w:val="00CB4C2D"/>
    <w:rsid w:val="00CB545A"/>
    <w:rsid w:val="00CB564F"/>
    <w:rsid w:val="00CB71CC"/>
    <w:rsid w:val="00CC01E3"/>
    <w:rsid w:val="00CC0758"/>
    <w:rsid w:val="00CC2833"/>
    <w:rsid w:val="00CC2D05"/>
    <w:rsid w:val="00CC314A"/>
    <w:rsid w:val="00CC320B"/>
    <w:rsid w:val="00CC411E"/>
    <w:rsid w:val="00CC4132"/>
    <w:rsid w:val="00CC5DC9"/>
    <w:rsid w:val="00CC63C3"/>
    <w:rsid w:val="00CC676E"/>
    <w:rsid w:val="00CC708F"/>
    <w:rsid w:val="00CC7FA2"/>
    <w:rsid w:val="00CD09A8"/>
    <w:rsid w:val="00CD1BE2"/>
    <w:rsid w:val="00CD1DC7"/>
    <w:rsid w:val="00CD2E56"/>
    <w:rsid w:val="00CD3A81"/>
    <w:rsid w:val="00CD414B"/>
    <w:rsid w:val="00CD428D"/>
    <w:rsid w:val="00CD60D4"/>
    <w:rsid w:val="00CD6373"/>
    <w:rsid w:val="00CD6A99"/>
    <w:rsid w:val="00CD6AE1"/>
    <w:rsid w:val="00CD7737"/>
    <w:rsid w:val="00CD7F1D"/>
    <w:rsid w:val="00CD7F33"/>
    <w:rsid w:val="00CE06C7"/>
    <w:rsid w:val="00CE0D02"/>
    <w:rsid w:val="00CE0F5D"/>
    <w:rsid w:val="00CE102C"/>
    <w:rsid w:val="00CE1AE5"/>
    <w:rsid w:val="00CE3A35"/>
    <w:rsid w:val="00CE3E93"/>
    <w:rsid w:val="00CE4006"/>
    <w:rsid w:val="00CE4501"/>
    <w:rsid w:val="00CE46FC"/>
    <w:rsid w:val="00CE49BC"/>
    <w:rsid w:val="00CE4B28"/>
    <w:rsid w:val="00CE5558"/>
    <w:rsid w:val="00CE5C3C"/>
    <w:rsid w:val="00CE6444"/>
    <w:rsid w:val="00CE6C4D"/>
    <w:rsid w:val="00CE7D79"/>
    <w:rsid w:val="00CE7F6A"/>
    <w:rsid w:val="00CF0D6B"/>
    <w:rsid w:val="00CF0E90"/>
    <w:rsid w:val="00CF143E"/>
    <w:rsid w:val="00CF1957"/>
    <w:rsid w:val="00CF1D61"/>
    <w:rsid w:val="00CF26DD"/>
    <w:rsid w:val="00CF57A6"/>
    <w:rsid w:val="00CF5BF8"/>
    <w:rsid w:val="00CF6020"/>
    <w:rsid w:val="00CF678B"/>
    <w:rsid w:val="00CF6C40"/>
    <w:rsid w:val="00CF743F"/>
    <w:rsid w:val="00CF75A6"/>
    <w:rsid w:val="00CF761C"/>
    <w:rsid w:val="00CF7AE3"/>
    <w:rsid w:val="00D008B5"/>
    <w:rsid w:val="00D01B90"/>
    <w:rsid w:val="00D01E64"/>
    <w:rsid w:val="00D01E73"/>
    <w:rsid w:val="00D021B9"/>
    <w:rsid w:val="00D021FE"/>
    <w:rsid w:val="00D02355"/>
    <w:rsid w:val="00D025C7"/>
    <w:rsid w:val="00D02A89"/>
    <w:rsid w:val="00D03171"/>
    <w:rsid w:val="00D035AC"/>
    <w:rsid w:val="00D042E1"/>
    <w:rsid w:val="00D04B27"/>
    <w:rsid w:val="00D05C42"/>
    <w:rsid w:val="00D0639D"/>
    <w:rsid w:val="00D06894"/>
    <w:rsid w:val="00D07185"/>
    <w:rsid w:val="00D073E0"/>
    <w:rsid w:val="00D07416"/>
    <w:rsid w:val="00D07BB4"/>
    <w:rsid w:val="00D07D86"/>
    <w:rsid w:val="00D1017C"/>
    <w:rsid w:val="00D10CCD"/>
    <w:rsid w:val="00D1101B"/>
    <w:rsid w:val="00D111B3"/>
    <w:rsid w:val="00D113C1"/>
    <w:rsid w:val="00D12565"/>
    <w:rsid w:val="00D12684"/>
    <w:rsid w:val="00D15F91"/>
    <w:rsid w:val="00D164B6"/>
    <w:rsid w:val="00D16F6D"/>
    <w:rsid w:val="00D17386"/>
    <w:rsid w:val="00D17905"/>
    <w:rsid w:val="00D17E7B"/>
    <w:rsid w:val="00D20B35"/>
    <w:rsid w:val="00D20F37"/>
    <w:rsid w:val="00D20F81"/>
    <w:rsid w:val="00D222A2"/>
    <w:rsid w:val="00D22CC9"/>
    <w:rsid w:val="00D22F6E"/>
    <w:rsid w:val="00D23A1D"/>
    <w:rsid w:val="00D248BC"/>
    <w:rsid w:val="00D24FE6"/>
    <w:rsid w:val="00D25E3D"/>
    <w:rsid w:val="00D26445"/>
    <w:rsid w:val="00D26F61"/>
    <w:rsid w:val="00D274A1"/>
    <w:rsid w:val="00D310D3"/>
    <w:rsid w:val="00D31113"/>
    <w:rsid w:val="00D31648"/>
    <w:rsid w:val="00D317B2"/>
    <w:rsid w:val="00D31A61"/>
    <w:rsid w:val="00D31B33"/>
    <w:rsid w:val="00D31FF8"/>
    <w:rsid w:val="00D33B89"/>
    <w:rsid w:val="00D3452F"/>
    <w:rsid w:val="00D3557D"/>
    <w:rsid w:val="00D35A3C"/>
    <w:rsid w:val="00D35DCB"/>
    <w:rsid w:val="00D36F42"/>
    <w:rsid w:val="00D37187"/>
    <w:rsid w:val="00D377A1"/>
    <w:rsid w:val="00D37E60"/>
    <w:rsid w:val="00D4072D"/>
    <w:rsid w:val="00D40E27"/>
    <w:rsid w:val="00D410FC"/>
    <w:rsid w:val="00D4190E"/>
    <w:rsid w:val="00D421D8"/>
    <w:rsid w:val="00D4287F"/>
    <w:rsid w:val="00D428C2"/>
    <w:rsid w:val="00D4416D"/>
    <w:rsid w:val="00D441CE"/>
    <w:rsid w:val="00D44301"/>
    <w:rsid w:val="00D44394"/>
    <w:rsid w:val="00D44999"/>
    <w:rsid w:val="00D455B9"/>
    <w:rsid w:val="00D45DA4"/>
    <w:rsid w:val="00D46381"/>
    <w:rsid w:val="00D46463"/>
    <w:rsid w:val="00D47641"/>
    <w:rsid w:val="00D47F00"/>
    <w:rsid w:val="00D500EC"/>
    <w:rsid w:val="00D50BAE"/>
    <w:rsid w:val="00D50E6A"/>
    <w:rsid w:val="00D51104"/>
    <w:rsid w:val="00D5111A"/>
    <w:rsid w:val="00D51591"/>
    <w:rsid w:val="00D51649"/>
    <w:rsid w:val="00D51D99"/>
    <w:rsid w:val="00D52837"/>
    <w:rsid w:val="00D531FC"/>
    <w:rsid w:val="00D53442"/>
    <w:rsid w:val="00D5380B"/>
    <w:rsid w:val="00D540CC"/>
    <w:rsid w:val="00D54395"/>
    <w:rsid w:val="00D548B6"/>
    <w:rsid w:val="00D55005"/>
    <w:rsid w:val="00D5520D"/>
    <w:rsid w:val="00D55DFE"/>
    <w:rsid w:val="00D56892"/>
    <w:rsid w:val="00D576C4"/>
    <w:rsid w:val="00D60045"/>
    <w:rsid w:val="00D61D61"/>
    <w:rsid w:val="00D624BE"/>
    <w:rsid w:val="00D63402"/>
    <w:rsid w:val="00D659F5"/>
    <w:rsid w:val="00D65BE5"/>
    <w:rsid w:val="00D662B3"/>
    <w:rsid w:val="00D664D0"/>
    <w:rsid w:val="00D70637"/>
    <w:rsid w:val="00D7122A"/>
    <w:rsid w:val="00D72270"/>
    <w:rsid w:val="00D74271"/>
    <w:rsid w:val="00D74321"/>
    <w:rsid w:val="00D7478C"/>
    <w:rsid w:val="00D74F9B"/>
    <w:rsid w:val="00D75058"/>
    <w:rsid w:val="00D77A1B"/>
    <w:rsid w:val="00D8145C"/>
    <w:rsid w:val="00D81F58"/>
    <w:rsid w:val="00D820AF"/>
    <w:rsid w:val="00D822EA"/>
    <w:rsid w:val="00D82C0E"/>
    <w:rsid w:val="00D836B8"/>
    <w:rsid w:val="00D83EFD"/>
    <w:rsid w:val="00D84184"/>
    <w:rsid w:val="00D84642"/>
    <w:rsid w:val="00D84AE6"/>
    <w:rsid w:val="00D84AEE"/>
    <w:rsid w:val="00D8526B"/>
    <w:rsid w:val="00D855F5"/>
    <w:rsid w:val="00D86E5F"/>
    <w:rsid w:val="00D8700C"/>
    <w:rsid w:val="00D87CD4"/>
    <w:rsid w:val="00D87D3B"/>
    <w:rsid w:val="00D90585"/>
    <w:rsid w:val="00D91148"/>
    <w:rsid w:val="00D91721"/>
    <w:rsid w:val="00D9200E"/>
    <w:rsid w:val="00D922DE"/>
    <w:rsid w:val="00D92573"/>
    <w:rsid w:val="00D92A65"/>
    <w:rsid w:val="00D934A6"/>
    <w:rsid w:val="00D937CF"/>
    <w:rsid w:val="00D93817"/>
    <w:rsid w:val="00D93A10"/>
    <w:rsid w:val="00D9402C"/>
    <w:rsid w:val="00D9434E"/>
    <w:rsid w:val="00D9487B"/>
    <w:rsid w:val="00D955E9"/>
    <w:rsid w:val="00D95928"/>
    <w:rsid w:val="00D95C00"/>
    <w:rsid w:val="00D95FCC"/>
    <w:rsid w:val="00D96516"/>
    <w:rsid w:val="00D96B7D"/>
    <w:rsid w:val="00D96EF8"/>
    <w:rsid w:val="00D96FF5"/>
    <w:rsid w:val="00D9774E"/>
    <w:rsid w:val="00DA147C"/>
    <w:rsid w:val="00DA1AA7"/>
    <w:rsid w:val="00DA2575"/>
    <w:rsid w:val="00DA314C"/>
    <w:rsid w:val="00DA3183"/>
    <w:rsid w:val="00DA3375"/>
    <w:rsid w:val="00DA3C68"/>
    <w:rsid w:val="00DA42B1"/>
    <w:rsid w:val="00DA44AC"/>
    <w:rsid w:val="00DA47CF"/>
    <w:rsid w:val="00DA4B58"/>
    <w:rsid w:val="00DA4D07"/>
    <w:rsid w:val="00DA5004"/>
    <w:rsid w:val="00DA5223"/>
    <w:rsid w:val="00DA5A26"/>
    <w:rsid w:val="00DA5CD5"/>
    <w:rsid w:val="00DA5F3C"/>
    <w:rsid w:val="00DA5FC8"/>
    <w:rsid w:val="00DA6297"/>
    <w:rsid w:val="00DA64D1"/>
    <w:rsid w:val="00DA695B"/>
    <w:rsid w:val="00DA6BC6"/>
    <w:rsid w:val="00DA7704"/>
    <w:rsid w:val="00DB0573"/>
    <w:rsid w:val="00DB0754"/>
    <w:rsid w:val="00DB0850"/>
    <w:rsid w:val="00DB0867"/>
    <w:rsid w:val="00DB0F17"/>
    <w:rsid w:val="00DB2744"/>
    <w:rsid w:val="00DB37A1"/>
    <w:rsid w:val="00DB48AE"/>
    <w:rsid w:val="00DB57A2"/>
    <w:rsid w:val="00DB5B34"/>
    <w:rsid w:val="00DB5CF5"/>
    <w:rsid w:val="00DB78E1"/>
    <w:rsid w:val="00DB7BDB"/>
    <w:rsid w:val="00DC174C"/>
    <w:rsid w:val="00DC2AC9"/>
    <w:rsid w:val="00DC4A59"/>
    <w:rsid w:val="00DC6235"/>
    <w:rsid w:val="00DC65B0"/>
    <w:rsid w:val="00DC6663"/>
    <w:rsid w:val="00DC67B3"/>
    <w:rsid w:val="00DC6A78"/>
    <w:rsid w:val="00DC7590"/>
    <w:rsid w:val="00DC7881"/>
    <w:rsid w:val="00DC7A32"/>
    <w:rsid w:val="00DD0B21"/>
    <w:rsid w:val="00DD0EE0"/>
    <w:rsid w:val="00DD1967"/>
    <w:rsid w:val="00DD32F6"/>
    <w:rsid w:val="00DD3492"/>
    <w:rsid w:val="00DD3DAB"/>
    <w:rsid w:val="00DD3F61"/>
    <w:rsid w:val="00DD3FB1"/>
    <w:rsid w:val="00DD44C2"/>
    <w:rsid w:val="00DD4829"/>
    <w:rsid w:val="00DD4CEB"/>
    <w:rsid w:val="00DD56A0"/>
    <w:rsid w:val="00DD63C3"/>
    <w:rsid w:val="00DD7167"/>
    <w:rsid w:val="00DE099A"/>
    <w:rsid w:val="00DE09E1"/>
    <w:rsid w:val="00DE0EBC"/>
    <w:rsid w:val="00DE1461"/>
    <w:rsid w:val="00DE1DFF"/>
    <w:rsid w:val="00DE2004"/>
    <w:rsid w:val="00DE2978"/>
    <w:rsid w:val="00DE2F72"/>
    <w:rsid w:val="00DE33D3"/>
    <w:rsid w:val="00DE37ED"/>
    <w:rsid w:val="00DE3BA5"/>
    <w:rsid w:val="00DE4719"/>
    <w:rsid w:val="00DE5083"/>
    <w:rsid w:val="00DE5C70"/>
    <w:rsid w:val="00DE6B5D"/>
    <w:rsid w:val="00DE6CCD"/>
    <w:rsid w:val="00DE6DAE"/>
    <w:rsid w:val="00DE73CE"/>
    <w:rsid w:val="00DE7457"/>
    <w:rsid w:val="00DF0841"/>
    <w:rsid w:val="00DF129A"/>
    <w:rsid w:val="00DF19F5"/>
    <w:rsid w:val="00DF1AAF"/>
    <w:rsid w:val="00DF2146"/>
    <w:rsid w:val="00DF412A"/>
    <w:rsid w:val="00DF4D1A"/>
    <w:rsid w:val="00DF54D9"/>
    <w:rsid w:val="00DF5F3A"/>
    <w:rsid w:val="00DF6FC1"/>
    <w:rsid w:val="00DF70C6"/>
    <w:rsid w:val="00DF7F0C"/>
    <w:rsid w:val="00E00098"/>
    <w:rsid w:val="00E00B2C"/>
    <w:rsid w:val="00E0226C"/>
    <w:rsid w:val="00E022E2"/>
    <w:rsid w:val="00E02C4A"/>
    <w:rsid w:val="00E03025"/>
    <w:rsid w:val="00E037C3"/>
    <w:rsid w:val="00E03C64"/>
    <w:rsid w:val="00E03E08"/>
    <w:rsid w:val="00E03F0C"/>
    <w:rsid w:val="00E0414B"/>
    <w:rsid w:val="00E04471"/>
    <w:rsid w:val="00E046A0"/>
    <w:rsid w:val="00E05FEE"/>
    <w:rsid w:val="00E06728"/>
    <w:rsid w:val="00E0674D"/>
    <w:rsid w:val="00E06949"/>
    <w:rsid w:val="00E069E7"/>
    <w:rsid w:val="00E07BB8"/>
    <w:rsid w:val="00E10388"/>
    <w:rsid w:val="00E111DF"/>
    <w:rsid w:val="00E116AA"/>
    <w:rsid w:val="00E11EEE"/>
    <w:rsid w:val="00E125FB"/>
    <w:rsid w:val="00E1299D"/>
    <w:rsid w:val="00E12C37"/>
    <w:rsid w:val="00E13141"/>
    <w:rsid w:val="00E1347E"/>
    <w:rsid w:val="00E15EF9"/>
    <w:rsid w:val="00E163A2"/>
    <w:rsid w:val="00E179D3"/>
    <w:rsid w:val="00E17A29"/>
    <w:rsid w:val="00E21ADE"/>
    <w:rsid w:val="00E22118"/>
    <w:rsid w:val="00E2379B"/>
    <w:rsid w:val="00E23CB9"/>
    <w:rsid w:val="00E23E69"/>
    <w:rsid w:val="00E243C6"/>
    <w:rsid w:val="00E24443"/>
    <w:rsid w:val="00E247B9"/>
    <w:rsid w:val="00E24B13"/>
    <w:rsid w:val="00E24B18"/>
    <w:rsid w:val="00E2538C"/>
    <w:rsid w:val="00E25C75"/>
    <w:rsid w:val="00E268A8"/>
    <w:rsid w:val="00E26B59"/>
    <w:rsid w:val="00E26C59"/>
    <w:rsid w:val="00E26CE0"/>
    <w:rsid w:val="00E27478"/>
    <w:rsid w:val="00E276E2"/>
    <w:rsid w:val="00E27E17"/>
    <w:rsid w:val="00E30376"/>
    <w:rsid w:val="00E30586"/>
    <w:rsid w:val="00E306B0"/>
    <w:rsid w:val="00E30769"/>
    <w:rsid w:val="00E308A5"/>
    <w:rsid w:val="00E30C35"/>
    <w:rsid w:val="00E3188C"/>
    <w:rsid w:val="00E3442E"/>
    <w:rsid w:val="00E349BA"/>
    <w:rsid w:val="00E352EA"/>
    <w:rsid w:val="00E35E65"/>
    <w:rsid w:val="00E363E5"/>
    <w:rsid w:val="00E37019"/>
    <w:rsid w:val="00E3707D"/>
    <w:rsid w:val="00E40406"/>
    <w:rsid w:val="00E40C11"/>
    <w:rsid w:val="00E40E7E"/>
    <w:rsid w:val="00E410A8"/>
    <w:rsid w:val="00E4189B"/>
    <w:rsid w:val="00E41D76"/>
    <w:rsid w:val="00E42040"/>
    <w:rsid w:val="00E42C74"/>
    <w:rsid w:val="00E42D21"/>
    <w:rsid w:val="00E436DB"/>
    <w:rsid w:val="00E438FE"/>
    <w:rsid w:val="00E4414C"/>
    <w:rsid w:val="00E44727"/>
    <w:rsid w:val="00E44FE7"/>
    <w:rsid w:val="00E452E3"/>
    <w:rsid w:val="00E45E31"/>
    <w:rsid w:val="00E46209"/>
    <w:rsid w:val="00E468E2"/>
    <w:rsid w:val="00E5143A"/>
    <w:rsid w:val="00E51F1B"/>
    <w:rsid w:val="00E52AC7"/>
    <w:rsid w:val="00E52F53"/>
    <w:rsid w:val="00E537DA"/>
    <w:rsid w:val="00E53D9E"/>
    <w:rsid w:val="00E53FAC"/>
    <w:rsid w:val="00E54462"/>
    <w:rsid w:val="00E54AAA"/>
    <w:rsid w:val="00E54DF3"/>
    <w:rsid w:val="00E55163"/>
    <w:rsid w:val="00E5545D"/>
    <w:rsid w:val="00E556D4"/>
    <w:rsid w:val="00E55907"/>
    <w:rsid w:val="00E559B6"/>
    <w:rsid w:val="00E561BE"/>
    <w:rsid w:val="00E5647A"/>
    <w:rsid w:val="00E56730"/>
    <w:rsid w:val="00E56CFE"/>
    <w:rsid w:val="00E56E64"/>
    <w:rsid w:val="00E57192"/>
    <w:rsid w:val="00E57302"/>
    <w:rsid w:val="00E57477"/>
    <w:rsid w:val="00E57644"/>
    <w:rsid w:val="00E57655"/>
    <w:rsid w:val="00E57699"/>
    <w:rsid w:val="00E57C50"/>
    <w:rsid w:val="00E608A0"/>
    <w:rsid w:val="00E608F9"/>
    <w:rsid w:val="00E618AF"/>
    <w:rsid w:val="00E61D5E"/>
    <w:rsid w:val="00E621CC"/>
    <w:rsid w:val="00E62300"/>
    <w:rsid w:val="00E62327"/>
    <w:rsid w:val="00E6264D"/>
    <w:rsid w:val="00E63A21"/>
    <w:rsid w:val="00E63CEE"/>
    <w:rsid w:val="00E63DED"/>
    <w:rsid w:val="00E63E38"/>
    <w:rsid w:val="00E643E4"/>
    <w:rsid w:val="00E644EF"/>
    <w:rsid w:val="00E645B0"/>
    <w:rsid w:val="00E64C0E"/>
    <w:rsid w:val="00E64C6A"/>
    <w:rsid w:val="00E64E11"/>
    <w:rsid w:val="00E64E41"/>
    <w:rsid w:val="00E64F36"/>
    <w:rsid w:val="00E65134"/>
    <w:rsid w:val="00E658C8"/>
    <w:rsid w:val="00E659F1"/>
    <w:rsid w:val="00E6729C"/>
    <w:rsid w:val="00E67741"/>
    <w:rsid w:val="00E67A25"/>
    <w:rsid w:val="00E70716"/>
    <w:rsid w:val="00E70932"/>
    <w:rsid w:val="00E7113B"/>
    <w:rsid w:val="00E71C3B"/>
    <w:rsid w:val="00E7288F"/>
    <w:rsid w:val="00E73B21"/>
    <w:rsid w:val="00E74162"/>
    <w:rsid w:val="00E741A4"/>
    <w:rsid w:val="00E743B7"/>
    <w:rsid w:val="00E74D3D"/>
    <w:rsid w:val="00E75ACF"/>
    <w:rsid w:val="00E76B2C"/>
    <w:rsid w:val="00E772A9"/>
    <w:rsid w:val="00E773E9"/>
    <w:rsid w:val="00E7748A"/>
    <w:rsid w:val="00E77A09"/>
    <w:rsid w:val="00E77A33"/>
    <w:rsid w:val="00E808CD"/>
    <w:rsid w:val="00E81445"/>
    <w:rsid w:val="00E81480"/>
    <w:rsid w:val="00E815A5"/>
    <w:rsid w:val="00E8183B"/>
    <w:rsid w:val="00E82543"/>
    <w:rsid w:val="00E8296A"/>
    <w:rsid w:val="00E831BC"/>
    <w:rsid w:val="00E84323"/>
    <w:rsid w:val="00E844B0"/>
    <w:rsid w:val="00E84973"/>
    <w:rsid w:val="00E84976"/>
    <w:rsid w:val="00E84AA8"/>
    <w:rsid w:val="00E852FD"/>
    <w:rsid w:val="00E85C50"/>
    <w:rsid w:val="00E85DD8"/>
    <w:rsid w:val="00E85F39"/>
    <w:rsid w:val="00E85FC8"/>
    <w:rsid w:val="00E86E64"/>
    <w:rsid w:val="00E8742C"/>
    <w:rsid w:val="00E878EF"/>
    <w:rsid w:val="00E87F21"/>
    <w:rsid w:val="00E906D8"/>
    <w:rsid w:val="00E90787"/>
    <w:rsid w:val="00E9085A"/>
    <w:rsid w:val="00E90B8A"/>
    <w:rsid w:val="00E92556"/>
    <w:rsid w:val="00E92D35"/>
    <w:rsid w:val="00E92F74"/>
    <w:rsid w:val="00E93DA4"/>
    <w:rsid w:val="00E940A7"/>
    <w:rsid w:val="00E940E0"/>
    <w:rsid w:val="00E950EE"/>
    <w:rsid w:val="00E95F5D"/>
    <w:rsid w:val="00E96CDD"/>
    <w:rsid w:val="00E96F13"/>
    <w:rsid w:val="00E97FEC"/>
    <w:rsid w:val="00EA0E5E"/>
    <w:rsid w:val="00EA10E1"/>
    <w:rsid w:val="00EA13D6"/>
    <w:rsid w:val="00EA1576"/>
    <w:rsid w:val="00EA1636"/>
    <w:rsid w:val="00EA2467"/>
    <w:rsid w:val="00EA3242"/>
    <w:rsid w:val="00EA3FE2"/>
    <w:rsid w:val="00EA4422"/>
    <w:rsid w:val="00EA49B0"/>
    <w:rsid w:val="00EA4BDB"/>
    <w:rsid w:val="00EA64D9"/>
    <w:rsid w:val="00EA6CE1"/>
    <w:rsid w:val="00EA6E92"/>
    <w:rsid w:val="00EA7530"/>
    <w:rsid w:val="00EB090A"/>
    <w:rsid w:val="00EB0EDD"/>
    <w:rsid w:val="00EB2296"/>
    <w:rsid w:val="00EB2408"/>
    <w:rsid w:val="00EB317A"/>
    <w:rsid w:val="00EB44B4"/>
    <w:rsid w:val="00EB451F"/>
    <w:rsid w:val="00EB492F"/>
    <w:rsid w:val="00EB4BDC"/>
    <w:rsid w:val="00EB5538"/>
    <w:rsid w:val="00EB5782"/>
    <w:rsid w:val="00EB595A"/>
    <w:rsid w:val="00EB5FD6"/>
    <w:rsid w:val="00EB6954"/>
    <w:rsid w:val="00EB6C99"/>
    <w:rsid w:val="00EB6EEF"/>
    <w:rsid w:val="00EB7219"/>
    <w:rsid w:val="00EB7403"/>
    <w:rsid w:val="00EC039B"/>
    <w:rsid w:val="00EC08CE"/>
    <w:rsid w:val="00EC2EBB"/>
    <w:rsid w:val="00EC4203"/>
    <w:rsid w:val="00EC54EE"/>
    <w:rsid w:val="00EC590D"/>
    <w:rsid w:val="00EC5A43"/>
    <w:rsid w:val="00EC5DA0"/>
    <w:rsid w:val="00EC6798"/>
    <w:rsid w:val="00EC68A4"/>
    <w:rsid w:val="00EC6F5C"/>
    <w:rsid w:val="00EC6FE4"/>
    <w:rsid w:val="00EC72AB"/>
    <w:rsid w:val="00EC7547"/>
    <w:rsid w:val="00EC754E"/>
    <w:rsid w:val="00ED06F3"/>
    <w:rsid w:val="00ED07C6"/>
    <w:rsid w:val="00ED08D9"/>
    <w:rsid w:val="00ED10E7"/>
    <w:rsid w:val="00ED1451"/>
    <w:rsid w:val="00ED23CC"/>
    <w:rsid w:val="00ED2492"/>
    <w:rsid w:val="00ED2A43"/>
    <w:rsid w:val="00ED2FDA"/>
    <w:rsid w:val="00ED3646"/>
    <w:rsid w:val="00ED367D"/>
    <w:rsid w:val="00ED3E8C"/>
    <w:rsid w:val="00ED3EDA"/>
    <w:rsid w:val="00ED475A"/>
    <w:rsid w:val="00ED641E"/>
    <w:rsid w:val="00ED650F"/>
    <w:rsid w:val="00ED653E"/>
    <w:rsid w:val="00ED676D"/>
    <w:rsid w:val="00ED6A64"/>
    <w:rsid w:val="00ED6B96"/>
    <w:rsid w:val="00ED7341"/>
    <w:rsid w:val="00EE0E60"/>
    <w:rsid w:val="00EE15D9"/>
    <w:rsid w:val="00EE1843"/>
    <w:rsid w:val="00EE1CE5"/>
    <w:rsid w:val="00EE2044"/>
    <w:rsid w:val="00EE236D"/>
    <w:rsid w:val="00EE26F9"/>
    <w:rsid w:val="00EE2942"/>
    <w:rsid w:val="00EE35DE"/>
    <w:rsid w:val="00EE3A03"/>
    <w:rsid w:val="00EE4BE6"/>
    <w:rsid w:val="00EE5100"/>
    <w:rsid w:val="00EE5783"/>
    <w:rsid w:val="00EE64D1"/>
    <w:rsid w:val="00EE6AF0"/>
    <w:rsid w:val="00EE6E13"/>
    <w:rsid w:val="00EE7036"/>
    <w:rsid w:val="00EF0BB5"/>
    <w:rsid w:val="00EF0C2B"/>
    <w:rsid w:val="00EF2B13"/>
    <w:rsid w:val="00EF2B79"/>
    <w:rsid w:val="00EF324B"/>
    <w:rsid w:val="00EF36CD"/>
    <w:rsid w:val="00EF36FA"/>
    <w:rsid w:val="00EF37E0"/>
    <w:rsid w:val="00EF429C"/>
    <w:rsid w:val="00EF566F"/>
    <w:rsid w:val="00EF5977"/>
    <w:rsid w:val="00EF5D9D"/>
    <w:rsid w:val="00EF5FA3"/>
    <w:rsid w:val="00EF6187"/>
    <w:rsid w:val="00EF61B6"/>
    <w:rsid w:val="00EF64D1"/>
    <w:rsid w:val="00EF65D9"/>
    <w:rsid w:val="00EF6743"/>
    <w:rsid w:val="00EF6C4D"/>
    <w:rsid w:val="00EF711E"/>
    <w:rsid w:val="00F0014D"/>
    <w:rsid w:val="00F0076E"/>
    <w:rsid w:val="00F00CEF"/>
    <w:rsid w:val="00F0178C"/>
    <w:rsid w:val="00F01C8E"/>
    <w:rsid w:val="00F01CE0"/>
    <w:rsid w:val="00F0294A"/>
    <w:rsid w:val="00F02C18"/>
    <w:rsid w:val="00F03C74"/>
    <w:rsid w:val="00F0419B"/>
    <w:rsid w:val="00F05DC9"/>
    <w:rsid w:val="00F06396"/>
    <w:rsid w:val="00F069FD"/>
    <w:rsid w:val="00F07ED1"/>
    <w:rsid w:val="00F10E70"/>
    <w:rsid w:val="00F111EE"/>
    <w:rsid w:val="00F112E3"/>
    <w:rsid w:val="00F11687"/>
    <w:rsid w:val="00F12249"/>
    <w:rsid w:val="00F12426"/>
    <w:rsid w:val="00F126ED"/>
    <w:rsid w:val="00F12FD4"/>
    <w:rsid w:val="00F1347B"/>
    <w:rsid w:val="00F144EA"/>
    <w:rsid w:val="00F14714"/>
    <w:rsid w:val="00F14EB9"/>
    <w:rsid w:val="00F15CCD"/>
    <w:rsid w:val="00F15FC1"/>
    <w:rsid w:val="00F16213"/>
    <w:rsid w:val="00F17188"/>
    <w:rsid w:val="00F17195"/>
    <w:rsid w:val="00F202D1"/>
    <w:rsid w:val="00F2086B"/>
    <w:rsid w:val="00F20A72"/>
    <w:rsid w:val="00F20DA6"/>
    <w:rsid w:val="00F20E94"/>
    <w:rsid w:val="00F2157F"/>
    <w:rsid w:val="00F219FB"/>
    <w:rsid w:val="00F221AE"/>
    <w:rsid w:val="00F22943"/>
    <w:rsid w:val="00F22B35"/>
    <w:rsid w:val="00F22E1A"/>
    <w:rsid w:val="00F22EDE"/>
    <w:rsid w:val="00F23255"/>
    <w:rsid w:val="00F23369"/>
    <w:rsid w:val="00F2398B"/>
    <w:rsid w:val="00F23EE8"/>
    <w:rsid w:val="00F24CDE"/>
    <w:rsid w:val="00F254DB"/>
    <w:rsid w:val="00F2557F"/>
    <w:rsid w:val="00F25936"/>
    <w:rsid w:val="00F25ADF"/>
    <w:rsid w:val="00F26602"/>
    <w:rsid w:val="00F26626"/>
    <w:rsid w:val="00F26749"/>
    <w:rsid w:val="00F26B9C"/>
    <w:rsid w:val="00F277AB"/>
    <w:rsid w:val="00F27829"/>
    <w:rsid w:val="00F304FC"/>
    <w:rsid w:val="00F30D16"/>
    <w:rsid w:val="00F31103"/>
    <w:rsid w:val="00F32403"/>
    <w:rsid w:val="00F337A2"/>
    <w:rsid w:val="00F3415B"/>
    <w:rsid w:val="00F359C0"/>
    <w:rsid w:val="00F35F49"/>
    <w:rsid w:val="00F36042"/>
    <w:rsid w:val="00F37243"/>
    <w:rsid w:val="00F3786A"/>
    <w:rsid w:val="00F37C5E"/>
    <w:rsid w:val="00F37C6D"/>
    <w:rsid w:val="00F37D32"/>
    <w:rsid w:val="00F405F8"/>
    <w:rsid w:val="00F41764"/>
    <w:rsid w:val="00F41BDE"/>
    <w:rsid w:val="00F42247"/>
    <w:rsid w:val="00F42551"/>
    <w:rsid w:val="00F42F48"/>
    <w:rsid w:val="00F43573"/>
    <w:rsid w:val="00F437AE"/>
    <w:rsid w:val="00F4514D"/>
    <w:rsid w:val="00F45343"/>
    <w:rsid w:val="00F4578B"/>
    <w:rsid w:val="00F468A1"/>
    <w:rsid w:val="00F473C1"/>
    <w:rsid w:val="00F4760F"/>
    <w:rsid w:val="00F47AF8"/>
    <w:rsid w:val="00F5287B"/>
    <w:rsid w:val="00F53116"/>
    <w:rsid w:val="00F536F3"/>
    <w:rsid w:val="00F53851"/>
    <w:rsid w:val="00F53A8C"/>
    <w:rsid w:val="00F54076"/>
    <w:rsid w:val="00F55AC0"/>
    <w:rsid w:val="00F55AF5"/>
    <w:rsid w:val="00F567B8"/>
    <w:rsid w:val="00F56ECA"/>
    <w:rsid w:val="00F57089"/>
    <w:rsid w:val="00F57FB5"/>
    <w:rsid w:val="00F6161C"/>
    <w:rsid w:val="00F63052"/>
    <w:rsid w:val="00F633CB"/>
    <w:rsid w:val="00F636F9"/>
    <w:rsid w:val="00F63B67"/>
    <w:rsid w:val="00F64601"/>
    <w:rsid w:val="00F65182"/>
    <w:rsid w:val="00F65520"/>
    <w:rsid w:val="00F6558A"/>
    <w:rsid w:val="00F65761"/>
    <w:rsid w:val="00F6763F"/>
    <w:rsid w:val="00F67DF0"/>
    <w:rsid w:val="00F7000D"/>
    <w:rsid w:val="00F70189"/>
    <w:rsid w:val="00F7134C"/>
    <w:rsid w:val="00F71E59"/>
    <w:rsid w:val="00F724D6"/>
    <w:rsid w:val="00F724EB"/>
    <w:rsid w:val="00F731A5"/>
    <w:rsid w:val="00F7465D"/>
    <w:rsid w:val="00F749A2"/>
    <w:rsid w:val="00F74AC2"/>
    <w:rsid w:val="00F74FD0"/>
    <w:rsid w:val="00F7551D"/>
    <w:rsid w:val="00F75783"/>
    <w:rsid w:val="00F766DD"/>
    <w:rsid w:val="00F768CE"/>
    <w:rsid w:val="00F76B37"/>
    <w:rsid w:val="00F76DBB"/>
    <w:rsid w:val="00F77290"/>
    <w:rsid w:val="00F77C62"/>
    <w:rsid w:val="00F77D43"/>
    <w:rsid w:val="00F77D4A"/>
    <w:rsid w:val="00F806B4"/>
    <w:rsid w:val="00F80B16"/>
    <w:rsid w:val="00F814EA"/>
    <w:rsid w:val="00F81669"/>
    <w:rsid w:val="00F81E42"/>
    <w:rsid w:val="00F82A6E"/>
    <w:rsid w:val="00F82EA4"/>
    <w:rsid w:val="00F82FA2"/>
    <w:rsid w:val="00F8360F"/>
    <w:rsid w:val="00F8371A"/>
    <w:rsid w:val="00F84C19"/>
    <w:rsid w:val="00F85A69"/>
    <w:rsid w:val="00F85BA1"/>
    <w:rsid w:val="00F8674B"/>
    <w:rsid w:val="00F86D38"/>
    <w:rsid w:val="00F870D6"/>
    <w:rsid w:val="00F87ACD"/>
    <w:rsid w:val="00F90C39"/>
    <w:rsid w:val="00F9115A"/>
    <w:rsid w:val="00F911AF"/>
    <w:rsid w:val="00F91D19"/>
    <w:rsid w:val="00F91ED7"/>
    <w:rsid w:val="00F92120"/>
    <w:rsid w:val="00F923A3"/>
    <w:rsid w:val="00F9305F"/>
    <w:rsid w:val="00F9307F"/>
    <w:rsid w:val="00F941D5"/>
    <w:rsid w:val="00F94309"/>
    <w:rsid w:val="00F9431F"/>
    <w:rsid w:val="00F9531E"/>
    <w:rsid w:val="00F95856"/>
    <w:rsid w:val="00F95ADC"/>
    <w:rsid w:val="00F967D6"/>
    <w:rsid w:val="00F97021"/>
    <w:rsid w:val="00FA02FA"/>
    <w:rsid w:val="00FA1158"/>
    <w:rsid w:val="00FA1ACC"/>
    <w:rsid w:val="00FA2270"/>
    <w:rsid w:val="00FA3A8C"/>
    <w:rsid w:val="00FA4B0B"/>
    <w:rsid w:val="00FA4BF0"/>
    <w:rsid w:val="00FA510C"/>
    <w:rsid w:val="00FA51CE"/>
    <w:rsid w:val="00FA51E8"/>
    <w:rsid w:val="00FA6C91"/>
    <w:rsid w:val="00FA6FB9"/>
    <w:rsid w:val="00FA74DF"/>
    <w:rsid w:val="00FA7574"/>
    <w:rsid w:val="00FA785F"/>
    <w:rsid w:val="00FA7A39"/>
    <w:rsid w:val="00FA7CEF"/>
    <w:rsid w:val="00FB0344"/>
    <w:rsid w:val="00FB0DC9"/>
    <w:rsid w:val="00FB11F0"/>
    <w:rsid w:val="00FB19A5"/>
    <w:rsid w:val="00FB1BC5"/>
    <w:rsid w:val="00FB1DAC"/>
    <w:rsid w:val="00FB26B3"/>
    <w:rsid w:val="00FB3318"/>
    <w:rsid w:val="00FB5361"/>
    <w:rsid w:val="00FB565C"/>
    <w:rsid w:val="00FB6610"/>
    <w:rsid w:val="00FB7325"/>
    <w:rsid w:val="00FB7BBD"/>
    <w:rsid w:val="00FC10C7"/>
    <w:rsid w:val="00FC126C"/>
    <w:rsid w:val="00FC1386"/>
    <w:rsid w:val="00FC1723"/>
    <w:rsid w:val="00FC292D"/>
    <w:rsid w:val="00FC2F38"/>
    <w:rsid w:val="00FC32C3"/>
    <w:rsid w:val="00FC3960"/>
    <w:rsid w:val="00FC4B74"/>
    <w:rsid w:val="00FC648C"/>
    <w:rsid w:val="00FC6614"/>
    <w:rsid w:val="00FC698F"/>
    <w:rsid w:val="00FC6D3B"/>
    <w:rsid w:val="00FD0782"/>
    <w:rsid w:val="00FD07D4"/>
    <w:rsid w:val="00FD1BF6"/>
    <w:rsid w:val="00FD2048"/>
    <w:rsid w:val="00FD406E"/>
    <w:rsid w:val="00FD4CA5"/>
    <w:rsid w:val="00FD4EE6"/>
    <w:rsid w:val="00FD55F0"/>
    <w:rsid w:val="00FD5B28"/>
    <w:rsid w:val="00FD5B60"/>
    <w:rsid w:val="00FD5EFC"/>
    <w:rsid w:val="00FD6B67"/>
    <w:rsid w:val="00FD787D"/>
    <w:rsid w:val="00FD7E7E"/>
    <w:rsid w:val="00FE1543"/>
    <w:rsid w:val="00FE1EDD"/>
    <w:rsid w:val="00FE2001"/>
    <w:rsid w:val="00FE3335"/>
    <w:rsid w:val="00FE3596"/>
    <w:rsid w:val="00FE3912"/>
    <w:rsid w:val="00FE5017"/>
    <w:rsid w:val="00FE5350"/>
    <w:rsid w:val="00FE5973"/>
    <w:rsid w:val="00FE5F4E"/>
    <w:rsid w:val="00FE616D"/>
    <w:rsid w:val="00FE6C97"/>
    <w:rsid w:val="00FE7013"/>
    <w:rsid w:val="00FE72CE"/>
    <w:rsid w:val="00FE7AEB"/>
    <w:rsid w:val="00FF0B68"/>
    <w:rsid w:val="00FF218E"/>
    <w:rsid w:val="00FF2AAC"/>
    <w:rsid w:val="00FF3500"/>
    <w:rsid w:val="00FF66A0"/>
    <w:rsid w:val="00FF6E18"/>
    <w:rsid w:val="00FF78E6"/>
    <w:rsid w:val="00FF7D8B"/>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oNotEmbedSmartTags/>
  <w:decimalSymbol w:val="."/>
  <w:listSeparator w:val=","/>
  <w14:docId w14:val="4C19D938"/>
  <w15:chartTrackingRefBased/>
  <w15:docId w15:val="{3C8EF173-40F0-4053-A925-7F31E1E1F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Body Text Indent" w:uiPriority="99"/>
    <w:lsdException w:name="Subtitle" w:qFormat="1"/>
    <w:lsdException w:name="Body Text Indent 3" w:uiPriority="99"/>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4DC"/>
    <w:pPr>
      <w:tabs>
        <w:tab w:val="left" w:pos="360"/>
        <w:tab w:val="left" w:pos="720"/>
        <w:tab w:val="left" w:pos="1080"/>
        <w:tab w:val="left" w:pos="1440"/>
      </w:tabs>
    </w:pPr>
    <w:rPr>
      <w:sz w:val="22"/>
    </w:rPr>
  </w:style>
  <w:style w:type="paragraph" w:styleId="Heading1">
    <w:name w:val="heading 1"/>
    <w:basedOn w:val="Normal"/>
    <w:next w:val="Normal"/>
    <w:link w:val="Heading1Char"/>
    <w:qFormat/>
    <w:rsid w:val="0034583E"/>
    <w:pPr>
      <w:spacing w:before="240" w:after="240"/>
      <w:outlineLvl w:val="0"/>
    </w:pPr>
    <w:rPr>
      <w:rFonts w:ascii="Arial" w:hAnsi="Arial" w:cs="Arial"/>
      <w:b/>
      <w:bCs/>
      <w:kern w:val="32"/>
      <w:sz w:val="36"/>
      <w:szCs w:val="32"/>
    </w:rPr>
  </w:style>
  <w:style w:type="paragraph" w:styleId="Heading2">
    <w:name w:val="heading 2"/>
    <w:basedOn w:val="Normal"/>
    <w:next w:val="Normal"/>
    <w:link w:val="Heading2Char"/>
    <w:uiPriority w:val="9"/>
    <w:qFormat/>
    <w:rsid w:val="0034583E"/>
    <w:pPr>
      <w:tabs>
        <w:tab w:val="left" w:pos="432"/>
      </w:tabs>
      <w:spacing w:before="240" w:after="240"/>
      <w:outlineLvl w:val="1"/>
    </w:pPr>
    <w:rPr>
      <w:rFonts w:ascii="Arial" w:hAnsi="Arial" w:cs="Arial"/>
      <w:b/>
      <w:bCs/>
      <w:iCs/>
      <w:sz w:val="32"/>
      <w:szCs w:val="28"/>
    </w:rPr>
  </w:style>
  <w:style w:type="paragraph" w:styleId="Heading3">
    <w:name w:val="heading 3"/>
    <w:basedOn w:val="Normal"/>
    <w:next w:val="Normal"/>
    <w:link w:val="Heading3Char"/>
    <w:qFormat/>
    <w:rsid w:val="006B2800"/>
    <w:pPr>
      <w:spacing w:before="240" w:after="240"/>
      <w:outlineLvl w:val="2"/>
    </w:pPr>
    <w:rPr>
      <w:rFonts w:ascii="Arial" w:hAnsi="Arial" w:cs="Arial"/>
      <w:b/>
      <w:bCs/>
      <w:sz w:val="28"/>
      <w:szCs w:val="26"/>
    </w:rPr>
  </w:style>
  <w:style w:type="paragraph" w:styleId="Heading4">
    <w:name w:val="heading 4"/>
    <w:basedOn w:val="Normal"/>
    <w:next w:val="Normal"/>
    <w:link w:val="Heading4Char"/>
    <w:qFormat/>
    <w:rsid w:val="004E36EE"/>
    <w:pPr>
      <w:spacing w:before="240" w:after="240"/>
      <w:outlineLvl w:val="3"/>
    </w:pPr>
    <w:rPr>
      <w:rFonts w:ascii="Arial" w:hAnsi="Arial"/>
      <w:b/>
      <w:bCs/>
      <w:sz w:val="24"/>
    </w:rPr>
  </w:style>
  <w:style w:type="paragraph" w:styleId="Heading5">
    <w:name w:val="heading 5"/>
    <w:basedOn w:val="Normal"/>
    <w:next w:val="Normal"/>
    <w:link w:val="Heading5Char"/>
    <w:qFormat/>
    <w:rsid w:val="0034583E"/>
    <w:pPr>
      <w:spacing w:before="240" w:after="240"/>
      <w:outlineLvl w:val="4"/>
    </w:pPr>
    <w:rPr>
      <w:rFonts w:ascii="Arial" w:hAnsi="Arial"/>
      <w:b/>
    </w:rPr>
  </w:style>
  <w:style w:type="paragraph" w:styleId="Heading6">
    <w:name w:val="heading 6"/>
    <w:basedOn w:val="Normal"/>
    <w:next w:val="Normal"/>
    <w:qFormat/>
    <w:rsid w:val="002B66F8"/>
    <w:pPr>
      <w:keepNext/>
      <w:spacing w:before="240" w:after="240"/>
      <w:outlineLvl w:val="5"/>
    </w:pPr>
    <w:rPr>
      <w:rFonts w:ascii="Arial" w:hAnsi="Arial"/>
      <w:b/>
      <w:bCs/>
      <w:sz w:val="20"/>
    </w:rPr>
  </w:style>
  <w:style w:type="paragraph" w:styleId="Heading7">
    <w:name w:val="heading 7"/>
    <w:basedOn w:val="Normal"/>
    <w:next w:val="Normal"/>
    <w:qFormat/>
    <w:rsid w:val="00D31A61"/>
    <w:pPr>
      <w:keepNext/>
      <w:spacing w:before="240" w:after="240"/>
      <w:outlineLvl w:val="6"/>
    </w:pPr>
    <w:rPr>
      <w:rFonts w:ascii="Arial" w:hAnsi="Arial"/>
      <w:b/>
      <w:bCs/>
      <w:sz w:val="20"/>
    </w:rPr>
  </w:style>
  <w:style w:type="paragraph" w:styleId="Heading8">
    <w:name w:val="heading 8"/>
    <w:basedOn w:val="Normal"/>
    <w:next w:val="Normal"/>
    <w:qFormat/>
    <w:rsid w:val="00D31A61"/>
    <w:pPr>
      <w:keepNext/>
      <w:spacing w:before="240" w:after="240"/>
      <w:outlineLvl w:val="7"/>
    </w:pPr>
    <w:rPr>
      <w:rFonts w:ascii="Arial" w:hAnsi="Arial"/>
      <w:b/>
      <w:bCs/>
      <w:sz w:val="20"/>
    </w:rPr>
  </w:style>
  <w:style w:type="paragraph" w:styleId="Heading9">
    <w:name w:val="heading 9"/>
    <w:basedOn w:val="Normal"/>
    <w:next w:val="Normal"/>
    <w:qFormat/>
    <w:rsid w:val="0034583E"/>
    <w:pPr>
      <w:spacing w:before="240" w:after="240"/>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4583E"/>
    <w:rPr>
      <w:rFonts w:ascii="Arial" w:hAnsi="Arial" w:cs="Arial"/>
      <w:b/>
      <w:bCs/>
      <w:kern w:val="32"/>
      <w:sz w:val="36"/>
      <w:szCs w:val="32"/>
    </w:rPr>
  </w:style>
  <w:style w:type="character" w:customStyle="1" w:styleId="Heading2Char">
    <w:name w:val="Heading 2 Char"/>
    <w:link w:val="Heading2"/>
    <w:uiPriority w:val="9"/>
    <w:rsid w:val="0034583E"/>
    <w:rPr>
      <w:rFonts w:ascii="Arial" w:hAnsi="Arial" w:cs="Arial"/>
      <w:b/>
      <w:bCs/>
      <w:iCs/>
      <w:sz w:val="32"/>
      <w:szCs w:val="28"/>
    </w:rPr>
  </w:style>
  <w:style w:type="character" w:customStyle="1" w:styleId="Heading3Char">
    <w:name w:val="Heading 3 Char"/>
    <w:link w:val="Heading3"/>
    <w:rsid w:val="006B2800"/>
    <w:rPr>
      <w:rFonts w:ascii="Arial" w:hAnsi="Arial" w:cs="Arial"/>
      <w:b/>
      <w:bCs/>
      <w:sz w:val="28"/>
      <w:szCs w:val="26"/>
    </w:rPr>
  </w:style>
  <w:style w:type="character" w:customStyle="1" w:styleId="Heading4Char">
    <w:name w:val="Heading 4 Char"/>
    <w:link w:val="Heading4"/>
    <w:rsid w:val="004E36EE"/>
    <w:rPr>
      <w:rFonts w:ascii="Arial" w:hAnsi="Arial"/>
      <w:b/>
      <w:bCs/>
      <w:sz w:val="24"/>
    </w:rPr>
  </w:style>
  <w:style w:type="character" w:customStyle="1" w:styleId="Heading5Char">
    <w:name w:val="Heading 5 Char"/>
    <w:link w:val="Heading5"/>
    <w:rsid w:val="0034583E"/>
    <w:rPr>
      <w:rFonts w:ascii="Arial" w:hAnsi="Arial"/>
      <w:b/>
      <w:sz w:val="22"/>
    </w:rPr>
  </w:style>
  <w:style w:type="paragraph" w:styleId="TOC4">
    <w:name w:val="toc 4"/>
    <w:basedOn w:val="Normal"/>
    <w:next w:val="Normal"/>
    <w:autoRedefine/>
    <w:uiPriority w:val="39"/>
    <w:rsid w:val="002548FD"/>
    <w:pPr>
      <w:tabs>
        <w:tab w:val="clear" w:pos="360"/>
        <w:tab w:val="clear" w:pos="720"/>
        <w:tab w:val="clear" w:pos="1080"/>
        <w:tab w:val="clear" w:pos="1440"/>
      </w:tabs>
      <w:ind w:left="677"/>
    </w:pPr>
    <w:rPr>
      <w:szCs w:val="21"/>
    </w:rPr>
  </w:style>
  <w:style w:type="paragraph" w:styleId="TOC5">
    <w:name w:val="toc 5"/>
    <w:basedOn w:val="Normal"/>
    <w:next w:val="Normal"/>
    <w:autoRedefine/>
    <w:uiPriority w:val="39"/>
    <w:rsid w:val="00256314"/>
    <w:pPr>
      <w:ind w:left="800"/>
    </w:pPr>
    <w:rPr>
      <w:szCs w:val="21"/>
    </w:rPr>
  </w:style>
  <w:style w:type="paragraph" w:styleId="TOC6">
    <w:name w:val="toc 6"/>
    <w:basedOn w:val="Normal"/>
    <w:next w:val="Normal"/>
    <w:autoRedefine/>
    <w:uiPriority w:val="39"/>
    <w:rsid w:val="00256314"/>
    <w:pPr>
      <w:ind w:left="1000"/>
    </w:pPr>
    <w:rPr>
      <w:szCs w:val="21"/>
    </w:rPr>
  </w:style>
  <w:style w:type="paragraph" w:styleId="TOC7">
    <w:name w:val="toc 7"/>
    <w:basedOn w:val="Normal"/>
    <w:next w:val="Normal"/>
    <w:autoRedefine/>
    <w:uiPriority w:val="39"/>
    <w:rsid w:val="00256314"/>
    <w:pPr>
      <w:ind w:left="1200"/>
    </w:pPr>
    <w:rPr>
      <w:szCs w:val="21"/>
    </w:rPr>
  </w:style>
  <w:style w:type="paragraph" w:styleId="TOC8">
    <w:name w:val="toc 8"/>
    <w:basedOn w:val="Normal"/>
    <w:next w:val="Normal"/>
    <w:autoRedefine/>
    <w:uiPriority w:val="39"/>
    <w:rsid w:val="00256314"/>
    <w:pPr>
      <w:ind w:left="1400"/>
    </w:pPr>
    <w:rPr>
      <w:szCs w:val="21"/>
    </w:rPr>
  </w:style>
  <w:style w:type="paragraph" w:styleId="TOC9">
    <w:name w:val="toc 9"/>
    <w:basedOn w:val="Normal"/>
    <w:next w:val="Normal"/>
    <w:autoRedefine/>
    <w:uiPriority w:val="39"/>
    <w:rsid w:val="00256314"/>
    <w:pPr>
      <w:ind w:left="1600"/>
    </w:pPr>
    <w:rPr>
      <w:szCs w:val="21"/>
    </w:rPr>
  </w:style>
  <w:style w:type="character" w:styleId="Hyperlink">
    <w:name w:val="Hyperlink"/>
    <w:uiPriority w:val="99"/>
    <w:rsid w:val="00256314"/>
    <w:rPr>
      <w:color w:val="0000FF"/>
      <w:u w:val="single"/>
    </w:rPr>
  </w:style>
  <w:style w:type="paragraph" w:styleId="Title">
    <w:name w:val="Title"/>
    <w:link w:val="TitleChar"/>
    <w:qFormat/>
    <w:rsid w:val="0052132F"/>
    <w:pPr>
      <w:spacing w:before="240" w:after="240"/>
      <w:jc w:val="center"/>
    </w:pPr>
    <w:rPr>
      <w:rFonts w:ascii="Arial" w:hAnsi="Arial" w:cs="Arial"/>
      <w:b/>
      <w:noProof/>
      <w:sz w:val="36"/>
      <w:szCs w:val="32"/>
    </w:rPr>
  </w:style>
  <w:style w:type="character" w:customStyle="1" w:styleId="TitleChar">
    <w:name w:val="Title Char"/>
    <w:link w:val="Title"/>
    <w:rsid w:val="0052132F"/>
    <w:rPr>
      <w:rFonts w:ascii="Arial" w:hAnsi="Arial" w:cs="Arial"/>
      <w:b/>
      <w:noProof/>
      <w:sz w:val="36"/>
      <w:szCs w:val="32"/>
      <w:lang w:val="en-US" w:eastAsia="en-US" w:bidi="ar-SA"/>
    </w:rPr>
  </w:style>
  <w:style w:type="character" w:styleId="PageNumber">
    <w:name w:val="page number"/>
    <w:rsid w:val="00D31A61"/>
    <w:rPr>
      <w:rFonts w:ascii="Arial" w:hAnsi="Arial"/>
      <w:sz w:val="20"/>
      <w:szCs w:val="19"/>
    </w:rPr>
  </w:style>
  <w:style w:type="character" w:customStyle="1" w:styleId="FootnoteTextChar">
    <w:name w:val="Footnote Text Char"/>
    <w:link w:val="FootnoteText"/>
    <w:rsid w:val="00D31A61"/>
    <w:rPr>
      <w:rFonts w:ascii="Arial" w:hAnsi="Arial"/>
      <w:szCs w:val="19"/>
    </w:rPr>
  </w:style>
  <w:style w:type="paragraph" w:styleId="FootnoteText">
    <w:name w:val="footnote text"/>
    <w:basedOn w:val="Normal"/>
    <w:link w:val="FootnoteTextChar"/>
    <w:autoRedefine/>
    <w:rsid w:val="00D31A61"/>
    <w:rPr>
      <w:rFonts w:ascii="Arial" w:hAnsi="Arial"/>
      <w:sz w:val="20"/>
      <w:szCs w:val="19"/>
    </w:rPr>
  </w:style>
  <w:style w:type="paragraph" w:styleId="BalloonText">
    <w:name w:val="Balloon Text"/>
    <w:basedOn w:val="Normal"/>
    <w:semiHidden/>
    <w:rsid w:val="00256314"/>
    <w:rPr>
      <w:rFonts w:ascii="Tahoma" w:hAnsi="Tahoma" w:cs="Tahoma"/>
      <w:sz w:val="16"/>
      <w:szCs w:val="16"/>
    </w:rPr>
  </w:style>
  <w:style w:type="paragraph" w:styleId="Footer">
    <w:name w:val="footer"/>
    <w:basedOn w:val="FootnoteText"/>
    <w:link w:val="FooterChar"/>
    <w:autoRedefine/>
    <w:uiPriority w:val="99"/>
    <w:rsid w:val="00612575"/>
    <w:pPr>
      <w:pBdr>
        <w:top w:val="single" w:sz="4" w:space="2" w:color="auto"/>
      </w:pBdr>
      <w:tabs>
        <w:tab w:val="clear" w:pos="360"/>
        <w:tab w:val="clear" w:pos="720"/>
        <w:tab w:val="clear" w:pos="1080"/>
        <w:tab w:val="clear" w:pos="1440"/>
        <w:tab w:val="left" w:pos="0"/>
        <w:tab w:val="center" w:pos="4680"/>
        <w:tab w:val="right" w:pos="9360"/>
      </w:tabs>
    </w:pPr>
  </w:style>
  <w:style w:type="character" w:customStyle="1" w:styleId="FooterChar">
    <w:name w:val="Footer Char"/>
    <w:link w:val="Footer"/>
    <w:uiPriority w:val="99"/>
    <w:rsid w:val="00612575"/>
    <w:rPr>
      <w:rFonts w:ascii="Arial" w:hAnsi="Arial"/>
      <w:szCs w:val="19"/>
    </w:rPr>
  </w:style>
  <w:style w:type="table" w:styleId="TableGrid">
    <w:name w:val="Table Grid"/>
    <w:basedOn w:val="TableNormal"/>
    <w:rsid w:val="007B7F33"/>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646F3"/>
    <w:rPr>
      <w:vertAlign w:val="superscript"/>
    </w:rPr>
  </w:style>
  <w:style w:type="paragraph" w:styleId="DocumentMap">
    <w:name w:val="Document Map"/>
    <w:basedOn w:val="Normal"/>
    <w:semiHidden/>
    <w:rsid w:val="00F806B4"/>
    <w:pPr>
      <w:shd w:val="clear" w:color="auto" w:fill="000080"/>
    </w:pPr>
    <w:rPr>
      <w:rFonts w:ascii="Tahoma" w:hAnsi="Tahoma" w:cs="Tahoma"/>
    </w:rPr>
  </w:style>
  <w:style w:type="character" w:styleId="CommentReference">
    <w:name w:val="annotation reference"/>
    <w:semiHidden/>
    <w:rsid w:val="002C716E"/>
    <w:rPr>
      <w:sz w:val="16"/>
      <w:szCs w:val="16"/>
    </w:rPr>
  </w:style>
  <w:style w:type="paragraph" w:styleId="CommentText">
    <w:name w:val="annotation text"/>
    <w:basedOn w:val="Normal"/>
    <w:semiHidden/>
    <w:rsid w:val="002C716E"/>
  </w:style>
  <w:style w:type="paragraph" w:styleId="CommentSubject">
    <w:name w:val="annotation subject"/>
    <w:basedOn w:val="CommentText"/>
    <w:next w:val="CommentText"/>
    <w:semiHidden/>
    <w:rsid w:val="002C716E"/>
    <w:rPr>
      <w:b/>
      <w:bCs/>
    </w:rPr>
  </w:style>
  <w:style w:type="paragraph" w:styleId="EndnoteText">
    <w:name w:val="endnote text"/>
    <w:basedOn w:val="Normal"/>
    <w:semiHidden/>
    <w:rsid w:val="004E4EB6"/>
  </w:style>
  <w:style w:type="paragraph" w:styleId="Index1">
    <w:name w:val="index 1"/>
    <w:basedOn w:val="Normal"/>
    <w:next w:val="Normal"/>
    <w:autoRedefine/>
    <w:semiHidden/>
    <w:rsid w:val="004E4EF5"/>
    <w:pPr>
      <w:tabs>
        <w:tab w:val="right" w:leader="dot" w:pos="4310"/>
      </w:tabs>
      <w:ind w:left="240" w:hanging="240"/>
    </w:pPr>
    <w:rPr>
      <w:noProof/>
      <w:sz w:val="20"/>
    </w:rPr>
  </w:style>
  <w:style w:type="paragraph" w:styleId="Index2">
    <w:name w:val="index 2"/>
    <w:basedOn w:val="Normal"/>
    <w:next w:val="Normal"/>
    <w:autoRedefine/>
    <w:semiHidden/>
    <w:rsid w:val="004E4EB6"/>
    <w:pPr>
      <w:ind w:left="480" w:hanging="240"/>
    </w:pPr>
    <w:rPr>
      <w:sz w:val="20"/>
    </w:rPr>
  </w:style>
  <w:style w:type="paragraph" w:styleId="Index3">
    <w:name w:val="index 3"/>
    <w:basedOn w:val="Normal"/>
    <w:next w:val="Normal"/>
    <w:autoRedefine/>
    <w:semiHidden/>
    <w:rsid w:val="004E4EB6"/>
    <w:pPr>
      <w:ind w:left="720" w:hanging="240"/>
    </w:pPr>
    <w:rPr>
      <w:sz w:val="20"/>
    </w:rPr>
  </w:style>
  <w:style w:type="paragraph" w:styleId="Index4">
    <w:name w:val="index 4"/>
    <w:basedOn w:val="Normal"/>
    <w:next w:val="Normal"/>
    <w:autoRedefine/>
    <w:semiHidden/>
    <w:rsid w:val="004E4EB6"/>
    <w:pPr>
      <w:ind w:left="960" w:hanging="240"/>
    </w:pPr>
    <w:rPr>
      <w:sz w:val="20"/>
    </w:rPr>
  </w:style>
  <w:style w:type="paragraph" w:styleId="Index5">
    <w:name w:val="index 5"/>
    <w:basedOn w:val="Normal"/>
    <w:next w:val="Normal"/>
    <w:autoRedefine/>
    <w:semiHidden/>
    <w:rsid w:val="004E4EB6"/>
    <w:pPr>
      <w:ind w:left="1200" w:hanging="240"/>
    </w:pPr>
    <w:rPr>
      <w:sz w:val="20"/>
    </w:rPr>
  </w:style>
  <w:style w:type="paragraph" w:styleId="Index6">
    <w:name w:val="index 6"/>
    <w:basedOn w:val="Normal"/>
    <w:next w:val="Normal"/>
    <w:autoRedefine/>
    <w:semiHidden/>
    <w:rsid w:val="004E4EB6"/>
    <w:pPr>
      <w:ind w:left="1440" w:hanging="240"/>
    </w:pPr>
    <w:rPr>
      <w:sz w:val="20"/>
    </w:rPr>
  </w:style>
  <w:style w:type="paragraph" w:styleId="Index7">
    <w:name w:val="index 7"/>
    <w:basedOn w:val="Normal"/>
    <w:next w:val="Normal"/>
    <w:autoRedefine/>
    <w:semiHidden/>
    <w:rsid w:val="004E4EB6"/>
    <w:pPr>
      <w:ind w:left="1680" w:hanging="240"/>
    </w:pPr>
    <w:rPr>
      <w:sz w:val="20"/>
    </w:rPr>
  </w:style>
  <w:style w:type="paragraph" w:styleId="Index8">
    <w:name w:val="index 8"/>
    <w:basedOn w:val="Normal"/>
    <w:next w:val="Normal"/>
    <w:autoRedefine/>
    <w:semiHidden/>
    <w:rsid w:val="004E4EB6"/>
    <w:pPr>
      <w:ind w:left="1920" w:hanging="240"/>
    </w:pPr>
    <w:rPr>
      <w:sz w:val="20"/>
    </w:rPr>
  </w:style>
  <w:style w:type="paragraph" w:styleId="Index9">
    <w:name w:val="index 9"/>
    <w:basedOn w:val="Normal"/>
    <w:next w:val="Normal"/>
    <w:autoRedefine/>
    <w:semiHidden/>
    <w:rsid w:val="004E4EB6"/>
    <w:pPr>
      <w:ind w:left="2160" w:hanging="240"/>
    </w:pPr>
    <w:rPr>
      <w:sz w:val="20"/>
    </w:rPr>
  </w:style>
  <w:style w:type="paragraph" w:styleId="IndexHeading">
    <w:name w:val="index heading"/>
    <w:basedOn w:val="Normal"/>
    <w:next w:val="Index1"/>
    <w:semiHidden/>
    <w:rsid w:val="004E4EB6"/>
    <w:pPr>
      <w:spacing w:before="120" w:after="120"/>
    </w:pPr>
    <w:rPr>
      <w:b/>
      <w:bCs/>
      <w:i/>
      <w:iCs/>
      <w:sz w:val="20"/>
    </w:rPr>
  </w:style>
  <w:style w:type="paragraph" w:styleId="ListBullet">
    <w:name w:val="List Bullet"/>
    <w:basedOn w:val="Normal"/>
    <w:link w:val="ListBulletChar"/>
    <w:rsid w:val="00C56CFF"/>
    <w:pPr>
      <w:numPr>
        <w:numId w:val="7"/>
      </w:numPr>
      <w:tabs>
        <w:tab w:val="clear" w:pos="360"/>
        <w:tab w:val="clear" w:pos="720"/>
        <w:tab w:val="clear" w:pos="1080"/>
        <w:tab w:val="clear" w:pos="1440"/>
      </w:tabs>
      <w:spacing w:before="20" w:after="20"/>
      <w:ind w:left="360"/>
    </w:pPr>
  </w:style>
  <w:style w:type="character" w:customStyle="1" w:styleId="ListBulletChar">
    <w:name w:val="List Bullet Char"/>
    <w:link w:val="ListBullet"/>
    <w:rsid w:val="00C56CFF"/>
    <w:rPr>
      <w:sz w:val="22"/>
    </w:rPr>
  </w:style>
  <w:style w:type="paragraph" w:styleId="ListBullet2">
    <w:name w:val="List Bullet 2"/>
    <w:basedOn w:val="Normal"/>
    <w:rsid w:val="00D56892"/>
    <w:pPr>
      <w:numPr>
        <w:numId w:val="5"/>
      </w:numPr>
      <w:tabs>
        <w:tab w:val="clear" w:pos="360"/>
        <w:tab w:val="clear" w:pos="720"/>
        <w:tab w:val="clear" w:pos="1080"/>
        <w:tab w:val="clear" w:pos="1440"/>
      </w:tabs>
      <w:spacing w:before="20" w:after="20"/>
      <w:ind w:left="720"/>
    </w:pPr>
  </w:style>
  <w:style w:type="paragraph" w:styleId="ListBullet3">
    <w:name w:val="List Bullet 3"/>
    <w:basedOn w:val="Normal"/>
    <w:rsid w:val="007236B9"/>
    <w:pPr>
      <w:numPr>
        <w:numId w:val="6"/>
      </w:numPr>
      <w:tabs>
        <w:tab w:val="clear" w:pos="360"/>
        <w:tab w:val="clear" w:pos="720"/>
        <w:tab w:val="clear" w:pos="1080"/>
        <w:tab w:val="clear" w:pos="1440"/>
      </w:tabs>
      <w:spacing w:before="20" w:after="20"/>
    </w:pPr>
  </w:style>
  <w:style w:type="paragraph" w:styleId="ListBullet4">
    <w:name w:val="List Bullet 4"/>
    <w:basedOn w:val="Normal"/>
    <w:rsid w:val="00812BF9"/>
    <w:pPr>
      <w:numPr>
        <w:numId w:val="3"/>
      </w:numPr>
      <w:tabs>
        <w:tab w:val="clear" w:pos="360"/>
        <w:tab w:val="clear" w:pos="720"/>
        <w:tab w:val="clear" w:pos="1080"/>
        <w:tab w:val="clear" w:pos="1440"/>
      </w:tabs>
      <w:spacing w:before="20" w:after="20"/>
      <w:ind w:left="1440"/>
    </w:pPr>
  </w:style>
  <w:style w:type="paragraph" w:styleId="ListBullet5">
    <w:name w:val="List Bullet 5"/>
    <w:basedOn w:val="Normal"/>
    <w:rsid w:val="00812BF9"/>
    <w:pPr>
      <w:numPr>
        <w:numId w:val="4"/>
      </w:numPr>
      <w:tabs>
        <w:tab w:val="clear" w:pos="360"/>
        <w:tab w:val="clear" w:pos="720"/>
        <w:tab w:val="clear" w:pos="1080"/>
        <w:tab w:val="clear" w:pos="1440"/>
      </w:tabs>
      <w:spacing w:before="20" w:after="20"/>
    </w:pPr>
  </w:style>
  <w:style w:type="paragraph" w:styleId="ListNumber">
    <w:name w:val="List Number"/>
    <w:basedOn w:val="Normal"/>
    <w:rsid w:val="009760FE"/>
    <w:pPr>
      <w:numPr>
        <w:numId w:val="8"/>
      </w:numPr>
      <w:tabs>
        <w:tab w:val="clear" w:pos="360"/>
        <w:tab w:val="clear" w:pos="720"/>
        <w:tab w:val="clear" w:pos="1080"/>
        <w:tab w:val="clear" w:pos="1440"/>
      </w:tabs>
      <w:spacing w:before="20" w:after="20"/>
    </w:pPr>
    <w:rPr>
      <w:rFonts w:eastAsia="Arial Unicode MS"/>
    </w:rPr>
  </w:style>
  <w:style w:type="paragraph" w:styleId="ListNumber2">
    <w:name w:val="List Number 2"/>
    <w:basedOn w:val="Normal"/>
    <w:rsid w:val="00B35BC3"/>
    <w:pPr>
      <w:numPr>
        <w:numId w:val="2"/>
      </w:numPr>
      <w:tabs>
        <w:tab w:val="clear" w:pos="360"/>
        <w:tab w:val="clear" w:pos="720"/>
        <w:tab w:val="clear" w:pos="1080"/>
        <w:tab w:val="clear" w:pos="1440"/>
      </w:tabs>
      <w:spacing w:before="20" w:after="20"/>
    </w:pPr>
  </w:style>
  <w:style w:type="paragraph" w:styleId="ListNumber3">
    <w:name w:val="List Number 3"/>
    <w:basedOn w:val="Normal"/>
    <w:rsid w:val="00E84AA8"/>
    <w:pPr>
      <w:numPr>
        <w:numId w:val="1"/>
      </w:numPr>
      <w:tabs>
        <w:tab w:val="clear" w:pos="360"/>
        <w:tab w:val="clear" w:pos="720"/>
        <w:tab w:val="clear" w:pos="1080"/>
        <w:tab w:val="clear" w:pos="1440"/>
      </w:tabs>
      <w:spacing w:before="20" w:after="20"/>
    </w:pPr>
  </w:style>
  <w:style w:type="paragraph" w:styleId="ListNumber4">
    <w:name w:val="List Number 4"/>
    <w:basedOn w:val="Normal"/>
    <w:rsid w:val="00013C2C"/>
    <w:pPr>
      <w:tabs>
        <w:tab w:val="num" w:pos="1440"/>
      </w:tabs>
      <w:spacing w:before="20" w:after="20"/>
      <w:ind w:left="1440" w:hanging="360"/>
    </w:pPr>
  </w:style>
  <w:style w:type="paragraph" w:styleId="ListNumber5">
    <w:name w:val="List Number 5"/>
    <w:basedOn w:val="Normal"/>
    <w:rsid w:val="00013C2C"/>
    <w:pPr>
      <w:tabs>
        <w:tab w:val="num" w:pos="1800"/>
      </w:tabs>
      <w:spacing w:before="20" w:after="20"/>
      <w:ind w:left="1800" w:hanging="360"/>
    </w:pPr>
  </w:style>
  <w:style w:type="paragraph" w:styleId="MacroText">
    <w:name w:val="macro"/>
    <w:semiHidden/>
    <w:rsid w:val="004E4EB6"/>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Subtitle">
    <w:name w:val="Subtitle"/>
    <w:basedOn w:val="Title"/>
    <w:link w:val="SubtitleChar"/>
    <w:qFormat/>
    <w:rsid w:val="00E5143A"/>
    <w:pPr>
      <w:spacing w:before="60" w:after="60"/>
    </w:pPr>
    <w:rPr>
      <w:b w:val="0"/>
      <w:sz w:val="24"/>
      <w:szCs w:val="24"/>
    </w:rPr>
  </w:style>
  <w:style w:type="character" w:customStyle="1" w:styleId="SubtitleChar">
    <w:name w:val="Subtitle Char"/>
    <w:link w:val="Subtitle"/>
    <w:rsid w:val="00E5143A"/>
    <w:rPr>
      <w:rFonts w:ascii="Arial" w:hAnsi="Arial" w:cs="Arial"/>
      <w:noProof/>
      <w:sz w:val="24"/>
      <w:szCs w:val="24"/>
    </w:rPr>
  </w:style>
  <w:style w:type="paragraph" w:styleId="TableofAuthorities">
    <w:name w:val="table of authorities"/>
    <w:basedOn w:val="Normal"/>
    <w:next w:val="Normal"/>
    <w:semiHidden/>
    <w:rsid w:val="004E4EB6"/>
    <w:pPr>
      <w:ind w:left="200" w:hanging="200"/>
    </w:pPr>
  </w:style>
  <w:style w:type="paragraph" w:styleId="TableofFigures">
    <w:name w:val="table of figures"/>
    <w:basedOn w:val="Normal"/>
    <w:next w:val="Normal"/>
    <w:semiHidden/>
    <w:rsid w:val="004E4EB6"/>
  </w:style>
  <w:style w:type="paragraph" w:styleId="TOAHeading">
    <w:name w:val="toa heading"/>
    <w:basedOn w:val="Normal"/>
    <w:next w:val="Normal"/>
    <w:semiHidden/>
    <w:rsid w:val="004E4EB6"/>
    <w:pPr>
      <w:spacing w:before="120"/>
    </w:pPr>
    <w:rPr>
      <w:rFonts w:ascii="Arial" w:hAnsi="Arial" w:cs="Arial"/>
      <w:b/>
      <w:bCs/>
      <w:sz w:val="24"/>
      <w:szCs w:val="24"/>
    </w:rPr>
  </w:style>
  <w:style w:type="paragraph" w:customStyle="1" w:styleId="TableText">
    <w:name w:val="Table Text"/>
    <w:link w:val="TableTextChar"/>
    <w:rsid w:val="00E84AA8"/>
    <w:pPr>
      <w:spacing w:before="40" w:after="40"/>
    </w:pPr>
    <w:rPr>
      <w:sz w:val="22"/>
    </w:rPr>
  </w:style>
  <w:style w:type="character" w:customStyle="1" w:styleId="TableTextChar">
    <w:name w:val="Table Text Char"/>
    <w:link w:val="TableText"/>
    <w:rsid w:val="00E84AA8"/>
    <w:rPr>
      <w:sz w:val="22"/>
      <w:lang w:val="en-US" w:eastAsia="en-US" w:bidi="ar-SA"/>
    </w:rPr>
  </w:style>
  <w:style w:type="paragraph" w:customStyle="1" w:styleId="screen">
    <w:name w:val="screen"/>
    <w:basedOn w:val="Normal"/>
    <w:rsid w:val="00E3707D"/>
    <w:pPr>
      <w:spacing w:before="240" w:after="240"/>
      <w:jc w:val="center"/>
    </w:pPr>
  </w:style>
  <w:style w:type="paragraph" w:customStyle="1" w:styleId="Hdg">
    <w:name w:val="Hdg"/>
    <w:basedOn w:val="Heading2"/>
    <w:rsid w:val="00921AAA"/>
    <w:pPr>
      <w:outlineLvl w:val="9"/>
    </w:pPr>
    <w:rPr>
      <w:sz w:val="36"/>
    </w:rPr>
  </w:style>
  <w:style w:type="paragraph" w:customStyle="1" w:styleId="field">
    <w:name w:val="field"/>
    <w:basedOn w:val="Normal"/>
    <w:link w:val="fieldChar"/>
    <w:rsid w:val="00205DB5"/>
    <w:pPr>
      <w:spacing w:before="120" w:after="120"/>
      <w:ind w:left="648" w:hanging="648"/>
    </w:pPr>
    <w:rPr>
      <w:b/>
    </w:rPr>
  </w:style>
  <w:style w:type="character" w:customStyle="1" w:styleId="fieldChar">
    <w:name w:val="field Char"/>
    <w:link w:val="field"/>
    <w:rsid w:val="00205DB5"/>
    <w:rPr>
      <w:b/>
      <w:sz w:val="22"/>
    </w:rPr>
  </w:style>
  <w:style w:type="paragraph" w:customStyle="1" w:styleId="code">
    <w:name w:val="code"/>
    <w:basedOn w:val="Normal"/>
    <w:link w:val="codeChar"/>
    <w:rsid w:val="004215CC"/>
    <w:pPr>
      <w:pBdr>
        <w:top w:val="single" w:sz="2" w:space="1" w:color="808080"/>
        <w:left w:val="single" w:sz="2" w:space="4" w:color="808080"/>
        <w:bottom w:val="single" w:sz="2" w:space="1" w:color="808080"/>
        <w:right w:val="single" w:sz="2" w:space="4" w:color="808080"/>
      </w:pBd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0" w:after="20"/>
      <w:ind w:left="360"/>
    </w:pPr>
    <w:rPr>
      <w:rFonts w:ascii="Courier New" w:hAnsi="Courier New"/>
      <w:sz w:val="18"/>
    </w:rPr>
  </w:style>
  <w:style w:type="character" w:customStyle="1" w:styleId="codeChar">
    <w:name w:val="code Char"/>
    <w:link w:val="code"/>
    <w:rsid w:val="004215CC"/>
    <w:rPr>
      <w:rFonts w:ascii="Courier New" w:hAnsi="Courier New"/>
      <w:sz w:val="18"/>
    </w:rPr>
  </w:style>
  <w:style w:type="character" w:styleId="FollowedHyperlink">
    <w:name w:val="FollowedHyperlink"/>
    <w:rsid w:val="00EB6954"/>
    <w:rPr>
      <w:color w:val="800080"/>
      <w:u w:val="single"/>
    </w:rPr>
  </w:style>
  <w:style w:type="paragraph" w:customStyle="1" w:styleId="Note">
    <w:name w:val="Note"/>
    <w:basedOn w:val="Normal"/>
    <w:rsid w:val="00F911AF"/>
    <w:pPr>
      <w:tabs>
        <w:tab w:val="clear" w:pos="360"/>
        <w:tab w:val="clear" w:pos="720"/>
        <w:tab w:val="clear" w:pos="1080"/>
        <w:tab w:val="clear" w:pos="1440"/>
      </w:tabs>
      <w:spacing w:before="120" w:after="120"/>
      <w:ind w:left="1296" w:right="720" w:hanging="576"/>
    </w:pPr>
    <w:rPr>
      <w:color w:val="000000"/>
      <w:szCs w:val="23"/>
    </w:rPr>
  </w:style>
  <w:style w:type="paragraph" w:customStyle="1" w:styleId="Centered">
    <w:name w:val="Centered"/>
    <w:aliases w:val="Italic"/>
    <w:basedOn w:val="Normal"/>
    <w:rsid w:val="003D2CF3"/>
    <w:pPr>
      <w:tabs>
        <w:tab w:val="clear" w:pos="360"/>
        <w:tab w:val="clear" w:pos="720"/>
        <w:tab w:val="clear" w:pos="1080"/>
        <w:tab w:val="clear" w:pos="1440"/>
      </w:tabs>
      <w:spacing w:before="240"/>
      <w:jc w:val="center"/>
    </w:pPr>
    <w:rPr>
      <w:rFonts w:cs="Arial"/>
      <w:i/>
    </w:rPr>
  </w:style>
  <w:style w:type="paragraph" w:customStyle="1" w:styleId="Char1">
    <w:name w:val="Char1"/>
    <w:basedOn w:val="Normal"/>
    <w:autoRedefine/>
    <w:semiHidden/>
    <w:rsid w:val="006F7DC9"/>
    <w:pPr>
      <w:keepNext/>
      <w:tabs>
        <w:tab w:val="clear" w:pos="360"/>
        <w:tab w:val="clear" w:pos="720"/>
        <w:tab w:val="clear" w:pos="1080"/>
        <w:tab w:val="clear" w:pos="1440"/>
        <w:tab w:val="left" w:pos="1426"/>
        <w:tab w:val="left" w:pos="2162"/>
        <w:tab w:val="left" w:pos="2898"/>
        <w:tab w:val="left" w:pos="3634"/>
        <w:tab w:val="left" w:pos="4324"/>
        <w:tab w:val="left" w:pos="5060"/>
      </w:tabs>
      <w:spacing w:line="260" w:lineRule="exact"/>
      <w:ind w:left="-108" w:firstLine="108"/>
    </w:pPr>
    <w:rPr>
      <w:rFonts w:ascii="Arial" w:hAnsi="Arial" w:cs="Arial"/>
      <w:color w:val="000000"/>
      <w:sz w:val="18"/>
    </w:rPr>
  </w:style>
  <w:style w:type="paragraph" w:styleId="TOC1">
    <w:name w:val="toc 1"/>
    <w:basedOn w:val="Normal"/>
    <w:next w:val="Normal"/>
    <w:autoRedefine/>
    <w:uiPriority w:val="39"/>
    <w:rsid w:val="00921AAA"/>
    <w:pPr>
      <w:tabs>
        <w:tab w:val="clear" w:pos="360"/>
        <w:tab w:val="clear" w:pos="720"/>
        <w:tab w:val="clear" w:pos="1080"/>
        <w:tab w:val="clear" w:pos="1440"/>
      </w:tabs>
      <w:spacing w:before="20" w:after="20"/>
    </w:pPr>
    <w:rPr>
      <w:b/>
      <w:sz w:val="24"/>
    </w:rPr>
  </w:style>
  <w:style w:type="paragraph" w:styleId="Header">
    <w:name w:val="header"/>
    <w:basedOn w:val="Normal"/>
    <w:link w:val="HeaderChar"/>
    <w:rsid w:val="00D07416"/>
    <w:pPr>
      <w:tabs>
        <w:tab w:val="clear" w:pos="360"/>
        <w:tab w:val="clear" w:pos="720"/>
        <w:tab w:val="clear" w:pos="1080"/>
        <w:tab w:val="clear" w:pos="1440"/>
        <w:tab w:val="center" w:pos="4680"/>
        <w:tab w:val="right" w:pos="9360"/>
      </w:tabs>
    </w:pPr>
  </w:style>
  <w:style w:type="character" w:customStyle="1" w:styleId="HeaderChar">
    <w:name w:val="Header Char"/>
    <w:link w:val="Header"/>
    <w:rsid w:val="00D07416"/>
    <w:rPr>
      <w:sz w:val="24"/>
    </w:rPr>
  </w:style>
  <w:style w:type="paragraph" w:customStyle="1" w:styleId="TableHdg">
    <w:name w:val="Table Hdg"/>
    <w:basedOn w:val="Normal"/>
    <w:next w:val="Normal"/>
    <w:qFormat/>
    <w:rsid w:val="00D07416"/>
    <w:pPr>
      <w:tabs>
        <w:tab w:val="clear" w:pos="360"/>
        <w:tab w:val="clear" w:pos="720"/>
        <w:tab w:val="clear" w:pos="1080"/>
        <w:tab w:val="clear" w:pos="1440"/>
      </w:tabs>
      <w:spacing w:before="40" w:after="40"/>
    </w:pPr>
    <w:rPr>
      <w:b/>
    </w:rPr>
  </w:style>
  <w:style w:type="paragraph" w:customStyle="1" w:styleId="title2">
    <w:name w:val="title2"/>
    <w:basedOn w:val="Title"/>
    <w:next w:val="Normal"/>
    <w:qFormat/>
    <w:rsid w:val="00050349"/>
    <w:pPr>
      <w:spacing w:before="120" w:after="120"/>
    </w:pPr>
    <w:rPr>
      <w:sz w:val="28"/>
    </w:rPr>
  </w:style>
  <w:style w:type="paragraph" w:styleId="Bibliography">
    <w:name w:val="Bibliography"/>
    <w:basedOn w:val="Normal"/>
    <w:next w:val="Normal"/>
    <w:uiPriority w:val="37"/>
    <w:semiHidden/>
    <w:unhideWhenUsed/>
    <w:rsid w:val="00967666"/>
  </w:style>
  <w:style w:type="paragraph" w:styleId="Date">
    <w:name w:val="Date"/>
    <w:basedOn w:val="Normal"/>
    <w:next w:val="Normal"/>
    <w:link w:val="DateChar"/>
    <w:rsid w:val="00967666"/>
  </w:style>
  <w:style w:type="character" w:customStyle="1" w:styleId="DateChar">
    <w:name w:val="Date Char"/>
    <w:link w:val="Date"/>
    <w:rsid w:val="00967666"/>
    <w:rPr>
      <w:sz w:val="22"/>
    </w:rPr>
  </w:style>
  <w:style w:type="paragraph" w:styleId="List">
    <w:name w:val="List"/>
    <w:basedOn w:val="Normal"/>
    <w:rsid w:val="00967666"/>
    <w:pPr>
      <w:ind w:left="360" w:hanging="360"/>
      <w:contextualSpacing/>
    </w:pPr>
  </w:style>
  <w:style w:type="paragraph" w:styleId="List2">
    <w:name w:val="List 2"/>
    <w:basedOn w:val="Normal"/>
    <w:rsid w:val="00967666"/>
    <w:pPr>
      <w:ind w:left="720" w:hanging="360"/>
      <w:contextualSpacing/>
    </w:pPr>
  </w:style>
  <w:style w:type="paragraph" w:styleId="List3">
    <w:name w:val="List 3"/>
    <w:basedOn w:val="Normal"/>
    <w:rsid w:val="00967666"/>
    <w:pPr>
      <w:ind w:left="1080" w:hanging="360"/>
      <w:contextualSpacing/>
    </w:pPr>
  </w:style>
  <w:style w:type="paragraph" w:styleId="List4">
    <w:name w:val="List 4"/>
    <w:basedOn w:val="Normal"/>
    <w:rsid w:val="00967666"/>
    <w:pPr>
      <w:ind w:left="1440" w:hanging="360"/>
      <w:contextualSpacing/>
    </w:pPr>
  </w:style>
  <w:style w:type="paragraph" w:styleId="List5">
    <w:name w:val="List 5"/>
    <w:basedOn w:val="Normal"/>
    <w:rsid w:val="00967666"/>
    <w:pPr>
      <w:ind w:left="1800" w:hanging="360"/>
      <w:contextualSpacing/>
    </w:pPr>
  </w:style>
  <w:style w:type="paragraph" w:styleId="TOCHeading">
    <w:name w:val="TOC Heading"/>
    <w:basedOn w:val="Heading1"/>
    <w:next w:val="Normal"/>
    <w:uiPriority w:val="39"/>
    <w:semiHidden/>
    <w:unhideWhenUsed/>
    <w:qFormat/>
    <w:rsid w:val="00967666"/>
    <w:pPr>
      <w:keepNext/>
      <w:spacing w:after="60"/>
      <w:outlineLvl w:val="9"/>
    </w:pPr>
    <w:rPr>
      <w:rFonts w:ascii="Cambria" w:hAnsi="Cambria" w:cs="Times New Roman"/>
      <w:sz w:val="32"/>
    </w:rPr>
  </w:style>
  <w:style w:type="paragraph" w:styleId="TOC2">
    <w:name w:val="toc 2"/>
    <w:basedOn w:val="Normal"/>
    <w:next w:val="Normal"/>
    <w:autoRedefine/>
    <w:uiPriority w:val="39"/>
    <w:rsid w:val="00921AAA"/>
    <w:pPr>
      <w:tabs>
        <w:tab w:val="clear" w:pos="360"/>
        <w:tab w:val="clear" w:pos="720"/>
        <w:tab w:val="clear" w:pos="1080"/>
        <w:tab w:val="clear" w:pos="1440"/>
      </w:tabs>
      <w:ind w:left="216"/>
    </w:pPr>
    <w:rPr>
      <w:sz w:val="24"/>
    </w:rPr>
  </w:style>
  <w:style w:type="paragraph" w:styleId="TOC3">
    <w:name w:val="toc 3"/>
    <w:basedOn w:val="Normal"/>
    <w:next w:val="Normal"/>
    <w:autoRedefine/>
    <w:uiPriority w:val="39"/>
    <w:rsid w:val="00921AAA"/>
    <w:pPr>
      <w:tabs>
        <w:tab w:val="clear" w:pos="360"/>
        <w:tab w:val="clear" w:pos="720"/>
        <w:tab w:val="clear" w:pos="1080"/>
        <w:tab w:val="clear" w:pos="1440"/>
      </w:tabs>
      <w:ind w:left="446"/>
    </w:pPr>
    <w:rPr>
      <w:sz w:val="24"/>
    </w:rPr>
  </w:style>
  <w:style w:type="paragraph" w:styleId="PlainText">
    <w:name w:val="Plain Text"/>
    <w:basedOn w:val="Normal"/>
    <w:link w:val="PlainTextChar"/>
    <w:uiPriority w:val="99"/>
    <w:unhideWhenUsed/>
    <w:rsid w:val="00AE58D2"/>
    <w:pPr>
      <w:tabs>
        <w:tab w:val="clear" w:pos="360"/>
        <w:tab w:val="clear" w:pos="720"/>
        <w:tab w:val="clear" w:pos="1080"/>
        <w:tab w:val="clear" w:pos="1440"/>
      </w:tabs>
    </w:pPr>
    <w:rPr>
      <w:rFonts w:ascii="Courier New" w:eastAsia="Calibri" w:hAnsi="Courier New" w:cs="Courier New"/>
      <w:sz w:val="20"/>
    </w:rPr>
  </w:style>
  <w:style w:type="character" w:customStyle="1" w:styleId="PlainTextChar">
    <w:name w:val="Plain Text Char"/>
    <w:link w:val="PlainText"/>
    <w:uiPriority w:val="99"/>
    <w:rsid w:val="00AE58D2"/>
    <w:rPr>
      <w:rFonts w:ascii="Courier New" w:eastAsia="Calibri" w:hAnsi="Courier New" w:cs="Courier New"/>
    </w:rPr>
  </w:style>
  <w:style w:type="paragraph" w:styleId="Revision">
    <w:name w:val="Revision"/>
    <w:hidden/>
    <w:uiPriority w:val="99"/>
    <w:semiHidden/>
    <w:rsid w:val="00866DB5"/>
    <w:rPr>
      <w:sz w:val="22"/>
    </w:rPr>
  </w:style>
  <w:style w:type="character" w:styleId="Strong">
    <w:name w:val="Strong"/>
    <w:uiPriority w:val="22"/>
    <w:qFormat/>
    <w:rsid w:val="0070472A"/>
    <w:rPr>
      <w:b/>
      <w:bCs/>
    </w:rPr>
  </w:style>
  <w:style w:type="paragraph" w:styleId="NormalWeb">
    <w:name w:val="Normal (Web)"/>
    <w:basedOn w:val="Normal"/>
    <w:uiPriority w:val="99"/>
    <w:unhideWhenUsed/>
    <w:rsid w:val="00FC10C7"/>
    <w:pPr>
      <w:tabs>
        <w:tab w:val="clear" w:pos="360"/>
        <w:tab w:val="clear" w:pos="720"/>
        <w:tab w:val="clear" w:pos="1080"/>
        <w:tab w:val="clear" w:pos="1440"/>
      </w:tabs>
      <w:spacing w:before="100" w:beforeAutospacing="1" w:after="100" w:afterAutospacing="1"/>
    </w:pPr>
    <w:rPr>
      <w:rFonts w:eastAsia="Calibri"/>
      <w:sz w:val="24"/>
      <w:szCs w:val="24"/>
    </w:rPr>
  </w:style>
  <w:style w:type="paragraph" w:styleId="Caption">
    <w:name w:val="caption"/>
    <w:basedOn w:val="Normal"/>
    <w:next w:val="Normal"/>
    <w:qFormat/>
    <w:rsid w:val="003F1A5E"/>
    <w:pPr>
      <w:spacing w:before="60" w:after="240"/>
      <w:jc w:val="center"/>
    </w:pPr>
    <w:rPr>
      <w:rFonts w:ascii="Times New Roman Bold" w:hAnsi="Times New Roman Bold"/>
      <w:b/>
      <w:bCs/>
      <w:sz w:val="20"/>
      <w:szCs w:val="18"/>
    </w:rPr>
  </w:style>
  <w:style w:type="paragraph" w:customStyle="1" w:styleId="Default">
    <w:name w:val="Default"/>
    <w:rsid w:val="00692F34"/>
    <w:pPr>
      <w:autoSpaceDE w:val="0"/>
      <w:autoSpaceDN w:val="0"/>
      <w:adjustRightInd w:val="0"/>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056422">
      <w:bodyDiv w:val="1"/>
      <w:marLeft w:val="0"/>
      <w:marRight w:val="0"/>
      <w:marTop w:val="0"/>
      <w:marBottom w:val="0"/>
      <w:divBdr>
        <w:top w:val="none" w:sz="0" w:space="0" w:color="auto"/>
        <w:left w:val="none" w:sz="0" w:space="0" w:color="auto"/>
        <w:bottom w:val="none" w:sz="0" w:space="0" w:color="auto"/>
        <w:right w:val="none" w:sz="0" w:space="0" w:color="auto"/>
      </w:divBdr>
    </w:div>
    <w:div w:id="590360171">
      <w:bodyDiv w:val="1"/>
      <w:marLeft w:val="0"/>
      <w:marRight w:val="0"/>
      <w:marTop w:val="0"/>
      <w:marBottom w:val="0"/>
      <w:divBdr>
        <w:top w:val="none" w:sz="0" w:space="0" w:color="auto"/>
        <w:left w:val="none" w:sz="0" w:space="0" w:color="auto"/>
        <w:bottom w:val="none" w:sz="0" w:space="0" w:color="auto"/>
        <w:right w:val="none" w:sz="0" w:space="0" w:color="auto"/>
      </w:divBdr>
    </w:div>
    <w:div w:id="967592823">
      <w:bodyDiv w:val="1"/>
      <w:marLeft w:val="0"/>
      <w:marRight w:val="0"/>
      <w:marTop w:val="0"/>
      <w:marBottom w:val="0"/>
      <w:divBdr>
        <w:top w:val="none" w:sz="0" w:space="0" w:color="auto"/>
        <w:left w:val="none" w:sz="0" w:space="0" w:color="auto"/>
        <w:bottom w:val="none" w:sz="0" w:space="0" w:color="auto"/>
        <w:right w:val="none" w:sz="0" w:space="0" w:color="auto"/>
      </w:divBdr>
    </w:div>
    <w:div w:id="1145314219">
      <w:bodyDiv w:val="1"/>
      <w:marLeft w:val="0"/>
      <w:marRight w:val="0"/>
      <w:marTop w:val="0"/>
      <w:marBottom w:val="0"/>
      <w:divBdr>
        <w:top w:val="none" w:sz="0" w:space="0" w:color="auto"/>
        <w:left w:val="none" w:sz="0" w:space="0" w:color="auto"/>
        <w:bottom w:val="none" w:sz="0" w:space="0" w:color="auto"/>
        <w:right w:val="none" w:sz="0" w:space="0" w:color="auto"/>
      </w:divBdr>
    </w:div>
    <w:div w:id="1400252268">
      <w:bodyDiv w:val="1"/>
      <w:marLeft w:val="0"/>
      <w:marRight w:val="0"/>
      <w:marTop w:val="0"/>
      <w:marBottom w:val="0"/>
      <w:divBdr>
        <w:top w:val="none" w:sz="0" w:space="0" w:color="auto"/>
        <w:left w:val="none" w:sz="0" w:space="0" w:color="auto"/>
        <w:bottom w:val="none" w:sz="0" w:space="0" w:color="auto"/>
        <w:right w:val="none" w:sz="0" w:space="0" w:color="auto"/>
      </w:divBdr>
    </w:div>
    <w:div w:id="1439983652">
      <w:bodyDiv w:val="1"/>
      <w:marLeft w:val="0"/>
      <w:marRight w:val="0"/>
      <w:marTop w:val="0"/>
      <w:marBottom w:val="0"/>
      <w:divBdr>
        <w:top w:val="none" w:sz="0" w:space="0" w:color="auto"/>
        <w:left w:val="none" w:sz="0" w:space="0" w:color="auto"/>
        <w:bottom w:val="none" w:sz="0" w:space="0" w:color="auto"/>
        <w:right w:val="none" w:sz="0" w:space="0" w:color="auto"/>
      </w:divBdr>
    </w:div>
    <w:div w:id="1545024345">
      <w:bodyDiv w:val="1"/>
      <w:marLeft w:val="0"/>
      <w:marRight w:val="0"/>
      <w:marTop w:val="0"/>
      <w:marBottom w:val="0"/>
      <w:divBdr>
        <w:top w:val="none" w:sz="0" w:space="0" w:color="auto"/>
        <w:left w:val="none" w:sz="0" w:space="0" w:color="auto"/>
        <w:bottom w:val="none" w:sz="0" w:space="0" w:color="auto"/>
        <w:right w:val="none" w:sz="0" w:space="0" w:color="auto"/>
      </w:divBdr>
    </w:div>
    <w:div w:id="1617591449">
      <w:bodyDiv w:val="1"/>
      <w:marLeft w:val="0"/>
      <w:marRight w:val="0"/>
      <w:marTop w:val="0"/>
      <w:marBottom w:val="0"/>
      <w:divBdr>
        <w:top w:val="none" w:sz="0" w:space="0" w:color="auto"/>
        <w:left w:val="none" w:sz="0" w:space="0" w:color="auto"/>
        <w:bottom w:val="none" w:sz="0" w:space="0" w:color="auto"/>
        <w:right w:val="none" w:sz="0" w:space="0" w:color="auto"/>
      </w:divBdr>
    </w:div>
    <w:div w:id="1795172730">
      <w:bodyDiv w:val="1"/>
      <w:marLeft w:val="0"/>
      <w:marRight w:val="0"/>
      <w:marTop w:val="0"/>
      <w:marBottom w:val="0"/>
      <w:divBdr>
        <w:top w:val="none" w:sz="0" w:space="0" w:color="auto"/>
        <w:left w:val="none" w:sz="0" w:space="0" w:color="auto"/>
        <w:bottom w:val="none" w:sz="0" w:space="0" w:color="auto"/>
        <w:right w:val="none" w:sz="0" w:space="0" w:color="auto"/>
      </w:divBdr>
    </w:div>
    <w:div w:id="1842696152">
      <w:bodyDiv w:val="1"/>
      <w:marLeft w:val="0"/>
      <w:marRight w:val="0"/>
      <w:marTop w:val="0"/>
      <w:marBottom w:val="0"/>
      <w:divBdr>
        <w:top w:val="none" w:sz="0" w:space="0" w:color="auto"/>
        <w:left w:val="none" w:sz="0" w:space="0" w:color="auto"/>
        <w:bottom w:val="none" w:sz="0" w:space="0" w:color="auto"/>
        <w:right w:val="none" w:sz="0" w:space="0" w:color="auto"/>
      </w:divBdr>
    </w:div>
    <w:div w:id="199861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oleObject1.bin"/><Relationship Id="rId39" Type="http://schemas.openxmlformats.org/officeDocument/2006/relationships/image" Target="media/image18.png"/><Relationship Id="rId21" Type="http://schemas.openxmlformats.org/officeDocument/2006/relationships/hyperlink" Target="http://www.magtek.com/support/software/demo_programs/usb_swipe_insert.asp%20"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oleObject" Target="embeddings/oleObject2.bin"/><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4997689CF85D49BB134B81262F5FC0" ma:contentTypeVersion="0" ma:contentTypeDescription="Create a new document." ma:contentTypeScope="" ma:versionID="e844b86df028b5ce29c2d814d239804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F99AAC3-CBE4-46DE-B00E-CB97F75B9A02}">
  <ds:schemaRefs>
    <ds:schemaRef ds:uri="http://schemas.microsoft.com/sharepoint/v3/contenttype/forms"/>
  </ds:schemaRefs>
</ds:datastoreItem>
</file>

<file path=customXml/itemProps2.xml><?xml version="1.0" encoding="utf-8"?>
<ds:datastoreItem xmlns:ds="http://schemas.openxmlformats.org/officeDocument/2006/customXml" ds:itemID="{38C68DA6-CBFC-4703-ABAB-1E370BE78FE4}">
  <ds:schemaRefs>
    <ds:schemaRef ds:uri="http://schemas.openxmlformats.org/officeDocument/2006/bibliography"/>
  </ds:schemaRefs>
</ds:datastoreItem>
</file>

<file path=customXml/itemProps3.xml><?xml version="1.0" encoding="utf-8"?>
<ds:datastoreItem xmlns:ds="http://schemas.openxmlformats.org/officeDocument/2006/customXml" ds:itemID="{E71191CA-A896-404C-AC5C-7B41680BD5C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4.xml><?xml version="1.0" encoding="utf-8"?>
<ds:datastoreItem xmlns:ds="http://schemas.openxmlformats.org/officeDocument/2006/customXml" ds:itemID="{3BC85F8D-7B39-4E48-AB4B-B6B998709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SCID_Instruments</Template>
  <TotalTime>1</TotalTime>
  <Pages>37</Pages>
  <Words>2529</Words>
  <Characters>14420</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Reference Manual for Local IT Staff</vt:lpstr>
    </vt:vector>
  </TitlesOfParts>
  <Manager>MJ Bowen</Manager>
  <Company>VA/Department of Veterans Affairs</Company>
  <LinksUpToDate>false</LinksUpToDate>
  <CharactersWithSpaces>16916</CharactersWithSpaces>
  <SharedDoc>false</SharedDoc>
  <HLinks>
    <vt:vector size="72" baseType="variant">
      <vt:variant>
        <vt:i4>6357064</vt:i4>
      </vt:variant>
      <vt:variant>
        <vt:i4>69</vt:i4>
      </vt:variant>
      <vt:variant>
        <vt:i4>0</vt:i4>
      </vt:variant>
      <vt:variant>
        <vt:i4>5</vt:i4>
      </vt:variant>
      <vt:variant>
        <vt:lpwstr>http://www.magtek.com/support/software/demo_programs/usb_swipe_insert.asp</vt:lpwstr>
      </vt:variant>
      <vt:variant>
        <vt:lpwstr/>
      </vt:variant>
      <vt:variant>
        <vt:i4>1179707</vt:i4>
      </vt:variant>
      <vt:variant>
        <vt:i4>62</vt:i4>
      </vt:variant>
      <vt:variant>
        <vt:i4>0</vt:i4>
      </vt:variant>
      <vt:variant>
        <vt:i4>5</vt:i4>
      </vt:variant>
      <vt:variant>
        <vt:lpwstr/>
      </vt:variant>
      <vt:variant>
        <vt:lpwstr>_Toc359480948</vt:lpwstr>
      </vt:variant>
      <vt:variant>
        <vt:i4>1179707</vt:i4>
      </vt:variant>
      <vt:variant>
        <vt:i4>56</vt:i4>
      </vt:variant>
      <vt:variant>
        <vt:i4>0</vt:i4>
      </vt:variant>
      <vt:variant>
        <vt:i4>5</vt:i4>
      </vt:variant>
      <vt:variant>
        <vt:lpwstr/>
      </vt:variant>
      <vt:variant>
        <vt:lpwstr>_Toc359480947</vt:lpwstr>
      </vt:variant>
      <vt:variant>
        <vt:i4>1179707</vt:i4>
      </vt:variant>
      <vt:variant>
        <vt:i4>50</vt:i4>
      </vt:variant>
      <vt:variant>
        <vt:i4>0</vt:i4>
      </vt:variant>
      <vt:variant>
        <vt:i4>5</vt:i4>
      </vt:variant>
      <vt:variant>
        <vt:lpwstr/>
      </vt:variant>
      <vt:variant>
        <vt:lpwstr>_Toc359480946</vt:lpwstr>
      </vt:variant>
      <vt:variant>
        <vt:i4>1179707</vt:i4>
      </vt:variant>
      <vt:variant>
        <vt:i4>44</vt:i4>
      </vt:variant>
      <vt:variant>
        <vt:i4>0</vt:i4>
      </vt:variant>
      <vt:variant>
        <vt:i4>5</vt:i4>
      </vt:variant>
      <vt:variant>
        <vt:lpwstr/>
      </vt:variant>
      <vt:variant>
        <vt:lpwstr>_Toc359480945</vt:lpwstr>
      </vt:variant>
      <vt:variant>
        <vt:i4>1179707</vt:i4>
      </vt:variant>
      <vt:variant>
        <vt:i4>38</vt:i4>
      </vt:variant>
      <vt:variant>
        <vt:i4>0</vt:i4>
      </vt:variant>
      <vt:variant>
        <vt:i4>5</vt:i4>
      </vt:variant>
      <vt:variant>
        <vt:lpwstr/>
      </vt:variant>
      <vt:variant>
        <vt:lpwstr>_Toc359480944</vt:lpwstr>
      </vt:variant>
      <vt:variant>
        <vt:i4>1179707</vt:i4>
      </vt:variant>
      <vt:variant>
        <vt:i4>32</vt:i4>
      </vt:variant>
      <vt:variant>
        <vt:i4>0</vt:i4>
      </vt:variant>
      <vt:variant>
        <vt:i4>5</vt:i4>
      </vt:variant>
      <vt:variant>
        <vt:lpwstr/>
      </vt:variant>
      <vt:variant>
        <vt:lpwstr>_Toc359480943</vt:lpwstr>
      </vt:variant>
      <vt:variant>
        <vt:i4>1179707</vt:i4>
      </vt:variant>
      <vt:variant>
        <vt:i4>26</vt:i4>
      </vt:variant>
      <vt:variant>
        <vt:i4>0</vt:i4>
      </vt:variant>
      <vt:variant>
        <vt:i4>5</vt:i4>
      </vt:variant>
      <vt:variant>
        <vt:lpwstr/>
      </vt:variant>
      <vt:variant>
        <vt:lpwstr>_Toc359480942</vt:lpwstr>
      </vt:variant>
      <vt:variant>
        <vt:i4>1179707</vt:i4>
      </vt:variant>
      <vt:variant>
        <vt:i4>20</vt:i4>
      </vt:variant>
      <vt:variant>
        <vt:i4>0</vt:i4>
      </vt:variant>
      <vt:variant>
        <vt:i4>5</vt:i4>
      </vt:variant>
      <vt:variant>
        <vt:lpwstr/>
      </vt:variant>
      <vt:variant>
        <vt:lpwstr>_Toc359480941</vt:lpwstr>
      </vt:variant>
      <vt:variant>
        <vt:i4>1179707</vt:i4>
      </vt:variant>
      <vt:variant>
        <vt:i4>14</vt:i4>
      </vt:variant>
      <vt:variant>
        <vt:i4>0</vt:i4>
      </vt:variant>
      <vt:variant>
        <vt:i4>5</vt:i4>
      </vt:variant>
      <vt:variant>
        <vt:lpwstr/>
      </vt:variant>
      <vt:variant>
        <vt:lpwstr>_Toc359480940</vt:lpwstr>
      </vt:variant>
      <vt:variant>
        <vt:i4>1376315</vt:i4>
      </vt:variant>
      <vt:variant>
        <vt:i4>8</vt:i4>
      </vt:variant>
      <vt:variant>
        <vt:i4>0</vt:i4>
      </vt:variant>
      <vt:variant>
        <vt:i4>5</vt:i4>
      </vt:variant>
      <vt:variant>
        <vt:lpwstr/>
      </vt:variant>
      <vt:variant>
        <vt:lpwstr>_Toc359480939</vt:lpwstr>
      </vt:variant>
      <vt:variant>
        <vt:i4>1376315</vt:i4>
      </vt:variant>
      <vt:variant>
        <vt:i4>2</vt:i4>
      </vt:variant>
      <vt:variant>
        <vt:i4>0</vt:i4>
      </vt:variant>
      <vt:variant>
        <vt:i4>5</vt:i4>
      </vt:variant>
      <vt:variant>
        <vt:lpwstr/>
      </vt:variant>
      <vt:variant>
        <vt:lpwstr>_Toc359480938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Manual for Local IT Staff</dc:title>
  <dc:subject>Howdy Computerized Phlebotomy Login Process C3-C1 Conversion Project</dc:subject>
  <dc:creator>Department of Veterans Affairs</dc:creator>
  <cp:keywords/>
  <cp:lastModifiedBy>Department of Veterans Affairs</cp:lastModifiedBy>
  <cp:revision>2</cp:revision>
  <cp:lastPrinted>2013-06-20T13:41:00Z</cp:lastPrinted>
  <dcterms:created xsi:type="dcterms:W3CDTF">2021-09-07T20:00:00Z</dcterms:created>
  <dcterms:modified xsi:type="dcterms:W3CDTF">2021-09-07T20:00:00Z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0x010100914997689CF85D49BB134B81262F5FC0</vt:lpwstr>
  </property>
</Properties>
</file>