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34554" w14:textId="77777777" w:rsidR="00346903" w:rsidRPr="00F25936" w:rsidRDefault="00346903" w:rsidP="00346903">
      <w:pPr>
        <w:spacing w:after="240"/>
        <w:rPr>
          <w:rFonts w:ascii="Arial" w:hAnsi="Arial" w:cs="Arial"/>
          <w:b/>
          <w:sz w:val="52"/>
          <w:szCs w:val="52"/>
        </w:rPr>
      </w:pPr>
      <w:r w:rsidRPr="00F25936">
        <w:rPr>
          <w:rFonts w:ascii="Arial" w:hAnsi="Arial" w:cs="Arial"/>
          <w:b/>
          <w:sz w:val="52"/>
          <w:szCs w:val="52"/>
        </w:rPr>
        <w:t>News Release</w:t>
      </w:r>
    </w:p>
    <w:p w14:paraId="4F077571" w14:textId="77777777" w:rsidR="00346903" w:rsidRDefault="00346903" w:rsidP="00346903">
      <w:pPr>
        <w:rPr>
          <w:rFonts w:ascii="Arial" w:hAnsi="Arial" w:cs="Arial"/>
        </w:rPr>
      </w:pPr>
      <w:r>
        <w:rPr>
          <w:rFonts w:ascii="Arial" w:hAnsi="Arial" w:cs="Arial"/>
        </w:rPr>
        <w:t>FOR IMMEDIATE RELEASE</w:t>
      </w:r>
    </w:p>
    <w:p w14:paraId="396287B5" w14:textId="1FCE823F" w:rsidR="00346903" w:rsidRDefault="00D93ECB" w:rsidP="00346903">
      <w:pPr>
        <w:rPr>
          <w:rFonts w:ascii="Arial" w:hAnsi="Arial" w:cs="Arial"/>
        </w:rPr>
      </w:pPr>
      <w:r>
        <w:rPr>
          <w:rFonts w:ascii="Arial" w:hAnsi="Arial" w:cs="Arial"/>
        </w:rPr>
        <w:t>November 15, 2021</w:t>
      </w:r>
    </w:p>
    <w:p w14:paraId="13FD0A4A" w14:textId="3F652F6B" w:rsidR="00346903" w:rsidRDefault="00346903" w:rsidP="00346903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>Contact:</w:t>
      </w:r>
      <w:r>
        <w:rPr>
          <w:rFonts w:ascii="Arial" w:hAnsi="Arial" w:cs="Arial"/>
        </w:rPr>
        <w:tab/>
      </w:r>
      <w:r w:rsidR="00D93ECB">
        <w:rPr>
          <w:rFonts w:ascii="Arial" w:hAnsi="Arial" w:cs="Arial"/>
        </w:rPr>
        <w:t xml:space="preserve">Kathleen Hider, </w:t>
      </w:r>
      <w:r>
        <w:rPr>
          <w:rFonts w:ascii="Arial" w:hAnsi="Arial" w:cs="Arial"/>
        </w:rPr>
        <w:t xml:space="preserve">Public Affairs </w:t>
      </w:r>
    </w:p>
    <w:p w14:paraId="7630CFE8" w14:textId="472CB8A9" w:rsidR="00346903" w:rsidRDefault="00346903" w:rsidP="00346903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>Cell:</w:t>
      </w:r>
      <w:r>
        <w:rPr>
          <w:rFonts w:ascii="Arial" w:hAnsi="Arial" w:cs="Arial"/>
        </w:rPr>
        <w:tab/>
        <w:t>(</w:t>
      </w:r>
      <w:r w:rsidR="00D93ECB">
        <w:rPr>
          <w:rFonts w:ascii="Arial" w:hAnsi="Arial" w:cs="Arial"/>
        </w:rPr>
        <w:t>585</w:t>
      </w:r>
      <w:r>
        <w:rPr>
          <w:rFonts w:ascii="Arial" w:hAnsi="Arial" w:cs="Arial"/>
        </w:rPr>
        <w:t>)</w:t>
      </w:r>
      <w:r w:rsidR="00D93ECB">
        <w:rPr>
          <w:rFonts w:ascii="Arial" w:hAnsi="Arial" w:cs="Arial"/>
        </w:rPr>
        <w:t xml:space="preserve"> 330-5720</w:t>
      </w:r>
    </w:p>
    <w:p w14:paraId="558106C8" w14:textId="6DBD7B0B" w:rsidR="00346903" w:rsidRDefault="00346903" w:rsidP="00D93ECB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>Email:</w:t>
      </w:r>
      <w:r>
        <w:rPr>
          <w:rFonts w:ascii="Arial" w:hAnsi="Arial" w:cs="Arial"/>
        </w:rPr>
        <w:tab/>
      </w:r>
      <w:r w:rsidR="00D93ECB">
        <w:rPr>
          <w:rFonts w:ascii="Arial" w:hAnsi="Arial" w:cs="Arial"/>
        </w:rPr>
        <w:t>Kathleen.hider@va.gov</w:t>
      </w:r>
    </w:p>
    <w:p w14:paraId="6C26F3B9" w14:textId="77777777" w:rsidR="00D93ECB" w:rsidRDefault="00D93ECB" w:rsidP="00346903">
      <w:pPr>
        <w:jc w:val="center"/>
        <w:rPr>
          <w:rFonts w:ascii="Arial" w:hAnsi="Arial" w:cs="Arial"/>
          <w:b/>
          <w:sz w:val="36"/>
          <w:szCs w:val="36"/>
        </w:rPr>
      </w:pPr>
    </w:p>
    <w:p w14:paraId="7C373B06" w14:textId="77777777" w:rsidR="00D93ECB" w:rsidRDefault="00D93ECB" w:rsidP="00346903">
      <w:pPr>
        <w:jc w:val="center"/>
        <w:rPr>
          <w:rFonts w:ascii="Arial" w:hAnsi="Arial" w:cs="Arial"/>
          <w:b/>
          <w:sz w:val="36"/>
          <w:szCs w:val="36"/>
        </w:rPr>
      </w:pPr>
    </w:p>
    <w:p w14:paraId="04D8C512" w14:textId="77777777" w:rsidR="00D93ECB" w:rsidRDefault="00D93ECB" w:rsidP="0034690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VA Finger Lakes Healthcare System Now Scheduling </w:t>
      </w:r>
    </w:p>
    <w:p w14:paraId="51EDFC60" w14:textId="4D8CA8F6" w:rsidR="00346903" w:rsidRDefault="00D93ECB" w:rsidP="0034690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Moderna COVID -19 Booster Shots</w:t>
      </w:r>
    </w:p>
    <w:p w14:paraId="110B2189" w14:textId="77777777" w:rsidR="00D93ECB" w:rsidRDefault="00D93ECB" w:rsidP="00346903">
      <w:pPr>
        <w:jc w:val="center"/>
        <w:rPr>
          <w:rFonts w:ascii="Arial" w:hAnsi="Arial" w:cs="Arial"/>
          <w:b/>
          <w:sz w:val="36"/>
          <w:szCs w:val="36"/>
        </w:rPr>
      </w:pPr>
    </w:p>
    <w:p w14:paraId="1C3D10BA" w14:textId="6B0D5A04" w:rsidR="00D93ECB" w:rsidRDefault="00D93ECB" w:rsidP="00346903">
      <w:pP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D93ECB">
        <w:rPr>
          <w:rFonts w:ascii="Arial" w:hAnsi="Arial" w:cs="Arial"/>
          <w:b/>
          <w:i/>
          <w:iCs/>
          <w:sz w:val="28"/>
          <w:szCs w:val="28"/>
        </w:rPr>
        <w:t>Call today.</w:t>
      </w:r>
    </w:p>
    <w:p w14:paraId="7A432ECE" w14:textId="77777777" w:rsidR="00D93ECB" w:rsidRPr="00D93ECB" w:rsidRDefault="00D93ECB" w:rsidP="00346903">
      <w:pPr>
        <w:jc w:val="center"/>
        <w:rPr>
          <w:rFonts w:ascii="Arial" w:hAnsi="Arial" w:cs="Arial"/>
          <w:b/>
          <w:i/>
          <w:iCs/>
          <w:sz w:val="28"/>
          <w:szCs w:val="28"/>
        </w:rPr>
      </w:pPr>
    </w:p>
    <w:p w14:paraId="08B0F39B" w14:textId="2530F8EA" w:rsidR="00346903" w:rsidRDefault="00D93ECB" w:rsidP="00D93ECB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2C9F642" wp14:editId="5B71683E">
            <wp:extent cx="1708882" cy="1139588"/>
            <wp:effectExtent l="0" t="0" r="5715" b="3810"/>
            <wp:docPr id="1" name="Picture 1" descr="May be an image of body of water and text that says 'BOOSTER COVID-19 COVID-19 VACCINATIO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body of water and text that says 'BOOSTER COVID-19 COVID-19 VACCINATION'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1617" cy="11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FA9E" w14:textId="77777777" w:rsidR="00D93ECB" w:rsidRDefault="00D93ECB" w:rsidP="00346903">
      <w:pPr>
        <w:rPr>
          <w:rFonts w:ascii="Arial" w:hAnsi="Arial" w:cs="Arial"/>
        </w:rPr>
      </w:pPr>
    </w:p>
    <w:p w14:paraId="04EC03B0" w14:textId="77777777" w:rsidR="00D93ECB" w:rsidRP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  <w:r w:rsidRPr="00D93ECB">
        <w:rPr>
          <w:rFonts w:ascii="Arial" w:hAnsi="Arial" w:cs="Arial"/>
          <w:color w:val="050505"/>
        </w:rPr>
        <w:t xml:space="preserve">VA Finger Lakes Healthcare System is now scheduling MODERNA Booster </w:t>
      </w:r>
      <w:r w:rsidRPr="00D93ECB">
        <w:rPr>
          <w:rFonts w:ascii="Arial" w:hAnsi="Arial" w:cs="Arial"/>
          <w:color w:val="050505"/>
        </w:rPr>
        <w:t xml:space="preserve">vaccination </w:t>
      </w:r>
      <w:r w:rsidRPr="00D93ECB">
        <w:rPr>
          <w:rFonts w:ascii="Arial" w:hAnsi="Arial" w:cs="Arial"/>
          <w:color w:val="050505"/>
        </w:rPr>
        <w:t xml:space="preserve">appointments. </w:t>
      </w:r>
    </w:p>
    <w:p w14:paraId="30CBBCCC" w14:textId="579920E5" w:rsidR="00D93ECB" w:rsidRP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  <w:r w:rsidRPr="00D93ECB">
        <w:rPr>
          <w:rFonts w:ascii="Arial" w:hAnsi="Arial" w:cs="Arial"/>
          <w:color w:val="050505"/>
        </w:rPr>
        <w:t xml:space="preserve">The vaccine is available to Veterans, their </w:t>
      </w:r>
      <w:r w:rsidRPr="00D93ECB">
        <w:rPr>
          <w:rFonts w:ascii="Arial" w:hAnsi="Arial" w:cs="Arial"/>
          <w:color w:val="050505"/>
        </w:rPr>
        <w:t>spouses,</w:t>
      </w:r>
      <w:r w:rsidRPr="00D93ECB">
        <w:rPr>
          <w:rFonts w:ascii="Arial" w:hAnsi="Arial" w:cs="Arial"/>
          <w:color w:val="050505"/>
        </w:rPr>
        <w:t xml:space="preserve"> and caregivers. </w:t>
      </w:r>
    </w:p>
    <w:p w14:paraId="0811C974" w14:textId="2D6A2AA7" w:rsidR="00D93ECB" w:rsidRP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</w:p>
    <w:p w14:paraId="64218A77" w14:textId="77777777" w:rsidR="00D93ECB" w:rsidRPr="00D93ECB" w:rsidRDefault="00D93ECB" w:rsidP="00D93ECB">
      <w:pPr>
        <w:rPr>
          <w:rFonts w:ascii="Arial" w:hAnsi="Arial" w:cs="Arial"/>
        </w:rPr>
      </w:pPr>
      <w:r w:rsidRPr="00D93ECB">
        <w:rPr>
          <w:rFonts w:ascii="Arial" w:hAnsi="Arial" w:cs="Arial"/>
        </w:rPr>
        <w:t>If you meet the following criteria (Veterans and Spouse/Caregivers):</w:t>
      </w:r>
    </w:p>
    <w:p w14:paraId="75C9D8A2" w14:textId="77777777" w:rsidR="00D93ECB" w:rsidRPr="00D93ECB" w:rsidRDefault="00D93ECB" w:rsidP="00D93ECB">
      <w:pPr>
        <w:pStyle w:val="NoSpacing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D93ECB">
        <w:rPr>
          <w:rFonts w:ascii="Arial" w:eastAsia="Times New Roman" w:hAnsi="Arial" w:cs="Arial"/>
          <w:sz w:val="24"/>
          <w:szCs w:val="24"/>
        </w:rPr>
        <w:t xml:space="preserve">65 years and older </w:t>
      </w:r>
    </w:p>
    <w:p w14:paraId="5B88C426" w14:textId="77777777" w:rsidR="00D93ECB" w:rsidRPr="00D93ECB" w:rsidRDefault="00D93ECB" w:rsidP="00D93ECB">
      <w:pPr>
        <w:pStyle w:val="NoSpacing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D93ECB">
        <w:rPr>
          <w:rFonts w:ascii="Arial" w:eastAsia="Times New Roman" w:hAnsi="Arial" w:cs="Arial"/>
          <w:sz w:val="24"/>
          <w:szCs w:val="24"/>
        </w:rPr>
        <w:t xml:space="preserve">Age 18+ who live in long-term care settings </w:t>
      </w:r>
    </w:p>
    <w:p w14:paraId="28D9C50A" w14:textId="77777777" w:rsidR="00D93ECB" w:rsidRPr="00D93ECB" w:rsidRDefault="00D93ECB" w:rsidP="00D93ECB">
      <w:pPr>
        <w:pStyle w:val="NoSpacing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D93ECB">
        <w:rPr>
          <w:rFonts w:ascii="Arial" w:eastAsia="Times New Roman" w:hAnsi="Arial" w:cs="Arial"/>
          <w:sz w:val="24"/>
          <w:szCs w:val="24"/>
        </w:rPr>
        <w:t xml:space="preserve">Age 18+ who have underlying medical conditions </w:t>
      </w:r>
    </w:p>
    <w:p w14:paraId="4568E54D" w14:textId="77777777" w:rsidR="00D93ECB" w:rsidRPr="00D93ECB" w:rsidRDefault="00D93ECB" w:rsidP="00D93ECB">
      <w:pPr>
        <w:pStyle w:val="NoSpacing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D93ECB">
        <w:rPr>
          <w:rFonts w:ascii="Arial" w:eastAsia="Times New Roman" w:hAnsi="Arial" w:cs="Arial"/>
          <w:sz w:val="24"/>
          <w:szCs w:val="24"/>
        </w:rPr>
        <w:t>Age 18+ who work or live-in high-risk settings</w:t>
      </w:r>
    </w:p>
    <w:p w14:paraId="64319E8D" w14:textId="77777777" w:rsidR="00D93ECB" w:rsidRPr="00D93ECB" w:rsidRDefault="00D93ECB" w:rsidP="00D93ECB">
      <w:pPr>
        <w:pStyle w:val="NoSpacing"/>
        <w:rPr>
          <w:rFonts w:ascii="Arial" w:hAnsi="Arial" w:cs="Arial"/>
          <w:sz w:val="24"/>
          <w:szCs w:val="24"/>
        </w:rPr>
      </w:pPr>
    </w:p>
    <w:p w14:paraId="5E9C706C" w14:textId="77777777" w:rsidR="00D93ECB" w:rsidRPr="00D93ECB" w:rsidRDefault="00D93ECB" w:rsidP="00D93ECB">
      <w:pPr>
        <w:pStyle w:val="NoSpacing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93EC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AND</w:t>
      </w:r>
    </w:p>
    <w:p w14:paraId="3291B9F9" w14:textId="77777777" w:rsidR="00D93ECB" w:rsidRPr="00D93ECB" w:rsidRDefault="00D93ECB" w:rsidP="00D93ECB">
      <w:pPr>
        <w:pStyle w:val="NoSpacing"/>
        <w:rPr>
          <w:rFonts w:ascii="Arial" w:hAnsi="Arial" w:cs="Arial"/>
          <w:sz w:val="24"/>
          <w:szCs w:val="24"/>
        </w:rPr>
      </w:pPr>
    </w:p>
    <w:p w14:paraId="1B985E06" w14:textId="77777777" w:rsidR="00D93ECB" w:rsidRPr="00D93ECB" w:rsidRDefault="00D93ECB" w:rsidP="00D93ECB">
      <w:pPr>
        <w:pStyle w:val="NoSpacing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D93ECB">
        <w:rPr>
          <w:rFonts w:ascii="Arial" w:eastAsia="Times New Roman" w:hAnsi="Arial" w:cs="Arial"/>
          <w:sz w:val="24"/>
          <w:szCs w:val="24"/>
        </w:rPr>
        <w:t>It has been 6 months or more since you received your second dose of the Moderna or Pfizer vaccine series</w:t>
      </w:r>
    </w:p>
    <w:p w14:paraId="3F5BDA7B" w14:textId="77777777" w:rsidR="00D93ECB" w:rsidRPr="00D93ECB" w:rsidRDefault="00D93ECB" w:rsidP="00D93ECB">
      <w:pPr>
        <w:pStyle w:val="NoSpacing"/>
        <w:rPr>
          <w:rFonts w:ascii="Arial" w:hAnsi="Arial" w:cs="Arial"/>
          <w:sz w:val="24"/>
          <w:szCs w:val="24"/>
        </w:rPr>
      </w:pPr>
    </w:p>
    <w:p w14:paraId="41D97368" w14:textId="77777777" w:rsidR="00D93ECB" w:rsidRPr="00D93ECB" w:rsidRDefault="00D93ECB" w:rsidP="00D93ECB">
      <w:pPr>
        <w:pStyle w:val="NoSpacing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93EC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OR</w:t>
      </w:r>
    </w:p>
    <w:p w14:paraId="4E2D24A3" w14:textId="77777777" w:rsidR="00D93ECB" w:rsidRPr="00D93ECB" w:rsidRDefault="00D93ECB" w:rsidP="00D93ECB">
      <w:pPr>
        <w:pStyle w:val="NoSpacing"/>
        <w:rPr>
          <w:rFonts w:ascii="Arial" w:hAnsi="Arial" w:cs="Arial"/>
          <w:sz w:val="24"/>
          <w:szCs w:val="24"/>
        </w:rPr>
      </w:pPr>
    </w:p>
    <w:p w14:paraId="34E36279" w14:textId="77777777" w:rsidR="00D93ECB" w:rsidRPr="00D93ECB" w:rsidRDefault="00D93ECB" w:rsidP="00D93ECB">
      <w:pPr>
        <w:pStyle w:val="NoSpacing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D93ECB">
        <w:rPr>
          <w:rFonts w:ascii="Arial" w:eastAsia="Times New Roman" w:hAnsi="Arial" w:cs="Arial"/>
          <w:sz w:val="24"/>
          <w:szCs w:val="24"/>
        </w:rPr>
        <w:t>If you received a single Janssen (J+J) vaccine over 2 months ago</w:t>
      </w:r>
    </w:p>
    <w:p w14:paraId="12458CF5" w14:textId="77777777" w:rsidR="00D93ECB" w:rsidRPr="00D93ECB" w:rsidRDefault="00D93ECB" w:rsidP="00D93ECB">
      <w:pPr>
        <w:pStyle w:val="NoSpacing"/>
        <w:rPr>
          <w:rFonts w:ascii="Arial" w:hAnsi="Arial" w:cs="Arial"/>
          <w:sz w:val="24"/>
          <w:szCs w:val="24"/>
        </w:rPr>
      </w:pPr>
    </w:p>
    <w:p w14:paraId="113D540B" w14:textId="77777777" w:rsidR="00D93ECB" w:rsidRPr="00D93ECB" w:rsidRDefault="00D93ECB" w:rsidP="00D93ECB">
      <w:pPr>
        <w:pStyle w:val="NoSpacing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93EC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THEN</w:t>
      </w:r>
    </w:p>
    <w:p w14:paraId="78CDF6F2" w14:textId="77777777" w:rsidR="00D93ECB" w:rsidRPr="00D93ECB" w:rsidRDefault="00D93ECB" w:rsidP="00D93ECB">
      <w:pPr>
        <w:pStyle w:val="NoSpacing"/>
        <w:rPr>
          <w:rFonts w:ascii="Arial" w:hAnsi="Arial" w:cs="Arial"/>
          <w:sz w:val="24"/>
          <w:szCs w:val="24"/>
        </w:rPr>
      </w:pPr>
    </w:p>
    <w:p w14:paraId="108790A9" w14:textId="77777777" w:rsidR="00D93ECB" w:rsidRPr="00D93ECB" w:rsidRDefault="00D93ECB" w:rsidP="00D93ECB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93ECB">
        <w:rPr>
          <w:rFonts w:ascii="Arial" w:hAnsi="Arial" w:cs="Arial"/>
          <w:b/>
          <w:bCs/>
          <w:sz w:val="24"/>
          <w:szCs w:val="24"/>
        </w:rPr>
        <w:t>YOU ARE ELIGIBLE TO RECEIVE A MODERNA BOOSTER AT THIS TIME!</w:t>
      </w:r>
    </w:p>
    <w:p w14:paraId="3BC568DB" w14:textId="77777777" w:rsidR="00D93ECB" w:rsidRPr="00D93ECB" w:rsidRDefault="00D93ECB" w:rsidP="00D93ECB">
      <w:pPr>
        <w:rPr>
          <w:rFonts w:ascii="Arial" w:hAnsi="Arial" w:cs="Arial"/>
          <w:b/>
          <w:bCs/>
        </w:rPr>
      </w:pPr>
    </w:p>
    <w:p w14:paraId="1316BBB3" w14:textId="6D56179B" w:rsidR="00D93ECB" w:rsidRP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  <w:r w:rsidRPr="00D93ECB">
        <w:rPr>
          <w:rFonts w:ascii="Arial" w:hAnsi="Arial" w:cs="Arial"/>
          <w:color w:val="050505"/>
        </w:rPr>
        <w:t>PLEASE CALL TO SCHEDULE YOUR APPOINTMENT TODAY!</w:t>
      </w:r>
    </w:p>
    <w:p w14:paraId="6A2B707B" w14:textId="77777777" w:rsidR="00D93ECB" w:rsidRP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  <w:r w:rsidRPr="00D93ECB">
        <w:rPr>
          <w:rFonts w:ascii="Arial" w:hAnsi="Arial" w:cs="Arial"/>
          <w:color w:val="050505"/>
        </w:rPr>
        <w:t>• Canandaigua – (585) 393-7401, Option 3</w:t>
      </w:r>
    </w:p>
    <w:p w14:paraId="1F871034" w14:textId="77777777" w:rsidR="00D93ECB" w:rsidRP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  <w:r w:rsidRPr="00D93ECB">
        <w:rPr>
          <w:rFonts w:ascii="Arial" w:hAnsi="Arial" w:cs="Arial"/>
          <w:color w:val="050505"/>
        </w:rPr>
        <w:t>• Rochester – (585) 463-2757, Option 3</w:t>
      </w:r>
    </w:p>
    <w:p w14:paraId="1B85557D" w14:textId="4912E8C9" w:rsidR="00D93ECB" w:rsidRP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  <w:r w:rsidRPr="00D93ECB">
        <w:rPr>
          <w:rFonts w:ascii="Arial" w:hAnsi="Arial" w:cs="Arial"/>
          <w:color w:val="050505"/>
        </w:rPr>
        <w:t>• Bath - (607)664-4626</w:t>
      </w:r>
    </w:p>
    <w:p w14:paraId="75794FD7" w14:textId="2FBEAA0F" w:rsid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</w:p>
    <w:p w14:paraId="408EBB12" w14:textId="3EAB6F2A" w:rsidR="00D93ECB" w:rsidRDefault="00D93ECB" w:rsidP="00D93ECB">
      <w:pPr>
        <w:shd w:val="clear" w:color="auto" w:fill="FFFFFF"/>
        <w:rPr>
          <w:rFonts w:ascii="Arial" w:hAnsi="Arial" w:cs="Arial"/>
          <w:color w:val="050505"/>
        </w:rPr>
      </w:pPr>
    </w:p>
    <w:p w14:paraId="51D47EFD" w14:textId="452EEEBE" w:rsidR="00D93ECB" w:rsidRPr="00D93ECB" w:rsidRDefault="00D93ECB" w:rsidP="00D93ECB">
      <w:pPr>
        <w:shd w:val="clear" w:color="auto" w:fill="FFFFFF"/>
        <w:jc w:val="center"/>
        <w:rPr>
          <w:rFonts w:ascii="Arial" w:hAnsi="Arial" w:cs="Arial"/>
          <w:color w:val="050505"/>
        </w:rPr>
      </w:pPr>
      <w:r>
        <w:rPr>
          <w:rFonts w:ascii="Arial" w:hAnsi="Arial" w:cs="Arial"/>
          <w:color w:val="050505"/>
        </w:rPr>
        <w:t>###</w:t>
      </w:r>
    </w:p>
    <w:sectPr w:rsidR="00D93ECB" w:rsidRPr="00D93ECB" w:rsidSect="008D4E6F">
      <w:headerReference w:type="default" r:id="rId8"/>
      <w:footerReference w:type="default" r:id="rId9"/>
      <w:pgSz w:w="12240" w:h="15840"/>
      <w:pgMar w:top="3504" w:right="810" w:bottom="207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62A69" w14:textId="77777777" w:rsidR="00D93ECB" w:rsidRDefault="00D93ECB" w:rsidP="00721363">
      <w:r>
        <w:separator/>
      </w:r>
    </w:p>
  </w:endnote>
  <w:endnote w:type="continuationSeparator" w:id="0">
    <w:p w14:paraId="2CD91290" w14:textId="77777777" w:rsidR="00D93ECB" w:rsidRDefault="00D93ECB" w:rsidP="0072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C4B52" w14:textId="77777777" w:rsidR="00721363" w:rsidRDefault="00487961">
    <w:pPr>
      <w:pStyle w:val="Footer"/>
    </w:pPr>
    <w:r>
      <w:rPr>
        <w:rFonts w:ascii="Arial" w:hAnsi="Arial" w:cs="Arial"/>
        <w:b/>
        <w:bCs/>
        <w:noProof/>
        <w:color w:val="003B71"/>
        <w:sz w:val="20"/>
        <w:szCs w:val="20"/>
      </w:rPr>
      <w:drawing>
        <wp:anchor distT="0" distB="0" distL="114300" distR="114300" simplePos="0" relativeHeight="251659264" behindDoc="1" locked="0" layoutInCell="1" allowOverlap="1" wp14:anchorId="34CCC5CE" wp14:editId="2ECD446E">
          <wp:simplePos x="0" y="0"/>
          <wp:positionH relativeFrom="page">
            <wp:posOffset>3205480</wp:posOffset>
          </wp:positionH>
          <wp:positionV relativeFrom="page">
            <wp:posOffset>8837930</wp:posOffset>
          </wp:positionV>
          <wp:extent cx="1362456" cy="694944"/>
          <wp:effectExtent l="0" t="0" r="0" b="0"/>
          <wp:wrapNone/>
          <wp:docPr id="280" name="Picture 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456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F420D" w14:textId="77777777" w:rsidR="00D93ECB" w:rsidRDefault="00D93ECB" w:rsidP="00721363">
      <w:r>
        <w:separator/>
      </w:r>
    </w:p>
  </w:footnote>
  <w:footnote w:type="continuationSeparator" w:id="0">
    <w:p w14:paraId="771C0C89" w14:textId="77777777" w:rsidR="00D93ECB" w:rsidRDefault="00D93ECB" w:rsidP="00721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E9B80" w14:textId="77777777" w:rsidR="00721363" w:rsidRPr="00F7506F" w:rsidRDefault="00487961" w:rsidP="00F7506F">
    <w:pPr>
      <w:pStyle w:val="Header"/>
      <w:jc w:val="right"/>
      <w:rPr>
        <w:rFonts w:ascii="Arial" w:hAnsi="Arial" w:cs="Arial"/>
        <w:b/>
        <w:bCs/>
        <w:color w:val="003B71"/>
        <w:sz w:val="23"/>
        <w:szCs w:val="23"/>
      </w:rPr>
    </w:pPr>
    <w:r w:rsidRPr="00F7506F">
      <w:rPr>
        <w:rFonts w:ascii="Arial" w:hAnsi="Arial" w:cs="Arial"/>
        <w:b/>
        <w:bCs/>
        <w:noProof/>
        <w:color w:val="003B71"/>
        <w:sz w:val="23"/>
        <w:szCs w:val="23"/>
      </w:rPr>
      <w:drawing>
        <wp:anchor distT="0" distB="0" distL="114300" distR="114300" simplePos="0" relativeHeight="251658240" behindDoc="0" locked="0" layoutInCell="1" allowOverlap="0" wp14:anchorId="1B0848C1" wp14:editId="27DBC2CC">
          <wp:simplePos x="0" y="0"/>
          <wp:positionH relativeFrom="column">
            <wp:posOffset>-182880</wp:posOffset>
          </wp:positionH>
          <wp:positionV relativeFrom="page">
            <wp:posOffset>393065</wp:posOffset>
          </wp:positionV>
          <wp:extent cx="2660904" cy="594360"/>
          <wp:effectExtent l="0" t="0" r="6350" b="0"/>
          <wp:wrapNone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363" w:rsidRPr="00F7506F">
      <w:rPr>
        <w:rFonts w:ascii="Arial" w:hAnsi="Arial" w:cs="Arial"/>
        <w:b/>
        <w:bCs/>
        <w:color w:val="003B71"/>
        <w:sz w:val="23"/>
        <w:szCs w:val="23"/>
      </w:rPr>
      <w:t>New York/New Jersey VA Health Care Network</w:t>
    </w:r>
  </w:p>
  <w:p w14:paraId="69107323" w14:textId="77777777" w:rsidR="00721363" w:rsidRPr="00721363" w:rsidRDefault="008D29D4" w:rsidP="00F7506F">
    <w:pPr>
      <w:pStyle w:val="Header"/>
      <w:spacing w:before="120"/>
      <w:jc w:val="right"/>
      <w:rPr>
        <w:rFonts w:ascii="Arial" w:hAnsi="Arial" w:cs="Arial"/>
        <w:b/>
        <w:bCs/>
        <w:color w:val="003B71"/>
      </w:rPr>
    </w:pPr>
    <w:r>
      <w:rPr>
        <w:rFonts w:ascii="Arial" w:hAnsi="Arial" w:cs="Arial"/>
        <w:b/>
        <w:bCs/>
        <w:color w:val="003B71"/>
      </w:rPr>
      <w:t>VA Finger Lakes Healthcare System</w:t>
    </w:r>
  </w:p>
  <w:p w14:paraId="371DE673" w14:textId="77777777" w:rsidR="00721363" w:rsidRDefault="008D29D4" w:rsidP="008D4E6F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 Veterans</w:t>
    </w:r>
    <w:r w:rsidR="00721363" w:rsidRPr="00721363">
      <w:rPr>
        <w:rFonts w:ascii="Arial" w:hAnsi="Arial" w:cs="Arial"/>
        <w:sz w:val="20"/>
        <w:szCs w:val="20"/>
      </w:rPr>
      <w:t xml:space="preserve"> Avenue |</w:t>
    </w:r>
    <w:r w:rsidR="00721363">
      <w:rPr>
        <w:rFonts w:ascii="Arial" w:hAnsi="Arial" w:cs="Arial"/>
        <w:sz w:val="20"/>
        <w:szCs w:val="20"/>
      </w:rPr>
      <w:t xml:space="preserve"> </w:t>
    </w:r>
    <w:r w:rsidR="008D4E6F">
      <w:rPr>
        <w:rFonts w:ascii="Arial" w:hAnsi="Arial" w:cs="Arial"/>
        <w:sz w:val="20"/>
        <w:szCs w:val="20"/>
      </w:rPr>
      <w:t>B</w:t>
    </w:r>
    <w:r>
      <w:rPr>
        <w:rFonts w:ascii="Arial" w:hAnsi="Arial" w:cs="Arial"/>
        <w:sz w:val="20"/>
        <w:szCs w:val="20"/>
      </w:rPr>
      <w:t>ath</w:t>
    </w:r>
    <w:r w:rsidR="00721363" w:rsidRPr="00721363">
      <w:rPr>
        <w:rFonts w:ascii="Arial" w:hAnsi="Arial" w:cs="Arial"/>
        <w:sz w:val="20"/>
        <w:szCs w:val="20"/>
      </w:rPr>
      <w:t>, NY 1</w:t>
    </w:r>
    <w:r w:rsidR="008D4E6F">
      <w:rPr>
        <w:rFonts w:ascii="Arial" w:hAnsi="Arial" w:cs="Arial"/>
        <w:sz w:val="20"/>
        <w:szCs w:val="20"/>
      </w:rPr>
      <w:t>4</w:t>
    </w:r>
    <w:r>
      <w:rPr>
        <w:rFonts w:ascii="Arial" w:hAnsi="Arial" w:cs="Arial"/>
        <w:sz w:val="20"/>
        <w:szCs w:val="20"/>
      </w:rPr>
      <w:t>810</w:t>
    </w:r>
  </w:p>
  <w:p w14:paraId="111E905D" w14:textId="77777777" w:rsidR="008D4E6F" w:rsidRDefault="008D29D4" w:rsidP="005273C6">
    <w:pPr>
      <w:pStyle w:val="Header"/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607-664-4000</w:t>
    </w:r>
  </w:p>
  <w:p w14:paraId="5C94F74E" w14:textId="77777777" w:rsidR="008D4E6F" w:rsidRDefault="008D29D4" w:rsidP="008D4E6F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400 Fort Hill</w:t>
    </w:r>
    <w:r w:rsidR="008D4E6F" w:rsidRPr="00721363">
      <w:rPr>
        <w:rFonts w:ascii="Arial" w:hAnsi="Arial" w:cs="Arial"/>
        <w:sz w:val="20"/>
        <w:szCs w:val="20"/>
      </w:rPr>
      <w:t xml:space="preserve"> Avenue |</w:t>
    </w:r>
    <w:r w:rsidR="008D4E6F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Canandaigua</w:t>
    </w:r>
    <w:r w:rsidR="008D4E6F" w:rsidRPr="00721363">
      <w:rPr>
        <w:rFonts w:ascii="Arial" w:hAnsi="Arial" w:cs="Arial"/>
        <w:sz w:val="20"/>
        <w:szCs w:val="20"/>
      </w:rPr>
      <w:t xml:space="preserve">, NY </w:t>
    </w:r>
    <w:r w:rsidR="008D4E6F">
      <w:rPr>
        <w:rFonts w:ascii="Arial" w:hAnsi="Arial" w:cs="Arial"/>
        <w:sz w:val="20"/>
        <w:szCs w:val="20"/>
      </w:rPr>
      <w:t>14</w:t>
    </w:r>
    <w:r>
      <w:rPr>
        <w:rFonts w:ascii="Arial" w:hAnsi="Arial" w:cs="Arial"/>
        <w:sz w:val="20"/>
        <w:szCs w:val="20"/>
      </w:rPr>
      <w:t>424</w:t>
    </w:r>
  </w:p>
  <w:p w14:paraId="59E05C07" w14:textId="77777777" w:rsidR="008D4E6F" w:rsidRDefault="008D4E6F" w:rsidP="008D4E6F">
    <w:pPr>
      <w:pStyle w:val="Header"/>
      <w:spacing w:after="4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585-</w:t>
    </w:r>
    <w:r w:rsidR="008D29D4">
      <w:rPr>
        <w:rFonts w:ascii="Arial" w:hAnsi="Arial" w:cs="Arial"/>
        <w:sz w:val="20"/>
        <w:szCs w:val="20"/>
      </w:rPr>
      <w:t>394-2000</w:t>
    </w:r>
  </w:p>
  <w:p w14:paraId="0F375994" w14:textId="77777777" w:rsidR="00721363" w:rsidRPr="00721363" w:rsidRDefault="00721363" w:rsidP="008D29D4">
    <w:pPr>
      <w:pStyle w:val="Header"/>
      <w:jc w:val="right"/>
      <w:rPr>
        <w:rFonts w:ascii="Arial" w:hAnsi="Arial" w:cs="Arial"/>
        <w:b/>
        <w:bCs/>
        <w:color w:val="003B71"/>
        <w:sz w:val="20"/>
        <w:szCs w:val="20"/>
      </w:rPr>
    </w:pPr>
    <w:r w:rsidRPr="00721363">
      <w:rPr>
        <w:rFonts w:ascii="Arial" w:hAnsi="Arial" w:cs="Arial"/>
        <w:b/>
        <w:bCs/>
        <w:color w:val="003B71"/>
        <w:sz w:val="20"/>
        <w:szCs w:val="20"/>
      </w:rPr>
      <w:t>www.</w:t>
    </w:r>
    <w:r w:rsidR="005273C6">
      <w:rPr>
        <w:rFonts w:ascii="Arial" w:hAnsi="Arial" w:cs="Arial"/>
        <w:b/>
        <w:bCs/>
        <w:color w:val="003B71"/>
        <w:sz w:val="20"/>
        <w:szCs w:val="20"/>
      </w:rPr>
      <w:t>fingerlakes</w:t>
    </w:r>
    <w:r w:rsidRPr="00721363">
      <w:rPr>
        <w:rFonts w:ascii="Arial" w:hAnsi="Arial" w:cs="Arial"/>
        <w:b/>
        <w:bCs/>
        <w:color w:val="003B71"/>
        <w:sz w:val="20"/>
        <w:szCs w:val="20"/>
      </w:rPr>
      <w:t>.va.gov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9107D"/>
    <w:multiLevelType w:val="hybridMultilevel"/>
    <w:tmpl w:val="9D74D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2685F"/>
    <w:multiLevelType w:val="hybridMultilevel"/>
    <w:tmpl w:val="88800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CB"/>
    <w:rsid w:val="00346903"/>
    <w:rsid w:val="00487961"/>
    <w:rsid w:val="004C727D"/>
    <w:rsid w:val="004E22CB"/>
    <w:rsid w:val="005273C6"/>
    <w:rsid w:val="00721363"/>
    <w:rsid w:val="008D29D4"/>
    <w:rsid w:val="008D4E6F"/>
    <w:rsid w:val="00AA69C2"/>
    <w:rsid w:val="00C036B2"/>
    <w:rsid w:val="00D93ECB"/>
    <w:rsid w:val="00F7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A2A5C"/>
  <w15:chartTrackingRefBased/>
  <w15:docId w15:val="{9E132B22-EEB2-48A1-9563-201BB5BFC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36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21363"/>
  </w:style>
  <w:style w:type="paragraph" w:styleId="Footer">
    <w:name w:val="footer"/>
    <w:basedOn w:val="Normal"/>
    <w:link w:val="FooterChar"/>
    <w:uiPriority w:val="99"/>
    <w:unhideWhenUsed/>
    <w:rsid w:val="0072136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21363"/>
  </w:style>
  <w:style w:type="paragraph" w:styleId="BalloonText">
    <w:name w:val="Balloon Text"/>
    <w:basedOn w:val="Normal"/>
    <w:link w:val="BalloonTextChar"/>
    <w:uiPriority w:val="99"/>
    <w:semiHidden/>
    <w:unhideWhenUsed/>
    <w:rsid w:val="008D4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E6F"/>
    <w:rPr>
      <w:rFonts w:ascii="Segoe UI" w:hAnsi="Segoe UI" w:cs="Segoe UI"/>
      <w:sz w:val="18"/>
      <w:szCs w:val="18"/>
    </w:rPr>
  </w:style>
  <w:style w:type="paragraph" w:styleId="NoSpacing">
    <w:name w:val="No Spacing"/>
    <w:basedOn w:val="Normal"/>
    <w:uiPriority w:val="1"/>
    <w:qFormat/>
    <w:rsid w:val="00D93ECB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12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44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8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V02-MS\MS-Public-Affairs\Templates\Letterhead\75th%20Anniversary\Press%20Releases\Finger%20Lakes%20Press%20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Finger Lakes Press Release.dotx</Template>
  <TotalTime>10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Hider, Kathleen</dc:creator>
  <cp:keywords/>
  <dc:description/>
  <cp:lastModifiedBy>Hider, Kathleen</cp:lastModifiedBy>
  <cp:revision>1</cp:revision>
  <cp:lastPrinted>2021-01-05T19:34:00Z</cp:lastPrinted>
  <dcterms:created xsi:type="dcterms:W3CDTF">2021-11-05T15:51:00Z</dcterms:created>
  <dcterms:modified xsi:type="dcterms:W3CDTF">2021-11-05T16:01:00Z</dcterms:modified>
</cp:coreProperties>
</file>