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61F0" w14:textId="4EAC2691" w:rsidR="005276D7" w:rsidRDefault="001771A0">
      <w:pPr>
        <w:pStyle w:val="BodyText"/>
        <w:spacing w:before="142"/>
        <w:ind w:left="1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0800" behindDoc="1" locked="0" layoutInCell="1" allowOverlap="1" wp14:anchorId="2A87E8B9" wp14:editId="146D8BBA">
                <wp:simplePos x="0" y="0"/>
                <wp:positionH relativeFrom="page">
                  <wp:posOffset>0</wp:posOffset>
                </wp:positionH>
                <wp:positionV relativeFrom="page">
                  <wp:posOffset>899</wp:posOffset>
                </wp:positionV>
                <wp:extent cx="10059670" cy="7764145"/>
                <wp:effectExtent l="0" t="0" r="0" b="8255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670" cy="7764145"/>
                          <a:chOff x="-2" y="13"/>
                          <a:chExt cx="15842" cy="12227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15822" cy="11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3"/>
                        <wps:cNvSpPr>
                          <a:spLocks/>
                        </wps:cNvSpPr>
                        <wps:spPr bwMode="auto">
                          <a:xfrm>
                            <a:off x="-2" y="7589"/>
                            <a:ext cx="15821" cy="4061"/>
                          </a:xfrm>
                          <a:custGeom>
                            <a:avLst/>
                            <a:gdLst>
                              <a:gd name="T0" fmla="+- 0 -2 -2"/>
                              <a:gd name="T1" fmla="*/ T0 w 15821"/>
                              <a:gd name="T2" fmla="+- 0 7589 7589"/>
                              <a:gd name="T3" fmla="*/ 7589 h 4061"/>
                              <a:gd name="T4" fmla="+- 0 -2 -2"/>
                              <a:gd name="T5" fmla="*/ T4 w 15821"/>
                              <a:gd name="T6" fmla="+- 0 11650 7589"/>
                              <a:gd name="T7" fmla="*/ 11650 h 4061"/>
                              <a:gd name="T8" fmla="+- 0 15808 -2"/>
                              <a:gd name="T9" fmla="*/ T8 w 15821"/>
                              <a:gd name="T10" fmla="+- 0 11650 7589"/>
                              <a:gd name="T11" fmla="*/ 11650 h 4061"/>
                              <a:gd name="T12" fmla="+- 0 15813 -2"/>
                              <a:gd name="T13" fmla="*/ T12 w 15821"/>
                              <a:gd name="T14" fmla="+- 0 11187 7589"/>
                              <a:gd name="T15" fmla="*/ 11187 h 4061"/>
                              <a:gd name="T16" fmla="+- 0 3290 -2"/>
                              <a:gd name="T17" fmla="*/ T16 w 15821"/>
                              <a:gd name="T18" fmla="+- 0 11187 7589"/>
                              <a:gd name="T19" fmla="*/ 11187 h 4061"/>
                              <a:gd name="T20" fmla="+- 0 3020 -2"/>
                              <a:gd name="T21" fmla="*/ T20 w 15821"/>
                              <a:gd name="T22" fmla="+- 0 11185 7589"/>
                              <a:gd name="T23" fmla="*/ 11185 h 4061"/>
                              <a:gd name="T24" fmla="+- 0 2832 -2"/>
                              <a:gd name="T25" fmla="*/ T24 w 15821"/>
                              <a:gd name="T26" fmla="+- 0 11181 7589"/>
                              <a:gd name="T27" fmla="*/ 11181 h 4061"/>
                              <a:gd name="T28" fmla="+- 0 1278 -2"/>
                              <a:gd name="T29" fmla="*/ T28 w 15821"/>
                              <a:gd name="T30" fmla="+- 0 10589 7589"/>
                              <a:gd name="T31" fmla="*/ 10589 h 4061"/>
                              <a:gd name="T32" fmla="+- 0 427 -2"/>
                              <a:gd name="T33" fmla="*/ T32 w 15821"/>
                              <a:gd name="T34" fmla="+- 0 9358 7589"/>
                              <a:gd name="T35" fmla="*/ 9358 h 4061"/>
                              <a:gd name="T36" fmla="+- 0 70 -2"/>
                              <a:gd name="T37" fmla="*/ T36 w 15821"/>
                              <a:gd name="T38" fmla="+- 0 8140 7589"/>
                              <a:gd name="T39" fmla="*/ 8140 h 4061"/>
                              <a:gd name="T40" fmla="+- 0 -2 -2"/>
                              <a:gd name="T41" fmla="*/ T40 w 15821"/>
                              <a:gd name="T42" fmla="+- 0 7589 7589"/>
                              <a:gd name="T43" fmla="*/ 7589 h 4061"/>
                              <a:gd name="T44" fmla="+- 0 14590 -2"/>
                              <a:gd name="T45" fmla="*/ T44 w 15821"/>
                              <a:gd name="T46" fmla="+- 0 9397 7589"/>
                              <a:gd name="T47" fmla="*/ 9397 h 4061"/>
                              <a:gd name="T48" fmla="+- 0 12955 -2"/>
                              <a:gd name="T49" fmla="*/ T48 w 15821"/>
                              <a:gd name="T50" fmla="+- 0 9458 7589"/>
                              <a:gd name="T51" fmla="*/ 9458 h 4061"/>
                              <a:gd name="T52" fmla="+- 0 9900 -2"/>
                              <a:gd name="T53" fmla="*/ T52 w 15821"/>
                              <a:gd name="T54" fmla="+- 0 9899 7589"/>
                              <a:gd name="T55" fmla="*/ 9899 h 4061"/>
                              <a:gd name="T56" fmla="+- 0 9449 -2"/>
                              <a:gd name="T57" fmla="*/ T56 w 15821"/>
                              <a:gd name="T58" fmla="+- 0 9972 7589"/>
                              <a:gd name="T59" fmla="*/ 9972 h 4061"/>
                              <a:gd name="T60" fmla="+- 0 9031 -2"/>
                              <a:gd name="T61" fmla="*/ T60 w 15821"/>
                              <a:gd name="T62" fmla="+- 0 10047 7589"/>
                              <a:gd name="T63" fmla="*/ 10047 h 4061"/>
                              <a:gd name="T64" fmla="+- 0 8644 -2"/>
                              <a:gd name="T65" fmla="*/ T64 w 15821"/>
                              <a:gd name="T66" fmla="+- 0 10123 7589"/>
                              <a:gd name="T67" fmla="*/ 10123 h 4061"/>
                              <a:gd name="T68" fmla="+- 0 8286 -2"/>
                              <a:gd name="T69" fmla="*/ T68 w 15821"/>
                              <a:gd name="T70" fmla="+- 0 10200 7589"/>
                              <a:gd name="T71" fmla="*/ 10200 h 4061"/>
                              <a:gd name="T72" fmla="+- 0 7954 -2"/>
                              <a:gd name="T73" fmla="*/ T72 w 15821"/>
                              <a:gd name="T74" fmla="+- 0 10277 7589"/>
                              <a:gd name="T75" fmla="*/ 10277 h 4061"/>
                              <a:gd name="T76" fmla="+- 0 7570 -2"/>
                              <a:gd name="T77" fmla="*/ T76 w 15821"/>
                              <a:gd name="T78" fmla="+- 0 10373 7589"/>
                              <a:gd name="T79" fmla="*/ 10373 h 4061"/>
                              <a:gd name="T80" fmla="+- 0 7216 -2"/>
                              <a:gd name="T81" fmla="*/ T80 w 15821"/>
                              <a:gd name="T82" fmla="+- 0 10469 7589"/>
                              <a:gd name="T83" fmla="*/ 10469 h 4061"/>
                              <a:gd name="T84" fmla="+- 0 5885 -2"/>
                              <a:gd name="T85" fmla="*/ T84 w 15821"/>
                              <a:gd name="T86" fmla="+- 0 10851 7589"/>
                              <a:gd name="T87" fmla="*/ 10851 h 4061"/>
                              <a:gd name="T88" fmla="+- 0 5659 -2"/>
                              <a:gd name="T89" fmla="*/ T88 w 15821"/>
                              <a:gd name="T90" fmla="+- 0 10910 7589"/>
                              <a:gd name="T91" fmla="*/ 10910 h 4061"/>
                              <a:gd name="T92" fmla="+- 0 5488 -2"/>
                              <a:gd name="T93" fmla="*/ T92 w 15821"/>
                              <a:gd name="T94" fmla="+- 0 10951 7589"/>
                              <a:gd name="T95" fmla="*/ 10951 h 4061"/>
                              <a:gd name="T96" fmla="+- 0 5315 -2"/>
                              <a:gd name="T97" fmla="*/ T96 w 15821"/>
                              <a:gd name="T98" fmla="+- 0 10990 7589"/>
                              <a:gd name="T99" fmla="*/ 10990 h 4061"/>
                              <a:gd name="T100" fmla="+- 0 5197 -2"/>
                              <a:gd name="T101" fmla="*/ T100 w 15821"/>
                              <a:gd name="T102" fmla="+- 0 11014 7589"/>
                              <a:gd name="T103" fmla="*/ 11014 h 4061"/>
                              <a:gd name="T104" fmla="+- 0 5078 -2"/>
                              <a:gd name="T105" fmla="*/ T104 w 15821"/>
                              <a:gd name="T106" fmla="+- 0 11037 7589"/>
                              <a:gd name="T107" fmla="*/ 11037 h 4061"/>
                              <a:gd name="T108" fmla="+- 0 4957 -2"/>
                              <a:gd name="T109" fmla="*/ T108 w 15821"/>
                              <a:gd name="T110" fmla="+- 0 11059 7589"/>
                              <a:gd name="T111" fmla="*/ 11059 h 4061"/>
                              <a:gd name="T112" fmla="+- 0 4833 -2"/>
                              <a:gd name="T113" fmla="*/ T112 w 15821"/>
                              <a:gd name="T114" fmla="+- 0 11079 7589"/>
                              <a:gd name="T115" fmla="*/ 11079 h 4061"/>
                              <a:gd name="T116" fmla="+- 0 4706 -2"/>
                              <a:gd name="T117" fmla="*/ T116 w 15821"/>
                              <a:gd name="T118" fmla="+- 0 11098 7589"/>
                              <a:gd name="T119" fmla="*/ 11098 h 4061"/>
                              <a:gd name="T120" fmla="+- 0 4576 -2"/>
                              <a:gd name="T121" fmla="*/ T120 w 15821"/>
                              <a:gd name="T122" fmla="+- 0 11115 7589"/>
                              <a:gd name="T123" fmla="*/ 11115 h 4061"/>
                              <a:gd name="T124" fmla="+- 0 4443 -2"/>
                              <a:gd name="T125" fmla="*/ T124 w 15821"/>
                              <a:gd name="T126" fmla="+- 0 11130 7589"/>
                              <a:gd name="T127" fmla="*/ 11130 h 4061"/>
                              <a:gd name="T128" fmla="+- 0 4305 -2"/>
                              <a:gd name="T129" fmla="*/ T128 w 15821"/>
                              <a:gd name="T130" fmla="+- 0 11144 7589"/>
                              <a:gd name="T131" fmla="*/ 11144 h 4061"/>
                              <a:gd name="T132" fmla="+- 0 4163 -2"/>
                              <a:gd name="T133" fmla="*/ T132 w 15821"/>
                              <a:gd name="T134" fmla="+- 0 11156 7589"/>
                              <a:gd name="T135" fmla="*/ 11156 h 4061"/>
                              <a:gd name="T136" fmla="+- 0 4016 -2"/>
                              <a:gd name="T137" fmla="*/ T136 w 15821"/>
                              <a:gd name="T138" fmla="+- 0 11166 7589"/>
                              <a:gd name="T139" fmla="*/ 11166 h 4061"/>
                              <a:gd name="T140" fmla="+- 0 3865 -2"/>
                              <a:gd name="T141" fmla="*/ T140 w 15821"/>
                              <a:gd name="T142" fmla="+- 0 11174 7589"/>
                              <a:gd name="T143" fmla="*/ 11174 h 4061"/>
                              <a:gd name="T144" fmla="+- 0 3545 -2"/>
                              <a:gd name="T145" fmla="*/ T144 w 15821"/>
                              <a:gd name="T146" fmla="+- 0 11185 7589"/>
                              <a:gd name="T147" fmla="*/ 11185 h 4061"/>
                              <a:gd name="T148" fmla="+- 0 3290 -2"/>
                              <a:gd name="T149" fmla="*/ T148 w 15821"/>
                              <a:gd name="T150" fmla="+- 0 11187 7589"/>
                              <a:gd name="T151" fmla="*/ 11187 h 4061"/>
                              <a:gd name="T152" fmla="+- 0 15813 -2"/>
                              <a:gd name="T153" fmla="*/ T152 w 15821"/>
                              <a:gd name="T154" fmla="+- 0 11187 7589"/>
                              <a:gd name="T155" fmla="*/ 11187 h 4061"/>
                              <a:gd name="T156" fmla="+- 0 15819 -2"/>
                              <a:gd name="T157" fmla="*/ T156 w 15821"/>
                              <a:gd name="T158" fmla="+- 0 10727 7589"/>
                              <a:gd name="T159" fmla="*/ 10727 h 4061"/>
                              <a:gd name="T160" fmla="+- 0 15359 -2"/>
                              <a:gd name="T161" fmla="*/ T160 w 15821"/>
                              <a:gd name="T162" fmla="+- 0 9794 7589"/>
                              <a:gd name="T163" fmla="*/ 9794 h 4061"/>
                              <a:gd name="T164" fmla="+- 0 14590 -2"/>
                              <a:gd name="T165" fmla="*/ T164 w 15821"/>
                              <a:gd name="T166" fmla="+- 0 9397 7589"/>
                              <a:gd name="T167" fmla="*/ 9397 h 4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21" h="4061">
                                <a:moveTo>
                                  <a:pt x="0" y="0"/>
                                </a:moveTo>
                                <a:lnTo>
                                  <a:pt x="0" y="4061"/>
                                </a:lnTo>
                                <a:lnTo>
                                  <a:pt x="15810" y="4061"/>
                                </a:lnTo>
                                <a:lnTo>
                                  <a:pt x="15815" y="3598"/>
                                </a:lnTo>
                                <a:lnTo>
                                  <a:pt x="3292" y="3598"/>
                                </a:lnTo>
                                <a:lnTo>
                                  <a:pt x="3022" y="3596"/>
                                </a:lnTo>
                                <a:lnTo>
                                  <a:pt x="2834" y="3592"/>
                                </a:lnTo>
                                <a:lnTo>
                                  <a:pt x="1280" y="3000"/>
                                </a:lnTo>
                                <a:lnTo>
                                  <a:pt x="429" y="1769"/>
                                </a:lnTo>
                                <a:lnTo>
                                  <a:pt x="72" y="55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592" y="1808"/>
                                </a:moveTo>
                                <a:lnTo>
                                  <a:pt x="12957" y="1869"/>
                                </a:lnTo>
                                <a:lnTo>
                                  <a:pt x="9902" y="2310"/>
                                </a:lnTo>
                                <a:lnTo>
                                  <a:pt x="9451" y="2383"/>
                                </a:lnTo>
                                <a:lnTo>
                                  <a:pt x="9033" y="2458"/>
                                </a:lnTo>
                                <a:lnTo>
                                  <a:pt x="8646" y="2534"/>
                                </a:lnTo>
                                <a:lnTo>
                                  <a:pt x="8288" y="2611"/>
                                </a:lnTo>
                                <a:lnTo>
                                  <a:pt x="7956" y="2688"/>
                                </a:lnTo>
                                <a:lnTo>
                                  <a:pt x="7572" y="2784"/>
                                </a:lnTo>
                                <a:lnTo>
                                  <a:pt x="7218" y="2880"/>
                                </a:lnTo>
                                <a:lnTo>
                                  <a:pt x="5887" y="3262"/>
                                </a:lnTo>
                                <a:lnTo>
                                  <a:pt x="5661" y="3321"/>
                                </a:lnTo>
                                <a:lnTo>
                                  <a:pt x="5490" y="3362"/>
                                </a:lnTo>
                                <a:lnTo>
                                  <a:pt x="5317" y="3401"/>
                                </a:lnTo>
                                <a:lnTo>
                                  <a:pt x="5199" y="3425"/>
                                </a:lnTo>
                                <a:lnTo>
                                  <a:pt x="5080" y="3448"/>
                                </a:lnTo>
                                <a:lnTo>
                                  <a:pt x="4959" y="3470"/>
                                </a:lnTo>
                                <a:lnTo>
                                  <a:pt x="4835" y="3490"/>
                                </a:lnTo>
                                <a:lnTo>
                                  <a:pt x="4708" y="3509"/>
                                </a:lnTo>
                                <a:lnTo>
                                  <a:pt x="4578" y="3526"/>
                                </a:lnTo>
                                <a:lnTo>
                                  <a:pt x="4445" y="3541"/>
                                </a:lnTo>
                                <a:lnTo>
                                  <a:pt x="4307" y="3555"/>
                                </a:lnTo>
                                <a:lnTo>
                                  <a:pt x="4165" y="3567"/>
                                </a:lnTo>
                                <a:lnTo>
                                  <a:pt x="4018" y="3577"/>
                                </a:lnTo>
                                <a:lnTo>
                                  <a:pt x="3867" y="3585"/>
                                </a:lnTo>
                                <a:lnTo>
                                  <a:pt x="3547" y="3596"/>
                                </a:lnTo>
                                <a:lnTo>
                                  <a:pt x="3292" y="3598"/>
                                </a:lnTo>
                                <a:lnTo>
                                  <a:pt x="15815" y="3598"/>
                                </a:lnTo>
                                <a:lnTo>
                                  <a:pt x="15821" y="3138"/>
                                </a:lnTo>
                                <a:lnTo>
                                  <a:pt x="15361" y="2205"/>
                                </a:lnTo>
                                <a:lnTo>
                                  <a:pt x="14592" y="1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10"/>
                            <a:ext cx="15840" cy="3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docshape5"/>
                        <wps:cNvSpPr>
                          <a:spLocks/>
                        </wps:cNvSpPr>
                        <wps:spPr bwMode="auto">
                          <a:xfrm>
                            <a:off x="12047" y="8712"/>
                            <a:ext cx="2223" cy="2223"/>
                          </a:xfrm>
                          <a:custGeom>
                            <a:avLst/>
                            <a:gdLst>
                              <a:gd name="T0" fmla="+- 0 13083 12047"/>
                              <a:gd name="T1" fmla="*/ T0 w 2223"/>
                              <a:gd name="T2" fmla="+- 0 8714 8712"/>
                              <a:gd name="T3" fmla="*/ 8714 h 2223"/>
                              <a:gd name="T4" fmla="+- 0 12935 12047"/>
                              <a:gd name="T5" fmla="*/ T4 w 2223"/>
                              <a:gd name="T6" fmla="+- 0 8734 8712"/>
                              <a:gd name="T7" fmla="*/ 8734 h 2223"/>
                              <a:gd name="T8" fmla="+- 0 12794 12047"/>
                              <a:gd name="T9" fmla="*/ T8 w 2223"/>
                              <a:gd name="T10" fmla="+- 0 8773 8712"/>
                              <a:gd name="T11" fmla="*/ 8773 h 2223"/>
                              <a:gd name="T12" fmla="+- 0 12661 12047"/>
                              <a:gd name="T13" fmla="*/ T12 w 2223"/>
                              <a:gd name="T14" fmla="+- 0 8829 8712"/>
                              <a:gd name="T15" fmla="*/ 8829 h 2223"/>
                              <a:gd name="T16" fmla="+- 0 12537 12047"/>
                              <a:gd name="T17" fmla="*/ T16 w 2223"/>
                              <a:gd name="T18" fmla="+- 0 8901 8712"/>
                              <a:gd name="T19" fmla="*/ 8901 h 2223"/>
                              <a:gd name="T20" fmla="+- 0 12425 12047"/>
                              <a:gd name="T21" fmla="*/ T20 w 2223"/>
                              <a:gd name="T22" fmla="+- 0 8989 8712"/>
                              <a:gd name="T23" fmla="*/ 8989 h 2223"/>
                              <a:gd name="T24" fmla="+- 0 12324 12047"/>
                              <a:gd name="T25" fmla="*/ T24 w 2223"/>
                              <a:gd name="T26" fmla="+- 0 9089 8712"/>
                              <a:gd name="T27" fmla="*/ 9089 h 2223"/>
                              <a:gd name="T28" fmla="+- 0 12237 12047"/>
                              <a:gd name="T29" fmla="*/ T28 w 2223"/>
                              <a:gd name="T30" fmla="+- 0 9202 8712"/>
                              <a:gd name="T31" fmla="*/ 9202 h 2223"/>
                              <a:gd name="T32" fmla="+- 0 12165 12047"/>
                              <a:gd name="T33" fmla="*/ T32 w 2223"/>
                              <a:gd name="T34" fmla="+- 0 9325 8712"/>
                              <a:gd name="T35" fmla="*/ 9325 h 2223"/>
                              <a:gd name="T36" fmla="+- 0 12108 12047"/>
                              <a:gd name="T37" fmla="*/ T36 w 2223"/>
                              <a:gd name="T38" fmla="+- 0 9458 8712"/>
                              <a:gd name="T39" fmla="*/ 9458 h 2223"/>
                              <a:gd name="T40" fmla="+- 0 12070 12047"/>
                              <a:gd name="T41" fmla="*/ T40 w 2223"/>
                              <a:gd name="T42" fmla="+- 0 9599 8712"/>
                              <a:gd name="T43" fmla="*/ 9599 h 2223"/>
                              <a:gd name="T44" fmla="+- 0 12050 12047"/>
                              <a:gd name="T45" fmla="*/ T44 w 2223"/>
                              <a:gd name="T46" fmla="+- 0 9747 8712"/>
                              <a:gd name="T47" fmla="*/ 9747 h 2223"/>
                              <a:gd name="T48" fmla="+- 0 12050 12047"/>
                              <a:gd name="T49" fmla="*/ T48 w 2223"/>
                              <a:gd name="T50" fmla="+- 0 9899 8712"/>
                              <a:gd name="T51" fmla="*/ 9899 h 2223"/>
                              <a:gd name="T52" fmla="+- 0 12070 12047"/>
                              <a:gd name="T53" fmla="*/ T52 w 2223"/>
                              <a:gd name="T54" fmla="+- 0 10047 8712"/>
                              <a:gd name="T55" fmla="*/ 10047 h 2223"/>
                              <a:gd name="T56" fmla="+- 0 12108 12047"/>
                              <a:gd name="T57" fmla="*/ T56 w 2223"/>
                              <a:gd name="T58" fmla="+- 0 10188 8712"/>
                              <a:gd name="T59" fmla="*/ 10188 h 2223"/>
                              <a:gd name="T60" fmla="+- 0 12165 12047"/>
                              <a:gd name="T61" fmla="*/ T60 w 2223"/>
                              <a:gd name="T62" fmla="+- 0 10321 8712"/>
                              <a:gd name="T63" fmla="*/ 10321 h 2223"/>
                              <a:gd name="T64" fmla="+- 0 12237 12047"/>
                              <a:gd name="T65" fmla="*/ T64 w 2223"/>
                              <a:gd name="T66" fmla="+- 0 10445 8712"/>
                              <a:gd name="T67" fmla="*/ 10445 h 2223"/>
                              <a:gd name="T68" fmla="+- 0 12324 12047"/>
                              <a:gd name="T69" fmla="*/ T68 w 2223"/>
                              <a:gd name="T70" fmla="+- 0 10557 8712"/>
                              <a:gd name="T71" fmla="*/ 10557 h 2223"/>
                              <a:gd name="T72" fmla="+- 0 12425 12047"/>
                              <a:gd name="T73" fmla="*/ T72 w 2223"/>
                              <a:gd name="T74" fmla="+- 0 10658 8712"/>
                              <a:gd name="T75" fmla="*/ 10658 h 2223"/>
                              <a:gd name="T76" fmla="+- 0 12537 12047"/>
                              <a:gd name="T77" fmla="*/ T76 w 2223"/>
                              <a:gd name="T78" fmla="+- 0 10745 8712"/>
                              <a:gd name="T79" fmla="*/ 10745 h 2223"/>
                              <a:gd name="T80" fmla="+- 0 12661 12047"/>
                              <a:gd name="T81" fmla="*/ T80 w 2223"/>
                              <a:gd name="T82" fmla="+- 0 10817 8712"/>
                              <a:gd name="T83" fmla="*/ 10817 h 2223"/>
                              <a:gd name="T84" fmla="+- 0 12794 12047"/>
                              <a:gd name="T85" fmla="*/ T84 w 2223"/>
                              <a:gd name="T86" fmla="+- 0 10874 8712"/>
                              <a:gd name="T87" fmla="*/ 10874 h 2223"/>
                              <a:gd name="T88" fmla="+- 0 12935 12047"/>
                              <a:gd name="T89" fmla="*/ T88 w 2223"/>
                              <a:gd name="T90" fmla="+- 0 10912 8712"/>
                              <a:gd name="T91" fmla="*/ 10912 h 2223"/>
                              <a:gd name="T92" fmla="+- 0 13083 12047"/>
                              <a:gd name="T93" fmla="*/ T92 w 2223"/>
                              <a:gd name="T94" fmla="+- 0 10932 8712"/>
                              <a:gd name="T95" fmla="*/ 10932 h 2223"/>
                              <a:gd name="T96" fmla="+- 0 13235 12047"/>
                              <a:gd name="T97" fmla="*/ T96 w 2223"/>
                              <a:gd name="T98" fmla="+- 0 10932 8712"/>
                              <a:gd name="T99" fmla="*/ 10932 h 2223"/>
                              <a:gd name="T100" fmla="+- 0 13383 12047"/>
                              <a:gd name="T101" fmla="*/ T100 w 2223"/>
                              <a:gd name="T102" fmla="+- 0 10912 8712"/>
                              <a:gd name="T103" fmla="*/ 10912 h 2223"/>
                              <a:gd name="T104" fmla="+- 0 13524 12047"/>
                              <a:gd name="T105" fmla="*/ T104 w 2223"/>
                              <a:gd name="T106" fmla="+- 0 10874 8712"/>
                              <a:gd name="T107" fmla="*/ 10874 h 2223"/>
                              <a:gd name="T108" fmla="+- 0 13657 12047"/>
                              <a:gd name="T109" fmla="*/ T108 w 2223"/>
                              <a:gd name="T110" fmla="+- 0 10817 8712"/>
                              <a:gd name="T111" fmla="*/ 10817 h 2223"/>
                              <a:gd name="T112" fmla="+- 0 13780 12047"/>
                              <a:gd name="T113" fmla="*/ T112 w 2223"/>
                              <a:gd name="T114" fmla="+- 0 10745 8712"/>
                              <a:gd name="T115" fmla="*/ 10745 h 2223"/>
                              <a:gd name="T116" fmla="+- 0 13893 12047"/>
                              <a:gd name="T117" fmla="*/ T116 w 2223"/>
                              <a:gd name="T118" fmla="+- 0 10658 8712"/>
                              <a:gd name="T119" fmla="*/ 10658 h 2223"/>
                              <a:gd name="T120" fmla="+- 0 13994 12047"/>
                              <a:gd name="T121" fmla="*/ T120 w 2223"/>
                              <a:gd name="T122" fmla="+- 0 10557 8712"/>
                              <a:gd name="T123" fmla="*/ 10557 h 2223"/>
                              <a:gd name="T124" fmla="+- 0 14081 12047"/>
                              <a:gd name="T125" fmla="*/ T124 w 2223"/>
                              <a:gd name="T126" fmla="+- 0 10445 8712"/>
                              <a:gd name="T127" fmla="*/ 10445 h 2223"/>
                              <a:gd name="T128" fmla="+- 0 14153 12047"/>
                              <a:gd name="T129" fmla="*/ T128 w 2223"/>
                              <a:gd name="T130" fmla="+- 0 10321 8712"/>
                              <a:gd name="T131" fmla="*/ 10321 h 2223"/>
                              <a:gd name="T132" fmla="+- 0 14209 12047"/>
                              <a:gd name="T133" fmla="*/ T132 w 2223"/>
                              <a:gd name="T134" fmla="+- 0 10188 8712"/>
                              <a:gd name="T135" fmla="*/ 10188 h 2223"/>
                              <a:gd name="T136" fmla="+- 0 14248 12047"/>
                              <a:gd name="T137" fmla="*/ T136 w 2223"/>
                              <a:gd name="T138" fmla="+- 0 10047 8712"/>
                              <a:gd name="T139" fmla="*/ 10047 h 2223"/>
                              <a:gd name="T140" fmla="+- 0 14268 12047"/>
                              <a:gd name="T141" fmla="*/ T140 w 2223"/>
                              <a:gd name="T142" fmla="+- 0 9899 8712"/>
                              <a:gd name="T143" fmla="*/ 9899 h 2223"/>
                              <a:gd name="T144" fmla="+- 0 14268 12047"/>
                              <a:gd name="T145" fmla="*/ T144 w 2223"/>
                              <a:gd name="T146" fmla="+- 0 9747 8712"/>
                              <a:gd name="T147" fmla="*/ 9747 h 2223"/>
                              <a:gd name="T148" fmla="+- 0 14248 12047"/>
                              <a:gd name="T149" fmla="*/ T148 w 2223"/>
                              <a:gd name="T150" fmla="+- 0 9599 8712"/>
                              <a:gd name="T151" fmla="*/ 9599 h 2223"/>
                              <a:gd name="T152" fmla="+- 0 14209 12047"/>
                              <a:gd name="T153" fmla="*/ T152 w 2223"/>
                              <a:gd name="T154" fmla="+- 0 9458 8712"/>
                              <a:gd name="T155" fmla="*/ 9458 h 2223"/>
                              <a:gd name="T156" fmla="+- 0 14153 12047"/>
                              <a:gd name="T157" fmla="*/ T156 w 2223"/>
                              <a:gd name="T158" fmla="+- 0 9325 8712"/>
                              <a:gd name="T159" fmla="*/ 9325 h 2223"/>
                              <a:gd name="T160" fmla="+- 0 14081 12047"/>
                              <a:gd name="T161" fmla="*/ T160 w 2223"/>
                              <a:gd name="T162" fmla="+- 0 9202 8712"/>
                              <a:gd name="T163" fmla="*/ 9202 h 2223"/>
                              <a:gd name="T164" fmla="+- 0 13994 12047"/>
                              <a:gd name="T165" fmla="*/ T164 w 2223"/>
                              <a:gd name="T166" fmla="+- 0 9089 8712"/>
                              <a:gd name="T167" fmla="*/ 9089 h 2223"/>
                              <a:gd name="T168" fmla="+- 0 13893 12047"/>
                              <a:gd name="T169" fmla="*/ T168 w 2223"/>
                              <a:gd name="T170" fmla="+- 0 8989 8712"/>
                              <a:gd name="T171" fmla="*/ 8989 h 2223"/>
                              <a:gd name="T172" fmla="+- 0 13780 12047"/>
                              <a:gd name="T173" fmla="*/ T172 w 2223"/>
                              <a:gd name="T174" fmla="+- 0 8901 8712"/>
                              <a:gd name="T175" fmla="*/ 8901 h 2223"/>
                              <a:gd name="T176" fmla="+- 0 13657 12047"/>
                              <a:gd name="T177" fmla="*/ T176 w 2223"/>
                              <a:gd name="T178" fmla="+- 0 8829 8712"/>
                              <a:gd name="T179" fmla="*/ 8829 h 2223"/>
                              <a:gd name="T180" fmla="+- 0 13524 12047"/>
                              <a:gd name="T181" fmla="*/ T180 w 2223"/>
                              <a:gd name="T182" fmla="+- 0 8773 8712"/>
                              <a:gd name="T183" fmla="*/ 8773 h 2223"/>
                              <a:gd name="T184" fmla="+- 0 13383 12047"/>
                              <a:gd name="T185" fmla="*/ T184 w 2223"/>
                              <a:gd name="T186" fmla="+- 0 8734 8712"/>
                              <a:gd name="T187" fmla="*/ 8734 h 2223"/>
                              <a:gd name="T188" fmla="+- 0 13235 12047"/>
                              <a:gd name="T189" fmla="*/ T188 w 2223"/>
                              <a:gd name="T190" fmla="+- 0 8714 8712"/>
                              <a:gd name="T191" fmla="*/ 871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3" h="2223">
                                <a:moveTo>
                                  <a:pt x="1112" y="0"/>
                                </a:moveTo>
                                <a:lnTo>
                                  <a:pt x="1036" y="2"/>
                                </a:lnTo>
                                <a:lnTo>
                                  <a:pt x="961" y="10"/>
                                </a:lnTo>
                                <a:lnTo>
                                  <a:pt x="888" y="22"/>
                                </a:lnTo>
                                <a:lnTo>
                                  <a:pt x="816" y="39"/>
                                </a:lnTo>
                                <a:lnTo>
                                  <a:pt x="747" y="61"/>
                                </a:lnTo>
                                <a:lnTo>
                                  <a:pt x="679" y="87"/>
                                </a:lnTo>
                                <a:lnTo>
                                  <a:pt x="614" y="117"/>
                                </a:lnTo>
                                <a:lnTo>
                                  <a:pt x="551" y="151"/>
                                </a:lnTo>
                                <a:lnTo>
                                  <a:pt x="490" y="189"/>
                                </a:lnTo>
                                <a:lnTo>
                                  <a:pt x="432" y="231"/>
                                </a:lnTo>
                                <a:lnTo>
                                  <a:pt x="378" y="277"/>
                                </a:lnTo>
                                <a:lnTo>
                                  <a:pt x="326" y="325"/>
                                </a:lnTo>
                                <a:lnTo>
                                  <a:pt x="277" y="377"/>
                                </a:lnTo>
                                <a:lnTo>
                                  <a:pt x="232" y="432"/>
                                </a:lnTo>
                                <a:lnTo>
                                  <a:pt x="190" y="490"/>
                                </a:lnTo>
                                <a:lnTo>
                                  <a:pt x="152" y="550"/>
                                </a:lnTo>
                                <a:lnTo>
                                  <a:pt x="118" y="613"/>
                                </a:lnTo>
                                <a:lnTo>
                                  <a:pt x="87" y="679"/>
                                </a:lnTo>
                                <a:lnTo>
                                  <a:pt x="61" y="746"/>
                                </a:lnTo>
                                <a:lnTo>
                                  <a:pt x="40" y="816"/>
                                </a:lnTo>
                                <a:lnTo>
                                  <a:pt x="23" y="887"/>
                                </a:lnTo>
                                <a:lnTo>
                                  <a:pt x="10" y="960"/>
                                </a:lnTo>
                                <a:lnTo>
                                  <a:pt x="3" y="1035"/>
                                </a:lnTo>
                                <a:lnTo>
                                  <a:pt x="0" y="1111"/>
                                </a:lnTo>
                                <a:lnTo>
                                  <a:pt x="3" y="1187"/>
                                </a:lnTo>
                                <a:lnTo>
                                  <a:pt x="10" y="1262"/>
                                </a:lnTo>
                                <a:lnTo>
                                  <a:pt x="23" y="1335"/>
                                </a:lnTo>
                                <a:lnTo>
                                  <a:pt x="40" y="1407"/>
                                </a:lnTo>
                                <a:lnTo>
                                  <a:pt x="61" y="1476"/>
                                </a:lnTo>
                                <a:lnTo>
                                  <a:pt x="87" y="1544"/>
                                </a:lnTo>
                                <a:lnTo>
                                  <a:pt x="118" y="1609"/>
                                </a:lnTo>
                                <a:lnTo>
                                  <a:pt x="152" y="1672"/>
                                </a:lnTo>
                                <a:lnTo>
                                  <a:pt x="190" y="1733"/>
                                </a:lnTo>
                                <a:lnTo>
                                  <a:pt x="232" y="1791"/>
                                </a:lnTo>
                                <a:lnTo>
                                  <a:pt x="277" y="1845"/>
                                </a:lnTo>
                                <a:lnTo>
                                  <a:pt x="326" y="1897"/>
                                </a:lnTo>
                                <a:lnTo>
                                  <a:pt x="378" y="1946"/>
                                </a:lnTo>
                                <a:lnTo>
                                  <a:pt x="432" y="1991"/>
                                </a:lnTo>
                                <a:lnTo>
                                  <a:pt x="490" y="2033"/>
                                </a:lnTo>
                                <a:lnTo>
                                  <a:pt x="551" y="2071"/>
                                </a:lnTo>
                                <a:lnTo>
                                  <a:pt x="614" y="2105"/>
                                </a:lnTo>
                                <a:lnTo>
                                  <a:pt x="679" y="2136"/>
                                </a:lnTo>
                                <a:lnTo>
                                  <a:pt x="747" y="2162"/>
                                </a:lnTo>
                                <a:lnTo>
                                  <a:pt x="816" y="2183"/>
                                </a:lnTo>
                                <a:lnTo>
                                  <a:pt x="888" y="2200"/>
                                </a:lnTo>
                                <a:lnTo>
                                  <a:pt x="961" y="2213"/>
                                </a:lnTo>
                                <a:lnTo>
                                  <a:pt x="1036" y="2220"/>
                                </a:lnTo>
                                <a:lnTo>
                                  <a:pt x="1112" y="2223"/>
                                </a:lnTo>
                                <a:lnTo>
                                  <a:pt x="1188" y="2220"/>
                                </a:lnTo>
                                <a:lnTo>
                                  <a:pt x="1263" y="2213"/>
                                </a:lnTo>
                                <a:lnTo>
                                  <a:pt x="1336" y="2200"/>
                                </a:lnTo>
                                <a:lnTo>
                                  <a:pt x="1407" y="2183"/>
                                </a:lnTo>
                                <a:lnTo>
                                  <a:pt x="1477" y="2162"/>
                                </a:lnTo>
                                <a:lnTo>
                                  <a:pt x="1544" y="2136"/>
                                </a:lnTo>
                                <a:lnTo>
                                  <a:pt x="1610" y="2105"/>
                                </a:lnTo>
                                <a:lnTo>
                                  <a:pt x="1673" y="2071"/>
                                </a:lnTo>
                                <a:lnTo>
                                  <a:pt x="1733" y="2033"/>
                                </a:lnTo>
                                <a:lnTo>
                                  <a:pt x="1791" y="1991"/>
                                </a:lnTo>
                                <a:lnTo>
                                  <a:pt x="1846" y="1946"/>
                                </a:lnTo>
                                <a:lnTo>
                                  <a:pt x="1898" y="1897"/>
                                </a:lnTo>
                                <a:lnTo>
                                  <a:pt x="1947" y="1845"/>
                                </a:lnTo>
                                <a:lnTo>
                                  <a:pt x="1992" y="1791"/>
                                </a:lnTo>
                                <a:lnTo>
                                  <a:pt x="2034" y="1733"/>
                                </a:lnTo>
                                <a:lnTo>
                                  <a:pt x="2072" y="1672"/>
                                </a:lnTo>
                                <a:lnTo>
                                  <a:pt x="2106" y="1609"/>
                                </a:lnTo>
                                <a:lnTo>
                                  <a:pt x="2136" y="1544"/>
                                </a:lnTo>
                                <a:lnTo>
                                  <a:pt x="2162" y="1476"/>
                                </a:lnTo>
                                <a:lnTo>
                                  <a:pt x="2184" y="1407"/>
                                </a:lnTo>
                                <a:lnTo>
                                  <a:pt x="2201" y="1335"/>
                                </a:lnTo>
                                <a:lnTo>
                                  <a:pt x="2213" y="1262"/>
                                </a:lnTo>
                                <a:lnTo>
                                  <a:pt x="2221" y="1187"/>
                                </a:lnTo>
                                <a:lnTo>
                                  <a:pt x="2223" y="1111"/>
                                </a:lnTo>
                                <a:lnTo>
                                  <a:pt x="2221" y="1035"/>
                                </a:lnTo>
                                <a:lnTo>
                                  <a:pt x="2213" y="960"/>
                                </a:lnTo>
                                <a:lnTo>
                                  <a:pt x="2201" y="887"/>
                                </a:lnTo>
                                <a:lnTo>
                                  <a:pt x="2184" y="816"/>
                                </a:lnTo>
                                <a:lnTo>
                                  <a:pt x="2162" y="746"/>
                                </a:lnTo>
                                <a:lnTo>
                                  <a:pt x="2136" y="679"/>
                                </a:lnTo>
                                <a:lnTo>
                                  <a:pt x="2106" y="613"/>
                                </a:lnTo>
                                <a:lnTo>
                                  <a:pt x="2072" y="550"/>
                                </a:lnTo>
                                <a:lnTo>
                                  <a:pt x="2034" y="490"/>
                                </a:lnTo>
                                <a:lnTo>
                                  <a:pt x="1992" y="432"/>
                                </a:lnTo>
                                <a:lnTo>
                                  <a:pt x="1947" y="377"/>
                                </a:lnTo>
                                <a:lnTo>
                                  <a:pt x="1898" y="325"/>
                                </a:lnTo>
                                <a:lnTo>
                                  <a:pt x="1846" y="277"/>
                                </a:lnTo>
                                <a:lnTo>
                                  <a:pt x="1791" y="231"/>
                                </a:lnTo>
                                <a:lnTo>
                                  <a:pt x="1733" y="189"/>
                                </a:lnTo>
                                <a:lnTo>
                                  <a:pt x="1673" y="151"/>
                                </a:lnTo>
                                <a:lnTo>
                                  <a:pt x="1610" y="117"/>
                                </a:lnTo>
                                <a:lnTo>
                                  <a:pt x="1544" y="87"/>
                                </a:lnTo>
                                <a:lnTo>
                                  <a:pt x="1477" y="61"/>
                                </a:lnTo>
                                <a:lnTo>
                                  <a:pt x="1407" y="39"/>
                                </a:lnTo>
                                <a:lnTo>
                                  <a:pt x="1336" y="22"/>
                                </a:lnTo>
                                <a:lnTo>
                                  <a:pt x="1263" y="10"/>
                                </a:lnTo>
                                <a:lnTo>
                                  <a:pt x="1188" y="2"/>
                                </a:lnTo>
                                <a:lnTo>
                                  <a:pt x="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8" y="10723"/>
                            <a:ext cx="14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2" y="8581"/>
                            <a:ext cx="2609" cy="2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" y="988"/>
                            <a:ext cx="3687" cy="2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2" y="10728"/>
                            <a:ext cx="2674" cy="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8EDD8" id="docshapegroup1" o:spid="_x0000_s1026" style="position:absolute;margin-left:0;margin-top:.05pt;width:792.1pt;height:611.35pt;z-index:-15815680;mso-position-horizontal-relative:page;mso-position-vertical-relative:page" coordorigin="-2,13" coordsize="15842,12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3;width:15822;height:1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">
                  <v:imagedata r:id="rId11" o:title=""/>
                </v:shape>
                <v:shape id="docshape3" o:spid="_x0000_s1028" style="position:absolute;left:-2;top:7589;width:15821;height:4061;visibility:visible;mso-wrap-style:square;v-text-anchor:top" coordsize="15821,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" path="m,l,4061r15810,l15815,3598r-12523,l3022,3596r-188,-4l1280,3000,429,1769,72,551,,xm14592,1808r-1635,61l9902,2310r-451,73l9033,2458r-387,76l8288,2611r-332,77l7572,2784r-354,96l5887,3262r-226,59l5490,3362r-173,39l5199,3425r-119,23l4959,3470r-124,20l4708,3509r-130,17l4445,3541r-138,14l4165,3567r-147,10l3867,3585r-320,11l3292,3598r12523,l15821,3138r-460,-933l14592,1808xe" stroked="f">
                  <v:fill opacity="19532f"/>
                  <v:path arrowok="t" o:connecttype="custom" o:connectlocs="0,7589;0,11650;15810,11650;15815,11187;3292,11187;3022,11185;2834,11181;1280,10589;429,9358;72,8140;0,7589;14592,9397;12957,9458;9902,9899;9451,9972;9033,10047;8646,10123;8288,10200;7956,10277;7572,10373;7218,10469;5887,10851;5661,10910;5490,10951;5317,10990;5199,11014;5080,11037;4959,11059;4835,11079;4708,11098;4578,11115;4445,11130;4307,11144;4165,11156;4018,11166;3867,11174;3547,11185;3292,11187;15815,11187;15821,10727;15361,9794;14592,9397" o:connectangles="0,0,0,0,0,0,0,0,0,0,0,0,0,0,0,0,0,0,0,0,0,0,0,0,0,0,0,0,0,0,0,0,0,0,0,0,0,0,0,0,0,0"/>
                </v:shape>
                <v:shape id="docshape4" o:spid="_x0000_s1029" type="#_x0000_t75" style="position:absolute;top:8910;width:15840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">
                  <v:imagedata r:id="rId12" o:title=""/>
                </v:shape>
                <v:shape id="docshape5" o:spid="_x0000_s1030" style="position:absolute;left:12047;top:8712;width:2223;height:2223;visibility:visible;mso-wrap-style:square;v-text-anchor:top" coordsize="2223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" path="m1112,r-76,2l961,10,888,22,816,39,747,61,679,87r-65,30l551,151r-61,38l432,231r-54,46l326,325r-49,52l232,432r-42,58l152,550r-34,63l87,679,61,746,40,816,23,887,10,960r-7,75l,1111r3,76l10,1262r13,73l40,1407r21,69l87,1544r31,65l152,1672r38,61l232,1791r45,54l326,1897r52,49l432,1991r58,42l551,2071r63,34l679,2136r68,26l816,2183r72,17l961,2213r75,7l1112,2223r76,-3l1263,2213r73,-13l1407,2183r70,-21l1544,2136r66,-31l1673,2071r60,-38l1791,1991r55,-45l1898,1897r49,-52l1992,1791r42,-58l2072,1672r34,-63l2136,1544r26,-68l2184,1407r17,-72l2213,1262r8,-75l2223,1111r-2,-76l2213,960r-12,-73l2184,816r-22,-70l2136,679r-30,-66l2072,550r-38,-60l1992,432r-45,-55l1898,325r-52,-48l1791,231r-58,-42l1673,151r-63,-34l1544,87,1477,61,1407,39,1336,22,1263,10,1188,2,1112,xe" stroked="f">
                  <v:path arrowok="t" o:connecttype="custom" o:connectlocs="1036,8714;888,8734;747,8773;614,8829;490,8901;378,8989;277,9089;190,9202;118,9325;61,9458;23,9599;3,9747;3,9899;23,10047;61,10188;118,10321;190,10445;277,10557;378,10658;490,10745;614,10817;747,10874;888,10912;1036,10932;1188,10932;1336,10912;1477,10874;1610,10817;1733,10745;1846,10658;1947,10557;2034,10445;2106,10321;2162,10188;2201,10047;2221,9899;2221,9747;2201,9599;2162,9458;2106,9325;2034,9202;1947,9089;1846,8989;1733,8901;1610,8829;1477,8773;1336,8734;1188,8714" o:connectangles="0,0,0,0,0,0,0,0,0,0,0,0,0,0,0,0,0,0,0,0,0,0,0,0,0,0,0,0,0,0,0,0,0,0,0,0,0,0,0,0,0,0,0,0,0,0,0,0"/>
                </v:shape>
                <v:shape id="docshape6" o:spid="_x0000_s1031" type="#_x0000_t75" style="position:absolute;left:14388;top:10723;width:14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">
                  <v:imagedata r:id="rId13" o:title=""/>
                </v:shape>
                <v:shape id="docshape7" o:spid="_x0000_s1032" type="#_x0000_t75" style="position:absolute;left:11862;top:8581;width:2609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">
                  <v:imagedata r:id="rId14" o:title=""/>
                </v:shape>
                <v:shape id="docshape11" o:spid="_x0000_s1033" type="#_x0000_t75" style="position:absolute;left:11344;top:988;width:3687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">
                  <v:imagedata r:id="rId15" o:title=""/>
                </v:shape>
                <v:shape id="docshape12" o:spid="_x0000_s1034" type="#_x0000_t75" style="position:absolute;left:11902;top:10728;width:2674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23554B">
        <w:rPr>
          <w:color w:val="221F1F"/>
          <w:w w:val="105"/>
        </w:rPr>
        <w:t>Applicant</w:t>
      </w:r>
      <w:r w:rsidR="0023554B">
        <w:rPr>
          <w:color w:val="221F1F"/>
          <w:spacing w:val="-8"/>
          <w:w w:val="105"/>
        </w:rPr>
        <w:t xml:space="preserve"> </w:t>
      </w:r>
      <w:r w:rsidR="0023554B">
        <w:rPr>
          <w:color w:val="221F1F"/>
          <w:w w:val="105"/>
        </w:rPr>
        <w:t>Qualifications</w:t>
      </w:r>
    </w:p>
    <w:p w14:paraId="779317FD" w14:textId="77777777" w:rsidR="005276D7" w:rsidRDefault="0023554B">
      <w:pPr>
        <w:pStyle w:val="ListParagraph"/>
        <w:numPr>
          <w:ilvl w:val="0"/>
          <w:numId w:val="2"/>
        </w:numPr>
        <w:tabs>
          <w:tab w:val="left" w:pos="324"/>
        </w:tabs>
        <w:spacing w:before="3"/>
        <w:ind w:left="323"/>
        <w:rPr>
          <w:sz w:val="18"/>
        </w:rPr>
      </w:pPr>
      <w:r>
        <w:rPr>
          <w:color w:val="221F1F"/>
          <w:sz w:val="18"/>
        </w:rPr>
        <w:t>U.S.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Citizen</w:t>
      </w:r>
    </w:p>
    <w:p w14:paraId="610C4303" w14:textId="0E6DBC6A" w:rsidR="005276D7" w:rsidRDefault="0023554B">
      <w:pPr>
        <w:pStyle w:val="ListParagraph"/>
        <w:numPr>
          <w:ilvl w:val="0"/>
          <w:numId w:val="2"/>
        </w:numPr>
        <w:tabs>
          <w:tab w:val="left" w:pos="324"/>
        </w:tabs>
        <w:spacing w:line="235" w:lineRule="auto"/>
        <w:ind w:right="43" w:hanging="113"/>
        <w:rPr>
          <w:sz w:val="18"/>
        </w:rPr>
      </w:pPr>
      <w:r>
        <w:rPr>
          <w:color w:val="221F1F"/>
          <w:w w:val="105"/>
          <w:sz w:val="18"/>
        </w:rPr>
        <w:t>Graduate of Family, Adult, or Geriatric Nurse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sz w:val="18"/>
        </w:rPr>
        <w:t>Practitioner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Program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approved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by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appropriate</w:t>
      </w:r>
      <w:r>
        <w:rPr>
          <w:color w:val="221F1F"/>
          <w:spacing w:val="-37"/>
          <w:sz w:val="18"/>
        </w:rPr>
        <w:t xml:space="preserve"> </w:t>
      </w:r>
      <w:r>
        <w:rPr>
          <w:color w:val="221F1F"/>
          <w:w w:val="105"/>
          <w:sz w:val="18"/>
        </w:rPr>
        <w:t>state agency AND either the Accreditation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Commission for Education in Nursing (ACEN) or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the Commission on Collegiate Nursing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Education</w:t>
      </w:r>
      <w:r w:rsidR="00293A03">
        <w:rPr>
          <w:color w:val="221F1F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(CCNE)</w:t>
      </w:r>
    </w:p>
    <w:p w14:paraId="2E73BEE8" w14:textId="77777777" w:rsidR="005276D7" w:rsidRDefault="0023554B">
      <w:pPr>
        <w:pStyle w:val="ListParagraph"/>
        <w:numPr>
          <w:ilvl w:val="0"/>
          <w:numId w:val="2"/>
        </w:numPr>
        <w:tabs>
          <w:tab w:val="left" w:pos="324"/>
        </w:tabs>
        <w:spacing w:before="102"/>
        <w:ind w:left="323"/>
        <w:rPr>
          <w:sz w:val="18"/>
        </w:rPr>
      </w:pPr>
      <w:r>
        <w:rPr>
          <w:color w:val="221F1F"/>
          <w:sz w:val="18"/>
        </w:rPr>
        <w:t>Recent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graduate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within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past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12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months.</w:t>
      </w:r>
    </w:p>
    <w:p w14:paraId="296F8494" w14:textId="77777777" w:rsidR="005276D7" w:rsidRDefault="0023554B">
      <w:pPr>
        <w:pStyle w:val="ListParagraph"/>
        <w:numPr>
          <w:ilvl w:val="0"/>
          <w:numId w:val="2"/>
        </w:numPr>
        <w:tabs>
          <w:tab w:val="left" w:pos="355"/>
        </w:tabs>
        <w:spacing w:before="96" w:line="230" w:lineRule="auto"/>
        <w:ind w:right="38" w:hanging="113"/>
        <w:rPr>
          <w:sz w:val="18"/>
        </w:rPr>
      </w:pPr>
      <w:r>
        <w:rPr>
          <w:color w:val="221F1F"/>
          <w:sz w:val="18"/>
        </w:rPr>
        <w:t>Licensure: Current, full, active, and unrestricted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w w:val="105"/>
          <w:sz w:val="18"/>
        </w:rPr>
        <w:t>registration as a professional nurse in a State,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sz w:val="18"/>
        </w:rPr>
        <w:t>Territory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or</w:t>
      </w:r>
      <w:r>
        <w:rPr>
          <w:color w:val="221F1F"/>
          <w:spacing w:val="-16"/>
          <w:sz w:val="18"/>
        </w:rPr>
        <w:t xml:space="preserve"> </w:t>
      </w:r>
      <w:r>
        <w:rPr>
          <w:color w:val="221F1F"/>
          <w:sz w:val="18"/>
        </w:rPr>
        <w:t>Commonwealth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(i.e.,</w:t>
      </w:r>
      <w:r>
        <w:rPr>
          <w:color w:val="221F1F"/>
          <w:spacing w:val="-16"/>
          <w:sz w:val="18"/>
        </w:rPr>
        <w:t xml:space="preserve"> </w:t>
      </w:r>
      <w:r>
        <w:rPr>
          <w:color w:val="221F1F"/>
          <w:sz w:val="18"/>
        </w:rPr>
        <w:t>Puerto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z w:val="18"/>
        </w:rPr>
        <w:t>Rico)</w:t>
      </w:r>
      <w:r>
        <w:rPr>
          <w:color w:val="221F1F"/>
          <w:spacing w:val="-16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United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States,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or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District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Columbia.</w:t>
      </w:r>
    </w:p>
    <w:p w14:paraId="363DE161" w14:textId="77777777" w:rsidR="005276D7" w:rsidRDefault="0023554B">
      <w:pPr>
        <w:pStyle w:val="ListParagraph"/>
        <w:numPr>
          <w:ilvl w:val="0"/>
          <w:numId w:val="2"/>
        </w:numPr>
        <w:tabs>
          <w:tab w:val="left" w:pos="355"/>
        </w:tabs>
        <w:spacing w:before="93"/>
        <w:ind w:left="354" w:hanging="183"/>
        <w:rPr>
          <w:sz w:val="18"/>
        </w:rPr>
      </w:pPr>
      <w:r>
        <w:rPr>
          <w:color w:val="221F1F"/>
          <w:sz w:val="18"/>
        </w:rPr>
        <w:t>Active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BLS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certification.</w:t>
      </w:r>
    </w:p>
    <w:p w14:paraId="7EFC283E" w14:textId="77777777" w:rsidR="005276D7" w:rsidRDefault="0023554B">
      <w:pPr>
        <w:pStyle w:val="ListParagraph"/>
        <w:numPr>
          <w:ilvl w:val="0"/>
          <w:numId w:val="2"/>
        </w:numPr>
        <w:tabs>
          <w:tab w:val="left" w:pos="355"/>
        </w:tabs>
        <w:spacing w:before="98"/>
        <w:ind w:left="354" w:hanging="183"/>
        <w:rPr>
          <w:sz w:val="18"/>
        </w:rPr>
      </w:pPr>
      <w:r>
        <w:rPr>
          <w:color w:val="221F1F"/>
          <w:sz w:val="18"/>
        </w:rPr>
        <w:t>Proficient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in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written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and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spoken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English.</w:t>
      </w:r>
    </w:p>
    <w:p w14:paraId="2AA0C2D8" w14:textId="77777777" w:rsidR="005276D7" w:rsidRDefault="0023554B">
      <w:pPr>
        <w:pStyle w:val="ListParagraph"/>
        <w:numPr>
          <w:ilvl w:val="0"/>
          <w:numId w:val="2"/>
        </w:numPr>
        <w:tabs>
          <w:tab w:val="left" w:pos="355"/>
        </w:tabs>
        <w:spacing w:before="98" w:line="235" w:lineRule="auto"/>
        <w:ind w:right="733" w:hanging="113"/>
        <w:rPr>
          <w:sz w:val="18"/>
        </w:rPr>
      </w:pPr>
      <w:r>
        <w:rPr>
          <w:color w:val="221F1F"/>
          <w:sz w:val="18"/>
        </w:rPr>
        <w:t>Pass a background/security investigation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as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required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by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KCVA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Medical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Center.</w:t>
      </w:r>
    </w:p>
    <w:p w14:paraId="745F96BB" w14:textId="77777777" w:rsidR="005276D7" w:rsidRDefault="0023554B">
      <w:pPr>
        <w:pStyle w:val="ListParagraph"/>
        <w:numPr>
          <w:ilvl w:val="0"/>
          <w:numId w:val="2"/>
        </w:numPr>
        <w:tabs>
          <w:tab w:val="left" w:pos="355"/>
        </w:tabs>
        <w:ind w:left="354" w:hanging="183"/>
        <w:rPr>
          <w:sz w:val="18"/>
        </w:rPr>
      </w:pPr>
      <w:r>
        <w:rPr>
          <w:color w:val="221F1F"/>
          <w:sz w:val="18"/>
        </w:rPr>
        <w:t>Pass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pre-trainee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physical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examination.</w:t>
      </w:r>
    </w:p>
    <w:p w14:paraId="122681F7" w14:textId="77777777" w:rsidR="005276D7" w:rsidRDefault="0023554B">
      <w:pPr>
        <w:pStyle w:val="ListParagraph"/>
        <w:numPr>
          <w:ilvl w:val="0"/>
          <w:numId w:val="2"/>
        </w:numPr>
        <w:tabs>
          <w:tab w:val="left" w:pos="355"/>
        </w:tabs>
        <w:spacing w:before="95"/>
        <w:ind w:left="354" w:hanging="183"/>
        <w:rPr>
          <w:sz w:val="18"/>
        </w:rPr>
      </w:pPr>
      <w:r>
        <w:rPr>
          <w:color w:val="221F1F"/>
          <w:sz w:val="18"/>
        </w:rPr>
        <w:t>Random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Drug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Testing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z w:val="18"/>
        </w:rPr>
        <w:t>required.</w:t>
      </w:r>
    </w:p>
    <w:p w14:paraId="6A54A849" w14:textId="78BB4993" w:rsidR="005276D7" w:rsidRDefault="0023554B">
      <w:pPr>
        <w:pStyle w:val="BodyText"/>
        <w:spacing w:before="97" w:line="219" w:lineRule="exact"/>
        <w:ind w:left="177"/>
      </w:pPr>
      <w:r>
        <w:rPr>
          <w:color w:val="221F1F"/>
          <w:w w:val="105"/>
        </w:rPr>
        <w:t>Application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Requirements</w:t>
      </w:r>
    </w:p>
    <w:p w14:paraId="4CC8E444" w14:textId="77777777" w:rsidR="005276D7" w:rsidRDefault="0023554B">
      <w:pPr>
        <w:pStyle w:val="ListParagraph"/>
        <w:numPr>
          <w:ilvl w:val="0"/>
          <w:numId w:val="2"/>
        </w:numPr>
        <w:tabs>
          <w:tab w:val="left" w:pos="329"/>
        </w:tabs>
        <w:spacing w:before="0" w:line="219" w:lineRule="exact"/>
        <w:ind w:left="328"/>
        <w:rPr>
          <w:sz w:val="18"/>
        </w:rPr>
      </w:pPr>
      <w:r>
        <w:rPr>
          <w:color w:val="221F1F"/>
          <w:sz w:val="18"/>
        </w:rPr>
        <w:t>Curriculum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vitae</w:t>
      </w:r>
    </w:p>
    <w:p w14:paraId="51E9E62F" w14:textId="1BB17EDE" w:rsidR="005276D7" w:rsidRDefault="000F5086">
      <w:pPr>
        <w:pStyle w:val="ListParagraph"/>
        <w:numPr>
          <w:ilvl w:val="0"/>
          <w:numId w:val="2"/>
        </w:numPr>
        <w:tabs>
          <w:tab w:val="left" w:pos="329"/>
        </w:tabs>
        <w:spacing w:before="101" w:line="228" w:lineRule="auto"/>
        <w:ind w:left="328" w:right="360"/>
        <w:rPr>
          <w:sz w:val="18"/>
        </w:rPr>
      </w:pPr>
      <w:r>
        <w:rPr>
          <w:color w:val="221F1F"/>
          <w:sz w:val="18"/>
        </w:rPr>
        <w:t>G</w:t>
      </w:r>
      <w:r w:rsidR="0023554B">
        <w:rPr>
          <w:color w:val="221F1F"/>
          <w:sz w:val="18"/>
        </w:rPr>
        <w:t>raduate</w:t>
      </w:r>
      <w:r>
        <w:rPr>
          <w:color w:val="221F1F"/>
          <w:sz w:val="18"/>
        </w:rPr>
        <w:t xml:space="preserve"> </w:t>
      </w:r>
      <w:r w:rsidR="003F1EA7">
        <w:rPr>
          <w:color w:val="221F1F"/>
          <w:sz w:val="18"/>
        </w:rPr>
        <w:t>nursing school</w:t>
      </w:r>
      <w:r w:rsidR="0023554B">
        <w:rPr>
          <w:color w:val="221F1F"/>
          <w:spacing w:val="6"/>
          <w:sz w:val="18"/>
        </w:rPr>
        <w:t xml:space="preserve"> </w:t>
      </w:r>
      <w:r w:rsidR="0023554B">
        <w:rPr>
          <w:color w:val="221F1F"/>
          <w:sz w:val="18"/>
        </w:rPr>
        <w:t>transcripts</w:t>
      </w:r>
    </w:p>
    <w:p w14:paraId="15307EFB" w14:textId="77777777" w:rsidR="005276D7" w:rsidRDefault="0023554B">
      <w:pPr>
        <w:pStyle w:val="ListParagraph"/>
        <w:numPr>
          <w:ilvl w:val="0"/>
          <w:numId w:val="2"/>
        </w:numPr>
        <w:tabs>
          <w:tab w:val="left" w:pos="329"/>
        </w:tabs>
        <w:ind w:left="328"/>
        <w:rPr>
          <w:sz w:val="18"/>
        </w:rPr>
      </w:pPr>
      <w:r>
        <w:rPr>
          <w:color w:val="221F1F"/>
          <w:sz w:val="18"/>
        </w:rPr>
        <w:t>Personal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Statements:</w:t>
      </w:r>
    </w:p>
    <w:p w14:paraId="008417DD" w14:textId="3333AFE5" w:rsidR="005276D7" w:rsidRDefault="0023554B">
      <w:pPr>
        <w:pStyle w:val="ListParagraph"/>
        <w:numPr>
          <w:ilvl w:val="1"/>
          <w:numId w:val="2"/>
        </w:numPr>
        <w:tabs>
          <w:tab w:val="left" w:pos="560"/>
        </w:tabs>
        <w:spacing w:before="102" w:line="232" w:lineRule="auto"/>
        <w:ind w:right="249"/>
        <w:rPr>
          <w:color w:val="221F1F"/>
          <w:sz w:val="18"/>
        </w:rPr>
      </w:pPr>
      <w:r>
        <w:rPr>
          <w:color w:val="221F1F"/>
          <w:sz w:val="18"/>
        </w:rPr>
        <w:t>What experiences (personal, professional,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educational and/or clinical) informed your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choice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nursing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as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a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profession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and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role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of a</w:t>
      </w:r>
      <w:r w:rsidR="00B02E54">
        <w:rPr>
          <w:color w:val="221F1F"/>
          <w:sz w:val="18"/>
        </w:rPr>
        <w:t xml:space="preserve"> primary care</w:t>
      </w:r>
      <w:r>
        <w:rPr>
          <w:color w:val="221F1F"/>
          <w:sz w:val="18"/>
        </w:rPr>
        <w:t xml:space="preserve"> nurse practitioner as a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specialty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practice?</w:t>
      </w:r>
    </w:p>
    <w:p w14:paraId="5BC2BAD1" w14:textId="5D1C407C" w:rsidR="005276D7" w:rsidRPr="00B9455C" w:rsidRDefault="0023554B" w:rsidP="00B9455C">
      <w:pPr>
        <w:pStyle w:val="ListParagraph"/>
        <w:numPr>
          <w:ilvl w:val="1"/>
          <w:numId w:val="2"/>
        </w:numPr>
        <w:tabs>
          <w:tab w:val="left" w:pos="560"/>
        </w:tabs>
        <w:spacing w:before="102" w:line="232" w:lineRule="auto"/>
        <w:ind w:right="249"/>
        <w:rPr>
          <w:color w:val="221F1F"/>
          <w:sz w:val="18"/>
        </w:rPr>
      </w:pPr>
      <w:bookmarkStart w:id="0" w:name="_Hlk118896063"/>
      <w:r w:rsidRPr="00B9455C">
        <w:rPr>
          <w:color w:val="221F1F"/>
          <w:w w:val="105"/>
          <w:sz w:val="18"/>
        </w:rPr>
        <w:t>What</w:t>
      </w:r>
      <w:r w:rsidRPr="00B9455C">
        <w:rPr>
          <w:color w:val="221F1F"/>
          <w:spacing w:val="-3"/>
          <w:w w:val="105"/>
          <w:sz w:val="18"/>
        </w:rPr>
        <w:t xml:space="preserve"> </w:t>
      </w:r>
      <w:r w:rsidRPr="00B9455C">
        <w:rPr>
          <w:color w:val="221F1F"/>
          <w:w w:val="105"/>
          <w:sz w:val="18"/>
        </w:rPr>
        <w:t>are</w:t>
      </w:r>
      <w:r w:rsidRPr="00B9455C">
        <w:rPr>
          <w:color w:val="221F1F"/>
          <w:spacing w:val="-4"/>
          <w:w w:val="105"/>
          <w:sz w:val="18"/>
        </w:rPr>
        <w:t xml:space="preserve"> </w:t>
      </w:r>
      <w:r w:rsidRPr="00B9455C">
        <w:rPr>
          <w:color w:val="221F1F"/>
          <w:w w:val="105"/>
          <w:sz w:val="18"/>
        </w:rPr>
        <w:t>your</w:t>
      </w:r>
      <w:r w:rsidRPr="00B9455C">
        <w:rPr>
          <w:color w:val="221F1F"/>
          <w:spacing w:val="-3"/>
          <w:w w:val="105"/>
          <w:sz w:val="18"/>
        </w:rPr>
        <w:t xml:space="preserve"> </w:t>
      </w:r>
      <w:r w:rsidRPr="00B9455C">
        <w:rPr>
          <w:color w:val="221F1F"/>
          <w:w w:val="105"/>
          <w:sz w:val="18"/>
        </w:rPr>
        <w:t>goals</w:t>
      </w:r>
      <w:r w:rsidRPr="00B9455C">
        <w:rPr>
          <w:color w:val="221F1F"/>
          <w:spacing w:val="-4"/>
          <w:w w:val="105"/>
          <w:sz w:val="18"/>
        </w:rPr>
        <w:t xml:space="preserve"> </w:t>
      </w:r>
      <w:r w:rsidRPr="00B9455C">
        <w:rPr>
          <w:color w:val="221F1F"/>
          <w:w w:val="105"/>
          <w:sz w:val="18"/>
        </w:rPr>
        <w:t>and</w:t>
      </w:r>
      <w:r w:rsidRPr="00B9455C">
        <w:rPr>
          <w:color w:val="221F1F"/>
          <w:spacing w:val="-4"/>
          <w:w w:val="105"/>
          <w:sz w:val="18"/>
        </w:rPr>
        <w:t xml:space="preserve"> </w:t>
      </w:r>
      <w:r w:rsidRPr="00B9455C">
        <w:rPr>
          <w:color w:val="221F1F"/>
          <w:w w:val="105"/>
          <w:sz w:val="18"/>
        </w:rPr>
        <w:t>aspirations</w:t>
      </w:r>
      <w:r w:rsidRPr="00B9455C">
        <w:rPr>
          <w:color w:val="221F1F"/>
          <w:spacing w:val="-3"/>
          <w:w w:val="105"/>
          <w:sz w:val="18"/>
        </w:rPr>
        <w:t xml:space="preserve"> </w:t>
      </w:r>
      <w:r w:rsidRPr="00B9455C">
        <w:rPr>
          <w:color w:val="221F1F"/>
          <w:w w:val="105"/>
          <w:sz w:val="18"/>
        </w:rPr>
        <w:t>fo</w:t>
      </w:r>
      <w:r w:rsidR="00C60E74">
        <w:rPr>
          <w:color w:val="221F1F"/>
          <w:w w:val="105"/>
          <w:sz w:val="18"/>
        </w:rPr>
        <w:t>r t</w:t>
      </w:r>
      <w:r w:rsidRPr="00B9455C">
        <w:rPr>
          <w:color w:val="221F1F"/>
          <w:sz w:val="18"/>
        </w:rPr>
        <w:t>his</w:t>
      </w:r>
      <w:r w:rsidRPr="00B9455C">
        <w:rPr>
          <w:color w:val="221F1F"/>
          <w:spacing w:val="-5"/>
          <w:sz w:val="18"/>
        </w:rPr>
        <w:t xml:space="preserve"> </w:t>
      </w:r>
      <w:r w:rsidRPr="00B9455C">
        <w:rPr>
          <w:color w:val="221F1F"/>
          <w:sz w:val="18"/>
        </w:rPr>
        <w:t>residency</w:t>
      </w:r>
      <w:r w:rsidRPr="00B9455C">
        <w:rPr>
          <w:color w:val="221F1F"/>
          <w:spacing w:val="1"/>
          <w:sz w:val="18"/>
        </w:rPr>
        <w:t xml:space="preserve"> </w:t>
      </w:r>
      <w:r w:rsidRPr="00B9455C">
        <w:rPr>
          <w:color w:val="221F1F"/>
          <w:sz w:val="18"/>
        </w:rPr>
        <w:t>program,</w:t>
      </w:r>
      <w:r w:rsidRPr="00B9455C">
        <w:rPr>
          <w:color w:val="221F1F"/>
          <w:spacing w:val="-3"/>
          <w:sz w:val="18"/>
        </w:rPr>
        <w:t xml:space="preserve"> </w:t>
      </w:r>
      <w:r w:rsidRPr="00B9455C">
        <w:rPr>
          <w:color w:val="221F1F"/>
          <w:sz w:val="18"/>
        </w:rPr>
        <w:t>how</w:t>
      </w:r>
      <w:r w:rsidRPr="00B9455C">
        <w:rPr>
          <w:color w:val="221F1F"/>
          <w:spacing w:val="-1"/>
          <w:sz w:val="18"/>
        </w:rPr>
        <w:t xml:space="preserve"> </w:t>
      </w:r>
      <w:r w:rsidR="00B9455C" w:rsidRPr="00B9455C">
        <w:rPr>
          <w:color w:val="221F1F"/>
          <w:sz w:val="18"/>
        </w:rPr>
        <w:t>do</w:t>
      </w:r>
      <w:r w:rsidR="00B9455C" w:rsidRPr="00B9455C">
        <w:rPr>
          <w:color w:val="221F1F"/>
          <w:spacing w:val="-1"/>
          <w:sz w:val="18"/>
        </w:rPr>
        <w:t xml:space="preserve"> </w:t>
      </w:r>
      <w:r w:rsidR="00B9455C">
        <w:rPr>
          <w:color w:val="221F1F"/>
          <w:sz w:val="18"/>
        </w:rPr>
        <w:t xml:space="preserve">they </w:t>
      </w:r>
      <w:r w:rsidRPr="00B9455C">
        <w:rPr>
          <w:color w:val="221F1F"/>
          <w:sz w:val="18"/>
        </w:rPr>
        <w:t>fit</w:t>
      </w:r>
      <w:r w:rsidRPr="00B9455C">
        <w:rPr>
          <w:color w:val="221F1F"/>
          <w:spacing w:val="-4"/>
          <w:sz w:val="18"/>
        </w:rPr>
        <w:t xml:space="preserve"> </w:t>
      </w:r>
      <w:r w:rsidRPr="00B9455C">
        <w:rPr>
          <w:color w:val="221F1F"/>
          <w:sz w:val="18"/>
        </w:rPr>
        <w:t>with</w:t>
      </w:r>
      <w:r w:rsidRPr="00B9455C">
        <w:rPr>
          <w:color w:val="221F1F"/>
          <w:spacing w:val="-4"/>
          <w:sz w:val="18"/>
        </w:rPr>
        <w:t xml:space="preserve"> </w:t>
      </w:r>
      <w:r w:rsidRPr="00B9455C">
        <w:rPr>
          <w:color w:val="221F1F"/>
          <w:sz w:val="18"/>
        </w:rPr>
        <w:t>your</w:t>
      </w:r>
      <w:r w:rsidRPr="00B9455C">
        <w:rPr>
          <w:color w:val="221F1F"/>
          <w:spacing w:val="-2"/>
          <w:sz w:val="18"/>
        </w:rPr>
        <w:t xml:space="preserve"> </w:t>
      </w:r>
      <w:r w:rsidRPr="00B9455C">
        <w:rPr>
          <w:color w:val="221F1F"/>
          <w:sz w:val="18"/>
        </w:rPr>
        <w:t>early</w:t>
      </w:r>
      <w:r w:rsidRPr="00B9455C">
        <w:rPr>
          <w:color w:val="221F1F"/>
          <w:spacing w:val="-2"/>
          <w:sz w:val="18"/>
        </w:rPr>
        <w:t xml:space="preserve"> </w:t>
      </w:r>
      <w:r w:rsidRPr="00B9455C">
        <w:rPr>
          <w:color w:val="221F1F"/>
          <w:sz w:val="18"/>
        </w:rPr>
        <w:t>and</w:t>
      </w:r>
      <w:r w:rsidRPr="00B9455C">
        <w:rPr>
          <w:color w:val="221F1F"/>
          <w:spacing w:val="-3"/>
          <w:sz w:val="18"/>
        </w:rPr>
        <w:t xml:space="preserve"> </w:t>
      </w:r>
      <w:r w:rsidRPr="00B9455C">
        <w:rPr>
          <w:color w:val="221F1F"/>
          <w:sz w:val="18"/>
        </w:rPr>
        <w:t>long-term care</w:t>
      </w:r>
      <w:r w:rsidR="00B9455C" w:rsidRPr="00B9455C">
        <w:rPr>
          <w:color w:val="221F1F"/>
          <w:sz w:val="18"/>
        </w:rPr>
        <w:t xml:space="preserve">er plans as a </w:t>
      </w:r>
      <w:r w:rsidRPr="00B9455C">
        <w:rPr>
          <w:color w:val="221F1F"/>
          <w:sz w:val="18"/>
        </w:rPr>
        <w:t>nurse?</w:t>
      </w:r>
    </w:p>
    <w:bookmarkEnd w:id="0"/>
    <w:p w14:paraId="5885C39C" w14:textId="77777777" w:rsidR="005276D7" w:rsidRDefault="0023554B">
      <w:pPr>
        <w:pStyle w:val="ListParagraph"/>
        <w:numPr>
          <w:ilvl w:val="1"/>
          <w:numId w:val="2"/>
        </w:numPr>
        <w:tabs>
          <w:tab w:val="left" w:pos="576"/>
        </w:tabs>
        <w:spacing w:before="107" w:line="228" w:lineRule="auto"/>
        <w:ind w:left="575" w:right="149" w:hanging="132"/>
        <w:rPr>
          <w:color w:val="221F1F"/>
          <w:sz w:val="18"/>
        </w:rPr>
      </w:pPr>
      <w:r>
        <w:rPr>
          <w:color w:val="221F1F"/>
          <w:sz w:val="18"/>
        </w:rPr>
        <w:t>Discuss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your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interest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in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working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with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Veterans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in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KCVAMC.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Maximum: one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(1)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page.</w:t>
      </w:r>
    </w:p>
    <w:p w14:paraId="1EAE0FCA" w14:textId="77777777" w:rsidR="005276D7" w:rsidRDefault="0023554B">
      <w:pPr>
        <w:pStyle w:val="ListParagraph"/>
        <w:numPr>
          <w:ilvl w:val="0"/>
          <w:numId w:val="2"/>
        </w:numPr>
        <w:tabs>
          <w:tab w:val="left" w:pos="329"/>
        </w:tabs>
        <w:spacing w:before="98" w:line="232" w:lineRule="auto"/>
        <w:ind w:left="328" w:right="280"/>
        <w:jc w:val="both"/>
        <w:rPr>
          <w:sz w:val="18"/>
        </w:rPr>
      </w:pPr>
      <w:r>
        <w:rPr>
          <w:color w:val="221F1F"/>
          <w:sz w:val="18"/>
        </w:rPr>
        <w:t>Three (3) letters of recommendation (one must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be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from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faculty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member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or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program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director) in</w:t>
      </w:r>
      <w:r>
        <w:rPr>
          <w:color w:val="221F1F"/>
          <w:spacing w:val="-39"/>
          <w:sz w:val="18"/>
        </w:rPr>
        <w:t xml:space="preserve"> </w:t>
      </w:r>
      <w:r>
        <w:rPr>
          <w:color w:val="221F1F"/>
          <w:sz w:val="18"/>
        </w:rPr>
        <w:t>sealed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envelopes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or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emailed directly</w:t>
      </w:r>
    </w:p>
    <w:p w14:paraId="16A0833D" w14:textId="77777777" w:rsidR="005276D7" w:rsidRDefault="0023554B">
      <w:pPr>
        <w:spacing w:line="218" w:lineRule="exact"/>
        <w:ind w:left="328"/>
        <w:jc w:val="both"/>
        <w:rPr>
          <w:sz w:val="18"/>
        </w:rPr>
      </w:pPr>
      <w:r>
        <w:rPr>
          <w:color w:val="221F1F"/>
          <w:sz w:val="18"/>
        </w:rPr>
        <w:t>from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writer.</w:t>
      </w:r>
    </w:p>
    <w:p w14:paraId="345FB67F" w14:textId="77777777" w:rsidR="005276D7" w:rsidRDefault="0023554B">
      <w:pPr>
        <w:spacing w:before="30"/>
        <w:ind w:left="150" w:right="3120"/>
        <w:jc w:val="center"/>
        <w:rPr>
          <w:b/>
          <w:sz w:val="24"/>
        </w:rPr>
      </w:pPr>
      <w:r>
        <w:br w:type="column"/>
      </w:r>
      <w:r>
        <w:rPr>
          <w:b/>
          <w:color w:val="221F1F"/>
          <w:w w:val="105"/>
          <w:sz w:val="24"/>
        </w:rPr>
        <w:t>Benefits</w:t>
      </w:r>
    </w:p>
    <w:p w14:paraId="56E8F629" w14:textId="77777777" w:rsidR="005276D7" w:rsidRDefault="005276D7">
      <w:pPr>
        <w:pStyle w:val="BodyText"/>
        <w:spacing w:before="5"/>
      </w:pPr>
    </w:p>
    <w:p w14:paraId="42385C6F" w14:textId="77777777" w:rsidR="005276D7" w:rsidRDefault="0023554B">
      <w:pPr>
        <w:pStyle w:val="ListParagraph"/>
        <w:numPr>
          <w:ilvl w:val="1"/>
          <w:numId w:val="2"/>
        </w:numPr>
        <w:tabs>
          <w:tab w:val="left" w:pos="581"/>
        </w:tabs>
        <w:spacing w:before="0"/>
        <w:ind w:left="580" w:hanging="106"/>
        <w:rPr>
          <w:color w:val="221F1F"/>
          <w:sz w:val="20"/>
        </w:rPr>
      </w:pPr>
      <w:r>
        <w:rPr>
          <w:color w:val="221F1F"/>
          <w:w w:val="105"/>
          <w:sz w:val="20"/>
        </w:rPr>
        <w:t>Competitive</w:t>
      </w:r>
      <w:r>
        <w:rPr>
          <w:color w:val="221F1F"/>
          <w:spacing w:val="-1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Stipend</w:t>
      </w:r>
    </w:p>
    <w:p w14:paraId="13B680EC" w14:textId="6E7957E7" w:rsidR="005276D7" w:rsidRPr="00C6166D" w:rsidRDefault="0023554B" w:rsidP="00C6166D">
      <w:pPr>
        <w:pStyle w:val="ListParagraph"/>
        <w:numPr>
          <w:ilvl w:val="1"/>
          <w:numId w:val="2"/>
        </w:numPr>
        <w:tabs>
          <w:tab w:val="left" w:pos="562"/>
        </w:tabs>
        <w:spacing w:before="103" w:line="232" w:lineRule="auto"/>
        <w:ind w:left="561" w:right="61" w:hanging="87"/>
        <w:rPr>
          <w:color w:val="221F1F"/>
          <w:sz w:val="20"/>
        </w:rPr>
      </w:pPr>
      <w:r>
        <w:rPr>
          <w:color w:val="221F1F"/>
          <w:sz w:val="20"/>
        </w:rPr>
        <w:t>A comprehensive benefits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package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that includes,</w:t>
      </w:r>
      <w:r>
        <w:rPr>
          <w:color w:val="221F1F"/>
          <w:spacing w:val="-43"/>
          <w:sz w:val="20"/>
        </w:rPr>
        <w:t xml:space="preserve"> </w:t>
      </w:r>
      <w:r>
        <w:rPr>
          <w:color w:val="221F1F"/>
          <w:w w:val="105"/>
          <w:sz w:val="20"/>
        </w:rPr>
        <w:t>in</w:t>
      </w:r>
      <w:r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part,</w:t>
      </w:r>
      <w:r w:rsidR="00C6166D">
        <w:rPr>
          <w:color w:val="221F1F"/>
          <w:w w:val="105"/>
          <w:sz w:val="20"/>
        </w:rPr>
        <w:t xml:space="preserve"> holidays,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paid</w:t>
      </w:r>
      <w:r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vacation,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sick</w:t>
      </w:r>
      <w:r>
        <w:rPr>
          <w:color w:val="221F1F"/>
          <w:spacing w:val="-1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leave,</w:t>
      </w:r>
      <w:r>
        <w:rPr>
          <w:color w:val="221F1F"/>
          <w:spacing w:val="-7"/>
          <w:w w:val="105"/>
          <w:sz w:val="20"/>
        </w:rPr>
        <w:t xml:space="preserve"> </w:t>
      </w:r>
      <w:r w:rsidRPr="00C6166D">
        <w:rPr>
          <w:color w:val="221F1F"/>
          <w:w w:val="105"/>
          <w:sz w:val="20"/>
        </w:rPr>
        <w:t>and</w:t>
      </w:r>
      <w:r w:rsidRPr="00C6166D">
        <w:rPr>
          <w:color w:val="221F1F"/>
          <w:spacing w:val="-4"/>
          <w:w w:val="105"/>
          <w:sz w:val="20"/>
        </w:rPr>
        <w:t xml:space="preserve"> </w:t>
      </w:r>
      <w:r w:rsidRPr="00C6166D">
        <w:rPr>
          <w:color w:val="221F1F"/>
          <w:w w:val="105"/>
          <w:sz w:val="20"/>
        </w:rPr>
        <w:t>health</w:t>
      </w:r>
      <w:r w:rsidRPr="00C6166D">
        <w:rPr>
          <w:color w:val="221F1F"/>
          <w:spacing w:val="-3"/>
          <w:w w:val="105"/>
          <w:sz w:val="20"/>
        </w:rPr>
        <w:t xml:space="preserve"> </w:t>
      </w:r>
      <w:r w:rsidRPr="00C6166D">
        <w:rPr>
          <w:color w:val="221F1F"/>
          <w:w w:val="105"/>
          <w:sz w:val="20"/>
        </w:rPr>
        <w:t>benefits.</w:t>
      </w:r>
    </w:p>
    <w:p w14:paraId="5B7CAA76" w14:textId="549E2E52" w:rsidR="005276D7" w:rsidRDefault="0023554B">
      <w:pPr>
        <w:pStyle w:val="ListParagraph"/>
        <w:numPr>
          <w:ilvl w:val="1"/>
          <w:numId w:val="2"/>
        </w:numPr>
        <w:tabs>
          <w:tab w:val="left" w:pos="562"/>
        </w:tabs>
        <w:spacing w:before="94" w:line="228" w:lineRule="auto"/>
        <w:ind w:left="561" w:right="38" w:hanging="87"/>
        <w:rPr>
          <w:color w:val="221F1F"/>
          <w:sz w:val="20"/>
        </w:rPr>
      </w:pPr>
      <w:r>
        <w:rPr>
          <w:color w:val="221F1F"/>
          <w:sz w:val="20"/>
        </w:rPr>
        <w:t>Hiring</w:t>
      </w:r>
      <w:r>
        <w:rPr>
          <w:color w:val="221F1F"/>
          <w:spacing w:val="8"/>
          <w:sz w:val="20"/>
        </w:rPr>
        <w:t xml:space="preserve"> </w:t>
      </w:r>
      <w:r>
        <w:rPr>
          <w:color w:val="221F1F"/>
          <w:sz w:val="20"/>
        </w:rPr>
        <w:t>preference</w:t>
      </w:r>
      <w:r>
        <w:rPr>
          <w:color w:val="221F1F"/>
          <w:spacing w:val="9"/>
          <w:sz w:val="20"/>
        </w:rPr>
        <w:t xml:space="preserve"> </w:t>
      </w:r>
      <w:r>
        <w:rPr>
          <w:color w:val="221F1F"/>
          <w:sz w:val="20"/>
        </w:rPr>
        <w:t>for</w:t>
      </w:r>
      <w:r>
        <w:rPr>
          <w:color w:val="221F1F"/>
          <w:spacing w:val="4"/>
          <w:sz w:val="20"/>
        </w:rPr>
        <w:t xml:space="preserve"> </w:t>
      </w:r>
      <w:r>
        <w:rPr>
          <w:color w:val="221F1F"/>
          <w:sz w:val="20"/>
        </w:rPr>
        <w:t>open</w:t>
      </w:r>
      <w:r>
        <w:rPr>
          <w:color w:val="221F1F"/>
          <w:spacing w:val="5"/>
          <w:sz w:val="20"/>
        </w:rPr>
        <w:t xml:space="preserve"> </w:t>
      </w:r>
      <w:r>
        <w:rPr>
          <w:color w:val="221F1F"/>
          <w:sz w:val="20"/>
        </w:rPr>
        <w:t>positions</w:t>
      </w:r>
      <w:r>
        <w:rPr>
          <w:color w:val="221F1F"/>
          <w:spacing w:val="9"/>
          <w:sz w:val="20"/>
        </w:rPr>
        <w:t xml:space="preserve"> </w:t>
      </w:r>
      <w:r>
        <w:rPr>
          <w:color w:val="221F1F"/>
          <w:sz w:val="20"/>
        </w:rPr>
        <w:t>at</w:t>
      </w:r>
      <w:r>
        <w:rPr>
          <w:color w:val="221F1F"/>
          <w:spacing w:val="7"/>
          <w:sz w:val="20"/>
        </w:rPr>
        <w:t xml:space="preserve"> </w:t>
      </w:r>
      <w:r>
        <w:rPr>
          <w:color w:val="221F1F"/>
          <w:sz w:val="20"/>
        </w:rPr>
        <w:t>any</w:t>
      </w:r>
      <w:r>
        <w:rPr>
          <w:color w:val="221F1F"/>
          <w:spacing w:val="-5"/>
          <w:sz w:val="20"/>
        </w:rPr>
        <w:t xml:space="preserve"> </w:t>
      </w:r>
      <w:r>
        <w:rPr>
          <w:color w:val="221F1F"/>
          <w:sz w:val="20"/>
        </w:rPr>
        <w:t>VA</w:t>
      </w:r>
      <w:r>
        <w:rPr>
          <w:color w:val="221F1F"/>
          <w:spacing w:val="3"/>
          <w:sz w:val="20"/>
        </w:rPr>
        <w:t xml:space="preserve"> </w:t>
      </w:r>
      <w:r w:rsidR="004619DB">
        <w:rPr>
          <w:color w:val="221F1F"/>
          <w:spacing w:val="3"/>
          <w:sz w:val="20"/>
        </w:rPr>
        <w:t>upon c</w:t>
      </w:r>
      <w:r>
        <w:rPr>
          <w:color w:val="221F1F"/>
          <w:sz w:val="20"/>
        </w:rPr>
        <w:t>ompletion</w:t>
      </w:r>
      <w:r>
        <w:rPr>
          <w:color w:val="221F1F"/>
          <w:spacing w:val="2"/>
          <w:sz w:val="20"/>
        </w:rPr>
        <w:t xml:space="preserve"> </w:t>
      </w:r>
      <w:r>
        <w:rPr>
          <w:color w:val="221F1F"/>
          <w:sz w:val="20"/>
        </w:rPr>
        <w:t>of</w:t>
      </w:r>
      <w:r>
        <w:rPr>
          <w:color w:val="221F1F"/>
          <w:spacing w:val="3"/>
          <w:sz w:val="20"/>
        </w:rPr>
        <w:t xml:space="preserve"> </w:t>
      </w:r>
      <w:r>
        <w:rPr>
          <w:color w:val="221F1F"/>
          <w:sz w:val="20"/>
        </w:rPr>
        <w:t>the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residenc</w:t>
      </w:r>
      <w:r w:rsidR="00F90E41">
        <w:rPr>
          <w:color w:val="221F1F"/>
          <w:sz w:val="20"/>
        </w:rPr>
        <w:t>y</w:t>
      </w:r>
      <w:r>
        <w:rPr>
          <w:color w:val="221F1F"/>
          <w:sz w:val="20"/>
        </w:rPr>
        <w:t>.</w:t>
      </w:r>
    </w:p>
    <w:p w14:paraId="449A1A59" w14:textId="77777777" w:rsidR="001771A0" w:rsidRPr="001771A0" w:rsidRDefault="001771A0" w:rsidP="001771A0">
      <w:pPr>
        <w:tabs>
          <w:tab w:val="left" w:pos="562"/>
        </w:tabs>
        <w:spacing w:before="94" w:line="228" w:lineRule="auto"/>
        <w:ind w:left="443" w:right="38"/>
        <w:rPr>
          <w:color w:val="221F1F"/>
          <w:sz w:val="20"/>
        </w:rPr>
      </w:pPr>
    </w:p>
    <w:p w14:paraId="58A44AB4" w14:textId="77777777" w:rsidR="005276D7" w:rsidRDefault="005276D7">
      <w:pPr>
        <w:pStyle w:val="BodyText"/>
        <w:spacing w:before="4"/>
        <w:rPr>
          <w:b w:val="0"/>
          <w:sz w:val="24"/>
        </w:rPr>
      </w:pPr>
    </w:p>
    <w:p w14:paraId="31D2D36D" w14:textId="3CC68D2A" w:rsidR="005276D7" w:rsidRDefault="0023554B" w:rsidP="00C60E74">
      <w:pPr>
        <w:spacing w:before="120" w:line="163" w:lineRule="exact"/>
        <w:ind w:left="150" w:right="3130"/>
        <w:jc w:val="center"/>
        <w:rPr>
          <w:b/>
          <w:sz w:val="24"/>
        </w:rPr>
      </w:pPr>
      <w:r>
        <w:rPr>
          <w:b/>
          <w:color w:val="003B6F"/>
          <w:w w:val="105"/>
          <w:sz w:val="24"/>
        </w:rPr>
        <w:t>Apply</w:t>
      </w:r>
      <w:r w:rsidR="00C6166D">
        <w:rPr>
          <w:b/>
          <w:color w:val="003B6F"/>
          <w:spacing w:val="-10"/>
          <w:w w:val="105"/>
          <w:sz w:val="24"/>
        </w:rPr>
        <w:t xml:space="preserve"> To</w:t>
      </w:r>
      <w:r>
        <w:rPr>
          <w:b/>
          <w:color w:val="003B6F"/>
          <w:w w:val="105"/>
          <w:sz w:val="24"/>
        </w:rPr>
        <w:t>day!</w:t>
      </w:r>
    </w:p>
    <w:p w14:paraId="0005D5FE" w14:textId="57D1EE8A" w:rsidR="005276D7" w:rsidRDefault="0023554B">
      <w:pPr>
        <w:spacing w:line="320" w:lineRule="exact"/>
        <w:ind w:left="172"/>
        <w:rPr>
          <w:b/>
          <w:color w:val="003B6F"/>
          <w:spacing w:val="-7"/>
          <w:sz w:val="24"/>
        </w:rPr>
      </w:pPr>
      <w:r>
        <w:rPr>
          <w:b/>
          <w:color w:val="003B6F"/>
          <w:sz w:val="24"/>
        </w:rPr>
        <w:t>Application</w:t>
      </w:r>
      <w:r>
        <w:rPr>
          <w:b/>
          <w:color w:val="003B6F"/>
          <w:spacing w:val="-9"/>
          <w:sz w:val="24"/>
        </w:rPr>
        <w:t xml:space="preserve"> </w:t>
      </w:r>
      <w:r>
        <w:rPr>
          <w:b/>
          <w:color w:val="003B6F"/>
          <w:sz w:val="24"/>
        </w:rPr>
        <w:t>Deadline:</w:t>
      </w:r>
      <w:r>
        <w:rPr>
          <w:b/>
          <w:color w:val="003B6F"/>
          <w:spacing w:val="-7"/>
          <w:sz w:val="24"/>
        </w:rPr>
        <w:t xml:space="preserve"> </w:t>
      </w:r>
      <w:r w:rsidR="005E2070">
        <w:rPr>
          <w:b/>
          <w:color w:val="003B6F"/>
          <w:spacing w:val="-7"/>
          <w:sz w:val="24"/>
        </w:rPr>
        <w:t>May</w:t>
      </w:r>
      <w:r w:rsidR="001409EB">
        <w:rPr>
          <w:b/>
          <w:color w:val="003B6F"/>
          <w:spacing w:val="-7"/>
          <w:sz w:val="24"/>
        </w:rPr>
        <w:t xml:space="preserve"> </w:t>
      </w:r>
      <w:r w:rsidR="005E2070">
        <w:rPr>
          <w:b/>
          <w:color w:val="003B6F"/>
          <w:spacing w:val="-7"/>
          <w:sz w:val="24"/>
        </w:rPr>
        <w:t>3</w:t>
      </w:r>
      <w:r w:rsidR="001409EB">
        <w:rPr>
          <w:b/>
          <w:color w:val="003B6F"/>
          <w:spacing w:val="-7"/>
          <w:sz w:val="24"/>
        </w:rPr>
        <w:t>1, 202</w:t>
      </w:r>
      <w:r w:rsidR="000F5086">
        <w:rPr>
          <w:b/>
          <w:color w:val="003B6F"/>
          <w:spacing w:val="-7"/>
          <w:sz w:val="24"/>
        </w:rPr>
        <w:t>4</w:t>
      </w:r>
    </w:p>
    <w:p w14:paraId="7FEFDAB0" w14:textId="0B025517" w:rsidR="001771A0" w:rsidRDefault="001771A0">
      <w:pPr>
        <w:spacing w:line="320" w:lineRule="exact"/>
        <w:ind w:left="172"/>
        <w:rPr>
          <w:rFonts w:ascii="Century Gothic"/>
          <w:b/>
          <w:sz w:val="24"/>
        </w:rPr>
      </w:pPr>
      <w:r>
        <w:rPr>
          <w:b/>
          <w:color w:val="003B6F"/>
          <w:spacing w:val="-7"/>
          <w:sz w:val="24"/>
        </w:rPr>
        <w:t>Start Date: September 202</w:t>
      </w:r>
      <w:r w:rsidR="000F5086">
        <w:rPr>
          <w:b/>
          <w:color w:val="003B6F"/>
          <w:spacing w:val="-7"/>
          <w:sz w:val="24"/>
        </w:rPr>
        <w:t>4</w:t>
      </w:r>
    </w:p>
    <w:p w14:paraId="5058186F" w14:textId="77777777" w:rsidR="005276D7" w:rsidRDefault="005276D7">
      <w:pPr>
        <w:pStyle w:val="BodyText"/>
        <w:spacing w:before="5"/>
        <w:rPr>
          <w:sz w:val="22"/>
        </w:rPr>
      </w:pPr>
    </w:p>
    <w:p w14:paraId="3B4E17C4" w14:textId="1142B80C" w:rsidR="005276D7" w:rsidRDefault="0023554B" w:rsidP="001409EB">
      <w:pPr>
        <w:ind w:left="172"/>
        <w:jc w:val="both"/>
        <w:rPr>
          <w:b/>
          <w:sz w:val="20"/>
        </w:rPr>
      </w:pPr>
      <w:r>
        <w:rPr>
          <w:color w:val="221F1F"/>
          <w:w w:val="105"/>
          <w:sz w:val="20"/>
        </w:rPr>
        <w:t>Completed</w:t>
      </w:r>
      <w:r>
        <w:rPr>
          <w:color w:val="221F1F"/>
          <w:spacing w:val="-8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application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should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be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submitted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to:</w:t>
      </w:r>
    </w:p>
    <w:p w14:paraId="1F346F83" w14:textId="77777777" w:rsidR="005276D7" w:rsidRDefault="005276D7">
      <w:pPr>
        <w:pStyle w:val="BodyText"/>
        <w:spacing w:before="5"/>
        <w:rPr>
          <w:sz w:val="21"/>
        </w:rPr>
      </w:pPr>
    </w:p>
    <w:p w14:paraId="39A6CA3C" w14:textId="5B73C16F" w:rsidR="005276D7" w:rsidRDefault="0023554B">
      <w:pPr>
        <w:spacing w:line="222" w:lineRule="exact"/>
        <w:ind w:left="172"/>
        <w:rPr>
          <w:sz w:val="20"/>
        </w:rPr>
      </w:pPr>
      <w:r>
        <w:rPr>
          <w:color w:val="221F1F"/>
          <w:sz w:val="20"/>
        </w:rPr>
        <w:t>Michelle</w:t>
      </w:r>
      <w:r>
        <w:rPr>
          <w:color w:val="221F1F"/>
          <w:spacing w:val="-3"/>
          <w:sz w:val="20"/>
        </w:rPr>
        <w:t xml:space="preserve"> </w:t>
      </w:r>
      <w:r>
        <w:rPr>
          <w:color w:val="221F1F"/>
          <w:sz w:val="20"/>
        </w:rPr>
        <w:t>Guinta</w:t>
      </w:r>
      <w:r w:rsidR="001409EB">
        <w:rPr>
          <w:color w:val="221F1F"/>
          <w:sz w:val="20"/>
        </w:rPr>
        <w:t xml:space="preserve"> MSN FNP-C</w:t>
      </w:r>
    </w:p>
    <w:p w14:paraId="4EA92AE0" w14:textId="51B42009" w:rsidR="005276D7" w:rsidRDefault="0023554B">
      <w:pPr>
        <w:spacing w:before="12" w:line="196" w:lineRule="auto"/>
        <w:ind w:left="172" w:right="2349"/>
        <w:rPr>
          <w:color w:val="221F1F"/>
          <w:sz w:val="20"/>
        </w:rPr>
      </w:pPr>
      <w:r>
        <w:rPr>
          <w:color w:val="221F1F"/>
          <w:sz w:val="20"/>
        </w:rPr>
        <w:t>PC-NPR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z w:val="20"/>
        </w:rPr>
        <w:t>Program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z w:val="20"/>
        </w:rPr>
        <w:t>Director</w:t>
      </w:r>
      <w:r>
        <w:rPr>
          <w:color w:val="221F1F"/>
          <w:spacing w:val="-43"/>
          <w:sz w:val="20"/>
        </w:rPr>
        <w:t xml:space="preserve"> </w:t>
      </w:r>
      <w:hyperlink r:id="rId17">
        <w:r>
          <w:rPr>
            <w:color w:val="221F1F"/>
            <w:sz w:val="20"/>
          </w:rPr>
          <w:t>michelle.guinta@va.gov</w:t>
        </w:r>
      </w:hyperlink>
    </w:p>
    <w:p w14:paraId="063DE7DE" w14:textId="1FE3FF13" w:rsidR="005422DE" w:rsidRDefault="005422DE">
      <w:pPr>
        <w:spacing w:before="12" w:line="196" w:lineRule="auto"/>
        <w:ind w:left="172" w:right="2349"/>
        <w:rPr>
          <w:sz w:val="20"/>
        </w:rPr>
      </w:pPr>
      <w:r>
        <w:rPr>
          <w:color w:val="221F1F"/>
          <w:sz w:val="20"/>
        </w:rPr>
        <w:t>(816) 922-2522</w:t>
      </w:r>
    </w:p>
    <w:p w14:paraId="5BADA864" w14:textId="49961844" w:rsidR="005276D7" w:rsidRDefault="005276D7">
      <w:pPr>
        <w:pStyle w:val="BodyText"/>
        <w:spacing w:before="5"/>
        <w:rPr>
          <w:b w:val="0"/>
          <w:sz w:val="20"/>
        </w:rPr>
      </w:pPr>
    </w:p>
    <w:p w14:paraId="1E2DBD4D" w14:textId="77777777" w:rsidR="005422DE" w:rsidRDefault="005422DE">
      <w:pPr>
        <w:pStyle w:val="BodyText"/>
        <w:spacing w:before="5"/>
        <w:rPr>
          <w:b w:val="0"/>
          <w:sz w:val="25"/>
        </w:rPr>
      </w:pPr>
    </w:p>
    <w:p w14:paraId="3021FBD7" w14:textId="77777777" w:rsidR="005276D7" w:rsidRDefault="0023554B">
      <w:pPr>
        <w:spacing w:line="235" w:lineRule="auto"/>
        <w:ind w:left="172" w:right="2145"/>
        <w:rPr>
          <w:b/>
          <w:sz w:val="24"/>
        </w:rPr>
      </w:pPr>
      <w:r>
        <w:rPr>
          <w:b/>
          <w:color w:val="003B6F"/>
          <w:w w:val="105"/>
          <w:sz w:val="24"/>
        </w:rPr>
        <w:t>4801 Linwood Blvd</w:t>
      </w:r>
      <w:r>
        <w:rPr>
          <w:b/>
          <w:color w:val="003B6F"/>
          <w:spacing w:val="1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Kansas</w:t>
      </w:r>
      <w:r>
        <w:rPr>
          <w:b/>
          <w:color w:val="003B6F"/>
          <w:spacing w:val="-13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City,</w:t>
      </w:r>
      <w:r>
        <w:rPr>
          <w:b/>
          <w:color w:val="003B6F"/>
          <w:spacing w:val="-10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MO</w:t>
      </w:r>
      <w:r>
        <w:rPr>
          <w:b/>
          <w:color w:val="003B6F"/>
          <w:spacing w:val="-11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64128</w:t>
      </w:r>
      <w:r>
        <w:rPr>
          <w:b/>
          <w:color w:val="003B6F"/>
          <w:spacing w:val="-54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(816)</w:t>
      </w:r>
      <w:r>
        <w:rPr>
          <w:b/>
          <w:color w:val="003B6F"/>
          <w:spacing w:val="-1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861-4700</w:t>
      </w:r>
    </w:p>
    <w:p w14:paraId="22C73615" w14:textId="3624DADE" w:rsidR="005276D7" w:rsidRDefault="00000000">
      <w:pPr>
        <w:spacing w:before="3"/>
        <w:ind w:left="172"/>
        <w:rPr>
          <w:b/>
          <w:sz w:val="24"/>
        </w:rPr>
      </w:pPr>
      <w:hyperlink r:id="rId18">
        <w:r w:rsidR="0023554B">
          <w:rPr>
            <w:b/>
            <w:color w:val="0000FF"/>
            <w:w w:val="105"/>
            <w:sz w:val="24"/>
            <w:u w:val="single" w:color="0000FF"/>
          </w:rPr>
          <w:t>www.kansascity.va.gov</w:t>
        </w:r>
      </w:hyperlink>
    </w:p>
    <w:p w14:paraId="4F728856" w14:textId="31511673" w:rsidR="005276D7" w:rsidRDefault="003C068A">
      <w:pPr>
        <w:rPr>
          <w:b/>
          <w:sz w:val="50"/>
        </w:rPr>
      </w:pPr>
      <w:r>
        <w:rPr>
          <w:noProof/>
        </w:rPr>
        <w:drawing>
          <wp:inline distT="0" distB="0" distL="0" distR="0" wp14:anchorId="0ED6FE7D" wp14:editId="09BEBED5">
            <wp:extent cx="1428750" cy="1428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54B">
        <w:br w:type="column"/>
      </w:r>
    </w:p>
    <w:p w14:paraId="77E53ABB" w14:textId="77777777" w:rsidR="005276D7" w:rsidRDefault="005276D7">
      <w:pPr>
        <w:pStyle w:val="BodyText"/>
        <w:rPr>
          <w:sz w:val="50"/>
        </w:rPr>
      </w:pPr>
    </w:p>
    <w:p w14:paraId="300B22ED" w14:textId="77777777" w:rsidR="005276D7" w:rsidRDefault="005276D7">
      <w:pPr>
        <w:pStyle w:val="BodyText"/>
        <w:rPr>
          <w:sz w:val="50"/>
        </w:rPr>
      </w:pPr>
    </w:p>
    <w:p w14:paraId="3647B5D7" w14:textId="77777777" w:rsidR="005276D7" w:rsidRDefault="005276D7">
      <w:pPr>
        <w:pStyle w:val="BodyText"/>
        <w:rPr>
          <w:sz w:val="50"/>
        </w:rPr>
      </w:pPr>
    </w:p>
    <w:p w14:paraId="7817C77A" w14:textId="77777777" w:rsidR="005276D7" w:rsidRDefault="005276D7">
      <w:pPr>
        <w:pStyle w:val="BodyText"/>
        <w:spacing w:before="9"/>
        <w:rPr>
          <w:sz w:val="60"/>
        </w:rPr>
      </w:pPr>
    </w:p>
    <w:p w14:paraId="74646B99" w14:textId="77777777" w:rsidR="00293A03" w:rsidRDefault="0023554B">
      <w:pPr>
        <w:spacing w:before="1" w:line="235" w:lineRule="auto"/>
        <w:ind w:left="299" w:right="227" w:hanging="2"/>
        <w:jc w:val="center"/>
        <w:rPr>
          <w:rFonts w:ascii="Tahoma"/>
          <w:b/>
          <w:color w:val="221F1F"/>
          <w:spacing w:val="8"/>
          <w:w w:val="90"/>
          <w:sz w:val="40"/>
        </w:rPr>
      </w:pPr>
      <w:r w:rsidRPr="00293A03">
        <w:rPr>
          <w:rFonts w:ascii="Tahoma" w:hAnsi="Tahoma" w:cs="Tahoma"/>
          <w:b/>
          <w:color w:val="221F1F"/>
          <w:w w:val="90"/>
          <w:sz w:val="40"/>
        </w:rPr>
        <w:t>Primary</w:t>
      </w:r>
      <w:r>
        <w:rPr>
          <w:rFonts w:ascii="Tahoma"/>
          <w:b/>
          <w:color w:val="221F1F"/>
          <w:spacing w:val="-8"/>
          <w:w w:val="90"/>
          <w:sz w:val="40"/>
        </w:rPr>
        <w:t xml:space="preserve"> </w:t>
      </w:r>
      <w:r>
        <w:rPr>
          <w:rFonts w:ascii="Tahoma"/>
          <w:b/>
          <w:color w:val="221F1F"/>
          <w:w w:val="90"/>
          <w:sz w:val="40"/>
        </w:rPr>
        <w:t>Care</w:t>
      </w:r>
      <w:r>
        <w:rPr>
          <w:rFonts w:ascii="Tahoma"/>
          <w:b/>
          <w:color w:val="221F1F"/>
          <w:spacing w:val="8"/>
          <w:w w:val="90"/>
          <w:sz w:val="40"/>
        </w:rPr>
        <w:t xml:space="preserve"> </w:t>
      </w:r>
    </w:p>
    <w:p w14:paraId="6554B279" w14:textId="7D4FAB1D" w:rsidR="00293A03" w:rsidRDefault="0023554B">
      <w:pPr>
        <w:spacing w:before="1" w:line="235" w:lineRule="auto"/>
        <w:ind w:left="299" w:right="227" w:hanging="2"/>
        <w:jc w:val="center"/>
        <w:rPr>
          <w:rFonts w:ascii="Tahoma"/>
          <w:b/>
          <w:color w:val="221F1F"/>
          <w:spacing w:val="2"/>
          <w:w w:val="95"/>
          <w:sz w:val="40"/>
        </w:rPr>
      </w:pPr>
      <w:r>
        <w:rPr>
          <w:rFonts w:ascii="Tahoma"/>
          <w:b/>
          <w:color w:val="221F1F"/>
          <w:w w:val="90"/>
          <w:sz w:val="40"/>
        </w:rPr>
        <w:t>Nurse</w:t>
      </w:r>
      <w:r>
        <w:rPr>
          <w:rFonts w:ascii="Tahoma"/>
          <w:b/>
          <w:color w:val="221F1F"/>
          <w:spacing w:val="1"/>
          <w:w w:val="90"/>
          <w:sz w:val="40"/>
        </w:rPr>
        <w:t xml:space="preserve"> </w:t>
      </w:r>
      <w:r>
        <w:rPr>
          <w:rFonts w:ascii="Tahoma"/>
          <w:b/>
          <w:color w:val="221F1F"/>
          <w:w w:val="95"/>
          <w:sz w:val="40"/>
        </w:rPr>
        <w:t>Practitioner</w:t>
      </w:r>
      <w:r>
        <w:rPr>
          <w:rFonts w:ascii="Tahoma"/>
          <w:b/>
          <w:color w:val="221F1F"/>
          <w:spacing w:val="2"/>
          <w:w w:val="95"/>
          <w:sz w:val="40"/>
        </w:rPr>
        <w:t xml:space="preserve"> </w:t>
      </w:r>
    </w:p>
    <w:p w14:paraId="6BBE8DAF" w14:textId="6805AAD3" w:rsidR="005276D7" w:rsidRDefault="0023554B" w:rsidP="00293A03">
      <w:pPr>
        <w:spacing w:before="1" w:line="235" w:lineRule="auto"/>
        <w:ind w:left="299" w:right="227" w:hanging="2"/>
        <w:jc w:val="center"/>
        <w:rPr>
          <w:b/>
          <w:sz w:val="40"/>
        </w:rPr>
      </w:pPr>
      <w:r>
        <w:rPr>
          <w:b/>
          <w:color w:val="221F1F"/>
          <w:w w:val="95"/>
          <w:sz w:val="40"/>
        </w:rPr>
        <w:t>Residenc</w:t>
      </w:r>
      <w:r w:rsidR="00293A03">
        <w:rPr>
          <w:b/>
          <w:color w:val="221F1F"/>
          <w:w w:val="95"/>
          <w:sz w:val="40"/>
        </w:rPr>
        <w:t xml:space="preserve">y </w:t>
      </w:r>
      <w:r>
        <w:rPr>
          <w:b/>
          <w:color w:val="221F1F"/>
          <w:sz w:val="40"/>
        </w:rPr>
        <w:t>Program</w:t>
      </w:r>
    </w:p>
    <w:p w14:paraId="084E5B2E" w14:textId="77777777" w:rsidR="005276D7" w:rsidRDefault="005276D7">
      <w:pPr>
        <w:pStyle w:val="BodyText"/>
        <w:spacing w:before="10"/>
        <w:rPr>
          <w:sz w:val="36"/>
        </w:rPr>
      </w:pPr>
    </w:p>
    <w:p w14:paraId="410C96B4" w14:textId="77777777" w:rsidR="005276D7" w:rsidRDefault="0023554B">
      <w:pPr>
        <w:spacing w:line="235" w:lineRule="auto"/>
        <w:ind w:left="172" w:right="106"/>
        <w:jc w:val="center"/>
        <w:rPr>
          <w:sz w:val="28"/>
        </w:rPr>
      </w:pPr>
      <w:r>
        <w:rPr>
          <w:color w:val="57585B"/>
          <w:sz w:val="28"/>
        </w:rPr>
        <w:t>The</w:t>
      </w:r>
      <w:r>
        <w:rPr>
          <w:color w:val="57585B"/>
          <w:spacing w:val="-3"/>
          <w:sz w:val="28"/>
        </w:rPr>
        <w:t xml:space="preserve"> </w:t>
      </w:r>
      <w:r>
        <w:rPr>
          <w:color w:val="57585B"/>
          <w:sz w:val="28"/>
        </w:rPr>
        <w:t>Kansas</w:t>
      </w:r>
      <w:r>
        <w:rPr>
          <w:color w:val="57585B"/>
          <w:spacing w:val="-1"/>
          <w:sz w:val="28"/>
        </w:rPr>
        <w:t xml:space="preserve"> </w:t>
      </w:r>
      <w:r>
        <w:rPr>
          <w:color w:val="57585B"/>
          <w:sz w:val="28"/>
        </w:rPr>
        <w:t>City</w:t>
      </w:r>
      <w:r>
        <w:rPr>
          <w:color w:val="57585B"/>
          <w:spacing w:val="-2"/>
          <w:sz w:val="28"/>
        </w:rPr>
        <w:t xml:space="preserve"> </w:t>
      </w:r>
      <w:r>
        <w:rPr>
          <w:color w:val="57585B"/>
          <w:sz w:val="28"/>
        </w:rPr>
        <w:t>VA</w:t>
      </w:r>
      <w:r>
        <w:rPr>
          <w:color w:val="57585B"/>
          <w:spacing w:val="-3"/>
          <w:sz w:val="28"/>
        </w:rPr>
        <w:t xml:space="preserve"> </w:t>
      </w:r>
      <w:r>
        <w:rPr>
          <w:color w:val="57585B"/>
          <w:sz w:val="28"/>
        </w:rPr>
        <w:t>Medical</w:t>
      </w:r>
      <w:r>
        <w:rPr>
          <w:color w:val="57585B"/>
          <w:spacing w:val="-2"/>
          <w:sz w:val="28"/>
        </w:rPr>
        <w:t xml:space="preserve"> </w:t>
      </w:r>
      <w:r>
        <w:rPr>
          <w:color w:val="57585B"/>
          <w:sz w:val="28"/>
        </w:rPr>
        <w:t>Center in</w:t>
      </w:r>
      <w:r>
        <w:rPr>
          <w:color w:val="57585B"/>
          <w:spacing w:val="-61"/>
          <w:sz w:val="28"/>
        </w:rPr>
        <w:t xml:space="preserve"> </w:t>
      </w:r>
      <w:r>
        <w:rPr>
          <w:color w:val="57585B"/>
          <w:sz w:val="28"/>
        </w:rPr>
        <w:t>partnership with the University of</w:t>
      </w:r>
      <w:r>
        <w:rPr>
          <w:color w:val="57585B"/>
          <w:spacing w:val="1"/>
          <w:sz w:val="28"/>
        </w:rPr>
        <w:t xml:space="preserve"> </w:t>
      </w:r>
      <w:r>
        <w:rPr>
          <w:color w:val="57585B"/>
          <w:sz w:val="28"/>
        </w:rPr>
        <w:t>Missouri-Kansas City.</w:t>
      </w:r>
    </w:p>
    <w:p w14:paraId="1AFE4A90" w14:textId="32441DCF" w:rsidR="005276D7" w:rsidRDefault="0023554B">
      <w:pPr>
        <w:spacing w:line="333" w:lineRule="exact"/>
        <w:ind w:left="171" w:right="106"/>
        <w:jc w:val="center"/>
        <w:rPr>
          <w:sz w:val="28"/>
        </w:rPr>
      </w:pPr>
      <w:r>
        <w:rPr>
          <w:color w:val="57585B"/>
          <w:sz w:val="28"/>
        </w:rPr>
        <w:t>202</w:t>
      </w:r>
      <w:r w:rsidR="000F5086">
        <w:rPr>
          <w:color w:val="57585B"/>
          <w:sz w:val="28"/>
        </w:rPr>
        <w:t>4</w:t>
      </w:r>
      <w:r>
        <w:rPr>
          <w:color w:val="57585B"/>
          <w:spacing w:val="-2"/>
          <w:sz w:val="28"/>
        </w:rPr>
        <w:t xml:space="preserve"> </w:t>
      </w:r>
      <w:r>
        <w:rPr>
          <w:color w:val="57585B"/>
          <w:sz w:val="28"/>
        </w:rPr>
        <w:t>-</w:t>
      </w:r>
      <w:r>
        <w:rPr>
          <w:color w:val="57585B"/>
          <w:spacing w:val="-1"/>
          <w:sz w:val="28"/>
        </w:rPr>
        <w:t xml:space="preserve"> </w:t>
      </w:r>
      <w:r>
        <w:rPr>
          <w:color w:val="57585B"/>
          <w:sz w:val="28"/>
        </w:rPr>
        <w:t>202</w:t>
      </w:r>
      <w:r w:rsidR="000F5086">
        <w:rPr>
          <w:color w:val="57585B"/>
          <w:sz w:val="28"/>
        </w:rPr>
        <w:t>5</w:t>
      </w:r>
    </w:p>
    <w:p w14:paraId="287F419E" w14:textId="77777777" w:rsidR="005276D7" w:rsidRDefault="005276D7">
      <w:pPr>
        <w:pStyle w:val="BodyText"/>
        <w:rPr>
          <w:b w:val="0"/>
          <w:sz w:val="28"/>
        </w:rPr>
      </w:pPr>
    </w:p>
    <w:p w14:paraId="350512EE" w14:textId="77777777" w:rsidR="005276D7" w:rsidRDefault="005276D7">
      <w:pPr>
        <w:pStyle w:val="BodyText"/>
        <w:rPr>
          <w:b w:val="0"/>
          <w:sz w:val="28"/>
        </w:rPr>
      </w:pPr>
    </w:p>
    <w:p w14:paraId="1EB407B5" w14:textId="77777777" w:rsidR="005276D7" w:rsidRDefault="005276D7">
      <w:pPr>
        <w:pStyle w:val="BodyText"/>
        <w:rPr>
          <w:b w:val="0"/>
          <w:sz w:val="28"/>
        </w:rPr>
      </w:pPr>
    </w:p>
    <w:p w14:paraId="7B987D06" w14:textId="77777777" w:rsidR="005276D7" w:rsidRDefault="005276D7">
      <w:pPr>
        <w:pStyle w:val="BodyText"/>
        <w:rPr>
          <w:b w:val="0"/>
          <w:sz w:val="28"/>
        </w:rPr>
      </w:pPr>
    </w:p>
    <w:p w14:paraId="240139F4" w14:textId="77777777" w:rsidR="005276D7" w:rsidRDefault="005276D7">
      <w:pPr>
        <w:pStyle w:val="BodyText"/>
        <w:rPr>
          <w:b w:val="0"/>
          <w:sz w:val="28"/>
        </w:rPr>
      </w:pPr>
    </w:p>
    <w:p w14:paraId="5E191956" w14:textId="77777777" w:rsidR="005276D7" w:rsidRDefault="005276D7">
      <w:pPr>
        <w:pStyle w:val="BodyText"/>
        <w:rPr>
          <w:b w:val="0"/>
          <w:sz w:val="28"/>
        </w:rPr>
      </w:pPr>
    </w:p>
    <w:p w14:paraId="03EDCDF7" w14:textId="77777777" w:rsidR="005276D7" w:rsidRDefault="005276D7">
      <w:pPr>
        <w:pStyle w:val="BodyText"/>
        <w:rPr>
          <w:b w:val="0"/>
          <w:sz w:val="28"/>
        </w:rPr>
      </w:pPr>
    </w:p>
    <w:p w14:paraId="5503286A" w14:textId="5F7D53A7" w:rsidR="005276D7" w:rsidRDefault="005276D7">
      <w:pPr>
        <w:pStyle w:val="BodyText"/>
        <w:rPr>
          <w:b w:val="0"/>
          <w:sz w:val="28"/>
        </w:rPr>
      </w:pPr>
    </w:p>
    <w:p w14:paraId="7532405F" w14:textId="77777777" w:rsidR="005276D7" w:rsidRDefault="005276D7">
      <w:pPr>
        <w:pStyle w:val="BodyText"/>
        <w:rPr>
          <w:b w:val="0"/>
          <w:sz w:val="28"/>
        </w:rPr>
      </w:pPr>
    </w:p>
    <w:p w14:paraId="23DC82DC" w14:textId="77777777" w:rsidR="005276D7" w:rsidRDefault="005276D7">
      <w:pPr>
        <w:pStyle w:val="BodyText"/>
        <w:spacing w:before="8"/>
        <w:rPr>
          <w:b w:val="0"/>
          <w:sz w:val="22"/>
        </w:rPr>
      </w:pPr>
    </w:p>
    <w:p w14:paraId="5D94FF9F" w14:textId="77777777" w:rsidR="005276D7" w:rsidRDefault="0023554B">
      <w:pPr>
        <w:pStyle w:val="Title"/>
      </w:pPr>
      <w:r>
        <w:rPr>
          <w:color w:val="FFFFFF"/>
          <w:w w:val="70"/>
        </w:rPr>
        <w:t>s</w:t>
      </w:r>
    </w:p>
    <w:p w14:paraId="381F5E77" w14:textId="77777777" w:rsidR="005276D7" w:rsidRDefault="0023554B">
      <w:pPr>
        <w:spacing w:line="668" w:lineRule="exact"/>
        <w:ind w:left="2314"/>
        <w:rPr>
          <w:rFonts w:ascii="Garamond"/>
          <w:i/>
          <w:sz w:val="42"/>
        </w:rPr>
      </w:pPr>
      <w:r>
        <w:rPr>
          <w:rFonts w:ascii="Garamond"/>
          <w:i/>
          <w:color w:val="D1D2D3"/>
          <w:w w:val="75"/>
          <w:sz w:val="42"/>
        </w:rPr>
        <w:t>i</w:t>
      </w:r>
    </w:p>
    <w:p w14:paraId="2677BDB2" w14:textId="77777777" w:rsidR="005276D7" w:rsidRDefault="005276D7">
      <w:pPr>
        <w:spacing w:line="668" w:lineRule="exact"/>
        <w:rPr>
          <w:rFonts w:ascii="Garamond"/>
          <w:sz w:val="42"/>
        </w:rPr>
        <w:sectPr w:rsidR="005276D7">
          <w:type w:val="continuous"/>
          <w:pgSz w:w="15840" w:h="12240" w:orient="landscape"/>
          <w:pgMar w:top="440" w:right="420" w:bottom="280" w:left="420" w:header="720" w:footer="720" w:gutter="0"/>
          <w:cols w:num="3" w:space="720" w:equalWidth="0">
            <w:col w:w="4110" w:space="754"/>
            <w:col w:w="4694" w:space="941"/>
            <w:col w:w="4501"/>
          </w:cols>
        </w:sectPr>
      </w:pPr>
    </w:p>
    <w:p w14:paraId="5AB50D8F" w14:textId="7D099642" w:rsidR="005276D7" w:rsidRDefault="0023554B">
      <w:pPr>
        <w:pStyle w:val="Heading1"/>
        <w:spacing w:line="457" w:lineRule="exact"/>
        <w:ind w:left="5415"/>
      </w:pPr>
      <w:r>
        <w:lastRenderedPageBreak/>
        <w:t>About</w:t>
      </w:r>
      <w:r>
        <w:rPr>
          <w:spacing w:val="6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Residency</w:t>
      </w:r>
      <w:r>
        <w:rPr>
          <w:spacing w:val="60"/>
        </w:rPr>
        <w:t xml:space="preserve"> </w:t>
      </w:r>
      <w:r>
        <w:t>Program</w:t>
      </w:r>
      <w:r>
        <w:rPr>
          <w:spacing w:val="-19"/>
        </w:rPr>
        <w:t xml:space="preserve"> </w:t>
      </w:r>
      <w:r>
        <w:t>Partners</w:t>
      </w:r>
    </w:p>
    <w:p w14:paraId="6ED6141E" w14:textId="77777777" w:rsidR="005276D7" w:rsidRDefault="005276D7">
      <w:pPr>
        <w:spacing w:line="457" w:lineRule="exact"/>
        <w:sectPr w:rsidR="005276D7">
          <w:pgSz w:w="15840" w:h="12240" w:orient="landscape"/>
          <w:pgMar w:top="1040" w:right="420" w:bottom="280" w:left="420" w:header="720" w:footer="720" w:gutter="0"/>
          <w:cols w:space="720"/>
        </w:sectPr>
      </w:pPr>
    </w:p>
    <w:p w14:paraId="25CEB5B1" w14:textId="45738D89" w:rsidR="005276D7" w:rsidRDefault="001771A0">
      <w:pPr>
        <w:pStyle w:val="BodyTex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1312" behindDoc="1" locked="0" layoutInCell="1" allowOverlap="1" wp14:anchorId="3AF7BC7A" wp14:editId="03F41FB4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10052050" cy="7772400"/>
                <wp:effectExtent l="0" t="0" r="0" b="0"/>
                <wp:wrapNone/>
                <wp:docPr id="1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2050" cy="7772400"/>
                          <a:chOff x="10" y="0"/>
                          <a:chExt cx="15830" cy="12240"/>
                        </a:xfrm>
                      </wpg:grpSpPr>
                      <pic:pic xmlns:pic="http://schemas.openxmlformats.org/drawingml/2006/picture">
                        <pic:nvPicPr>
                          <pic:cNvPr id="2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720"/>
                            <a:ext cx="10366" cy="10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0" y="4349"/>
                            <a:ext cx="4410" cy="2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0" y="11458"/>
                            <a:ext cx="15820" cy="772"/>
                          </a:xfrm>
                          <a:prstGeom prst="rect">
                            <a:avLst/>
                          </a:prstGeom>
                          <a:solidFill>
                            <a:srgbClr val="1B7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7"/>
                        <wps:cNvSpPr>
                          <a:spLocks/>
                        </wps:cNvSpPr>
                        <wps:spPr bwMode="auto">
                          <a:xfrm>
                            <a:off x="14053" y="0"/>
                            <a:ext cx="1786" cy="12240"/>
                          </a:xfrm>
                          <a:custGeom>
                            <a:avLst/>
                            <a:gdLst>
                              <a:gd name="T0" fmla="+- 0 15839 14053"/>
                              <a:gd name="T1" fmla="*/ T0 w 1786"/>
                              <a:gd name="T2" fmla="*/ 0 h 12240"/>
                              <a:gd name="T3" fmla="+- 0 14053 14053"/>
                              <a:gd name="T4" fmla="*/ T3 w 1786"/>
                              <a:gd name="T5" fmla="*/ 0 h 12240"/>
                              <a:gd name="T6" fmla="+- 0 15127 14053"/>
                              <a:gd name="T7" fmla="*/ T6 w 1786"/>
                              <a:gd name="T8" fmla="*/ 2241 h 12240"/>
                              <a:gd name="T9" fmla="+- 0 15602 14053"/>
                              <a:gd name="T10" fmla="*/ T9 w 1786"/>
                              <a:gd name="T11" fmla="*/ 4262 h 12240"/>
                              <a:gd name="T12" fmla="+- 0 15583 14053"/>
                              <a:gd name="T13" fmla="*/ T12 w 1786"/>
                              <a:gd name="T14" fmla="*/ 7213 h 12240"/>
                              <a:gd name="T15" fmla="+- 0 15177 14053"/>
                              <a:gd name="T16" fmla="*/ T15 w 1786"/>
                              <a:gd name="T17" fmla="*/ 12240 h 12240"/>
                              <a:gd name="T18" fmla="+- 0 15839 14053"/>
                              <a:gd name="T19" fmla="*/ T18 w 1786"/>
                              <a:gd name="T20" fmla="*/ 12240 h 12240"/>
                              <a:gd name="T21" fmla="+- 0 15839 14053"/>
                              <a:gd name="T22" fmla="*/ T21 w 1786"/>
                              <a:gd name="T23" fmla="*/ 0 h 12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86" h="12240">
                                <a:moveTo>
                                  <a:pt x="1786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2241"/>
                                </a:lnTo>
                                <a:lnTo>
                                  <a:pt x="1549" y="4262"/>
                                </a:lnTo>
                                <a:lnTo>
                                  <a:pt x="1530" y="7213"/>
                                </a:lnTo>
                                <a:lnTo>
                                  <a:pt x="1124" y="12240"/>
                                </a:lnTo>
                                <a:lnTo>
                                  <a:pt x="1786" y="12240"/>
                                </a:lnTo>
                                <a:lnTo>
                                  <a:pt x="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0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1128"/>
                            <a:ext cx="2424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855"/>
                            <a:ext cx="2042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5902D" id="docshapegroup13" o:spid="_x0000_s1026" style="position:absolute;margin-left:.5pt;margin-top:0;width:791.5pt;height:612pt;z-index:-15815168;mso-position-horizontal-relative:page;mso-position-vertical-relative:page" coordorigin="10" coordsize="15830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7" type="#_x0000_t75" style="position:absolute;left:5474;top:720;width:10366;height:1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">
                  <v:imagedata r:id="rId24" o:title=""/>
                </v:shape>
                <v:shape id="docshape15" o:spid="_x0000_s1028" type="#_x0000_t75" style="position:absolute;left:9710;top:4349;width:441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">
                  <v:imagedata r:id="rId25" o:title=""/>
                </v:shape>
                <v:rect id="docshape16" o:spid="_x0000_s1029" style="position:absolute;left:10;top:11458;width:1582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" fillcolor="#1b75bb" stroked="f"/>
                <v:shape id="docshape17" o:spid="_x0000_s1030" style="position:absolute;left:14053;width:1786;height:12240;visibility:visible;mso-wrap-style:square;v-text-anchor:top" coordsize="1786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" path="m1786,l,,1074,2241r475,2021l1530,7213r-406,5027l1786,12240,1786,xe" fillcolor="#27aae0" stroked="f">
                  <v:fill opacity="28784f"/>
                  <v:path arrowok="t" o:connecttype="custom" o:connectlocs="1786,0;0,0;1074,2241;1549,4262;1530,7213;1124,12240;1786,12240;1786,0" o:connectangles="0,0,0,0,0,0,0,0"/>
                </v:shape>
                <v:shape id="docshape18" o:spid="_x0000_s1031" type="#_x0000_t75" style="position:absolute;left:520;top:1128;width:2424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">
                  <v:imagedata r:id="rId26" o:title=""/>
                </v:shape>
                <v:shape id="docshape19" o:spid="_x0000_s1032" type="#_x0000_t75" style="position:absolute;left:3151;top:855;width:2042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061D0545" w14:textId="77777777" w:rsidR="005276D7" w:rsidRDefault="005276D7">
      <w:pPr>
        <w:pStyle w:val="BodyText"/>
        <w:rPr>
          <w:sz w:val="24"/>
        </w:rPr>
      </w:pPr>
    </w:p>
    <w:p w14:paraId="225FE3DC" w14:textId="77777777" w:rsidR="005276D7" w:rsidRDefault="005276D7">
      <w:pPr>
        <w:pStyle w:val="BodyText"/>
        <w:rPr>
          <w:sz w:val="24"/>
        </w:rPr>
      </w:pPr>
    </w:p>
    <w:p w14:paraId="53B546D0" w14:textId="77777777" w:rsidR="005276D7" w:rsidRDefault="005276D7">
      <w:pPr>
        <w:pStyle w:val="BodyText"/>
        <w:spacing w:before="9"/>
        <w:rPr>
          <w:sz w:val="28"/>
        </w:rPr>
      </w:pPr>
    </w:p>
    <w:p w14:paraId="6C6A75DF" w14:textId="37017A4A" w:rsidR="005276D7" w:rsidRPr="00C60E74" w:rsidRDefault="0023554B" w:rsidP="00B9455C">
      <w:pPr>
        <w:spacing w:line="232" w:lineRule="auto"/>
        <w:ind w:left="100" w:right="117"/>
        <w:rPr>
          <w:rFonts w:asciiTheme="minorHAnsi" w:hAnsiTheme="minorHAnsi" w:cstheme="minorHAnsi"/>
          <w:b/>
          <w:sz w:val="21"/>
          <w:szCs w:val="21"/>
        </w:rPr>
      </w:pPr>
      <w:r w:rsidRPr="00C60E74">
        <w:rPr>
          <w:rFonts w:asciiTheme="minorHAnsi" w:hAnsiTheme="minorHAnsi" w:cstheme="minorHAnsi"/>
          <w:b/>
          <w:sz w:val="21"/>
          <w:szCs w:val="21"/>
        </w:rPr>
        <w:t>The Kansas City VA Medical Center in partnership</w:t>
      </w:r>
      <w:r w:rsidRPr="00C60E74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with the University of Missouri, Kansas City School</w:t>
      </w:r>
      <w:r w:rsidRPr="00C60E74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of Nursing, is currently accepting applications for</w:t>
      </w:r>
      <w:r w:rsidRPr="00C60E74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pacing w:val="-1"/>
          <w:w w:val="95"/>
          <w:sz w:val="21"/>
          <w:szCs w:val="21"/>
        </w:rPr>
        <w:t xml:space="preserve">the Primary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 xml:space="preserve">Care </w:t>
      </w:r>
      <w:r w:rsidR="001771A0" w:rsidRPr="00C60E74">
        <w:rPr>
          <w:rFonts w:asciiTheme="minorHAnsi" w:hAnsiTheme="minorHAnsi" w:cstheme="minorHAnsi"/>
          <w:b/>
          <w:w w:val="95"/>
          <w:sz w:val="21"/>
          <w:szCs w:val="21"/>
        </w:rPr>
        <w:t>Nurse Practitioner</w:t>
      </w:r>
      <w:r w:rsidR="00C60E74" w:rsidRPr="00C60E74">
        <w:rPr>
          <w:rFonts w:asciiTheme="minorHAnsi" w:hAnsiTheme="minorHAnsi" w:cstheme="minorHAnsi"/>
          <w:b/>
          <w:w w:val="95"/>
          <w:sz w:val="21"/>
          <w:szCs w:val="21"/>
        </w:rPr>
        <w:t xml:space="preserve"> Residency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 xml:space="preserve"> Program</w:t>
      </w:r>
      <w:r w:rsidRPr="00C60E74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pacing w:val="-1"/>
          <w:w w:val="95"/>
          <w:sz w:val="21"/>
          <w:szCs w:val="21"/>
        </w:rPr>
        <w:t>(PC-NPRP)</w:t>
      </w:r>
      <w:r w:rsidRPr="00C60E74">
        <w:rPr>
          <w:rFonts w:asciiTheme="minorHAnsi" w:hAnsiTheme="minorHAnsi" w:cstheme="minorHAnsi"/>
          <w:b/>
          <w:spacing w:val="-11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>at</w:t>
      </w:r>
      <w:r w:rsidRPr="00C60E74">
        <w:rPr>
          <w:rFonts w:asciiTheme="minorHAnsi" w:hAnsiTheme="minorHAnsi" w:cstheme="minorHAnsi"/>
          <w:b/>
          <w:spacing w:val="-11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>the</w:t>
      </w:r>
      <w:r w:rsidRPr="00C60E74">
        <w:rPr>
          <w:rFonts w:asciiTheme="minorHAnsi" w:hAnsiTheme="minorHAnsi" w:cstheme="minorHAnsi"/>
          <w:b/>
          <w:spacing w:val="-9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>Kansas</w:t>
      </w:r>
      <w:r w:rsidRPr="00C60E74">
        <w:rPr>
          <w:rFonts w:asciiTheme="minorHAnsi" w:hAnsiTheme="minorHAnsi" w:cstheme="minorHAnsi"/>
          <w:b/>
          <w:spacing w:val="-9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>City</w:t>
      </w:r>
      <w:r w:rsidRPr="00C60E74">
        <w:rPr>
          <w:rFonts w:asciiTheme="minorHAnsi" w:hAnsiTheme="minorHAnsi" w:cstheme="minorHAnsi"/>
          <w:b/>
          <w:spacing w:val="-11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>Veteran</w:t>
      </w:r>
      <w:r w:rsidRPr="00C60E74">
        <w:rPr>
          <w:rFonts w:asciiTheme="minorHAnsi" w:hAnsiTheme="minorHAnsi" w:cstheme="minorHAnsi"/>
          <w:b/>
          <w:spacing w:val="-11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>Affai</w:t>
      </w:r>
      <w:r w:rsidR="00B9455C" w:rsidRPr="00C60E74">
        <w:rPr>
          <w:rFonts w:asciiTheme="minorHAnsi" w:hAnsiTheme="minorHAnsi" w:cstheme="minorHAnsi"/>
          <w:b/>
          <w:w w:val="95"/>
          <w:sz w:val="21"/>
          <w:szCs w:val="21"/>
        </w:rPr>
        <w:t>rs</w:t>
      </w:r>
      <w:r w:rsidR="00C60E74" w:rsidRPr="00C60E74">
        <w:rPr>
          <w:rFonts w:asciiTheme="minorHAnsi" w:hAnsiTheme="minorHAnsi" w:cstheme="minorHAnsi"/>
          <w:b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pacing w:val="-53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Medical Center. Together, we foster a</w:t>
      </w:r>
      <w:r w:rsidRPr="00C60E74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>supportive learning environment for</w:t>
      </w:r>
      <w:r w:rsidRPr="00C60E74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>academic, professional, and personal</w:t>
      </w:r>
      <w:r w:rsidRPr="00C60E74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success.</w:t>
      </w:r>
    </w:p>
    <w:p w14:paraId="4B38E3D2" w14:textId="352A430D" w:rsidR="005276D7" w:rsidRPr="00C60E74" w:rsidRDefault="0023554B" w:rsidP="00B9455C">
      <w:pPr>
        <w:spacing w:line="237" w:lineRule="auto"/>
        <w:ind w:left="100" w:right="117"/>
        <w:rPr>
          <w:rFonts w:asciiTheme="minorHAnsi" w:hAnsiTheme="minorHAnsi" w:cstheme="minorHAnsi"/>
          <w:b/>
          <w:sz w:val="21"/>
          <w:szCs w:val="21"/>
        </w:rPr>
      </w:pPr>
      <w:r w:rsidRPr="00C60E74">
        <w:rPr>
          <w:rFonts w:asciiTheme="minorHAnsi" w:hAnsiTheme="minorHAnsi" w:cstheme="minorHAnsi"/>
          <w:b/>
          <w:spacing w:val="-1"/>
          <w:w w:val="90"/>
          <w:sz w:val="21"/>
          <w:szCs w:val="21"/>
        </w:rPr>
        <w:t>The</w:t>
      </w:r>
      <w:r w:rsidRPr="00C60E74">
        <w:rPr>
          <w:rFonts w:asciiTheme="minorHAnsi" w:hAnsiTheme="minorHAnsi" w:cstheme="minorHAnsi"/>
          <w:b/>
          <w:spacing w:val="-18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pacing w:val="-1"/>
          <w:w w:val="90"/>
          <w:sz w:val="21"/>
          <w:szCs w:val="21"/>
        </w:rPr>
        <w:t>PC-NPRP</w:t>
      </w:r>
      <w:r w:rsidRPr="00C60E74">
        <w:rPr>
          <w:rFonts w:asciiTheme="minorHAnsi" w:hAnsiTheme="minorHAnsi" w:cstheme="minorHAnsi"/>
          <w:b/>
          <w:spacing w:val="-17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is</w:t>
      </w:r>
      <w:r w:rsidRPr="00C60E74">
        <w:rPr>
          <w:rFonts w:asciiTheme="minorHAnsi" w:hAnsiTheme="minorHAnsi" w:cstheme="minorHAnsi"/>
          <w:b/>
          <w:spacing w:val="-18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a</w:t>
      </w:r>
      <w:r w:rsidRPr="00C60E74">
        <w:rPr>
          <w:rFonts w:asciiTheme="minorHAnsi" w:hAnsiTheme="minorHAnsi" w:cstheme="minorHAnsi"/>
          <w:b/>
          <w:spacing w:val="-17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12-month</w:t>
      </w:r>
      <w:r w:rsidRPr="00C60E74">
        <w:rPr>
          <w:rFonts w:asciiTheme="minorHAnsi" w:hAnsiTheme="minorHAnsi" w:cstheme="minorHAnsi"/>
          <w:b/>
          <w:spacing w:val="-15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program</w:t>
      </w:r>
      <w:r w:rsidRPr="00C60E74">
        <w:rPr>
          <w:rFonts w:asciiTheme="minorHAnsi" w:hAnsiTheme="minorHAnsi" w:cstheme="minorHAnsi"/>
          <w:b/>
          <w:spacing w:val="-15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designed</w:t>
      </w:r>
      <w:r w:rsidRPr="00C60E74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pacing w:val="-1"/>
          <w:w w:val="90"/>
          <w:sz w:val="21"/>
          <w:szCs w:val="21"/>
        </w:rPr>
        <w:t>to</w:t>
      </w:r>
      <w:r w:rsidRPr="00C60E74">
        <w:rPr>
          <w:rFonts w:asciiTheme="minorHAnsi" w:hAnsiTheme="minorHAnsi" w:cstheme="minorHAnsi"/>
          <w:b/>
          <w:spacing w:val="-31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pacing w:val="-1"/>
          <w:w w:val="90"/>
          <w:sz w:val="21"/>
          <w:szCs w:val="21"/>
        </w:rPr>
        <w:t>provide</w:t>
      </w:r>
      <w:r w:rsidRPr="00C60E74">
        <w:rPr>
          <w:rFonts w:asciiTheme="minorHAnsi" w:hAnsiTheme="minorHAnsi" w:cstheme="minorHAnsi"/>
          <w:b/>
          <w:spacing w:val="-30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pacing w:val="-1"/>
          <w:w w:val="90"/>
          <w:sz w:val="21"/>
          <w:szCs w:val="21"/>
        </w:rPr>
        <w:t>clinical</w:t>
      </w:r>
      <w:r w:rsidRPr="00C60E74">
        <w:rPr>
          <w:rFonts w:asciiTheme="minorHAnsi" w:hAnsiTheme="minorHAnsi" w:cstheme="minorHAnsi"/>
          <w:b/>
          <w:spacing w:val="-31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and</w:t>
      </w:r>
      <w:r w:rsidRPr="00C60E74">
        <w:rPr>
          <w:rFonts w:asciiTheme="minorHAnsi" w:hAnsiTheme="minorHAnsi" w:cstheme="minorHAnsi"/>
          <w:b/>
          <w:spacing w:val="-30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academic</w:t>
      </w:r>
      <w:r w:rsidRPr="00C60E74">
        <w:rPr>
          <w:rFonts w:asciiTheme="minorHAnsi" w:hAnsiTheme="minorHAnsi" w:cstheme="minorHAnsi"/>
          <w:b/>
          <w:spacing w:val="-28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experiences</w:t>
      </w:r>
      <w:r w:rsidRPr="00C60E74">
        <w:rPr>
          <w:rFonts w:asciiTheme="minorHAnsi" w:hAnsiTheme="minorHAnsi" w:cstheme="minorHAnsi"/>
          <w:b/>
          <w:spacing w:val="-28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for</w:t>
      </w:r>
      <w:r w:rsidRPr="00C60E74">
        <w:rPr>
          <w:rFonts w:asciiTheme="minorHAnsi" w:hAnsiTheme="minorHAnsi" w:cstheme="minorHAnsi"/>
          <w:b/>
          <w:spacing w:val="-49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new</w:t>
      </w:r>
      <w:r w:rsidRPr="00C60E74">
        <w:rPr>
          <w:rFonts w:asciiTheme="minorHAnsi" w:hAnsiTheme="minorHAnsi" w:cstheme="minorHAnsi"/>
          <w:b/>
          <w:spacing w:val="3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graduate</w:t>
      </w:r>
      <w:r w:rsidRPr="00C60E74">
        <w:rPr>
          <w:rFonts w:asciiTheme="minorHAnsi" w:hAnsiTheme="minorHAnsi" w:cstheme="minorHAnsi"/>
          <w:b/>
          <w:spacing w:val="2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Family/Adult-Geriatric</w:t>
      </w:r>
      <w:r w:rsidRPr="00C60E74">
        <w:rPr>
          <w:rFonts w:asciiTheme="minorHAnsi" w:hAnsiTheme="minorHAnsi" w:cstheme="minorHAnsi"/>
          <w:b/>
          <w:spacing w:val="3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0"/>
          <w:sz w:val="21"/>
          <w:szCs w:val="21"/>
        </w:rPr>
        <w:t>Nurse</w:t>
      </w:r>
      <w:r w:rsidRPr="00C60E74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>Practitioner</w:t>
      </w:r>
      <w:r w:rsidR="00AD6144" w:rsidRPr="00C60E74">
        <w:rPr>
          <w:rFonts w:asciiTheme="minorHAnsi" w:hAnsiTheme="minorHAnsi" w:cstheme="minorHAnsi"/>
          <w:b/>
          <w:w w:val="95"/>
          <w:sz w:val="21"/>
          <w:szCs w:val="21"/>
        </w:rPr>
        <w:t>s</w:t>
      </w:r>
      <w:r w:rsidRPr="00C60E74">
        <w:rPr>
          <w:rFonts w:asciiTheme="minorHAnsi" w:hAnsiTheme="minorHAnsi" w:cstheme="minorHAnsi"/>
          <w:b/>
          <w:w w:val="95"/>
          <w:sz w:val="21"/>
          <w:szCs w:val="21"/>
        </w:rPr>
        <w:t xml:space="preserve"> transitioning into the</w:t>
      </w:r>
      <w:r w:rsidRPr="00C60E74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professional</w:t>
      </w:r>
      <w:r w:rsidRPr="00C60E74">
        <w:rPr>
          <w:rFonts w:asciiTheme="minorHAnsi" w:hAnsiTheme="minorHAnsi" w:cstheme="minorHAnsi"/>
          <w:b/>
          <w:spacing w:val="-14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role</w:t>
      </w:r>
      <w:r w:rsidRPr="00C60E74">
        <w:rPr>
          <w:rFonts w:asciiTheme="minorHAnsi" w:hAnsiTheme="minorHAnsi" w:cstheme="minorHAnsi"/>
          <w:b/>
          <w:spacing w:val="-12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of</w:t>
      </w:r>
      <w:r w:rsidRPr="00C60E74">
        <w:rPr>
          <w:rFonts w:asciiTheme="minorHAnsi" w:hAnsiTheme="minorHAnsi" w:cstheme="minorHAnsi"/>
          <w:b/>
          <w:spacing w:val="-14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primary</w:t>
      </w:r>
      <w:r w:rsidRPr="00C60E74">
        <w:rPr>
          <w:rFonts w:asciiTheme="minorHAnsi" w:hAnsiTheme="minorHAnsi" w:cstheme="minorHAnsi"/>
          <w:b/>
          <w:spacing w:val="-14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care</w:t>
      </w:r>
      <w:r w:rsidRPr="00C60E74">
        <w:rPr>
          <w:rFonts w:asciiTheme="minorHAnsi" w:hAnsiTheme="minorHAnsi" w:cstheme="minorHAnsi"/>
          <w:b/>
          <w:spacing w:val="-12"/>
          <w:sz w:val="21"/>
          <w:szCs w:val="21"/>
        </w:rPr>
        <w:t xml:space="preserve"> </w:t>
      </w:r>
      <w:r w:rsidRPr="00C60E74">
        <w:rPr>
          <w:rFonts w:asciiTheme="minorHAnsi" w:hAnsiTheme="minorHAnsi" w:cstheme="minorHAnsi"/>
          <w:b/>
          <w:sz w:val="21"/>
          <w:szCs w:val="21"/>
        </w:rPr>
        <w:t>NP.</w:t>
      </w:r>
    </w:p>
    <w:p w14:paraId="6088DA36" w14:textId="77777777" w:rsidR="005276D7" w:rsidRPr="00B9455C" w:rsidRDefault="005276D7" w:rsidP="00B9455C">
      <w:pPr>
        <w:pStyle w:val="BodyText"/>
        <w:spacing w:before="4"/>
        <w:rPr>
          <w:rFonts w:asciiTheme="minorHAnsi" w:hAnsiTheme="minorHAnsi" w:cstheme="minorHAnsi"/>
          <w:sz w:val="21"/>
          <w:szCs w:val="21"/>
        </w:rPr>
      </w:pPr>
    </w:p>
    <w:p w14:paraId="7D282B2C" w14:textId="57AF1235" w:rsidR="005276D7" w:rsidRPr="00B9455C" w:rsidRDefault="0023554B" w:rsidP="00B9455C">
      <w:pPr>
        <w:ind w:left="100"/>
        <w:rPr>
          <w:rFonts w:asciiTheme="minorHAnsi" w:hAnsiTheme="minorHAnsi" w:cstheme="minorHAnsi"/>
          <w:b/>
          <w:sz w:val="21"/>
          <w:szCs w:val="21"/>
        </w:rPr>
      </w:pP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Pr="00B9455C">
        <w:rPr>
          <w:rFonts w:asciiTheme="minorHAnsi" w:hAnsiTheme="minorHAnsi" w:cstheme="minorHAnsi"/>
          <w:b/>
          <w:spacing w:val="14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KCVAMC</w:t>
      </w:r>
      <w:r w:rsidRPr="00B9455C">
        <w:rPr>
          <w:rFonts w:asciiTheme="minorHAnsi" w:hAnsiTheme="minorHAnsi" w:cstheme="minorHAnsi"/>
          <w:b/>
          <w:spacing w:val="14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and</w:t>
      </w:r>
      <w:r w:rsidRPr="00B9455C">
        <w:rPr>
          <w:rFonts w:asciiTheme="minorHAnsi" w:hAnsiTheme="minorHAnsi" w:cstheme="minorHAnsi"/>
          <w:b/>
          <w:spacing w:val="15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UMKC</w:t>
      </w:r>
      <w:r w:rsidRPr="00B9455C">
        <w:rPr>
          <w:rFonts w:asciiTheme="minorHAnsi" w:hAnsiTheme="minorHAnsi" w:cstheme="minorHAnsi"/>
          <w:b/>
          <w:spacing w:val="14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partnership</w:t>
      </w:r>
      <w:r w:rsidRPr="00B9455C">
        <w:rPr>
          <w:rFonts w:asciiTheme="minorHAnsi" w:hAnsiTheme="minorHAnsi" w:cstheme="minorHAnsi"/>
          <w:b/>
          <w:spacing w:val="16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promotes</w:t>
      </w:r>
      <w:r w:rsidRPr="00B9455C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professional role transition integration and</w:t>
      </w:r>
      <w:r w:rsidRPr="00B9455C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85"/>
          <w:sz w:val="21"/>
          <w:szCs w:val="21"/>
        </w:rPr>
        <w:t>socializations</w:t>
      </w:r>
      <w:r w:rsidRPr="00B9455C">
        <w:rPr>
          <w:rFonts w:asciiTheme="minorHAnsi" w:hAnsiTheme="minorHAnsi" w:cstheme="minorHAnsi"/>
          <w:b/>
          <w:spacing w:val="27"/>
          <w:w w:val="8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85"/>
          <w:sz w:val="21"/>
          <w:szCs w:val="21"/>
        </w:rPr>
        <w:t>of</w:t>
      </w:r>
      <w:r w:rsidRPr="00B9455C">
        <w:rPr>
          <w:rFonts w:asciiTheme="minorHAnsi" w:hAnsiTheme="minorHAnsi" w:cstheme="minorHAnsi"/>
          <w:b/>
          <w:spacing w:val="24"/>
          <w:w w:val="8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85"/>
          <w:sz w:val="21"/>
          <w:szCs w:val="21"/>
        </w:rPr>
        <w:t>safe</w:t>
      </w:r>
      <w:r w:rsidRPr="00B9455C">
        <w:rPr>
          <w:rFonts w:asciiTheme="minorHAnsi" w:hAnsiTheme="minorHAnsi" w:cstheme="minorHAnsi"/>
          <w:b/>
          <w:spacing w:val="24"/>
          <w:w w:val="8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85"/>
          <w:sz w:val="21"/>
          <w:szCs w:val="21"/>
        </w:rPr>
        <w:t>care</w:t>
      </w:r>
      <w:r w:rsidRPr="00B9455C">
        <w:rPr>
          <w:rFonts w:asciiTheme="minorHAnsi" w:hAnsiTheme="minorHAnsi" w:cstheme="minorHAnsi"/>
          <w:b/>
          <w:spacing w:val="25"/>
          <w:w w:val="8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85"/>
          <w:sz w:val="21"/>
          <w:szCs w:val="21"/>
        </w:rPr>
        <w:t>delivery,</w:t>
      </w:r>
      <w:r w:rsidRPr="00B9455C">
        <w:rPr>
          <w:rFonts w:asciiTheme="minorHAnsi" w:hAnsiTheme="minorHAnsi" w:cstheme="minorHAnsi"/>
          <w:b/>
          <w:spacing w:val="28"/>
          <w:w w:val="8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85"/>
          <w:sz w:val="21"/>
          <w:szCs w:val="21"/>
        </w:rPr>
        <w:t>advancem</w:t>
      </w:r>
      <w:r w:rsidR="00CD35E2">
        <w:rPr>
          <w:rFonts w:asciiTheme="minorHAnsi" w:hAnsiTheme="minorHAnsi" w:cstheme="minorHAnsi"/>
          <w:b/>
          <w:w w:val="85"/>
          <w:sz w:val="21"/>
          <w:szCs w:val="21"/>
        </w:rPr>
        <w:t xml:space="preserve">ent in </w:t>
      </w:r>
      <w:r w:rsidRPr="00B9455C">
        <w:rPr>
          <w:rFonts w:asciiTheme="minorHAnsi" w:hAnsiTheme="minorHAnsi" w:cstheme="minorHAnsi"/>
          <w:b/>
          <w:spacing w:val="10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critical</w:t>
      </w:r>
      <w:r w:rsidRPr="00B9455C">
        <w:rPr>
          <w:rFonts w:asciiTheme="minorHAnsi" w:hAnsiTheme="minorHAnsi" w:cstheme="minorHAnsi"/>
          <w:b/>
          <w:spacing w:val="15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thinking,</w:t>
      </w:r>
      <w:r w:rsidRPr="00B9455C">
        <w:rPr>
          <w:rFonts w:asciiTheme="minorHAnsi" w:hAnsiTheme="minorHAnsi" w:cstheme="minorHAnsi"/>
          <w:b/>
          <w:spacing w:val="12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academic</w:t>
      </w:r>
      <w:r w:rsidRPr="00B9455C">
        <w:rPr>
          <w:rFonts w:asciiTheme="minorHAnsi" w:hAnsiTheme="minorHAnsi" w:cstheme="minorHAnsi"/>
          <w:b/>
          <w:spacing w:val="11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and</w:t>
      </w:r>
      <w:r w:rsidRPr="00B9455C">
        <w:rPr>
          <w:rFonts w:asciiTheme="minorHAnsi" w:hAnsiTheme="minorHAnsi" w:cstheme="minorHAnsi"/>
          <w:b/>
          <w:spacing w:val="15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professional</w:t>
      </w:r>
      <w:r w:rsidRPr="00B9455C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excellence,</w:t>
      </w:r>
      <w:r w:rsidRPr="00B9455C">
        <w:rPr>
          <w:rFonts w:asciiTheme="minorHAnsi" w:hAnsiTheme="minorHAnsi" w:cstheme="minorHAnsi"/>
          <w:b/>
          <w:spacing w:val="10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and</w:t>
      </w:r>
      <w:r w:rsidRPr="00B9455C">
        <w:rPr>
          <w:rFonts w:asciiTheme="minorHAnsi" w:hAnsiTheme="minorHAnsi" w:cstheme="minorHAnsi"/>
          <w:b/>
          <w:spacing w:val="16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a</w:t>
      </w:r>
      <w:r w:rsidRPr="00B9455C">
        <w:rPr>
          <w:rFonts w:asciiTheme="minorHAnsi" w:hAnsiTheme="minorHAnsi" w:cstheme="minorHAnsi"/>
          <w:b/>
          <w:spacing w:val="11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learning</w:t>
      </w:r>
      <w:r w:rsidRPr="00B9455C">
        <w:rPr>
          <w:rFonts w:asciiTheme="minorHAnsi" w:hAnsiTheme="minorHAnsi" w:cstheme="minorHAnsi"/>
          <w:b/>
          <w:spacing w:val="12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environment</w:t>
      </w:r>
      <w:r w:rsidRPr="00B9455C">
        <w:rPr>
          <w:rFonts w:asciiTheme="minorHAnsi" w:hAnsiTheme="minorHAnsi" w:cstheme="minorHAnsi"/>
          <w:b/>
          <w:spacing w:val="15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for</w:t>
      </w:r>
      <w:r w:rsidRPr="00B9455C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strategizing and developing evidence-based</w:t>
      </w:r>
      <w:r w:rsidRPr="00B9455C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sz w:val="21"/>
          <w:szCs w:val="21"/>
        </w:rPr>
        <w:t>clinical</w:t>
      </w:r>
      <w:r w:rsidRPr="00B9455C">
        <w:rPr>
          <w:rFonts w:asciiTheme="minorHAnsi" w:hAnsiTheme="minorHAnsi" w:cstheme="minorHAnsi"/>
          <w:b/>
          <w:spacing w:val="-3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sz w:val="21"/>
          <w:szCs w:val="21"/>
        </w:rPr>
        <w:t>care.</w:t>
      </w:r>
    </w:p>
    <w:p w14:paraId="090D23DC" w14:textId="77777777" w:rsidR="005276D7" w:rsidRPr="00B9455C" w:rsidRDefault="005276D7" w:rsidP="00B9455C">
      <w:pPr>
        <w:pStyle w:val="BodyText"/>
        <w:spacing w:before="1"/>
        <w:rPr>
          <w:rFonts w:asciiTheme="minorHAnsi" w:hAnsiTheme="minorHAnsi" w:cstheme="minorHAnsi"/>
          <w:sz w:val="21"/>
          <w:szCs w:val="21"/>
        </w:rPr>
      </w:pPr>
    </w:p>
    <w:p w14:paraId="58255F8D" w14:textId="50703735" w:rsidR="005276D7" w:rsidRPr="00B9455C" w:rsidRDefault="0023554B" w:rsidP="00B9455C">
      <w:pPr>
        <w:spacing w:before="1"/>
        <w:ind w:left="100"/>
        <w:rPr>
          <w:rFonts w:asciiTheme="minorHAnsi" w:hAnsiTheme="minorHAnsi" w:cstheme="minorHAnsi"/>
          <w:b/>
          <w:sz w:val="21"/>
          <w:szCs w:val="21"/>
        </w:rPr>
      </w:pP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="001771A0" w:rsidRPr="00B9455C">
        <w:rPr>
          <w:rFonts w:asciiTheme="minorHAnsi" w:hAnsiTheme="minorHAnsi" w:cstheme="minorHAnsi"/>
          <w:b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Veteran</w:t>
      </w:r>
      <w:r w:rsidR="001771A0" w:rsidRPr="00B9455C">
        <w:rPr>
          <w:rFonts w:asciiTheme="minorHAnsi" w:hAnsiTheme="minorHAnsi" w:cstheme="minorHAnsi"/>
          <w:b/>
          <w:w w:val="90"/>
          <w:sz w:val="21"/>
          <w:szCs w:val="21"/>
        </w:rPr>
        <w:t>’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s</w:t>
      </w:r>
      <w:r w:rsidR="001771A0" w:rsidRPr="00B9455C">
        <w:rPr>
          <w:rFonts w:asciiTheme="minorHAnsi" w:hAnsiTheme="minorHAnsi" w:cstheme="minorHAnsi"/>
          <w:b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Health</w:t>
      </w:r>
      <w:r w:rsidRPr="00B9455C">
        <w:rPr>
          <w:rFonts w:asciiTheme="minorHAnsi" w:hAnsiTheme="minorHAnsi" w:cstheme="minorHAnsi"/>
          <w:b/>
          <w:spacing w:val="9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Administration</w:t>
      </w:r>
      <w:r w:rsidR="00AD6144" w:rsidRPr="00B9455C">
        <w:rPr>
          <w:rFonts w:asciiTheme="minorHAnsi" w:hAnsiTheme="minorHAnsi" w:cstheme="minorHAnsi"/>
          <w:b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(VHA)</w:t>
      </w:r>
      <w:r w:rsidRPr="00B9455C">
        <w:rPr>
          <w:rFonts w:asciiTheme="minorHAnsi" w:hAnsiTheme="minorHAnsi" w:cstheme="minorHAnsi"/>
          <w:b/>
          <w:spacing w:val="3"/>
          <w:w w:val="90"/>
          <w:sz w:val="21"/>
          <w:szCs w:val="21"/>
        </w:rPr>
        <w:t xml:space="preserve"> </w:t>
      </w:r>
      <w:r w:rsidR="001771A0" w:rsidRPr="00B9455C">
        <w:rPr>
          <w:rFonts w:asciiTheme="minorHAnsi" w:hAnsiTheme="minorHAnsi" w:cstheme="minorHAnsi"/>
          <w:b/>
          <w:w w:val="90"/>
          <w:sz w:val="21"/>
          <w:szCs w:val="21"/>
        </w:rPr>
        <w:t>is the</w:t>
      </w:r>
      <w:r w:rsidRPr="00B9455C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="001771A0" w:rsidRPr="00B9455C">
        <w:rPr>
          <w:rFonts w:asciiTheme="minorHAnsi" w:hAnsiTheme="minorHAnsi" w:cstheme="minorHAnsi"/>
          <w:b/>
          <w:w w:val="95"/>
          <w:sz w:val="21"/>
          <w:szCs w:val="21"/>
        </w:rPr>
        <w:t>nation’s largest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 xml:space="preserve"> integrated health </w:t>
      </w:r>
      <w:r w:rsidR="001771A0" w:rsidRPr="00B9455C">
        <w:rPr>
          <w:rFonts w:asciiTheme="minorHAnsi" w:hAnsiTheme="minorHAnsi" w:cstheme="minorHAnsi"/>
          <w:b/>
          <w:w w:val="95"/>
          <w:sz w:val="21"/>
          <w:szCs w:val="21"/>
        </w:rPr>
        <w:t>care syst</w:t>
      </w:r>
      <w:r w:rsidR="00CD35E2">
        <w:rPr>
          <w:rFonts w:asciiTheme="minorHAnsi" w:hAnsiTheme="minorHAnsi" w:cstheme="minorHAnsi"/>
          <w:b/>
          <w:w w:val="95"/>
          <w:sz w:val="21"/>
          <w:szCs w:val="21"/>
        </w:rPr>
        <w:t>em and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 xml:space="preserve"> is responsible for caring for our nation’s</w:t>
      </w:r>
      <w:r w:rsidRPr="00B9455C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Veterans.</w:t>
      </w:r>
      <w:r w:rsidRPr="00B9455C">
        <w:rPr>
          <w:rFonts w:asciiTheme="minorHAnsi" w:hAnsiTheme="minorHAnsi" w:cstheme="minorHAnsi"/>
          <w:b/>
          <w:spacing w:val="6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As</w:t>
      </w:r>
      <w:r w:rsidRPr="00B9455C">
        <w:rPr>
          <w:rFonts w:asciiTheme="minorHAnsi" w:hAnsiTheme="minorHAnsi" w:cstheme="minorHAnsi"/>
          <w:b/>
          <w:spacing w:val="7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the</w:t>
      </w:r>
      <w:r w:rsidRPr="00B9455C">
        <w:rPr>
          <w:rFonts w:asciiTheme="minorHAnsi" w:hAnsiTheme="minorHAnsi" w:cstheme="minorHAnsi"/>
          <w:b/>
          <w:spacing w:val="5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population</w:t>
      </w:r>
      <w:r w:rsidRPr="00B9455C">
        <w:rPr>
          <w:rFonts w:asciiTheme="minorHAnsi" w:hAnsiTheme="minorHAnsi" w:cstheme="minorHAnsi"/>
          <w:b/>
          <w:spacing w:val="6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ages,</w:t>
      </w:r>
      <w:r w:rsidRPr="00B9455C">
        <w:rPr>
          <w:rFonts w:asciiTheme="minorHAnsi" w:hAnsiTheme="minorHAnsi" w:cstheme="minorHAnsi"/>
          <w:b/>
          <w:spacing w:val="4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the</w:t>
      </w:r>
      <w:r w:rsidRPr="00B9455C">
        <w:rPr>
          <w:rFonts w:asciiTheme="minorHAnsi" w:hAnsiTheme="minorHAnsi" w:cstheme="minorHAnsi"/>
          <w:b/>
          <w:spacing w:val="5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VHA</w:t>
      </w:r>
      <w:r w:rsidRPr="00B9455C">
        <w:rPr>
          <w:rFonts w:asciiTheme="minorHAnsi" w:hAnsiTheme="minorHAnsi" w:cstheme="minorHAnsi"/>
          <w:b/>
          <w:spacing w:val="5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i</w:t>
      </w:r>
      <w:r w:rsidR="00AD6144" w:rsidRPr="00B9455C">
        <w:rPr>
          <w:rFonts w:asciiTheme="minorHAnsi" w:hAnsiTheme="minorHAnsi" w:cstheme="minorHAnsi"/>
          <w:b/>
          <w:w w:val="95"/>
          <w:sz w:val="21"/>
          <w:szCs w:val="21"/>
        </w:rPr>
        <w:t>s c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ommitted to making quality nursing led care a</w:t>
      </w:r>
      <w:r w:rsidRPr="00B9455C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priority. With the PC-NPRP, the VHA continues</w:t>
      </w:r>
      <w:r w:rsidRPr="00B9455C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="001771A0" w:rsidRPr="00B9455C">
        <w:rPr>
          <w:rFonts w:asciiTheme="minorHAnsi" w:hAnsiTheme="minorHAnsi" w:cstheme="minorHAnsi"/>
          <w:b/>
          <w:w w:val="95"/>
          <w:sz w:val="21"/>
          <w:szCs w:val="21"/>
        </w:rPr>
        <w:t>to expand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 xml:space="preserve"> its </w:t>
      </w:r>
      <w:r w:rsidR="001771A0" w:rsidRPr="00B9455C">
        <w:rPr>
          <w:rFonts w:asciiTheme="minorHAnsi" w:hAnsiTheme="minorHAnsi" w:cstheme="minorHAnsi"/>
          <w:b/>
          <w:w w:val="95"/>
          <w:sz w:val="21"/>
          <w:szCs w:val="21"/>
        </w:rPr>
        <w:t>workforce and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 xml:space="preserve"> </w:t>
      </w:r>
      <w:r w:rsidR="001771A0" w:rsidRPr="00B9455C">
        <w:rPr>
          <w:rFonts w:asciiTheme="minorHAnsi" w:hAnsiTheme="minorHAnsi" w:cstheme="minorHAnsi"/>
          <w:b/>
          <w:w w:val="95"/>
          <w:sz w:val="21"/>
          <w:szCs w:val="21"/>
        </w:rPr>
        <w:t>meet the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 xml:space="preserve"> needs</w:t>
      </w:r>
      <w:r w:rsidR="00AD6144" w:rsidRPr="00B9455C">
        <w:rPr>
          <w:rFonts w:asciiTheme="minorHAnsi" w:hAnsiTheme="minorHAnsi" w:cstheme="minorHAnsi"/>
          <w:b/>
          <w:w w:val="95"/>
          <w:sz w:val="21"/>
          <w:szCs w:val="21"/>
        </w:rPr>
        <w:t xml:space="preserve"> of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 xml:space="preserve">those entering </w:t>
      </w:r>
      <w:r w:rsidR="001771A0" w:rsidRPr="00B9455C">
        <w:rPr>
          <w:rFonts w:asciiTheme="minorHAnsi" w:hAnsiTheme="minorHAnsi" w:cstheme="minorHAnsi"/>
          <w:b/>
          <w:w w:val="95"/>
          <w:sz w:val="21"/>
          <w:szCs w:val="21"/>
        </w:rPr>
        <w:t>the nurse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 xml:space="preserve"> practitioner practi</w:t>
      </w:r>
      <w:r w:rsidR="00AD6144" w:rsidRPr="00B9455C">
        <w:rPr>
          <w:rFonts w:asciiTheme="minorHAnsi" w:hAnsiTheme="minorHAnsi" w:cstheme="minorHAnsi"/>
          <w:b/>
          <w:w w:val="95"/>
          <w:sz w:val="21"/>
          <w:szCs w:val="21"/>
        </w:rPr>
        <w:t>ce t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hrough</w:t>
      </w:r>
      <w:r w:rsidRPr="00B9455C">
        <w:rPr>
          <w:rFonts w:asciiTheme="minorHAnsi" w:hAnsiTheme="minorHAnsi" w:cstheme="minorHAnsi"/>
          <w:b/>
          <w:spacing w:val="-17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Pr="00B9455C">
        <w:rPr>
          <w:rFonts w:asciiTheme="minorHAnsi" w:hAnsiTheme="minorHAnsi" w:cstheme="minorHAnsi"/>
          <w:b/>
          <w:spacing w:val="-16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promotion</w:t>
      </w:r>
      <w:r w:rsidRPr="00B9455C">
        <w:rPr>
          <w:rFonts w:asciiTheme="minorHAnsi" w:hAnsiTheme="minorHAnsi" w:cstheme="minorHAnsi"/>
          <w:b/>
          <w:spacing w:val="-15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of</w:t>
      </w:r>
      <w:r w:rsidRPr="00B9455C">
        <w:rPr>
          <w:rFonts w:asciiTheme="minorHAnsi" w:hAnsiTheme="minorHAnsi" w:cstheme="minorHAnsi"/>
          <w:b/>
          <w:spacing w:val="-15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academic</w:t>
      </w:r>
      <w:r w:rsidRPr="00B9455C">
        <w:rPr>
          <w:rFonts w:asciiTheme="minorHAnsi" w:hAnsiTheme="minorHAnsi" w:cstheme="minorHAnsi"/>
          <w:b/>
          <w:spacing w:val="-19"/>
          <w:w w:val="90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0"/>
          <w:sz w:val="21"/>
          <w:szCs w:val="21"/>
        </w:rPr>
        <w:t>progressio</w:t>
      </w:r>
      <w:r w:rsidR="00CD35E2">
        <w:rPr>
          <w:rFonts w:asciiTheme="minorHAnsi" w:hAnsiTheme="minorHAnsi" w:cstheme="minorHAnsi"/>
          <w:b/>
          <w:w w:val="90"/>
          <w:sz w:val="21"/>
          <w:szCs w:val="21"/>
        </w:rPr>
        <w:t>n, l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eadership</w:t>
      </w:r>
      <w:r w:rsidRPr="00B9455C">
        <w:rPr>
          <w:rFonts w:asciiTheme="minorHAnsi" w:hAnsiTheme="minorHAnsi" w:cstheme="minorHAnsi"/>
          <w:b/>
          <w:spacing w:val="-24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and</w:t>
      </w:r>
      <w:r w:rsidRPr="00B9455C">
        <w:rPr>
          <w:rFonts w:asciiTheme="minorHAnsi" w:hAnsiTheme="minorHAnsi" w:cstheme="minorHAnsi"/>
          <w:b/>
          <w:spacing w:val="-21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research</w:t>
      </w:r>
      <w:r w:rsidRPr="00B9455C">
        <w:rPr>
          <w:rFonts w:asciiTheme="minorHAnsi" w:hAnsiTheme="minorHAnsi" w:cstheme="minorHAnsi"/>
          <w:b/>
          <w:spacing w:val="-21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in</w:t>
      </w:r>
      <w:r w:rsidRPr="00B9455C">
        <w:rPr>
          <w:rFonts w:asciiTheme="minorHAnsi" w:hAnsiTheme="minorHAnsi" w:cstheme="minorHAnsi"/>
          <w:b/>
          <w:spacing w:val="-21"/>
          <w:w w:val="95"/>
          <w:sz w:val="21"/>
          <w:szCs w:val="21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1"/>
          <w:szCs w:val="21"/>
        </w:rPr>
        <w:t>practice.</w:t>
      </w:r>
    </w:p>
    <w:p w14:paraId="2CCF79A4" w14:textId="77777777" w:rsidR="005276D7" w:rsidRDefault="0023554B" w:rsidP="00B9455C">
      <w:pPr>
        <w:pStyle w:val="BodyText"/>
        <w:spacing w:before="162" w:line="235" w:lineRule="auto"/>
        <w:ind w:left="100" w:right="633"/>
      </w:pPr>
      <w:r w:rsidRPr="00B9455C">
        <w:rPr>
          <w:rFonts w:ascii="Tahoma" w:hAnsi="Tahoma" w:cs="Tahoma"/>
          <w:b w:val="0"/>
          <w:sz w:val="21"/>
          <w:szCs w:val="21"/>
        </w:rPr>
        <w:br w:type="column"/>
      </w:r>
      <w:r>
        <w:rPr>
          <w:w w:val="105"/>
        </w:rPr>
        <w:t>Opened in 1952, the Kansas City VA Medical Center has a rich legacy of providing quality care to the men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proudly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served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nation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America’s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Heroes.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consider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honor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privilege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serve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needs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Veterans.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addition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main</w:t>
      </w:r>
      <w:r>
        <w:rPr>
          <w:spacing w:val="-10"/>
          <w:w w:val="105"/>
        </w:rPr>
        <w:t xml:space="preserve"> </w:t>
      </w:r>
      <w:r>
        <w:rPr>
          <w:w w:val="105"/>
        </w:rPr>
        <w:t>campus,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Medical</w:t>
      </w:r>
      <w:r>
        <w:rPr>
          <w:spacing w:val="-10"/>
          <w:w w:val="105"/>
        </w:rPr>
        <w:t xml:space="preserve"> </w:t>
      </w:r>
      <w:r>
        <w:rPr>
          <w:w w:val="105"/>
        </w:rPr>
        <w:t>Center</w:t>
      </w:r>
      <w:r>
        <w:rPr>
          <w:spacing w:val="-8"/>
          <w:w w:val="105"/>
        </w:rPr>
        <w:t xml:space="preserve"> </w:t>
      </w:r>
      <w:r>
        <w:rPr>
          <w:w w:val="105"/>
        </w:rPr>
        <w:t>provides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eight</w:t>
      </w:r>
      <w:r>
        <w:rPr>
          <w:spacing w:val="-11"/>
          <w:w w:val="105"/>
        </w:rPr>
        <w:t xml:space="preserve"> </w:t>
      </w:r>
      <w:r>
        <w:rPr>
          <w:w w:val="105"/>
        </w:rPr>
        <w:t>community-based</w:t>
      </w:r>
      <w:r>
        <w:rPr>
          <w:spacing w:val="-10"/>
          <w:w w:val="105"/>
        </w:rPr>
        <w:t xml:space="preserve"> </w:t>
      </w:r>
      <w:r>
        <w:rPr>
          <w:w w:val="105"/>
        </w:rPr>
        <w:t>outpatient</w:t>
      </w:r>
      <w:r>
        <w:rPr>
          <w:spacing w:val="-9"/>
          <w:w w:val="105"/>
        </w:rPr>
        <w:t xml:space="preserve"> </w:t>
      </w:r>
      <w:r>
        <w:rPr>
          <w:w w:val="105"/>
        </w:rPr>
        <w:t>clinics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addition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mobile</w:t>
      </w:r>
      <w:r>
        <w:rPr>
          <w:spacing w:val="-10"/>
          <w:w w:val="105"/>
        </w:rPr>
        <w:t xml:space="preserve"> </w:t>
      </w:r>
      <w:r>
        <w:rPr>
          <w:w w:val="105"/>
        </w:rPr>
        <w:t>medical</w:t>
      </w:r>
      <w:r>
        <w:rPr>
          <w:spacing w:val="-10"/>
          <w:w w:val="105"/>
        </w:rPr>
        <w:t xml:space="preserve"> </w:t>
      </w:r>
      <w:r>
        <w:rPr>
          <w:w w:val="105"/>
        </w:rPr>
        <w:t>unit.</w:t>
      </w:r>
      <w:r>
        <w:rPr>
          <w:spacing w:val="28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component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nationwide</w:t>
      </w:r>
      <w:r>
        <w:rPr>
          <w:spacing w:val="-40"/>
          <w:w w:val="105"/>
        </w:rPr>
        <w:t xml:space="preserve"> </w:t>
      </w:r>
      <w:r>
        <w:rPr>
          <w:w w:val="105"/>
        </w:rPr>
        <w:t>Veterans Health Administration, our organization continually evolves and cultivates on-going medical research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innovation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improve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lives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meet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evolving</w:t>
      </w:r>
      <w:r>
        <w:rPr>
          <w:spacing w:val="-8"/>
          <w:w w:val="105"/>
        </w:rPr>
        <w:t xml:space="preserve"> </w:t>
      </w:r>
      <w:r>
        <w:rPr>
          <w:w w:val="105"/>
        </w:rPr>
        <w:t>needs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America’s</w:t>
      </w:r>
      <w:r>
        <w:rPr>
          <w:spacing w:val="-6"/>
          <w:w w:val="105"/>
        </w:rPr>
        <w:t xml:space="preserve"> </w:t>
      </w:r>
      <w:r>
        <w:rPr>
          <w:w w:val="105"/>
        </w:rPr>
        <w:t>Heroes.</w:t>
      </w:r>
    </w:p>
    <w:p w14:paraId="2E7A651E" w14:textId="02C28171" w:rsidR="005276D7" w:rsidRDefault="0023554B">
      <w:pPr>
        <w:pStyle w:val="BodyText"/>
        <w:spacing w:before="4" w:line="235" w:lineRule="auto"/>
        <w:ind w:left="100" w:right="770"/>
      </w:pPr>
      <w:r>
        <w:rPr>
          <w:spacing w:val="-1"/>
          <w:w w:val="105"/>
        </w:rPr>
        <w:t>Since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1929,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University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Missouri-Kansas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City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grown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largest</w:t>
      </w:r>
      <w:r>
        <w:rPr>
          <w:spacing w:val="-7"/>
          <w:w w:val="105"/>
        </w:rPr>
        <w:t xml:space="preserve"> </w:t>
      </w:r>
      <w:r>
        <w:rPr>
          <w:w w:val="105"/>
        </w:rPr>
        <w:t>comprehensive</w:t>
      </w:r>
      <w:r w:rsidR="00B9455C"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fully</w:t>
      </w:r>
      <w:r>
        <w:rPr>
          <w:spacing w:val="-10"/>
          <w:w w:val="105"/>
        </w:rPr>
        <w:t xml:space="preserve"> </w:t>
      </w:r>
      <w:r>
        <w:rPr>
          <w:w w:val="105"/>
        </w:rPr>
        <w:t>accredited</w:t>
      </w:r>
      <w:r>
        <w:rPr>
          <w:spacing w:val="-40"/>
          <w:w w:val="105"/>
        </w:rPr>
        <w:t xml:space="preserve"> </w:t>
      </w:r>
      <w:r>
        <w:rPr>
          <w:w w:val="105"/>
        </w:rPr>
        <w:t>universities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Kansas</w:t>
      </w:r>
      <w:r>
        <w:rPr>
          <w:spacing w:val="-2"/>
          <w:w w:val="105"/>
        </w:rPr>
        <w:t xml:space="preserve"> </w:t>
      </w:r>
      <w:r>
        <w:rPr>
          <w:w w:val="105"/>
        </w:rPr>
        <w:t>City</w:t>
      </w:r>
      <w:r>
        <w:rPr>
          <w:spacing w:val="-1"/>
          <w:w w:val="105"/>
        </w:rPr>
        <w:t xml:space="preserve"> </w:t>
      </w:r>
      <w:r>
        <w:rPr>
          <w:w w:val="105"/>
        </w:rPr>
        <w:t>area,</w:t>
      </w:r>
      <w:r>
        <w:rPr>
          <w:spacing w:val="-2"/>
          <w:w w:val="105"/>
        </w:rPr>
        <w:t xml:space="preserve"> </w:t>
      </w:r>
      <w:r>
        <w:rPr>
          <w:w w:val="105"/>
        </w:rPr>
        <w:t>spread</w:t>
      </w:r>
      <w:r>
        <w:rPr>
          <w:spacing w:val="-2"/>
          <w:w w:val="105"/>
        </w:rPr>
        <w:t xml:space="preserve"> </w:t>
      </w:r>
      <w:r>
        <w:rPr>
          <w:w w:val="105"/>
        </w:rPr>
        <w:t>across</w:t>
      </w:r>
      <w:r>
        <w:rPr>
          <w:spacing w:val="-2"/>
          <w:w w:val="105"/>
        </w:rPr>
        <w:t xml:space="preserve"> </w:t>
      </w:r>
      <w:r>
        <w:rPr>
          <w:w w:val="105"/>
        </w:rPr>
        <w:t>two</w:t>
      </w:r>
      <w:r>
        <w:rPr>
          <w:spacing w:val="-3"/>
          <w:w w:val="105"/>
        </w:rPr>
        <w:t xml:space="preserve"> </w:t>
      </w:r>
      <w:r>
        <w:rPr>
          <w:w w:val="105"/>
        </w:rPr>
        <w:t>campuses.</w:t>
      </w:r>
      <w:r>
        <w:rPr>
          <w:spacing w:val="-3"/>
          <w:w w:val="105"/>
        </w:rPr>
        <w:t xml:space="preserve"> </w:t>
      </w:r>
      <w:r>
        <w:rPr>
          <w:w w:val="105"/>
        </w:rPr>
        <w:t>Faculty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leaders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their fields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diligently</w:t>
      </w:r>
      <w:r>
        <w:rPr>
          <w:spacing w:val="-39"/>
          <w:w w:val="105"/>
        </w:rPr>
        <w:t xml:space="preserve"> </w:t>
      </w:r>
      <w:r>
        <w:rPr>
          <w:w w:val="105"/>
        </w:rPr>
        <w:t>work to provide opportunities for students to explore on their way to discovering and creating their perfect</w:t>
      </w:r>
      <w:r>
        <w:rPr>
          <w:spacing w:val="1"/>
          <w:w w:val="105"/>
        </w:rPr>
        <w:t xml:space="preserve"> </w:t>
      </w:r>
      <w:r>
        <w:rPr>
          <w:w w:val="105"/>
        </w:rPr>
        <w:t>career. Fostering excellence and divergent thinking, students come from all 50 states and 85+ countries,</w:t>
      </w:r>
      <w:r>
        <w:rPr>
          <w:spacing w:val="1"/>
          <w:w w:val="105"/>
        </w:rPr>
        <w:t xml:space="preserve"> </w:t>
      </w:r>
      <w:r>
        <w:rPr>
          <w:w w:val="105"/>
        </w:rPr>
        <w:t>enriching our community with diverse perspectives. The school is committed to serving at the heart of a thriving</w:t>
      </w:r>
      <w:r>
        <w:rPr>
          <w:spacing w:val="-40"/>
          <w:w w:val="105"/>
        </w:rPr>
        <w:t xml:space="preserve"> </w:t>
      </w:r>
      <w:r>
        <w:rPr>
          <w:w w:val="105"/>
        </w:rPr>
        <w:t>urban</w:t>
      </w:r>
      <w:r>
        <w:rPr>
          <w:spacing w:val="-8"/>
          <w:w w:val="105"/>
        </w:rPr>
        <w:t xml:space="preserve"> </w:t>
      </w:r>
      <w:r>
        <w:rPr>
          <w:w w:val="105"/>
        </w:rPr>
        <w:t>area,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city’s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energy</w:t>
      </w:r>
      <w:r>
        <w:rPr>
          <w:spacing w:val="-8"/>
          <w:w w:val="105"/>
        </w:rPr>
        <w:t xml:space="preserve"> </w:t>
      </w:r>
      <w:r>
        <w:rPr>
          <w:w w:val="105"/>
        </w:rPr>
        <w:t>influence</w:t>
      </w:r>
      <w:r>
        <w:rPr>
          <w:spacing w:val="-5"/>
          <w:w w:val="105"/>
        </w:rPr>
        <w:t xml:space="preserve"> </w:t>
      </w:r>
      <w:r>
        <w:rPr>
          <w:w w:val="105"/>
        </w:rPr>
        <w:t>everything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happens</w:t>
      </w:r>
      <w:r>
        <w:rPr>
          <w:spacing w:val="-9"/>
          <w:w w:val="105"/>
        </w:rPr>
        <w:t xml:space="preserve"> </w:t>
      </w:r>
      <w:r>
        <w:rPr>
          <w:w w:val="105"/>
        </w:rPr>
        <w:t>here.</w:t>
      </w:r>
    </w:p>
    <w:p w14:paraId="2885EFE4" w14:textId="77777777" w:rsidR="005276D7" w:rsidRDefault="005276D7">
      <w:pPr>
        <w:pStyle w:val="BodyText"/>
      </w:pPr>
    </w:p>
    <w:p w14:paraId="3550B5F3" w14:textId="77777777" w:rsidR="005276D7" w:rsidRDefault="005276D7">
      <w:pPr>
        <w:pStyle w:val="BodyText"/>
      </w:pPr>
    </w:p>
    <w:p w14:paraId="746106FD" w14:textId="77777777" w:rsidR="005276D7" w:rsidRDefault="005276D7">
      <w:pPr>
        <w:pStyle w:val="BodyText"/>
      </w:pPr>
    </w:p>
    <w:p w14:paraId="4955FE56" w14:textId="77777777" w:rsidR="005276D7" w:rsidRDefault="005276D7">
      <w:pPr>
        <w:pStyle w:val="BodyText"/>
      </w:pPr>
    </w:p>
    <w:p w14:paraId="030B0EC6" w14:textId="77777777" w:rsidR="005276D7" w:rsidRDefault="005276D7">
      <w:pPr>
        <w:pStyle w:val="BodyText"/>
      </w:pPr>
    </w:p>
    <w:p w14:paraId="5A427A20" w14:textId="77777777" w:rsidR="005276D7" w:rsidRDefault="005276D7">
      <w:pPr>
        <w:pStyle w:val="BodyText"/>
      </w:pPr>
    </w:p>
    <w:p w14:paraId="4354004F" w14:textId="77777777" w:rsidR="005276D7" w:rsidRDefault="005276D7">
      <w:pPr>
        <w:pStyle w:val="BodyText"/>
        <w:spacing w:before="8"/>
        <w:rPr>
          <w:sz w:val="13"/>
        </w:rPr>
      </w:pPr>
    </w:p>
    <w:p w14:paraId="089CA9A6" w14:textId="77777777" w:rsidR="005276D7" w:rsidRDefault="0023554B">
      <w:pPr>
        <w:pStyle w:val="Heading1"/>
        <w:spacing w:before="1"/>
      </w:pPr>
      <w:r>
        <w:rPr>
          <w:color w:val="221F1F"/>
          <w:w w:val="105"/>
        </w:rPr>
        <w:t>Program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Structure</w:t>
      </w:r>
    </w:p>
    <w:p w14:paraId="7D24FBB3" w14:textId="734A7BBE" w:rsidR="005276D7" w:rsidRPr="00B9455C" w:rsidRDefault="0023554B" w:rsidP="00B9455C">
      <w:pPr>
        <w:pStyle w:val="ListParagraph"/>
        <w:numPr>
          <w:ilvl w:val="0"/>
          <w:numId w:val="1"/>
        </w:numPr>
        <w:tabs>
          <w:tab w:val="left" w:pos="450"/>
        </w:tabs>
        <w:spacing w:before="315"/>
        <w:ind w:left="450" w:hanging="270"/>
        <w:rPr>
          <w:rFonts w:asciiTheme="minorHAnsi" w:hAnsiTheme="minorHAnsi" w:cstheme="minorHAnsi"/>
          <w:b/>
          <w:sz w:val="20"/>
          <w:szCs w:val="20"/>
        </w:rPr>
      </w:pP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This is</w:t>
      </w:r>
      <w:r w:rsidRPr="00B9455C">
        <w:rPr>
          <w:rFonts w:asciiTheme="minorHAnsi" w:hAnsiTheme="minorHAnsi" w:cstheme="minorHAnsi"/>
          <w:b/>
          <w:spacing w:val="-2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a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12-month</w:t>
      </w:r>
      <w:r w:rsidRPr="00B9455C">
        <w:rPr>
          <w:rFonts w:asciiTheme="minorHAnsi" w:hAnsiTheme="minorHAnsi" w:cstheme="minorHAnsi"/>
          <w:b/>
          <w:spacing w:val="-24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residency</w:t>
      </w:r>
      <w:r w:rsidR="00B9455C" w:rsidRPr="00B9455C">
        <w:rPr>
          <w:rFonts w:asciiTheme="minorHAnsi" w:hAnsiTheme="minorHAnsi" w:cstheme="minorHAnsi"/>
          <w:b/>
          <w:w w:val="105"/>
          <w:sz w:val="20"/>
          <w:szCs w:val="20"/>
        </w:rPr>
        <w:t>.</w:t>
      </w:r>
    </w:p>
    <w:p w14:paraId="3579ABB8" w14:textId="79531125" w:rsidR="005276D7" w:rsidRPr="00B9455C" w:rsidRDefault="0023554B" w:rsidP="00B9455C">
      <w:pPr>
        <w:pStyle w:val="ListParagraph"/>
        <w:numPr>
          <w:ilvl w:val="0"/>
          <w:numId w:val="1"/>
        </w:numPr>
        <w:tabs>
          <w:tab w:val="left" w:pos="450"/>
        </w:tabs>
        <w:spacing w:before="99"/>
        <w:ind w:left="450" w:hanging="270"/>
        <w:rPr>
          <w:rFonts w:asciiTheme="minorHAnsi" w:hAnsiTheme="minorHAnsi" w:cstheme="minorHAnsi"/>
          <w:b/>
          <w:sz w:val="20"/>
          <w:szCs w:val="20"/>
        </w:rPr>
      </w:pP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Residency</w:t>
      </w:r>
      <w:r w:rsidRPr="00B9455C">
        <w:rPr>
          <w:rFonts w:asciiTheme="minorHAnsi" w:hAnsiTheme="minorHAnsi" w:cstheme="minorHAnsi"/>
          <w:b/>
          <w:spacing w:val="-2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Curriculum</w:t>
      </w:r>
      <w:r w:rsidRPr="00B9455C">
        <w:rPr>
          <w:rFonts w:asciiTheme="minorHAnsi" w:hAnsiTheme="minorHAnsi" w:cstheme="minorHAnsi"/>
          <w:b/>
          <w:spacing w:val="-10"/>
          <w:w w:val="105"/>
          <w:sz w:val="20"/>
          <w:szCs w:val="20"/>
        </w:rPr>
        <w:t xml:space="preserve"> </w:t>
      </w:r>
      <w:r w:rsidR="00B9455C" w:rsidRPr="00B9455C">
        <w:rPr>
          <w:rFonts w:asciiTheme="minorHAnsi" w:hAnsiTheme="minorHAnsi" w:cstheme="minorHAnsi"/>
          <w:b/>
          <w:w w:val="105"/>
          <w:sz w:val="20"/>
          <w:szCs w:val="20"/>
        </w:rPr>
        <w:t>includes c</w:t>
      </w:r>
      <w:r w:rsidRPr="00B9455C">
        <w:rPr>
          <w:rFonts w:asciiTheme="minorHAnsi" w:hAnsiTheme="minorHAnsi" w:cstheme="minorHAnsi"/>
          <w:b/>
          <w:w w:val="90"/>
          <w:sz w:val="20"/>
          <w:szCs w:val="20"/>
        </w:rPr>
        <w:t>linical rotations</w:t>
      </w:r>
      <w:r w:rsidR="00B9455C" w:rsidRPr="00B9455C">
        <w:rPr>
          <w:rFonts w:asciiTheme="minorHAnsi" w:hAnsiTheme="minorHAnsi" w:cstheme="minorHAnsi"/>
          <w:b/>
          <w:spacing w:val="1"/>
          <w:w w:val="90"/>
          <w:sz w:val="20"/>
          <w:szCs w:val="20"/>
        </w:rPr>
        <w:t>,</w:t>
      </w:r>
      <w:r w:rsidRPr="00B9455C">
        <w:rPr>
          <w:rFonts w:asciiTheme="minorHAnsi" w:hAnsiTheme="minorHAnsi" w:cstheme="minorHAnsi"/>
          <w:b/>
          <w:w w:val="90"/>
          <w:sz w:val="20"/>
          <w:szCs w:val="20"/>
        </w:rPr>
        <w:t xml:space="preserve"> </w:t>
      </w:r>
      <w:r w:rsidR="00B9455C" w:rsidRPr="00B9455C">
        <w:rPr>
          <w:rFonts w:asciiTheme="minorHAnsi" w:hAnsiTheme="minorHAnsi" w:cstheme="minorHAnsi"/>
          <w:b/>
          <w:w w:val="90"/>
          <w:sz w:val="20"/>
          <w:szCs w:val="20"/>
        </w:rPr>
        <w:t>specialty rotations</w:t>
      </w:r>
      <w:r w:rsidRPr="00B9455C">
        <w:rPr>
          <w:rFonts w:asciiTheme="minorHAnsi" w:hAnsiTheme="minorHAnsi" w:cstheme="minorHAnsi"/>
          <w:b/>
          <w:w w:val="90"/>
          <w:sz w:val="20"/>
          <w:szCs w:val="20"/>
        </w:rPr>
        <w:t>,</w:t>
      </w:r>
      <w:r w:rsidR="00B9455C" w:rsidRPr="00B9455C">
        <w:rPr>
          <w:rFonts w:asciiTheme="minorHAnsi" w:hAnsiTheme="minorHAnsi" w:cstheme="minorHAnsi"/>
          <w:b/>
          <w:w w:val="90"/>
          <w:sz w:val="20"/>
          <w:szCs w:val="20"/>
        </w:rPr>
        <w:t xml:space="preserve"> didactic sessions,</w:t>
      </w:r>
      <w:r w:rsidRPr="00B9455C">
        <w:rPr>
          <w:rFonts w:asciiTheme="minorHAnsi" w:hAnsiTheme="minorHAnsi" w:cstheme="minorHAnsi"/>
          <w:b/>
          <w:w w:val="90"/>
          <w:sz w:val="20"/>
          <w:szCs w:val="20"/>
        </w:rPr>
        <w:t xml:space="preserve"> </w:t>
      </w:r>
      <w:r w:rsidR="00B9455C" w:rsidRPr="00B9455C">
        <w:rPr>
          <w:rFonts w:asciiTheme="minorHAnsi" w:hAnsiTheme="minorHAnsi" w:cstheme="minorHAnsi"/>
          <w:b/>
          <w:w w:val="90"/>
          <w:sz w:val="20"/>
          <w:szCs w:val="20"/>
        </w:rPr>
        <w:t xml:space="preserve">participation in APRN Council, </w:t>
      </w:r>
      <w:r w:rsidRPr="00B9455C">
        <w:rPr>
          <w:rFonts w:asciiTheme="minorHAnsi" w:hAnsiTheme="minorHAnsi" w:cstheme="minorHAnsi"/>
          <w:b/>
          <w:w w:val="90"/>
          <w:sz w:val="20"/>
          <w:szCs w:val="20"/>
        </w:rPr>
        <w:t>and o</w:t>
      </w:r>
      <w:r w:rsidR="00AD6144" w:rsidRPr="00B9455C">
        <w:rPr>
          <w:rFonts w:asciiTheme="minorHAnsi" w:hAnsiTheme="minorHAnsi" w:cstheme="minorHAnsi"/>
          <w:b/>
          <w:w w:val="90"/>
          <w:sz w:val="20"/>
          <w:szCs w:val="20"/>
        </w:rPr>
        <w:t xml:space="preserve">ther </w:t>
      </w:r>
      <w:r w:rsidR="00B9455C" w:rsidRPr="00B9455C">
        <w:rPr>
          <w:rFonts w:asciiTheme="minorHAnsi" w:hAnsiTheme="minorHAnsi" w:cstheme="minorHAnsi"/>
          <w:b/>
          <w:w w:val="90"/>
          <w:sz w:val="20"/>
          <w:szCs w:val="20"/>
        </w:rPr>
        <w:t>learning</w:t>
      </w:r>
      <w:r w:rsidR="00B9455C" w:rsidRPr="00B9455C">
        <w:rPr>
          <w:rFonts w:asciiTheme="minorHAnsi" w:hAnsiTheme="minorHAnsi" w:cstheme="minorHAnsi"/>
          <w:b/>
          <w:sz w:val="20"/>
          <w:szCs w:val="20"/>
        </w:rPr>
        <w:t xml:space="preserve"> opportunities.</w:t>
      </w:r>
    </w:p>
    <w:p w14:paraId="17BD6F4A" w14:textId="66B41C56" w:rsidR="005276D7" w:rsidRPr="00B9455C" w:rsidRDefault="0023554B" w:rsidP="00B9455C">
      <w:pPr>
        <w:pStyle w:val="ListParagraph"/>
        <w:numPr>
          <w:ilvl w:val="0"/>
          <w:numId w:val="1"/>
        </w:numPr>
        <w:tabs>
          <w:tab w:val="left" w:pos="450"/>
        </w:tabs>
        <w:spacing w:before="78" w:line="217" w:lineRule="exact"/>
        <w:ind w:left="450" w:hanging="270"/>
        <w:rPr>
          <w:rFonts w:asciiTheme="minorHAnsi" w:hAnsiTheme="minorHAnsi" w:cstheme="minorHAnsi"/>
          <w:b/>
          <w:sz w:val="20"/>
          <w:szCs w:val="20"/>
        </w:rPr>
      </w:pP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Residents</w:t>
      </w:r>
      <w:r w:rsidRPr="00B9455C">
        <w:rPr>
          <w:rFonts w:asciiTheme="minorHAnsi" w:hAnsiTheme="minorHAnsi" w:cstheme="minorHAnsi"/>
          <w:b/>
          <w:spacing w:val="13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are</w:t>
      </w:r>
      <w:r w:rsidRPr="00B9455C">
        <w:rPr>
          <w:rFonts w:asciiTheme="minorHAnsi" w:hAnsiTheme="minorHAnsi" w:cstheme="minorHAnsi"/>
          <w:b/>
          <w:spacing w:val="14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assigned</w:t>
      </w:r>
      <w:r w:rsidRPr="00B9455C">
        <w:rPr>
          <w:rFonts w:asciiTheme="minorHAnsi" w:hAnsiTheme="minorHAnsi" w:cstheme="minorHAnsi"/>
          <w:b/>
          <w:spacing w:val="13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to</w:t>
      </w:r>
      <w:r w:rsidRPr="00B9455C">
        <w:rPr>
          <w:rFonts w:asciiTheme="minorHAnsi" w:hAnsiTheme="minorHAnsi" w:cstheme="minorHAnsi"/>
          <w:b/>
          <w:spacing w:val="1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a</w:t>
      </w:r>
      <w:r w:rsidRPr="00B9455C">
        <w:rPr>
          <w:rFonts w:asciiTheme="minorHAnsi" w:hAnsiTheme="minorHAnsi" w:cstheme="minorHAnsi"/>
          <w:b/>
          <w:spacing w:val="13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mentor</w:t>
      </w:r>
      <w:r w:rsidR="00AD6144" w:rsidRPr="00B9455C">
        <w:rPr>
          <w:rFonts w:asciiTheme="minorHAnsi" w:hAnsiTheme="minorHAnsi" w:cstheme="minorHAnsi"/>
          <w:b/>
          <w:spacing w:val="2"/>
          <w:w w:val="95"/>
          <w:sz w:val="20"/>
          <w:szCs w:val="20"/>
        </w:rPr>
        <w:t xml:space="preserve"> who </w:t>
      </w:r>
      <w:r w:rsidR="004A3CD3">
        <w:rPr>
          <w:rFonts w:asciiTheme="minorHAnsi" w:hAnsiTheme="minorHAnsi" w:cstheme="minorHAnsi"/>
          <w:b/>
          <w:w w:val="95"/>
          <w:sz w:val="20"/>
          <w:szCs w:val="20"/>
        </w:rPr>
        <w:t>serves</w:t>
      </w:r>
      <w:r w:rsidRPr="00B9455C">
        <w:rPr>
          <w:rFonts w:asciiTheme="minorHAnsi" w:hAnsiTheme="minorHAnsi" w:cstheme="minorHAnsi"/>
          <w:b/>
          <w:spacing w:val="-1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as</w:t>
      </w:r>
      <w:r w:rsidRPr="00B9455C">
        <w:rPr>
          <w:rFonts w:asciiTheme="minorHAnsi" w:hAnsiTheme="minorHAnsi" w:cstheme="minorHAnsi"/>
          <w:b/>
          <w:spacing w:val="2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a</w:t>
      </w:r>
      <w:r w:rsidRPr="00B9455C">
        <w:rPr>
          <w:rFonts w:asciiTheme="minorHAnsi" w:hAnsiTheme="minorHAnsi" w:cstheme="minorHAnsi"/>
          <w:b/>
          <w:spacing w:val="2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resource</w:t>
      </w:r>
      <w:r w:rsidRPr="00B9455C">
        <w:rPr>
          <w:rFonts w:asciiTheme="minorHAnsi" w:hAnsiTheme="minorHAnsi" w:cstheme="minorHAnsi"/>
          <w:b/>
          <w:spacing w:val="15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and</w:t>
      </w:r>
      <w:r w:rsidRPr="00B9455C">
        <w:rPr>
          <w:rFonts w:asciiTheme="minorHAnsi" w:hAnsiTheme="minorHAnsi" w:cstheme="minorHAnsi"/>
          <w:b/>
          <w:spacing w:val="13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provide</w:t>
      </w:r>
      <w:r w:rsidR="00AD6144" w:rsidRPr="00B9455C">
        <w:rPr>
          <w:rFonts w:asciiTheme="minorHAnsi" w:hAnsiTheme="minorHAnsi" w:cstheme="minorHAnsi"/>
          <w:b/>
          <w:w w:val="95"/>
          <w:sz w:val="20"/>
          <w:szCs w:val="20"/>
        </w:rPr>
        <w:t>s</w:t>
      </w:r>
      <w:r w:rsidRPr="00B9455C">
        <w:rPr>
          <w:rFonts w:asciiTheme="minorHAnsi" w:hAnsiTheme="minorHAnsi" w:cstheme="minorHAnsi"/>
          <w:b/>
          <w:spacing w:val="18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support</w:t>
      </w:r>
      <w:r w:rsidRPr="00B9455C">
        <w:rPr>
          <w:rFonts w:asciiTheme="minorHAnsi" w:hAnsiTheme="minorHAnsi" w:cstheme="minorHAnsi"/>
          <w:b/>
          <w:spacing w:val="14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as</w:t>
      </w:r>
      <w:r w:rsidRPr="00B9455C">
        <w:rPr>
          <w:rFonts w:asciiTheme="minorHAnsi" w:hAnsiTheme="minorHAnsi" w:cstheme="minorHAnsi"/>
          <w:b/>
          <w:spacing w:val="14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they</w:t>
      </w:r>
      <w:r w:rsidRPr="00B9455C">
        <w:rPr>
          <w:rFonts w:asciiTheme="minorHAnsi" w:hAnsiTheme="minorHAnsi" w:cstheme="minorHAnsi"/>
          <w:b/>
          <w:spacing w:val="14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transition</w:t>
      </w:r>
      <w:r w:rsidRPr="00B9455C">
        <w:rPr>
          <w:rFonts w:asciiTheme="minorHAnsi" w:hAnsiTheme="minorHAnsi" w:cstheme="minorHAnsi"/>
          <w:b/>
          <w:spacing w:val="15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95"/>
          <w:sz w:val="20"/>
          <w:szCs w:val="20"/>
        </w:rPr>
        <w:t>to</w:t>
      </w:r>
    </w:p>
    <w:p w14:paraId="59631B42" w14:textId="77777777" w:rsidR="005276D7" w:rsidRPr="00B9455C" w:rsidRDefault="0023554B" w:rsidP="00B9455C">
      <w:pPr>
        <w:pStyle w:val="BodyText"/>
        <w:tabs>
          <w:tab w:val="left" w:pos="450"/>
        </w:tabs>
        <w:spacing w:line="206" w:lineRule="exact"/>
        <w:ind w:left="450"/>
        <w:rPr>
          <w:rFonts w:asciiTheme="minorHAnsi" w:hAnsiTheme="minorHAnsi" w:cstheme="minorHAnsi"/>
          <w:sz w:val="20"/>
          <w:szCs w:val="20"/>
        </w:rPr>
      </w:pPr>
      <w:r w:rsidRPr="00B9455C">
        <w:rPr>
          <w:rFonts w:asciiTheme="minorHAnsi" w:hAnsiTheme="minorHAnsi" w:cstheme="minorHAnsi"/>
          <w:w w:val="95"/>
          <w:sz w:val="20"/>
          <w:szCs w:val="20"/>
        </w:rPr>
        <w:t>autonomous</w:t>
      </w:r>
      <w:r w:rsidRPr="00B9455C">
        <w:rPr>
          <w:rFonts w:asciiTheme="minorHAnsi" w:hAnsiTheme="minorHAnsi" w:cstheme="minorHAnsi"/>
          <w:spacing w:val="9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w w:val="95"/>
          <w:sz w:val="20"/>
          <w:szCs w:val="20"/>
        </w:rPr>
        <w:t>and</w:t>
      </w:r>
      <w:r w:rsidRPr="00B9455C">
        <w:rPr>
          <w:rFonts w:asciiTheme="minorHAnsi" w:hAnsiTheme="minorHAnsi" w:cstheme="minorHAnsi"/>
          <w:spacing w:val="10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w w:val="95"/>
          <w:sz w:val="20"/>
          <w:szCs w:val="20"/>
        </w:rPr>
        <w:t>competent</w:t>
      </w:r>
      <w:r w:rsidRPr="00B9455C">
        <w:rPr>
          <w:rFonts w:asciiTheme="minorHAnsi" w:hAnsiTheme="minorHAnsi" w:cstheme="minorHAnsi"/>
          <w:spacing w:val="8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w w:val="95"/>
          <w:sz w:val="20"/>
          <w:szCs w:val="20"/>
        </w:rPr>
        <w:t>primary</w:t>
      </w:r>
      <w:r w:rsidRPr="00B9455C">
        <w:rPr>
          <w:rFonts w:asciiTheme="minorHAnsi" w:hAnsiTheme="minorHAnsi" w:cstheme="minorHAnsi"/>
          <w:spacing w:val="10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w w:val="95"/>
          <w:sz w:val="20"/>
          <w:szCs w:val="20"/>
        </w:rPr>
        <w:t>care</w:t>
      </w:r>
      <w:r w:rsidRPr="00B9455C">
        <w:rPr>
          <w:rFonts w:asciiTheme="minorHAnsi" w:hAnsiTheme="minorHAnsi" w:cstheme="minorHAnsi"/>
          <w:spacing w:val="10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w w:val="95"/>
          <w:sz w:val="20"/>
          <w:szCs w:val="20"/>
        </w:rPr>
        <w:t>nurse</w:t>
      </w:r>
      <w:r w:rsidRPr="00B9455C">
        <w:rPr>
          <w:rFonts w:asciiTheme="minorHAnsi" w:hAnsiTheme="minorHAnsi" w:cstheme="minorHAnsi"/>
          <w:spacing w:val="9"/>
          <w:w w:val="9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w w:val="95"/>
          <w:sz w:val="20"/>
          <w:szCs w:val="20"/>
        </w:rPr>
        <w:t>practitioners.</w:t>
      </w:r>
    </w:p>
    <w:p w14:paraId="4A19A7B7" w14:textId="77777777" w:rsidR="005276D7" w:rsidRPr="00B9455C" w:rsidRDefault="0023554B" w:rsidP="00B9455C">
      <w:pPr>
        <w:pStyle w:val="ListParagraph"/>
        <w:numPr>
          <w:ilvl w:val="0"/>
          <w:numId w:val="1"/>
        </w:numPr>
        <w:tabs>
          <w:tab w:val="left" w:pos="450"/>
        </w:tabs>
        <w:spacing w:before="95"/>
        <w:ind w:left="450" w:hanging="270"/>
        <w:rPr>
          <w:rFonts w:asciiTheme="minorHAnsi" w:hAnsiTheme="minorHAnsi" w:cstheme="minorHAnsi"/>
          <w:b/>
          <w:sz w:val="20"/>
          <w:szCs w:val="20"/>
        </w:rPr>
      </w:pPr>
      <w:r w:rsidRPr="00B9455C">
        <w:rPr>
          <w:rFonts w:asciiTheme="minorHAnsi" w:hAnsiTheme="minorHAnsi" w:cstheme="minorHAnsi"/>
          <w:b/>
          <w:sz w:val="20"/>
          <w:szCs w:val="20"/>
        </w:rPr>
        <w:t>Upon</w:t>
      </w:r>
      <w:r w:rsidRPr="00B9455C">
        <w:rPr>
          <w:rFonts w:asciiTheme="minorHAnsi" w:hAnsiTheme="minorHAnsi" w:cstheme="minorHAnsi"/>
          <w:b/>
          <w:spacing w:val="10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successful</w:t>
      </w:r>
      <w:r w:rsidRPr="00B9455C">
        <w:rPr>
          <w:rFonts w:asciiTheme="minorHAnsi" w:hAnsiTheme="minorHAnsi" w:cstheme="minorHAnsi"/>
          <w:b/>
          <w:spacing w:val="10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completion</w:t>
      </w:r>
      <w:r w:rsidRPr="00B9455C">
        <w:rPr>
          <w:rFonts w:asciiTheme="minorHAnsi" w:hAnsiTheme="minorHAnsi" w:cstheme="minorHAnsi"/>
          <w:b/>
          <w:spacing w:val="12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of</w:t>
      </w:r>
      <w:r w:rsidRPr="00B9455C">
        <w:rPr>
          <w:rFonts w:asciiTheme="minorHAnsi" w:hAnsiTheme="minorHAnsi" w:cstheme="minorHAnsi"/>
          <w:b/>
          <w:spacing w:val="12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the</w:t>
      </w:r>
      <w:r w:rsidRPr="00B9455C">
        <w:rPr>
          <w:rFonts w:asciiTheme="minorHAnsi" w:hAnsiTheme="minorHAnsi" w:cstheme="minorHAnsi"/>
          <w:b/>
          <w:spacing w:val="11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residency,</w:t>
      </w:r>
      <w:r w:rsidRPr="00B9455C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a</w:t>
      </w:r>
      <w:r w:rsidRPr="00B9455C">
        <w:rPr>
          <w:rFonts w:asciiTheme="minorHAnsi" w:hAnsiTheme="minorHAnsi" w:cstheme="minorHAnsi"/>
          <w:b/>
          <w:spacing w:val="12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certificate</w:t>
      </w:r>
      <w:r w:rsidRPr="00B9455C">
        <w:rPr>
          <w:rFonts w:asciiTheme="minorHAnsi" w:hAnsiTheme="minorHAnsi" w:cstheme="minorHAnsi"/>
          <w:b/>
          <w:spacing w:val="13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of</w:t>
      </w:r>
      <w:r w:rsidRPr="00B9455C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completion</w:t>
      </w:r>
      <w:r w:rsidRPr="00B9455C">
        <w:rPr>
          <w:rFonts w:asciiTheme="minorHAnsi" w:hAnsiTheme="minorHAnsi" w:cstheme="minorHAnsi"/>
          <w:b/>
          <w:spacing w:val="1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is</w:t>
      </w:r>
      <w:r w:rsidRPr="00B9455C">
        <w:rPr>
          <w:rFonts w:asciiTheme="minorHAnsi" w:hAnsiTheme="minorHAnsi" w:cstheme="minorHAnsi"/>
          <w:b/>
          <w:spacing w:val="11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z w:val="20"/>
          <w:szCs w:val="20"/>
        </w:rPr>
        <w:t>awarded.</w:t>
      </w:r>
    </w:p>
    <w:p w14:paraId="5543F12B" w14:textId="77777777" w:rsidR="005276D7" w:rsidRPr="00B9455C" w:rsidRDefault="0023554B" w:rsidP="00B9455C">
      <w:pPr>
        <w:pStyle w:val="ListParagraph"/>
        <w:numPr>
          <w:ilvl w:val="0"/>
          <w:numId w:val="1"/>
        </w:numPr>
        <w:tabs>
          <w:tab w:val="left" w:pos="250"/>
          <w:tab w:val="left" w:pos="450"/>
        </w:tabs>
        <w:spacing w:before="121" w:line="206" w:lineRule="auto"/>
        <w:ind w:left="450" w:right="1498" w:hanging="270"/>
        <w:rPr>
          <w:rFonts w:asciiTheme="minorHAnsi" w:hAnsiTheme="minorHAnsi" w:cstheme="minorHAnsi"/>
          <w:b/>
          <w:sz w:val="20"/>
          <w:szCs w:val="20"/>
        </w:rPr>
      </w:pP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Candidates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who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successfully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complete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the</w:t>
      </w:r>
      <w:r w:rsidRPr="00B9455C">
        <w:rPr>
          <w:rFonts w:asciiTheme="minorHAnsi" w:hAnsiTheme="minorHAnsi" w:cstheme="minorHAnsi"/>
          <w:b/>
          <w:spacing w:val="-9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residency</w:t>
      </w:r>
      <w:r w:rsidRPr="00B9455C">
        <w:rPr>
          <w:rFonts w:asciiTheme="minorHAnsi" w:hAnsiTheme="minorHAnsi" w:cstheme="minorHAnsi"/>
          <w:b/>
          <w:spacing w:val="-5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training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program</w:t>
      </w:r>
      <w:r w:rsidRPr="00B9455C">
        <w:rPr>
          <w:rFonts w:asciiTheme="minorHAnsi" w:hAnsiTheme="minorHAnsi" w:cstheme="minorHAnsi"/>
          <w:b/>
          <w:spacing w:val="-7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will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be</w:t>
      </w:r>
      <w:r w:rsidRPr="00B9455C">
        <w:rPr>
          <w:rFonts w:asciiTheme="minorHAnsi" w:hAnsiTheme="minorHAnsi" w:cstheme="minorHAnsi"/>
          <w:b/>
          <w:spacing w:val="-9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given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the</w:t>
      </w:r>
      <w:r w:rsidRPr="00B9455C">
        <w:rPr>
          <w:rFonts w:asciiTheme="minorHAnsi" w:hAnsiTheme="minorHAnsi" w:cstheme="minorHAnsi"/>
          <w:b/>
          <w:spacing w:val="-9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opportunity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to</w:t>
      </w:r>
      <w:r w:rsidRPr="00B9455C">
        <w:rPr>
          <w:rFonts w:asciiTheme="minorHAnsi" w:hAnsiTheme="minorHAnsi" w:cstheme="minorHAnsi"/>
          <w:b/>
          <w:spacing w:val="-40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apply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for</w:t>
      </w:r>
      <w:r w:rsidRPr="00B9455C">
        <w:rPr>
          <w:rFonts w:asciiTheme="minorHAnsi" w:hAnsiTheme="minorHAnsi" w:cstheme="minorHAnsi"/>
          <w:b/>
          <w:spacing w:val="-7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available</w:t>
      </w:r>
      <w:r w:rsidRPr="00B9455C">
        <w:rPr>
          <w:rFonts w:asciiTheme="minorHAnsi" w:hAnsiTheme="minorHAnsi" w:cstheme="minorHAnsi"/>
          <w:b/>
          <w:spacing w:val="-8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vacancies</w:t>
      </w:r>
      <w:r w:rsidRPr="00B9455C">
        <w:rPr>
          <w:rFonts w:asciiTheme="minorHAnsi" w:hAnsiTheme="minorHAnsi" w:cstheme="minorHAnsi"/>
          <w:b/>
          <w:spacing w:val="-5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spacing w:val="-1"/>
          <w:w w:val="105"/>
          <w:sz w:val="20"/>
          <w:szCs w:val="20"/>
        </w:rPr>
        <w:t>within</w:t>
      </w:r>
      <w:r w:rsidRPr="00B9455C">
        <w:rPr>
          <w:rFonts w:asciiTheme="minorHAnsi" w:hAnsiTheme="minorHAnsi" w:cstheme="minorHAnsi"/>
          <w:b/>
          <w:spacing w:val="-5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the</w:t>
      </w:r>
      <w:r w:rsidRPr="00B9455C">
        <w:rPr>
          <w:rFonts w:asciiTheme="minorHAnsi" w:hAnsiTheme="minorHAnsi" w:cstheme="minorHAnsi"/>
          <w:b/>
          <w:spacing w:val="-9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Kansas</w:t>
      </w:r>
      <w:r w:rsidRPr="00B9455C">
        <w:rPr>
          <w:rFonts w:asciiTheme="minorHAnsi" w:hAnsiTheme="minorHAnsi" w:cstheme="minorHAnsi"/>
          <w:b/>
          <w:spacing w:val="-6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City</w:t>
      </w:r>
      <w:r w:rsidRPr="00B9455C">
        <w:rPr>
          <w:rFonts w:asciiTheme="minorHAnsi" w:hAnsiTheme="minorHAnsi" w:cstheme="minorHAnsi"/>
          <w:b/>
          <w:spacing w:val="-13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VA</w:t>
      </w:r>
      <w:r w:rsidRPr="00B9455C">
        <w:rPr>
          <w:rFonts w:asciiTheme="minorHAnsi" w:hAnsiTheme="minorHAnsi" w:cstheme="minorHAnsi"/>
          <w:b/>
          <w:spacing w:val="-7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Medical</w:t>
      </w:r>
      <w:r w:rsidRPr="00B9455C">
        <w:rPr>
          <w:rFonts w:asciiTheme="minorHAnsi" w:hAnsiTheme="minorHAnsi" w:cstheme="minorHAnsi"/>
          <w:b/>
          <w:spacing w:val="-5"/>
          <w:w w:val="105"/>
          <w:sz w:val="20"/>
          <w:szCs w:val="20"/>
        </w:rPr>
        <w:t xml:space="preserve"> </w:t>
      </w:r>
      <w:r w:rsidRPr="00B9455C">
        <w:rPr>
          <w:rFonts w:asciiTheme="minorHAnsi" w:hAnsiTheme="minorHAnsi" w:cstheme="minorHAnsi"/>
          <w:b/>
          <w:w w:val="105"/>
          <w:sz w:val="20"/>
          <w:szCs w:val="20"/>
        </w:rPr>
        <w:t>Center.</w:t>
      </w:r>
    </w:p>
    <w:sectPr w:rsidR="005276D7" w:rsidRPr="00B9455C">
      <w:type w:val="continuous"/>
      <w:pgSz w:w="15840" w:h="12240" w:orient="landscape"/>
      <w:pgMar w:top="440" w:right="420" w:bottom="280" w:left="420" w:header="720" w:footer="720" w:gutter="0"/>
      <w:cols w:num="2" w:space="720" w:equalWidth="0">
        <w:col w:w="4471" w:space="843"/>
        <w:col w:w="96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107FE"/>
    <w:multiLevelType w:val="hybridMultilevel"/>
    <w:tmpl w:val="9802FFB0"/>
    <w:lvl w:ilvl="0" w:tplc="9BFA75DA">
      <w:numFmt w:val="bullet"/>
      <w:lvlText w:val="*"/>
      <w:lvlJc w:val="left"/>
      <w:pPr>
        <w:ind w:left="249" w:hanging="147"/>
      </w:pPr>
      <w:rPr>
        <w:rFonts w:ascii="Calibri" w:eastAsia="Calibri" w:hAnsi="Calibri" w:cs="Calibri" w:hint="default"/>
        <w:b/>
        <w:bCs/>
        <w:i w:val="0"/>
        <w:iCs w:val="0"/>
        <w:w w:val="85"/>
        <w:sz w:val="18"/>
        <w:szCs w:val="18"/>
        <w:lang w:val="en-US" w:eastAsia="en-US" w:bidi="ar-SA"/>
      </w:rPr>
    </w:lvl>
    <w:lvl w:ilvl="1" w:tplc="B7E0820E">
      <w:numFmt w:val="bullet"/>
      <w:lvlText w:val="•"/>
      <w:lvlJc w:val="left"/>
      <w:pPr>
        <w:ind w:left="1184" w:hanging="147"/>
      </w:pPr>
      <w:rPr>
        <w:rFonts w:hint="default"/>
        <w:lang w:val="en-US" w:eastAsia="en-US" w:bidi="ar-SA"/>
      </w:rPr>
    </w:lvl>
    <w:lvl w:ilvl="2" w:tplc="D646CFCC">
      <w:numFmt w:val="bullet"/>
      <w:lvlText w:val="•"/>
      <w:lvlJc w:val="left"/>
      <w:pPr>
        <w:ind w:left="2129" w:hanging="147"/>
      </w:pPr>
      <w:rPr>
        <w:rFonts w:hint="default"/>
        <w:lang w:val="en-US" w:eastAsia="en-US" w:bidi="ar-SA"/>
      </w:rPr>
    </w:lvl>
    <w:lvl w:ilvl="3" w:tplc="58EA83D2">
      <w:numFmt w:val="bullet"/>
      <w:lvlText w:val="•"/>
      <w:lvlJc w:val="left"/>
      <w:pPr>
        <w:ind w:left="3073" w:hanging="147"/>
      </w:pPr>
      <w:rPr>
        <w:rFonts w:hint="default"/>
        <w:lang w:val="en-US" w:eastAsia="en-US" w:bidi="ar-SA"/>
      </w:rPr>
    </w:lvl>
    <w:lvl w:ilvl="4" w:tplc="A3B2525A">
      <w:numFmt w:val="bullet"/>
      <w:lvlText w:val="•"/>
      <w:lvlJc w:val="left"/>
      <w:pPr>
        <w:ind w:left="4018" w:hanging="147"/>
      </w:pPr>
      <w:rPr>
        <w:rFonts w:hint="default"/>
        <w:lang w:val="en-US" w:eastAsia="en-US" w:bidi="ar-SA"/>
      </w:rPr>
    </w:lvl>
    <w:lvl w:ilvl="5" w:tplc="97AE5DC6">
      <w:numFmt w:val="bullet"/>
      <w:lvlText w:val="•"/>
      <w:lvlJc w:val="left"/>
      <w:pPr>
        <w:ind w:left="4962" w:hanging="147"/>
      </w:pPr>
      <w:rPr>
        <w:rFonts w:hint="default"/>
        <w:lang w:val="en-US" w:eastAsia="en-US" w:bidi="ar-SA"/>
      </w:rPr>
    </w:lvl>
    <w:lvl w:ilvl="6" w:tplc="CB46C460">
      <w:numFmt w:val="bullet"/>
      <w:lvlText w:val="•"/>
      <w:lvlJc w:val="left"/>
      <w:pPr>
        <w:ind w:left="5907" w:hanging="147"/>
      </w:pPr>
      <w:rPr>
        <w:rFonts w:hint="default"/>
        <w:lang w:val="en-US" w:eastAsia="en-US" w:bidi="ar-SA"/>
      </w:rPr>
    </w:lvl>
    <w:lvl w:ilvl="7" w:tplc="46E07FCA">
      <w:numFmt w:val="bullet"/>
      <w:lvlText w:val="•"/>
      <w:lvlJc w:val="left"/>
      <w:pPr>
        <w:ind w:left="6851" w:hanging="147"/>
      </w:pPr>
      <w:rPr>
        <w:rFonts w:hint="default"/>
        <w:lang w:val="en-US" w:eastAsia="en-US" w:bidi="ar-SA"/>
      </w:rPr>
    </w:lvl>
    <w:lvl w:ilvl="8" w:tplc="EA22CC9E">
      <w:numFmt w:val="bullet"/>
      <w:lvlText w:val="•"/>
      <w:lvlJc w:val="left"/>
      <w:pPr>
        <w:ind w:left="7796" w:hanging="147"/>
      </w:pPr>
      <w:rPr>
        <w:rFonts w:hint="default"/>
        <w:lang w:val="en-US" w:eastAsia="en-US" w:bidi="ar-SA"/>
      </w:rPr>
    </w:lvl>
  </w:abstractNum>
  <w:abstractNum w:abstractNumId="1" w15:restartNumberingAfterBreak="0">
    <w:nsid w:val="398E39EF"/>
    <w:multiLevelType w:val="hybridMultilevel"/>
    <w:tmpl w:val="7E70F566"/>
    <w:lvl w:ilvl="0" w:tplc="0576F6E2">
      <w:numFmt w:val="bullet"/>
      <w:lvlText w:val="*"/>
      <w:lvlJc w:val="left"/>
      <w:pPr>
        <w:ind w:left="285" w:hanging="152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w w:val="82"/>
        <w:sz w:val="18"/>
        <w:szCs w:val="18"/>
        <w:lang w:val="en-US" w:eastAsia="en-US" w:bidi="ar-SA"/>
      </w:rPr>
    </w:lvl>
    <w:lvl w:ilvl="1" w:tplc="BE82322A">
      <w:numFmt w:val="bullet"/>
      <w:lvlText w:val="-"/>
      <w:lvlJc w:val="left"/>
      <w:pPr>
        <w:ind w:left="559" w:hanging="116"/>
      </w:pPr>
      <w:rPr>
        <w:rFonts w:ascii="Calibri" w:eastAsia="Calibri" w:hAnsi="Calibri" w:cs="Calibri" w:hint="default"/>
        <w:w w:val="100"/>
        <w:lang w:val="en-US" w:eastAsia="en-US" w:bidi="ar-SA"/>
      </w:rPr>
    </w:lvl>
    <w:lvl w:ilvl="2" w:tplc="E64EF7CC">
      <w:numFmt w:val="bullet"/>
      <w:lvlText w:val="•"/>
      <w:lvlJc w:val="left"/>
      <w:pPr>
        <w:ind w:left="580" w:hanging="116"/>
      </w:pPr>
      <w:rPr>
        <w:rFonts w:hint="default"/>
        <w:lang w:val="en-US" w:eastAsia="en-US" w:bidi="ar-SA"/>
      </w:rPr>
    </w:lvl>
    <w:lvl w:ilvl="3" w:tplc="14D461CE">
      <w:numFmt w:val="bullet"/>
      <w:lvlText w:val="•"/>
      <w:lvlJc w:val="left"/>
      <w:pPr>
        <w:ind w:left="413" w:hanging="116"/>
      </w:pPr>
      <w:rPr>
        <w:rFonts w:hint="default"/>
        <w:lang w:val="en-US" w:eastAsia="en-US" w:bidi="ar-SA"/>
      </w:rPr>
    </w:lvl>
    <w:lvl w:ilvl="4" w:tplc="78C245DE">
      <w:numFmt w:val="bullet"/>
      <w:lvlText w:val="•"/>
      <w:lvlJc w:val="left"/>
      <w:pPr>
        <w:ind w:left="246" w:hanging="116"/>
      </w:pPr>
      <w:rPr>
        <w:rFonts w:hint="default"/>
        <w:lang w:val="en-US" w:eastAsia="en-US" w:bidi="ar-SA"/>
      </w:rPr>
    </w:lvl>
    <w:lvl w:ilvl="5" w:tplc="B13A8028">
      <w:numFmt w:val="bullet"/>
      <w:lvlText w:val="•"/>
      <w:lvlJc w:val="left"/>
      <w:pPr>
        <w:ind w:left="79" w:hanging="116"/>
      </w:pPr>
      <w:rPr>
        <w:rFonts w:hint="default"/>
        <w:lang w:val="en-US" w:eastAsia="en-US" w:bidi="ar-SA"/>
      </w:rPr>
    </w:lvl>
    <w:lvl w:ilvl="6" w:tplc="E8B856CE">
      <w:numFmt w:val="bullet"/>
      <w:lvlText w:val="•"/>
      <w:lvlJc w:val="left"/>
      <w:pPr>
        <w:ind w:left="-88" w:hanging="116"/>
      </w:pPr>
      <w:rPr>
        <w:rFonts w:hint="default"/>
        <w:lang w:val="en-US" w:eastAsia="en-US" w:bidi="ar-SA"/>
      </w:rPr>
    </w:lvl>
    <w:lvl w:ilvl="7" w:tplc="9C3C488C">
      <w:numFmt w:val="bullet"/>
      <w:lvlText w:val="•"/>
      <w:lvlJc w:val="left"/>
      <w:pPr>
        <w:ind w:left="-254" w:hanging="116"/>
      </w:pPr>
      <w:rPr>
        <w:rFonts w:hint="default"/>
        <w:lang w:val="en-US" w:eastAsia="en-US" w:bidi="ar-SA"/>
      </w:rPr>
    </w:lvl>
    <w:lvl w:ilvl="8" w:tplc="903E202E">
      <w:numFmt w:val="bullet"/>
      <w:lvlText w:val="•"/>
      <w:lvlJc w:val="left"/>
      <w:pPr>
        <w:ind w:left="-421" w:hanging="116"/>
      </w:pPr>
      <w:rPr>
        <w:rFonts w:hint="default"/>
        <w:lang w:val="en-US" w:eastAsia="en-US" w:bidi="ar-SA"/>
      </w:rPr>
    </w:lvl>
  </w:abstractNum>
  <w:num w:numId="1" w16cid:durableId="1320381600">
    <w:abstractNumId w:val="0"/>
  </w:num>
  <w:num w:numId="2" w16cid:durableId="1241988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9EB"/>
    <w:rsid w:val="000F5086"/>
    <w:rsid w:val="001409EB"/>
    <w:rsid w:val="001771A0"/>
    <w:rsid w:val="002200D7"/>
    <w:rsid w:val="0023554B"/>
    <w:rsid w:val="00293A03"/>
    <w:rsid w:val="003B4CFD"/>
    <w:rsid w:val="003C068A"/>
    <w:rsid w:val="003F1EA7"/>
    <w:rsid w:val="004619DB"/>
    <w:rsid w:val="00495D8D"/>
    <w:rsid w:val="004A3CD3"/>
    <w:rsid w:val="005276D7"/>
    <w:rsid w:val="005422DE"/>
    <w:rsid w:val="005E2070"/>
    <w:rsid w:val="006700DB"/>
    <w:rsid w:val="006A2AD7"/>
    <w:rsid w:val="00916DFF"/>
    <w:rsid w:val="00935F1F"/>
    <w:rsid w:val="00987E9C"/>
    <w:rsid w:val="00AD6144"/>
    <w:rsid w:val="00B02E54"/>
    <w:rsid w:val="00B9455C"/>
    <w:rsid w:val="00C60E74"/>
    <w:rsid w:val="00C6166D"/>
    <w:rsid w:val="00CD35E2"/>
    <w:rsid w:val="00F90E41"/>
    <w:rsid w:val="00FB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2A1E9"/>
  <w15:docId w15:val="{FE99DB04-1388-41A1-8A79-DD5F7084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41"/>
      <w:outlineLvl w:val="0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Title">
    <w:name w:val="Title"/>
    <w:basedOn w:val="Normal"/>
    <w:uiPriority w:val="10"/>
    <w:qFormat/>
    <w:pPr>
      <w:spacing w:line="924" w:lineRule="exact"/>
      <w:ind w:left="2081"/>
    </w:pPr>
    <w:rPr>
      <w:rFonts w:ascii="Garamond" w:eastAsia="Garamond" w:hAnsi="Garamond" w:cs="Garamond"/>
      <w:i/>
      <w:iCs/>
      <w:sz w:val="53"/>
      <w:szCs w:val="53"/>
    </w:rPr>
  </w:style>
  <w:style w:type="paragraph" w:styleId="ListParagraph">
    <w:name w:val="List Paragraph"/>
    <w:basedOn w:val="Normal"/>
    <w:uiPriority w:val="1"/>
    <w:qFormat/>
    <w:pPr>
      <w:spacing w:before="91"/>
      <w:ind w:left="328" w:hanging="1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kansascity.va.gov/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michelle.guinta@va.gov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KANGUINTM\AppData\Local\Microsoft\Windows\INetCache\Content.Outlook\VHSWZSF9\PC%20NPRP%20KCVA.UMKC%20BROCHURE%202020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PC NPRP KCVA.UMKC BROCHURE 2020 (1)</Template>
  <TotalTime>11</TotalTime>
  <Pages>2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Guinta, Michelle A. (KCVA)</dc:creator>
  <cp:lastModifiedBy>Kim, Chi S. (KCVA)</cp:lastModifiedBy>
  <cp:revision>5</cp:revision>
  <cp:lastPrinted>2021-12-15T16:38:00Z</cp:lastPrinted>
  <dcterms:created xsi:type="dcterms:W3CDTF">2023-06-14T20:26:00Z</dcterms:created>
  <dcterms:modified xsi:type="dcterms:W3CDTF">2023-06-15T14:05:00Z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LastSaved">
    <vt:filetime>2021-12-08T00:00:00Z</vt:filetime>
  </property>
</Properties>
</file>