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2906C" w14:textId="592C404D" w:rsidR="00112137" w:rsidRPr="005246F6" w:rsidRDefault="00DB1546" w:rsidP="00151BDE">
      <w:pPr>
        <w:ind w:left="-90"/>
      </w:pPr>
      <w:r w:rsidRPr="005246F6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7F705E9A" wp14:editId="11ABB26D">
                <wp:simplePos x="0" y="0"/>
                <wp:positionH relativeFrom="margin">
                  <wp:align>center</wp:align>
                </wp:positionH>
                <wp:positionV relativeFrom="margin">
                  <wp:posOffset>0</wp:posOffset>
                </wp:positionV>
                <wp:extent cx="7296912" cy="9573768"/>
                <wp:effectExtent l="0" t="0" r="0" b="889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6912" cy="9573768"/>
                          <a:chOff x="0" y="0"/>
                          <a:chExt cx="7299325" cy="9805876"/>
                        </a:xfrm>
                      </wpg:grpSpPr>
                      <wps:wsp>
                        <wps:cNvPr id="33" name="Rectangle 3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525" y="1257300"/>
                            <a:ext cx="7289800" cy="85485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Rectangle 3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924675" y="57150"/>
                            <a:ext cx="324484" cy="32455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165" cy="1258570"/>
                          </a:xfrm>
                          <a:prstGeom prst="snip1Rect">
                            <a:avLst>
                              <a:gd name="adj" fmla="val 31795"/>
                            </a:avLst>
                          </a:prstGeom>
                        </pic:spPr>
                      </pic:pic>
                      <wps:wsp>
                        <wps:cNvPr id="36" name="Oval 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9550" y="333375"/>
                            <a:ext cx="644418" cy="64441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Graphic 8" descr="Icon Email"/>
                        <wps:cNvSpPr>
                          <a:spLocks noChangeAspect="1"/>
                        </wps:cNvSpPr>
                        <wps:spPr>
                          <a:xfrm>
                            <a:off x="352425" y="457200"/>
                            <a:ext cx="356170" cy="360000"/>
                          </a:xfrm>
                          <a:custGeom>
                            <a:avLst/>
                            <a:gdLst>
                              <a:gd name="connsiteX0" fmla="*/ 91154 w 885825"/>
                              <a:gd name="connsiteY0" fmla="*/ 897636 h 895350"/>
                              <a:gd name="connsiteX1" fmla="*/ 799433 w 885825"/>
                              <a:gd name="connsiteY1" fmla="*/ 897636 h 895350"/>
                              <a:gd name="connsiteX2" fmla="*/ 883444 w 885825"/>
                              <a:gd name="connsiteY2" fmla="*/ 813530 h 895350"/>
                              <a:gd name="connsiteX3" fmla="*/ 883444 w 885825"/>
                              <a:gd name="connsiteY3" fmla="*/ 363760 h 895350"/>
                              <a:gd name="connsiteX4" fmla="*/ 874967 w 885825"/>
                              <a:gd name="connsiteY4" fmla="*/ 345567 h 895350"/>
                              <a:gd name="connsiteX5" fmla="*/ 757714 w 885825"/>
                              <a:gd name="connsiteY5" fmla="*/ 246507 h 895350"/>
                              <a:gd name="connsiteX6" fmla="*/ 757714 w 885825"/>
                              <a:gd name="connsiteY6" fmla="*/ 73819 h 895350"/>
                              <a:gd name="connsiteX7" fmla="*/ 691039 w 885825"/>
                              <a:gd name="connsiteY7" fmla="*/ 7144 h 895350"/>
                              <a:gd name="connsiteX8" fmla="*/ 204216 w 885825"/>
                              <a:gd name="connsiteY8" fmla="*/ 7144 h 895350"/>
                              <a:gd name="connsiteX9" fmla="*/ 137541 w 885825"/>
                              <a:gd name="connsiteY9" fmla="*/ 73819 h 895350"/>
                              <a:gd name="connsiteX10" fmla="*/ 137541 w 885825"/>
                              <a:gd name="connsiteY10" fmla="*/ 242888 h 895350"/>
                              <a:gd name="connsiteX11" fmla="*/ 15621 w 885825"/>
                              <a:gd name="connsiteY11" fmla="*/ 345567 h 895350"/>
                              <a:gd name="connsiteX12" fmla="*/ 7144 w 885825"/>
                              <a:gd name="connsiteY12" fmla="*/ 363760 h 895350"/>
                              <a:gd name="connsiteX13" fmla="*/ 7144 w 885825"/>
                              <a:gd name="connsiteY13" fmla="*/ 813530 h 895350"/>
                              <a:gd name="connsiteX14" fmla="*/ 91154 w 885825"/>
                              <a:gd name="connsiteY14" fmla="*/ 897636 h 895350"/>
                              <a:gd name="connsiteX15" fmla="*/ 799338 w 885825"/>
                              <a:gd name="connsiteY15" fmla="*/ 850011 h 895350"/>
                              <a:gd name="connsiteX16" fmla="*/ 91154 w 885825"/>
                              <a:gd name="connsiteY16" fmla="*/ 850011 h 895350"/>
                              <a:gd name="connsiteX17" fmla="*/ 54769 w 885825"/>
                              <a:gd name="connsiteY17" fmla="*/ 813530 h 895350"/>
                              <a:gd name="connsiteX18" fmla="*/ 54769 w 885825"/>
                              <a:gd name="connsiteY18" fmla="*/ 409194 h 895350"/>
                              <a:gd name="connsiteX19" fmla="*/ 326231 w 885825"/>
                              <a:gd name="connsiteY19" fmla="*/ 601218 h 895350"/>
                              <a:gd name="connsiteX20" fmla="*/ 133541 w 885825"/>
                              <a:gd name="connsiteY20" fmla="*/ 748665 h 895350"/>
                              <a:gd name="connsiteX21" fmla="*/ 128778 w 885825"/>
                              <a:gd name="connsiteY21" fmla="*/ 782003 h 895350"/>
                              <a:gd name="connsiteX22" fmla="*/ 162116 w 885825"/>
                              <a:gd name="connsiteY22" fmla="*/ 786765 h 895350"/>
                              <a:gd name="connsiteX23" fmla="*/ 366998 w 885825"/>
                              <a:gd name="connsiteY23" fmla="*/ 629984 h 895350"/>
                              <a:gd name="connsiteX24" fmla="*/ 433673 w 885825"/>
                              <a:gd name="connsiteY24" fmla="*/ 677609 h 895350"/>
                              <a:gd name="connsiteX25" fmla="*/ 461200 w 885825"/>
                              <a:gd name="connsiteY25" fmla="*/ 677609 h 895350"/>
                              <a:gd name="connsiteX26" fmla="*/ 527876 w 885825"/>
                              <a:gd name="connsiteY26" fmla="*/ 629984 h 895350"/>
                              <a:gd name="connsiteX27" fmla="*/ 732854 w 885825"/>
                              <a:gd name="connsiteY27" fmla="*/ 786479 h 895350"/>
                              <a:gd name="connsiteX28" fmla="*/ 766191 w 885825"/>
                              <a:gd name="connsiteY28" fmla="*/ 781717 h 895350"/>
                              <a:gd name="connsiteX29" fmla="*/ 761429 w 885825"/>
                              <a:gd name="connsiteY29" fmla="*/ 748379 h 895350"/>
                              <a:gd name="connsiteX30" fmla="*/ 569119 w 885825"/>
                              <a:gd name="connsiteY30" fmla="*/ 601218 h 895350"/>
                              <a:gd name="connsiteX31" fmla="*/ 835819 w 885825"/>
                              <a:gd name="connsiteY31" fmla="*/ 412623 h 895350"/>
                              <a:gd name="connsiteX32" fmla="*/ 835819 w 885825"/>
                              <a:gd name="connsiteY32" fmla="*/ 813626 h 895350"/>
                              <a:gd name="connsiteX33" fmla="*/ 799433 w 885825"/>
                              <a:gd name="connsiteY33" fmla="*/ 850011 h 895350"/>
                              <a:gd name="connsiteX34" fmla="*/ 822484 w 885825"/>
                              <a:gd name="connsiteY34" fmla="*/ 363665 h 895350"/>
                              <a:gd name="connsiteX35" fmla="*/ 757714 w 885825"/>
                              <a:gd name="connsiteY35" fmla="*/ 409480 h 895350"/>
                              <a:gd name="connsiteX36" fmla="*/ 757714 w 885825"/>
                              <a:gd name="connsiteY36" fmla="*/ 308800 h 895350"/>
                              <a:gd name="connsiteX37" fmla="*/ 204216 w 885825"/>
                              <a:gd name="connsiteY37" fmla="*/ 54864 h 895350"/>
                              <a:gd name="connsiteX38" fmla="*/ 691134 w 885825"/>
                              <a:gd name="connsiteY38" fmla="*/ 54864 h 895350"/>
                              <a:gd name="connsiteX39" fmla="*/ 710184 w 885825"/>
                              <a:gd name="connsiteY39" fmla="*/ 73914 h 895350"/>
                              <a:gd name="connsiteX40" fmla="*/ 710184 w 885825"/>
                              <a:gd name="connsiteY40" fmla="*/ 442913 h 895350"/>
                              <a:gd name="connsiteX41" fmla="*/ 447675 w 885825"/>
                              <a:gd name="connsiteY41" fmla="*/ 628745 h 895350"/>
                              <a:gd name="connsiteX42" fmla="*/ 185261 w 885825"/>
                              <a:gd name="connsiteY42" fmla="*/ 442913 h 895350"/>
                              <a:gd name="connsiteX43" fmla="*/ 185261 w 885825"/>
                              <a:gd name="connsiteY43" fmla="*/ 73819 h 895350"/>
                              <a:gd name="connsiteX44" fmla="*/ 204216 w 885825"/>
                              <a:gd name="connsiteY44" fmla="*/ 54864 h 895350"/>
                              <a:gd name="connsiteX45" fmla="*/ 137541 w 885825"/>
                              <a:gd name="connsiteY45" fmla="*/ 409480 h 895350"/>
                              <a:gd name="connsiteX46" fmla="*/ 70104 w 885825"/>
                              <a:gd name="connsiteY46" fmla="*/ 361855 h 895350"/>
                              <a:gd name="connsiteX47" fmla="*/ 137541 w 885825"/>
                              <a:gd name="connsiteY47" fmla="*/ 304705 h 895350"/>
                              <a:gd name="connsiteX48" fmla="*/ 445294 w 885825"/>
                              <a:gd name="connsiteY48" fmla="*/ 506444 h 895350"/>
                              <a:gd name="connsiteX49" fmla="*/ 451390 w 885825"/>
                              <a:gd name="connsiteY49" fmla="*/ 506444 h 895350"/>
                              <a:gd name="connsiteX50" fmla="*/ 475202 w 885825"/>
                              <a:gd name="connsiteY50" fmla="*/ 482632 h 895350"/>
                              <a:gd name="connsiteX51" fmla="*/ 451390 w 885825"/>
                              <a:gd name="connsiteY51" fmla="*/ 458819 h 895350"/>
                              <a:gd name="connsiteX52" fmla="*/ 445294 w 885825"/>
                              <a:gd name="connsiteY52" fmla="*/ 458819 h 895350"/>
                              <a:gd name="connsiteX53" fmla="*/ 293465 w 885825"/>
                              <a:gd name="connsiteY53" fmla="*/ 306991 h 895350"/>
                              <a:gd name="connsiteX54" fmla="*/ 445294 w 885825"/>
                              <a:gd name="connsiteY54" fmla="*/ 155162 h 895350"/>
                              <a:gd name="connsiteX55" fmla="*/ 597122 w 885825"/>
                              <a:gd name="connsiteY55" fmla="*/ 306991 h 895350"/>
                              <a:gd name="connsiteX56" fmla="*/ 597122 w 885825"/>
                              <a:gd name="connsiteY56" fmla="*/ 347663 h 895350"/>
                              <a:gd name="connsiteX57" fmla="*/ 569004 w 885825"/>
                              <a:gd name="connsiteY57" fmla="*/ 372599 h 895350"/>
                              <a:gd name="connsiteX58" fmla="*/ 544068 w 885825"/>
                              <a:gd name="connsiteY58" fmla="*/ 347663 h 895350"/>
                              <a:gd name="connsiteX59" fmla="*/ 544068 w 885825"/>
                              <a:gd name="connsiteY59" fmla="*/ 306991 h 895350"/>
                              <a:gd name="connsiteX60" fmla="*/ 445656 w 885825"/>
                              <a:gd name="connsiteY60" fmla="*/ 207288 h 895350"/>
                              <a:gd name="connsiteX61" fmla="*/ 345952 w 885825"/>
                              <a:gd name="connsiteY61" fmla="*/ 305700 h 895350"/>
                              <a:gd name="connsiteX62" fmla="*/ 444365 w 885825"/>
                              <a:gd name="connsiteY62" fmla="*/ 405403 h 895350"/>
                              <a:gd name="connsiteX63" fmla="*/ 505968 w 885825"/>
                              <a:gd name="connsiteY63" fmla="*/ 384429 h 895350"/>
                              <a:gd name="connsiteX64" fmla="*/ 606816 w 885825"/>
                              <a:gd name="connsiteY64" fmla="*/ 412935 h 895350"/>
                              <a:gd name="connsiteX65" fmla="*/ 644747 w 885825"/>
                              <a:gd name="connsiteY65" fmla="*/ 347663 h 895350"/>
                              <a:gd name="connsiteX66" fmla="*/ 644747 w 885825"/>
                              <a:gd name="connsiteY66" fmla="*/ 306991 h 895350"/>
                              <a:gd name="connsiteX67" fmla="*/ 445294 w 885825"/>
                              <a:gd name="connsiteY67" fmla="*/ 107537 h 895350"/>
                              <a:gd name="connsiteX68" fmla="*/ 245840 w 885825"/>
                              <a:gd name="connsiteY68" fmla="*/ 306991 h 895350"/>
                              <a:gd name="connsiteX69" fmla="*/ 445294 w 885825"/>
                              <a:gd name="connsiteY69" fmla="*/ 506444 h 895350"/>
                              <a:gd name="connsiteX70" fmla="*/ 445294 w 885825"/>
                              <a:gd name="connsiteY70" fmla="*/ 358140 h 895350"/>
                              <a:gd name="connsiteX71" fmla="*/ 394145 w 885825"/>
                              <a:gd name="connsiteY71" fmla="*/ 306991 h 895350"/>
                              <a:gd name="connsiteX72" fmla="*/ 445294 w 885825"/>
                              <a:gd name="connsiteY72" fmla="*/ 255842 h 895350"/>
                              <a:gd name="connsiteX73" fmla="*/ 496443 w 885825"/>
                              <a:gd name="connsiteY73" fmla="*/ 306991 h 895350"/>
                              <a:gd name="connsiteX74" fmla="*/ 445294 w 885825"/>
                              <a:gd name="connsiteY74" fmla="*/ 358140 h 895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885825" h="895350">
                                <a:moveTo>
                                  <a:pt x="91154" y="897636"/>
                                </a:moveTo>
                                <a:lnTo>
                                  <a:pt x="799433" y="897636"/>
                                </a:lnTo>
                                <a:cubicBezTo>
                                  <a:pt x="845847" y="897584"/>
                                  <a:pt x="883444" y="859944"/>
                                  <a:pt x="883444" y="813530"/>
                                </a:cubicBezTo>
                                <a:lnTo>
                                  <a:pt x="883444" y="363760"/>
                                </a:lnTo>
                                <a:cubicBezTo>
                                  <a:pt x="883436" y="356743"/>
                                  <a:pt x="880335" y="350086"/>
                                  <a:pt x="874967" y="345567"/>
                                </a:cubicBezTo>
                                <a:lnTo>
                                  <a:pt x="757714" y="246507"/>
                                </a:lnTo>
                                <a:lnTo>
                                  <a:pt x="757714" y="73819"/>
                                </a:lnTo>
                                <a:cubicBezTo>
                                  <a:pt x="757714" y="36995"/>
                                  <a:pt x="727862" y="7144"/>
                                  <a:pt x="691039" y="7144"/>
                                </a:cubicBezTo>
                                <a:lnTo>
                                  <a:pt x="204216" y="7144"/>
                                </a:lnTo>
                                <a:cubicBezTo>
                                  <a:pt x="167392" y="7144"/>
                                  <a:pt x="137541" y="36995"/>
                                  <a:pt x="137541" y="73819"/>
                                </a:cubicBezTo>
                                <a:lnTo>
                                  <a:pt x="137541" y="242888"/>
                                </a:lnTo>
                                <a:lnTo>
                                  <a:pt x="15621" y="345567"/>
                                </a:lnTo>
                                <a:cubicBezTo>
                                  <a:pt x="10253" y="350086"/>
                                  <a:pt x="7151" y="356743"/>
                                  <a:pt x="7144" y="363760"/>
                                </a:cubicBezTo>
                                <a:lnTo>
                                  <a:pt x="7144" y="813530"/>
                                </a:lnTo>
                                <a:cubicBezTo>
                                  <a:pt x="7144" y="859944"/>
                                  <a:pt x="44741" y="897584"/>
                                  <a:pt x="91154" y="897636"/>
                                </a:cubicBezTo>
                                <a:close/>
                                <a:moveTo>
                                  <a:pt x="799338" y="850011"/>
                                </a:moveTo>
                                <a:lnTo>
                                  <a:pt x="91154" y="850011"/>
                                </a:lnTo>
                                <a:cubicBezTo>
                                  <a:pt x="71044" y="849959"/>
                                  <a:pt x="54769" y="833640"/>
                                  <a:pt x="54769" y="813530"/>
                                </a:cubicBezTo>
                                <a:lnTo>
                                  <a:pt x="54769" y="409194"/>
                                </a:lnTo>
                                <a:lnTo>
                                  <a:pt x="326231" y="601218"/>
                                </a:lnTo>
                                <a:lnTo>
                                  <a:pt x="133541" y="748665"/>
                                </a:lnTo>
                                <a:cubicBezTo>
                                  <a:pt x="123019" y="756556"/>
                                  <a:pt x="120887" y="771481"/>
                                  <a:pt x="128778" y="782003"/>
                                </a:cubicBezTo>
                                <a:cubicBezTo>
                                  <a:pt x="136669" y="792524"/>
                                  <a:pt x="151594" y="794656"/>
                                  <a:pt x="162116" y="786765"/>
                                </a:cubicBezTo>
                                <a:lnTo>
                                  <a:pt x="366998" y="629984"/>
                                </a:lnTo>
                                <a:lnTo>
                                  <a:pt x="433673" y="677609"/>
                                </a:lnTo>
                                <a:cubicBezTo>
                                  <a:pt x="441919" y="683449"/>
                                  <a:pt x="452954" y="683449"/>
                                  <a:pt x="461200" y="677609"/>
                                </a:cubicBezTo>
                                <a:lnTo>
                                  <a:pt x="527876" y="629984"/>
                                </a:lnTo>
                                <a:lnTo>
                                  <a:pt x="732854" y="786479"/>
                                </a:lnTo>
                                <a:cubicBezTo>
                                  <a:pt x="743375" y="794370"/>
                                  <a:pt x="758301" y="792238"/>
                                  <a:pt x="766191" y="781717"/>
                                </a:cubicBezTo>
                                <a:cubicBezTo>
                                  <a:pt x="774082" y="771195"/>
                                  <a:pt x="771950" y="756270"/>
                                  <a:pt x="761429" y="748379"/>
                                </a:cubicBezTo>
                                <a:lnTo>
                                  <a:pt x="569119" y="601218"/>
                                </a:lnTo>
                                <a:lnTo>
                                  <a:pt x="835819" y="412623"/>
                                </a:lnTo>
                                <a:lnTo>
                                  <a:pt x="835819" y="813626"/>
                                </a:lnTo>
                                <a:cubicBezTo>
                                  <a:pt x="835766" y="833698"/>
                                  <a:pt x="819506" y="849959"/>
                                  <a:pt x="799433" y="850011"/>
                                </a:cubicBezTo>
                                <a:close/>
                                <a:moveTo>
                                  <a:pt x="822484" y="363665"/>
                                </a:moveTo>
                                <a:lnTo>
                                  <a:pt x="757714" y="409480"/>
                                </a:lnTo>
                                <a:lnTo>
                                  <a:pt x="757714" y="308800"/>
                                </a:lnTo>
                                <a:close/>
                                <a:moveTo>
                                  <a:pt x="204216" y="54864"/>
                                </a:moveTo>
                                <a:lnTo>
                                  <a:pt x="691134" y="54864"/>
                                </a:lnTo>
                                <a:cubicBezTo>
                                  <a:pt x="701655" y="54864"/>
                                  <a:pt x="710184" y="63393"/>
                                  <a:pt x="710184" y="73914"/>
                                </a:cubicBezTo>
                                <a:lnTo>
                                  <a:pt x="710184" y="442913"/>
                                </a:lnTo>
                                <a:lnTo>
                                  <a:pt x="447675" y="628745"/>
                                </a:lnTo>
                                <a:lnTo>
                                  <a:pt x="185261" y="442913"/>
                                </a:lnTo>
                                <a:lnTo>
                                  <a:pt x="185261" y="73819"/>
                                </a:lnTo>
                                <a:cubicBezTo>
                                  <a:pt x="185314" y="63372"/>
                                  <a:pt x="193769" y="54916"/>
                                  <a:pt x="204216" y="54864"/>
                                </a:cubicBezTo>
                                <a:close/>
                                <a:moveTo>
                                  <a:pt x="137541" y="409480"/>
                                </a:moveTo>
                                <a:lnTo>
                                  <a:pt x="70104" y="361855"/>
                                </a:lnTo>
                                <a:lnTo>
                                  <a:pt x="137541" y="304705"/>
                                </a:lnTo>
                                <a:close/>
                                <a:moveTo>
                                  <a:pt x="445294" y="506444"/>
                                </a:moveTo>
                                <a:lnTo>
                                  <a:pt x="451390" y="506444"/>
                                </a:lnTo>
                                <a:cubicBezTo>
                                  <a:pt x="464541" y="506444"/>
                                  <a:pt x="475202" y="495783"/>
                                  <a:pt x="475202" y="482632"/>
                                </a:cubicBezTo>
                                <a:cubicBezTo>
                                  <a:pt x="475202" y="469481"/>
                                  <a:pt x="464541" y="458819"/>
                                  <a:pt x="451390" y="458819"/>
                                </a:cubicBezTo>
                                <a:lnTo>
                                  <a:pt x="445294" y="458819"/>
                                </a:lnTo>
                                <a:cubicBezTo>
                                  <a:pt x="361441" y="458819"/>
                                  <a:pt x="293465" y="390843"/>
                                  <a:pt x="293465" y="306991"/>
                                </a:cubicBezTo>
                                <a:cubicBezTo>
                                  <a:pt x="293465" y="223138"/>
                                  <a:pt x="361441" y="155162"/>
                                  <a:pt x="445294" y="155162"/>
                                </a:cubicBezTo>
                                <a:cubicBezTo>
                                  <a:pt x="529146" y="155162"/>
                                  <a:pt x="597122" y="223138"/>
                                  <a:pt x="597122" y="306991"/>
                                </a:cubicBezTo>
                                <a:lnTo>
                                  <a:pt x="597122" y="347663"/>
                                </a:lnTo>
                                <a:cubicBezTo>
                                  <a:pt x="596244" y="362313"/>
                                  <a:pt x="583656" y="373478"/>
                                  <a:pt x="569004" y="372599"/>
                                </a:cubicBezTo>
                                <a:cubicBezTo>
                                  <a:pt x="555580" y="371795"/>
                                  <a:pt x="544873" y="361087"/>
                                  <a:pt x="544068" y="347663"/>
                                </a:cubicBezTo>
                                <a:lnTo>
                                  <a:pt x="544068" y="306991"/>
                                </a:lnTo>
                                <a:cubicBezTo>
                                  <a:pt x="544424" y="252283"/>
                                  <a:pt x="500364" y="207644"/>
                                  <a:pt x="445656" y="207288"/>
                                </a:cubicBezTo>
                                <a:cubicBezTo>
                                  <a:pt x="390947" y="206932"/>
                                  <a:pt x="346308" y="250992"/>
                                  <a:pt x="345952" y="305700"/>
                                </a:cubicBezTo>
                                <a:cubicBezTo>
                                  <a:pt x="345596" y="360409"/>
                                  <a:pt x="389656" y="405047"/>
                                  <a:pt x="444365" y="405403"/>
                                </a:cubicBezTo>
                                <a:cubicBezTo>
                                  <a:pt x="466675" y="405549"/>
                                  <a:pt x="488382" y="398158"/>
                                  <a:pt x="505968" y="384429"/>
                                </a:cubicBezTo>
                                <a:cubicBezTo>
                                  <a:pt x="525945" y="420150"/>
                                  <a:pt x="571096" y="432912"/>
                                  <a:pt x="606816" y="412935"/>
                                </a:cubicBezTo>
                                <a:cubicBezTo>
                                  <a:pt x="630426" y="399732"/>
                                  <a:pt x="644964" y="374713"/>
                                  <a:pt x="644747" y="347663"/>
                                </a:cubicBezTo>
                                <a:lnTo>
                                  <a:pt x="644747" y="306991"/>
                                </a:lnTo>
                                <a:cubicBezTo>
                                  <a:pt x="644747" y="196836"/>
                                  <a:pt x="555449" y="107537"/>
                                  <a:pt x="445294" y="107537"/>
                                </a:cubicBezTo>
                                <a:cubicBezTo>
                                  <a:pt x="335139" y="107537"/>
                                  <a:pt x="245840" y="196836"/>
                                  <a:pt x="245840" y="306991"/>
                                </a:cubicBezTo>
                                <a:cubicBezTo>
                                  <a:pt x="245840" y="417145"/>
                                  <a:pt x="335139" y="506444"/>
                                  <a:pt x="445294" y="506444"/>
                                </a:cubicBezTo>
                                <a:close/>
                                <a:moveTo>
                                  <a:pt x="445294" y="358140"/>
                                </a:moveTo>
                                <a:cubicBezTo>
                                  <a:pt x="417045" y="358140"/>
                                  <a:pt x="394145" y="335240"/>
                                  <a:pt x="394145" y="306991"/>
                                </a:cubicBezTo>
                                <a:cubicBezTo>
                                  <a:pt x="394145" y="278742"/>
                                  <a:pt x="417045" y="255842"/>
                                  <a:pt x="445294" y="255842"/>
                                </a:cubicBezTo>
                                <a:cubicBezTo>
                                  <a:pt x="473543" y="255842"/>
                                  <a:pt x="496443" y="278742"/>
                                  <a:pt x="496443" y="306991"/>
                                </a:cubicBezTo>
                                <a:cubicBezTo>
                                  <a:pt x="496443" y="335240"/>
                                  <a:pt x="473543" y="358140"/>
                                  <a:pt x="445294" y="358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12B9E" id="Group 6" o:spid="_x0000_s1026" alt="&quot;&quot;" style="position:absolute;margin-left:0;margin-top:0;width:574.55pt;height:753.85pt;z-index:-251658240;mso-position-horizontal:center;mso-position-horizontal-relative:margin;mso-position-vertical-relative:margin;mso-width-relative:margin;mso-height-relative:margin" coordsize="72993,98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">
                <v:rect id="Rectangle 33" o:spid="_x0000_s1027" alt="&quot;&quot;" style="position:absolute;left:95;top:12573;width:72898;height:85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" fillcolor="#f2f2f2 [3052]" stroked="f" strokeweight="1pt"/>
                <v:rect id="Rectangle 34" o:spid="_x0000_s1028" alt="&quot;&quot;" style="position:absolute;left:69246;top:571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" fillcolor="#548dd4 [1951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9" type="#_x0000_t75" alt="&quot;&quot;" style="position:absolute;width:72891;height:12585;visibility:visible;mso-wrap-style:square" coordsize="7289165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" path="m,l6889003,r400162,400162l7289165,1258570,,1258570,,xe">
                  <v:imagedata r:id="rId12" o:title=""/>
                  <v:formulas/>
                  <v:path o:extrusionok="t" o:connecttype="custom" o:connectlocs="0,0;6889003,0;7289165,400162;7289165,1258570;0,1258570;0,0" o:connectangles="0,0,0,0,0,0"/>
                </v:shape>
                <v:oval id="Oval 36" o:spid="_x0000_s1030" alt="&quot;&quot;" style="position:absolute;left:2095;top:3333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" fillcolor="white [3212]" stroked="f" strokeweight="1pt">
                  <v:fill opacity="15677f"/>
                </v:oval>
                <v:shape id="Graphic 8" o:spid="_x0000_s1031" alt="Icon Email" style="position:absolute;left:3524;top:4572;width:3561;height:3600;visibility:visible;mso-wrap-style:square;v-text-anchor:middle" coordsize="88582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" path="m91154,897636r708279,c845847,897584,883444,859944,883444,813530r,-449770c883436,356743,880335,350086,874967,345567l757714,246507r,-172688c757714,36995,727862,7144,691039,7144r-486823,c167392,7144,137541,36995,137541,73819r,169069l15621,345567v-5368,4519,-8470,11176,-8477,18193l7144,813530v,46414,37597,84054,84010,84106xm799338,850011r-708184,c71044,849959,54769,833640,54769,813530r,-404336l326231,601218,133541,748665v-10522,7891,-12654,22816,-4763,33338c136669,792524,151594,794656,162116,786765l366998,629984r66675,47625c441919,683449,452954,683449,461200,677609r66676,-47625l732854,786479v10521,7891,25447,5759,33337,-4762c774082,771195,771950,756270,761429,748379l569119,601218,835819,412623r,401003c835766,833698,819506,849959,799433,850011r-95,xm822484,363665r-64770,45815l757714,308800r64770,54865xm204216,54864r486918,c701655,54864,710184,63393,710184,73914r,368999l447675,628745,185261,442913r,-369094c185314,63372,193769,54916,204216,54864xm137541,409480l70104,361855r67437,-57150l137541,409480xm445294,506444r6096,c464541,506444,475202,495783,475202,482632v,-13151,-10661,-23813,-23812,-23813l445294,458819v-83853,,-151829,-67976,-151829,-151828c293465,223138,361441,155162,445294,155162v83852,,151828,67976,151828,151829l597122,347663v-878,14650,-13466,25815,-28118,24936c555580,371795,544873,361087,544068,347663r,-40672c544424,252283,500364,207644,445656,207288v-54709,-356,-99348,43704,-99704,98412c345596,360409,389656,405047,444365,405403v22310,146,44017,-7245,61603,-20974c525945,420150,571096,432912,606816,412935v23610,-13203,38148,-38222,37931,-65272l644747,306991v,-110155,-89298,-199454,-199453,-199454c335139,107537,245840,196836,245840,306991v,110154,89299,199453,199454,199453xm445294,358140v-28249,,-51149,-22900,-51149,-51149c394145,278742,417045,255842,445294,255842v28249,,51149,22900,51149,51149c496443,335240,473543,358140,445294,358140xe" fillcolor="white [3212]" stroked="f">
                  <v:stroke joinstyle="miter"/>
                  <v:path arrowok="t" o:connecttype="custom" o:connectlocs="36651,360919;321434,360919;355213,327102;355213,146260;351804,138945;304659,99115;304659,29681;277851,2872;82111,2872;55302,29681;55302,97660;6281,138945;2872,146260;2872,327102;36651,360919;321396,341770;36651,341770;22021,327102;22021,164528;131170,241736;53694,301021;51779,314426;65183,316340;147562,253302;174370,272451;185438,272451;212247,253302;294664,316225;308068,314311;306153,300906;228830,241736;336064,165906;336064,327141;321434,341770;330702,146221;304659,164643;304659,124162;82111,22060;277889,22060;285549,29719;285549,178085;180000,252804;74489,178085;74489,29681;82111,22060;55302,164643;28187,145494;55302,122515;179043,203630;181494,203630;191068,194055;181494,184481;179043,184481;117996,123434;179043,62387;240089,123434;240089,139787;228784,149814;218757,139787;218757,123434;179188,83346;139099,122915;178669,163003;203438,154570;243987,166032;259238,139787;259238,123434;179043,43238;98847,123434;179043,203630;179043,144000;158477,123434;179043,102868;199608,123434;179043,144000" o:connectangles="0,0,0,0,0,0,0,0,0,0,0,0,0,0,0,0,0,0,0,0,0,0,0,0,0,0,0,0,0,0,0,0,0,0,0,0,0,0,0,0,0,0,0,0,0,0,0,0,0,0,0,0,0,0,0,0,0,0,0,0,0,0,0,0,0,0,0,0,0,0,0,0,0,0,0"/>
                  <o:lock v:ext="edit" aspectratio="t"/>
                </v:shape>
                <w10:wrap anchorx="margin" anchory="margin"/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5315"/>
        <w:gridCol w:w="1980"/>
      </w:tblGrid>
      <w:tr w:rsidR="009A4EED" w:rsidRPr="005246F6" w14:paraId="5B8FB656" w14:textId="77777777" w:rsidTr="006970C1">
        <w:trPr>
          <w:trHeight w:val="1943"/>
        </w:trPr>
        <w:tc>
          <w:tcPr>
            <w:tcW w:w="8730" w:type="dxa"/>
            <w:gridSpan w:val="2"/>
          </w:tcPr>
          <w:p w14:paraId="369B4944" w14:textId="70B3B33A" w:rsidR="009A4EED" w:rsidRPr="00EA73F7" w:rsidRDefault="004F6767" w:rsidP="00EA73F7">
            <w:pPr>
              <w:tabs>
                <w:tab w:val="left" w:pos="2289"/>
              </w:tabs>
              <w:spacing w:before="120"/>
              <w:ind w:left="1065"/>
              <w:rPr>
                <w:rFonts w:ascii="Aharoni" w:hAnsi="Aharoni" w:cs="Aharoni"/>
                <w:color w:val="92A0C0" w:themeColor="accent3" w:themeTint="99"/>
                <w:sz w:val="40"/>
                <w:szCs w:val="40"/>
              </w:rPr>
            </w:pPr>
            <w:r w:rsidRPr="003A64CF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46983A6" wp14:editId="74977B06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168802</wp:posOffset>
                  </wp:positionV>
                  <wp:extent cx="1060704" cy="612648"/>
                  <wp:effectExtent l="0" t="0" r="635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04" cy="61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73F7">
              <w:rPr>
                <w:rFonts w:ascii="Aharoni" w:hAnsi="Aharoni" w:cs="Aharoni"/>
                <w:color w:val="92A0C0" w:themeColor="accent3" w:themeTint="99"/>
                <w:sz w:val="40"/>
                <w:szCs w:val="40"/>
              </w:rPr>
              <w:t xml:space="preserve">           </w:t>
            </w:r>
            <w:r w:rsidR="000E1309">
              <w:rPr>
                <w:rFonts w:ascii="Aharoni" w:hAnsi="Aharoni" w:cs="Aharoni"/>
                <w:color w:val="92A0C0" w:themeColor="accent3" w:themeTint="99"/>
                <w:sz w:val="40"/>
                <w:szCs w:val="40"/>
              </w:rPr>
              <w:t>KC VA</w:t>
            </w:r>
            <w:r w:rsidR="00351E2C">
              <w:rPr>
                <w:rFonts w:ascii="Aharoni" w:hAnsi="Aharoni" w:cs="Aharoni"/>
                <w:color w:val="92A0C0" w:themeColor="accent3" w:themeTint="99"/>
                <w:sz w:val="40"/>
                <w:szCs w:val="40"/>
              </w:rPr>
              <w:t xml:space="preserve"> Health Care System</w:t>
            </w:r>
          </w:p>
          <w:p w14:paraId="3A62F49A" w14:textId="2CCD186F" w:rsidR="000E1309" w:rsidRDefault="00EA73F7" w:rsidP="00EA73F7">
            <w:pPr>
              <w:tabs>
                <w:tab w:val="left" w:pos="2289"/>
              </w:tabs>
              <w:spacing w:before="120"/>
              <w:ind w:left="1065"/>
              <w:rPr>
                <w:rFonts w:ascii="Aharoni" w:hAnsi="Aharoni" w:cs="Aharoni"/>
                <w:color w:val="FFFFFF" w:themeColor="background1"/>
                <w:sz w:val="40"/>
                <w:szCs w:val="40"/>
              </w:rPr>
            </w:pPr>
            <w:r w:rsidRPr="00EA73F7">
              <w:rPr>
                <w:rFonts w:ascii="Aharoni" w:hAnsi="Aharoni" w:cs="Aharoni" w:hint="cs"/>
                <w:color w:val="92A0C0" w:themeColor="accent3" w:themeTint="99"/>
                <w:sz w:val="40"/>
                <w:szCs w:val="40"/>
              </w:rPr>
              <w:t xml:space="preserve">           </w:t>
            </w:r>
            <w:r w:rsidRPr="00EA73F7">
              <w:rPr>
                <w:rFonts w:ascii="Aharoni" w:hAnsi="Aharoni" w:cs="Aharoni" w:hint="cs"/>
                <w:color w:val="FFFFFF" w:themeColor="background1"/>
                <w:sz w:val="40"/>
                <w:szCs w:val="40"/>
              </w:rPr>
              <w:t xml:space="preserve">Nurse Practitioner Residency </w:t>
            </w:r>
          </w:p>
          <w:p w14:paraId="58A2259E" w14:textId="21BBAD76" w:rsidR="00EA73F7" w:rsidRPr="00EA73F7" w:rsidRDefault="000E1309" w:rsidP="00EA73F7">
            <w:pPr>
              <w:tabs>
                <w:tab w:val="left" w:pos="2289"/>
              </w:tabs>
              <w:spacing w:before="120"/>
              <w:ind w:left="1065"/>
              <w:rPr>
                <w:rFonts w:ascii="Aharoni" w:hAnsi="Aharoni" w:cs="Aharoni"/>
                <w:color w:val="FFFFFF" w:themeColor="background1"/>
                <w:sz w:val="40"/>
                <w:szCs w:val="40"/>
              </w:rPr>
            </w:pPr>
            <w:r>
              <w:rPr>
                <w:rFonts w:ascii="Aharoni" w:hAnsi="Aharoni" w:cs="Aharoni"/>
                <w:color w:val="FFFFFF" w:themeColor="background1"/>
                <w:sz w:val="40"/>
                <w:szCs w:val="40"/>
              </w:rPr>
              <w:t xml:space="preserve">           </w:t>
            </w:r>
            <w:r w:rsidR="00EA73F7" w:rsidRPr="00EA73F7">
              <w:rPr>
                <w:rFonts w:ascii="Aharoni" w:hAnsi="Aharoni" w:cs="Aharoni" w:hint="cs"/>
                <w:color w:val="FFFFFF" w:themeColor="background1"/>
                <w:sz w:val="40"/>
                <w:szCs w:val="40"/>
              </w:rPr>
              <w:t>Program Application</w:t>
            </w:r>
          </w:p>
          <w:p w14:paraId="7E567ADC" w14:textId="2FC335F3" w:rsidR="009A4EED" w:rsidRPr="005246F6" w:rsidRDefault="009A4EED" w:rsidP="007C5EFB">
            <w:pPr>
              <w:pStyle w:val="Subtitle"/>
              <w:spacing w:after="160"/>
              <w:ind w:left="4575"/>
              <w:rPr>
                <w:rFonts w:eastAsiaTheme="minorHAnsi"/>
                <w:color w:val="auto"/>
              </w:rPr>
            </w:pPr>
          </w:p>
        </w:tc>
        <w:tc>
          <w:tcPr>
            <w:tcW w:w="1980" w:type="dxa"/>
          </w:tcPr>
          <w:p w14:paraId="694EA812" w14:textId="77777777" w:rsidR="009A4EED" w:rsidRDefault="009A4EED" w:rsidP="00EF4A85">
            <w:pPr>
              <w:jc w:val="right"/>
            </w:pPr>
          </w:p>
          <w:p w14:paraId="56B43CDC" w14:textId="073A795D" w:rsidR="00EA73F7" w:rsidRPr="005246F6" w:rsidRDefault="00EA73F7" w:rsidP="00EF4A85">
            <w:pPr>
              <w:jc w:val="right"/>
            </w:pPr>
          </w:p>
        </w:tc>
      </w:tr>
      <w:tr w:rsidR="00DB1546" w:rsidRPr="005246F6" w14:paraId="0EC50E1F" w14:textId="77777777" w:rsidTr="006970C1">
        <w:trPr>
          <w:trHeight w:val="720"/>
        </w:trPr>
        <w:tc>
          <w:tcPr>
            <w:tcW w:w="10710" w:type="dxa"/>
            <w:gridSpan w:val="3"/>
            <w:vAlign w:val="center"/>
          </w:tcPr>
          <w:p w14:paraId="3352E918" w14:textId="39BE3A5C" w:rsidR="00DB1546" w:rsidRPr="005246F6" w:rsidRDefault="00116311" w:rsidP="00E473F7">
            <w:pPr>
              <w:pStyle w:val="Heading1"/>
              <w:spacing w:after="160"/>
              <w:outlineLvl w:val="0"/>
              <w:rPr>
                <w:noProof w:val="0"/>
                <w:color w:val="auto"/>
                <w:sz w:val="22"/>
                <w:szCs w:val="22"/>
              </w:rPr>
            </w:pPr>
            <w:r w:rsidRPr="00116311">
              <w:rPr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69DDB08C" wp14:editId="72663C9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-40640</wp:posOffset>
                      </wp:positionV>
                      <wp:extent cx="6978650" cy="739775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8650" cy="7397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3A4B7" w14:textId="42CBD178" w:rsidR="002F66BB" w:rsidRPr="004034FF" w:rsidRDefault="00116311" w:rsidP="002F66BB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="000E1309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Kansas City VA</w:t>
                                  </w:r>
                                  <w:r w:rsidR="00351E2C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Health Care System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Nurse Practitioner Residency Program is a 12-month post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graduate, precepted training program within the </w:t>
                                  </w:r>
                                  <w:r w:rsidR="002F66BB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rimary </w:t>
                                  </w:r>
                                  <w:r w:rsidR="002F66BB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are</w:t>
                                  </w:r>
                                  <w:r w:rsidR="000E1309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and Mental Health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setting</w:t>
                                  </w:r>
                                  <w:r w:rsidR="000E1309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with a focus on 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interdisciplinary collaboration and the development of leadership skills within a dynamic and complex health care setting. </w:t>
                                  </w:r>
                                  <w:r w:rsidR="002F66BB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Residents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will </w:t>
                                  </w:r>
                                  <w:r w:rsidR="002F66BB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manage a panel of patients alongside a dedicated NP preceptor. </w:t>
                                  </w:r>
                                </w:p>
                                <w:p w14:paraId="303525EC" w14:textId="77777777" w:rsidR="002F66BB" w:rsidRDefault="002F66BB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60E0DD" w14:textId="31018EED" w:rsidR="00702139" w:rsidRPr="004034FF" w:rsidRDefault="002F66BB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The resident will 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participate in activities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including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F4B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j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ournal </w:t>
                                  </w:r>
                                  <w:r w:rsidR="00BF4B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lubs, </w:t>
                                  </w:r>
                                  <w:r w:rsidR="00BF4B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rand </w:t>
                                  </w:r>
                                  <w:r w:rsidR="00BF4B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ound lectures and </w:t>
                                  </w:r>
                                  <w:r w:rsidR="00B0137C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simulation </w:t>
                                  </w:r>
                                  <w:r w:rsidR="00BF4B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racticums 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with other interdisciplinary team members.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Residents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will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also complete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n evidence-based,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quality improvement project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focused on the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complex needs of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>Veteran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 population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8"/>
                                      <w:szCs w:val="28"/>
                                    </w:rPr>
                                    <w:t xml:space="preserve">.  </w:t>
                                  </w:r>
                                </w:p>
                                <w:p w14:paraId="243CEE3B" w14:textId="508C081A" w:rsidR="00702139" w:rsidRPr="004034FF" w:rsidRDefault="00702139">
                                  <w:pPr>
                                    <w:rPr>
                                      <w:color w:val="293247" w:themeColor="accent3" w:themeShade="80"/>
                                    </w:rPr>
                                  </w:pPr>
                                </w:p>
                                <w:p w14:paraId="271FAFE7" w14:textId="4E4B79CF" w:rsidR="00702139" w:rsidRPr="004034FF" w:rsidRDefault="00702139" w:rsidP="004034FF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szCs w:val="24"/>
                                    </w:rPr>
                                  </w:pPr>
                                  <w:r w:rsidRPr="002F66BB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>Benefits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4B06CB9" w14:textId="5F47D44A" w:rsidR="00702139" w:rsidRPr="004034FF" w:rsidRDefault="00702139" w:rsidP="004034FF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1A807FA" w14:textId="32A86B19" w:rsidR="00702139" w:rsidRPr="004034FF" w:rsidRDefault="00115C94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Approximately 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$</w:t>
                                  </w:r>
                                  <w:r w:rsidR="00FB0D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76,000/</w:t>
                                  </w:r>
                                  <w:r w:rsidR="00702139"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year</w:t>
                                  </w:r>
                                </w:p>
                                <w:p w14:paraId="09C8E5C9" w14:textId="76812213" w:rsidR="00702139" w:rsidRPr="004034FF" w:rsidRDefault="00702139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Healthcare insurance </w:t>
                                  </w:r>
                                </w:p>
                                <w:p w14:paraId="188F4632" w14:textId="112B318E" w:rsidR="00702139" w:rsidRPr="004034FF" w:rsidRDefault="00702139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4 hours of annual leave and 4 hours of sick leave bi-</w:t>
                                  </w:r>
                                  <w:r w:rsidR="00DD17F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weekly</w:t>
                                  </w:r>
                                </w:p>
                                <w:p w14:paraId="0C6432E8" w14:textId="1972EED1" w:rsidR="00702139" w:rsidRDefault="00702139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1</w:t>
                                  </w:r>
                                  <w:r w:rsidR="000E1309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1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 paid federal holidays </w:t>
                                  </w:r>
                                </w:p>
                                <w:p w14:paraId="37F76632" w14:textId="0959470C" w:rsidR="00115C94" w:rsidRPr="004034FF" w:rsidRDefault="00115C94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Gateway to an exciting career caring for America’s heroes!</w:t>
                                  </w:r>
                                </w:p>
                                <w:p w14:paraId="297EDE61" w14:textId="6BDFC60C" w:rsidR="00702139" w:rsidRPr="004034FF" w:rsidRDefault="00702139" w:rsidP="004034FF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2BD994C" w14:textId="744245BA" w:rsidR="00702139" w:rsidRPr="004034FF" w:rsidRDefault="00702139" w:rsidP="004034FF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szCs w:val="24"/>
                                    </w:rPr>
                                  </w:pPr>
                                  <w:r w:rsidRPr="002F66BB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>Eligibility Requirements</w:t>
                                  </w:r>
                                </w:p>
                                <w:p w14:paraId="17033357" w14:textId="70D53E4F" w:rsidR="00702139" w:rsidRPr="004034FF" w:rsidRDefault="00702139" w:rsidP="004034FF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C45542" w14:textId="4B9E7F61" w:rsidR="00702139" w:rsidRPr="004034FF" w:rsidRDefault="00702139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Graduated from an accredited </w:t>
                                  </w:r>
                                  <w:r w:rsidR="00BF4B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master’s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 or Doctor of Nursing </w:t>
                                  </w:r>
                                  <w:r w:rsidR="00BF4B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P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ractice program 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u w:val="single"/>
                                    </w:rPr>
                                    <w:t>within the past 12 months</w:t>
                                  </w:r>
                                </w:p>
                                <w:p w14:paraId="2BBE75F9" w14:textId="1A897DFD" w:rsidR="00702139" w:rsidRPr="004034FF" w:rsidRDefault="00702139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Board certification as an Adult-Gerontology </w:t>
                                  </w:r>
                                  <w:r w:rsidR="00BF4B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or</w:t>
                                  </w: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 Family Nurse Practitioner from AANP or ANCC</w:t>
                                  </w:r>
                                  <w:r w:rsidR="00BF4B38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 accrediting bodies</w:t>
                                  </w:r>
                                  <w:r w:rsidR="007A174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 by start date of residency program</w:t>
                                  </w:r>
                                </w:p>
                                <w:p w14:paraId="1B37508A" w14:textId="27B30CE8" w:rsidR="00702139" w:rsidRPr="004034FF" w:rsidRDefault="00702139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APRN licensure</w:t>
                                  </w:r>
                                  <w:r w:rsidR="007A174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 by start date of residency program</w:t>
                                  </w:r>
                                </w:p>
                                <w:p w14:paraId="4B376051" w14:textId="385D7FA2" w:rsidR="00702139" w:rsidRPr="004034FF" w:rsidRDefault="00702139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BLS certification</w:t>
                                  </w:r>
                                </w:p>
                                <w:p w14:paraId="75F647E2" w14:textId="44D1E89A" w:rsidR="00702139" w:rsidRDefault="00702139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 w:rsidRPr="004034FF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US citizenship </w:t>
                                  </w:r>
                                </w:p>
                                <w:p w14:paraId="43D5484B" w14:textId="1EB92A82" w:rsidR="007A1741" w:rsidRDefault="007A1741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 xml:space="preserve">Health Professional Scholarship recipients are unfortunately not eligible </w:t>
                                  </w:r>
                                </w:p>
                                <w:p w14:paraId="40A06ED4" w14:textId="4F9345B4" w:rsidR="00115C94" w:rsidRDefault="00115C94" w:rsidP="00115C94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</w:p>
                                <w:p w14:paraId="5FE5E8E0" w14:textId="528945FD" w:rsidR="00115C94" w:rsidRPr="00115C94" w:rsidRDefault="00115C94" w:rsidP="00115C94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u w:val="single"/>
                                    </w:rPr>
                                  </w:pPr>
                                  <w:r w:rsidRPr="00115C94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  <w:u w:val="single"/>
                                    </w:rPr>
                                    <w:t>Cohorts</w:t>
                                  </w:r>
                                </w:p>
                                <w:p w14:paraId="774ED053" w14:textId="61499E7C" w:rsidR="00115C94" w:rsidRDefault="00115C94" w:rsidP="00115C94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</w:p>
                                <w:p w14:paraId="0AFA6E50" w14:textId="4D389253" w:rsidR="00115C94" w:rsidRPr="00115C94" w:rsidRDefault="00115C94" w:rsidP="00115C94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after="0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  <w:sz w:val="24"/>
                                    </w:rPr>
                                    <w:t>Fall cohort: Begins mid-late September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DDB0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5.4pt;margin-top:-3.2pt;width:549.5pt;height:58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" filled="f" stroked="f">
                      <v:textbox>
                        <w:txbxContent>
                          <w:p w14:paraId="11D3A4B7" w14:textId="42CBD178" w:rsidR="002F66BB" w:rsidRPr="004034FF" w:rsidRDefault="00116311" w:rsidP="002F66BB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</w:pP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0E1309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Kansas City VA</w:t>
                            </w:r>
                            <w:r w:rsidR="00351E2C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Health Care System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Nurse Practitioner Residency Program is a 12-month post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-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graduate, precepted training program within the </w:t>
                            </w:r>
                            <w:r w:rsidR="002F66BB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P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rimary </w:t>
                            </w:r>
                            <w:r w:rsidR="002F66BB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C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are</w:t>
                            </w:r>
                            <w:r w:rsidR="000E1309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and Mental Health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setting</w:t>
                            </w:r>
                            <w:r w:rsidR="000E1309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s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with a focus on 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interdisciplinary collaboration and the development of leadership skills within a dynamic and complex health care setting. </w:t>
                            </w:r>
                            <w:r w:rsidR="002F66BB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Residents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will </w:t>
                            </w:r>
                            <w:r w:rsidR="002F66BB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manage a panel of patients alongside a dedicated NP preceptor. </w:t>
                            </w:r>
                          </w:p>
                          <w:p w14:paraId="303525EC" w14:textId="77777777" w:rsidR="002F66BB" w:rsidRDefault="002F66BB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3060E0DD" w14:textId="31018EED" w:rsidR="00702139" w:rsidRPr="004034FF" w:rsidRDefault="002F66BB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The resident will 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participate in activities 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including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j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ournal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c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lubs,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g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rand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r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ound lectures and </w:t>
                            </w:r>
                            <w:r w:rsidR="00B0137C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simulation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racticums 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with other interdisciplinary team members. 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Residents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will 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also complete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n evidence-based,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quality improvement project 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focused on the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complex needs of 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Veteran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 population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14:paraId="243CEE3B" w14:textId="508C081A" w:rsidR="00702139" w:rsidRPr="004034FF" w:rsidRDefault="00702139">
                            <w:pPr>
                              <w:rPr>
                                <w:color w:val="293247" w:themeColor="accent3" w:themeShade="80"/>
                              </w:rPr>
                            </w:pPr>
                          </w:p>
                          <w:p w14:paraId="271FAFE7" w14:textId="4E4B79CF" w:rsidR="00702139" w:rsidRPr="004034FF" w:rsidRDefault="00702139" w:rsidP="004034F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2F66BB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  <w:u w:val="single"/>
                              </w:rPr>
                              <w:t>Benefits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B06CB9" w14:textId="5F47D44A" w:rsidR="00702139" w:rsidRPr="004034FF" w:rsidRDefault="00702139" w:rsidP="004034F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61A807FA" w14:textId="32A86B19" w:rsidR="00702139" w:rsidRPr="004034FF" w:rsidRDefault="00115C94" w:rsidP="00115C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Approximately 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$</w:t>
                            </w:r>
                            <w:r w:rsidR="00FB0D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76,000/</w:t>
                            </w:r>
                            <w:r w:rsidR="00702139"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year</w:t>
                            </w:r>
                          </w:p>
                          <w:p w14:paraId="09C8E5C9" w14:textId="76812213" w:rsidR="00702139" w:rsidRPr="004034FF" w:rsidRDefault="00702139" w:rsidP="00115C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Healthcare insurance </w:t>
                            </w:r>
                          </w:p>
                          <w:p w14:paraId="188F4632" w14:textId="112B318E" w:rsidR="00702139" w:rsidRPr="004034FF" w:rsidRDefault="00702139" w:rsidP="00115C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4 hours of annual leave and 4 hours of sick leave bi-</w:t>
                            </w:r>
                            <w:r w:rsidR="00DD17F1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weekly</w:t>
                            </w:r>
                          </w:p>
                          <w:p w14:paraId="0C6432E8" w14:textId="1972EED1" w:rsidR="00702139" w:rsidRDefault="00702139" w:rsidP="00115C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1</w:t>
                            </w:r>
                            <w:r w:rsidR="000E1309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1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 paid federal holidays </w:t>
                            </w:r>
                          </w:p>
                          <w:p w14:paraId="37F76632" w14:textId="0959470C" w:rsidR="00115C94" w:rsidRPr="004034FF" w:rsidRDefault="00115C94" w:rsidP="00115C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Gateway to an exciting career caring for America’s heroes!</w:t>
                            </w:r>
                          </w:p>
                          <w:p w14:paraId="297EDE61" w14:textId="6BDFC60C" w:rsidR="00702139" w:rsidRPr="004034FF" w:rsidRDefault="00702139" w:rsidP="004034F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02BD994C" w14:textId="744245BA" w:rsidR="00702139" w:rsidRPr="004034FF" w:rsidRDefault="00702139" w:rsidP="004034F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2F66BB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  <w:u w:val="single"/>
                              </w:rPr>
                              <w:t>Eligibility Requirements</w:t>
                            </w:r>
                          </w:p>
                          <w:p w14:paraId="17033357" w14:textId="70D53E4F" w:rsidR="00702139" w:rsidRPr="004034FF" w:rsidRDefault="00702139" w:rsidP="004034F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3FC45542" w14:textId="4B9E7F61" w:rsidR="00702139" w:rsidRPr="004034FF" w:rsidRDefault="00702139" w:rsidP="00115C9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Graduated from an accredited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master’s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 or Doctor of Nursing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P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ractice program 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u w:val="single"/>
                              </w:rPr>
                              <w:t>within the past 12 months</w:t>
                            </w:r>
                          </w:p>
                          <w:p w14:paraId="2BBE75F9" w14:textId="1A897DFD" w:rsidR="00702139" w:rsidRPr="004034FF" w:rsidRDefault="00702139" w:rsidP="00115C9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Board certification as an Adult-Gerontology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or</w:t>
                            </w: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 Family Nurse Practitioner from AANP or ANCC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 accrediting bodies</w:t>
                            </w:r>
                            <w:r w:rsidR="007A1741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 by start date of residency program</w:t>
                            </w:r>
                          </w:p>
                          <w:p w14:paraId="1B37508A" w14:textId="27B30CE8" w:rsidR="00702139" w:rsidRPr="004034FF" w:rsidRDefault="00702139" w:rsidP="00115C9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APRN licensure</w:t>
                            </w:r>
                            <w:r w:rsidR="007A1741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 by start date of residency program</w:t>
                            </w:r>
                          </w:p>
                          <w:p w14:paraId="4B376051" w14:textId="385D7FA2" w:rsidR="00702139" w:rsidRPr="004034FF" w:rsidRDefault="00702139" w:rsidP="00115C9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BLS certification</w:t>
                            </w:r>
                          </w:p>
                          <w:p w14:paraId="75F647E2" w14:textId="44D1E89A" w:rsidR="00702139" w:rsidRDefault="00702139" w:rsidP="00115C9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4034FF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US citizenship </w:t>
                            </w:r>
                          </w:p>
                          <w:p w14:paraId="43D5484B" w14:textId="1EB92A82" w:rsidR="007A1741" w:rsidRDefault="007A1741" w:rsidP="00115C9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Health Professional Scholarship recipients are unfortunately not eligible </w:t>
                            </w:r>
                          </w:p>
                          <w:p w14:paraId="40A06ED4" w14:textId="4F9345B4" w:rsidR="00115C94" w:rsidRDefault="00115C94" w:rsidP="00115C94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</w:p>
                          <w:p w14:paraId="5FE5E8E0" w14:textId="528945FD" w:rsidR="00115C94" w:rsidRPr="00115C94" w:rsidRDefault="00115C94" w:rsidP="00115C94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u w:val="single"/>
                              </w:rPr>
                            </w:pPr>
                            <w:r w:rsidRPr="00115C94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u w:val="single"/>
                              </w:rPr>
                              <w:t>Cohorts</w:t>
                            </w:r>
                          </w:p>
                          <w:p w14:paraId="774ED053" w14:textId="61499E7C" w:rsidR="00115C94" w:rsidRDefault="00115C94" w:rsidP="00115C94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</w:p>
                          <w:p w14:paraId="0AFA6E50" w14:textId="4D389253" w:rsidR="00115C94" w:rsidRPr="00115C94" w:rsidRDefault="00115C94" w:rsidP="00115C9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Fall cohort: Begins mid-late September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B1546" w:rsidRPr="005246F6" w14:paraId="090180EE" w14:textId="77777777" w:rsidTr="006970C1">
        <w:trPr>
          <w:trHeight w:val="720"/>
        </w:trPr>
        <w:tc>
          <w:tcPr>
            <w:tcW w:w="10710" w:type="dxa"/>
            <w:gridSpan w:val="3"/>
            <w:vAlign w:val="center"/>
          </w:tcPr>
          <w:p w14:paraId="38BB6AEB" w14:textId="1F43BF09" w:rsidR="00DB1546" w:rsidRPr="005246F6" w:rsidRDefault="00DB1546" w:rsidP="00D629B8">
            <w:pPr>
              <w:pStyle w:val="Introduction"/>
              <w:rPr>
                <w:sz w:val="22"/>
                <w:szCs w:val="22"/>
              </w:rPr>
            </w:pPr>
          </w:p>
        </w:tc>
      </w:tr>
      <w:tr w:rsidR="00DB1546" w:rsidRPr="005246F6" w14:paraId="1843EB94" w14:textId="77777777" w:rsidTr="006970C1">
        <w:trPr>
          <w:trHeight w:val="8208"/>
        </w:trPr>
        <w:tc>
          <w:tcPr>
            <w:tcW w:w="3415" w:type="dxa"/>
          </w:tcPr>
          <w:p w14:paraId="1E3F396A" w14:textId="77777777" w:rsidR="00DB1546" w:rsidRPr="005246F6" w:rsidRDefault="00DB1546" w:rsidP="00D629B8">
            <w:pPr>
              <w:pStyle w:val="Introduction"/>
            </w:pPr>
          </w:p>
        </w:tc>
        <w:tc>
          <w:tcPr>
            <w:tcW w:w="7295" w:type="dxa"/>
            <w:gridSpan w:val="2"/>
          </w:tcPr>
          <w:p w14:paraId="10369021" w14:textId="73B5D04D" w:rsidR="00DB1546" w:rsidRPr="005246F6" w:rsidRDefault="00DB1546" w:rsidP="00EA73F7"/>
        </w:tc>
      </w:tr>
    </w:tbl>
    <w:p w14:paraId="00B138FA" w14:textId="4AE0F75A" w:rsidR="00DB1546" w:rsidRPr="005246F6" w:rsidRDefault="00DB1546" w:rsidP="0018521B"/>
    <w:p w14:paraId="29E388BE" w14:textId="4DBD60F7" w:rsidR="005C7559" w:rsidRPr="005246F6" w:rsidRDefault="005C7559" w:rsidP="0018521B"/>
    <w:p w14:paraId="58097F95" w14:textId="0A7BC4F4" w:rsidR="005C7559" w:rsidRDefault="005C7559" w:rsidP="0018521B"/>
    <w:p w14:paraId="19C4422F" w14:textId="246B736B" w:rsidR="00EA73F7" w:rsidRDefault="00EA73F7" w:rsidP="0018521B"/>
    <w:p w14:paraId="15C7834C" w14:textId="625ECD82" w:rsidR="00EA73F7" w:rsidRDefault="00EA73F7" w:rsidP="0018521B"/>
    <w:p w14:paraId="2B0437BB" w14:textId="476C71CE" w:rsidR="00EA73F7" w:rsidRDefault="00EA73F7" w:rsidP="0018521B"/>
    <w:p w14:paraId="74CB7DD3" w14:textId="49378692" w:rsidR="00EA73F7" w:rsidRDefault="004F6767" w:rsidP="0018521B">
      <w:r>
        <w:rPr>
          <w:noProof/>
        </w:rPr>
        <w:drawing>
          <wp:anchor distT="0" distB="0" distL="0" distR="0" simplePos="0" relativeHeight="251687936" behindDoc="0" locked="0" layoutInCell="1" allowOverlap="1" wp14:anchorId="6947D2CF" wp14:editId="72325971">
            <wp:simplePos x="0" y="0"/>
            <wp:positionH relativeFrom="margin">
              <wp:align>center</wp:align>
            </wp:positionH>
            <wp:positionV relativeFrom="paragraph">
              <wp:posOffset>11945</wp:posOffset>
            </wp:positionV>
            <wp:extent cx="3579962" cy="725258"/>
            <wp:effectExtent l="0" t="0" r="1905" b="0"/>
            <wp:wrapNone/>
            <wp:docPr id="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962" cy="72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5BB3D" w14:textId="1F463F52" w:rsidR="00EA73F7" w:rsidRDefault="00EA73F7" w:rsidP="0018521B"/>
    <w:p w14:paraId="6A8B907D" w14:textId="3671A031" w:rsidR="00EA73F7" w:rsidRDefault="00EA73F7" w:rsidP="0018521B"/>
    <w:p w14:paraId="4B4BC37A" w14:textId="3496F018" w:rsidR="00EA73F7" w:rsidRDefault="00EA73F7" w:rsidP="00EA73F7">
      <w:pPr>
        <w:jc w:val="center"/>
      </w:pPr>
    </w:p>
    <w:p w14:paraId="1D859B38" w14:textId="29A0664C" w:rsidR="00EA73F7" w:rsidRDefault="00EA73F7" w:rsidP="0018521B"/>
    <w:p w14:paraId="7B18336A" w14:textId="02E8BB05" w:rsidR="00EA73F7" w:rsidRDefault="00EA73F7" w:rsidP="0018521B"/>
    <w:p w14:paraId="0A218B88" w14:textId="26C9124D" w:rsidR="00EA73F7" w:rsidRPr="00EA73F7" w:rsidRDefault="004F6767" w:rsidP="00EA73F7">
      <w:pPr>
        <w:tabs>
          <w:tab w:val="left" w:pos="2289"/>
        </w:tabs>
        <w:spacing w:before="120"/>
        <w:ind w:left="1065"/>
        <w:rPr>
          <w:rFonts w:ascii="Aharoni" w:hAnsi="Aharoni" w:cs="Aharoni"/>
          <w:color w:val="92A0C0" w:themeColor="accent3" w:themeTint="99"/>
          <w:sz w:val="40"/>
          <w:szCs w:val="40"/>
        </w:rPr>
      </w:pPr>
      <w:r w:rsidRPr="003A64CF">
        <w:rPr>
          <w:noProof/>
        </w:rPr>
        <w:drawing>
          <wp:anchor distT="0" distB="0" distL="114300" distR="114300" simplePos="0" relativeHeight="251696128" behindDoc="0" locked="0" layoutInCell="1" allowOverlap="1" wp14:anchorId="0ACFDBAF" wp14:editId="2042F388">
            <wp:simplePos x="0" y="0"/>
            <wp:positionH relativeFrom="column">
              <wp:posOffset>-112395</wp:posOffset>
            </wp:positionH>
            <wp:positionV relativeFrom="paragraph">
              <wp:posOffset>155946</wp:posOffset>
            </wp:positionV>
            <wp:extent cx="1060704" cy="612648"/>
            <wp:effectExtent l="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" cy="6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3F7">
        <w:tab/>
      </w:r>
      <w:r w:rsidR="00684ADC">
        <w:rPr>
          <w:rFonts w:ascii="Aharoni" w:hAnsi="Aharoni" w:cs="Aharoni"/>
          <w:color w:val="92A0C0" w:themeColor="accent3" w:themeTint="99"/>
          <w:sz w:val="40"/>
          <w:szCs w:val="40"/>
        </w:rPr>
        <w:t xml:space="preserve">KC VA </w:t>
      </w:r>
      <w:r w:rsidR="00351E2C">
        <w:rPr>
          <w:rFonts w:ascii="Aharoni" w:hAnsi="Aharoni" w:cs="Aharoni"/>
          <w:color w:val="92A0C0" w:themeColor="accent3" w:themeTint="99"/>
          <w:sz w:val="40"/>
          <w:szCs w:val="40"/>
        </w:rPr>
        <w:t>Health Care System</w:t>
      </w:r>
    </w:p>
    <w:p w14:paraId="43F29707" w14:textId="51C80EF9" w:rsidR="00EA73F7" w:rsidRPr="00EA73F7" w:rsidRDefault="00EA73F7" w:rsidP="00EA73F7">
      <w:pPr>
        <w:tabs>
          <w:tab w:val="left" w:pos="2289"/>
        </w:tabs>
        <w:spacing w:before="120"/>
        <w:ind w:left="1065"/>
        <w:rPr>
          <w:rFonts w:ascii="Aharoni" w:hAnsi="Aharoni" w:cs="Aharoni"/>
          <w:color w:val="FFFFFF" w:themeColor="background1"/>
          <w:sz w:val="40"/>
          <w:szCs w:val="40"/>
        </w:rPr>
      </w:pPr>
      <w:r w:rsidRPr="00EA73F7">
        <w:rPr>
          <w:rFonts w:ascii="Aharoni" w:hAnsi="Aharoni" w:cs="Aharoni" w:hint="cs"/>
          <w:color w:val="92A0C0" w:themeColor="accent3" w:themeTint="99"/>
          <w:sz w:val="40"/>
          <w:szCs w:val="40"/>
        </w:rPr>
        <w:t xml:space="preserve">           </w:t>
      </w:r>
      <w:r w:rsidRPr="00EA73F7">
        <w:rPr>
          <w:rFonts w:ascii="Aharoni" w:hAnsi="Aharoni" w:cs="Aharoni" w:hint="cs"/>
          <w:color w:val="FFFFFF" w:themeColor="background1"/>
          <w:sz w:val="40"/>
          <w:szCs w:val="40"/>
        </w:rPr>
        <w:t>P</w:t>
      </w:r>
      <w:r w:rsidR="00684ADC">
        <w:rPr>
          <w:rFonts w:ascii="Aharoni" w:hAnsi="Aharoni" w:cs="Aharoni"/>
          <w:color w:val="FFFFFF" w:themeColor="background1"/>
          <w:sz w:val="40"/>
          <w:szCs w:val="40"/>
        </w:rPr>
        <w:t>C/MH</w:t>
      </w:r>
      <w:r w:rsidRPr="00EA73F7">
        <w:rPr>
          <w:rFonts w:ascii="Aharoni" w:hAnsi="Aharoni" w:cs="Aharoni" w:hint="cs"/>
          <w:color w:val="FFFFFF" w:themeColor="background1"/>
          <w:sz w:val="40"/>
          <w:szCs w:val="40"/>
        </w:rPr>
        <w:t xml:space="preserve"> Nurse Practitioner </w:t>
      </w:r>
    </w:p>
    <w:p w14:paraId="4C98D157" w14:textId="624B7727" w:rsidR="00EA73F7" w:rsidRPr="00EA73F7" w:rsidRDefault="00EA73F7" w:rsidP="00EA73F7">
      <w:pPr>
        <w:tabs>
          <w:tab w:val="left" w:pos="2289"/>
        </w:tabs>
        <w:spacing w:before="120"/>
        <w:ind w:left="1065"/>
        <w:rPr>
          <w:rFonts w:ascii="Aharoni" w:hAnsi="Aharoni" w:cs="Aharoni"/>
          <w:color w:val="FFFFFF" w:themeColor="background1"/>
          <w:sz w:val="40"/>
          <w:szCs w:val="40"/>
        </w:rPr>
      </w:pPr>
      <w:r w:rsidRPr="00EA73F7">
        <w:rPr>
          <w:rFonts w:ascii="Aharoni" w:hAnsi="Aharoni" w:cs="Aharoni" w:hint="cs"/>
          <w:color w:val="FFFFFF" w:themeColor="background1"/>
          <w:sz w:val="40"/>
          <w:szCs w:val="40"/>
        </w:rPr>
        <w:t xml:space="preserve">           Residency Application</w:t>
      </w:r>
    </w:p>
    <w:p w14:paraId="50158591" w14:textId="79AEBAC0" w:rsidR="00EA73F7" w:rsidRDefault="004F6767" w:rsidP="00EA73F7">
      <w:pPr>
        <w:tabs>
          <w:tab w:val="left" w:pos="318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20118E6" wp14:editId="63432F6E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7077075" cy="75057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075" cy="750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4166F" w14:textId="77777777" w:rsidR="00684ADC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 xml:space="preserve">APPLICATION FOR PRIMARY CARE </w:t>
                            </w:r>
                            <w:r w:rsidR="00FB0D38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 xml:space="preserve">AND MENTAL HEALTH </w:t>
                            </w: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 xml:space="preserve">NURSE PRACTITIONER </w:t>
                            </w:r>
                          </w:p>
                          <w:p w14:paraId="5A080181" w14:textId="38E9EDC9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>RESIDENCY PROGRAM</w:t>
                            </w:r>
                          </w:p>
                          <w:p w14:paraId="002E8E1B" w14:textId="77777777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  <w:p w14:paraId="5F9D5DB4" w14:textId="48F4884E" w:rsidR="006970C1" w:rsidRPr="006970C1" w:rsidRDefault="00115C94" w:rsidP="00697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>Fall Cohort: Applications due May 31st</w:t>
                            </w:r>
                          </w:p>
                          <w:p w14:paraId="3320AAF9" w14:textId="77777777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  <w:p w14:paraId="074BE3AF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  <w:p w14:paraId="056A6028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>PERSONAL DATA INFORMATION</w:t>
                            </w:r>
                          </w:p>
                          <w:p w14:paraId="5CF79F1E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  <w:p w14:paraId="22A031C5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 xml:space="preserve">Name: </w:t>
                            </w:r>
                          </w:p>
                          <w:p w14:paraId="76A20D4F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  <w:p w14:paraId="41E57920" w14:textId="77777777" w:rsidR="006970C1" w:rsidRPr="006970C1" w:rsidRDefault="006970C1" w:rsidP="006970C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</w: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  <w:t xml:space="preserve">       First</w:t>
                            </w: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</w: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</w: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  <w:t xml:space="preserve">   MI</w:t>
                            </w: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</w: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</w: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</w: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  <w:t xml:space="preserve">    Last</w:t>
                            </w:r>
                          </w:p>
                          <w:p w14:paraId="1B6489FB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  <w:p w14:paraId="7B0E355A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>Mailing Address:</w:t>
                            </w:r>
                          </w:p>
                          <w:p w14:paraId="6B21AF5C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ab/>
                            </w:r>
                          </w:p>
                          <w:p w14:paraId="77C6159D" w14:textId="767F13BD" w:rsidR="006970C1" w:rsidRPr="006970C1" w:rsidRDefault="006970C1" w:rsidP="006970C1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Street:</w:t>
                            </w:r>
                          </w:p>
                          <w:p w14:paraId="05382385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  <w:p w14:paraId="0634F005" w14:textId="22CDA92C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City/State/Zip:</w:t>
                            </w:r>
                          </w:p>
                          <w:p w14:paraId="46DFC7C3" w14:textId="77777777" w:rsidR="006970C1" w:rsidRPr="006970C1" w:rsidRDefault="006970C1" w:rsidP="006970C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  <w:p w14:paraId="75346A3D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 xml:space="preserve">Phone: </w:t>
                            </w:r>
                          </w:p>
                          <w:p w14:paraId="76DCA65C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  <w:p w14:paraId="09E70F89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Home:                                                    Cell:                                              Other:</w:t>
                            </w:r>
                          </w:p>
                          <w:p w14:paraId="004BB4D8" w14:textId="77777777" w:rsidR="006970C1" w:rsidRPr="006970C1" w:rsidRDefault="006970C1" w:rsidP="006970C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  <w:p w14:paraId="73656D2D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 xml:space="preserve">Email Address: </w:t>
                            </w:r>
                          </w:p>
                          <w:p w14:paraId="151A45B9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  <w:p w14:paraId="2BF17B23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Primary:                                                                             Secondary:</w:t>
                            </w:r>
                          </w:p>
                          <w:p w14:paraId="27071D09" w14:textId="11FF6852" w:rsidR="006970C1" w:rsidRPr="006970C1" w:rsidRDefault="006970C1" w:rsidP="006970C1">
                            <w:pPr>
                              <w:pBdr>
                                <w:top w:val="single" w:sz="4" w:space="1" w:color="auto"/>
                              </w:pBdr>
                            </w:pPr>
                          </w:p>
                          <w:p w14:paraId="0E51DB86" w14:textId="6726E6D1" w:rsidR="006970C1" w:rsidRPr="006970C1" w:rsidRDefault="006970C1" w:rsidP="006970C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 xml:space="preserve">State Nursing License: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2"/>
                              <w:gridCol w:w="2712"/>
                              <w:gridCol w:w="2712"/>
                              <w:gridCol w:w="2712"/>
                            </w:tblGrid>
                            <w:tr w:rsidR="006970C1" w:rsidRPr="006970C1" w14:paraId="639FCC8B" w14:textId="77777777" w:rsidTr="006970C1">
                              <w:tc>
                                <w:tcPr>
                                  <w:tcW w:w="2712" w:type="dxa"/>
                                </w:tcPr>
                                <w:p w14:paraId="627AA8E4" w14:textId="5EA8425D" w:rsidR="006970C1" w:rsidRPr="006970C1" w:rsidRDefault="006970C1" w:rsidP="00697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16AE27DE" w14:textId="67FF6E39" w:rsidR="006970C1" w:rsidRPr="006970C1" w:rsidRDefault="006970C1" w:rsidP="00697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323C3ED9" w14:textId="0246BC64" w:rsidR="006970C1" w:rsidRPr="006970C1" w:rsidRDefault="006970C1" w:rsidP="00697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4C43E472" w14:textId="5E8C5E0A" w:rsidR="006970C1" w:rsidRPr="006970C1" w:rsidRDefault="006970C1" w:rsidP="00697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Exp. Date</w:t>
                                  </w:r>
                                </w:p>
                              </w:tc>
                            </w:tr>
                            <w:tr w:rsidR="006970C1" w:rsidRPr="006970C1" w14:paraId="345DDC95" w14:textId="77777777" w:rsidTr="006970C1">
                              <w:tc>
                                <w:tcPr>
                                  <w:tcW w:w="2712" w:type="dxa"/>
                                </w:tcPr>
                                <w:p w14:paraId="0476D641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5E06225A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2C60AD04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13DA2F86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</w:tr>
                            <w:tr w:rsidR="006970C1" w:rsidRPr="006970C1" w14:paraId="41F83069" w14:textId="77777777" w:rsidTr="006970C1">
                              <w:tc>
                                <w:tcPr>
                                  <w:tcW w:w="2712" w:type="dxa"/>
                                </w:tcPr>
                                <w:p w14:paraId="0FE3FCC0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38640334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6FDBB73B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5B114E5D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71BD83" w14:textId="4A009174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  <w:p w14:paraId="12D8F798" w14:textId="1932CC64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 xml:space="preserve">Certification: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2"/>
                              <w:gridCol w:w="2712"/>
                              <w:gridCol w:w="2712"/>
                              <w:gridCol w:w="2712"/>
                            </w:tblGrid>
                            <w:tr w:rsidR="006970C1" w:rsidRPr="006970C1" w14:paraId="1A759366" w14:textId="77777777" w:rsidTr="006970C1">
                              <w:tc>
                                <w:tcPr>
                                  <w:tcW w:w="2712" w:type="dxa"/>
                                </w:tcPr>
                                <w:p w14:paraId="23F7998D" w14:textId="30F832B1" w:rsidR="006970C1" w:rsidRPr="006970C1" w:rsidRDefault="006970C1" w:rsidP="00697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6CCA754F" w14:textId="5ECE4CD6" w:rsidR="006970C1" w:rsidRPr="006970C1" w:rsidRDefault="006970C1" w:rsidP="00697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Certifying Organization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2E0355A8" w14:textId="462A2B00" w:rsidR="006970C1" w:rsidRPr="006970C1" w:rsidRDefault="006970C1" w:rsidP="00697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50F9CE8B" w14:textId="213E11C3" w:rsidR="006970C1" w:rsidRPr="006970C1" w:rsidRDefault="006970C1" w:rsidP="006970C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Exp. Date</w:t>
                                  </w:r>
                                </w:p>
                              </w:tc>
                            </w:tr>
                            <w:tr w:rsidR="006970C1" w:rsidRPr="006970C1" w14:paraId="4A1528D1" w14:textId="77777777" w:rsidTr="006970C1">
                              <w:tc>
                                <w:tcPr>
                                  <w:tcW w:w="2712" w:type="dxa"/>
                                </w:tcPr>
                                <w:p w14:paraId="2BA46EEC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5E40166B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5BA8FA09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7C8D0C13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</w:tr>
                            <w:tr w:rsidR="006970C1" w:rsidRPr="006970C1" w14:paraId="1E75EDB7" w14:textId="77777777" w:rsidTr="006970C1">
                              <w:tc>
                                <w:tcPr>
                                  <w:tcW w:w="2712" w:type="dxa"/>
                                </w:tcPr>
                                <w:p w14:paraId="28CBB3C4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29BC37E0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34B865C4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2" w:type="dxa"/>
                                </w:tcPr>
                                <w:p w14:paraId="2124DE6E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D7DBC3" w14:textId="4131EB16" w:rsid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331485BB" w14:textId="3BD6A3B5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  <w:t>Education: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3"/>
                              <w:gridCol w:w="1790"/>
                              <w:gridCol w:w="1786"/>
                              <w:gridCol w:w="1777"/>
                              <w:gridCol w:w="1786"/>
                              <w:gridCol w:w="1771"/>
                            </w:tblGrid>
                            <w:tr w:rsidR="006970C1" w:rsidRPr="006970C1" w14:paraId="4204B5FD" w14:textId="77777777" w:rsidTr="006970C1">
                              <w:tc>
                                <w:tcPr>
                                  <w:tcW w:w="1923" w:type="dxa"/>
                                </w:tcPr>
                                <w:p w14:paraId="5C1D4CB6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0" w:type="dxa"/>
                                </w:tcPr>
                                <w:p w14:paraId="6B14BA61" w14:textId="6136CAD0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Institution &amp; Location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14:paraId="153F1A65" w14:textId="40194ECC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Dates Attended</w:t>
                                  </w:r>
                                </w:p>
                              </w:tc>
                              <w:tc>
                                <w:tcPr>
                                  <w:tcW w:w="1777" w:type="dxa"/>
                                </w:tcPr>
                                <w:p w14:paraId="30E4519C" w14:textId="056D8B43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Degree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14:paraId="421B9B00" w14:textId="16F7602D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Date Received</w:t>
                                  </w: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381613DC" w14:textId="371E341C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Field of Study</w:t>
                                  </w:r>
                                </w:p>
                              </w:tc>
                            </w:tr>
                            <w:tr w:rsidR="006970C1" w:rsidRPr="006970C1" w14:paraId="7C93843E" w14:textId="77777777" w:rsidTr="006970C1">
                              <w:tc>
                                <w:tcPr>
                                  <w:tcW w:w="1923" w:type="dxa"/>
                                </w:tcPr>
                                <w:p w14:paraId="49C6874C" w14:textId="4EBD85A4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Undergraduate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</w:tcPr>
                                <w:p w14:paraId="60414706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14:paraId="434E97E8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7" w:type="dxa"/>
                                </w:tcPr>
                                <w:p w14:paraId="39267A3F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14:paraId="142C89FF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0BB6BD94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</w:tr>
                            <w:tr w:rsidR="006970C1" w:rsidRPr="006970C1" w14:paraId="4932C2DD" w14:textId="77777777" w:rsidTr="006970C1">
                              <w:tc>
                                <w:tcPr>
                                  <w:tcW w:w="1923" w:type="dxa"/>
                                </w:tcPr>
                                <w:p w14:paraId="4245488B" w14:textId="1907403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  <w:r w:rsidRPr="006970C1"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  <w:t>Graduate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</w:tcPr>
                                <w:p w14:paraId="76FCC673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14:paraId="5A560E54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7" w:type="dxa"/>
                                </w:tcPr>
                                <w:p w14:paraId="3270A3BA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14:paraId="2645F009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64165E76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</w:tr>
                            <w:tr w:rsidR="006970C1" w:rsidRPr="006970C1" w14:paraId="394761C6" w14:textId="77777777" w:rsidTr="006970C1">
                              <w:tc>
                                <w:tcPr>
                                  <w:tcW w:w="1923" w:type="dxa"/>
                                </w:tcPr>
                                <w:p w14:paraId="3B6A64A3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0" w:type="dxa"/>
                                </w:tcPr>
                                <w:p w14:paraId="7BA39E92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14:paraId="4F0753AE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7" w:type="dxa"/>
                                </w:tcPr>
                                <w:p w14:paraId="672211CD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6" w:type="dxa"/>
                                </w:tcPr>
                                <w:p w14:paraId="2111CC47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1" w:type="dxa"/>
                                </w:tcPr>
                                <w:p w14:paraId="42D67B5C" w14:textId="77777777" w:rsidR="006970C1" w:rsidRPr="006970C1" w:rsidRDefault="006970C1" w:rsidP="006970C1">
                                  <w:pPr>
                                    <w:rPr>
                                      <w:rFonts w:ascii="Arial" w:hAnsi="Arial" w:cs="Arial"/>
                                      <w:color w:val="293247" w:themeColor="accent3" w:themeShade="8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532834" w14:textId="4A52E8CF" w:rsidR="006970C1" w:rsidRPr="002F66BB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14:paraId="69BA1A00" w14:textId="3DDF91D8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*If more space needed for licensure, certification or education please attach additional paper*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18E6" id="_x0000_s1027" type="#_x0000_t202" style="position:absolute;margin-left:0;margin-top:15.2pt;width:557.25pt;height:591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" filled="f" stroked="f">
                <v:textbox>
                  <w:txbxContent>
                    <w:p w14:paraId="0154166F" w14:textId="77777777" w:rsidR="00684ADC" w:rsidRDefault="006970C1" w:rsidP="006970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 xml:space="preserve">APPLICATION FOR PRIMARY CARE </w:t>
                      </w:r>
                      <w:r w:rsidR="00FB0D38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 xml:space="preserve">AND MENTAL HEALTH </w:t>
                      </w: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 xml:space="preserve">NURSE PRACTITIONER </w:t>
                      </w:r>
                    </w:p>
                    <w:p w14:paraId="5A080181" w14:textId="38E9EDC9" w:rsidR="006970C1" w:rsidRPr="006970C1" w:rsidRDefault="006970C1" w:rsidP="006970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>RESIDENCY PROGRAM</w:t>
                      </w:r>
                    </w:p>
                    <w:p w14:paraId="002E8E1B" w14:textId="77777777" w:rsidR="006970C1" w:rsidRPr="006970C1" w:rsidRDefault="006970C1" w:rsidP="006970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</w:p>
                    <w:p w14:paraId="5F9D5DB4" w14:textId="48F4884E" w:rsidR="006970C1" w:rsidRPr="006970C1" w:rsidRDefault="00115C94" w:rsidP="006970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>Fall Cohort: Applications due May 31st</w:t>
                      </w:r>
                    </w:p>
                    <w:p w14:paraId="3320AAF9" w14:textId="77777777" w:rsidR="006970C1" w:rsidRPr="006970C1" w:rsidRDefault="006970C1" w:rsidP="006970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</w:p>
                    <w:p w14:paraId="074BE3AF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</w:p>
                    <w:p w14:paraId="056A6028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>PERSONAL DATA INFORMATION</w:t>
                      </w:r>
                    </w:p>
                    <w:p w14:paraId="5CF79F1E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</w:p>
                    <w:p w14:paraId="22A031C5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 xml:space="preserve">Name: </w:t>
                      </w:r>
                    </w:p>
                    <w:p w14:paraId="76A20D4F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</w:p>
                    <w:p w14:paraId="41E57920" w14:textId="77777777" w:rsidR="006970C1" w:rsidRPr="006970C1" w:rsidRDefault="006970C1" w:rsidP="006970C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</w: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  <w:t xml:space="preserve">       First</w:t>
                      </w: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</w: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</w: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  <w:t xml:space="preserve">   MI</w:t>
                      </w: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</w: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</w: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</w: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  <w:t xml:space="preserve">    Last</w:t>
                      </w:r>
                    </w:p>
                    <w:p w14:paraId="1B6489FB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</w:p>
                    <w:p w14:paraId="7B0E355A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>Mailing Address:</w:t>
                      </w:r>
                    </w:p>
                    <w:p w14:paraId="6B21AF5C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ab/>
                      </w:r>
                    </w:p>
                    <w:p w14:paraId="77C6159D" w14:textId="767F13BD" w:rsidR="006970C1" w:rsidRPr="006970C1" w:rsidRDefault="006970C1" w:rsidP="006970C1">
                      <w:pPr>
                        <w:pBdr>
                          <w:bottom w:val="single" w:sz="4" w:space="1" w:color="auto"/>
                        </w:pBd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>Street:</w:t>
                      </w:r>
                    </w:p>
                    <w:p w14:paraId="05382385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</w:p>
                    <w:p w14:paraId="0634F005" w14:textId="22CDA92C" w:rsidR="006970C1" w:rsidRPr="006970C1" w:rsidRDefault="006970C1" w:rsidP="006970C1">
                      <w:pP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>City/State/Zip:</w:t>
                      </w:r>
                    </w:p>
                    <w:p w14:paraId="46DFC7C3" w14:textId="77777777" w:rsidR="006970C1" w:rsidRPr="006970C1" w:rsidRDefault="006970C1" w:rsidP="006970C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</w:p>
                    <w:p w14:paraId="75346A3D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 xml:space="preserve">Phone: </w:t>
                      </w:r>
                    </w:p>
                    <w:p w14:paraId="76DCA65C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</w:p>
                    <w:p w14:paraId="09E70F89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>Home:                                                    Cell:                                              Other:</w:t>
                      </w:r>
                    </w:p>
                    <w:p w14:paraId="004BB4D8" w14:textId="77777777" w:rsidR="006970C1" w:rsidRPr="006970C1" w:rsidRDefault="006970C1" w:rsidP="006970C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</w:p>
                    <w:p w14:paraId="73656D2D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 xml:space="preserve">Email Address: </w:t>
                      </w:r>
                    </w:p>
                    <w:p w14:paraId="151A45B9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</w:p>
                    <w:p w14:paraId="2BF17B23" w14:textId="77777777" w:rsidR="006970C1" w:rsidRPr="006970C1" w:rsidRDefault="006970C1" w:rsidP="006970C1">
                      <w:pPr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>Primary:                                                                             Secondary:</w:t>
                      </w:r>
                    </w:p>
                    <w:p w14:paraId="27071D09" w14:textId="11FF6852" w:rsidR="006970C1" w:rsidRPr="006970C1" w:rsidRDefault="006970C1" w:rsidP="006970C1">
                      <w:pPr>
                        <w:pBdr>
                          <w:top w:val="single" w:sz="4" w:space="1" w:color="auto"/>
                        </w:pBdr>
                      </w:pPr>
                    </w:p>
                    <w:p w14:paraId="0E51DB86" w14:textId="6726E6D1" w:rsidR="006970C1" w:rsidRPr="006970C1" w:rsidRDefault="006970C1" w:rsidP="006970C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 xml:space="preserve">State Nursing License: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12"/>
                        <w:gridCol w:w="2712"/>
                        <w:gridCol w:w="2712"/>
                        <w:gridCol w:w="2712"/>
                      </w:tblGrid>
                      <w:tr w:rsidR="006970C1" w:rsidRPr="006970C1" w14:paraId="639FCC8B" w14:textId="77777777" w:rsidTr="006970C1">
                        <w:tc>
                          <w:tcPr>
                            <w:tcW w:w="2712" w:type="dxa"/>
                          </w:tcPr>
                          <w:p w14:paraId="627AA8E4" w14:textId="5EA8425D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2712" w:type="dxa"/>
                          </w:tcPr>
                          <w:p w14:paraId="16AE27DE" w14:textId="67FF6E39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2712" w:type="dxa"/>
                          </w:tcPr>
                          <w:p w14:paraId="323C3ED9" w14:textId="0246BC64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2712" w:type="dxa"/>
                          </w:tcPr>
                          <w:p w14:paraId="4C43E472" w14:textId="5E8C5E0A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Exp. Date</w:t>
                            </w:r>
                          </w:p>
                        </w:tc>
                      </w:tr>
                      <w:tr w:rsidR="006970C1" w:rsidRPr="006970C1" w14:paraId="345DDC95" w14:textId="77777777" w:rsidTr="006970C1">
                        <w:tc>
                          <w:tcPr>
                            <w:tcW w:w="2712" w:type="dxa"/>
                          </w:tcPr>
                          <w:p w14:paraId="0476D641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5E06225A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2C60AD04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13DA2F86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</w:tr>
                      <w:tr w:rsidR="006970C1" w:rsidRPr="006970C1" w14:paraId="41F83069" w14:textId="77777777" w:rsidTr="006970C1">
                        <w:tc>
                          <w:tcPr>
                            <w:tcW w:w="2712" w:type="dxa"/>
                          </w:tcPr>
                          <w:p w14:paraId="0FE3FCC0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38640334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6FDBB73B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5B114E5D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</w:tr>
                    </w:tbl>
                    <w:p w14:paraId="5A71BD83" w14:textId="4A009174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</w:p>
                    <w:p w14:paraId="12D8F798" w14:textId="1932CC64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 xml:space="preserve">Certification: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12"/>
                        <w:gridCol w:w="2712"/>
                        <w:gridCol w:w="2712"/>
                        <w:gridCol w:w="2712"/>
                      </w:tblGrid>
                      <w:tr w:rsidR="006970C1" w:rsidRPr="006970C1" w14:paraId="1A759366" w14:textId="77777777" w:rsidTr="006970C1">
                        <w:tc>
                          <w:tcPr>
                            <w:tcW w:w="2712" w:type="dxa"/>
                          </w:tcPr>
                          <w:p w14:paraId="23F7998D" w14:textId="30F832B1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2712" w:type="dxa"/>
                          </w:tcPr>
                          <w:p w14:paraId="6CCA754F" w14:textId="5ECE4CD6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Certifying Organization</w:t>
                            </w:r>
                          </w:p>
                        </w:tc>
                        <w:tc>
                          <w:tcPr>
                            <w:tcW w:w="2712" w:type="dxa"/>
                          </w:tcPr>
                          <w:p w14:paraId="2E0355A8" w14:textId="462A2B00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2712" w:type="dxa"/>
                          </w:tcPr>
                          <w:p w14:paraId="50F9CE8B" w14:textId="213E11C3" w:rsidR="006970C1" w:rsidRPr="006970C1" w:rsidRDefault="006970C1" w:rsidP="006970C1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Exp. Date</w:t>
                            </w:r>
                          </w:p>
                        </w:tc>
                      </w:tr>
                      <w:tr w:rsidR="006970C1" w:rsidRPr="006970C1" w14:paraId="4A1528D1" w14:textId="77777777" w:rsidTr="006970C1">
                        <w:tc>
                          <w:tcPr>
                            <w:tcW w:w="2712" w:type="dxa"/>
                          </w:tcPr>
                          <w:p w14:paraId="2BA46EEC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5E40166B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5BA8FA09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7C8D0C13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</w:tr>
                      <w:tr w:rsidR="006970C1" w:rsidRPr="006970C1" w14:paraId="1E75EDB7" w14:textId="77777777" w:rsidTr="006970C1">
                        <w:tc>
                          <w:tcPr>
                            <w:tcW w:w="2712" w:type="dxa"/>
                          </w:tcPr>
                          <w:p w14:paraId="28CBB3C4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29BC37E0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34B865C4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2712" w:type="dxa"/>
                          </w:tcPr>
                          <w:p w14:paraId="2124DE6E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</w:rPr>
                            </w:pPr>
                          </w:p>
                        </w:tc>
                      </w:tr>
                    </w:tbl>
                    <w:p w14:paraId="4CD7DBC3" w14:textId="4131EB16" w:rsid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331485BB" w14:textId="3BD6A3B5" w:rsidR="006970C1" w:rsidRPr="006970C1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</w:rPr>
                        <w:t>Education: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23"/>
                        <w:gridCol w:w="1790"/>
                        <w:gridCol w:w="1786"/>
                        <w:gridCol w:w="1777"/>
                        <w:gridCol w:w="1786"/>
                        <w:gridCol w:w="1771"/>
                      </w:tblGrid>
                      <w:tr w:rsidR="006970C1" w:rsidRPr="006970C1" w14:paraId="4204B5FD" w14:textId="77777777" w:rsidTr="006970C1">
                        <w:tc>
                          <w:tcPr>
                            <w:tcW w:w="1923" w:type="dxa"/>
                          </w:tcPr>
                          <w:p w14:paraId="5C1D4CB6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90" w:type="dxa"/>
                          </w:tcPr>
                          <w:p w14:paraId="6B14BA61" w14:textId="6136CAD0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Institution &amp; Location</w:t>
                            </w:r>
                          </w:p>
                        </w:tc>
                        <w:tc>
                          <w:tcPr>
                            <w:tcW w:w="1786" w:type="dxa"/>
                          </w:tcPr>
                          <w:p w14:paraId="153F1A65" w14:textId="40194ECC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Dates Attended</w:t>
                            </w:r>
                          </w:p>
                        </w:tc>
                        <w:tc>
                          <w:tcPr>
                            <w:tcW w:w="1777" w:type="dxa"/>
                          </w:tcPr>
                          <w:p w14:paraId="30E4519C" w14:textId="056D8B43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Degree</w:t>
                            </w:r>
                          </w:p>
                        </w:tc>
                        <w:tc>
                          <w:tcPr>
                            <w:tcW w:w="1786" w:type="dxa"/>
                          </w:tcPr>
                          <w:p w14:paraId="421B9B00" w14:textId="16F7602D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Date Received</w:t>
                            </w:r>
                          </w:p>
                        </w:tc>
                        <w:tc>
                          <w:tcPr>
                            <w:tcW w:w="1771" w:type="dxa"/>
                          </w:tcPr>
                          <w:p w14:paraId="381613DC" w14:textId="371E341C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Field of Study</w:t>
                            </w:r>
                          </w:p>
                        </w:tc>
                      </w:tr>
                      <w:tr w:rsidR="006970C1" w:rsidRPr="006970C1" w14:paraId="7C93843E" w14:textId="77777777" w:rsidTr="006970C1">
                        <w:tc>
                          <w:tcPr>
                            <w:tcW w:w="1923" w:type="dxa"/>
                          </w:tcPr>
                          <w:p w14:paraId="49C6874C" w14:textId="4EBD85A4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Undergraduate</w:t>
                            </w:r>
                          </w:p>
                        </w:tc>
                        <w:tc>
                          <w:tcPr>
                            <w:tcW w:w="1790" w:type="dxa"/>
                          </w:tcPr>
                          <w:p w14:paraId="60414706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86" w:type="dxa"/>
                          </w:tcPr>
                          <w:p w14:paraId="434E97E8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77" w:type="dxa"/>
                          </w:tcPr>
                          <w:p w14:paraId="39267A3F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86" w:type="dxa"/>
                          </w:tcPr>
                          <w:p w14:paraId="142C89FF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0BB6BD94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</w:tr>
                      <w:tr w:rsidR="006970C1" w:rsidRPr="006970C1" w14:paraId="4932C2DD" w14:textId="77777777" w:rsidTr="006970C1">
                        <w:tc>
                          <w:tcPr>
                            <w:tcW w:w="1923" w:type="dxa"/>
                          </w:tcPr>
                          <w:p w14:paraId="4245488B" w14:textId="1907403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  <w:r w:rsidRPr="006970C1"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  <w:t>Graduate</w:t>
                            </w:r>
                          </w:p>
                        </w:tc>
                        <w:tc>
                          <w:tcPr>
                            <w:tcW w:w="1790" w:type="dxa"/>
                          </w:tcPr>
                          <w:p w14:paraId="76FCC673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86" w:type="dxa"/>
                          </w:tcPr>
                          <w:p w14:paraId="5A560E54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77" w:type="dxa"/>
                          </w:tcPr>
                          <w:p w14:paraId="3270A3BA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86" w:type="dxa"/>
                          </w:tcPr>
                          <w:p w14:paraId="2645F009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64165E76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</w:tr>
                      <w:tr w:rsidR="006970C1" w:rsidRPr="006970C1" w14:paraId="394761C6" w14:textId="77777777" w:rsidTr="006970C1">
                        <w:tc>
                          <w:tcPr>
                            <w:tcW w:w="1923" w:type="dxa"/>
                          </w:tcPr>
                          <w:p w14:paraId="3B6A64A3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90" w:type="dxa"/>
                          </w:tcPr>
                          <w:p w14:paraId="7BA39E92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86" w:type="dxa"/>
                          </w:tcPr>
                          <w:p w14:paraId="4F0753AE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77" w:type="dxa"/>
                          </w:tcPr>
                          <w:p w14:paraId="672211CD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86" w:type="dxa"/>
                          </w:tcPr>
                          <w:p w14:paraId="2111CC47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  <w:tc>
                          <w:tcPr>
                            <w:tcW w:w="1771" w:type="dxa"/>
                          </w:tcPr>
                          <w:p w14:paraId="42D67B5C" w14:textId="77777777" w:rsidR="006970C1" w:rsidRPr="006970C1" w:rsidRDefault="006970C1" w:rsidP="006970C1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</w:rPr>
                            </w:pPr>
                          </w:p>
                        </w:tc>
                      </w:tr>
                    </w:tbl>
                    <w:p w14:paraId="34532834" w14:textId="4A52E8CF" w:rsidR="006970C1" w:rsidRPr="002F66BB" w:rsidRDefault="006970C1" w:rsidP="006970C1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16"/>
                          <w:szCs w:val="16"/>
                        </w:rPr>
                      </w:pPr>
                    </w:p>
                    <w:p w14:paraId="69BA1A00" w14:textId="3DDF91D8" w:rsidR="006970C1" w:rsidRPr="006970C1" w:rsidRDefault="006970C1" w:rsidP="006970C1">
                      <w:pPr>
                        <w:jc w:val="center"/>
                        <w:rPr>
                          <w:rFonts w:ascii="Arial" w:hAnsi="Arial" w:cs="Arial"/>
                          <w:color w:val="293247" w:themeColor="accent3" w:themeShade="80"/>
                        </w:rPr>
                      </w:pPr>
                      <w:r w:rsidRPr="006970C1">
                        <w:rPr>
                          <w:rFonts w:ascii="Arial" w:hAnsi="Arial" w:cs="Arial"/>
                          <w:color w:val="293247" w:themeColor="accent3" w:themeShade="80"/>
                        </w:rPr>
                        <w:t>*If more space needed for licensure, certification or education please attach additional paper*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5FEEE5" w14:textId="1D5B4283" w:rsidR="00EA73F7" w:rsidRDefault="00EA73F7" w:rsidP="0018521B">
      <w:r w:rsidRPr="005246F6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4A8576AE" wp14:editId="7519651B">
                <wp:simplePos x="0" y="0"/>
                <wp:positionH relativeFrom="margin">
                  <wp:posOffset>-248285</wp:posOffset>
                </wp:positionH>
                <wp:positionV relativeFrom="margin">
                  <wp:posOffset>0</wp:posOffset>
                </wp:positionV>
                <wp:extent cx="7296785" cy="9573260"/>
                <wp:effectExtent l="0" t="0" r="0" b="8890"/>
                <wp:wrapNone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6785" cy="9573260"/>
                          <a:chOff x="0" y="0"/>
                          <a:chExt cx="7299325" cy="9805876"/>
                        </a:xfrm>
                      </wpg:grpSpPr>
                      <wps:wsp>
                        <wps:cNvPr id="20" name="Rectangle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525" y="1257300"/>
                            <a:ext cx="7289800" cy="85485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Rectangle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924675" y="57150"/>
                            <a:ext cx="324484" cy="32455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165" cy="1258570"/>
                          </a:xfrm>
                          <a:prstGeom prst="snip1Rect">
                            <a:avLst>
                              <a:gd name="adj" fmla="val 31795"/>
                            </a:avLst>
                          </a:prstGeom>
                        </pic:spPr>
                      </pic:pic>
                      <wps:wsp>
                        <wps:cNvPr id="23" name="Oval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9550" y="333375"/>
                            <a:ext cx="644418" cy="64441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Graphic 8" descr="Icon Email"/>
                        <wps:cNvSpPr>
                          <a:spLocks noChangeAspect="1"/>
                        </wps:cNvSpPr>
                        <wps:spPr>
                          <a:xfrm>
                            <a:off x="352425" y="457200"/>
                            <a:ext cx="356170" cy="360000"/>
                          </a:xfrm>
                          <a:custGeom>
                            <a:avLst/>
                            <a:gdLst>
                              <a:gd name="connsiteX0" fmla="*/ 91154 w 885825"/>
                              <a:gd name="connsiteY0" fmla="*/ 897636 h 895350"/>
                              <a:gd name="connsiteX1" fmla="*/ 799433 w 885825"/>
                              <a:gd name="connsiteY1" fmla="*/ 897636 h 895350"/>
                              <a:gd name="connsiteX2" fmla="*/ 883444 w 885825"/>
                              <a:gd name="connsiteY2" fmla="*/ 813530 h 895350"/>
                              <a:gd name="connsiteX3" fmla="*/ 883444 w 885825"/>
                              <a:gd name="connsiteY3" fmla="*/ 363760 h 895350"/>
                              <a:gd name="connsiteX4" fmla="*/ 874967 w 885825"/>
                              <a:gd name="connsiteY4" fmla="*/ 345567 h 895350"/>
                              <a:gd name="connsiteX5" fmla="*/ 757714 w 885825"/>
                              <a:gd name="connsiteY5" fmla="*/ 246507 h 895350"/>
                              <a:gd name="connsiteX6" fmla="*/ 757714 w 885825"/>
                              <a:gd name="connsiteY6" fmla="*/ 73819 h 895350"/>
                              <a:gd name="connsiteX7" fmla="*/ 691039 w 885825"/>
                              <a:gd name="connsiteY7" fmla="*/ 7144 h 895350"/>
                              <a:gd name="connsiteX8" fmla="*/ 204216 w 885825"/>
                              <a:gd name="connsiteY8" fmla="*/ 7144 h 895350"/>
                              <a:gd name="connsiteX9" fmla="*/ 137541 w 885825"/>
                              <a:gd name="connsiteY9" fmla="*/ 73819 h 895350"/>
                              <a:gd name="connsiteX10" fmla="*/ 137541 w 885825"/>
                              <a:gd name="connsiteY10" fmla="*/ 242888 h 895350"/>
                              <a:gd name="connsiteX11" fmla="*/ 15621 w 885825"/>
                              <a:gd name="connsiteY11" fmla="*/ 345567 h 895350"/>
                              <a:gd name="connsiteX12" fmla="*/ 7144 w 885825"/>
                              <a:gd name="connsiteY12" fmla="*/ 363760 h 895350"/>
                              <a:gd name="connsiteX13" fmla="*/ 7144 w 885825"/>
                              <a:gd name="connsiteY13" fmla="*/ 813530 h 895350"/>
                              <a:gd name="connsiteX14" fmla="*/ 91154 w 885825"/>
                              <a:gd name="connsiteY14" fmla="*/ 897636 h 895350"/>
                              <a:gd name="connsiteX15" fmla="*/ 799338 w 885825"/>
                              <a:gd name="connsiteY15" fmla="*/ 850011 h 895350"/>
                              <a:gd name="connsiteX16" fmla="*/ 91154 w 885825"/>
                              <a:gd name="connsiteY16" fmla="*/ 850011 h 895350"/>
                              <a:gd name="connsiteX17" fmla="*/ 54769 w 885825"/>
                              <a:gd name="connsiteY17" fmla="*/ 813530 h 895350"/>
                              <a:gd name="connsiteX18" fmla="*/ 54769 w 885825"/>
                              <a:gd name="connsiteY18" fmla="*/ 409194 h 895350"/>
                              <a:gd name="connsiteX19" fmla="*/ 326231 w 885825"/>
                              <a:gd name="connsiteY19" fmla="*/ 601218 h 895350"/>
                              <a:gd name="connsiteX20" fmla="*/ 133541 w 885825"/>
                              <a:gd name="connsiteY20" fmla="*/ 748665 h 895350"/>
                              <a:gd name="connsiteX21" fmla="*/ 128778 w 885825"/>
                              <a:gd name="connsiteY21" fmla="*/ 782003 h 895350"/>
                              <a:gd name="connsiteX22" fmla="*/ 162116 w 885825"/>
                              <a:gd name="connsiteY22" fmla="*/ 786765 h 895350"/>
                              <a:gd name="connsiteX23" fmla="*/ 366998 w 885825"/>
                              <a:gd name="connsiteY23" fmla="*/ 629984 h 895350"/>
                              <a:gd name="connsiteX24" fmla="*/ 433673 w 885825"/>
                              <a:gd name="connsiteY24" fmla="*/ 677609 h 895350"/>
                              <a:gd name="connsiteX25" fmla="*/ 461200 w 885825"/>
                              <a:gd name="connsiteY25" fmla="*/ 677609 h 895350"/>
                              <a:gd name="connsiteX26" fmla="*/ 527876 w 885825"/>
                              <a:gd name="connsiteY26" fmla="*/ 629984 h 895350"/>
                              <a:gd name="connsiteX27" fmla="*/ 732854 w 885825"/>
                              <a:gd name="connsiteY27" fmla="*/ 786479 h 895350"/>
                              <a:gd name="connsiteX28" fmla="*/ 766191 w 885825"/>
                              <a:gd name="connsiteY28" fmla="*/ 781717 h 895350"/>
                              <a:gd name="connsiteX29" fmla="*/ 761429 w 885825"/>
                              <a:gd name="connsiteY29" fmla="*/ 748379 h 895350"/>
                              <a:gd name="connsiteX30" fmla="*/ 569119 w 885825"/>
                              <a:gd name="connsiteY30" fmla="*/ 601218 h 895350"/>
                              <a:gd name="connsiteX31" fmla="*/ 835819 w 885825"/>
                              <a:gd name="connsiteY31" fmla="*/ 412623 h 895350"/>
                              <a:gd name="connsiteX32" fmla="*/ 835819 w 885825"/>
                              <a:gd name="connsiteY32" fmla="*/ 813626 h 895350"/>
                              <a:gd name="connsiteX33" fmla="*/ 799433 w 885825"/>
                              <a:gd name="connsiteY33" fmla="*/ 850011 h 895350"/>
                              <a:gd name="connsiteX34" fmla="*/ 822484 w 885825"/>
                              <a:gd name="connsiteY34" fmla="*/ 363665 h 895350"/>
                              <a:gd name="connsiteX35" fmla="*/ 757714 w 885825"/>
                              <a:gd name="connsiteY35" fmla="*/ 409480 h 895350"/>
                              <a:gd name="connsiteX36" fmla="*/ 757714 w 885825"/>
                              <a:gd name="connsiteY36" fmla="*/ 308800 h 895350"/>
                              <a:gd name="connsiteX37" fmla="*/ 204216 w 885825"/>
                              <a:gd name="connsiteY37" fmla="*/ 54864 h 895350"/>
                              <a:gd name="connsiteX38" fmla="*/ 691134 w 885825"/>
                              <a:gd name="connsiteY38" fmla="*/ 54864 h 895350"/>
                              <a:gd name="connsiteX39" fmla="*/ 710184 w 885825"/>
                              <a:gd name="connsiteY39" fmla="*/ 73914 h 895350"/>
                              <a:gd name="connsiteX40" fmla="*/ 710184 w 885825"/>
                              <a:gd name="connsiteY40" fmla="*/ 442913 h 895350"/>
                              <a:gd name="connsiteX41" fmla="*/ 447675 w 885825"/>
                              <a:gd name="connsiteY41" fmla="*/ 628745 h 895350"/>
                              <a:gd name="connsiteX42" fmla="*/ 185261 w 885825"/>
                              <a:gd name="connsiteY42" fmla="*/ 442913 h 895350"/>
                              <a:gd name="connsiteX43" fmla="*/ 185261 w 885825"/>
                              <a:gd name="connsiteY43" fmla="*/ 73819 h 895350"/>
                              <a:gd name="connsiteX44" fmla="*/ 204216 w 885825"/>
                              <a:gd name="connsiteY44" fmla="*/ 54864 h 895350"/>
                              <a:gd name="connsiteX45" fmla="*/ 137541 w 885825"/>
                              <a:gd name="connsiteY45" fmla="*/ 409480 h 895350"/>
                              <a:gd name="connsiteX46" fmla="*/ 70104 w 885825"/>
                              <a:gd name="connsiteY46" fmla="*/ 361855 h 895350"/>
                              <a:gd name="connsiteX47" fmla="*/ 137541 w 885825"/>
                              <a:gd name="connsiteY47" fmla="*/ 304705 h 895350"/>
                              <a:gd name="connsiteX48" fmla="*/ 445294 w 885825"/>
                              <a:gd name="connsiteY48" fmla="*/ 506444 h 895350"/>
                              <a:gd name="connsiteX49" fmla="*/ 451390 w 885825"/>
                              <a:gd name="connsiteY49" fmla="*/ 506444 h 895350"/>
                              <a:gd name="connsiteX50" fmla="*/ 475202 w 885825"/>
                              <a:gd name="connsiteY50" fmla="*/ 482632 h 895350"/>
                              <a:gd name="connsiteX51" fmla="*/ 451390 w 885825"/>
                              <a:gd name="connsiteY51" fmla="*/ 458819 h 895350"/>
                              <a:gd name="connsiteX52" fmla="*/ 445294 w 885825"/>
                              <a:gd name="connsiteY52" fmla="*/ 458819 h 895350"/>
                              <a:gd name="connsiteX53" fmla="*/ 293465 w 885825"/>
                              <a:gd name="connsiteY53" fmla="*/ 306991 h 895350"/>
                              <a:gd name="connsiteX54" fmla="*/ 445294 w 885825"/>
                              <a:gd name="connsiteY54" fmla="*/ 155162 h 895350"/>
                              <a:gd name="connsiteX55" fmla="*/ 597122 w 885825"/>
                              <a:gd name="connsiteY55" fmla="*/ 306991 h 895350"/>
                              <a:gd name="connsiteX56" fmla="*/ 597122 w 885825"/>
                              <a:gd name="connsiteY56" fmla="*/ 347663 h 895350"/>
                              <a:gd name="connsiteX57" fmla="*/ 569004 w 885825"/>
                              <a:gd name="connsiteY57" fmla="*/ 372599 h 895350"/>
                              <a:gd name="connsiteX58" fmla="*/ 544068 w 885825"/>
                              <a:gd name="connsiteY58" fmla="*/ 347663 h 895350"/>
                              <a:gd name="connsiteX59" fmla="*/ 544068 w 885825"/>
                              <a:gd name="connsiteY59" fmla="*/ 306991 h 895350"/>
                              <a:gd name="connsiteX60" fmla="*/ 445656 w 885825"/>
                              <a:gd name="connsiteY60" fmla="*/ 207288 h 895350"/>
                              <a:gd name="connsiteX61" fmla="*/ 345952 w 885825"/>
                              <a:gd name="connsiteY61" fmla="*/ 305700 h 895350"/>
                              <a:gd name="connsiteX62" fmla="*/ 444365 w 885825"/>
                              <a:gd name="connsiteY62" fmla="*/ 405403 h 895350"/>
                              <a:gd name="connsiteX63" fmla="*/ 505968 w 885825"/>
                              <a:gd name="connsiteY63" fmla="*/ 384429 h 895350"/>
                              <a:gd name="connsiteX64" fmla="*/ 606816 w 885825"/>
                              <a:gd name="connsiteY64" fmla="*/ 412935 h 895350"/>
                              <a:gd name="connsiteX65" fmla="*/ 644747 w 885825"/>
                              <a:gd name="connsiteY65" fmla="*/ 347663 h 895350"/>
                              <a:gd name="connsiteX66" fmla="*/ 644747 w 885825"/>
                              <a:gd name="connsiteY66" fmla="*/ 306991 h 895350"/>
                              <a:gd name="connsiteX67" fmla="*/ 445294 w 885825"/>
                              <a:gd name="connsiteY67" fmla="*/ 107537 h 895350"/>
                              <a:gd name="connsiteX68" fmla="*/ 245840 w 885825"/>
                              <a:gd name="connsiteY68" fmla="*/ 306991 h 895350"/>
                              <a:gd name="connsiteX69" fmla="*/ 445294 w 885825"/>
                              <a:gd name="connsiteY69" fmla="*/ 506444 h 895350"/>
                              <a:gd name="connsiteX70" fmla="*/ 445294 w 885825"/>
                              <a:gd name="connsiteY70" fmla="*/ 358140 h 895350"/>
                              <a:gd name="connsiteX71" fmla="*/ 394145 w 885825"/>
                              <a:gd name="connsiteY71" fmla="*/ 306991 h 895350"/>
                              <a:gd name="connsiteX72" fmla="*/ 445294 w 885825"/>
                              <a:gd name="connsiteY72" fmla="*/ 255842 h 895350"/>
                              <a:gd name="connsiteX73" fmla="*/ 496443 w 885825"/>
                              <a:gd name="connsiteY73" fmla="*/ 306991 h 895350"/>
                              <a:gd name="connsiteX74" fmla="*/ 445294 w 885825"/>
                              <a:gd name="connsiteY74" fmla="*/ 358140 h 895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885825" h="895350">
                                <a:moveTo>
                                  <a:pt x="91154" y="897636"/>
                                </a:moveTo>
                                <a:lnTo>
                                  <a:pt x="799433" y="897636"/>
                                </a:lnTo>
                                <a:cubicBezTo>
                                  <a:pt x="845847" y="897584"/>
                                  <a:pt x="883444" y="859944"/>
                                  <a:pt x="883444" y="813530"/>
                                </a:cubicBezTo>
                                <a:lnTo>
                                  <a:pt x="883444" y="363760"/>
                                </a:lnTo>
                                <a:cubicBezTo>
                                  <a:pt x="883436" y="356743"/>
                                  <a:pt x="880335" y="350086"/>
                                  <a:pt x="874967" y="345567"/>
                                </a:cubicBezTo>
                                <a:lnTo>
                                  <a:pt x="757714" y="246507"/>
                                </a:lnTo>
                                <a:lnTo>
                                  <a:pt x="757714" y="73819"/>
                                </a:lnTo>
                                <a:cubicBezTo>
                                  <a:pt x="757714" y="36995"/>
                                  <a:pt x="727862" y="7144"/>
                                  <a:pt x="691039" y="7144"/>
                                </a:cubicBezTo>
                                <a:lnTo>
                                  <a:pt x="204216" y="7144"/>
                                </a:lnTo>
                                <a:cubicBezTo>
                                  <a:pt x="167392" y="7144"/>
                                  <a:pt x="137541" y="36995"/>
                                  <a:pt x="137541" y="73819"/>
                                </a:cubicBezTo>
                                <a:lnTo>
                                  <a:pt x="137541" y="242888"/>
                                </a:lnTo>
                                <a:lnTo>
                                  <a:pt x="15621" y="345567"/>
                                </a:lnTo>
                                <a:cubicBezTo>
                                  <a:pt x="10253" y="350086"/>
                                  <a:pt x="7151" y="356743"/>
                                  <a:pt x="7144" y="363760"/>
                                </a:cubicBezTo>
                                <a:lnTo>
                                  <a:pt x="7144" y="813530"/>
                                </a:lnTo>
                                <a:cubicBezTo>
                                  <a:pt x="7144" y="859944"/>
                                  <a:pt x="44741" y="897584"/>
                                  <a:pt x="91154" y="897636"/>
                                </a:cubicBezTo>
                                <a:close/>
                                <a:moveTo>
                                  <a:pt x="799338" y="850011"/>
                                </a:moveTo>
                                <a:lnTo>
                                  <a:pt x="91154" y="850011"/>
                                </a:lnTo>
                                <a:cubicBezTo>
                                  <a:pt x="71044" y="849959"/>
                                  <a:pt x="54769" y="833640"/>
                                  <a:pt x="54769" y="813530"/>
                                </a:cubicBezTo>
                                <a:lnTo>
                                  <a:pt x="54769" y="409194"/>
                                </a:lnTo>
                                <a:lnTo>
                                  <a:pt x="326231" y="601218"/>
                                </a:lnTo>
                                <a:lnTo>
                                  <a:pt x="133541" y="748665"/>
                                </a:lnTo>
                                <a:cubicBezTo>
                                  <a:pt x="123019" y="756556"/>
                                  <a:pt x="120887" y="771481"/>
                                  <a:pt x="128778" y="782003"/>
                                </a:cubicBezTo>
                                <a:cubicBezTo>
                                  <a:pt x="136669" y="792524"/>
                                  <a:pt x="151594" y="794656"/>
                                  <a:pt x="162116" y="786765"/>
                                </a:cubicBezTo>
                                <a:lnTo>
                                  <a:pt x="366998" y="629984"/>
                                </a:lnTo>
                                <a:lnTo>
                                  <a:pt x="433673" y="677609"/>
                                </a:lnTo>
                                <a:cubicBezTo>
                                  <a:pt x="441919" y="683449"/>
                                  <a:pt x="452954" y="683449"/>
                                  <a:pt x="461200" y="677609"/>
                                </a:cubicBezTo>
                                <a:lnTo>
                                  <a:pt x="527876" y="629984"/>
                                </a:lnTo>
                                <a:lnTo>
                                  <a:pt x="732854" y="786479"/>
                                </a:lnTo>
                                <a:cubicBezTo>
                                  <a:pt x="743375" y="794370"/>
                                  <a:pt x="758301" y="792238"/>
                                  <a:pt x="766191" y="781717"/>
                                </a:cubicBezTo>
                                <a:cubicBezTo>
                                  <a:pt x="774082" y="771195"/>
                                  <a:pt x="771950" y="756270"/>
                                  <a:pt x="761429" y="748379"/>
                                </a:cubicBezTo>
                                <a:lnTo>
                                  <a:pt x="569119" y="601218"/>
                                </a:lnTo>
                                <a:lnTo>
                                  <a:pt x="835819" y="412623"/>
                                </a:lnTo>
                                <a:lnTo>
                                  <a:pt x="835819" y="813626"/>
                                </a:lnTo>
                                <a:cubicBezTo>
                                  <a:pt x="835766" y="833698"/>
                                  <a:pt x="819506" y="849959"/>
                                  <a:pt x="799433" y="850011"/>
                                </a:cubicBezTo>
                                <a:close/>
                                <a:moveTo>
                                  <a:pt x="822484" y="363665"/>
                                </a:moveTo>
                                <a:lnTo>
                                  <a:pt x="757714" y="409480"/>
                                </a:lnTo>
                                <a:lnTo>
                                  <a:pt x="757714" y="308800"/>
                                </a:lnTo>
                                <a:close/>
                                <a:moveTo>
                                  <a:pt x="204216" y="54864"/>
                                </a:moveTo>
                                <a:lnTo>
                                  <a:pt x="691134" y="54864"/>
                                </a:lnTo>
                                <a:cubicBezTo>
                                  <a:pt x="701655" y="54864"/>
                                  <a:pt x="710184" y="63393"/>
                                  <a:pt x="710184" y="73914"/>
                                </a:cubicBezTo>
                                <a:lnTo>
                                  <a:pt x="710184" y="442913"/>
                                </a:lnTo>
                                <a:lnTo>
                                  <a:pt x="447675" y="628745"/>
                                </a:lnTo>
                                <a:lnTo>
                                  <a:pt x="185261" y="442913"/>
                                </a:lnTo>
                                <a:lnTo>
                                  <a:pt x="185261" y="73819"/>
                                </a:lnTo>
                                <a:cubicBezTo>
                                  <a:pt x="185314" y="63372"/>
                                  <a:pt x="193769" y="54916"/>
                                  <a:pt x="204216" y="54864"/>
                                </a:cubicBezTo>
                                <a:close/>
                                <a:moveTo>
                                  <a:pt x="137541" y="409480"/>
                                </a:moveTo>
                                <a:lnTo>
                                  <a:pt x="70104" y="361855"/>
                                </a:lnTo>
                                <a:lnTo>
                                  <a:pt x="137541" y="304705"/>
                                </a:lnTo>
                                <a:close/>
                                <a:moveTo>
                                  <a:pt x="445294" y="506444"/>
                                </a:moveTo>
                                <a:lnTo>
                                  <a:pt x="451390" y="506444"/>
                                </a:lnTo>
                                <a:cubicBezTo>
                                  <a:pt x="464541" y="506444"/>
                                  <a:pt x="475202" y="495783"/>
                                  <a:pt x="475202" y="482632"/>
                                </a:cubicBezTo>
                                <a:cubicBezTo>
                                  <a:pt x="475202" y="469481"/>
                                  <a:pt x="464541" y="458819"/>
                                  <a:pt x="451390" y="458819"/>
                                </a:cubicBezTo>
                                <a:lnTo>
                                  <a:pt x="445294" y="458819"/>
                                </a:lnTo>
                                <a:cubicBezTo>
                                  <a:pt x="361441" y="458819"/>
                                  <a:pt x="293465" y="390843"/>
                                  <a:pt x="293465" y="306991"/>
                                </a:cubicBezTo>
                                <a:cubicBezTo>
                                  <a:pt x="293465" y="223138"/>
                                  <a:pt x="361441" y="155162"/>
                                  <a:pt x="445294" y="155162"/>
                                </a:cubicBezTo>
                                <a:cubicBezTo>
                                  <a:pt x="529146" y="155162"/>
                                  <a:pt x="597122" y="223138"/>
                                  <a:pt x="597122" y="306991"/>
                                </a:cubicBezTo>
                                <a:lnTo>
                                  <a:pt x="597122" y="347663"/>
                                </a:lnTo>
                                <a:cubicBezTo>
                                  <a:pt x="596244" y="362313"/>
                                  <a:pt x="583656" y="373478"/>
                                  <a:pt x="569004" y="372599"/>
                                </a:cubicBezTo>
                                <a:cubicBezTo>
                                  <a:pt x="555580" y="371795"/>
                                  <a:pt x="544873" y="361087"/>
                                  <a:pt x="544068" y="347663"/>
                                </a:cubicBezTo>
                                <a:lnTo>
                                  <a:pt x="544068" y="306991"/>
                                </a:lnTo>
                                <a:cubicBezTo>
                                  <a:pt x="544424" y="252283"/>
                                  <a:pt x="500364" y="207644"/>
                                  <a:pt x="445656" y="207288"/>
                                </a:cubicBezTo>
                                <a:cubicBezTo>
                                  <a:pt x="390947" y="206932"/>
                                  <a:pt x="346308" y="250992"/>
                                  <a:pt x="345952" y="305700"/>
                                </a:cubicBezTo>
                                <a:cubicBezTo>
                                  <a:pt x="345596" y="360409"/>
                                  <a:pt x="389656" y="405047"/>
                                  <a:pt x="444365" y="405403"/>
                                </a:cubicBezTo>
                                <a:cubicBezTo>
                                  <a:pt x="466675" y="405549"/>
                                  <a:pt x="488382" y="398158"/>
                                  <a:pt x="505968" y="384429"/>
                                </a:cubicBezTo>
                                <a:cubicBezTo>
                                  <a:pt x="525945" y="420150"/>
                                  <a:pt x="571096" y="432912"/>
                                  <a:pt x="606816" y="412935"/>
                                </a:cubicBezTo>
                                <a:cubicBezTo>
                                  <a:pt x="630426" y="399732"/>
                                  <a:pt x="644964" y="374713"/>
                                  <a:pt x="644747" y="347663"/>
                                </a:cubicBezTo>
                                <a:lnTo>
                                  <a:pt x="644747" y="306991"/>
                                </a:lnTo>
                                <a:cubicBezTo>
                                  <a:pt x="644747" y="196836"/>
                                  <a:pt x="555449" y="107537"/>
                                  <a:pt x="445294" y="107537"/>
                                </a:cubicBezTo>
                                <a:cubicBezTo>
                                  <a:pt x="335139" y="107537"/>
                                  <a:pt x="245840" y="196836"/>
                                  <a:pt x="245840" y="306991"/>
                                </a:cubicBezTo>
                                <a:cubicBezTo>
                                  <a:pt x="245840" y="417145"/>
                                  <a:pt x="335139" y="506444"/>
                                  <a:pt x="445294" y="506444"/>
                                </a:cubicBezTo>
                                <a:close/>
                                <a:moveTo>
                                  <a:pt x="445294" y="358140"/>
                                </a:moveTo>
                                <a:cubicBezTo>
                                  <a:pt x="417045" y="358140"/>
                                  <a:pt x="394145" y="335240"/>
                                  <a:pt x="394145" y="306991"/>
                                </a:cubicBezTo>
                                <a:cubicBezTo>
                                  <a:pt x="394145" y="278742"/>
                                  <a:pt x="417045" y="255842"/>
                                  <a:pt x="445294" y="255842"/>
                                </a:cubicBezTo>
                                <a:cubicBezTo>
                                  <a:pt x="473543" y="255842"/>
                                  <a:pt x="496443" y="278742"/>
                                  <a:pt x="496443" y="306991"/>
                                </a:cubicBezTo>
                                <a:cubicBezTo>
                                  <a:pt x="496443" y="335240"/>
                                  <a:pt x="473543" y="358140"/>
                                  <a:pt x="445294" y="358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094BF" id="Group 19" o:spid="_x0000_s1026" style="position:absolute;margin-left:-19.55pt;margin-top:0;width:574.55pt;height:753.8pt;z-index:-251656192;mso-position-horizontal-relative:margin;mso-position-vertical-relative:margin;mso-width-relative:margin;mso-height-relative:margin" coordsize="72993,98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">
                <v:rect id="Rectangle 20" o:spid="_x0000_s1027" style="position:absolute;left:95;top:12573;width:72898;height:85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" fillcolor="#f2f2f2 [3052]" stroked="f" strokeweight="1pt"/>
                <v:rect id="Rectangle 21" o:spid="_x0000_s1028" style="position:absolute;left:69246;top:571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" fillcolor="#548dd4 [1951]" stroked="f" strokeweight="1pt"/>
                <v:shape id="Picture 22" o:spid="_x0000_s1029" type="#_x0000_t75" style="position:absolute;width:72891;height:12585;visibility:visible;mso-wrap-style:square" coordsize="7289165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" path="m,l6889003,r400162,400162l7289165,1258570,,1258570,,xe">
                  <v:imagedata r:id="rId15" o:title=""/>
                  <v:formulas/>
                  <v:path o:extrusionok="t" o:connecttype="custom" o:connectlocs="0,0;6889003,0;7289165,400162;7289165,1258570;0,1258570;0,0" o:connectangles="0,0,0,0,0,0"/>
                </v:shape>
                <v:oval id="Oval 23" o:spid="_x0000_s1030" style="position:absolute;left:2095;top:3333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" fillcolor="white [3212]" stroked="f" strokeweight="1pt">
                  <v:fill opacity="15677f"/>
                </v:oval>
                <v:shape id="Graphic 8" o:spid="_x0000_s1031" alt="Icon Email" style="position:absolute;left:3524;top:4572;width:3561;height:3600;visibility:visible;mso-wrap-style:square;v-text-anchor:middle" coordsize="88582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" path="m91154,897636r708279,c845847,897584,883444,859944,883444,813530r,-449770c883436,356743,880335,350086,874967,345567l757714,246507r,-172688c757714,36995,727862,7144,691039,7144r-486823,c167392,7144,137541,36995,137541,73819r,169069l15621,345567v-5368,4519,-8470,11176,-8477,18193l7144,813530v,46414,37597,84054,84010,84106xm799338,850011r-708184,c71044,849959,54769,833640,54769,813530r,-404336l326231,601218,133541,748665v-10522,7891,-12654,22816,-4763,33338c136669,792524,151594,794656,162116,786765l366998,629984r66675,47625c441919,683449,452954,683449,461200,677609r66676,-47625l732854,786479v10521,7891,25447,5759,33337,-4762c774082,771195,771950,756270,761429,748379l569119,601218,835819,412623r,401003c835766,833698,819506,849959,799433,850011r-95,xm822484,363665r-64770,45815l757714,308800r64770,54865xm204216,54864r486918,c701655,54864,710184,63393,710184,73914r,368999l447675,628745,185261,442913r,-369094c185314,63372,193769,54916,204216,54864xm137541,409480l70104,361855r67437,-57150l137541,409480xm445294,506444r6096,c464541,506444,475202,495783,475202,482632v,-13151,-10661,-23813,-23812,-23813l445294,458819v-83853,,-151829,-67976,-151829,-151828c293465,223138,361441,155162,445294,155162v83852,,151828,67976,151828,151829l597122,347663v-878,14650,-13466,25815,-28118,24936c555580,371795,544873,361087,544068,347663r,-40672c544424,252283,500364,207644,445656,207288v-54709,-356,-99348,43704,-99704,98412c345596,360409,389656,405047,444365,405403v22310,146,44017,-7245,61603,-20974c525945,420150,571096,432912,606816,412935v23610,-13203,38148,-38222,37931,-65272l644747,306991v,-110155,-89298,-199454,-199453,-199454c335139,107537,245840,196836,245840,306991v,110154,89299,199453,199454,199453xm445294,358140v-28249,,-51149,-22900,-51149,-51149c394145,278742,417045,255842,445294,255842v28249,,51149,22900,51149,51149c496443,335240,473543,358140,445294,358140xe" fillcolor="white [3212]" stroked="f">
                  <v:stroke joinstyle="miter"/>
                  <v:path arrowok="t" o:connecttype="custom" o:connectlocs="36651,360919;321434,360919;355213,327102;355213,146260;351804,138945;304659,99115;304659,29681;277851,2872;82111,2872;55302,29681;55302,97660;6281,138945;2872,146260;2872,327102;36651,360919;321396,341770;36651,341770;22021,327102;22021,164528;131170,241736;53694,301021;51779,314426;65183,316340;147562,253302;174370,272451;185438,272451;212247,253302;294664,316225;308068,314311;306153,300906;228830,241736;336064,165906;336064,327141;321434,341770;330702,146221;304659,164643;304659,124162;82111,22060;277889,22060;285549,29719;285549,178085;180000,252804;74489,178085;74489,29681;82111,22060;55302,164643;28187,145494;55302,122515;179043,203630;181494,203630;191068,194055;181494,184481;179043,184481;117996,123434;179043,62387;240089,123434;240089,139787;228784,149814;218757,139787;218757,123434;179188,83346;139099,122915;178669,163003;203438,154570;243987,166032;259238,139787;259238,123434;179043,43238;98847,123434;179043,203630;179043,144000;158477,123434;179043,102868;199608,123434;179043,144000" o:connectangles="0,0,0,0,0,0,0,0,0,0,0,0,0,0,0,0,0,0,0,0,0,0,0,0,0,0,0,0,0,0,0,0,0,0,0,0,0,0,0,0,0,0,0,0,0,0,0,0,0,0,0,0,0,0,0,0,0,0,0,0,0,0,0,0,0,0,0,0,0,0,0,0,0,0,0"/>
                  <o:lock v:ext="edit" aspectratio="t"/>
                </v:shape>
                <w10:wrap anchorx="margin" anchory="margin"/>
                <w10:anchorlock/>
              </v:group>
            </w:pict>
          </mc:Fallback>
        </mc:AlternateContent>
      </w:r>
    </w:p>
    <w:p w14:paraId="37EB807D" w14:textId="08447D20" w:rsidR="00EA73F7" w:rsidRDefault="00EA73F7" w:rsidP="0018521B"/>
    <w:p w14:paraId="6923C04B" w14:textId="5D5850D6" w:rsidR="00EA73F7" w:rsidRDefault="006970C1" w:rsidP="006970C1">
      <w:pPr>
        <w:tabs>
          <w:tab w:val="left" w:pos="1690"/>
        </w:tabs>
      </w:pPr>
      <w:r>
        <w:tab/>
      </w:r>
    </w:p>
    <w:p w14:paraId="3B5672C6" w14:textId="4C8192A4" w:rsidR="00EA73F7" w:rsidRDefault="00EA73F7" w:rsidP="0018521B"/>
    <w:p w14:paraId="3D986A71" w14:textId="6E28634E" w:rsidR="00EA73F7" w:rsidRDefault="00EA73F7" w:rsidP="0018521B"/>
    <w:p w14:paraId="581CAFD4" w14:textId="4CB96552" w:rsidR="00EA73F7" w:rsidRDefault="00EA73F7" w:rsidP="0018521B"/>
    <w:p w14:paraId="08C2D6E3" w14:textId="71427B10" w:rsidR="00EA73F7" w:rsidRDefault="00EA73F7" w:rsidP="0018521B"/>
    <w:p w14:paraId="4CE9B49F" w14:textId="6CB0DC93" w:rsidR="00EA73F7" w:rsidRDefault="00EA73F7" w:rsidP="0018521B"/>
    <w:p w14:paraId="20762A6A" w14:textId="1A3AA8BF" w:rsidR="00EA73F7" w:rsidRDefault="00EA73F7" w:rsidP="0018521B"/>
    <w:p w14:paraId="46D13E4D" w14:textId="39310A14" w:rsidR="00EA73F7" w:rsidRDefault="00EA73F7" w:rsidP="0018521B"/>
    <w:p w14:paraId="660C41CA" w14:textId="03DCACD7" w:rsidR="00EA73F7" w:rsidRDefault="00EA73F7" w:rsidP="0018521B"/>
    <w:p w14:paraId="0C1ADB31" w14:textId="583E0F7A" w:rsidR="00EA73F7" w:rsidRDefault="00EA73F7" w:rsidP="0018521B"/>
    <w:p w14:paraId="24F46566" w14:textId="6AE2D185" w:rsidR="00EA73F7" w:rsidRDefault="00EA73F7" w:rsidP="0018521B"/>
    <w:p w14:paraId="6ABA79F8" w14:textId="4656567C" w:rsidR="00EA73F7" w:rsidRDefault="00EA73F7" w:rsidP="0018521B"/>
    <w:p w14:paraId="2D00BBA5" w14:textId="1F129788" w:rsidR="00EA73F7" w:rsidRDefault="00EA73F7" w:rsidP="0018521B"/>
    <w:p w14:paraId="6F0312CF" w14:textId="2A66FAB3" w:rsidR="00EA73F7" w:rsidRDefault="00EA73F7" w:rsidP="0018521B"/>
    <w:p w14:paraId="5EA7F2DF" w14:textId="04C7F832" w:rsidR="00EA73F7" w:rsidRDefault="00EA73F7" w:rsidP="0018521B"/>
    <w:p w14:paraId="37280C88" w14:textId="04AE300D" w:rsidR="00EA73F7" w:rsidRDefault="00EA73F7" w:rsidP="006970C1">
      <w:pPr>
        <w:jc w:val="center"/>
      </w:pPr>
    </w:p>
    <w:p w14:paraId="36A5AFAA" w14:textId="77777777" w:rsidR="00EA73F7" w:rsidRDefault="00EA73F7" w:rsidP="0018521B"/>
    <w:p w14:paraId="73D38B71" w14:textId="77777777" w:rsidR="00EA73F7" w:rsidRDefault="00EA73F7" w:rsidP="0018521B"/>
    <w:p w14:paraId="3730A781" w14:textId="1AB39762" w:rsidR="00EA73F7" w:rsidRDefault="006970C1" w:rsidP="006970C1">
      <w:pPr>
        <w:tabs>
          <w:tab w:val="left" w:pos="4553"/>
        </w:tabs>
      </w:pPr>
      <w:r>
        <w:tab/>
      </w:r>
    </w:p>
    <w:p w14:paraId="1375DF3C" w14:textId="77777777" w:rsidR="00EA73F7" w:rsidRDefault="00EA73F7" w:rsidP="0018521B"/>
    <w:p w14:paraId="57B89B3F" w14:textId="77777777" w:rsidR="00EA73F7" w:rsidRDefault="00EA73F7" w:rsidP="0018521B"/>
    <w:p w14:paraId="14F6B432" w14:textId="77777777" w:rsidR="00EA73F7" w:rsidRDefault="00EA73F7" w:rsidP="0018521B"/>
    <w:p w14:paraId="57BCCAB4" w14:textId="77777777" w:rsidR="00EA73F7" w:rsidRDefault="00EA73F7" w:rsidP="0018521B"/>
    <w:p w14:paraId="5CDA02FE" w14:textId="77777777" w:rsidR="00EA73F7" w:rsidRDefault="00EA73F7" w:rsidP="0018521B"/>
    <w:p w14:paraId="6467A45E" w14:textId="77777777" w:rsidR="00EA73F7" w:rsidRDefault="00EA73F7" w:rsidP="0018521B"/>
    <w:p w14:paraId="2B1139C1" w14:textId="77777777" w:rsidR="00EA73F7" w:rsidRDefault="00EA73F7" w:rsidP="0018521B"/>
    <w:p w14:paraId="37935E37" w14:textId="77777777" w:rsidR="00EA73F7" w:rsidRDefault="00EA73F7" w:rsidP="0018521B"/>
    <w:p w14:paraId="2329C0AC" w14:textId="77777777" w:rsidR="00EA73F7" w:rsidRDefault="00EA73F7" w:rsidP="0018521B"/>
    <w:p w14:paraId="5ED14B35" w14:textId="77777777" w:rsidR="00EA73F7" w:rsidRDefault="00EA73F7" w:rsidP="0018521B"/>
    <w:p w14:paraId="7589B455" w14:textId="77777777" w:rsidR="00EA73F7" w:rsidRDefault="00EA73F7" w:rsidP="0018521B"/>
    <w:p w14:paraId="048573DD" w14:textId="77777777" w:rsidR="00EA73F7" w:rsidRDefault="00EA73F7" w:rsidP="0018521B"/>
    <w:p w14:paraId="2604F3B7" w14:textId="77777777" w:rsidR="00EA73F7" w:rsidRDefault="00EA73F7" w:rsidP="0018521B"/>
    <w:p w14:paraId="3D3DE471" w14:textId="77777777" w:rsidR="00EA73F7" w:rsidRDefault="00EA73F7" w:rsidP="0018521B"/>
    <w:p w14:paraId="42B3D2FA" w14:textId="77777777" w:rsidR="00EA73F7" w:rsidRDefault="00EA73F7" w:rsidP="0018521B"/>
    <w:p w14:paraId="41BE0BA1" w14:textId="77777777" w:rsidR="00EA73F7" w:rsidRDefault="00EA73F7" w:rsidP="0018521B"/>
    <w:p w14:paraId="165E78AA" w14:textId="77777777" w:rsidR="00EA73F7" w:rsidRDefault="00EA73F7" w:rsidP="0018521B"/>
    <w:p w14:paraId="7AB6B156" w14:textId="77777777" w:rsidR="00EA73F7" w:rsidRDefault="00EA73F7" w:rsidP="0018521B"/>
    <w:p w14:paraId="10FF9DA6" w14:textId="77777777" w:rsidR="00EA73F7" w:rsidRDefault="00EA73F7" w:rsidP="0018521B"/>
    <w:p w14:paraId="3FB70563" w14:textId="77777777" w:rsidR="00EA73F7" w:rsidRDefault="00EA73F7" w:rsidP="0018521B"/>
    <w:p w14:paraId="701C9611" w14:textId="77777777" w:rsidR="00EA73F7" w:rsidRDefault="00EA73F7" w:rsidP="0018521B"/>
    <w:p w14:paraId="477A16DA" w14:textId="77777777" w:rsidR="00EA73F7" w:rsidRDefault="00EA73F7" w:rsidP="0018521B"/>
    <w:p w14:paraId="6571F8D5" w14:textId="77777777" w:rsidR="00EA73F7" w:rsidRDefault="00EA73F7" w:rsidP="0018521B"/>
    <w:p w14:paraId="722D5EE2" w14:textId="5D623D01" w:rsidR="00EA73F7" w:rsidRDefault="00EA73F7" w:rsidP="00EA73F7">
      <w:pPr>
        <w:tabs>
          <w:tab w:val="left" w:pos="1473"/>
        </w:tabs>
      </w:pPr>
      <w:r>
        <w:tab/>
      </w:r>
    </w:p>
    <w:p w14:paraId="35689E0C" w14:textId="16EE84DD" w:rsidR="00EA73F7" w:rsidRDefault="00EA73F7" w:rsidP="0018521B"/>
    <w:p w14:paraId="2947F88A" w14:textId="2F380511" w:rsidR="00EA73F7" w:rsidRDefault="00EA73F7" w:rsidP="0018521B"/>
    <w:p w14:paraId="7FB6F6A8" w14:textId="13271E11" w:rsidR="00EA73F7" w:rsidRDefault="00A7749E" w:rsidP="0018521B">
      <w:r>
        <w:rPr>
          <w:noProof/>
        </w:rPr>
        <w:drawing>
          <wp:anchor distT="0" distB="0" distL="0" distR="0" simplePos="0" relativeHeight="251689984" behindDoc="0" locked="0" layoutInCell="1" allowOverlap="1" wp14:anchorId="0AE1DF79" wp14:editId="71D82929">
            <wp:simplePos x="0" y="0"/>
            <wp:positionH relativeFrom="page">
              <wp:posOffset>2260001</wp:posOffset>
            </wp:positionH>
            <wp:positionV relativeFrom="paragraph">
              <wp:posOffset>43288</wp:posOffset>
            </wp:positionV>
            <wp:extent cx="3131388" cy="634536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388" cy="634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7E5F5" w14:textId="78CB019E" w:rsidR="00EA73F7" w:rsidRDefault="00EA73F7" w:rsidP="0018521B"/>
    <w:p w14:paraId="2495A524" w14:textId="77777777" w:rsidR="00EA73F7" w:rsidRDefault="00EA73F7" w:rsidP="0018521B"/>
    <w:p w14:paraId="72771D05" w14:textId="122CE337" w:rsidR="00EA73F7" w:rsidRDefault="004F6767" w:rsidP="00E068BD">
      <w:r w:rsidRPr="003A64CF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3CD5E8B" wp14:editId="5E737C41">
            <wp:simplePos x="0" y="0"/>
            <wp:positionH relativeFrom="column">
              <wp:posOffset>43962</wp:posOffset>
            </wp:positionH>
            <wp:positionV relativeFrom="paragraph">
              <wp:posOffset>185526</wp:posOffset>
            </wp:positionV>
            <wp:extent cx="1060704" cy="612648"/>
            <wp:effectExtent l="0" t="0" r="635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" cy="6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8BD">
        <w:rPr>
          <w:rFonts w:ascii="Aharoni" w:hAnsi="Aharoni" w:cs="Aharoni"/>
          <w:noProof/>
          <w:color w:val="92A0C0" w:themeColor="accent3" w:themeTint="9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8F8C10" wp14:editId="2609C4A5">
                <wp:simplePos x="0" y="0"/>
                <wp:positionH relativeFrom="column">
                  <wp:posOffset>1104900</wp:posOffset>
                </wp:positionH>
                <wp:positionV relativeFrom="paragraph">
                  <wp:posOffset>-9525</wp:posOffset>
                </wp:positionV>
                <wp:extent cx="5455285" cy="1170940"/>
                <wp:effectExtent l="0" t="0" r="12065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285" cy="1170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93394" w14:textId="77777777" w:rsidR="00E068BD" w:rsidRDefault="00E068BD" w:rsidP="00E068BD">
                            <w:pPr>
                              <w:tabs>
                                <w:tab w:val="left" w:pos="2289"/>
                              </w:tabs>
                              <w:spacing w:before="120"/>
                              <w:ind w:left="1065"/>
                              <w:rPr>
                                <w:rFonts w:ascii="Aharoni" w:hAnsi="Aharoni" w:cs="Aharoni"/>
                                <w:color w:val="92A0C0" w:themeColor="accent3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92A0C0" w:themeColor="accent3" w:themeTint="99"/>
                                <w:sz w:val="40"/>
                                <w:szCs w:val="40"/>
                              </w:rPr>
                              <w:t>KC VA Health Care System</w:t>
                            </w:r>
                          </w:p>
                          <w:p w14:paraId="7ACC5CB3" w14:textId="06F7ACEC" w:rsidR="00E068BD" w:rsidRPr="00E068BD" w:rsidRDefault="00E068BD" w:rsidP="00E068BD">
                            <w:pPr>
                              <w:tabs>
                                <w:tab w:val="left" w:pos="2289"/>
                              </w:tabs>
                              <w:spacing w:before="120"/>
                              <w:ind w:left="1065"/>
                              <w:rPr>
                                <w:rFonts w:ascii="Aharoni" w:hAnsi="Aharoni" w:cs="Aharon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68BD">
                              <w:rPr>
                                <w:rFonts w:ascii="Aharoni" w:hAnsi="Aharoni" w:cs="Aharon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PC/MH Nurse Practitioner </w:t>
                            </w:r>
                          </w:p>
                          <w:p w14:paraId="7711BC8D" w14:textId="16AD0724" w:rsidR="00E068BD" w:rsidRPr="00E068BD" w:rsidRDefault="00E068BD" w:rsidP="00E068B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068BD">
                              <w:rPr>
                                <w:rFonts w:ascii="Aharoni" w:hAnsi="Aharoni" w:cs="Aharoni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Residency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F8C10" id="Text Box 10" o:spid="_x0000_s1028" type="#_x0000_t202" style="position:absolute;margin-left:87pt;margin-top:-.75pt;width:429.55pt;height:9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" filled="f" strokeweight=".5pt">
                <v:textbox>
                  <w:txbxContent>
                    <w:p w14:paraId="0DC93394" w14:textId="77777777" w:rsidR="00E068BD" w:rsidRDefault="00E068BD" w:rsidP="00E068BD">
                      <w:pPr>
                        <w:tabs>
                          <w:tab w:val="left" w:pos="2289"/>
                        </w:tabs>
                        <w:spacing w:before="120"/>
                        <w:ind w:left="1065"/>
                        <w:rPr>
                          <w:rFonts w:ascii="Aharoni" w:hAnsi="Aharoni" w:cs="Aharoni"/>
                          <w:color w:val="92A0C0" w:themeColor="accent3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="Aharoni" w:hAnsi="Aharoni" w:cs="Aharoni"/>
                          <w:color w:val="92A0C0" w:themeColor="accent3" w:themeTint="99"/>
                          <w:sz w:val="40"/>
                          <w:szCs w:val="40"/>
                        </w:rPr>
                        <w:t>KC VA Health Care System</w:t>
                      </w:r>
                    </w:p>
                    <w:p w14:paraId="7ACC5CB3" w14:textId="06F7ACEC" w:rsidR="00E068BD" w:rsidRPr="00E068BD" w:rsidRDefault="00E068BD" w:rsidP="00E068BD">
                      <w:pPr>
                        <w:tabs>
                          <w:tab w:val="left" w:pos="2289"/>
                        </w:tabs>
                        <w:spacing w:before="120"/>
                        <w:ind w:left="1065"/>
                        <w:rPr>
                          <w:rFonts w:ascii="Aharoni" w:hAnsi="Aharoni" w:cs="Aharon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68BD">
                        <w:rPr>
                          <w:rFonts w:ascii="Aharoni" w:hAnsi="Aharoni" w:cs="Aharoni"/>
                          <w:color w:val="FFFFFF" w:themeColor="background1"/>
                          <w:sz w:val="40"/>
                          <w:szCs w:val="40"/>
                        </w:rPr>
                        <w:t xml:space="preserve">PC/MH Nurse Practitioner </w:t>
                      </w:r>
                    </w:p>
                    <w:p w14:paraId="7711BC8D" w14:textId="16AD0724" w:rsidR="00E068BD" w:rsidRPr="00E068BD" w:rsidRDefault="00E068BD" w:rsidP="00E068BD">
                      <w:pPr>
                        <w:rPr>
                          <w:color w:val="FFFFFF" w:themeColor="background1"/>
                        </w:rPr>
                      </w:pPr>
                      <w:r w:rsidRPr="00E068BD">
                        <w:rPr>
                          <w:rFonts w:ascii="Aharoni" w:hAnsi="Aharoni" w:cs="Aharoni"/>
                          <w:color w:val="FFFFFF" w:themeColor="background1"/>
                          <w:sz w:val="40"/>
                          <w:szCs w:val="40"/>
                        </w:rPr>
                        <w:t xml:space="preserve">          Residency Application</w:t>
                      </w:r>
                    </w:p>
                  </w:txbxContent>
                </v:textbox>
              </v:shape>
            </w:pict>
          </mc:Fallback>
        </mc:AlternateContent>
      </w:r>
      <w:r w:rsidR="00E068BD">
        <w:rPr>
          <w:rFonts w:ascii="Aharoni" w:hAnsi="Aharoni" w:cs="Aharoni"/>
          <w:color w:val="92A0C0" w:themeColor="accent3" w:themeTint="99"/>
          <w:sz w:val="40"/>
          <w:szCs w:val="40"/>
        </w:rPr>
        <w:t xml:space="preserve">           Residency Application </w:t>
      </w:r>
      <w:r w:rsidR="00E068BD">
        <w:rPr>
          <w:noProof/>
        </w:rPr>
        <w:drawing>
          <wp:anchor distT="0" distB="0" distL="114300" distR="114300" simplePos="0" relativeHeight="251656190" behindDoc="0" locked="0" layoutInCell="1" allowOverlap="1" wp14:anchorId="4007189B" wp14:editId="18302056">
            <wp:simplePos x="0" y="0"/>
            <wp:positionH relativeFrom="column">
              <wp:posOffset>-312533</wp:posOffset>
            </wp:positionH>
            <wp:positionV relativeFrom="paragraph">
              <wp:posOffset>-66675</wp:posOffset>
            </wp:positionV>
            <wp:extent cx="7286629" cy="1228714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9" cy="1228714"/>
                    </a:xfrm>
                    <a:prstGeom prst="snip1Rect">
                      <a:avLst>
                        <a:gd name="adj" fmla="val 31795"/>
                      </a:avLst>
                    </a:prstGeom>
                  </pic:spPr>
                </pic:pic>
              </a:graphicData>
            </a:graphic>
          </wp:anchor>
        </w:drawing>
      </w:r>
    </w:p>
    <w:p w14:paraId="1D302911" w14:textId="3BB9DB37" w:rsidR="00E068BD" w:rsidRPr="00EA73F7" w:rsidRDefault="00EA73F7" w:rsidP="00E068BD">
      <w:pPr>
        <w:tabs>
          <w:tab w:val="left" w:pos="2289"/>
        </w:tabs>
        <w:spacing w:before="120"/>
        <w:ind w:left="1065"/>
        <w:rPr>
          <w:rFonts w:ascii="Aharoni" w:hAnsi="Aharoni" w:cs="Aharoni"/>
          <w:color w:val="92A0C0" w:themeColor="accent3" w:themeTint="99"/>
          <w:sz w:val="40"/>
          <w:szCs w:val="40"/>
        </w:rPr>
      </w:pPr>
      <w:r>
        <w:rPr>
          <w:rFonts w:ascii="Aharoni" w:hAnsi="Aharoni" w:cs="Aharoni"/>
          <w:color w:val="92A0C0" w:themeColor="accent3" w:themeTint="99"/>
          <w:sz w:val="40"/>
          <w:szCs w:val="40"/>
        </w:rPr>
        <w:t xml:space="preserve">           </w:t>
      </w:r>
    </w:p>
    <w:p w14:paraId="7C041771" w14:textId="452406FD" w:rsidR="00FB0D38" w:rsidRPr="00EA73F7" w:rsidRDefault="00FB0D38" w:rsidP="00EA73F7">
      <w:pPr>
        <w:tabs>
          <w:tab w:val="left" w:pos="2289"/>
        </w:tabs>
        <w:spacing w:before="120"/>
        <w:ind w:left="1065"/>
        <w:rPr>
          <w:rFonts w:ascii="Aharoni" w:hAnsi="Aharoni" w:cs="Aharoni"/>
          <w:color w:val="92A0C0" w:themeColor="accent3" w:themeTint="99"/>
          <w:sz w:val="40"/>
          <w:szCs w:val="40"/>
        </w:rPr>
      </w:pPr>
    </w:p>
    <w:p w14:paraId="628C1433" w14:textId="2DAAEF41" w:rsidR="00EA73F7" w:rsidRDefault="00EA73F7" w:rsidP="00FB0D38">
      <w:pPr>
        <w:tabs>
          <w:tab w:val="left" w:pos="2289"/>
        </w:tabs>
        <w:spacing w:before="120"/>
        <w:ind w:left="1065"/>
      </w:pPr>
      <w:r w:rsidRPr="00EA73F7">
        <w:rPr>
          <w:rFonts w:ascii="Aharoni" w:hAnsi="Aharoni" w:cs="Aharoni" w:hint="cs"/>
          <w:color w:val="92A0C0" w:themeColor="accent3" w:themeTint="99"/>
          <w:sz w:val="40"/>
          <w:szCs w:val="40"/>
        </w:rPr>
        <w:t xml:space="preserve">           </w:t>
      </w:r>
    </w:p>
    <w:p w14:paraId="37531008" w14:textId="1287F064" w:rsidR="00EA73F7" w:rsidRDefault="00E63370" w:rsidP="001852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52A8A22" wp14:editId="39726354">
                <wp:simplePos x="0" y="0"/>
                <wp:positionH relativeFrom="column">
                  <wp:posOffset>-88900</wp:posOffset>
                </wp:positionH>
                <wp:positionV relativeFrom="paragraph">
                  <wp:posOffset>73660</wp:posOffset>
                </wp:positionV>
                <wp:extent cx="7054850" cy="749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0" cy="749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7D822" w14:textId="45DFB93A" w:rsidR="00E63370" w:rsidRPr="00E63370" w:rsidRDefault="00E63370" w:rsidP="00E633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8"/>
                                <w:szCs w:val="28"/>
                              </w:rPr>
                            </w:pPr>
                            <w:r w:rsidRPr="00E63370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PERSONAL ESSAY &amp; 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8"/>
                                <w:szCs w:val="28"/>
                              </w:rPr>
                              <w:t>COMMENDATIONS</w:t>
                            </w:r>
                          </w:p>
                          <w:p w14:paraId="76C60152" w14:textId="77777777" w:rsidR="00B0137C" w:rsidRDefault="00B0137C" w:rsidP="00E633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763B8164" w14:textId="3038313F" w:rsidR="00E63370" w:rsidRPr="00E63370" w:rsidRDefault="00E63370" w:rsidP="00E633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E63370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APPLICATION QUESTIONS: </w:t>
                            </w:r>
                          </w:p>
                          <w:p w14:paraId="46373220" w14:textId="77777777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4882325A" w14:textId="4D001EB0" w:rsidR="00E63370" w:rsidRPr="002F66BB" w:rsidRDefault="00E63370" w:rsidP="00E633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2F66BB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Please limit responses to</w:t>
                            </w:r>
                            <w:r w:rsidR="00BF4B38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each question to</w:t>
                            </w:r>
                            <w:r w:rsidRPr="002F66BB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200 words or less. </w:t>
                            </w:r>
                          </w:p>
                          <w:p w14:paraId="5327724B" w14:textId="2B589B76" w:rsidR="00E63370" w:rsidRP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1557C29C" w14:textId="010C599E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1. What personal, </w:t>
                            </w:r>
                            <w:r w:rsidR="004C0E95"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professional,</w:t>
                            </w: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or educational experiences led you to pursue a career as a nurse practitioner?</w:t>
                            </w:r>
                          </w:p>
                          <w:p w14:paraId="2D333107" w14:textId="77777777" w:rsidR="004C0E95" w:rsidRPr="00E63370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1C7DB706" w14:textId="77777777" w:rsidR="00E63370" w:rsidRP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0150CD25" w14:textId="14A0249C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2. What do you specifically desire to learn in an interprofessional residency training program? </w:t>
                            </w:r>
                          </w:p>
                          <w:p w14:paraId="327CC189" w14:textId="77777777" w:rsidR="004C0E95" w:rsidRPr="00E63370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6CA8E0E3" w14:textId="25C851DD" w:rsidR="00E63370" w:rsidRP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10F94642" w14:textId="0612B245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3. What educational or experiential opportunities do you desire in a training program? </w:t>
                            </w:r>
                          </w:p>
                          <w:p w14:paraId="26D626F6" w14:textId="77777777" w:rsidR="004C0E95" w:rsidRPr="00E63370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44D5626A" w14:textId="492D42DE" w:rsidR="00E63370" w:rsidRP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686B07A0" w14:textId="00A163CB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4. Are you interested in any research activity? If so, please elaborate. </w:t>
                            </w:r>
                          </w:p>
                          <w:p w14:paraId="4A7E0D9B" w14:textId="77777777" w:rsidR="004C0E95" w:rsidRPr="00E63370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2B7298F8" w14:textId="666321C8" w:rsidR="00E63370" w:rsidRP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0413DEA3" w14:textId="60DCC940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5. What are your plans after completing the residency, if selected? </w:t>
                            </w:r>
                          </w:p>
                          <w:p w14:paraId="11218EAB" w14:textId="77777777" w:rsidR="004C0E95" w:rsidRPr="00E63370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38DE9C48" w14:textId="4F1E522B" w:rsidR="00E63370" w:rsidRP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5943178F" w14:textId="5A293493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6. Have you completed any clinical rotations or been employed in a VA facility? If </w:t>
                            </w:r>
                            <w:r w:rsidR="004C0E95"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so,</w:t>
                            </w: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please list including date(s), VA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f</w:t>
                            </w: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acility,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u</w:t>
                            </w: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nit/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c</w:t>
                            </w: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linic,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s</w:t>
                            </w: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chool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a</w:t>
                            </w:r>
                            <w:r w:rsidRPr="00E63370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ffiliation, and course. </w:t>
                            </w:r>
                          </w:p>
                          <w:p w14:paraId="6C737214" w14:textId="23EC5D7B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3DCB0708" w14:textId="30D9A575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2AF4BF70" w14:textId="6C34DC52" w:rsidR="00E63370" w:rsidRDefault="00E63370" w:rsidP="00E633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LETTERS OF RECOMMENDATION: </w:t>
                            </w:r>
                          </w:p>
                          <w:p w14:paraId="42F51FD0" w14:textId="50D2494D" w:rsidR="00E63370" w:rsidRDefault="00E63370" w:rsidP="00E633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2E52E78A" w14:textId="29651B14" w:rsidR="00E63370" w:rsidRDefault="00E63370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Please provide three letters of recommendation from individuals who can comment on your clinical competence, achievements, </w:t>
                            </w:r>
                            <w:r w:rsidR="004C0E95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educational backgroun</w:t>
                            </w:r>
                            <w:r w:rsidR="004C0E95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d. At least one letter must be from a clinical preceptor. Please have the individuals provide letters via e-mail or mail letters directly to the program using the contact information below. Please provide the name and e-mail address of each individual. </w:t>
                            </w:r>
                          </w:p>
                          <w:p w14:paraId="26CC89FC" w14:textId="77777777" w:rsidR="004C0E95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235C87C4" w14:textId="2FD12E64" w:rsidR="004C0E95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06ED710C" w14:textId="6FDA2709" w:rsidR="004C0E95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14:paraId="1F187F3B" w14:textId="3A91CA38" w:rsidR="004C0E95" w:rsidRDefault="004C0E95" w:rsidP="004C0E9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7F2533C6" w14:textId="50B7B39F" w:rsidR="004C0E95" w:rsidRPr="00E63370" w:rsidRDefault="004C0E95" w:rsidP="004C0E9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2. </w:t>
                            </w:r>
                          </w:p>
                          <w:p w14:paraId="752E2DA0" w14:textId="796F61B9" w:rsidR="004C0E95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4104F942" w14:textId="6BA6D432" w:rsidR="004C0E95" w:rsidRDefault="004C0E95" w:rsidP="00E63370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3. </w:t>
                            </w:r>
                          </w:p>
                          <w:p w14:paraId="7A276A16" w14:textId="77777777" w:rsidR="004C0E95" w:rsidRPr="004C0E95" w:rsidRDefault="004C0E95" w:rsidP="004C0E95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A8A22" id="_x0000_s1029" type="#_x0000_t202" style="position:absolute;margin-left:-7pt;margin-top:5.8pt;width:555.5pt;height:59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" filled="f" stroked="f">
                <v:textbox>
                  <w:txbxContent>
                    <w:p w14:paraId="4F57D822" w14:textId="45DFB93A" w:rsidR="00E63370" w:rsidRPr="00E63370" w:rsidRDefault="00E63370" w:rsidP="00E633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8"/>
                          <w:szCs w:val="28"/>
                        </w:rPr>
                      </w:pPr>
                      <w:r w:rsidRPr="00E63370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8"/>
                          <w:szCs w:val="28"/>
                        </w:rPr>
                        <w:t>PERSONAL ESSAY &amp; RE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8"/>
                          <w:szCs w:val="28"/>
                        </w:rPr>
                        <w:t>COMMENDATIONS</w:t>
                      </w:r>
                    </w:p>
                    <w:p w14:paraId="76C60152" w14:textId="77777777" w:rsidR="00B0137C" w:rsidRDefault="00B0137C" w:rsidP="00E63370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763B8164" w14:textId="3038313F" w:rsidR="00E63370" w:rsidRPr="00E63370" w:rsidRDefault="00E63370" w:rsidP="00E63370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E63370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 xml:space="preserve">APPLICATION QUESTIONS: </w:t>
                      </w:r>
                    </w:p>
                    <w:p w14:paraId="46373220" w14:textId="77777777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8"/>
                          <w:szCs w:val="28"/>
                        </w:rPr>
                      </w:pPr>
                    </w:p>
                    <w:p w14:paraId="4882325A" w14:textId="4D001EB0" w:rsidR="00E63370" w:rsidRPr="002F66BB" w:rsidRDefault="00E63370" w:rsidP="00E63370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2F66BB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>Please limit responses to</w:t>
                      </w:r>
                      <w:r w:rsidR="00BF4B38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 xml:space="preserve"> each question to</w:t>
                      </w:r>
                      <w:r w:rsidRPr="002F66BB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 xml:space="preserve"> 200 words or less. </w:t>
                      </w:r>
                    </w:p>
                    <w:p w14:paraId="5327724B" w14:textId="2B589B76" w:rsidR="00E63370" w:rsidRP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1557C29C" w14:textId="010C599E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1. What personal, </w:t>
                      </w:r>
                      <w:r w:rsidR="004C0E95"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professional,</w:t>
                      </w: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 or educational experiences led you to pursue a career as a nurse practitioner?</w:t>
                      </w:r>
                    </w:p>
                    <w:p w14:paraId="2D333107" w14:textId="77777777" w:rsidR="004C0E95" w:rsidRPr="00E63370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1C7DB706" w14:textId="77777777" w:rsidR="00E63370" w:rsidRP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0150CD25" w14:textId="14A0249C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2. What do you specifically desire to learn in an interprofessional residency training program? </w:t>
                      </w:r>
                    </w:p>
                    <w:p w14:paraId="327CC189" w14:textId="77777777" w:rsidR="004C0E95" w:rsidRPr="00E63370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6CA8E0E3" w14:textId="25C851DD" w:rsidR="00E63370" w:rsidRP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10F94642" w14:textId="0612B245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3. What educational or experiential opportunities do you desire in a training program? </w:t>
                      </w:r>
                    </w:p>
                    <w:p w14:paraId="26D626F6" w14:textId="77777777" w:rsidR="004C0E95" w:rsidRPr="00E63370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44D5626A" w14:textId="492D42DE" w:rsidR="00E63370" w:rsidRP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686B07A0" w14:textId="00A163CB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4. Are you interested in any research activity? If so, please elaborate. </w:t>
                      </w:r>
                    </w:p>
                    <w:p w14:paraId="4A7E0D9B" w14:textId="77777777" w:rsidR="004C0E95" w:rsidRPr="00E63370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2B7298F8" w14:textId="666321C8" w:rsidR="00E63370" w:rsidRP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0413DEA3" w14:textId="60DCC940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5. What are your plans after completing the residency, if selected? </w:t>
                      </w:r>
                    </w:p>
                    <w:p w14:paraId="11218EAB" w14:textId="77777777" w:rsidR="004C0E95" w:rsidRPr="00E63370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38DE9C48" w14:textId="4F1E522B" w:rsidR="00E63370" w:rsidRP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5943178F" w14:textId="5A293493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6. Have you completed any clinical rotations or been employed in a VA facility? If </w:t>
                      </w:r>
                      <w:r w:rsidR="004C0E95"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so,</w:t>
                      </w: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 please list including date(s), VA </w:t>
                      </w:r>
                      <w:r w:rsidR="00BF4B38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f</w:t>
                      </w: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acility, </w:t>
                      </w:r>
                      <w:r w:rsidR="00BF4B38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u</w:t>
                      </w: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nit/</w:t>
                      </w:r>
                      <w:r w:rsidR="00BF4B38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c</w:t>
                      </w: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linic, </w:t>
                      </w:r>
                      <w:r w:rsidR="00BF4B38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s</w:t>
                      </w: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chool </w:t>
                      </w:r>
                      <w:r w:rsidR="00BF4B38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a</w:t>
                      </w:r>
                      <w:r w:rsidRPr="00E63370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ffiliation, and course. </w:t>
                      </w:r>
                    </w:p>
                    <w:p w14:paraId="6C737214" w14:textId="23EC5D7B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3DCB0708" w14:textId="30D9A575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2AF4BF70" w14:textId="6C34DC52" w:rsidR="00E63370" w:rsidRDefault="00E63370" w:rsidP="00E63370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 xml:space="preserve">LETTERS OF RECOMMENDATION: </w:t>
                      </w:r>
                    </w:p>
                    <w:p w14:paraId="42F51FD0" w14:textId="50D2494D" w:rsidR="00E63370" w:rsidRDefault="00E63370" w:rsidP="00E63370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2E52E78A" w14:textId="29651B14" w:rsidR="00E63370" w:rsidRDefault="00E63370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Please provide three letters of recommendation from individuals who can comment on your clinical competence, achievements, </w:t>
                      </w:r>
                      <w:r w:rsidR="004C0E95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educational backgroun</w:t>
                      </w:r>
                      <w:r w:rsidR="004C0E95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d. At least one letter must be from a clinical preceptor. Please have the individuals provide letters via e-mail or mail letters directly to the program using the contact information below. Please provide the name and e-mail address of each individual. </w:t>
                      </w:r>
                    </w:p>
                    <w:p w14:paraId="26CC89FC" w14:textId="77777777" w:rsidR="004C0E95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235C87C4" w14:textId="2FD12E64" w:rsidR="004C0E95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06ED710C" w14:textId="6FDA2709" w:rsidR="004C0E95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1.</w:t>
                      </w:r>
                    </w:p>
                    <w:p w14:paraId="1F187F3B" w14:textId="3A91CA38" w:rsidR="004C0E95" w:rsidRDefault="004C0E95" w:rsidP="004C0E9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7F2533C6" w14:textId="50B7B39F" w:rsidR="004C0E95" w:rsidRPr="00E63370" w:rsidRDefault="004C0E95" w:rsidP="004C0E9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2. </w:t>
                      </w:r>
                    </w:p>
                    <w:p w14:paraId="752E2DA0" w14:textId="796F61B9" w:rsidR="004C0E95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8"/>
                          <w:szCs w:val="28"/>
                        </w:rPr>
                      </w:pPr>
                    </w:p>
                    <w:p w14:paraId="4104F942" w14:textId="6BA6D432" w:rsidR="004C0E95" w:rsidRDefault="004C0E95" w:rsidP="00E63370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3. </w:t>
                      </w:r>
                    </w:p>
                    <w:p w14:paraId="7A276A16" w14:textId="77777777" w:rsidR="004C0E95" w:rsidRPr="004C0E95" w:rsidRDefault="004C0E95" w:rsidP="004C0E95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F41581" w14:textId="5B3C753F" w:rsidR="00EA73F7" w:rsidRDefault="00EA73F7" w:rsidP="0018521B"/>
    <w:p w14:paraId="73BE8D01" w14:textId="75A75B03" w:rsidR="00EA73F7" w:rsidRDefault="00EA73F7" w:rsidP="0018521B"/>
    <w:p w14:paraId="242C1076" w14:textId="7F373D4B" w:rsidR="00EA73F7" w:rsidRDefault="00EA73F7" w:rsidP="0018521B"/>
    <w:p w14:paraId="56462992" w14:textId="3CE47761" w:rsidR="00EA73F7" w:rsidRDefault="00E63370" w:rsidP="00E63370">
      <w:pPr>
        <w:tabs>
          <w:tab w:val="left" w:pos="2550"/>
        </w:tabs>
      </w:pPr>
      <w:r>
        <w:tab/>
      </w:r>
    </w:p>
    <w:p w14:paraId="404FFA90" w14:textId="77777777" w:rsidR="00EA73F7" w:rsidRDefault="00EA73F7" w:rsidP="0018521B"/>
    <w:p w14:paraId="24375EFA" w14:textId="77777777" w:rsidR="00EA73F7" w:rsidRDefault="00EA73F7" w:rsidP="0018521B"/>
    <w:p w14:paraId="65F84564" w14:textId="77777777" w:rsidR="00EA73F7" w:rsidRDefault="00EA73F7" w:rsidP="0018521B"/>
    <w:p w14:paraId="711FF140" w14:textId="20FCBC1B" w:rsidR="00EA73F7" w:rsidRDefault="00EA73F7" w:rsidP="00151BDE">
      <w:pPr>
        <w:ind w:left="-187" w:firstLine="187"/>
      </w:pPr>
      <w:r w:rsidRPr="005246F6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06AD507C" wp14:editId="0849681F">
                <wp:simplePos x="0" y="0"/>
                <wp:positionH relativeFrom="margin">
                  <wp:posOffset>-349885</wp:posOffset>
                </wp:positionH>
                <wp:positionV relativeFrom="margin">
                  <wp:posOffset>55245</wp:posOffset>
                </wp:positionV>
                <wp:extent cx="7287260" cy="9517380"/>
                <wp:effectExtent l="0" t="0" r="8890" b="762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260" cy="9517380"/>
                          <a:chOff x="9525" y="57150"/>
                          <a:chExt cx="7289800" cy="9748726"/>
                        </a:xfrm>
                      </wpg:grpSpPr>
                      <wps:wsp>
                        <wps:cNvPr id="27" name="Rectangle 2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525" y="1257300"/>
                            <a:ext cx="7289800" cy="85485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Rectangle 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924675" y="57150"/>
                            <a:ext cx="324484" cy="32455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Oval 3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9550" y="333375"/>
                            <a:ext cx="644418" cy="64441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Graphic 8" descr="Icon Email"/>
                        <wps:cNvSpPr>
                          <a:spLocks noChangeAspect="1"/>
                        </wps:cNvSpPr>
                        <wps:spPr>
                          <a:xfrm>
                            <a:off x="352425" y="457200"/>
                            <a:ext cx="356170" cy="360000"/>
                          </a:xfrm>
                          <a:custGeom>
                            <a:avLst/>
                            <a:gdLst>
                              <a:gd name="connsiteX0" fmla="*/ 91154 w 885825"/>
                              <a:gd name="connsiteY0" fmla="*/ 897636 h 895350"/>
                              <a:gd name="connsiteX1" fmla="*/ 799433 w 885825"/>
                              <a:gd name="connsiteY1" fmla="*/ 897636 h 895350"/>
                              <a:gd name="connsiteX2" fmla="*/ 883444 w 885825"/>
                              <a:gd name="connsiteY2" fmla="*/ 813530 h 895350"/>
                              <a:gd name="connsiteX3" fmla="*/ 883444 w 885825"/>
                              <a:gd name="connsiteY3" fmla="*/ 363760 h 895350"/>
                              <a:gd name="connsiteX4" fmla="*/ 874967 w 885825"/>
                              <a:gd name="connsiteY4" fmla="*/ 345567 h 895350"/>
                              <a:gd name="connsiteX5" fmla="*/ 757714 w 885825"/>
                              <a:gd name="connsiteY5" fmla="*/ 246507 h 895350"/>
                              <a:gd name="connsiteX6" fmla="*/ 757714 w 885825"/>
                              <a:gd name="connsiteY6" fmla="*/ 73819 h 895350"/>
                              <a:gd name="connsiteX7" fmla="*/ 691039 w 885825"/>
                              <a:gd name="connsiteY7" fmla="*/ 7144 h 895350"/>
                              <a:gd name="connsiteX8" fmla="*/ 204216 w 885825"/>
                              <a:gd name="connsiteY8" fmla="*/ 7144 h 895350"/>
                              <a:gd name="connsiteX9" fmla="*/ 137541 w 885825"/>
                              <a:gd name="connsiteY9" fmla="*/ 73819 h 895350"/>
                              <a:gd name="connsiteX10" fmla="*/ 137541 w 885825"/>
                              <a:gd name="connsiteY10" fmla="*/ 242888 h 895350"/>
                              <a:gd name="connsiteX11" fmla="*/ 15621 w 885825"/>
                              <a:gd name="connsiteY11" fmla="*/ 345567 h 895350"/>
                              <a:gd name="connsiteX12" fmla="*/ 7144 w 885825"/>
                              <a:gd name="connsiteY12" fmla="*/ 363760 h 895350"/>
                              <a:gd name="connsiteX13" fmla="*/ 7144 w 885825"/>
                              <a:gd name="connsiteY13" fmla="*/ 813530 h 895350"/>
                              <a:gd name="connsiteX14" fmla="*/ 91154 w 885825"/>
                              <a:gd name="connsiteY14" fmla="*/ 897636 h 895350"/>
                              <a:gd name="connsiteX15" fmla="*/ 799338 w 885825"/>
                              <a:gd name="connsiteY15" fmla="*/ 850011 h 895350"/>
                              <a:gd name="connsiteX16" fmla="*/ 91154 w 885825"/>
                              <a:gd name="connsiteY16" fmla="*/ 850011 h 895350"/>
                              <a:gd name="connsiteX17" fmla="*/ 54769 w 885825"/>
                              <a:gd name="connsiteY17" fmla="*/ 813530 h 895350"/>
                              <a:gd name="connsiteX18" fmla="*/ 54769 w 885825"/>
                              <a:gd name="connsiteY18" fmla="*/ 409194 h 895350"/>
                              <a:gd name="connsiteX19" fmla="*/ 326231 w 885825"/>
                              <a:gd name="connsiteY19" fmla="*/ 601218 h 895350"/>
                              <a:gd name="connsiteX20" fmla="*/ 133541 w 885825"/>
                              <a:gd name="connsiteY20" fmla="*/ 748665 h 895350"/>
                              <a:gd name="connsiteX21" fmla="*/ 128778 w 885825"/>
                              <a:gd name="connsiteY21" fmla="*/ 782003 h 895350"/>
                              <a:gd name="connsiteX22" fmla="*/ 162116 w 885825"/>
                              <a:gd name="connsiteY22" fmla="*/ 786765 h 895350"/>
                              <a:gd name="connsiteX23" fmla="*/ 366998 w 885825"/>
                              <a:gd name="connsiteY23" fmla="*/ 629984 h 895350"/>
                              <a:gd name="connsiteX24" fmla="*/ 433673 w 885825"/>
                              <a:gd name="connsiteY24" fmla="*/ 677609 h 895350"/>
                              <a:gd name="connsiteX25" fmla="*/ 461200 w 885825"/>
                              <a:gd name="connsiteY25" fmla="*/ 677609 h 895350"/>
                              <a:gd name="connsiteX26" fmla="*/ 527876 w 885825"/>
                              <a:gd name="connsiteY26" fmla="*/ 629984 h 895350"/>
                              <a:gd name="connsiteX27" fmla="*/ 732854 w 885825"/>
                              <a:gd name="connsiteY27" fmla="*/ 786479 h 895350"/>
                              <a:gd name="connsiteX28" fmla="*/ 766191 w 885825"/>
                              <a:gd name="connsiteY28" fmla="*/ 781717 h 895350"/>
                              <a:gd name="connsiteX29" fmla="*/ 761429 w 885825"/>
                              <a:gd name="connsiteY29" fmla="*/ 748379 h 895350"/>
                              <a:gd name="connsiteX30" fmla="*/ 569119 w 885825"/>
                              <a:gd name="connsiteY30" fmla="*/ 601218 h 895350"/>
                              <a:gd name="connsiteX31" fmla="*/ 835819 w 885825"/>
                              <a:gd name="connsiteY31" fmla="*/ 412623 h 895350"/>
                              <a:gd name="connsiteX32" fmla="*/ 835819 w 885825"/>
                              <a:gd name="connsiteY32" fmla="*/ 813626 h 895350"/>
                              <a:gd name="connsiteX33" fmla="*/ 799433 w 885825"/>
                              <a:gd name="connsiteY33" fmla="*/ 850011 h 895350"/>
                              <a:gd name="connsiteX34" fmla="*/ 822484 w 885825"/>
                              <a:gd name="connsiteY34" fmla="*/ 363665 h 895350"/>
                              <a:gd name="connsiteX35" fmla="*/ 757714 w 885825"/>
                              <a:gd name="connsiteY35" fmla="*/ 409480 h 895350"/>
                              <a:gd name="connsiteX36" fmla="*/ 757714 w 885825"/>
                              <a:gd name="connsiteY36" fmla="*/ 308800 h 895350"/>
                              <a:gd name="connsiteX37" fmla="*/ 204216 w 885825"/>
                              <a:gd name="connsiteY37" fmla="*/ 54864 h 895350"/>
                              <a:gd name="connsiteX38" fmla="*/ 691134 w 885825"/>
                              <a:gd name="connsiteY38" fmla="*/ 54864 h 895350"/>
                              <a:gd name="connsiteX39" fmla="*/ 710184 w 885825"/>
                              <a:gd name="connsiteY39" fmla="*/ 73914 h 895350"/>
                              <a:gd name="connsiteX40" fmla="*/ 710184 w 885825"/>
                              <a:gd name="connsiteY40" fmla="*/ 442913 h 895350"/>
                              <a:gd name="connsiteX41" fmla="*/ 447675 w 885825"/>
                              <a:gd name="connsiteY41" fmla="*/ 628745 h 895350"/>
                              <a:gd name="connsiteX42" fmla="*/ 185261 w 885825"/>
                              <a:gd name="connsiteY42" fmla="*/ 442913 h 895350"/>
                              <a:gd name="connsiteX43" fmla="*/ 185261 w 885825"/>
                              <a:gd name="connsiteY43" fmla="*/ 73819 h 895350"/>
                              <a:gd name="connsiteX44" fmla="*/ 204216 w 885825"/>
                              <a:gd name="connsiteY44" fmla="*/ 54864 h 895350"/>
                              <a:gd name="connsiteX45" fmla="*/ 137541 w 885825"/>
                              <a:gd name="connsiteY45" fmla="*/ 409480 h 895350"/>
                              <a:gd name="connsiteX46" fmla="*/ 70104 w 885825"/>
                              <a:gd name="connsiteY46" fmla="*/ 361855 h 895350"/>
                              <a:gd name="connsiteX47" fmla="*/ 137541 w 885825"/>
                              <a:gd name="connsiteY47" fmla="*/ 304705 h 895350"/>
                              <a:gd name="connsiteX48" fmla="*/ 445294 w 885825"/>
                              <a:gd name="connsiteY48" fmla="*/ 506444 h 895350"/>
                              <a:gd name="connsiteX49" fmla="*/ 451390 w 885825"/>
                              <a:gd name="connsiteY49" fmla="*/ 506444 h 895350"/>
                              <a:gd name="connsiteX50" fmla="*/ 475202 w 885825"/>
                              <a:gd name="connsiteY50" fmla="*/ 482632 h 895350"/>
                              <a:gd name="connsiteX51" fmla="*/ 451390 w 885825"/>
                              <a:gd name="connsiteY51" fmla="*/ 458819 h 895350"/>
                              <a:gd name="connsiteX52" fmla="*/ 445294 w 885825"/>
                              <a:gd name="connsiteY52" fmla="*/ 458819 h 895350"/>
                              <a:gd name="connsiteX53" fmla="*/ 293465 w 885825"/>
                              <a:gd name="connsiteY53" fmla="*/ 306991 h 895350"/>
                              <a:gd name="connsiteX54" fmla="*/ 445294 w 885825"/>
                              <a:gd name="connsiteY54" fmla="*/ 155162 h 895350"/>
                              <a:gd name="connsiteX55" fmla="*/ 597122 w 885825"/>
                              <a:gd name="connsiteY55" fmla="*/ 306991 h 895350"/>
                              <a:gd name="connsiteX56" fmla="*/ 597122 w 885825"/>
                              <a:gd name="connsiteY56" fmla="*/ 347663 h 895350"/>
                              <a:gd name="connsiteX57" fmla="*/ 569004 w 885825"/>
                              <a:gd name="connsiteY57" fmla="*/ 372599 h 895350"/>
                              <a:gd name="connsiteX58" fmla="*/ 544068 w 885825"/>
                              <a:gd name="connsiteY58" fmla="*/ 347663 h 895350"/>
                              <a:gd name="connsiteX59" fmla="*/ 544068 w 885825"/>
                              <a:gd name="connsiteY59" fmla="*/ 306991 h 895350"/>
                              <a:gd name="connsiteX60" fmla="*/ 445656 w 885825"/>
                              <a:gd name="connsiteY60" fmla="*/ 207288 h 895350"/>
                              <a:gd name="connsiteX61" fmla="*/ 345952 w 885825"/>
                              <a:gd name="connsiteY61" fmla="*/ 305700 h 895350"/>
                              <a:gd name="connsiteX62" fmla="*/ 444365 w 885825"/>
                              <a:gd name="connsiteY62" fmla="*/ 405403 h 895350"/>
                              <a:gd name="connsiteX63" fmla="*/ 505968 w 885825"/>
                              <a:gd name="connsiteY63" fmla="*/ 384429 h 895350"/>
                              <a:gd name="connsiteX64" fmla="*/ 606816 w 885825"/>
                              <a:gd name="connsiteY64" fmla="*/ 412935 h 895350"/>
                              <a:gd name="connsiteX65" fmla="*/ 644747 w 885825"/>
                              <a:gd name="connsiteY65" fmla="*/ 347663 h 895350"/>
                              <a:gd name="connsiteX66" fmla="*/ 644747 w 885825"/>
                              <a:gd name="connsiteY66" fmla="*/ 306991 h 895350"/>
                              <a:gd name="connsiteX67" fmla="*/ 445294 w 885825"/>
                              <a:gd name="connsiteY67" fmla="*/ 107537 h 895350"/>
                              <a:gd name="connsiteX68" fmla="*/ 245840 w 885825"/>
                              <a:gd name="connsiteY68" fmla="*/ 306991 h 895350"/>
                              <a:gd name="connsiteX69" fmla="*/ 445294 w 885825"/>
                              <a:gd name="connsiteY69" fmla="*/ 506444 h 895350"/>
                              <a:gd name="connsiteX70" fmla="*/ 445294 w 885825"/>
                              <a:gd name="connsiteY70" fmla="*/ 358140 h 895350"/>
                              <a:gd name="connsiteX71" fmla="*/ 394145 w 885825"/>
                              <a:gd name="connsiteY71" fmla="*/ 306991 h 895350"/>
                              <a:gd name="connsiteX72" fmla="*/ 445294 w 885825"/>
                              <a:gd name="connsiteY72" fmla="*/ 255842 h 895350"/>
                              <a:gd name="connsiteX73" fmla="*/ 496443 w 885825"/>
                              <a:gd name="connsiteY73" fmla="*/ 306991 h 895350"/>
                              <a:gd name="connsiteX74" fmla="*/ 445294 w 885825"/>
                              <a:gd name="connsiteY74" fmla="*/ 358140 h 895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885825" h="895350">
                                <a:moveTo>
                                  <a:pt x="91154" y="897636"/>
                                </a:moveTo>
                                <a:lnTo>
                                  <a:pt x="799433" y="897636"/>
                                </a:lnTo>
                                <a:cubicBezTo>
                                  <a:pt x="845847" y="897584"/>
                                  <a:pt x="883444" y="859944"/>
                                  <a:pt x="883444" y="813530"/>
                                </a:cubicBezTo>
                                <a:lnTo>
                                  <a:pt x="883444" y="363760"/>
                                </a:lnTo>
                                <a:cubicBezTo>
                                  <a:pt x="883436" y="356743"/>
                                  <a:pt x="880335" y="350086"/>
                                  <a:pt x="874967" y="345567"/>
                                </a:cubicBezTo>
                                <a:lnTo>
                                  <a:pt x="757714" y="246507"/>
                                </a:lnTo>
                                <a:lnTo>
                                  <a:pt x="757714" y="73819"/>
                                </a:lnTo>
                                <a:cubicBezTo>
                                  <a:pt x="757714" y="36995"/>
                                  <a:pt x="727862" y="7144"/>
                                  <a:pt x="691039" y="7144"/>
                                </a:cubicBezTo>
                                <a:lnTo>
                                  <a:pt x="204216" y="7144"/>
                                </a:lnTo>
                                <a:cubicBezTo>
                                  <a:pt x="167392" y="7144"/>
                                  <a:pt x="137541" y="36995"/>
                                  <a:pt x="137541" y="73819"/>
                                </a:cubicBezTo>
                                <a:lnTo>
                                  <a:pt x="137541" y="242888"/>
                                </a:lnTo>
                                <a:lnTo>
                                  <a:pt x="15621" y="345567"/>
                                </a:lnTo>
                                <a:cubicBezTo>
                                  <a:pt x="10253" y="350086"/>
                                  <a:pt x="7151" y="356743"/>
                                  <a:pt x="7144" y="363760"/>
                                </a:cubicBezTo>
                                <a:lnTo>
                                  <a:pt x="7144" y="813530"/>
                                </a:lnTo>
                                <a:cubicBezTo>
                                  <a:pt x="7144" y="859944"/>
                                  <a:pt x="44741" y="897584"/>
                                  <a:pt x="91154" y="897636"/>
                                </a:cubicBezTo>
                                <a:close/>
                                <a:moveTo>
                                  <a:pt x="799338" y="850011"/>
                                </a:moveTo>
                                <a:lnTo>
                                  <a:pt x="91154" y="850011"/>
                                </a:lnTo>
                                <a:cubicBezTo>
                                  <a:pt x="71044" y="849959"/>
                                  <a:pt x="54769" y="833640"/>
                                  <a:pt x="54769" y="813530"/>
                                </a:cubicBezTo>
                                <a:lnTo>
                                  <a:pt x="54769" y="409194"/>
                                </a:lnTo>
                                <a:lnTo>
                                  <a:pt x="326231" y="601218"/>
                                </a:lnTo>
                                <a:lnTo>
                                  <a:pt x="133541" y="748665"/>
                                </a:lnTo>
                                <a:cubicBezTo>
                                  <a:pt x="123019" y="756556"/>
                                  <a:pt x="120887" y="771481"/>
                                  <a:pt x="128778" y="782003"/>
                                </a:cubicBezTo>
                                <a:cubicBezTo>
                                  <a:pt x="136669" y="792524"/>
                                  <a:pt x="151594" y="794656"/>
                                  <a:pt x="162116" y="786765"/>
                                </a:cubicBezTo>
                                <a:lnTo>
                                  <a:pt x="366998" y="629984"/>
                                </a:lnTo>
                                <a:lnTo>
                                  <a:pt x="433673" y="677609"/>
                                </a:lnTo>
                                <a:cubicBezTo>
                                  <a:pt x="441919" y="683449"/>
                                  <a:pt x="452954" y="683449"/>
                                  <a:pt x="461200" y="677609"/>
                                </a:cubicBezTo>
                                <a:lnTo>
                                  <a:pt x="527876" y="629984"/>
                                </a:lnTo>
                                <a:lnTo>
                                  <a:pt x="732854" y="786479"/>
                                </a:lnTo>
                                <a:cubicBezTo>
                                  <a:pt x="743375" y="794370"/>
                                  <a:pt x="758301" y="792238"/>
                                  <a:pt x="766191" y="781717"/>
                                </a:cubicBezTo>
                                <a:cubicBezTo>
                                  <a:pt x="774082" y="771195"/>
                                  <a:pt x="771950" y="756270"/>
                                  <a:pt x="761429" y="748379"/>
                                </a:cubicBezTo>
                                <a:lnTo>
                                  <a:pt x="569119" y="601218"/>
                                </a:lnTo>
                                <a:lnTo>
                                  <a:pt x="835819" y="412623"/>
                                </a:lnTo>
                                <a:lnTo>
                                  <a:pt x="835819" y="813626"/>
                                </a:lnTo>
                                <a:cubicBezTo>
                                  <a:pt x="835766" y="833698"/>
                                  <a:pt x="819506" y="849959"/>
                                  <a:pt x="799433" y="850011"/>
                                </a:cubicBezTo>
                                <a:close/>
                                <a:moveTo>
                                  <a:pt x="822484" y="363665"/>
                                </a:moveTo>
                                <a:lnTo>
                                  <a:pt x="757714" y="409480"/>
                                </a:lnTo>
                                <a:lnTo>
                                  <a:pt x="757714" y="308800"/>
                                </a:lnTo>
                                <a:close/>
                                <a:moveTo>
                                  <a:pt x="204216" y="54864"/>
                                </a:moveTo>
                                <a:lnTo>
                                  <a:pt x="691134" y="54864"/>
                                </a:lnTo>
                                <a:cubicBezTo>
                                  <a:pt x="701655" y="54864"/>
                                  <a:pt x="710184" y="63393"/>
                                  <a:pt x="710184" y="73914"/>
                                </a:cubicBezTo>
                                <a:lnTo>
                                  <a:pt x="710184" y="442913"/>
                                </a:lnTo>
                                <a:lnTo>
                                  <a:pt x="447675" y="628745"/>
                                </a:lnTo>
                                <a:lnTo>
                                  <a:pt x="185261" y="442913"/>
                                </a:lnTo>
                                <a:lnTo>
                                  <a:pt x="185261" y="73819"/>
                                </a:lnTo>
                                <a:cubicBezTo>
                                  <a:pt x="185314" y="63372"/>
                                  <a:pt x="193769" y="54916"/>
                                  <a:pt x="204216" y="54864"/>
                                </a:cubicBezTo>
                                <a:close/>
                                <a:moveTo>
                                  <a:pt x="137541" y="409480"/>
                                </a:moveTo>
                                <a:lnTo>
                                  <a:pt x="70104" y="361855"/>
                                </a:lnTo>
                                <a:lnTo>
                                  <a:pt x="137541" y="304705"/>
                                </a:lnTo>
                                <a:close/>
                                <a:moveTo>
                                  <a:pt x="445294" y="506444"/>
                                </a:moveTo>
                                <a:lnTo>
                                  <a:pt x="451390" y="506444"/>
                                </a:lnTo>
                                <a:cubicBezTo>
                                  <a:pt x="464541" y="506444"/>
                                  <a:pt x="475202" y="495783"/>
                                  <a:pt x="475202" y="482632"/>
                                </a:cubicBezTo>
                                <a:cubicBezTo>
                                  <a:pt x="475202" y="469481"/>
                                  <a:pt x="464541" y="458819"/>
                                  <a:pt x="451390" y="458819"/>
                                </a:cubicBezTo>
                                <a:lnTo>
                                  <a:pt x="445294" y="458819"/>
                                </a:lnTo>
                                <a:cubicBezTo>
                                  <a:pt x="361441" y="458819"/>
                                  <a:pt x="293465" y="390843"/>
                                  <a:pt x="293465" y="306991"/>
                                </a:cubicBezTo>
                                <a:cubicBezTo>
                                  <a:pt x="293465" y="223138"/>
                                  <a:pt x="361441" y="155162"/>
                                  <a:pt x="445294" y="155162"/>
                                </a:cubicBezTo>
                                <a:cubicBezTo>
                                  <a:pt x="529146" y="155162"/>
                                  <a:pt x="597122" y="223138"/>
                                  <a:pt x="597122" y="306991"/>
                                </a:cubicBezTo>
                                <a:lnTo>
                                  <a:pt x="597122" y="347663"/>
                                </a:lnTo>
                                <a:cubicBezTo>
                                  <a:pt x="596244" y="362313"/>
                                  <a:pt x="583656" y="373478"/>
                                  <a:pt x="569004" y="372599"/>
                                </a:cubicBezTo>
                                <a:cubicBezTo>
                                  <a:pt x="555580" y="371795"/>
                                  <a:pt x="544873" y="361087"/>
                                  <a:pt x="544068" y="347663"/>
                                </a:cubicBezTo>
                                <a:lnTo>
                                  <a:pt x="544068" y="306991"/>
                                </a:lnTo>
                                <a:cubicBezTo>
                                  <a:pt x="544424" y="252283"/>
                                  <a:pt x="500364" y="207644"/>
                                  <a:pt x="445656" y="207288"/>
                                </a:cubicBezTo>
                                <a:cubicBezTo>
                                  <a:pt x="390947" y="206932"/>
                                  <a:pt x="346308" y="250992"/>
                                  <a:pt x="345952" y="305700"/>
                                </a:cubicBezTo>
                                <a:cubicBezTo>
                                  <a:pt x="345596" y="360409"/>
                                  <a:pt x="389656" y="405047"/>
                                  <a:pt x="444365" y="405403"/>
                                </a:cubicBezTo>
                                <a:cubicBezTo>
                                  <a:pt x="466675" y="405549"/>
                                  <a:pt x="488382" y="398158"/>
                                  <a:pt x="505968" y="384429"/>
                                </a:cubicBezTo>
                                <a:cubicBezTo>
                                  <a:pt x="525945" y="420150"/>
                                  <a:pt x="571096" y="432912"/>
                                  <a:pt x="606816" y="412935"/>
                                </a:cubicBezTo>
                                <a:cubicBezTo>
                                  <a:pt x="630426" y="399732"/>
                                  <a:pt x="644964" y="374713"/>
                                  <a:pt x="644747" y="347663"/>
                                </a:cubicBezTo>
                                <a:lnTo>
                                  <a:pt x="644747" y="306991"/>
                                </a:lnTo>
                                <a:cubicBezTo>
                                  <a:pt x="644747" y="196836"/>
                                  <a:pt x="555449" y="107537"/>
                                  <a:pt x="445294" y="107537"/>
                                </a:cubicBezTo>
                                <a:cubicBezTo>
                                  <a:pt x="335139" y="107537"/>
                                  <a:pt x="245840" y="196836"/>
                                  <a:pt x="245840" y="306991"/>
                                </a:cubicBezTo>
                                <a:cubicBezTo>
                                  <a:pt x="245840" y="417145"/>
                                  <a:pt x="335139" y="506444"/>
                                  <a:pt x="445294" y="506444"/>
                                </a:cubicBezTo>
                                <a:close/>
                                <a:moveTo>
                                  <a:pt x="445294" y="358140"/>
                                </a:moveTo>
                                <a:cubicBezTo>
                                  <a:pt x="417045" y="358140"/>
                                  <a:pt x="394145" y="335240"/>
                                  <a:pt x="394145" y="306991"/>
                                </a:cubicBezTo>
                                <a:cubicBezTo>
                                  <a:pt x="394145" y="278742"/>
                                  <a:pt x="417045" y="255842"/>
                                  <a:pt x="445294" y="255842"/>
                                </a:cubicBezTo>
                                <a:cubicBezTo>
                                  <a:pt x="473543" y="255842"/>
                                  <a:pt x="496443" y="278742"/>
                                  <a:pt x="496443" y="306991"/>
                                </a:cubicBezTo>
                                <a:cubicBezTo>
                                  <a:pt x="496443" y="335240"/>
                                  <a:pt x="473543" y="358140"/>
                                  <a:pt x="445294" y="358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903BD" id="Group 26" o:spid="_x0000_s1026" alt="&quot;&quot;" style="position:absolute;margin-left:-27.55pt;margin-top:4.35pt;width:573.8pt;height:749.4pt;z-index:-251654144;mso-position-horizontal-relative:margin;mso-position-vertical-relative:margin;mso-width-relative:margin;mso-height-relative:margin" coordorigin="95,571" coordsize="72898,97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">
                <v:rect id="Rectangle 27" o:spid="_x0000_s1027" alt="&quot;&quot;" style="position:absolute;left:95;top:12573;width:72898;height:85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" fillcolor="#f2f2f2 [3052]" stroked="f" strokeweight="1pt"/>
                <v:rect id="Rectangle 29" o:spid="_x0000_s1028" alt="&quot;&quot;" style="position:absolute;left:69246;top:571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" fillcolor="#548dd4 [1951]" stroked="f" strokeweight="1pt"/>
                <v:oval id="Oval 31" o:spid="_x0000_s1029" alt="&quot;&quot;" style="position:absolute;left:2095;top:3333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" fillcolor="white [3212]" stroked="f" strokeweight="1pt">
                  <v:fill opacity="15677f"/>
                </v:oval>
                <v:shape id="Graphic 8" o:spid="_x0000_s1030" alt="Icon Email" style="position:absolute;left:3524;top:4572;width:3561;height:3600;visibility:visible;mso-wrap-style:square;v-text-anchor:middle" coordsize="88582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" path="m91154,897636r708279,c845847,897584,883444,859944,883444,813530r,-449770c883436,356743,880335,350086,874967,345567l757714,246507r,-172688c757714,36995,727862,7144,691039,7144r-486823,c167392,7144,137541,36995,137541,73819r,169069l15621,345567v-5368,4519,-8470,11176,-8477,18193l7144,813530v,46414,37597,84054,84010,84106xm799338,850011r-708184,c71044,849959,54769,833640,54769,813530r,-404336l326231,601218,133541,748665v-10522,7891,-12654,22816,-4763,33338c136669,792524,151594,794656,162116,786765l366998,629984r66675,47625c441919,683449,452954,683449,461200,677609r66676,-47625l732854,786479v10521,7891,25447,5759,33337,-4762c774082,771195,771950,756270,761429,748379l569119,601218,835819,412623r,401003c835766,833698,819506,849959,799433,850011r-95,xm822484,363665r-64770,45815l757714,308800r64770,54865xm204216,54864r486918,c701655,54864,710184,63393,710184,73914r,368999l447675,628745,185261,442913r,-369094c185314,63372,193769,54916,204216,54864xm137541,409480l70104,361855r67437,-57150l137541,409480xm445294,506444r6096,c464541,506444,475202,495783,475202,482632v,-13151,-10661,-23813,-23812,-23813l445294,458819v-83853,,-151829,-67976,-151829,-151828c293465,223138,361441,155162,445294,155162v83852,,151828,67976,151828,151829l597122,347663v-878,14650,-13466,25815,-28118,24936c555580,371795,544873,361087,544068,347663r,-40672c544424,252283,500364,207644,445656,207288v-54709,-356,-99348,43704,-99704,98412c345596,360409,389656,405047,444365,405403v22310,146,44017,-7245,61603,-20974c525945,420150,571096,432912,606816,412935v23610,-13203,38148,-38222,37931,-65272l644747,306991v,-110155,-89298,-199454,-199453,-199454c335139,107537,245840,196836,245840,306991v,110154,89299,199453,199454,199453xm445294,358140v-28249,,-51149,-22900,-51149,-51149c394145,278742,417045,255842,445294,255842v28249,,51149,22900,51149,51149c496443,335240,473543,358140,445294,358140xe" fillcolor="white [3212]" stroked="f">
                  <v:stroke joinstyle="miter"/>
                  <v:path arrowok="t" o:connecttype="custom" o:connectlocs="36651,360919;321434,360919;355213,327102;355213,146260;351804,138945;304659,99115;304659,29681;277851,2872;82111,2872;55302,29681;55302,97660;6281,138945;2872,146260;2872,327102;36651,360919;321396,341770;36651,341770;22021,327102;22021,164528;131170,241736;53694,301021;51779,314426;65183,316340;147562,253302;174370,272451;185438,272451;212247,253302;294664,316225;308068,314311;306153,300906;228830,241736;336064,165906;336064,327141;321434,341770;330702,146221;304659,164643;304659,124162;82111,22060;277889,22060;285549,29719;285549,178085;180000,252804;74489,178085;74489,29681;82111,22060;55302,164643;28187,145494;55302,122515;179043,203630;181494,203630;191068,194055;181494,184481;179043,184481;117996,123434;179043,62387;240089,123434;240089,139787;228784,149814;218757,139787;218757,123434;179188,83346;139099,122915;178669,163003;203438,154570;243987,166032;259238,139787;259238,123434;179043,43238;98847,123434;179043,203630;179043,144000;158477,123434;179043,102868;199608,123434;179043,144000" o:connectangles="0,0,0,0,0,0,0,0,0,0,0,0,0,0,0,0,0,0,0,0,0,0,0,0,0,0,0,0,0,0,0,0,0,0,0,0,0,0,0,0,0,0,0,0,0,0,0,0,0,0,0,0,0,0,0,0,0,0,0,0,0,0,0,0,0,0,0,0,0,0,0,0,0,0,0"/>
                  <o:lock v:ext="edit" aspectratio="t"/>
                </v:shape>
                <w10:wrap anchorx="margin" anchory="margin"/>
                <w10:anchorlock/>
              </v:group>
            </w:pict>
          </mc:Fallback>
        </mc:AlternateContent>
      </w:r>
    </w:p>
    <w:p w14:paraId="7EA242C2" w14:textId="77777777" w:rsidR="00EA73F7" w:rsidRDefault="00EA73F7" w:rsidP="0018521B"/>
    <w:p w14:paraId="2B21E4A7" w14:textId="77777777" w:rsidR="00EA73F7" w:rsidRDefault="00EA73F7" w:rsidP="0018521B"/>
    <w:p w14:paraId="15075CEE" w14:textId="77777777" w:rsidR="00EA73F7" w:rsidRDefault="00EA73F7" w:rsidP="0018521B"/>
    <w:p w14:paraId="3F242F48" w14:textId="77777777" w:rsidR="00EA73F7" w:rsidRDefault="00EA73F7" w:rsidP="0018521B"/>
    <w:p w14:paraId="51113B0E" w14:textId="77777777" w:rsidR="00EA73F7" w:rsidRDefault="00EA73F7" w:rsidP="0018521B"/>
    <w:p w14:paraId="0F524839" w14:textId="77777777" w:rsidR="00EA73F7" w:rsidRDefault="00EA73F7" w:rsidP="0018521B"/>
    <w:p w14:paraId="1B795FF1" w14:textId="77777777" w:rsidR="00EA73F7" w:rsidRDefault="00EA73F7" w:rsidP="0018521B"/>
    <w:p w14:paraId="4BB9A5A2" w14:textId="77777777" w:rsidR="00EA73F7" w:rsidRDefault="00EA73F7" w:rsidP="0018521B"/>
    <w:p w14:paraId="1A64948D" w14:textId="77777777" w:rsidR="00EA73F7" w:rsidRDefault="00EA73F7" w:rsidP="0018521B"/>
    <w:p w14:paraId="6422A5CE" w14:textId="77777777" w:rsidR="00EA73F7" w:rsidRDefault="00EA73F7" w:rsidP="0018521B"/>
    <w:p w14:paraId="4AF782FC" w14:textId="77777777" w:rsidR="00EA73F7" w:rsidRDefault="00EA73F7" w:rsidP="0018521B"/>
    <w:p w14:paraId="1752092A" w14:textId="77777777" w:rsidR="00EA73F7" w:rsidRDefault="00EA73F7" w:rsidP="0018521B"/>
    <w:p w14:paraId="58D1807A" w14:textId="77777777" w:rsidR="00EA73F7" w:rsidRDefault="00EA73F7" w:rsidP="0018521B"/>
    <w:p w14:paraId="7F938C39" w14:textId="77777777" w:rsidR="00EA73F7" w:rsidRDefault="00EA73F7" w:rsidP="0018521B"/>
    <w:p w14:paraId="30945753" w14:textId="77777777" w:rsidR="00EA73F7" w:rsidRDefault="00EA73F7" w:rsidP="0018521B"/>
    <w:p w14:paraId="456A5BC4" w14:textId="77777777" w:rsidR="00EA73F7" w:rsidRDefault="00EA73F7" w:rsidP="0018521B"/>
    <w:p w14:paraId="27860B70" w14:textId="77777777" w:rsidR="00EA73F7" w:rsidRDefault="00EA73F7" w:rsidP="0018521B"/>
    <w:p w14:paraId="0CF2B95E" w14:textId="77777777" w:rsidR="00EA73F7" w:rsidRDefault="00EA73F7" w:rsidP="0018521B"/>
    <w:p w14:paraId="51C9F2B4" w14:textId="77777777" w:rsidR="00EA73F7" w:rsidRDefault="00EA73F7" w:rsidP="0018521B"/>
    <w:p w14:paraId="3D9A034E" w14:textId="77777777" w:rsidR="00EA73F7" w:rsidRDefault="00EA73F7" w:rsidP="0018521B"/>
    <w:p w14:paraId="68325AC8" w14:textId="77777777" w:rsidR="00EA73F7" w:rsidRDefault="00EA73F7" w:rsidP="0018521B"/>
    <w:p w14:paraId="7BABB611" w14:textId="77777777" w:rsidR="00EA73F7" w:rsidRDefault="00EA73F7" w:rsidP="0018521B"/>
    <w:p w14:paraId="65F2F16B" w14:textId="77777777" w:rsidR="00EA73F7" w:rsidRDefault="00EA73F7" w:rsidP="0018521B"/>
    <w:p w14:paraId="75B04158" w14:textId="77777777" w:rsidR="00EA73F7" w:rsidRDefault="00EA73F7" w:rsidP="0018521B"/>
    <w:p w14:paraId="5DEE791B" w14:textId="77777777" w:rsidR="00EA73F7" w:rsidRDefault="00EA73F7" w:rsidP="0018521B"/>
    <w:p w14:paraId="0A8AF074" w14:textId="77777777" w:rsidR="00EA73F7" w:rsidRDefault="00EA73F7" w:rsidP="0018521B"/>
    <w:p w14:paraId="55207F76" w14:textId="77777777" w:rsidR="00EA73F7" w:rsidRDefault="00EA73F7" w:rsidP="0018521B"/>
    <w:p w14:paraId="1165BF8F" w14:textId="77777777" w:rsidR="00EA73F7" w:rsidRDefault="00EA73F7" w:rsidP="0018521B"/>
    <w:p w14:paraId="52825669" w14:textId="77777777" w:rsidR="00EA73F7" w:rsidRDefault="00EA73F7" w:rsidP="0018521B"/>
    <w:p w14:paraId="60AB4384" w14:textId="77777777" w:rsidR="00EA73F7" w:rsidRDefault="00EA73F7" w:rsidP="0018521B"/>
    <w:p w14:paraId="2491F620" w14:textId="77777777" w:rsidR="00EA73F7" w:rsidRDefault="00EA73F7" w:rsidP="0018521B"/>
    <w:p w14:paraId="0C7280A3" w14:textId="77777777" w:rsidR="00EA73F7" w:rsidRDefault="00EA73F7" w:rsidP="0018521B"/>
    <w:p w14:paraId="4B319C4C" w14:textId="77777777" w:rsidR="00EA73F7" w:rsidRDefault="00EA73F7" w:rsidP="0018521B"/>
    <w:p w14:paraId="1A19B274" w14:textId="77777777" w:rsidR="00EA73F7" w:rsidRDefault="00EA73F7" w:rsidP="0018521B"/>
    <w:p w14:paraId="30B5A2D9" w14:textId="77777777" w:rsidR="00EA73F7" w:rsidRDefault="00EA73F7" w:rsidP="0018521B"/>
    <w:p w14:paraId="69AF8878" w14:textId="77777777" w:rsidR="00EA73F7" w:rsidRDefault="00EA73F7" w:rsidP="0018521B"/>
    <w:p w14:paraId="1436D0D8" w14:textId="77777777" w:rsidR="00EA73F7" w:rsidRDefault="00EA73F7" w:rsidP="0018521B"/>
    <w:p w14:paraId="310E99D4" w14:textId="4D6BE6F0" w:rsidR="00EA73F7" w:rsidRDefault="00EA73F7" w:rsidP="0018521B"/>
    <w:p w14:paraId="0C47E9FA" w14:textId="4E67AC0F" w:rsidR="00EA73F7" w:rsidRDefault="00EA73F7" w:rsidP="0018521B"/>
    <w:p w14:paraId="7FBAF748" w14:textId="3F876459" w:rsidR="00EA73F7" w:rsidRDefault="00A7749E" w:rsidP="00EA73F7">
      <w:pPr>
        <w:ind w:firstLine="720"/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16F41B29" wp14:editId="4672DA78">
            <wp:simplePos x="0" y="0"/>
            <wp:positionH relativeFrom="page">
              <wp:posOffset>2363398</wp:posOffset>
            </wp:positionH>
            <wp:positionV relativeFrom="paragraph">
              <wp:posOffset>8303</wp:posOffset>
            </wp:positionV>
            <wp:extent cx="3096883" cy="627544"/>
            <wp:effectExtent l="0" t="0" r="8890" b="1270"/>
            <wp:wrapNone/>
            <wp:docPr id="1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83" cy="62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750A4" w14:textId="77777777" w:rsidR="00EA73F7" w:rsidRDefault="00EA73F7" w:rsidP="0018521B"/>
    <w:p w14:paraId="3ACAC71C" w14:textId="48217808" w:rsidR="00EA73F7" w:rsidRDefault="00EA73F7" w:rsidP="0018521B"/>
    <w:p w14:paraId="74BDE5CB" w14:textId="64C452C2" w:rsidR="00EA73F7" w:rsidRPr="00EA73F7" w:rsidRDefault="004F6767" w:rsidP="00EA73F7">
      <w:pPr>
        <w:tabs>
          <w:tab w:val="left" w:pos="2289"/>
        </w:tabs>
        <w:spacing w:before="120"/>
        <w:ind w:left="1065"/>
        <w:rPr>
          <w:rFonts w:ascii="Aharoni" w:hAnsi="Aharoni" w:cs="Aharoni"/>
          <w:color w:val="92A0C0" w:themeColor="accent3" w:themeTint="99"/>
          <w:sz w:val="40"/>
          <w:szCs w:val="40"/>
        </w:rPr>
      </w:pPr>
      <w:r w:rsidRPr="003A64CF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0406A15B" wp14:editId="6982F0FD">
            <wp:simplePos x="0" y="0"/>
            <wp:positionH relativeFrom="column">
              <wp:posOffset>16858</wp:posOffset>
            </wp:positionH>
            <wp:positionV relativeFrom="paragraph">
              <wp:posOffset>190987</wp:posOffset>
            </wp:positionV>
            <wp:extent cx="1060704" cy="612648"/>
            <wp:effectExtent l="0" t="0" r="635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" cy="6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3F7">
        <w:tab/>
      </w:r>
      <w:r w:rsidR="00FB0D38">
        <w:rPr>
          <w:rFonts w:ascii="Aharoni" w:hAnsi="Aharoni" w:cs="Aharoni"/>
          <w:color w:val="92A0C0" w:themeColor="accent3" w:themeTint="99"/>
          <w:sz w:val="40"/>
          <w:szCs w:val="40"/>
        </w:rPr>
        <w:t>KC VA H</w:t>
      </w:r>
      <w:r w:rsidR="00351E2C">
        <w:rPr>
          <w:rFonts w:ascii="Aharoni" w:hAnsi="Aharoni" w:cs="Aharoni"/>
          <w:color w:val="92A0C0" w:themeColor="accent3" w:themeTint="99"/>
          <w:sz w:val="40"/>
          <w:szCs w:val="40"/>
        </w:rPr>
        <w:t>ealth Care System</w:t>
      </w:r>
    </w:p>
    <w:p w14:paraId="34259455" w14:textId="27C8FDFB" w:rsidR="00EA73F7" w:rsidRPr="00EA73F7" w:rsidRDefault="00EA73F7" w:rsidP="00EA73F7">
      <w:pPr>
        <w:tabs>
          <w:tab w:val="left" w:pos="2289"/>
        </w:tabs>
        <w:spacing w:before="120"/>
        <w:ind w:left="1065"/>
        <w:rPr>
          <w:rFonts w:ascii="Aharoni" w:hAnsi="Aharoni" w:cs="Aharoni"/>
          <w:color w:val="FFFFFF" w:themeColor="background1"/>
          <w:sz w:val="40"/>
          <w:szCs w:val="40"/>
        </w:rPr>
      </w:pPr>
      <w:r w:rsidRPr="00EA73F7">
        <w:rPr>
          <w:rFonts w:ascii="Aharoni" w:hAnsi="Aharoni" w:cs="Aharoni" w:hint="cs"/>
          <w:color w:val="92A0C0" w:themeColor="accent3" w:themeTint="99"/>
          <w:sz w:val="40"/>
          <w:szCs w:val="40"/>
        </w:rPr>
        <w:t xml:space="preserve">           </w:t>
      </w:r>
      <w:r w:rsidR="00684ADC" w:rsidRPr="004F6767">
        <w:rPr>
          <w:rFonts w:ascii="Aharoni" w:hAnsi="Aharoni" w:cs="Aharoni"/>
          <w:color w:val="FFFFFF" w:themeColor="background1"/>
          <w:sz w:val="40"/>
          <w:szCs w:val="40"/>
        </w:rPr>
        <w:t>PC/MH Nurse Practitioner</w:t>
      </w:r>
      <w:r w:rsidRPr="004F6767">
        <w:rPr>
          <w:rFonts w:ascii="Aharoni" w:hAnsi="Aharoni" w:cs="Aharoni" w:hint="cs"/>
          <w:color w:val="FFFFFF" w:themeColor="background1"/>
          <w:sz w:val="40"/>
          <w:szCs w:val="40"/>
        </w:rPr>
        <w:t xml:space="preserve"> </w:t>
      </w:r>
    </w:p>
    <w:p w14:paraId="20B856D3" w14:textId="370F8FCD" w:rsidR="00EA73F7" w:rsidRPr="00EA73F7" w:rsidRDefault="00EA73F7" w:rsidP="00EA73F7">
      <w:pPr>
        <w:tabs>
          <w:tab w:val="left" w:pos="2289"/>
        </w:tabs>
        <w:spacing w:before="120"/>
        <w:ind w:left="1065"/>
        <w:rPr>
          <w:rFonts w:ascii="Aharoni" w:hAnsi="Aharoni" w:cs="Aharoni"/>
          <w:color w:val="FFFFFF" w:themeColor="background1"/>
          <w:sz w:val="40"/>
          <w:szCs w:val="40"/>
        </w:rPr>
      </w:pPr>
      <w:r w:rsidRPr="00EA73F7">
        <w:rPr>
          <w:rFonts w:ascii="Aharoni" w:hAnsi="Aharoni" w:cs="Aharoni" w:hint="cs"/>
          <w:color w:val="FFFFFF" w:themeColor="background1"/>
          <w:sz w:val="40"/>
          <w:szCs w:val="40"/>
        </w:rPr>
        <w:t xml:space="preserve">           </w:t>
      </w:r>
      <w:r w:rsidR="000E1309">
        <w:rPr>
          <w:rFonts w:ascii="Aharoni" w:hAnsi="Aharoni" w:cs="Aharoni"/>
          <w:color w:val="FFFFFF" w:themeColor="background1"/>
          <w:sz w:val="40"/>
          <w:szCs w:val="40"/>
        </w:rPr>
        <w:t>R</w:t>
      </w:r>
      <w:r w:rsidRPr="00EA73F7">
        <w:rPr>
          <w:rFonts w:ascii="Aharoni" w:hAnsi="Aharoni" w:cs="Aharoni" w:hint="cs"/>
          <w:color w:val="FFFFFF" w:themeColor="background1"/>
          <w:sz w:val="40"/>
          <w:szCs w:val="40"/>
        </w:rPr>
        <w:t xml:space="preserve">esidency </w:t>
      </w:r>
      <w:r w:rsidR="000E1309">
        <w:rPr>
          <w:rFonts w:ascii="Aharoni" w:hAnsi="Aharoni" w:cs="Aharoni"/>
          <w:color w:val="FFFFFF" w:themeColor="background1"/>
          <w:sz w:val="40"/>
          <w:szCs w:val="40"/>
        </w:rPr>
        <w:t>A</w:t>
      </w:r>
      <w:r w:rsidRPr="00EA73F7">
        <w:rPr>
          <w:rFonts w:ascii="Aharoni" w:hAnsi="Aharoni" w:cs="Aharoni" w:hint="cs"/>
          <w:color w:val="FFFFFF" w:themeColor="background1"/>
          <w:sz w:val="40"/>
          <w:szCs w:val="40"/>
        </w:rPr>
        <w:t>pplication</w:t>
      </w:r>
    </w:p>
    <w:p w14:paraId="4C731EEE" w14:textId="06D10749" w:rsidR="00EA73F7" w:rsidRDefault="00556D9F" w:rsidP="00EA73F7">
      <w:pPr>
        <w:tabs>
          <w:tab w:val="left" w:pos="306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7B4F27E" wp14:editId="475F1B15">
                <wp:simplePos x="0" y="0"/>
                <wp:positionH relativeFrom="column">
                  <wp:posOffset>-82550</wp:posOffset>
                </wp:positionH>
                <wp:positionV relativeFrom="paragraph">
                  <wp:posOffset>174625</wp:posOffset>
                </wp:positionV>
                <wp:extent cx="7106936" cy="74930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6936" cy="749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12638" w14:textId="6BA33EB3" w:rsidR="00556D9F" w:rsidRPr="008F2E79" w:rsidRDefault="00556D9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8"/>
                                <w:szCs w:val="28"/>
                              </w:rPr>
                            </w:pPr>
                            <w:r w:rsidRPr="008F2E79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8"/>
                                <w:szCs w:val="28"/>
                              </w:rPr>
                              <w:t xml:space="preserve">APPLICATION PACKET CHECKLIST: </w:t>
                            </w:r>
                          </w:p>
                          <w:p w14:paraId="70A952A2" w14:textId="2AD40990" w:rsidR="00556D9F" w:rsidRPr="008F2E79" w:rsidRDefault="00556D9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237FA4C4" w14:textId="7AE2A398" w:rsidR="00556D9F" w:rsidRPr="00351E2C" w:rsidRDefault="00556D9F" w:rsidP="00351E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351E2C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Personal Data Information Form</w:t>
                            </w:r>
                          </w:p>
                          <w:p w14:paraId="63AAF7E7" w14:textId="2722985C" w:rsidR="00556D9F" w:rsidRPr="00351E2C" w:rsidRDefault="00556D9F" w:rsidP="00351E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351E2C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Answers to the application questions</w:t>
                            </w:r>
                          </w:p>
                          <w:p w14:paraId="753BDA83" w14:textId="10F76B23" w:rsidR="00556D9F" w:rsidRPr="00351E2C" w:rsidRDefault="00556D9F" w:rsidP="00351E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351E2C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Copy of current CV/Resume</w:t>
                            </w:r>
                          </w:p>
                          <w:p w14:paraId="7ED5D396" w14:textId="51CA87AF" w:rsidR="00556D9F" w:rsidRPr="00351E2C" w:rsidRDefault="00556D9F" w:rsidP="00351E2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 w:rsidRPr="00351E2C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Three letters of recommendation</w:t>
                            </w:r>
                          </w:p>
                          <w:p w14:paraId="08A3C0FA" w14:textId="0F0C8B4E" w:rsidR="00556D9F" w:rsidRPr="000855A5" w:rsidRDefault="007A1741" w:rsidP="000855A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Copy of</w:t>
                            </w:r>
                            <w:r w:rsidR="00556D9F" w:rsidRPr="00351E2C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 transcripts from 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>graduate nursing programs</w:t>
                            </w:r>
                            <w:r w:rsidR="00556D9F" w:rsidRPr="00351E2C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</w:rPr>
                              <w:t xml:space="preserve"> </w:t>
                            </w:r>
                          </w:p>
                          <w:p w14:paraId="5C972F01" w14:textId="2EF3178D" w:rsidR="00556D9F" w:rsidRPr="008F2E79" w:rsidRDefault="00556D9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3EDB3C10" w14:textId="3C8EDE6E" w:rsidR="00556D9F" w:rsidRPr="008F2E79" w:rsidRDefault="00556D9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8F2E79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I attest that I hold an active, unencumbered license to practice as a registered nurse, am in good standing and have no current disciplinary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actions</w:t>
                            </w:r>
                            <w:r w:rsidRPr="008F2E79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pending in any jurisdiction. I attest that the information provided on all forms of this application is true and accurate to the best of my knowledge. </w:t>
                            </w:r>
                          </w:p>
                          <w:p w14:paraId="265AFF87" w14:textId="0C0999D7" w:rsidR="00556D9F" w:rsidRPr="008F2E79" w:rsidRDefault="00556D9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1AD25BC0" w14:textId="290A64D7" w:rsidR="00556D9F" w:rsidRDefault="00556D9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0ECB4547" w14:textId="77777777" w:rsidR="008F2E79" w:rsidRPr="008F2E79" w:rsidRDefault="008F2E79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65ED22C7" w14:textId="555C24A0" w:rsidR="00556D9F" w:rsidRPr="008F2E79" w:rsidRDefault="00556D9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4AF60363" w14:textId="5AECD111" w:rsidR="00556D9F" w:rsidRPr="008F2E79" w:rsidRDefault="00556D9F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51AB7661" w14:textId="09DDCE05" w:rsidR="008F2E79" w:rsidRPr="008F2E79" w:rsidRDefault="008F2E79" w:rsidP="008F2E79">
                            <w:pPr>
                              <w:pBdr>
                                <w:top w:val="single" w:sz="4" w:space="1" w:color="auto"/>
                              </w:pBdr>
                              <w:jc w:val="both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8F2E79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Pr="008F2E79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Signature of Applicant</w:t>
                            </w:r>
                            <w:r w:rsidRPr="008F2E79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                                                  </w:t>
                            </w:r>
                            <w:r w:rsidRPr="008F2E79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Date</w:t>
                            </w:r>
                            <w:r w:rsidRPr="008F2E79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1479DE86" w14:textId="77777777" w:rsidR="008F2E79" w:rsidRDefault="008F2E79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051245BF" w14:textId="77777777" w:rsidR="008F2E79" w:rsidRDefault="008F2E79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3CC994D8" w14:textId="27974384" w:rsidR="008F2E79" w:rsidRPr="008F2E79" w:rsidRDefault="008F2E79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8F2E79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Thank you for applying to the </w:t>
                            </w:r>
                            <w:r w:rsidR="00FB0D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KC </w:t>
                            </w:r>
                            <w:r w:rsidR="00351E2C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VA  Health Care System</w:t>
                            </w:r>
                            <w:r w:rsidRPr="008F2E79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 NP Residency Program. We </w:t>
                            </w:r>
                            <w:r w:rsidR="00351E2C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l</w:t>
                            </w:r>
                            <w:r w:rsidRPr="008F2E79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ook forward to reviewing your application. </w:t>
                            </w:r>
                            <w:r w:rsidR="00BF4B38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We will notify you as soon as selections are completed.</w:t>
                            </w:r>
                          </w:p>
                          <w:p w14:paraId="0EA63113" w14:textId="18B56871" w:rsidR="008F2E79" w:rsidRPr="008F2E79" w:rsidRDefault="008F2E79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202B4221" w14:textId="77777777" w:rsidR="00684ADC" w:rsidRDefault="00684ADC" w:rsidP="008F2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Michelle Guinta</w:t>
                            </w:r>
                            <w:r w:rsidR="008F2E79" w:rsidRPr="008F2E79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, MSN, APRN,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FNP-C</w:t>
                            </w:r>
                          </w:p>
                          <w:p w14:paraId="1F53BF7F" w14:textId="5DA90C9F" w:rsidR="008F2E79" w:rsidRDefault="00684ADC" w:rsidP="008F2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PC NPR</w:t>
                            </w:r>
                            <w:r w:rsidR="008F2E79" w:rsidRPr="008F2E79"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Program Director</w:t>
                            </w:r>
                          </w:p>
                          <w:p w14:paraId="39561212" w14:textId="1C43F654" w:rsidR="00684ADC" w:rsidRDefault="00000000" w:rsidP="008F2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hyperlink r:id="rId16" w:history="1">
                              <w:r w:rsidR="00684ADC" w:rsidRPr="007F7B61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Michelle.Guinta@va.gov</w:t>
                              </w:r>
                            </w:hyperlink>
                          </w:p>
                          <w:p w14:paraId="4187DE94" w14:textId="77777777" w:rsidR="00684ADC" w:rsidRDefault="00684ADC" w:rsidP="008F2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0A6FC999" w14:textId="571586E3" w:rsidR="00684ADC" w:rsidRDefault="00684ADC" w:rsidP="008F2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Traci Wentz, PMHNP-BC</w:t>
                            </w:r>
                          </w:p>
                          <w:p w14:paraId="6FE48ED9" w14:textId="58D38DF7" w:rsidR="00684ADC" w:rsidRDefault="00684ADC" w:rsidP="008F2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>MH NPR Program Director</w:t>
                            </w:r>
                          </w:p>
                          <w:p w14:paraId="46FA2854" w14:textId="71F104F4" w:rsidR="00684ADC" w:rsidRDefault="00000000" w:rsidP="008F2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684ADC" w:rsidRPr="007F7B61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Traci.Wentz@va.gov</w:t>
                              </w:r>
                            </w:hyperlink>
                          </w:p>
                          <w:p w14:paraId="1D3B010D" w14:textId="77777777" w:rsidR="00684ADC" w:rsidRDefault="00684ADC" w:rsidP="008F2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7F946BA8" w14:textId="7BF2FA9F" w:rsidR="008F2E79" w:rsidRDefault="008F2E79" w:rsidP="008F2E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1CA6279A" w14:textId="77777777" w:rsidR="000855A5" w:rsidRDefault="008F2E79" w:rsidP="00351E2C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Please complete checklist and return contents of this application by </w:t>
                            </w:r>
                          </w:p>
                          <w:p w14:paraId="3385A9DD" w14:textId="0BEEC34D" w:rsidR="008F2E79" w:rsidRDefault="000855A5" w:rsidP="00351E2C">
                            <w:pPr>
                              <w:jc w:val="center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 w:rsidRPr="000855A5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  <w:u w:val="single"/>
                              </w:rPr>
                              <w:t>May 3</w:t>
                            </w:r>
                            <w:r w:rsidR="00843094"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 xml:space="preserve"> for the Fall cohort.</w:t>
                            </w:r>
                          </w:p>
                          <w:p w14:paraId="0AFB7362" w14:textId="6B863C48" w:rsidR="008F2E79" w:rsidRDefault="008F2E79" w:rsidP="008F2E79">
                            <w:pP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</w:p>
                          <w:p w14:paraId="13324F78" w14:textId="4657FF4C" w:rsidR="008F2E79" w:rsidRPr="008F2E79" w:rsidRDefault="008F2E79" w:rsidP="008F2E79">
                            <w:pPr>
                              <w:jc w:val="both"/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293247" w:themeColor="accent3" w:themeShade="8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F27E" id="_x0000_s1030" type="#_x0000_t202" style="position:absolute;margin-left:-6.5pt;margin-top:13.75pt;width:559.6pt;height:59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" filled="f" stroked="f">
                <v:textbox>
                  <w:txbxContent>
                    <w:p w14:paraId="79E12638" w14:textId="6BA33EB3" w:rsidR="00556D9F" w:rsidRPr="008F2E79" w:rsidRDefault="00556D9F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8"/>
                          <w:szCs w:val="28"/>
                        </w:rPr>
                      </w:pPr>
                      <w:r w:rsidRPr="008F2E79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8"/>
                          <w:szCs w:val="28"/>
                        </w:rPr>
                        <w:t xml:space="preserve">APPLICATION PACKET CHECKLIST: </w:t>
                      </w:r>
                    </w:p>
                    <w:p w14:paraId="70A952A2" w14:textId="2AD40990" w:rsidR="00556D9F" w:rsidRPr="008F2E79" w:rsidRDefault="00556D9F">
                      <w:pP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8"/>
                          <w:szCs w:val="28"/>
                        </w:rPr>
                      </w:pPr>
                    </w:p>
                    <w:p w14:paraId="237FA4C4" w14:textId="7AE2A398" w:rsidR="00556D9F" w:rsidRPr="00351E2C" w:rsidRDefault="00556D9F" w:rsidP="00351E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</w:pPr>
                      <w:r w:rsidRPr="00351E2C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  <w:t>Personal Data Information Form</w:t>
                      </w:r>
                    </w:p>
                    <w:p w14:paraId="63AAF7E7" w14:textId="2722985C" w:rsidR="00556D9F" w:rsidRPr="00351E2C" w:rsidRDefault="00556D9F" w:rsidP="00351E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</w:pPr>
                      <w:r w:rsidRPr="00351E2C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  <w:t>Answers to the application questions</w:t>
                      </w:r>
                    </w:p>
                    <w:p w14:paraId="753BDA83" w14:textId="10F76B23" w:rsidR="00556D9F" w:rsidRPr="00351E2C" w:rsidRDefault="00556D9F" w:rsidP="00351E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</w:pPr>
                      <w:r w:rsidRPr="00351E2C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  <w:t>Copy of current CV/Resume</w:t>
                      </w:r>
                    </w:p>
                    <w:p w14:paraId="7ED5D396" w14:textId="51CA87AF" w:rsidR="00556D9F" w:rsidRPr="00351E2C" w:rsidRDefault="00556D9F" w:rsidP="00351E2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</w:pPr>
                      <w:r w:rsidRPr="00351E2C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  <w:t>Three letters of recommendation</w:t>
                      </w:r>
                    </w:p>
                    <w:p w14:paraId="08A3C0FA" w14:textId="0F0C8B4E" w:rsidR="00556D9F" w:rsidRPr="000855A5" w:rsidRDefault="007A1741" w:rsidP="000855A5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  <w:t>Copy of</w:t>
                      </w:r>
                      <w:r w:rsidR="00556D9F" w:rsidRPr="00351E2C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  <w:t xml:space="preserve"> transcripts from </w:t>
                      </w: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  <w:t>graduate nursing programs</w:t>
                      </w:r>
                      <w:r w:rsidR="00556D9F" w:rsidRPr="00351E2C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</w:rPr>
                        <w:t xml:space="preserve"> </w:t>
                      </w:r>
                    </w:p>
                    <w:p w14:paraId="5C972F01" w14:textId="2EF3178D" w:rsidR="00556D9F" w:rsidRPr="008F2E79" w:rsidRDefault="00556D9F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3EDB3C10" w14:textId="3C8EDE6E" w:rsidR="00556D9F" w:rsidRPr="008F2E79" w:rsidRDefault="00556D9F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8F2E79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I attest that I hold an active, unencumbered license to practice as a registered nurse, am in good standing and have no current disciplinary</w:t>
                      </w:r>
                      <w:r w:rsidR="00BF4B38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 actions</w:t>
                      </w:r>
                      <w:r w:rsidRPr="008F2E79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 pending in any jurisdiction. I attest that the information provided on all forms of this application is true and accurate to the best of my knowledge. </w:t>
                      </w:r>
                    </w:p>
                    <w:p w14:paraId="265AFF87" w14:textId="0C0999D7" w:rsidR="00556D9F" w:rsidRPr="008F2E79" w:rsidRDefault="00556D9F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1AD25BC0" w14:textId="290A64D7" w:rsidR="00556D9F" w:rsidRDefault="00556D9F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0ECB4547" w14:textId="77777777" w:rsidR="008F2E79" w:rsidRPr="008F2E79" w:rsidRDefault="008F2E79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65ED22C7" w14:textId="555C24A0" w:rsidR="00556D9F" w:rsidRPr="008F2E79" w:rsidRDefault="00556D9F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4AF60363" w14:textId="5AECD111" w:rsidR="00556D9F" w:rsidRPr="008F2E79" w:rsidRDefault="00556D9F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51AB7661" w14:textId="09DDCE05" w:rsidR="008F2E79" w:rsidRPr="008F2E79" w:rsidRDefault="008F2E79" w:rsidP="008F2E79">
                      <w:pPr>
                        <w:pBdr>
                          <w:top w:val="single" w:sz="4" w:space="1" w:color="auto"/>
                        </w:pBdr>
                        <w:jc w:val="both"/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8F2E79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Pr="008F2E79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>Signature of Applicant</w:t>
                      </w:r>
                      <w:r w:rsidRPr="008F2E79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                                                   </w:t>
                      </w:r>
                      <w:r w:rsidRPr="008F2E79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 xml:space="preserve"> Date</w:t>
                      </w:r>
                      <w:r w:rsidRPr="008F2E79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1479DE86" w14:textId="77777777" w:rsidR="008F2E79" w:rsidRDefault="008F2E79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051245BF" w14:textId="77777777" w:rsidR="008F2E79" w:rsidRDefault="008F2E79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3CC994D8" w14:textId="27974384" w:rsidR="008F2E79" w:rsidRPr="008F2E79" w:rsidRDefault="008F2E79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8F2E79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Thank you for applying to the </w:t>
                      </w:r>
                      <w:r w:rsidR="00FB0D38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KC </w:t>
                      </w:r>
                      <w:r w:rsidR="00351E2C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VA  Health Care System</w:t>
                      </w:r>
                      <w:r w:rsidRPr="008F2E79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  NP Residency Program. We </w:t>
                      </w:r>
                      <w:r w:rsidR="00351E2C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l</w:t>
                      </w:r>
                      <w:r w:rsidRPr="008F2E79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ook forward to reviewing your application. </w:t>
                      </w:r>
                      <w:r w:rsidR="00BF4B38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>We will notify you as soon as selections are completed.</w:t>
                      </w:r>
                    </w:p>
                    <w:p w14:paraId="0EA63113" w14:textId="18B56871" w:rsidR="008F2E79" w:rsidRPr="008F2E79" w:rsidRDefault="008F2E79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202B4221" w14:textId="77777777" w:rsidR="00684ADC" w:rsidRDefault="00684ADC" w:rsidP="008F2E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>Michelle Guinta</w:t>
                      </w:r>
                      <w:r w:rsidR="008F2E79" w:rsidRPr="008F2E79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>, MSN, APRN,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 xml:space="preserve"> FNP-C</w:t>
                      </w:r>
                    </w:p>
                    <w:p w14:paraId="1F53BF7F" w14:textId="5DA90C9F" w:rsidR="008F2E79" w:rsidRDefault="00684ADC" w:rsidP="008F2E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>PC NPR</w:t>
                      </w:r>
                      <w:r w:rsidR="008F2E79" w:rsidRPr="008F2E79"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 xml:space="preserve"> Program Director</w:t>
                      </w:r>
                    </w:p>
                    <w:p w14:paraId="39561212" w14:textId="1C43F654" w:rsidR="00684ADC" w:rsidRDefault="00000000" w:rsidP="008F2E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  <w:hyperlink r:id="rId18" w:history="1">
                        <w:r w:rsidR="00684ADC" w:rsidRPr="007F7B61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Michelle.Guinta@va.gov</w:t>
                        </w:r>
                      </w:hyperlink>
                    </w:p>
                    <w:p w14:paraId="4187DE94" w14:textId="77777777" w:rsidR="00684ADC" w:rsidRDefault="00684ADC" w:rsidP="008F2E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0A6FC999" w14:textId="571586E3" w:rsidR="00684ADC" w:rsidRDefault="00684ADC" w:rsidP="008F2E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>Traci Wentz, PMHNP-BC</w:t>
                      </w:r>
                    </w:p>
                    <w:p w14:paraId="6FE48ED9" w14:textId="58D38DF7" w:rsidR="00684ADC" w:rsidRDefault="00684ADC" w:rsidP="008F2E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>MH NPR Program Director</w:t>
                      </w:r>
                    </w:p>
                    <w:p w14:paraId="46FA2854" w14:textId="71F104F4" w:rsidR="00684ADC" w:rsidRDefault="00000000" w:rsidP="008F2E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  <w:hyperlink r:id="rId19" w:history="1">
                        <w:r w:rsidR="00684ADC" w:rsidRPr="007F7B61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Traci.Wentz@va.gov</w:t>
                        </w:r>
                      </w:hyperlink>
                    </w:p>
                    <w:p w14:paraId="1D3B010D" w14:textId="77777777" w:rsidR="00684ADC" w:rsidRDefault="00684ADC" w:rsidP="008F2E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7F946BA8" w14:textId="7BF2FA9F" w:rsidR="008F2E79" w:rsidRDefault="008F2E79" w:rsidP="008F2E7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1CA6279A" w14:textId="77777777" w:rsidR="000855A5" w:rsidRDefault="008F2E79" w:rsidP="00351E2C">
                      <w:pPr>
                        <w:jc w:val="center"/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Please complete checklist and return contents of this application by </w:t>
                      </w:r>
                    </w:p>
                    <w:p w14:paraId="3385A9DD" w14:textId="0BEEC34D" w:rsidR="008F2E79" w:rsidRDefault="000855A5" w:rsidP="00351E2C">
                      <w:pPr>
                        <w:jc w:val="center"/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 w:rsidRPr="000855A5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  <w:u w:val="single"/>
                        </w:rPr>
                        <w:t>May 3</w:t>
                      </w:r>
                      <w:r w:rsidR="00843094"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  <w:u w:val="single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 xml:space="preserve"> for the Fall cohort.</w:t>
                      </w:r>
                    </w:p>
                    <w:p w14:paraId="0AFB7362" w14:textId="6B863C48" w:rsidR="008F2E79" w:rsidRDefault="008F2E79" w:rsidP="008F2E79">
                      <w:pP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</w:p>
                    <w:p w14:paraId="13324F78" w14:textId="4657FF4C" w:rsidR="008F2E79" w:rsidRPr="008F2E79" w:rsidRDefault="008F2E79" w:rsidP="008F2E79">
                      <w:pPr>
                        <w:jc w:val="both"/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293247" w:themeColor="accent3" w:themeShade="8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423C5CC" w14:textId="7699DEAE" w:rsidR="00EA73F7" w:rsidRDefault="00EA73F7" w:rsidP="0018521B"/>
    <w:p w14:paraId="183B9A34" w14:textId="312240C8" w:rsidR="00EA73F7" w:rsidRDefault="00EA73F7" w:rsidP="0018521B"/>
    <w:p w14:paraId="6B84C362" w14:textId="78995D03" w:rsidR="00EA73F7" w:rsidRDefault="00EA73F7" w:rsidP="0018521B"/>
    <w:p w14:paraId="7C7F5D8B" w14:textId="37425559" w:rsidR="00EA73F7" w:rsidRDefault="00556D9F" w:rsidP="00556D9F">
      <w:pPr>
        <w:tabs>
          <w:tab w:val="left" w:pos="1780"/>
        </w:tabs>
      </w:pPr>
      <w:r>
        <w:tab/>
      </w:r>
    </w:p>
    <w:p w14:paraId="285BB94A" w14:textId="1E560BD6" w:rsidR="00EA73F7" w:rsidRDefault="00EA73F7" w:rsidP="00EA73F7">
      <w:pPr>
        <w:tabs>
          <w:tab w:val="left" w:pos="3654"/>
        </w:tabs>
      </w:pPr>
      <w:r>
        <w:tab/>
      </w:r>
    </w:p>
    <w:p w14:paraId="6AE3CC1D" w14:textId="77777777" w:rsidR="00EA73F7" w:rsidRDefault="00EA73F7" w:rsidP="0018521B"/>
    <w:p w14:paraId="5250A495" w14:textId="77777777" w:rsidR="00EA73F7" w:rsidRDefault="00EA73F7" w:rsidP="0018521B"/>
    <w:p w14:paraId="3551412C" w14:textId="77777777" w:rsidR="00EA73F7" w:rsidRDefault="00EA73F7" w:rsidP="0018521B"/>
    <w:p w14:paraId="2CA34823" w14:textId="77777777" w:rsidR="00EA73F7" w:rsidRDefault="00EA73F7" w:rsidP="0018521B"/>
    <w:p w14:paraId="6DB4FAE1" w14:textId="2B54C2B7" w:rsidR="00EA73F7" w:rsidRDefault="00EA73F7" w:rsidP="0018521B"/>
    <w:p w14:paraId="2F84F9BB" w14:textId="3A4FA9AD" w:rsidR="00EA73F7" w:rsidRDefault="00EA73F7" w:rsidP="0018521B"/>
    <w:p w14:paraId="098138DF" w14:textId="1D2D161C" w:rsidR="00EA73F7" w:rsidRPr="005246F6" w:rsidRDefault="00A7749E" w:rsidP="00320F51">
      <w:pPr>
        <w:pStyle w:val="Heading1"/>
      </w:pPr>
      <w:r>
        <w:drawing>
          <wp:anchor distT="0" distB="0" distL="0" distR="0" simplePos="0" relativeHeight="251694080" behindDoc="0" locked="0" layoutInCell="1" allowOverlap="1" wp14:anchorId="65C6422A" wp14:editId="4C69433A">
            <wp:simplePos x="0" y="0"/>
            <wp:positionH relativeFrom="page">
              <wp:posOffset>2356515</wp:posOffset>
            </wp:positionH>
            <wp:positionV relativeFrom="paragraph">
              <wp:posOffset>5743563</wp:posOffset>
            </wp:positionV>
            <wp:extent cx="3326969" cy="674168"/>
            <wp:effectExtent l="0" t="0" r="6985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969" cy="67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3F7" w:rsidRPr="005246F6">
        <mc:AlternateContent>
          <mc:Choice Requires="wpg">
            <w:drawing>
              <wp:anchor distT="0" distB="0" distL="114300" distR="114300" simplePos="0" relativeHeight="251657215" behindDoc="1" locked="1" layoutInCell="1" allowOverlap="1" wp14:anchorId="76A31C48" wp14:editId="698C8DFC">
                <wp:simplePos x="0" y="0"/>
                <wp:positionH relativeFrom="margin">
                  <wp:posOffset>-206375</wp:posOffset>
                </wp:positionH>
                <wp:positionV relativeFrom="margin">
                  <wp:posOffset>-153670</wp:posOffset>
                </wp:positionV>
                <wp:extent cx="7296785" cy="9573260"/>
                <wp:effectExtent l="0" t="0" r="0" b="889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6785" cy="9573260"/>
                          <a:chOff x="0" y="0"/>
                          <a:chExt cx="7299325" cy="9805876"/>
                        </a:xfrm>
                      </wpg:grpSpPr>
                      <wps:wsp>
                        <wps:cNvPr id="4" name="Rectangle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525" y="1257300"/>
                            <a:ext cx="7289800" cy="85485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924675" y="57150"/>
                            <a:ext cx="324484" cy="324556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166" cy="1258570"/>
                          </a:xfrm>
                          <a:prstGeom prst="snip1Rect">
                            <a:avLst>
                              <a:gd name="adj" fmla="val 31795"/>
                            </a:avLst>
                          </a:prstGeom>
                        </pic:spPr>
                      </pic:pic>
                      <wps:wsp>
                        <wps:cNvPr id="16" name="Oval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09550" y="333375"/>
                            <a:ext cx="644418" cy="64441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Graphic 8" descr="Icon Email"/>
                        <wps:cNvSpPr>
                          <a:spLocks noChangeAspect="1"/>
                        </wps:cNvSpPr>
                        <wps:spPr>
                          <a:xfrm>
                            <a:off x="352425" y="457200"/>
                            <a:ext cx="356170" cy="360000"/>
                          </a:xfrm>
                          <a:custGeom>
                            <a:avLst/>
                            <a:gdLst>
                              <a:gd name="connsiteX0" fmla="*/ 91154 w 885825"/>
                              <a:gd name="connsiteY0" fmla="*/ 897636 h 895350"/>
                              <a:gd name="connsiteX1" fmla="*/ 799433 w 885825"/>
                              <a:gd name="connsiteY1" fmla="*/ 897636 h 895350"/>
                              <a:gd name="connsiteX2" fmla="*/ 883444 w 885825"/>
                              <a:gd name="connsiteY2" fmla="*/ 813530 h 895350"/>
                              <a:gd name="connsiteX3" fmla="*/ 883444 w 885825"/>
                              <a:gd name="connsiteY3" fmla="*/ 363760 h 895350"/>
                              <a:gd name="connsiteX4" fmla="*/ 874967 w 885825"/>
                              <a:gd name="connsiteY4" fmla="*/ 345567 h 895350"/>
                              <a:gd name="connsiteX5" fmla="*/ 757714 w 885825"/>
                              <a:gd name="connsiteY5" fmla="*/ 246507 h 895350"/>
                              <a:gd name="connsiteX6" fmla="*/ 757714 w 885825"/>
                              <a:gd name="connsiteY6" fmla="*/ 73819 h 895350"/>
                              <a:gd name="connsiteX7" fmla="*/ 691039 w 885825"/>
                              <a:gd name="connsiteY7" fmla="*/ 7144 h 895350"/>
                              <a:gd name="connsiteX8" fmla="*/ 204216 w 885825"/>
                              <a:gd name="connsiteY8" fmla="*/ 7144 h 895350"/>
                              <a:gd name="connsiteX9" fmla="*/ 137541 w 885825"/>
                              <a:gd name="connsiteY9" fmla="*/ 73819 h 895350"/>
                              <a:gd name="connsiteX10" fmla="*/ 137541 w 885825"/>
                              <a:gd name="connsiteY10" fmla="*/ 242888 h 895350"/>
                              <a:gd name="connsiteX11" fmla="*/ 15621 w 885825"/>
                              <a:gd name="connsiteY11" fmla="*/ 345567 h 895350"/>
                              <a:gd name="connsiteX12" fmla="*/ 7144 w 885825"/>
                              <a:gd name="connsiteY12" fmla="*/ 363760 h 895350"/>
                              <a:gd name="connsiteX13" fmla="*/ 7144 w 885825"/>
                              <a:gd name="connsiteY13" fmla="*/ 813530 h 895350"/>
                              <a:gd name="connsiteX14" fmla="*/ 91154 w 885825"/>
                              <a:gd name="connsiteY14" fmla="*/ 897636 h 895350"/>
                              <a:gd name="connsiteX15" fmla="*/ 799338 w 885825"/>
                              <a:gd name="connsiteY15" fmla="*/ 850011 h 895350"/>
                              <a:gd name="connsiteX16" fmla="*/ 91154 w 885825"/>
                              <a:gd name="connsiteY16" fmla="*/ 850011 h 895350"/>
                              <a:gd name="connsiteX17" fmla="*/ 54769 w 885825"/>
                              <a:gd name="connsiteY17" fmla="*/ 813530 h 895350"/>
                              <a:gd name="connsiteX18" fmla="*/ 54769 w 885825"/>
                              <a:gd name="connsiteY18" fmla="*/ 409194 h 895350"/>
                              <a:gd name="connsiteX19" fmla="*/ 326231 w 885825"/>
                              <a:gd name="connsiteY19" fmla="*/ 601218 h 895350"/>
                              <a:gd name="connsiteX20" fmla="*/ 133541 w 885825"/>
                              <a:gd name="connsiteY20" fmla="*/ 748665 h 895350"/>
                              <a:gd name="connsiteX21" fmla="*/ 128778 w 885825"/>
                              <a:gd name="connsiteY21" fmla="*/ 782003 h 895350"/>
                              <a:gd name="connsiteX22" fmla="*/ 162116 w 885825"/>
                              <a:gd name="connsiteY22" fmla="*/ 786765 h 895350"/>
                              <a:gd name="connsiteX23" fmla="*/ 366998 w 885825"/>
                              <a:gd name="connsiteY23" fmla="*/ 629984 h 895350"/>
                              <a:gd name="connsiteX24" fmla="*/ 433673 w 885825"/>
                              <a:gd name="connsiteY24" fmla="*/ 677609 h 895350"/>
                              <a:gd name="connsiteX25" fmla="*/ 461200 w 885825"/>
                              <a:gd name="connsiteY25" fmla="*/ 677609 h 895350"/>
                              <a:gd name="connsiteX26" fmla="*/ 527876 w 885825"/>
                              <a:gd name="connsiteY26" fmla="*/ 629984 h 895350"/>
                              <a:gd name="connsiteX27" fmla="*/ 732854 w 885825"/>
                              <a:gd name="connsiteY27" fmla="*/ 786479 h 895350"/>
                              <a:gd name="connsiteX28" fmla="*/ 766191 w 885825"/>
                              <a:gd name="connsiteY28" fmla="*/ 781717 h 895350"/>
                              <a:gd name="connsiteX29" fmla="*/ 761429 w 885825"/>
                              <a:gd name="connsiteY29" fmla="*/ 748379 h 895350"/>
                              <a:gd name="connsiteX30" fmla="*/ 569119 w 885825"/>
                              <a:gd name="connsiteY30" fmla="*/ 601218 h 895350"/>
                              <a:gd name="connsiteX31" fmla="*/ 835819 w 885825"/>
                              <a:gd name="connsiteY31" fmla="*/ 412623 h 895350"/>
                              <a:gd name="connsiteX32" fmla="*/ 835819 w 885825"/>
                              <a:gd name="connsiteY32" fmla="*/ 813626 h 895350"/>
                              <a:gd name="connsiteX33" fmla="*/ 799433 w 885825"/>
                              <a:gd name="connsiteY33" fmla="*/ 850011 h 895350"/>
                              <a:gd name="connsiteX34" fmla="*/ 822484 w 885825"/>
                              <a:gd name="connsiteY34" fmla="*/ 363665 h 895350"/>
                              <a:gd name="connsiteX35" fmla="*/ 757714 w 885825"/>
                              <a:gd name="connsiteY35" fmla="*/ 409480 h 895350"/>
                              <a:gd name="connsiteX36" fmla="*/ 757714 w 885825"/>
                              <a:gd name="connsiteY36" fmla="*/ 308800 h 895350"/>
                              <a:gd name="connsiteX37" fmla="*/ 204216 w 885825"/>
                              <a:gd name="connsiteY37" fmla="*/ 54864 h 895350"/>
                              <a:gd name="connsiteX38" fmla="*/ 691134 w 885825"/>
                              <a:gd name="connsiteY38" fmla="*/ 54864 h 895350"/>
                              <a:gd name="connsiteX39" fmla="*/ 710184 w 885825"/>
                              <a:gd name="connsiteY39" fmla="*/ 73914 h 895350"/>
                              <a:gd name="connsiteX40" fmla="*/ 710184 w 885825"/>
                              <a:gd name="connsiteY40" fmla="*/ 442913 h 895350"/>
                              <a:gd name="connsiteX41" fmla="*/ 447675 w 885825"/>
                              <a:gd name="connsiteY41" fmla="*/ 628745 h 895350"/>
                              <a:gd name="connsiteX42" fmla="*/ 185261 w 885825"/>
                              <a:gd name="connsiteY42" fmla="*/ 442913 h 895350"/>
                              <a:gd name="connsiteX43" fmla="*/ 185261 w 885825"/>
                              <a:gd name="connsiteY43" fmla="*/ 73819 h 895350"/>
                              <a:gd name="connsiteX44" fmla="*/ 204216 w 885825"/>
                              <a:gd name="connsiteY44" fmla="*/ 54864 h 895350"/>
                              <a:gd name="connsiteX45" fmla="*/ 137541 w 885825"/>
                              <a:gd name="connsiteY45" fmla="*/ 409480 h 895350"/>
                              <a:gd name="connsiteX46" fmla="*/ 70104 w 885825"/>
                              <a:gd name="connsiteY46" fmla="*/ 361855 h 895350"/>
                              <a:gd name="connsiteX47" fmla="*/ 137541 w 885825"/>
                              <a:gd name="connsiteY47" fmla="*/ 304705 h 895350"/>
                              <a:gd name="connsiteX48" fmla="*/ 445294 w 885825"/>
                              <a:gd name="connsiteY48" fmla="*/ 506444 h 895350"/>
                              <a:gd name="connsiteX49" fmla="*/ 451390 w 885825"/>
                              <a:gd name="connsiteY49" fmla="*/ 506444 h 895350"/>
                              <a:gd name="connsiteX50" fmla="*/ 475202 w 885825"/>
                              <a:gd name="connsiteY50" fmla="*/ 482632 h 895350"/>
                              <a:gd name="connsiteX51" fmla="*/ 451390 w 885825"/>
                              <a:gd name="connsiteY51" fmla="*/ 458819 h 895350"/>
                              <a:gd name="connsiteX52" fmla="*/ 445294 w 885825"/>
                              <a:gd name="connsiteY52" fmla="*/ 458819 h 895350"/>
                              <a:gd name="connsiteX53" fmla="*/ 293465 w 885825"/>
                              <a:gd name="connsiteY53" fmla="*/ 306991 h 895350"/>
                              <a:gd name="connsiteX54" fmla="*/ 445294 w 885825"/>
                              <a:gd name="connsiteY54" fmla="*/ 155162 h 895350"/>
                              <a:gd name="connsiteX55" fmla="*/ 597122 w 885825"/>
                              <a:gd name="connsiteY55" fmla="*/ 306991 h 895350"/>
                              <a:gd name="connsiteX56" fmla="*/ 597122 w 885825"/>
                              <a:gd name="connsiteY56" fmla="*/ 347663 h 895350"/>
                              <a:gd name="connsiteX57" fmla="*/ 569004 w 885825"/>
                              <a:gd name="connsiteY57" fmla="*/ 372599 h 895350"/>
                              <a:gd name="connsiteX58" fmla="*/ 544068 w 885825"/>
                              <a:gd name="connsiteY58" fmla="*/ 347663 h 895350"/>
                              <a:gd name="connsiteX59" fmla="*/ 544068 w 885825"/>
                              <a:gd name="connsiteY59" fmla="*/ 306991 h 895350"/>
                              <a:gd name="connsiteX60" fmla="*/ 445656 w 885825"/>
                              <a:gd name="connsiteY60" fmla="*/ 207288 h 895350"/>
                              <a:gd name="connsiteX61" fmla="*/ 345952 w 885825"/>
                              <a:gd name="connsiteY61" fmla="*/ 305700 h 895350"/>
                              <a:gd name="connsiteX62" fmla="*/ 444365 w 885825"/>
                              <a:gd name="connsiteY62" fmla="*/ 405403 h 895350"/>
                              <a:gd name="connsiteX63" fmla="*/ 505968 w 885825"/>
                              <a:gd name="connsiteY63" fmla="*/ 384429 h 895350"/>
                              <a:gd name="connsiteX64" fmla="*/ 606816 w 885825"/>
                              <a:gd name="connsiteY64" fmla="*/ 412935 h 895350"/>
                              <a:gd name="connsiteX65" fmla="*/ 644747 w 885825"/>
                              <a:gd name="connsiteY65" fmla="*/ 347663 h 895350"/>
                              <a:gd name="connsiteX66" fmla="*/ 644747 w 885825"/>
                              <a:gd name="connsiteY66" fmla="*/ 306991 h 895350"/>
                              <a:gd name="connsiteX67" fmla="*/ 445294 w 885825"/>
                              <a:gd name="connsiteY67" fmla="*/ 107537 h 895350"/>
                              <a:gd name="connsiteX68" fmla="*/ 245840 w 885825"/>
                              <a:gd name="connsiteY68" fmla="*/ 306991 h 895350"/>
                              <a:gd name="connsiteX69" fmla="*/ 445294 w 885825"/>
                              <a:gd name="connsiteY69" fmla="*/ 506444 h 895350"/>
                              <a:gd name="connsiteX70" fmla="*/ 445294 w 885825"/>
                              <a:gd name="connsiteY70" fmla="*/ 358140 h 895350"/>
                              <a:gd name="connsiteX71" fmla="*/ 394145 w 885825"/>
                              <a:gd name="connsiteY71" fmla="*/ 306991 h 895350"/>
                              <a:gd name="connsiteX72" fmla="*/ 445294 w 885825"/>
                              <a:gd name="connsiteY72" fmla="*/ 255842 h 895350"/>
                              <a:gd name="connsiteX73" fmla="*/ 496443 w 885825"/>
                              <a:gd name="connsiteY73" fmla="*/ 306991 h 895350"/>
                              <a:gd name="connsiteX74" fmla="*/ 445294 w 885825"/>
                              <a:gd name="connsiteY74" fmla="*/ 358140 h 895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885825" h="895350">
                                <a:moveTo>
                                  <a:pt x="91154" y="897636"/>
                                </a:moveTo>
                                <a:lnTo>
                                  <a:pt x="799433" y="897636"/>
                                </a:lnTo>
                                <a:cubicBezTo>
                                  <a:pt x="845847" y="897584"/>
                                  <a:pt x="883444" y="859944"/>
                                  <a:pt x="883444" y="813530"/>
                                </a:cubicBezTo>
                                <a:lnTo>
                                  <a:pt x="883444" y="363760"/>
                                </a:lnTo>
                                <a:cubicBezTo>
                                  <a:pt x="883436" y="356743"/>
                                  <a:pt x="880335" y="350086"/>
                                  <a:pt x="874967" y="345567"/>
                                </a:cubicBezTo>
                                <a:lnTo>
                                  <a:pt x="757714" y="246507"/>
                                </a:lnTo>
                                <a:lnTo>
                                  <a:pt x="757714" y="73819"/>
                                </a:lnTo>
                                <a:cubicBezTo>
                                  <a:pt x="757714" y="36995"/>
                                  <a:pt x="727862" y="7144"/>
                                  <a:pt x="691039" y="7144"/>
                                </a:cubicBezTo>
                                <a:lnTo>
                                  <a:pt x="204216" y="7144"/>
                                </a:lnTo>
                                <a:cubicBezTo>
                                  <a:pt x="167392" y="7144"/>
                                  <a:pt x="137541" y="36995"/>
                                  <a:pt x="137541" y="73819"/>
                                </a:cubicBezTo>
                                <a:lnTo>
                                  <a:pt x="137541" y="242888"/>
                                </a:lnTo>
                                <a:lnTo>
                                  <a:pt x="15621" y="345567"/>
                                </a:lnTo>
                                <a:cubicBezTo>
                                  <a:pt x="10253" y="350086"/>
                                  <a:pt x="7151" y="356743"/>
                                  <a:pt x="7144" y="363760"/>
                                </a:cubicBezTo>
                                <a:lnTo>
                                  <a:pt x="7144" y="813530"/>
                                </a:lnTo>
                                <a:cubicBezTo>
                                  <a:pt x="7144" y="859944"/>
                                  <a:pt x="44741" y="897584"/>
                                  <a:pt x="91154" y="897636"/>
                                </a:cubicBezTo>
                                <a:close/>
                                <a:moveTo>
                                  <a:pt x="799338" y="850011"/>
                                </a:moveTo>
                                <a:lnTo>
                                  <a:pt x="91154" y="850011"/>
                                </a:lnTo>
                                <a:cubicBezTo>
                                  <a:pt x="71044" y="849959"/>
                                  <a:pt x="54769" y="833640"/>
                                  <a:pt x="54769" y="813530"/>
                                </a:cubicBezTo>
                                <a:lnTo>
                                  <a:pt x="54769" y="409194"/>
                                </a:lnTo>
                                <a:lnTo>
                                  <a:pt x="326231" y="601218"/>
                                </a:lnTo>
                                <a:lnTo>
                                  <a:pt x="133541" y="748665"/>
                                </a:lnTo>
                                <a:cubicBezTo>
                                  <a:pt x="123019" y="756556"/>
                                  <a:pt x="120887" y="771481"/>
                                  <a:pt x="128778" y="782003"/>
                                </a:cubicBezTo>
                                <a:cubicBezTo>
                                  <a:pt x="136669" y="792524"/>
                                  <a:pt x="151594" y="794656"/>
                                  <a:pt x="162116" y="786765"/>
                                </a:cubicBezTo>
                                <a:lnTo>
                                  <a:pt x="366998" y="629984"/>
                                </a:lnTo>
                                <a:lnTo>
                                  <a:pt x="433673" y="677609"/>
                                </a:lnTo>
                                <a:cubicBezTo>
                                  <a:pt x="441919" y="683449"/>
                                  <a:pt x="452954" y="683449"/>
                                  <a:pt x="461200" y="677609"/>
                                </a:cubicBezTo>
                                <a:lnTo>
                                  <a:pt x="527876" y="629984"/>
                                </a:lnTo>
                                <a:lnTo>
                                  <a:pt x="732854" y="786479"/>
                                </a:lnTo>
                                <a:cubicBezTo>
                                  <a:pt x="743375" y="794370"/>
                                  <a:pt x="758301" y="792238"/>
                                  <a:pt x="766191" y="781717"/>
                                </a:cubicBezTo>
                                <a:cubicBezTo>
                                  <a:pt x="774082" y="771195"/>
                                  <a:pt x="771950" y="756270"/>
                                  <a:pt x="761429" y="748379"/>
                                </a:cubicBezTo>
                                <a:lnTo>
                                  <a:pt x="569119" y="601218"/>
                                </a:lnTo>
                                <a:lnTo>
                                  <a:pt x="835819" y="412623"/>
                                </a:lnTo>
                                <a:lnTo>
                                  <a:pt x="835819" y="813626"/>
                                </a:lnTo>
                                <a:cubicBezTo>
                                  <a:pt x="835766" y="833698"/>
                                  <a:pt x="819506" y="849959"/>
                                  <a:pt x="799433" y="850011"/>
                                </a:cubicBezTo>
                                <a:close/>
                                <a:moveTo>
                                  <a:pt x="822484" y="363665"/>
                                </a:moveTo>
                                <a:lnTo>
                                  <a:pt x="757714" y="409480"/>
                                </a:lnTo>
                                <a:lnTo>
                                  <a:pt x="757714" y="308800"/>
                                </a:lnTo>
                                <a:close/>
                                <a:moveTo>
                                  <a:pt x="204216" y="54864"/>
                                </a:moveTo>
                                <a:lnTo>
                                  <a:pt x="691134" y="54864"/>
                                </a:lnTo>
                                <a:cubicBezTo>
                                  <a:pt x="701655" y="54864"/>
                                  <a:pt x="710184" y="63393"/>
                                  <a:pt x="710184" y="73914"/>
                                </a:cubicBezTo>
                                <a:lnTo>
                                  <a:pt x="710184" y="442913"/>
                                </a:lnTo>
                                <a:lnTo>
                                  <a:pt x="447675" y="628745"/>
                                </a:lnTo>
                                <a:lnTo>
                                  <a:pt x="185261" y="442913"/>
                                </a:lnTo>
                                <a:lnTo>
                                  <a:pt x="185261" y="73819"/>
                                </a:lnTo>
                                <a:cubicBezTo>
                                  <a:pt x="185314" y="63372"/>
                                  <a:pt x="193769" y="54916"/>
                                  <a:pt x="204216" y="54864"/>
                                </a:cubicBezTo>
                                <a:close/>
                                <a:moveTo>
                                  <a:pt x="137541" y="409480"/>
                                </a:moveTo>
                                <a:lnTo>
                                  <a:pt x="70104" y="361855"/>
                                </a:lnTo>
                                <a:lnTo>
                                  <a:pt x="137541" y="304705"/>
                                </a:lnTo>
                                <a:close/>
                                <a:moveTo>
                                  <a:pt x="445294" y="506444"/>
                                </a:moveTo>
                                <a:lnTo>
                                  <a:pt x="451390" y="506444"/>
                                </a:lnTo>
                                <a:cubicBezTo>
                                  <a:pt x="464541" y="506444"/>
                                  <a:pt x="475202" y="495783"/>
                                  <a:pt x="475202" y="482632"/>
                                </a:cubicBezTo>
                                <a:cubicBezTo>
                                  <a:pt x="475202" y="469481"/>
                                  <a:pt x="464541" y="458819"/>
                                  <a:pt x="451390" y="458819"/>
                                </a:cubicBezTo>
                                <a:lnTo>
                                  <a:pt x="445294" y="458819"/>
                                </a:lnTo>
                                <a:cubicBezTo>
                                  <a:pt x="361441" y="458819"/>
                                  <a:pt x="293465" y="390843"/>
                                  <a:pt x="293465" y="306991"/>
                                </a:cubicBezTo>
                                <a:cubicBezTo>
                                  <a:pt x="293465" y="223138"/>
                                  <a:pt x="361441" y="155162"/>
                                  <a:pt x="445294" y="155162"/>
                                </a:cubicBezTo>
                                <a:cubicBezTo>
                                  <a:pt x="529146" y="155162"/>
                                  <a:pt x="597122" y="223138"/>
                                  <a:pt x="597122" y="306991"/>
                                </a:cubicBezTo>
                                <a:lnTo>
                                  <a:pt x="597122" y="347663"/>
                                </a:lnTo>
                                <a:cubicBezTo>
                                  <a:pt x="596244" y="362313"/>
                                  <a:pt x="583656" y="373478"/>
                                  <a:pt x="569004" y="372599"/>
                                </a:cubicBezTo>
                                <a:cubicBezTo>
                                  <a:pt x="555580" y="371795"/>
                                  <a:pt x="544873" y="361087"/>
                                  <a:pt x="544068" y="347663"/>
                                </a:cubicBezTo>
                                <a:lnTo>
                                  <a:pt x="544068" y="306991"/>
                                </a:lnTo>
                                <a:cubicBezTo>
                                  <a:pt x="544424" y="252283"/>
                                  <a:pt x="500364" y="207644"/>
                                  <a:pt x="445656" y="207288"/>
                                </a:cubicBezTo>
                                <a:cubicBezTo>
                                  <a:pt x="390947" y="206932"/>
                                  <a:pt x="346308" y="250992"/>
                                  <a:pt x="345952" y="305700"/>
                                </a:cubicBezTo>
                                <a:cubicBezTo>
                                  <a:pt x="345596" y="360409"/>
                                  <a:pt x="389656" y="405047"/>
                                  <a:pt x="444365" y="405403"/>
                                </a:cubicBezTo>
                                <a:cubicBezTo>
                                  <a:pt x="466675" y="405549"/>
                                  <a:pt x="488382" y="398158"/>
                                  <a:pt x="505968" y="384429"/>
                                </a:cubicBezTo>
                                <a:cubicBezTo>
                                  <a:pt x="525945" y="420150"/>
                                  <a:pt x="571096" y="432912"/>
                                  <a:pt x="606816" y="412935"/>
                                </a:cubicBezTo>
                                <a:cubicBezTo>
                                  <a:pt x="630426" y="399732"/>
                                  <a:pt x="644964" y="374713"/>
                                  <a:pt x="644747" y="347663"/>
                                </a:cubicBezTo>
                                <a:lnTo>
                                  <a:pt x="644747" y="306991"/>
                                </a:lnTo>
                                <a:cubicBezTo>
                                  <a:pt x="644747" y="196836"/>
                                  <a:pt x="555449" y="107537"/>
                                  <a:pt x="445294" y="107537"/>
                                </a:cubicBezTo>
                                <a:cubicBezTo>
                                  <a:pt x="335139" y="107537"/>
                                  <a:pt x="245840" y="196836"/>
                                  <a:pt x="245840" y="306991"/>
                                </a:cubicBezTo>
                                <a:cubicBezTo>
                                  <a:pt x="245840" y="417145"/>
                                  <a:pt x="335139" y="506444"/>
                                  <a:pt x="445294" y="506444"/>
                                </a:cubicBezTo>
                                <a:close/>
                                <a:moveTo>
                                  <a:pt x="445294" y="358140"/>
                                </a:moveTo>
                                <a:cubicBezTo>
                                  <a:pt x="417045" y="358140"/>
                                  <a:pt x="394145" y="335240"/>
                                  <a:pt x="394145" y="306991"/>
                                </a:cubicBezTo>
                                <a:cubicBezTo>
                                  <a:pt x="394145" y="278742"/>
                                  <a:pt x="417045" y="255842"/>
                                  <a:pt x="445294" y="255842"/>
                                </a:cubicBezTo>
                                <a:cubicBezTo>
                                  <a:pt x="473543" y="255842"/>
                                  <a:pt x="496443" y="278742"/>
                                  <a:pt x="496443" y="306991"/>
                                </a:cubicBezTo>
                                <a:cubicBezTo>
                                  <a:pt x="496443" y="335240"/>
                                  <a:pt x="473543" y="358140"/>
                                  <a:pt x="445294" y="3581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7E65A" id="Group 2" o:spid="_x0000_s1026" alt="&quot;&quot;" style="position:absolute;margin-left:-16.25pt;margin-top:-12.1pt;width:574.55pt;height:753.8pt;z-index:-251659265;mso-position-horizontal-relative:margin;mso-position-vertical-relative:margin;mso-width-relative:margin;mso-height-relative:margin" coordsize="72993,98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">
                <v:rect id="Rectangle 4" o:spid="_x0000_s1027" alt="&quot;&quot;" style="position:absolute;left:95;top:12573;width:72898;height:85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sBvxAAAANoAAAAPAAAAZHJzL2Rvd25yZXYueG1sRI9Ba8JA&#10;FITvBf/D8gRvdWOw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DUGwG/EAAAA2gAAAA8A&#10;AAAAAAAAAAAAAAAABwIAAGRycy9kb3ducmV2LnhtbFBLBQYAAAAAAwADALcAAAD4AgAAAAA=&#10;" fillcolor="#f2f2f2 [3052]" stroked="f" strokeweight="1pt"/>
                <v:rect id="Rectangle 5" o:spid="_x0000_s1028" alt="&quot;&quot;" style="position:absolute;left:69246;top:571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" fillcolor="#548dd4 [1951]" stroked="f" strokeweight="1pt"/>
                <v:shape id="Picture 7" o:spid="_x0000_s1029" type="#_x0000_t75" alt="&quot;&quot;" style="position:absolute;width:72891;height:12585;visibility:visible;mso-wrap-style:square" coordsize="7289166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" path="m,l6889004,r400162,400162l7289166,1258570,,1258570,,xe">
                  <v:imagedata r:id="rId21" o:title=""/>
                  <v:formulas/>
                  <v:path o:extrusionok="t" o:connecttype="custom" o:connectlocs="0,0;6889004,0;7289166,400162;7289166,1258570;0,1258570;0,0" o:connectangles="0,0,0,0,0,0"/>
                </v:shape>
                <v:oval id="Oval 16" o:spid="_x0000_s1030" alt="&quot;&quot;" style="position:absolute;left:2095;top:3333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" fillcolor="white [3212]" stroked="f" strokeweight="1pt">
                  <v:fill opacity="15677f"/>
                </v:oval>
                <v:shape id="Graphic 8" o:spid="_x0000_s1031" alt="Icon Email" style="position:absolute;left:3524;top:4572;width:3561;height:3600;visibility:visible;mso-wrap-style:square;v-text-anchor:middle" coordsize="885825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" path="m91154,897636r708279,c845847,897584,883444,859944,883444,813530r,-449770c883436,356743,880335,350086,874967,345567l757714,246507r,-172688c757714,36995,727862,7144,691039,7144r-486823,c167392,7144,137541,36995,137541,73819r,169069l15621,345567v-5368,4519,-8470,11176,-8477,18193l7144,813530v,46414,37597,84054,84010,84106xm799338,850011r-708184,c71044,849959,54769,833640,54769,813530r,-404336l326231,601218,133541,748665v-10522,7891,-12654,22816,-4763,33338c136669,792524,151594,794656,162116,786765l366998,629984r66675,47625c441919,683449,452954,683449,461200,677609r66676,-47625l732854,786479v10521,7891,25447,5759,33337,-4762c774082,771195,771950,756270,761429,748379l569119,601218,835819,412623r,401003c835766,833698,819506,849959,799433,850011r-95,xm822484,363665r-64770,45815l757714,308800r64770,54865xm204216,54864r486918,c701655,54864,710184,63393,710184,73914r,368999l447675,628745,185261,442913r,-369094c185314,63372,193769,54916,204216,54864xm137541,409480l70104,361855r67437,-57150l137541,409480xm445294,506444r6096,c464541,506444,475202,495783,475202,482632v,-13151,-10661,-23813,-23812,-23813l445294,458819v-83853,,-151829,-67976,-151829,-151828c293465,223138,361441,155162,445294,155162v83852,,151828,67976,151828,151829l597122,347663v-878,14650,-13466,25815,-28118,24936c555580,371795,544873,361087,544068,347663r,-40672c544424,252283,500364,207644,445656,207288v-54709,-356,-99348,43704,-99704,98412c345596,360409,389656,405047,444365,405403v22310,146,44017,-7245,61603,-20974c525945,420150,571096,432912,606816,412935v23610,-13203,38148,-38222,37931,-65272l644747,306991v,-110155,-89298,-199454,-199453,-199454c335139,107537,245840,196836,245840,306991v,110154,89299,199453,199454,199453xm445294,358140v-28249,,-51149,-22900,-51149,-51149c394145,278742,417045,255842,445294,255842v28249,,51149,22900,51149,51149c496443,335240,473543,358140,445294,358140xe" fillcolor="white [3212]" stroked="f">
                  <v:stroke joinstyle="miter"/>
                  <v:path arrowok="t" o:connecttype="custom" o:connectlocs="36651,360919;321434,360919;355213,327102;355213,146260;351804,138945;304659,99115;304659,29681;277851,2872;82111,2872;55302,29681;55302,97660;6281,138945;2872,146260;2872,327102;36651,360919;321396,341770;36651,341770;22021,327102;22021,164528;131170,241736;53694,301021;51779,314426;65183,316340;147562,253302;174370,272451;185438,272451;212247,253302;294664,316225;308068,314311;306153,300906;228830,241736;336064,165906;336064,327141;321434,341770;330702,146221;304659,164643;304659,124162;82111,22060;277889,22060;285549,29719;285549,178085;180000,252804;74489,178085;74489,29681;82111,22060;55302,164643;28187,145494;55302,122515;179043,203630;181494,203630;191068,194055;181494,184481;179043,184481;117996,123434;179043,62387;240089,123434;240089,139787;228784,149814;218757,139787;218757,123434;179188,83346;139099,122915;178669,163003;203438,154570;243987,166032;259238,139787;259238,123434;179043,43238;98847,123434;179043,203630;179043,144000;158477,123434;179043,102868;199608,123434;179043,144000" o:connectangles="0,0,0,0,0,0,0,0,0,0,0,0,0,0,0,0,0,0,0,0,0,0,0,0,0,0,0,0,0,0,0,0,0,0,0,0,0,0,0,0,0,0,0,0,0,0,0,0,0,0,0,0,0,0,0,0,0,0,0,0,0,0,0,0,0,0,0,0,0,0,0,0,0,0,0"/>
                  <o:lock v:ext="edit" aspectratio="t"/>
                </v:shape>
                <w10:wrap anchorx="margin" anchory="margin"/>
                <w10:anchorlock/>
              </v:group>
            </w:pict>
          </mc:Fallback>
        </mc:AlternateContent>
      </w:r>
    </w:p>
    <w:sectPr w:rsidR="00EA73F7" w:rsidRPr="005246F6" w:rsidSect="00112137">
      <w:pgSz w:w="12240" w:h="15840" w:code="1"/>
      <w:pgMar w:top="360" w:right="720" w:bottom="720" w:left="720" w:header="144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A5CC4" w14:textId="77777777" w:rsidR="009D6754" w:rsidRDefault="009D6754" w:rsidP="0018521B">
      <w:r>
        <w:separator/>
      </w:r>
    </w:p>
  </w:endnote>
  <w:endnote w:type="continuationSeparator" w:id="0">
    <w:p w14:paraId="25AF68E0" w14:textId="77777777" w:rsidR="009D6754" w:rsidRDefault="009D6754" w:rsidP="00185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9DEC2" w14:textId="77777777" w:rsidR="009D6754" w:rsidRDefault="009D6754" w:rsidP="0018521B">
      <w:r>
        <w:separator/>
      </w:r>
    </w:p>
  </w:footnote>
  <w:footnote w:type="continuationSeparator" w:id="0">
    <w:p w14:paraId="5791966F" w14:textId="77777777" w:rsidR="009D6754" w:rsidRDefault="009D6754" w:rsidP="00185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7BC6C40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7D06C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8"/>
    <w:multiLevelType w:val="singleLevel"/>
    <w:tmpl w:val="4176A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F61AF2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E0611A"/>
    <w:multiLevelType w:val="hybridMultilevel"/>
    <w:tmpl w:val="2452DC60"/>
    <w:lvl w:ilvl="0" w:tplc="591E4024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Franklin Gothic Heavy" w:hAnsi="Franklin Gothic Heavy" w:hint="default"/>
        <w:b w:val="0"/>
        <w:i w:val="0"/>
        <w:color w:val="1F497D" w:themeColor="text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466A16"/>
    <w:multiLevelType w:val="hybridMultilevel"/>
    <w:tmpl w:val="4B78C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7EF04E0"/>
    <w:multiLevelType w:val="multilevel"/>
    <w:tmpl w:val="930471AA"/>
    <w:numStyleLink w:val="NumberedList1"/>
  </w:abstractNum>
  <w:abstractNum w:abstractNumId="7" w15:restartNumberingAfterBreak="0">
    <w:nsid w:val="21770E24"/>
    <w:multiLevelType w:val="multilevel"/>
    <w:tmpl w:val="930471AA"/>
    <w:numStyleLink w:val="NumberedList1"/>
  </w:abstractNum>
  <w:abstractNum w:abstractNumId="8" w15:restartNumberingAfterBreak="0">
    <w:nsid w:val="26D02F0A"/>
    <w:multiLevelType w:val="multilevel"/>
    <w:tmpl w:val="930471AA"/>
    <w:styleLink w:val="NumberedList1"/>
    <w:lvl w:ilvl="0">
      <w:start w:val="1"/>
      <w:numFmt w:val="decimal"/>
      <w:pStyle w:val="ListNumber"/>
      <w:lvlText w:val="%1."/>
      <w:lvlJc w:val="left"/>
      <w:pPr>
        <w:tabs>
          <w:tab w:val="num" w:pos="432"/>
        </w:tabs>
        <w:ind w:left="432" w:hanging="432"/>
      </w:pPr>
      <w:rPr>
        <w:rFonts w:ascii="Franklin Gothic Heavy" w:hAnsi="Franklin Gothic Heavy" w:hint="default"/>
        <w:color w:val="1F497D" w:themeColor="text2"/>
        <w:sz w:val="28"/>
      </w:rPr>
    </w:lvl>
    <w:lvl w:ilvl="1">
      <w:start w:val="1"/>
      <w:numFmt w:val="lowerLetter"/>
      <w:pStyle w:val="ListNumber2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8103566"/>
    <w:multiLevelType w:val="multilevel"/>
    <w:tmpl w:val="1026BD8C"/>
    <w:numStyleLink w:val="NumberedList2"/>
  </w:abstractNum>
  <w:abstractNum w:abstractNumId="10" w15:restartNumberingAfterBreak="0">
    <w:nsid w:val="2CBD03E4"/>
    <w:multiLevelType w:val="multilevel"/>
    <w:tmpl w:val="1026BD8C"/>
    <w:styleLink w:val="NumberedList2"/>
    <w:lvl w:ilvl="0">
      <w:start w:val="1"/>
      <w:numFmt w:val="decimal"/>
      <w:pStyle w:val="ListContinue"/>
      <w:lvlText w:val="%1."/>
      <w:lvlJc w:val="left"/>
      <w:pPr>
        <w:ind w:left="360" w:hanging="360"/>
      </w:pPr>
      <w:rPr>
        <w:rFonts w:ascii="Franklin Gothic Heavy" w:hAnsi="Franklin Gothic Heavy" w:hint="default"/>
        <w:color w:val="1F497D" w:themeColor="text2"/>
        <w:sz w:val="28"/>
      </w:rPr>
    </w:lvl>
    <w:lvl w:ilvl="1">
      <w:start w:val="1"/>
      <w:numFmt w:val="lowerLetter"/>
      <w:pStyle w:val="ListContinue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Continue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06113C2"/>
    <w:multiLevelType w:val="hybridMultilevel"/>
    <w:tmpl w:val="71D0BF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16B6126"/>
    <w:multiLevelType w:val="hybridMultilevel"/>
    <w:tmpl w:val="7DF213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77900"/>
    <w:multiLevelType w:val="hybridMultilevel"/>
    <w:tmpl w:val="8C869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E46F9"/>
    <w:multiLevelType w:val="hybridMultilevel"/>
    <w:tmpl w:val="ECCCD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628BC"/>
    <w:multiLevelType w:val="hybridMultilevel"/>
    <w:tmpl w:val="FED4BA2E"/>
    <w:lvl w:ilvl="0" w:tplc="8BC0ECFA">
      <w:start w:val="1"/>
      <w:numFmt w:val="decimal"/>
      <w:lvlText w:val="%1."/>
      <w:lvlJc w:val="left"/>
      <w:pPr>
        <w:ind w:left="360" w:hanging="360"/>
      </w:pPr>
      <w:rPr>
        <w:rFonts w:ascii="Franklin Gothic Heavy" w:hAnsi="Franklin Gothic Heavy" w:hint="default"/>
        <w:b w:val="0"/>
        <w:i w:val="0"/>
        <w:color w:val="1F497D" w:themeColor="text2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6A4856"/>
    <w:multiLevelType w:val="hybridMultilevel"/>
    <w:tmpl w:val="BBA2DE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0642E5"/>
    <w:multiLevelType w:val="hybridMultilevel"/>
    <w:tmpl w:val="03B49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B5D1686"/>
    <w:multiLevelType w:val="hybridMultilevel"/>
    <w:tmpl w:val="803CDC2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97C6AFB"/>
    <w:multiLevelType w:val="hybridMultilevel"/>
    <w:tmpl w:val="DC22853E"/>
    <w:lvl w:ilvl="0" w:tplc="1A6AC5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03427300">
    <w:abstractNumId w:val="19"/>
  </w:num>
  <w:num w:numId="2" w16cid:durableId="855727303">
    <w:abstractNumId w:val="4"/>
  </w:num>
  <w:num w:numId="3" w16cid:durableId="1144928928">
    <w:abstractNumId w:val="14"/>
  </w:num>
  <w:num w:numId="4" w16cid:durableId="850949379">
    <w:abstractNumId w:val="16"/>
  </w:num>
  <w:num w:numId="5" w16cid:durableId="1199244836">
    <w:abstractNumId w:val="15"/>
  </w:num>
  <w:num w:numId="6" w16cid:durableId="1611429370">
    <w:abstractNumId w:val="3"/>
  </w:num>
  <w:num w:numId="7" w16cid:durableId="1353992586">
    <w:abstractNumId w:val="2"/>
  </w:num>
  <w:num w:numId="8" w16cid:durableId="1822230702">
    <w:abstractNumId w:val="8"/>
  </w:num>
  <w:num w:numId="9" w16cid:durableId="1191189598">
    <w:abstractNumId w:val="1"/>
  </w:num>
  <w:num w:numId="10" w16cid:durableId="613638433">
    <w:abstractNumId w:val="0"/>
  </w:num>
  <w:num w:numId="11" w16cid:durableId="1010835139">
    <w:abstractNumId w:val="7"/>
  </w:num>
  <w:num w:numId="12" w16cid:durableId="524026734">
    <w:abstractNumId w:val="6"/>
  </w:num>
  <w:num w:numId="13" w16cid:durableId="1344288006">
    <w:abstractNumId w:val="10"/>
  </w:num>
  <w:num w:numId="14" w16cid:durableId="438254236">
    <w:abstractNumId w:val="9"/>
  </w:num>
  <w:num w:numId="15" w16cid:durableId="650796184">
    <w:abstractNumId w:val="5"/>
  </w:num>
  <w:num w:numId="16" w16cid:durableId="1818299814">
    <w:abstractNumId w:val="17"/>
  </w:num>
  <w:num w:numId="17" w16cid:durableId="1704939907">
    <w:abstractNumId w:val="18"/>
  </w:num>
  <w:num w:numId="18" w16cid:durableId="1285039830">
    <w:abstractNumId w:val="13"/>
  </w:num>
  <w:num w:numId="19" w16cid:durableId="1726755738">
    <w:abstractNumId w:val="11"/>
  </w:num>
  <w:num w:numId="20" w16cid:durableId="7796429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/>
  <w:attachedTemplate r:id="rId1"/>
  <w:stylePaneSortMethod w:val="0000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Ra1ABTvnOgsAAAA"/>
  </w:docVars>
  <w:rsids>
    <w:rsidRoot w:val="00EA73F7"/>
    <w:rsid w:val="000131D5"/>
    <w:rsid w:val="00076677"/>
    <w:rsid w:val="00084384"/>
    <w:rsid w:val="000855A5"/>
    <w:rsid w:val="000A0E41"/>
    <w:rsid w:val="000C647B"/>
    <w:rsid w:val="000E076E"/>
    <w:rsid w:val="000E1309"/>
    <w:rsid w:val="000F7E5C"/>
    <w:rsid w:val="001029FA"/>
    <w:rsid w:val="00112137"/>
    <w:rsid w:val="00115C94"/>
    <w:rsid w:val="00116311"/>
    <w:rsid w:val="00151BDE"/>
    <w:rsid w:val="001549CD"/>
    <w:rsid w:val="00157AE2"/>
    <w:rsid w:val="00172A4E"/>
    <w:rsid w:val="001757AF"/>
    <w:rsid w:val="0018521B"/>
    <w:rsid w:val="00191764"/>
    <w:rsid w:val="001A0130"/>
    <w:rsid w:val="001A0EEB"/>
    <w:rsid w:val="001B2A40"/>
    <w:rsid w:val="001D39E7"/>
    <w:rsid w:val="001F6623"/>
    <w:rsid w:val="00223897"/>
    <w:rsid w:val="002309AC"/>
    <w:rsid w:val="00251505"/>
    <w:rsid w:val="00251AAB"/>
    <w:rsid w:val="00267116"/>
    <w:rsid w:val="002710C0"/>
    <w:rsid w:val="00274A0C"/>
    <w:rsid w:val="002B2609"/>
    <w:rsid w:val="002F31FA"/>
    <w:rsid w:val="002F66BB"/>
    <w:rsid w:val="00317ACB"/>
    <w:rsid w:val="00320F51"/>
    <w:rsid w:val="00351E2C"/>
    <w:rsid w:val="003A0009"/>
    <w:rsid w:val="003A0FE2"/>
    <w:rsid w:val="003B1688"/>
    <w:rsid w:val="003C4AE8"/>
    <w:rsid w:val="003C70C1"/>
    <w:rsid w:val="003D69F4"/>
    <w:rsid w:val="003F58CA"/>
    <w:rsid w:val="00402433"/>
    <w:rsid w:val="004034FF"/>
    <w:rsid w:val="00426E04"/>
    <w:rsid w:val="00443530"/>
    <w:rsid w:val="00477470"/>
    <w:rsid w:val="004A16E3"/>
    <w:rsid w:val="004B37A2"/>
    <w:rsid w:val="004C08D1"/>
    <w:rsid w:val="004C0E95"/>
    <w:rsid w:val="004C2ACE"/>
    <w:rsid w:val="004D1DFD"/>
    <w:rsid w:val="004F6767"/>
    <w:rsid w:val="005165E1"/>
    <w:rsid w:val="005246F6"/>
    <w:rsid w:val="00542978"/>
    <w:rsid w:val="00556D9F"/>
    <w:rsid w:val="00584A79"/>
    <w:rsid w:val="00597A0D"/>
    <w:rsid w:val="005A20B8"/>
    <w:rsid w:val="005A329A"/>
    <w:rsid w:val="005C7559"/>
    <w:rsid w:val="005E6FA8"/>
    <w:rsid w:val="005F26AD"/>
    <w:rsid w:val="005F2735"/>
    <w:rsid w:val="00605688"/>
    <w:rsid w:val="006074A9"/>
    <w:rsid w:val="006374C5"/>
    <w:rsid w:val="0064357E"/>
    <w:rsid w:val="00653E76"/>
    <w:rsid w:val="006662D2"/>
    <w:rsid w:val="00684ADC"/>
    <w:rsid w:val="006970C1"/>
    <w:rsid w:val="006B07B6"/>
    <w:rsid w:val="006B3948"/>
    <w:rsid w:val="006B68CC"/>
    <w:rsid w:val="007011B2"/>
    <w:rsid w:val="00702139"/>
    <w:rsid w:val="00704A15"/>
    <w:rsid w:val="00714F2B"/>
    <w:rsid w:val="0071633C"/>
    <w:rsid w:val="0071795D"/>
    <w:rsid w:val="00747075"/>
    <w:rsid w:val="007718C6"/>
    <w:rsid w:val="007851FF"/>
    <w:rsid w:val="00785615"/>
    <w:rsid w:val="00790422"/>
    <w:rsid w:val="00794F48"/>
    <w:rsid w:val="007A1741"/>
    <w:rsid w:val="007A74B5"/>
    <w:rsid w:val="007B0AC5"/>
    <w:rsid w:val="007B71B2"/>
    <w:rsid w:val="007C10D6"/>
    <w:rsid w:val="007C5EFB"/>
    <w:rsid w:val="008045C5"/>
    <w:rsid w:val="00823DE4"/>
    <w:rsid w:val="00835F7E"/>
    <w:rsid w:val="00843094"/>
    <w:rsid w:val="00866BB6"/>
    <w:rsid w:val="00867B8C"/>
    <w:rsid w:val="00881E27"/>
    <w:rsid w:val="008C2ABC"/>
    <w:rsid w:val="008D79D4"/>
    <w:rsid w:val="008E2753"/>
    <w:rsid w:val="008E3C2F"/>
    <w:rsid w:val="008F2E79"/>
    <w:rsid w:val="0090612F"/>
    <w:rsid w:val="00910059"/>
    <w:rsid w:val="00924B76"/>
    <w:rsid w:val="00942519"/>
    <w:rsid w:val="00957E4A"/>
    <w:rsid w:val="00970C1B"/>
    <w:rsid w:val="009A4EED"/>
    <w:rsid w:val="009B5A02"/>
    <w:rsid w:val="009D6754"/>
    <w:rsid w:val="009E06C8"/>
    <w:rsid w:val="009E70CA"/>
    <w:rsid w:val="009F6587"/>
    <w:rsid w:val="00A248AE"/>
    <w:rsid w:val="00A37443"/>
    <w:rsid w:val="00A7749E"/>
    <w:rsid w:val="00A8337F"/>
    <w:rsid w:val="00A95DD9"/>
    <w:rsid w:val="00AA77A8"/>
    <w:rsid w:val="00AC63E8"/>
    <w:rsid w:val="00AD0864"/>
    <w:rsid w:val="00AD2A5B"/>
    <w:rsid w:val="00AD2EB5"/>
    <w:rsid w:val="00AE3B9F"/>
    <w:rsid w:val="00AF4030"/>
    <w:rsid w:val="00AF4084"/>
    <w:rsid w:val="00AF7F60"/>
    <w:rsid w:val="00B00637"/>
    <w:rsid w:val="00B0137C"/>
    <w:rsid w:val="00B079EA"/>
    <w:rsid w:val="00B55ED5"/>
    <w:rsid w:val="00B73103"/>
    <w:rsid w:val="00BA7834"/>
    <w:rsid w:val="00BB1F6F"/>
    <w:rsid w:val="00BD0D52"/>
    <w:rsid w:val="00BF4B38"/>
    <w:rsid w:val="00C1368E"/>
    <w:rsid w:val="00C22F3F"/>
    <w:rsid w:val="00C2468B"/>
    <w:rsid w:val="00C3475D"/>
    <w:rsid w:val="00C438EC"/>
    <w:rsid w:val="00C516CC"/>
    <w:rsid w:val="00C5506C"/>
    <w:rsid w:val="00C772D9"/>
    <w:rsid w:val="00C94744"/>
    <w:rsid w:val="00CB408E"/>
    <w:rsid w:val="00CC4747"/>
    <w:rsid w:val="00CD5B0D"/>
    <w:rsid w:val="00CE4402"/>
    <w:rsid w:val="00CF7D4E"/>
    <w:rsid w:val="00D14168"/>
    <w:rsid w:val="00D24661"/>
    <w:rsid w:val="00D35961"/>
    <w:rsid w:val="00D431FE"/>
    <w:rsid w:val="00D45C5D"/>
    <w:rsid w:val="00D502F1"/>
    <w:rsid w:val="00D70E06"/>
    <w:rsid w:val="00DA7DE7"/>
    <w:rsid w:val="00DB1546"/>
    <w:rsid w:val="00DD17F1"/>
    <w:rsid w:val="00DF4EB6"/>
    <w:rsid w:val="00E068BD"/>
    <w:rsid w:val="00E413DD"/>
    <w:rsid w:val="00E473F7"/>
    <w:rsid w:val="00E474DC"/>
    <w:rsid w:val="00E510BD"/>
    <w:rsid w:val="00E57079"/>
    <w:rsid w:val="00E63370"/>
    <w:rsid w:val="00E84C68"/>
    <w:rsid w:val="00E8657D"/>
    <w:rsid w:val="00EA73F7"/>
    <w:rsid w:val="00EC7646"/>
    <w:rsid w:val="00ED1436"/>
    <w:rsid w:val="00ED6F17"/>
    <w:rsid w:val="00EE4B2B"/>
    <w:rsid w:val="00EF4A85"/>
    <w:rsid w:val="00F633CE"/>
    <w:rsid w:val="00F63E16"/>
    <w:rsid w:val="00F707E7"/>
    <w:rsid w:val="00F771D6"/>
    <w:rsid w:val="00F809CC"/>
    <w:rsid w:val="00FA24D8"/>
    <w:rsid w:val="00FB0D38"/>
    <w:rsid w:val="00FD48AC"/>
    <w:rsid w:val="00FD578A"/>
    <w:rsid w:val="00FD692F"/>
    <w:rsid w:val="00FE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18A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76" w:lineRule="auto"/>
        <w:ind w:left="354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uiPriority="1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16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13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6F6"/>
    <w:pPr>
      <w:spacing w:after="0" w:line="240" w:lineRule="auto"/>
      <w:ind w:left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1D39E7"/>
    <w:pPr>
      <w:ind w:left="288"/>
      <w:outlineLvl w:val="0"/>
    </w:pPr>
    <w:rPr>
      <w:b/>
      <w:noProof/>
      <w:color w:val="1F497D" w:themeColor="text2"/>
      <w:sz w:val="30"/>
      <w:szCs w:val="3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8521B"/>
    <w:pPr>
      <w:spacing w:line="720" w:lineRule="exact"/>
      <w:ind w:left="0"/>
      <w:outlineLvl w:val="1"/>
    </w:pPr>
    <w:rPr>
      <w:rFonts w:asciiTheme="majorHAnsi" w:hAnsiTheme="majorHAnsi"/>
      <w:b w:val="0"/>
      <w:sz w:val="7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521B"/>
    <w:pPr>
      <w:keepNext/>
      <w:keepLines/>
      <w:outlineLvl w:val="2"/>
    </w:pPr>
    <w:rPr>
      <w:rFonts w:eastAsiaTheme="majorEastAsia" w:cstheme="majorBidi"/>
      <w:b/>
      <w:color w:val="1F497D" w:themeColor="text2"/>
      <w:sz w:val="3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357E"/>
    <w:pPr>
      <w:keepNext/>
      <w:keepLines/>
      <w:spacing w:before="240" w:line="600" w:lineRule="exact"/>
      <w:outlineLvl w:val="3"/>
    </w:pPr>
    <w:rPr>
      <w:rFonts w:asciiTheme="majorHAnsi" w:eastAsiaTheme="majorEastAsia" w:hAnsiTheme="majorHAnsi" w:cstheme="majorBidi"/>
      <w:iCs/>
      <w:color w:val="1F497D" w:themeColor="text2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474DC"/>
  </w:style>
  <w:style w:type="character" w:customStyle="1" w:styleId="HeaderChar">
    <w:name w:val="Header Char"/>
    <w:basedOn w:val="DefaultParagraphFont"/>
    <w:link w:val="Header"/>
    <w:uiPriority w:val="99"/>
    <w:semiHidden/>
    <w:rsid w:val="008C2ABC"/>
  </w:style>
  <w:style w:type="paragraph" w:styleId="Footer">
    <w:name w:val="footer"/>
    <w:basedOn w:val="Normal"/>
    <w:link w:val="FooterChar"/>
    <w:uiPriority w:val="99"/>
    <w:semiHidden/>
    <w:rsid w:val="00E474DC"/>
  </w:style>
  <w:style w:type="character" w:customStyle="1" w:styleId="FooterChar">
    <w:name w:val="Footer Char"/>
    <w:basedOn w:val="DefaultParagraphFont"/>
    <w:link w:val="Footer"/>
    <w:uiPriority w:val="99"/>
    <w:semiHidden/>
    <w:rsid w:val="008C2ABC"/>
  </w:style>
  <w:style w:type="paragraph" w:styleId="NormalWeb">
    <w:name w:val="Normal (Web)"/>
    <w:basedOn w:val="Normal"/>
    <w:uiPriority w:val="99"/>
    <w:semiHidden/>
    <w:unhideWhenUsed/>
    <w:rsid w:val="001A013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rsid w:val="00E84C68"/>
    <w:pPr>
      <w:numPr>
        <w:numId w:val="2"/>
      </w:numPr>
      <w:spacing w:after="240"/>
    </w:pPr>
    <w:rPr>
      <w:rFonts w:eastAsiaTheme="minorEastAsia" w:cs="Times New Roman"/>
      <w:color w:val="000000" w:themeColor="text1"/>
      <w:sz w:val="28"/>
      <w:szCs w:val="24"/>
      <w:lang w:val="en-ZA"/>
    </w:rPr>
  </w:style>
  <w:style w:type="character" w:styleId="PlaceholderText">
    <w:name w:val="Placeholder Text"/>
    <w:basedOn w:val="DefaultParagraphFont"/>
    <w:uiPriority w:val="99"/>
    <w:semiHidden/>
    <w:rsid w:val="002F31FA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D39E7"/>
    <w:rPr>
      <w:b/>
      <w:noProof/>
      <w:color w:val="1F497D" w:themeColor="text2"/>
      <w:sz w:val="30"/>
      <w:szCs w:val="30"/>
    </w:rPr>
  </w:style>
  <w:style w:type="character" w:styleId="SubtleEmphasis">
    <w:name w:val="Subtle Emphasis"/>
    <w:basedOn w:val="DefaultParagraphFont"/>
    <w:uiPriority w:val="19"/>
    <w:semiHidden/>
    <w:rsid w:val="002F31FA"/>
    <w:rPr>
      <w:rFonts w:asciiTheme="minorHAnsi" w:hAnsiTheme="minorHAnsi"/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18521B"/>
    <w:rPr>
      <w:rFonts w:asciiTheme="majorHAnsi" w:hAnsiTheme="majorHAnsi"/>
      <w:noProof/>
      <w:color w:val="1F497D" w:themeColor="text2"/>
      <w:sz w:val="72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18521B"/>
    <w:rPr>
      <w:rFonts w:eastAsiaTheme="majorEastAsia" w:cstheme="majorBidi"/>
      <w:b/>
      <w:color w:val="1F497D" w:themeColor="text2"/>
      <w:sz w:val="30"/>
      <w:szCs w:val="24"/>
    </w:rPr>
  </w:style>
  <w:style w:type="character" w:styleId="Strong">
    <w:name w:val="Strong"/>
    <w:basedOn w:val="DefaultParagraphFont"/>
    <w:semiHidden/>
    <w:rsid w:val="00E84C68"/>
    <w:rPr>
      <w:b/>
      <w:bCs/>
    </w:rPr>
  </w:style>
  <w:style w:type="character" w:styleId="Hyperlink">
    <w:name w:val="Hyperlink"/>
    <w:basedOn w:val="DefaultParagraphFont"/>
    <w:uiPriority w:val="99"/>
    <w:unhideWhenUsed/>
    <w:rsid w:val="005246F6"/>
    <w:rPr>
      <w:color w:val="0096D2" w:themeColor="hyperlink"/>
      <w:u w:val="single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D0D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34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95DD9"/>
    <w:pPr>
      <w:spacing w:line="56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5DD9"/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DD9"/>
    <w:pPr>
      <w:numPr>
        <w:ilvl w:val="1"/>
      </w:numPr>
      <w:spacing w:line="252" w:lineRule="auto"/>
      <w:ind w:left="3542"/>
    </w:pPr>
    <w:rPr>
      <w:rFonts w:eastAsiaTheme="minorEastAsia"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A95DD9"/>
    <w:rPr>
      <w:rFonts w:eastAsiaTheme="minorEastAsia"/>
      <w:color w:val="FFFFFF" w:themeColor="background1"/>
    </w:rPr>
  </w:style>
  <w:style w:type="paragraph" w:customStyle="1" w:styleId="Introduction">
    <w:name w:val="Introduction"/>
    <w:basedOn w:val="Normal"/>
    <w:next w:val="Normal"/>
    <w:link w:val="IntroductionChar"/>
    <w:uiPriority w:val="12"/>
    <w:qFormat/>
    <w:rsid w:val="00924B76"/>
    <w:pPr>
      <w:spacing w:after="600"/>
      <w:ind w:left="288"/>
    </w:pPr>
    <w:rPr>
      <w:sz w:val="30"/>
      <w:szCs w:val="30"/>
    </w:rPr>
  </w:style>
  <w:style w:type="paragraph" w:styleId="Quote">
    <w:name w:val="Quote"/>
    <w:basedOn w:val="Normal"/>
    <w:next w:val="Normal"/>
    <w:link w:val="QuoteChar"/>
    <w:uiPriority w:val="13"/>
    <w:qFormat/>
    <w:rsid w:val="001D39E7"/>
    <w:pPr>
      <w:spacing w:line="259" w:lineRule="auto"/>
    </w:pPr>
    <w:rPr>
      <w:i/>
      <w:iCs/>
      <w:color w:val="1F497D" w:themeColor="text2"/>
      <w:sz w:val="26"/>
    </w:rPr>
  </w:style>
  <w:style w:type="character" w:customStyle="1" w:styleId="IntroductionChar">
    <w:name w:val="Introduction Char"/>
    <w:basedOn w:val="DefaultParagraphFont"/>
    <w:link w:val="Introduction"/>
    <w:uiPriority w:val="12"/>
    <w:rsid w:val="008C2ABC"/>
    <w:rPr>
      <w:sz w:val="30"/>
      <w:szCs w:val="30"/>
    </w:rPr>
  </w:style>
  <w:style w:type="character" w:customStyle="1" w:styleId="QuoteChar">
    <w:name w:val="Quote Char"/>
    <w:basedOn w:val="DefaultParagraphFont"/>
    <w:link w:val="Quote"/>
    <w:uiPriority w:val="13"/>
    <w:rsid w:val="001D39E7"/>
    <w:rPr>
      <w:i/>
      <w:iCs/>
      <w:color w:val="1F497D" w:themeColor="text2"/>
      <w:sz w:val="26"/>
    </w:rPr>
  </w:style>
  <w:style w:type="paragraph" w:customStyle="1" w:styleId="Quote2">
    <w:name w:val="Quote 2"/>
    <w:basedOn w:val="Normal"/>
    <w:link w:val="Quote2Char"/>
    <w:uiPriority w:val="15"/>
    <w:qFormat/>
    <w:rsid w:val="00EE4B2B"/>
    <w:pPr>
      <w:spacing w:before="240"/>
      <w:ind w:left="144" w:right="144"/>
    </w:pPr>
    <w:rPr>
      <w:rFonts w:asciiTheme="majorHAnsi" w:hAnsiTheme="majorHAnsi"/>
      <w:color w:val="FFFFFF" w:themeColor="background1"/>
      <w:sz w:val="32"/>
    </w:rPr>
  </w:style>
  <w:style w:type="paragraph" w:styleId="ListNumber">
    <w:name w:val="List Number"/>
    <w:basedOn w:val="Normal"/>
    <w:uiPriority w:val="14"/>
    <w:qFormat/>
    <w:rsid w:val="009B5A02"/>
    <w:pPr>
      <w:numPr>
        <w:numId w:val="12"/>
      </w:numPr>
      <w:spacing w:after="240"/>
    </w:pPr>
    <w:rPr>
      <w:sz w:val="28"/>
    </w:rPr>
  </w:style>
  <w:style w:type="character" w:customStyle="1" w:styleId="Quote2Char">
    <w:name w:val="Quote 2 Char"/>
    <w:basedOn w:val="DefaultParagraphFont"/>
    <w:link w:val="Quote2"/>
    <w:uiPriority w:val="15"/>
    <w:rsid w:val="008C2ABC"/>
    <w:rPr>
      <w:rFonts w:asciiTheme="majorHAnsi" w:hAnsiTheme="majorHAnsi"/>
      <w:color w:val="FFFFFF" w:themeColor="background1"/>
      <w:sz w:val="32"/>
    </w:rPr>
  </w:style>
  <w:style w:type="numbering" w:customStyle="1" w:styleId="NumberedList1">
    <w:name w:val="NumberedList1"/>
    <w:uiPriority w:val="99"/>
    <w:rsid w:val="009B5A02"/>
    <w:pPr>
      <w:numPr>
        <w:numId w:val="8"/>
      </w:numPr>
    </w:pPr>
  </w:style>
  <w:style w:type="paragraph" w:styleId="ListContinue">
    <w:name w:val="List Continue"/>
    <w:basedOn w:val="Normal"/>
    <w:uiPriority w:val="16"/>
    <w:qFormat/>
    <w:rsid w:val="00924B76"/>
    <w:pPr>
      <w:numPr>
        <w:numId w:val="14"/>
      </w:numPr>
      <w:spacing w:after="240"/>
    </w:pPr>
  </w:style>
  <w:style w:type="paragraph" w:styleId="ListNumber2">
    <w:name w:val="List Number 2"/>
    <w:basedOn w:val="Normal"/>
    <w:uiPriority w:val="99"/>
    <w:semiHidden/>
    <w:unhideWhenUsed/>
    <w:rsid w:val="009B5A02"/>
    <w:pPr>
      <w:numPr>
        <w:ilvl w:val="1"/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5A02"/>
    <w:pPr>
      <w:numPr>
        <w:ilvl w:val="2"/>
        <w:numId w:val="12"/>
      </w:numPr>
      <w:contextualSpacing/>
    </w:pPr>
  </w:style>
  <w:style w:type="numbering" w:customStyle="1" w:styleId="NumberedList2">
    <w:name w:val="NumberedList2"/>
    <w:uiPriority w:val="99"/>
    <w:rsid w:val="00924B76"/>
    <w:pPr>
      <w:numPr>
        <w:numId w:val="13"/>
      </w:numPr>
    </w:pPr>
  </w:style>
  <w:style w:type="paragraph" w:customStyle="1" w:styleId="Contacts">
    <w:name w:val="Contacts"/>
    <w:basedOn w:val="Normal"/>
    <w:next w:val="Normal"/>
    <w:link w:val="ContactsChar"/>
    <w:uiPriority w:val="18"/>
    <w:qFormat/>
    <w:rsid w:val="00D70E06"/>
    <w:pPr>
      <w:spacing w:line="259" w:lineRule="auto"/>
    </w:pPr>
  </w:style>
  <w:style w:type="paragraph" w:styleId="ListContinue2">
    <w:name w:val="List Continue 2"/>
    <w:basedOn w:val="Normal"/>
    <w:uiPriority w:val="99"/>
    <w:semiHidden/>
    <w:unhideWhenUsed/>
    <w:rsid w:val="00924B76"/>
    <w:pPr>
      <w:numPr>
        <w:ilvl w:val="1"/>
        <w:numId w:val="14"/>
      </w:numPr>
      <w:spacing w:after="1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24B76"/>
    <w:pPr>
      <w:numPr>
        <w:ilvl w:val="2"/>
        <w:numId w:val="14"/>
      </w:numPr>
      <w:spacing w:after="1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4357E"/>
    <w:rPr>
      <w:rFonts w:asciiTheme="majorHAnsi" w:eastAsiaTheme="majorEastAsia" w:hAnsiTheme="majorHAnsi" w:cstheme="majorBidi"/>
      <w:iCs/>
      <w:color w:val="1F497D" w:themeColor="text2"/>
      <w:sz w:val="60"/>
    </w:rPr>
  </w:style>
  <w:style w:type="character" w:customStyle="1" w:styleId="ContactsChar">
    <w:name w:val="Contacts Char"/>
    <w:basedOn w:val="DefaultParagraphFont"/>
    <w:link w:val="Contacts"/>
    <w:uiPriority w:val="18"/>
    <w:rsid w:val="008C2ABC"/>
  </w:style>
  <w:style w:type="paragraph" w:customStyle="1" w:styleId="CalloutText">
    <w:name w:val="Callout Text"/>
    <w:basedOn w:val="Normal"/>
    <w:next w:val="Normal"/>
    <w:link w:val="CalloutTextChar"/>
    <w:uiPriority w:val="17"/>
    <w:qFormat/>
    <w:rsid w:val="005246F6"/>
    <w:pPr>
      <w:spacing w:line="259" w:lineRule="auto"/>
    </w:pPr>
    <w:rPr>
      <w:i/>
      <w:color w:val="1F497D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8C2ABC"/>
    <w:pPr>
      <w:pBdr>
        <w:top w:val="single" w:sz="4" w:space="10" w:color="F7F5E6" w:themeColor="accent1"/>
        <w:bottom w:val="single" w:sz="4" w:space="10" w:color="F7F5E6" w:themeColor="accent1"/>
      </w:pBdr>
      <w:spacing w:before="360" w:after="360"/>
      <w:ind w:left="864" w:right="864"/>
      <w:jc w:val="center"/>
    </w:pPr>
    <w:rPr>
      <w:i/>
      <w:iCs/>
      <w:color w:val="F7F5E6" w:themeColor="accent1"/>
    </w:rPr>
  </w:style>
  <w:style w:type="character" w:customStyle="1" w:styleId="CalloutTextChar">
    <w:name w:val="Callout Text Char"/>
    <w:basedOn w:val="DefaultParagraphFont"/>
    <w:link w:val="CalloutText"/>
    <w:uiPriority w:val="17"/>
    <w:rsid w:val="005246F6"/>
    <w:rPr>
      <w:i/>
      <w:color w:val="1F497D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C2ABC"/>
    <w:rPr>
      <w:i/>
      <w:iCs/>
      <w:color w:val="F7F5E6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1D39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9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9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9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9E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9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9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mailto:Michelle.Guinta@va.gov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Traci.Wentz@va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ichelle.Guinta@va.gov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0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Traci.Wentz@va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se\AppData\Roaming\Microsoft\Templates\Small%20business%20email%20marketing%20templat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E5A020-0625-48F1-8C09-FAE2D4EC9C4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856FABB-BF3F-4D1A-B180-D40483187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57CC9F-2AB6-49C5-B2E4-73921D7437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92AA66-1808-4E40-AD40-727EC03F60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email marketing template</Template>
  <TotalTime>0</TotalTime>
  <Pages>4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2023-06-15T13:29:00Z</dcterms:created>
  <dcterms:modified xsi:type="dcterms:W3CDTF">2023-06-15T13:32:00Z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