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056A5" w14:textId="77777777" w:rsidR="00A637D6" w:rsidRPr="00E90C85" w:rsidRDefault="00A637D6" w:rsidP="00E90C85">
      <w:pPr>
        <w:autoSpaceDE w:val="0"/>
        <w:autoSpaceDN w:val="0"/>
        <w:adjustRightInd w:val="0"/>
        <w:spacing w:after="720"/>
        <w:jc w:val="center"/>
        <w:rPr>
          <w:rFonts w:ascii="Arial" w:hAnsi="Arial" w:cs="Arial"/>
          <w:b/>
          <w:bCs/>
          <w:sz w:val="36"/>
          <w:szCs w:val="32"/>
        </w:rPr>
      </w:pPr>
      <w:bookmarkStart w:id="0" w:name="_Toc205632711"/>
      <w:r w:rsidRPr="00E90C85">
        <w:rPr>
          <w:rFonts w:ascii="Arial" w:hAnsi="Arial" w:cs="Arial"/>
          <w:b/>
          <w:bCs/>
          <w:sz w:val="36"/>
          <w:szCs w:val="32"/>
        </w:rPr>
        <w:t>Department of Veterans Affairs</w:t>
      </w:r>
    </w:p>
    <w:p w14:paraId="6B28D453" w14:textId="77777777" w:rsidR="00A637D6" w:rsidRPr="005D190C" w:rsidRDefault="00A637D6" w:rsidP="00E90C85">
      <w:pPr>
        <w:spacing w:after="480"/>
        <w:jc w:val="center"/>
        <w:rPr>
          <w:rFonts w:ascii="Arial" w:hAnsi="Arial" w:cs="Arial"/>
          <w:b/>
          <w:bCs/>
          <w:color w:val="000000"/>
          <w:sz w:val="36"/>
          <w:szCs w:val="36"/>
        </w:rPr>
      </w:pPr>
      <w:r w:rsidRPr="005D190C">
        <w:rPr>
          <w:rFonts w:ascii="Arial" w:hAnsi="Arial" w:cs="Arial"/>
          <w:b/>
          <w:bCs/>
          <w:color w:val="000000"/>
          <w:sz w:val="36"/>
          <w:szCs w:val="36"/>
        </w:rPr>
        <w:t>Emergency Department Integration Software (EDIS)</w:t>
      </w:r>
    </w:p>
    <w:p w14:paraId="186672EF" w14:textId="77777777" w:rsidR="00A637D6" w:rsidRPr="00E90C85" w:rsidRDefault="00A637D6" w:rsidP="00E90C85">
      <w:pPr>
        <w:spacing w:after="480"/>
        <w:jc w:val="center"/>
        <w:rPr>
          <w:rFonts w:ascii="Arial" w:hAnsi="Arial" w:cs="Arial"/>
          <w:b/>
          <w:bCs/>
          <w:sz w:val="28"/>
          <w:szCs w:val="32"/>
        </w:rPr>
      </w:pPr>
      <w:r w:rsidRPr="005D190C">
        <w:rPr>
          <w:rFonts w:ascii="Arial" w:hAnsi="Arial" w:cs="Arial"/>
          <w:b/>
          <w:bCs/>
          <w:sz w:val="36"/>
          <w:szCs w:val="36"/>
        </w:rPr>
        <w:t>Server</w:t>
      </w:r>
      <w:r w:rsidR="000C2C78" w:rsidRPr="005D190C">
        <w:rPr>
          <w:rFonts w:ascii="Arial" w:hAnsi="Arial" w:cs="Arial"/>
          <w:b/>
          <w:bCs/>
          <w:sz w:val="36"/>
          <w:szCs w:val="36"/>
        </w:rPr>
        <w:t xml:space="preserve"> and Client</w:t>
      </w:r>
      <w:r w:rsidRPr="005D190C">
        <w:rPr>
          <w:rFonts w:ascii="Arial" w:hAnsi="Arial" w:cs="Arial"/>
          <w:b/>
          <w:bCs/>
          <w:sz w:val="36"/>
          <w:szCs w:val="36"/>
        </w:rPr>
        <w:t xml:space="preserve"> Installation Guide</w:t>
      </w:r>
    </w:p>
    <w:p w14:paraId="2D53FB30" w14:textId="77777777" w:rsidR="00A637D6" w:rsidRPr="00F93AF9" w:rsidRDefault="003C2166" w:rsidP="00A637D6">
      <w:pPr>
        <w:keepLines/>
        <w:autoSpaceDE w:val="0"/>
        <w:autoSpaceDN w:val="0"/>
        <w:adjustRightInd w:val="0"/>
        <w:spacing w:before="60" w:line="240" w:lineRule="atLeast"/>
        <w:jc w:val="center"/>
        <w:rPr>
          <w:i/>
          <w:iCs/>
          <w:color w:val="0000FF"/>
          <w:szCs w:val="28"/>
        </w:rPr>
      </w:pPr>
      <w:r>
        <w:rPr>
          <w:i/>
          <w:noProof/>
          <w:color w:val="0000FF"/>
          <w:szCs w:val="28"/>
        </w:rPr>
        <w:pict w14:anchorId="5B9440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Title: Official VA Seal - Description: Department of Veterans Affairs official seal" style="width:170.9pt;height:170.9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">
            <v:imagedata r:id="rId13" o:title="" cropbottom="-39f" cropright="-39f"/>
          </v:shape>
        </w:pict>
      </w:r>
    </w:p>
    <w:p w14:paraId="09D83B67" w14:textId="77777777" w:rsidR="00D75BAF" w:rsidRPr="00E90C85" w:rsidRDefault="005D190C" w:rsidP="00D75BAF">
      <w:pPr>
        <w:spacing w:before="480"/>
        <w:jc w:val="center"/>
        <w:rPr>
          <w:rFonts w:ascii="Arial" w:hAnsi="Arial" w:cs="Arial"/>
          <w:b/>
          <w:bCs/>
          <w:color w:val="000000"/>
          <w:sz w:val="28"/>
          <w:szCs w:val="28"/>
        </w:rPr>
      </w:pPr>
      <w:proofErr w:type="spellStart"/>
      <w:r>
        <w:rPr>
          <w:rFonts w:ascii="Arial" w:hAnsi="Arial" w:cs="Arial"/>
          <w:b/>
          <w:bCs/>
          <w:color w:val="000000"/>
          <w:sz w:val="28"/>
        </w:rPr>
        <w:t>VistA</w:t>
      </w:r>
      <w:proofErr w:type="spellEnd"/>
      <w:r>
        <w:rPr>
          <w:rFonts w:ascii="Arial" w:hAnsi="Arial" w:cs="Arial"/>
          <w:b/>
          <w:bCs/>
          <w:color w:val="000000"/>
          <w:sz w:val="28"/>
        </w:rPr>
        <w:t xml:space="preserve"> EDP*2.0*2</w:t>
      </w:r>
    </w:p>
    <w:p w14:paraId="476BA586" w14:textId="77777777" w:rsidR="005D190C" w:rsidRDefault="005D190C" w:rsidP="00A637D6">
      <w:pPr>
        <w:jc w:val="center"/>
        <w:rPr>
          <w:rFonts w:ascii="Arial" w:hAnsi="Arial" w:cs="Arial"/>
          <w:b/>
          <w:bCs/>
          <w:color w:val="000000"/>
          <w:sz w:val="28"/>
          <w:szCs w:val="28"/>
        </w:rPr>
      </w:pPr>
      <w:r>
        <w:rPr>
          <w:rFonts w:ascii="Arial" w:hAnsi="Arial" w:cs="Arial"/>
          <w:b/>
          <w:bCs/>
          <w:color w:val="000000"/>
          <w:sz w:val="28"/>
          <w:szCs w:val="28"/>
        </w:rPr>
        <w:t>GUI EDIS Version 2.1.2</w:t>
      </w:r>
    </w:p>
    <w:p w14:paraId="07B9EDFC" w14:textId="77777777" w:rsidR="00A637D6" w:rsidRPr="00E90C85" w:rsidRDefault="00836FFF" w:rsidP="00A637D6">
      <w:pPr>
        <w:jc w:val="center"/>
        <w:rPr>
          <w:rFonts w:ascii="Arial" w:hAnsi="Arial" w:cs="Arial"/>
          <w:b/>
          <w:bCs/>
          <w:color w:val="000000"/>
          <w:sz w:val="28"/>
          <w:szCs w:val="28"/>
        </w:rPr>
      </w:pPr>
      <w:r>
        <w:rPr>
          <w:rFonts w:ascii="Arial" w:hAnsi="Arial" w:cs="Arial"/>
          <w:b/>
          <w:bCs/>
          <w:color w:val="000000"/>
          <w:sz w:val="28"/>
          <w:szCs w:val="28"/>
        </w:rPr>
        <w:t>Novem</w:t>
      </w:r>
      <w:r w:rsidR="00E90C85" w:rsidRPr="00E90C85">
        <w:rPr>
          <w:rFonts w:ascii="Arial" w:hAnsi="Arial" w:cs="Arial"/>
          <w:b/>
          <w:bCs/>
          <w:color w:val="000000"/>
          <w:sz w:val="28"/>
          <w:szCs w:val="28"/>
        </w:rPr>
        <w:t>ber 2014</w:t>
      </w:r>
    </w:p>
    <w:p w14:paraId="02EB8A08" w14:textId="77777777" w:rsidR="00A637D6" w:rsidRPr="00E90C85" w:rsidRDefault="005500CF" w:rsidP="00D75BAF">
      <w:pPr>
        <w:spacing w:before="480" w:after="480"/>
        <w:jc w:val="center"/>
        <w:rPr>
          <w:rFonts w:ascii="Arial" w:hAnsi="Arial" w:cs="Arial"/>
          <w:b/>
          <w:bCs/>
          <w:sz w:val="28"/>
          <w:szCs w:val="28"/>
        </w:rPr>
      </w:pPr>
      <w:r w:rsidRPr="00E90C85">
        <w:rPr>
          <w:rFonts w:ascii="Arial" w:hAnsi="Arial" w:cs="Arial"/>
          <w:b/>
          <w:bCs/>
          <w:sz w:val="28"/>
          <w:szCs w:val="28"/>
        </w:rPr>
        <w:t xml:space="preserve">Document Version </w:t>
      </w:r>
      <w:r w:rsidR="00E90C85">
        <w:rPr>
          <w:rFonts w:ascii="Arial" w:hAnsi="Arial" w:cs="Arial"/>
          <w:b/>
          <w:bCs/>
          <w:sz w:val="28"/>
          <w:szCs w:val="28"/>
        </w:rPr>
        <w:t>1.0</w:t>
      </w:r>
    </w:p>
    <w:p w14:paraId="211B1233" w14:textId="77777777" w:rsidR="00E90C85" w:rsidRDefault="00E90C85" w:rsidP="00E90C85">
      <w:pPr>
        <w:pStyle w:val="Title2"/>
      </w:pPr>
      <w:r>
        <w:t>Office of Information and Technology (OI</w:t>
      </w:r>
      <w:r w:rsidR="000C2C78">
        <w:t>&amp;</w:t>
      </w:r>
      <w:r>
        <w:t>T)</w:t>
      </w:r>
    </w:p>
    <w:p w14:paraId="2695F856" w14:textId="77777777" w:rsidR="00E90C85" w:rsidRDefault="00E90C85" w:rsidP="00E90C85">
      <w:pPr>
        <w:pStyle w:val="Title2"/>
      </w:pPr>
      <w:r>
        <w:t>Product</w:t>
      </w:r>
      <w:r w:rsidRPr="000171DA">
        <w:t xml:space="preserve"> Development</w:t>
      </w:r>
    </w:p>
    <w:p w14:paraId="6264C27F" w14:textId="77777777" w:rsidR="00A637D6" w:rsidRDefault="00A637D6" w:rsidP="000C2C78">
      <w:pPr>
        <w:ind w:firstLine="0"/>
        <w:rPr>
          <w:b/>
          <w:sz w:val="36"/>
          <w:szCs w:val="36"/>
        </w:rPr>
      </w:pPr>
    </w:p>
    <w:p w14:paraId="4E86785F" w14:textId="77777777" w:rsidR="00CA486A" w:rsidRPr="002F45AC" w:rsidRDefault="00CA486A" w:rsidP="004F71F7">
      <w:pPr>
        <w:rPr>
          <w:rFonts w:ascii="Calibri" w:hAnsi="Calibri" w:cs="Calibri"/>
        </w:rPr>
        <w:sectPr w:rsidR="00CA486A" w:rsidRPr="002F45AC" w:rsidSect="00A939FC">
          <w:footerReference w:type="even" r:id="rId14"/>
          <w:headerReference w:type="first" r:id="rId15"/>
          <w:pgSz w:w="12240" w:h="15840" w:code="1"/>
          <w:pgMar w:top="1440" w:right="1440" w:bottom="1440" w:left="1440" w:header="720" w:footer="720" w:gutter="0"/>
          <w:pgNumType w:fmt="lowerRoman" w:start="0"/>
          <w:cols w:space="720"/>
          <w:docGrid w:linePitch="360"/>
        </w:sectPr>
      </w:pPr>
    </w:p>
    <w:p w14:paraId="17C4C67B" w14:textId="77777777" w:rsidR="004F3A80" w:rsidRPr="000C2C78" w:rsidRDefault="00A637D6" w:rsidP="00941D13">
      <w:pPr>
        <w:spacing w:after="480"/>
        <w:ind w:firstLine="0"/>
        <w:rPr>
          <w:rFonts w:ascii="Arial" w:hAnsi="Arial" w:cs="Arial"/>
          <w:b/>
          <w:sz w:val="36"/>
          <w:szCs w:val="36"/>
        </w:rPr>
      </w:pPr>
      <w:r w:rsidRPr="000C2C78">
        <w:rPr>
          <w:rFonts w:ascii="Arial" w:hAnsi="Arial" w:cs="Arial"/>
          <w:b/>
          <w:sz w:val="36"/>
          <w:szCs w:val="36"/>
        </w:rPr>
        <w:lastRenderedPageBreak/>
        <w:t xml:space="preserve">Document </w:t>
      </w:r>
      <w:r w:rsidR="004F3A80" w:rsidRPr="000C2C78">
        <w:rPr>
          <w:rFonts w:ascii="Arial" w:hAnsi="Arial" w:cs="Arial"/>
          <w:b/>
          <w:sz w:val="36"/>
          <w:szCs w:val="36"/>
        </w:rPr>
        <w:t>Revision History</w:t>
      </w:r>
    </w:p>
    <w:tbl>
      <w:tblPr>
        <w:tblW w:w="0" w:type="auto"/>
        <w:tblInd w:w="-12" w:type="dxa"/>
        <w:tblLook w:val="0000" w:firstRow="0" w:lastRow="0" w:firstColumn="0" w:lastColumn="0" w:noHBand="0" w:noVBand="0"/>
      </w:tblPr>
      <w:tblGrid>
        <w:gridCol w:w="1318"/>
        <w:gridCol w:w="1388"/>
        <w:gridCol w:w="5455"/>
        <w:gridCol w:w="1427"/>
      </w:tblGrid>
      <w:tr w:rsidR="0052020B" w:rsidRPr="00B77DC8" w14:paraId="288E0817" w14:textId="77777777" w:rsidTr="00BD25E0">
        <w:trPr>
          <w:cantSplit/>
          <w:tblHeader/>
        </w:trPr>
        <w:tc>
          <w:tcPr>
            <w:tcW w:w="0" w:type="auto"/>
            <w:tcBorders>
              <w:top w:val="single" w:sz="4" w:space="0" w:color="000000"/>
              <w:left w:val="single" w:sz="4" w:space="0" w:color="000000"/>
              <w:bottom w:val="single" w:sz="4" w:space="0" w:color="auto"/>
            </w:tcBorders>
            <w:shd w:val="clear" w:color="auto" w:fill="D9D9D9"/>
          </w:tcPr>
          <w:p w14:paraId="72FF1AB9" w14:textId="77777777" w:rsidR="004F3A80" w:rsidRPr="00941D13" w:rsidRDefault="004F3A80" w:rsidP="00941D13">
            <w:pPr>
              <w:pStyle w:val="TableHeading"/>
            </w:pPr>
            <w:r w:rsidRPr="00941D13">
              <w:t>Date</w:t>
            </w:r>
          </w:p>
        </w:tc>
        <w:tc>
          <w:tcPr>
            <w:tcW w:w="1402" w:type="dxa"/>
            <w:tcBorders>
              <w:top w:val="single" w:sz="4" w:space="0" w:color="000000"/>
              <w:left w:val="single" w:sz="4" w:space="0" w:color="000000"/>
              <w:bottom w:val="single" w:sz="4" w:space="0" w:color="auto"/>
            </w:tcBorders>
            <w:shd w:val="clear" w:color="auto" w:fill="D9D9D9"/>
          </w:tcPr>
          <w:p w14:paraId="3FB11455" w14:textId="77777777" w:rsidR="004F3A80" w:rsidRPr="00941D13" w:rsidRDefault="0026100E" w:rsidP="00941D13">
            <w:pPr>
              <w:pStyle w:val="TableHeading"/>
            </w:pPr>
            <w:r w:rsidRPr="00941D13">
              <w:t xml:space="preserve">Document </w:t>
            </w:r>
            <w:r w:rsidR="004F3A80" w:rsidRPr="00941D13">
              <w:t>Version</w:t>
            </w:r>
          </w:p>
        </w:tc>
        <w:tc>
          <w:tcPr>
            <w:tcW w:w="5931" w:type="dxa"/>
            <w:tcBorders>
              <w:top w:val="single" w:sz="4" w:space="0" w:color="000000"/>
              <w:left w:val="single" w:sz="4" w:space="0" w:color="000000"/>
              <w:bottom w:val="single" w:sz="4" w:space="0" w:color="auto"/>
            </w:tcBorders>
            <w:shd w:val="clear" w:color="auto" w:fill="D9D9D9"/>
          </w:tcPr>
          <w:p w14:paraId="0765D4BA" w14:textId="77777777" w:rsidR="004F3A80" w:rsidRPr="00941D13" w:rsidRDefault="004F3A80" w:rsidP="00941D13">
            <w:pPr>
              <w:pStyle w:val="TableHeading"/>
            </w:pPr>
            <w:r w:rsidRPr="00941D13">
              <w:t>Description</w:t>
            </w:r>
          </w:p>
        </w:tc>
        <w:tc>
          <w:tcPr>
            <w:tcW w:w="0" w:type="auto"/>
            <w:tcBorders>
              <w:top w:val="single" w:sz="4" w:space="0" w:color="000000"/>
              <w:left w:val="single" w:sz="4" w:space="0" w:color="000000"/>
              <w:bottom w:val="single" w:sz="4" w:space="0" w:color="auto"/>
              <w:right w:val="single" w:sz="4" w:space="0" w:color="000000"/>
            </w:tcBorders>
            <w:shd w:val="clear" w:color="auto" w:fill="D9D9D9"/>
          </w:tcPr>
          <w:p w14:paraId="689EA0DC" w14:textId="77777777" w:rsidR="004F3A80" w:rsidRPr="00941D13" w:rsidRDefault="004F3A80" w:rsidP="00941D13">
            <w:pPr>
              <w:pStyle w:val="TableHeading"/>
            </w:pPr>
            <w:r w:rsidRPr="00941D13">
              <w:t>Author</w:t>
            </w:r>
          </w:p>
        </w:tc>
      </w:tr>
      <w:tr w:rsidR="0052020B" w:rsidRPr="00C71034" w14:paraId="6FE7849C" w14:textId="77777777" w:rsidTr="00BD25E0">
        <w:trPr>
          <w:cantSplit/>
        </w:trPr>
        <w:tc>
          <w:tcPr>
            <w:tcW w:w="0" w:type="auto"/>
            <w:tcBorders>
              <w:top w:val="single" w:sz="4" w:space="0" w:color="auto"/>
              <w:left w:val="single" w:sz="4" w:space="0" w:color="auto"/>
              <w:bottom w:val="single" w:sz="4" w:space="0" w:color="auto"/>
              <w:right w:val="single" w:sz="4" w:space="0" w:color="auto"/>
            </w:tcBorders>
          </w:tcPr>
          <w:p w14:paraId="6BD930F8" w14:textId="77777777" w:rsidR="00C71034" w:rsidRPr="00941D13" w:rsidRDefault="00941D13" w:rsidP="005D190C">
            <w:pPr>
              <w:pStyle w:val="TableText"/>
            </w:pPr>
            <w:r w:rsidRPr="00941D13">
              <w:t>1</w:t>
            </w:r>
            <w:r w:rsidR="005D190C">
              <w:t>1/05</w:t>
            </w:r>
            <w:r w:rsidR="00D6138A" w:rsidRPr="00941D13">
              <w:t>/201</w:t>
            </w:r>
            <w:r w:rsidRPr="00941D13">
              <w:t>4</w:t>
            </w:r>
          </w:p>
        </w:tc>
        <w:tc>
          <w:tcPr>
            <w:tcW w:w="1402" w:type="dxa"/>
            <w:tcBorders>
              <w:top w:val="single" w:sz="4" w:space="0" w:color="auto"/>
              <w:left w:val="single" w:sz="4" w:space="0" w:color="auto"/>
              <w:bottom w:val="single" w:sz="4" w:space="0" w:color="auto"/>
              <w:right w:val="single" w:sz="4" w:space="0" w:color="auto"/>
            </w:tcBorders>
          </w:tcPr>
          <w:p w14:paraId="06389967" w14:textId="77777777" w:rsidR="00C71034" w:rsidRPr="00941D13" w:rsidRDefault="00D6138A" w:rsidP="00941D13">
            <w:pPr>
              <w:pStyle w:val="TableText"/>
            </w:pPr>
            <w:r w:rsidRPr="00941D13">
              <w:t>1.0</w:t>
            </w:r>
          </w:p>
        </w:tc>
        <w:tc>
          <w:tcPr>
            <w:tcW w:w="5931" w:type="dxa"/>
            <w:tcBorders>
              <w:top w:val="single" w:sz="4" w:space="0" w:color="auto"/>
              <w:left w:val="single" w:sz="4" w:space="0" w:color="auto"/>
              <w:bottom w:val="single" w:sz="4" w:space="0" w:color="auto"/>
              <w:right w:val="single" w:sz="4" w:space="0" w:color="auto"/>
            </w:tcBorders>
          </w:tcPr>
          <w:p w14:paraId="4461A8E8" w14:textId="77777777" w:rsidR="00C71034" w:rsidRPr="00941D13" w:rsidRDefault="00941D13" w:rsidP="00941D13">
            <w:pPr>
              <w:pStyle w:val="TableText"/>
            </w:pPr>
            <w:r w:rsidRPr="00941D13">
              <w:t>EDIS v</w:t>
            </w:r>
            <w:r w:rsidR="00B24B09">
              <w:t>.</w:t>
            </w:r>
            <w:r w:rsidRPr="00941D13">
              <w:t>2.1.2.  Initial Document.</w:t>
            </w:r>
          </w:p>
          <w:p w14:paraId="7199B7BA" w14:textId="77777777" w:rsidR="00941D13" w:rsidRPr="00941D13" w:rsidRDefault="00941D13" w:rsidP="00941D13">
            <w:pPr>
              <w:pStyle w:val="TableText"/>
            </w:pPr>
            <w:r w:rsidRPr="00941D13">
              <w:t>This document combines the former EDIS Server Guide (document version 3.3) with the former EDIS Client Installation Guide (document version 3.6) and adds updates for EDIS software version 2.1.2</w:t>
            </w:r>
            <w:r w:rsidR="0052020B">
              <w:t>.  In addition to revised installation instructions</w:t>
            </w:r>
            <w:r w:rsidR="000D67FF">
              <w:t xml:space="preserve"> and document formatting changes</w:t>
            </w:r>
            <w:r w:rsidR="0052020B">
              <w:t>, the following changes</w:t>
            </w:r>
            <w:r w:rsidR="000D67FF">
              <w:t xml:space="preserve"> were also made:</w:t>
            </w:r>
          </w:p>
          <w:p w14:paraId="312A468B" w14:textId="77777777" w:rsidR="00941D13" w:rsidRDefault="0052020B" w:rsidP="00A97479">
            <w:pPr>
              <w:pStyle w:val="TableText"/>
              <w:numPr>
                <w:ilvl w:val="0"/>
                <w:numId w:val="31"/>
              </w:numPr>
            </w:pPr>
            <w:r>
              <w:t>R</w:t>
            </w:r>
            <w:r w:rsidR="00941D13" w:rsidRPr="00941D13">
              <w:t>emove</w:t>
            </w:r>
            <w:r w:rsidR="000D67FF">
              <w:t>d</w:t>
            </w:r>
            <w:r w:rsidR="00941D13" w:rsidRPr="00941D13">
              <w:t xml:space="preserve"> Security Key EDPR PROVIDER (previously used for Provider Report) from Section </w:t>
            </w:r>
            <w:r>
              <w:t>3</w:t>
            </w:r>
            <w:r w:rsidR="00945709">
              <w:t xml:space="preserve">.5 </w:t>
            </w:r>
            <w:r>
              <w:t>Keys for EDIS Users</w:t>
            </w:r>
            <w:r w:rsidR="00941D13" w:rsidRPr="00941D13">
              <w:t>.</w:t>
            </w:r>
          </w:p>
          <w:p w14:paraId="3DE11298" w14:textId="77777777" w:rsidR="00BD25E0" w:rsidRPr="00941D13" w:rsidRDefault="0052020B" w:rsidP="00BD25E0">
            <w:pPr>
              <w:pStyle w:val="TableText"/>
              <w:numPr>
                <w:ilvl w:val="0"/>
                <w:numId w:val="31"/>
              </w:numPr>
            </w:pPr>
            <w:r>
              <w:t>Update</w:t>
            </w:r>
            <w:r w:rsidR="000D67FF">
              <w:t>d</w:t>
            </w:r>
            <w:r>
              <w:t xml:space="preserve"> EDIS URL.</w:t>
            </w:r>
          </w:p>
        </w:tc>
        <w:tc>
          <w:tcPr>
            <w:tcW w:w="0" w:type="auto"/>
            <w:tcBorders>
              <w:top w:val="single" w:sz="4" w:space="0" w:color="auto"/>
              <w:left w:val="single" w:sz="4" w:space="0" w:color="auto"/>
              <w:bottom w:val="single" w:sz="4" w:space="0" w:color="auto"/>
              <w:right w:val="single" w:sz="4" w:space="0" w:color="auto"/>
            </w:tcBorders>
          </w:tcPr>
          <w:p w14:paraId="7E9331B9" w14:textId="77777777" w:rsidR="00C71034" w:rsidRPr="00941D13" w:rsidRDefault="00C15835" w:rsidP="00941D13">
            <w:pPr>
              <w:pStyle w:val="TableText"/>
            </w:pPr>
            <w:r w:rsidRPr="00C15835">
              <w:rPr>
                <w:highlight w:val="yellow"/>
              </w:rPr>
              <w:t>REDACTED</w:t>
            </w:r>
          </w:p>
        </w:tc>
      </w:tr>
    </w:tbl>
    <w:p w14:paraId="1FD73EFF" w14:textId="77777777" w:rsidR="004F3A80" w:rsidRPr="00264A46" w:rsidRDefault="00044B23" w:rsidP="004F3A80">
      <w:r w:rsidRPr="002F45AC">
        <w:rPr>
          <w:rFonts w:ascii="Calibri" w:hAnsi="Calibri" w:cs="Calibri"/>
        </w:rPr>
        <w:br w:type="page"/>
      </w:r>
    </w:p>
    <w:p w14:paraId="1F988CE3" w14:textId="77777777" w:rsidR="00264A46" w:rsidRPr="002F435C" w:rsidRDefault="002F435C" w:rsidP="00D73B07">
      <w:pPr>
        <w:ind w:firstLine="0"/>
        <w:rPr>
          <w:rFonts w:ascii="Arial" w:hAnsi="Arial" w:cs="Arial"/>
          <w:b/>
          <w:sz w:val="36"/>
          <w:szCs w:val="36"/>
        </w:rPr>
      </w:pPr>
      <w:r w:rsidRPr="002F435C">
        <w:rPr>
          <w:rFonts w:ascii="Arial" w:hAnsi="Arial" w:cs="Arial"/>
          <w:b/>
          <w:sz w:val="36"/>
          <w:szCs w:val="36"/>
        </w:rPr>
        <w:t>Table of Contents</w:t>
      </w:r>
    </w:p>
    <w:p w14:paraId="3A61A88C" w14:textId="1E464ADF" w:rsidR="002F1A8E" w:rsidRPr="002F45AC" w:rsidRDefault="002F435C">
      <w:pPr>
        <w:pStyle w:val="TOC1"/>
        <w:tabs>
          <w:tab w:val="left" w:pos="960"/>
          <w:tab w:val="right" w:leader="dot" w:pos="9350"/>
        </w:tabs>
        <w:rPr>
          <w:rFonts w:ascii="Calibri" w:eastAsia="MS Mincho" w:hAnsi="Calibri"/>
          <w:noProof/>
          <w:sz w:val="22"/>
          <w:szCs w:val="22"/>
        </w:rPr>
      </w:pPr>
      <w:r>
        <w:fldChar w:fldCharType="begin"/>
      </w:r>
      <w:r>
        <w:instrText xml:space="preserve"> TOC \o "1-3" \h \z \u </w:instrText>
      </w:r>
      <w:r>
        <w:fldChar w:fldCharType="separate"/>
      </w:r>
      <w:hyperlink w:anchor="_Toc403558706" w:history="1">
        <w:r w:rsidR="002F1A8E" w:rsidRPr="00CF6FA7">
          <w:rPr>
            <w:rStyle w:val="Hyperlink"/>
            <w:noProof/>
          </w:rPr>
          <w:t>1.</w:t>
        </w:r>
        <w:r w:rsidR="002F1A8E" w:rsidRPr="002F45AC">
          <w:rPr>
            <w:rFonts w:ascii="Calibri" w:eastAsia="MS Mincho" w:hAnsi="Calibri"/>
            <w:noProof/>
            <w:sz w:val="22"/>
            <w:szCs w:val="22"/>
          </w:rPr>
          <w:tab/>
        </w:r>
        <w:r w:rsidR="002F1A8E" w:rsidRPr="00CF6FA7">
          <w:rPr>
            <w:rStyle w:val="Hyperlink"/>
            <w:noProof/>
          </w:rPr>
          <w:t>Overview</w:t>
        </w:r>
        <w:r w:rsidR="002F1A8E">
          <w:rPr>
            <w:noProof/>
            <w:webHidden/>
          </w:rPr>
          <w:tab/>
        </w:r>
        <w:r w:rsidR="002F1A8E">
          <w:rPr>
            <w:noProof/>
            <w:webHidden/>
          </w:rPr>
          <w:fldChar w:fldCharType="begin"/>
        </w:r>
        <w:r w:rsidR="002F1A8E">
          <w:rPr>
            <w:noProof/>
            <w:webHidden/>
          </w:rPr>
          <w:instrText xml:space="preserve"> PAGEREF _Toc403558706 \h </w:instrText>
        </w:r>
        <w:r w:rsidR="002F1A8E">
          <w:rPr>
            <w:noProof/>
            <w:webHidden/>
          </w:rPr>
        </w:r>
        <w:r w:rsidR="002F1A8E">
          <w:rPr>
            <w:noProof/>
            <w:webHidden/>
          </w:rPr>
          <w:fldChar w:fldCharType="separate"/>
        </w:r>
        <w:r w:rsidR="005042AA">
          <w:rPr>
            <w:noProof/>
            <w:webHidden/>
          </w:rPr>
          <w:t>1</w:t>
        </w:r>
        <w:r w:rsidR="002F1A8E">
          <w:rPr>
            <w:noProof/>
            <w:webHidden/>
          </w:rPr>
          <w:fldChar w:fldCharType="end"/>
        </w:r>
      </w:hyperlink>
    </w:p>
    <w:p w14:paraId="4F8BD2A8" w14:textId="7C35979C" w:rsidR="002F1A8E" w:rsidRPr="002F45AC" w:rsidRDefault="003C2166">
      <w:pPr>
        <w:pStyle w:val="TOC2"/>
        <w:tabs>
          <w:tab w:val="left" w:pos="1440"/>
          <w:tab w:val="right" w:leader="dot" w:pos="9350"/>
        </w:tabs>
        <w:rPr>
          <w:rFonts w:ascii="Calibri" w:eastAsia="MS Mincho" w:hAnsi="Calibri"/>
          <w:noProof/>
          <w:sz w:val="22"/>
          <w:szCs w:val="22"/>
        </w:rPr>
      </w:pPr>
      <w:hyperlink w:anchor="_Toc403558707" w:history="1">
        <w:r w:rsidR="002F1A8E" w:rsidRPr="002F45AC">
          <w:rPr>
            <w:rStyle w:val="Hyperlink"/>
            <w:noProof/>
          </w:rPr>
          <w:t>1.1.</w:t>
        </w:r>
        <w:r w:rsidR="002F1A8E" w:rsidRPr="002F45AC">
          <w:rPr>
            <w:rFonts w:ascii="Calibri" w:eastAsia="MS Mincho" w:hAnsi="Calibri"/>
            <w:noProof/>
            <w:sz w:val="22"/>
            <w:szCs w:val="22"/>
          </w:rPr>
          <w:tab/>
        </w:r>
        <w:r w:rsidR="002F1A8E" w:rsidRPr="00CF6FA7">
          <w:rPr>
            <w:rStyle w:val="Hyperlink"/>
            <w:noProof/>
          </w:rPr>
          <w:t>Patch Overview</w:t>
        </w:r>
        <w:r w:rsidR="002F1A8E">
          <w:rPr>
            <w:noProof/>
            <w:webHidden/>
          </w:rPr>
          <w:tab/>
        </w:r>
        <w:r w:rsidR="002F1A8E">
          <w:rPr>
            <w:noProof/>
            <w:webHidden/>
          </w:rPr>
          <w:fldChar w:fldCharType="begin"/>
        </w:r>
        <w:r w:rsidR="002F1A8E">
          <w:rPr>
            <w:noProof/>
            <w:webHidden/>
          </w:rPr>
          <w:instrText xml:space="preserve"> PAGEREF _Toc403558707 \h </w:instrText>
        </w:r>
        <w:r w:rsidR="002F1A8E">
          <w:rPr>
            <w:noProof/>
            <w:webHidden/>
          </w:rPr>
        </w:r>
        <w:r w:rsidR="002F1A8E">
          <w:rPr>
            <w:noProof/>
            <w:webHidden/>
          </w:rPr>
          <w:fldChar w:fldCharType="separate"/>
        </w:r>
        <w:r w:rsidR="005042AA">
          <w:rPr>
            <w:noProof/>
            <w:webHidden/>
          </w:rPr>
          <w:t>1</w:t>
        </w:r>
        <w:r w:rsidR="002F1A8E">
          <w:rPr>
            <w:noProof/>
            <w:webHidden/>
          </w:rPr>
          <w:fldChar w:fldCharType="end"/>
        </w:r>
      </w:hyperlink>
    </w:p>
    <w:p w14:paraId="421D6207" w14:textId="1C78FA9B" w:rsidR="002F1A8E" w:rsidRPr="002F45AC" w:rsidRDefault="003C2166">
      <w:pPr>
        <w:pStyle w:val="TOC3"/>
        <w:tabs>
          <w:tab w:val="left" w:pos="1680"/>
          <w:tab w:val="right" w:leader="dot" w:pos="9350"/>
        </w:tabs>
        <w:rPr>
          <w:rFonts w:ascii="Calibri" w:eastAsia="MS Mincho" w:hAnsi="Calibri"/>
          <w:noProof/>
          <w:sz w:val="22"/>
          <w:szCs w:val="22"/>
        </w:rPr>
      </w:pPr>
      <w:hyperlink w:anchor="_Toc403558708" w:history="1">
        <w:r w:rsidR="002F1A8E" w:rsidRPr="002F45AC">
          <w:rPr>
            <w:rStyle w:val="Hyperlink"/>
            <w:noProof/>
          </w:rPr>
          <w:t>1.1.1.</w:t>
        </w:r>
        <w:r w:rsidR="002F1A8E" w:rsidRPr="002F45AC">
          <w:rPr>
            <w:rFonts w:ascii="Calibri" w:eastAsia="MS Mincho" w:hAnsi="Calibri"/>
            <w:noProof/>
            <w:sz w:val="22"/>
            <w:szCs w:val="22"/>
          </w:rPr>
          <w:tab/>
        </w:r>
        <w:r w:rsidR="002F1A8E" w:rsidRPr="00CF6FA7">
          <w:rPr>
            <w:rStyle w:val="Hyperlink"/>
            <w:noProof/>
          </w:rPr>
          <w:t>Installation Sequence and Coordination</w:t>
        </w:r>
        <w:r w:rsidR="002F1A8E">
          <w:rPr>
            <w:noProof/>
            <w:webHidden/>
          </w:rPr>
          <w:tab/>
        </w:r>
        <w:r w:rsidR="002F1A8E">
          <w:rPr>
            <w:noProof/>
            <w:webHidden/>
          </w:rPr>
          <w:fldChar w:fldCharType="begin"/>
        </w:r>
        <w:r w:rsidR="002F1A8E">
          <w:rPr>
            <w:noProof/>
            <w:webHidden/>
          </w:rPr>
          <w:instrText xml:space="preserve"> PAGEREF _Toc403558708 \h </w:instrText>
        </w:r>
        <w:r w:rsidR="002F1A8E">
          <w:rPr>
            <w:noProof/>
            <w:webHidden/>
          </w:rPr>
        </w:r>
        <w:r w:rsidR="002F1A8E">
          <w:rPr>
            <w:noProof/>
            <w:webHidden/>
          </w:rPr>
          <w:fldChar w:fldCharType="separate"/>
        </w:r>
        <w:r w:rsidR="005042AA">
          <w:rPr>
            <w:noProof/>
            <w:webHidden/>
          </w:rPr>
          <w:t>2</w:t>
        </w:r>
        <w:r w:rsidR="002F1A8E">
          <w:rPr>
            <w:noProof/>
            <w:webHidden/>
          </w:rPr>
          <w:fldChar w:fldCharType="end"/>
        </w:r>
      </w:hyperlink>
    </w:p>
    <w:p w14:paraId="7C468F11" w14:textId="7FDFDD93" w:rsidR="002F1A8E" w:rsidRPr="002F45AC" w:rsidRDefault="003C2166">
      <w:pPr>
        <w:pStyle w:val="TOC2"/>
        <w:tabs>
          <w:tab w:val="left" w:pos="1440"/>
          <w:tab w:val="right" w:leader="dot" w:pos="9350"/>
        </w:tabs>
        <w:rPr>
          <w:rFonts w:ascii="Calibri" w:eastAsia="MS Mincho" w:hAnsi="Calibri"/>
          <w:noProof/>
          <w:sz w:val="22"/>
          <w:szCs w:val="22"/>
        </w:rPr>
      </w:pPr>
      <w:hyperlink w:anchor="_Toc403558709" w:history="1">
        <w:r w:rsidR="002F1A8E" w:rsidRPr="002F45AC">
          <w:rPr>
            <w:rStyle w:val="Hyperlink"/>
            <w:noProof/>
          </w:rPr>
          <w:t>1.2.</w:t>
        </w:r>
        <w:r w:rsidR="002F1A8E" w:rsidRPr="002F45AC">
          <w:rPr>
            <w:rFonts w:ascii="Calibri" w:eastAsia="MS Mincho" w:hAnsi="Calibri"/>
            <w:noProof/>
            <w:sz w:val="22"/>
            <w:szCs w:val="22"/>
          </w:rPr>
          <w:tab/>
        </w:r>
        <w:r w:rsidR="002F1A8E" w:rsidRPr="00CF6FA7">
          <w:rPr>
            <w:rStyle w:val="Hyperlink"/>
            <w:noProof/>
          </w:rPr>
          <w:t>About this Guide</w:t>
        </w:r>
        <w:r w:rsidR="002F1A8E">
          <w:rPr>
            <w:noProof/>
            <w:webHidden/>
          </w:rPr>
          <w:tab/>
        </w:r>
        <w:r w:rsidR="002F1A8E">
          <w:rPr>
            <w:noProof/>
            <w:webHidden/>
          </w:rPr>
          <w:fldChar w:fldCharType="begin"/>
        </w:r>
        <w:r w:rsidR="002F1A8E">
          <w:rPr>
            <w:noProof/>
            <w:webHidden/>
          </w:rPr>
          <w:instrText xml:space="preserve"> PAGEREF _Toc403558709 \h </w:instrText>
        </w:r>
        <w:r w:rsidR="002F1A8E">
          <w:rPr>
            <w:noProof/>
            <w:webHidden/>
          </w:rPr>
        </w:r>
        <w:r w:rsidR="002F1A8E">
          <w:rPr>
            <w:noProof/>
            <w:webHidden/>
          </w:rPr>
          <w:fldChar w:fldCharType="separate"/>
        </w:r>
        <w:r w:rsidR="005042AA">
          <w:rPr>
            <w:noProof/>
            <w:webHidden/>
          </w:rPr>
          <w:t>2</w:t>
        </w:r>
        <w:r w:rsidR="002F1A8E">
          <w:rPr>
            <w:noProof/>
            <w:webHidden/>
          </w:rPr>
          <w:fldChar w:fldCharType="end"/>
        </w:r>
      </w:hyperlink>
    </w:p>
    <w:p w14:paraId="39EB67ED" w14:textId="37A49533" w:rsidR="002F1A8E" w:rsidRPr="002F45AC" w:rsidRDefault="003C2166">
      <w:pPr>
        <w:pStyle w:val="TOC3"/>
        <w:tabs>
          <w:tab w:val="left" w:pos="1680"/>
          <w:tab w:val="right" w:leader="dot" w:pos="9350"/>
        </w:tabs>
        <w:rPr>
          <w:rFonts w:ascii="Calibri" w:eastAsia="MS Mincho" w:hAnsi="Calibri"/>
          <w:noProof/>
          <w:sz w:val="22"/>
          <w:szCs w:val="22"/>
        </w:rPr>
      </w:pPr>
      <w:hyperlink w:anchor="_Toc403558710" w:history="1">
        <w:r w:rsidR="002F1A8E" w:rsidRPr="002F45AC">
          <w:rPr>
            <w:rStyle w:val="Hyperlink"/>
            <w:noProof/>
          </w:rPr>
          <w:t>1.2.1.</w:t>
        </w:r>
        <w:r w:rsidR="002F1A8E" w:rsidRPr="002F45AC">
          <w:rPr>
            <w:rFonts w:ascii="Calibri" w:eastAsia="MS Mincho" w:hAnsi="Calibri"/>
            <w:noProof/>
            <w:sz w:val="22"/>
            <w:szCs w:val="22"/>
          </w:rPr>
          <w:tab/>
        </w:r>
        <w:r w:rsidR="002F1A8E" w:rsidRPr="00CF6FA7">
          <w:rPr>
            <w:rStyle w:val="Hyperlink"/>
            <w:noProof/>
          </w:rPr>
          <w:t>Section 508 of the Rehabilitation Act of 1973</w:t>
        </w:r>
        <w:r w:rsidR="002F1A8E">
          <w:rPr>
            <w:noProof/>
            <w:webHidden/>
          </w:rPr>
          <w:tab/>
        </w:r>
        <w:r w:rsidR="002F1A8E">
          <w:rPr>
            <w:noProof/>
            <w:webHidden/>
          </w:rPr>
          <w:fldChar w:fldCharType="begin"/>
        </w:r>
        <w:r w:rsidR="002F1A8E">
          <w:rPr>
            <w:noProof/>
            <w:webHidden/>
          </w:rPr>
          <w:instrText xml:space="preserve"> PAGEREF _Toc403558710 \h </w:instrText>
        </w:r>
        <w:r w:rsidR="002F1A8E">
          <w:rPr>
            <w:noProof/>
            <w:webHidden/>
          </w:rPr>
        </w:r>
        <w:r w:rsidR="002F1A8E">
          <w:rPr>
            <w:noProof/>
            <w:webHidden/>
          </w:rPr>
          <w:fldChar w:fldCharType="separate"/>
        </w:r>
        <w:r w:rsidR="005042AA">
          <w:rPr>
            <w:noProof/>
            <w:webHidden/>
          </w:rPr>
          <w:t>2</w:t>
        </w:r>
        <w:r w:rsidR="002F1A8E">
          <w:rPr>
            <w:noProof/>
            <w:webHidden/>
          </w:rPr>
          <w:fldChar w:fldCharType="end"/>
        </w:r>
      </w:hyperlink>
    </w:p>
    <w:p w14:paraId="16FEC68B" w14:textId="591BCF16" w:rsidR="002F1A8E" w:rsidRPr="002F45AC" w:rsidRDefault="003C2166">
      <w:pPr>
        <w:pStyle w:val="TOC3"/>
        <w:tabs>
          <w:tab w:val="left" w:pos="1680"/>
          <w:tab w:val="right" w:leader="dot" w:pos="9350"/>
        </w:tabs>
        <w:rPr>
          <w:rFonts w:ascii="Calibri" w:eastAsia="MS Mincho" w:hAnsi="Calibri"/>
          <w:noProof/>
          <w:sz w:val="22"/>
          <w:szCs w:val="22"/>
        </w:rPr>
      </w:pPr>
      <w:hyperlink w:anchor="_Toc403558711" w:history="1">
        <w:r w:rsidR="002F1A8E" w:rsidRPr="002F45AC">
          <w:rPr>
            <w:rStyle w:val="Hyperlink"/>
            <w:noProof/>
          </w:rPr>
          <w:t>1.2.2.</w:t>
        </w:r>
        <w:r w:rsidR="002F1A8E" w:rsidRPr="002F45AC">
          <w:rPr>
            <w:rFonts w:ascii="Calibri" w:eastAsia="MS Mincho" w:hAnsi="Calibri"/>
            <w:noProof/>
            <w:sz w:val="22"/>
            <w:szCs w:val="22"/>
          </w:rPr>
          <w:tab/>
        </w:r>
        <w:r w:rsidR="002F1A8E" w:rsidRPr="00CF6FA7">
          <w:rPr>
            <w:rStyle w:val="Hyperlink"/>
            <w:noProof/>
          </w:rPr>
          <w:t>Document Conventions</w:t>
        </w:r>
        <w:r w:rsidR="002F1A8E">
          <w:rPr>
            <w:noProof/>
            <w:webHidden/>
          </w:rPr>
          <w:tab/>
        </w:r>
        <w:r w:rsidR="002F1A8E">
          <w:rPr>
            <w:noProof/>
            <w:webHidden/>
          </w:rPr>
          <w:fldChar w:fldCharType="begin"/>
        </w:r>
        <w:r w:rsidR="002F1A8E">
          <w:rPr>
            <w:noProof/>
            <w:webHidden/>
          </w:rPr>
          <w:instrText xml:space="preserve"> PAGEREF _Toc403558711 \h </w:instrText>
        </w:r>
        <w:r w:rsidR="002F1A8E">
          <w:rPr>
            <w:noProof/>
            <w:webHidden/>
          </w:rPr>
        </w:r>
        <w:r w:rsidR="002F1A8E">
          <w:rPr>
            <w:noProof/>
            <w:webHidden/>
          </w:rPr>
          <w:fldChar w:fldCharType="separate"/>
        </w:r>
        <w:r w:rsidR="005042AA">
          <w:rPr>
            <w:noProof/>
            <w:webHidden/>
          </w:rPr>
          <w:t>2</w:t>
        </w:r>
        <w:r w:rsidR="002F1A8E">
          <w:rPr>
            <w:noProof/>
            <w:webHidden/>
          </w:rPr>
          <w:fldChar w:fldCharType="end"/>
        </w:r>
      </w:hyperlink>
    </w:p>
    <w:p w14:paraId="471374FF" w14:textId="484171BF" w:rsidR="002F1A8E" w:rsidRPr="002F45AC" w:rsidRDefault="003C2166">
      <w:pPr>
        <w:pStyle w:val="TOC2"/>
        <w:tabs>
          <w:tab w:val="left" w:pos="1440"/>
          <w:tab w:val="right" w:leader="dot" w:pos="9350"/>
        </w:tabs>
        <w:rPr>
          <w:rFonts w:ascii="Calibri" w:eastAsia="MS Mincho" w:hAnsi="Calibri"/>
          <w:noProof/>
          <w:sz w:val="22"/>
          <w:szCs w:val="22"/>
        </w:rPr>
      </w:pPr>
      <w:hyperlink w:anchor="_Toc403558712" w:history="1">
        <w:r w:rsidR="002F1A8E" w:rsidRPr="002F45AC">
          <w:rPr>
            <w:rStyle w:val="Hyperlink"/>
            <w:noProof/>
          </w:rPr>
          <w:t>1.3.</w:t>
        </w:r>
        <w:r w:rsidR="002F1A8E" w:rsidRPr="002F45AC">
          <w:rPr>
            <w:rFonts w:ascii="Calibri" w:eastAsia="MS Mincho" w:hAnsi="Calibri"/>
            <w:noProof/>
            <w:sz w:val="22"/>
            <w:szCs w:val="22"/>
          </w:rPr>
          <w:tab/>
        </w:r>
        <w:r w:rsidR="002F1A8E" w:rsidRPr="00CF6FA7">
          <w:rPr>
            <w:rStyle w:val="Hyperlink"/>
            <w:noProof/>
          </w:rPr>
          <w:t>Recommended Audience</w:t>
        </w:r>
        <w:r w:rsidR="002F1A8E">
          <w:rPr>
            <w:noProof/>
            <w:webHidden/>
          </w:rPr>
          <w:tab/>
        </w:r>
        <w:r w:rsidR="002F1A8E">
          <w:rPr>
            <w:noProof/>
            <w:webHidden/>
          </w:rPr>
          <w:fldChar w:fldCharType="begin"/>
        </w:r>
        <w:r w:rsidR="002F1A8E">
          <w:rPr>
            <w:noProof/>
            <w:webHidden/>
          </w:rPr>
          <w:instrText xml:space="preserve"> PAGEREF _Toc403558712 \h </w:instrText>
        </w:r>
        <w:r w:rsidR="002F1A8E">
          <w:rPr>
            <w:noProof/>
            <w:webHidden/>
          </w:rPr>
        </w:r>
        <w:r w:rsidR="002F1A8E">
          <w:rPr>
            <w:noProof/>
            <w:webHidden/>
          </w:rPr>
          <w:fldChar w:fldCharType="separate"/>
        </w:r>
        <w:r w:rsidR="005042AA">
          <w:rPr>
            <w:noProof/>
            <w:webHidden/>
          </w:rPr>
          <w:t>2</w:t>
        </w:r>
        <w:r w:rsidR="002F1A8E">
          <w:rPr>
            <w:noProof/>
            <w:webHidden/>
          </w:rPr>
          <w:fldChar w:fldCharType="end"/>
        </w:r>
      </w:hyperlink>
    </w:p>
    <w:p w14:paraId="507C44CF" w14:textId="79F9E71D" w:rsidR="002F1A8E" w:rsidRPr="002F45AC" w:rsidRDefault="003C2166">
      <w:pPr>
        <w:pStyle w:val="TOC1"/>
        <w:tabs>
          <w:tab w:val="left" w:pos="960"/>
          <w:tab w:val="right" w:leader="dot" w:pos="9350"/>
        </w:tabs>
        <w:rPr>
          <w:rFonts w:ascii="Calibri" w:eastAsia="MS Mincho" w:hAnsi="Calibri"/>
          <w:noProof/>
          <w:sz w:val="22"/>
          <w:szCs w:val="22"/>
        </w:rPr>
      </w:pPr>
      <w:hyperlink w:anchor="_Toc403558713" w:history="1">
        <w:r w:rsidR="002F1A8E" w:rsidRPr="00CF6FA7">
          <w:rPr>
            <w:rStyle w:val="Hyperlink"/>
            <w:noProof/>
          </w:rPr>
          <w:t>2.</w:t>
        </w:r>
        <w:r w:rsidR="002F1A8E" w:rsidRPr="002F45AC">
          <w:rPr>
            <w:rFonts w:ascii="Calibri" w:eastAsia="MS Mincho" w:hAnsi="Calibri"/>
            <w:noProof/>
            <w:sz w:val="22"/>
            <w:szCs w:val="22"/>
          </w:rPr>
          <w:tab/>
        </w:r>
        <w:r w:rsidR="002F1A8E" w:rsidRPr="00CF6FA7">
          <w:rPr>
            <w:rStyle w:val="Hyperlink"/>
            <w:noProof/>
          </w:rPr>
          <w:t>Referenced Documents and Files</w:t>
        </w:r>
        <w:r w:rsidR="002F1A8E">
          <w:rPr>
            <w:noProof/>
            <w:webHidden/>
          </w:rPr>
          <w:tab/>
        </w:r>
        <w:r w:rsidR="002F1A8E">
          <w:rPr>
            <w:noProof/>
            <w:webHidden/>
          </w:rPr>
          <w:fldChar w:fldCharType="begin"/>
        </w:r>
        <w:r w:rsidR="002F1A8E">
          <w:rPr>
            <w:noProof/>
            <w:webHidden/>
          </w:rPr>
          <w:instrText xml:space="preserve"> PAGEREF _Toc403558713 \h </w:instrText>
        </w:r>
        <w:r w:rsidR="002F1A8E">
          <w:rPr>
            <w:noProof/>
            <w:webHidden/>
          </w:rPr>
        </w:r>
        <w:r w:rsidR="002F1A8E">
          <w:rPr>
            <w:noProof/>
            <w:webHidden/>
          </w:rPr>
          <w:fldChar w:fldCharType="separate"/>
        </w:r>
        <w:r w:rsidR="005042AA">
          <w:rPr>
            <w:noProof/>
            <w:webHidden/>
          </w:rPr>
          <w:t>3</w:t>
        </w:r>
        <w:r w:rsidR="002F1A8E">
          <w:rPr>
            <w:noProof/>
            <w:webHidden/>
          </w:rPr>
          <w:fldChar w:fldCharType="end"/>
        </w:r>
      </w:hyperlink>
    </w:p>
    <w:p w14:paraId="4A68A1CC" w14:textId="1ED1F7A8" w:rsidR="002F1A8E" w:rsidRPr="002F45AC" w:rsidRDefault="003C2166">
      <w:pPr>
        <w:pStyle w:val="TOC1"/>
        <w:tabs>
          <w:tab w:val="right" w:leader="dot" w:pos="9350"/>
        </w:tabs>
        <w:rPr>
          <w:rFonts w:ascii="Calibri" w:eastAsia="MS Mincho" w:hAnsi="Calibri"/>
          <w:noProof/>
          <w:sz w:val="22"/>
          <w:szCs w:val="22"/>
        </w:rPr>
      </w:pPr>
      <w:hyperlink w:anchor="_Toc403558714" w:history="1">
        <w:r w:rsidR="002F1A8E" w:rsidRPr="00CF6FA7">
          <w:rPr>
            <w:rStyle w:val="Hyperlink"/>
            <w:noProof/>
          </w:rPr>
          <w:t>PART I:  VISTA SERVER INSTALLATION GUIDE</w:t>
        </w:r>
        <w:r w:rsidR="002F1A8E">
          <w:rPr>
            <w:noProof/>
            <w:webHidden/>
          </w:rPr>
          <w:tab/>
        </w:r>
        <w:r w:rsidR="002F1A8E">
          <w:rPr>
            <w:noProof/>
            <w:webHidden/>
          </w:rPr>
          <w:fldChar w:fldCharType="begin"/>
        </w:r>
        <w:r w:rsidR="002F1A8E">
          <w:rPr>
            <w:noProof/>
            <w:webHidden/>
          </w:rPr>
          <w:instrText xml:space="preserve"> PAGEREF _Toc403558714 \h </w:instrText>
        </w:r>
        <w:r w:rsidR="002F1A8E">
          <w:rPr>
            <w:noProof/>
            <w:webHidden/>
          </w:rPr>
        </w:r>
        <w:r w:rsidR="002F1A8E">
          <w:rPr>
            <w:noProof/>
            <w:webHidden/>
          </w:rPr>
          <w:fldChar w:fldCharType="separate"/>
        </w:r>
        <w:r w:rsidR="005042AA">
          <w:rPr>
            <w:noProof/>
            <w:webHidden/>
          </w:rPr>
          <w:t>5</w:t>
        </w:r>
        <w:r w:rsidR="002F1A8E">
          <w:rPr>
            <w:noProof/>
            <w:webHidden/>
          </w:rPr>
          <w:fldChar w:fldCharType="end"/>
        </w:r>
      </w:hyperlink>
    </w:p>
    <w:p w14:paraId="2B13FED4" w14:textId="194CB0E4" w:rsidR="002F1A8E" w:rsidRPr="002F45AC" w:rsidRDefault="003C2166">
      <w:pPr>
        <w:pStyle w:val="TOC1"/>
        <w:tabs>
          <w:tab w:val="left" w:pos="960"/>
          <w:tab w:val="right" w:leader="dot" w:pos="9350"/>
        </w:tabs>
        <w:rPr>
          <w:rFonts w:ascii="Calibri" w:eastAsia="MS Mincho" w:hAnsi="Calibri"/>
          <w:noProof/>
          <w:sz w:val="22"/>
          <w:szCs w:val="22"/>
        </w:rPr>
      </w:pPr>
      <w:hyperlink w:anchor="_Toc403558715" w:history="1">
        <w:r w:rsidR="002F1A8E" w:rsidRPr="00CF6FA7">
          <w:rPr>
            <w:rStyle w:val="Hyperlink"/>
            <w:noProof/>
          </w:rPr>
          <w:t>1.</w:t>
        </w:r>
        <w:r w:rsidR="002F1A8E" w:rsidRPr="002F45AC">
          <w:rPr>
            <w:rFonts w:ascii="Calibri" w:eastAsia="MS Mincho" w:hAnsi="Calibri"/>
            <w:noProof/>
            <w:sz w:val="22"/>
            <w:szCs w:val="22"/>
          </w:rPr>
          <w:tab/>
        </w:r>
        <w:r w:rsidR="002F1A8E" w:rsidRPr="00CF6FA7">
          <w:rPr>
            <w:rStyle w:val="Hyperlink"/>
            <w:noProof/>
          </w:rPr>
          <w:t>Before Beginning the Update</w:t>
        </w:r>
        <w:r w:rsidR="002F1A8E">
          <w:rPr>
            <w:noProof/>
            <w:webHidden/>
          </w:rPr>
          <w:tab/>
        </w:r>
        <w:r w:rsidR="002F1A8E">
          <w:rPr>
            <w:noProof/>
            <w:webHidden/>
          </w:rPr>
          <w:fldChar w:fldCharType="begin"/>
        </w:r>
        <w:r w:rsidR="002F1A8E">
          <w:rPr>
            <w:noProof/>
            <w:webHidden/>
          </w:rPr>
          <w:instrText xml:space="preserve"> PAGEREF _Toc403558715 \h </w:instrText>
        </w:r>
        <w:r w:rsidR="002F1A8E">
          <w:rPr>
            <w:noProof/>
            <w:webHidden/>
          </w:rPr>
        </w:r>
        <w:r w:rsidR="002F1A8E">
          <w:rPr>
            <w:noProof/>
            <w:webHidden/>
          </w:rPr>
          <w:fldChar w:fldCharType="separate"/>
        </w:r>
        <w:r w:rsidR="005042AA">
          <w:rPr>
            <w:noProof/>
            <w:webHidden/>
          </w:rPr>
          <w:t>6</w:t>
        </w:r>
        <w:r w:rsidR="002F1A8E">
          <w:rPr>
            <w:noProof/>
            <w:webHidden/>
          </w:rPr>
          <w:fldChar w:fldCharType="end"/>
        </w:r>
      </w:hyperlink>
    </w:p>
    <w:p w14:paraId="3923DE30" w14:textId="3E1936E7" w:rsidR="002F1A8E" w:rsidRPr="002F45AC" w:rsidRDefault="003C2166">
      <w:pPr>
        <w:pStyle w:val="TOC2"/>
        <w:tabs>
          <w:tab w:val="left" w:pos="1440"/>
          <w:tab w:val="right" w:leader="dot" w:pos="9350"/>
        </w:tabs>
        <w:rPr>
          <w:rFonts w:ascii="Calibri" w:eastAsia="MS Mincho" w:hAnsi="Calibri"/>
          <w:noProof/>
          <w:sz w:val="22"/>
          <w:szCs w:val="22"/>
        </w:rPr>
      </w:pPr>
      <w:hyperlink w:anchor="_Toc403558718" w:history="1">
        <w:r w:rsidR="002F1A8E" w:rsidRPr="002F45AC">
          <w:rPr>
            <w:rStyle w:val="Hyperlink"/>
            <w:noProof/>
          </w:rPr>
          <w:t>1.1.</w:t>
        </w:r>
        <w:r w:rsidR="002F1A8E" w:rsidRPr="002F45AC">
          <w:rPr>
            <w:rFonts w:ascii="Calibri" w:eastAsia="MS Mincho" w:hAnsi="Calibri"/>
            <w:noProof/>
            <w:sz w:val="22"/>
            <w:szCs w:val="22"/>
          </w:rPr>
          <w:tab/>
        </w:r>
        <w:r w:rsidR="002F1A8E" w:rsidRPr="00CF6FA7">
          <w:rPr>
            <w:rStyle w:val="Hyperlink"/>
            <w:noProof/>
          </w:rPr>
          <w:t>Changes to EDIS Web-based Application</w:t>
        </w:r>
        <w:r w:rsidR="002F1A8E">
          <w:rPr>
            <w:noProof/>
            <w:webHidden/>
          </w:rPr>
          <w:tab/>
        </w:r>
        <w:r w:rsidR="002F1A8E">
          <w:rPr>
            <w:noProof/>
            <w:webHidden/>
          </w:rPr>
          <w:fldChar w:fldCharType="begin"/>
        </w:r>
        <w:r w:rsidR="002F1A8E">
          <w:rPr>
            <w:noProof/>
            <w:webHidden/>
          </w:rPr>
          <w:instrText xml:space="preserve"> PAGEREF _Toc403558718 \h </w:instrText>
        </w:r>
        <w:r w:rsidR="002F1A8E">
          <w:rPr>
            <w:noProof/>
            <w:webHidden/>
          </w:rPr>
        </w:r>
        <w:r w:rsidR="002F1A8E">
          <w:rPr>
            <w:noProof/>
            <w:webHidden/>
          </w:rPr>
          <w:fldChar w:fldCharType="separate"/>
        </w:r>
        <w:r w:rsidR="005042AA">
          <w:rPr>
            <w:noProof/>
            <w:webHidden/>
          </w:rPr>
          <w:t>6</w:t>
        </w:r>
        <w:r w:rsidR="002F1A8E">
          <w:rPr>
            <w:noProof/>
            <w:webHidden/>
          </w:rPr>
          <w:fldChar w:fldCharType="end"/>
        </w:r>
      </w:hyperlink>
    </w:p>
    <w:p w14:paraId="300FA2BE" w14:textId="2CCA6709" w:rsidR="002F1A8E" w:rsidRPr="002F45AC" w:rsidRDefault="003C2166">
      <w:pPr>
        <w:pStyle w:val="TOC2"/>
        <w:tabs>
          <w:tab w:val="left" w:pos="1440"/>
          <w:tab w:val="right" w:leader="dot" w:pos="9350"/>
        </w:tabs>
        <w:rPr>
          <w:rFonts w:ascii="Calibri" w:eastAsia="MS Mincho" w:hAnsi="Calibri"/>
          <w:noProof/>
          <w:sz w:val="22"/>
          <w:szCs w:val="22"/>
        </w:rPr>
      </w:pPr>
      <w:hyperlink w:anchor="_Toc403558719" w:history="1">
        <w:r w:rsidR="002F1A8E" w:rsidRPr="002F45AC">
          <w:rPr>
            <w:rStyle w:val="Hyperlink"/>
            <w:noProof/>
          </w:rPr>
          <w:t>1.2.</w:t>
        </w:r>
        <w:r w:rsidR="002F1A8E" w:rsidRPr="002F45AC">
          <w:rPr>
            <w:rFonts w:ascii="Calibri" w:eastAsia="MS Mincho" w:hAnsi="Calibri"/>
            <w:noProof/>
            <w:sz w:val="22"/>
            <w:szCs w:val="22"/>
          </w:rPr>
          <w:tab/>
        </w:r>
        <w:r w:rsidR="002F1A8E" w:rsidRPr="00CF6FA7">
          <w:rPr>
            <w:rStyle w:val="Hyperlink"/>
            <w:noProof/>
          </w:rPr>
          <w:t>Retrieve patch EDP*2.0*2</w:t>
        </w:r>
        <w:r w:rsidR="002F1A8E">
          <w:rPr>
            <w:noProof/>
            <w:webHidden/>
          </w:rPr>
          <w:tab/>
        </w:r>
        <w:r w:rsidR="002F1A8E">
          <w:rPr>
            <w:noProof/>
            <w:webHidden/>
          </w:rPr>
          <w:fldChar w:fldCharType="begin"/>
        </w:r>
        <w:r w:rsidR="002F1A8E">
          <w:rPr>
            <w:noProof/>
            <w:webHidden/>
          </w:rPr>
          <w:instrText xml:space="preserve"> PAGEREF _Toc403558719 \h </w:instrText>
        </w:r>
        <w:r w:rsidR="002F1A8E">
          <w:rPr>
            <w:noProof/>
            <w:webHidden/>
          </w:rPr>
        </w:r>
        <w:r w:rsidR="002F1A8E">
          <w:rPr>
            <w:noProof/>
            <w:webHidden/>
          </w:rPr>
          <w:fldChar w:fldCharType="separate"/>
        </w:r>
        <w:r w:rsidR="005042AA">
          <w:rPr>
            <w:noProof/>
            <w:webHidden/>
          </w:rPr>
          <w:t>6</w:t>
        </w:r>
        <w:r w:rsidR="002F1A8E">
          <w:rPr>
            <w:noProof/>
            <w:webHidden/>
          </w:rPr>
          <w:fldChar w:fldCharType="end"/>
        </w:r>
      </w:hyperlink>
    </w:p>
    <w:p w14:paraId="62E31B8D" w14:textId="77C52343" w:rsidR="002F1A8E" w:rsidRPr="002F45AC" w:rsidRDefault="003C2166">
      <w:pPr>
        <w:pStyle w:val="TOC2"/>
        <w:tabs>
          <w:tab w:val="left" w:pos="1440"/>
          <w:tab w:val="right" w:leader="dot" w:pos="9350"/>
        </w:tabs>
        <w:rPr>
          <w:rFonts w:ascii="Calibri" w:eastAsia="MS Mincho" w:hAnsi="Calibri"/>
          <w:noProof/>
          <w:sz w:val="22"/>
          <w:szCs w:val="22"/>
        </w:rPr>
      </w:pPr>
      <w:hyperlink w:anchor="_Toc403558720" w:history="1">
        <w:r w:rsidR="002F1A8E" w:rsidRPr="002F45AC">
          <w:rPr>
            <w:rStyle w:val="Hyperlink"/>
            <w:noProof/>
          </w:rPr>
          <w:t>1.3.</w:t>
        </w:r>
        <w:r w:rsidR="002F1A8E" w:rsidRPr="002F45AC">
          <w:rPr>
            <w:rFonts w:ascii="Calibri" w:eastAsia="MS Mincho" w:hAnsi="Calibri"/>
            <w:noProof/>
            <w:sz w:val="22"/>
            <w:szCs w:val="22"/>
          </w:rPr>
          <w:tab/>
        </w:r>
        <w:r w:rsidR="002F1A8E" w:rsidRPr="00CF6FA7">
          <w:rPr>
            <w:rStyle w:val="Hyperlink"/>
            <w:noProof/>
          </w:rPr>
          <w:t>Check VistA Software Requirements</w:t>
        </w:r>
        <w:r w:rsidR="002F1A8E">
          <w:rPr>
            <w:noProof/>
            <w:webHidden/>
          </w:rPr>
          <w:tab/>
        </w:r>
        <w:r w:rsidR="002F1A8E">
          <w:rPr>
            <w:noProof/>
            <w:webHidden/>
          </w:rPr>
          <w:fldChar w:fldCharType="begin"/>
        </w:r>
        <w:r w:rsidR="002F1A8E">
          <w:rPr>
            <w:noProof/>
            <w:webHidden/>
          </w:rPr>
          <w:instrText xml:space="preserve"> PAGEREF _Toc403558720 \h </w:instrText>
        </w:r>
        <w:r w:rsidR="002F1A8E">
          <w:rPr>
            <w:noProof/>
            <w:webHidden/>
          </w:rPr>
        </w:r>
        <w:r w:rsidR="002F1A8E">
          <w:rPr>
            <w:noProof/>
            <w:webHidden/>
          </w:rPr>
          <w:fldChar w:fldCharType="separate"/>
        </w:r>
        <w:r w:rsidR="005042AA">
          <w:rPr>
            <w:noProof/>
            <w:webHidden/>
          </w:rPr>
          <w:t>6</w:t>
        </w:r>
        <w:r w:rsidR="002F1A8E">
          <w:rPr>
            <w:noProof/>
            <w:webHidden/>
          </w:rPr>
          <w:fldChar w:fldCharType="end"/>
        </w:r>
      </w:hyperlink>
    </w:p>
    <w:p w14:paraId="3DA4E9D5" w14:textId="0DCFD7F0" w:rsidR="002F1A8E" w:rsidRPr="002F45AC" w:rsidRDefault="003C2166">
      <w:pPr>
        <w:pStyle w:val="TOC1"/>
        <w:tabs>
          <w:tab w:val="left" w:pos="960"/>
          <w:tab w:val="right" w:leader="dot" w:pos="9350"/>
        </w:tabs>
        <w:rPr>
          <w:rFonts w:ascii="Calibri" w:eastAsia="MS Mincho" w:hAnsi="Calibri"/>
          <w:noProof/>
          <w:sz w:val="22"/>
          <w:szCs w:val="22"/>
        </w:rPr>
      </w:pPr>
      <w:hyperlink w:anchor="_Toc403558721" w:history="1">
        <w:r w:rsidR="002F1A8E" w:rsidRPr="00CF6FA7">
          <w:rPr>
            <w:rStyle w:val="Hyperlink"/>
            <w:noProof/>
          </w:rPr>
          <w:t>2.</w:t>
        </w:r>
        <w:r w:rsidR="002F1A8E" w:rsidRPr="002F45AC">
          <w:rPr>
            <w:rFonts w:ascii="Calibri" w:eastAsia="MS Mincho" w:hAnsi="Calibri"/>
            <w:noProof/>
            <w:sz w:val="22"/>
            <w:szCs w:val="22"/>
          </w:rPr>
          <w:tab/>
        </w:r>
        <w:r w:rsidR="002F1A8E" w:rsidRPr="00CF6FA7">
          <w:rPr>
            <w:rStyle w:val="Hyperlink"/>
            <w:noProof/>
          </w:rPr>
          <w:t>Installing M Server Components</w:t>
        </w:r>
        <w:r w:rsidR="002F1A8E">
          <w:rPr>
            <w:noProof/>
            <w:webHidden/>
          </w:rPr>
          <w:tab/>
        </w:r>
        <w:r w:rsidR="002F1A8E">
          <w:rPr>
            <w:noProof/>
            <w:webHidden/>
          </w:rPr>
          <w:fldChar w:fldCharType="begin"/>
        </w:r>
        <w:r w:rsidR="002F1A8E">
          <w:rPr>
            <w:noProof/>
            <w:webHidden/>
          </w:rPr>
          <w:instrText xml:space="preserve"> PAGEREF _Toc403558721 \h </w:instrText>
        </w:r>
        <w:r w:rsidR="002F1A8E">
          <w:rPr>
            <w:noProof/>
            <w:webHidden/>
          </w:rPr>
        </w:r>
        <w:r w:rsidR="002F1A8E">
          <w:rPr>
            <w:noProof/>
            <w:webHidden/>
          </w:rPr>
          <w:fldChar w:fldCharType="separate"/>
        </w:r>
        <w:r w:rsidR="005042AA">
          <w:rPr>
            <w:noProof/>
            <w:webHidden/>
          </w:rPr>
          <w:t>6</w:t>
        </w:r>
        <w:r w:rsidR="002F1A8E">
          <w:rPr>
            <w:noProof/>
            <w:webHidden/>
          </w:rPr>
          <w:fldChar w:fldCharType="end"/>
        </w:r>
      </w:hyperlink>
    </w:p>
    <w:p w14:paraId="7AAB62A6" w14:textId="6A08E4C3" w:rsidR="002F1A8E" w:rsidRPr="002F45AC" w:rsidRDefault="003C2166">
      <w:pPr>
        <w:pStyle w:val="TOC2"/>
        <w:tabs>
          <w:tab w:val="left" w:pos="1440"/>
          <w:tab w:val="right" w:leader="dot" w:pos="9350"/>
        </w:tabs>
        <w:rPr>
          <w:rFonts w:ascii="Calibri" w:eastAsia="MS Mincho" w:hAnsi="Calibri"/>
          <w:noProof/>
          <w:sz w:val="22"/>
          <w:szCs w:val="22"/>
        </w:rPr>
      </w:pPr>
      <w:hyperlink w:anchor="_Toc403558722" w:history="1">
        <w:r w:rsidR="002F1A8E" w:rsidRPr="002F45AC">
          <w:rPr>
            <w:rStyle w:val="Hyperlink"/>
            <w:noProof/>
          </w:rPr>
          <w:t>2.1.</w:t>
        </w:r>
        <w:r w:rsidR="002F1A8E" w:rsidRPr="002F45AC">
          <w:rPr>
            <w:rFonts w:ascii="Calibri" w:eastAsia="MS Mincho" w:hAnsi="Calibri"/>
            <w:noProof/>
            <w:sz w:val="22"/>
            <w:szCs w:val="22"/>
          </w:rPr>
          <w:tab/>
        </w:r>
        <w:r w:rsidR="002F1A8E" w:rsidRPr="00CF6FA7">
          <w:rPr>
            <w:rStyle w:val="Hyperlink"/>
            <w:noProof/>
          </w:rPr>
          <w:t>Install patch EDP*2.0*2</w:t>
        </w:r>
        <w:r w:rsidR="002F1A8E">
          <w:rPr>
            <w:noProof/>
            <w:webHidden/>
          </w:rPr>
          <w:tab/>
        </w:r>
        <w:r w:rsidR="002F1A8E">
          <w:rPr>
            <w:noProof/>
            <w:webHidden/>
          </w:rPr>
          <w:fldChar w:fldCharType="begin"/>
        </w:r>
        <w:r w:rsidR="002F1A8E">
          <w:rPr>
            <w:noProof/>
            <w:webHidden/>
          </w:rPr>
          <w:instrText xml:space="preserve"> PAGEREF _Toc403558722 \h </w:instrText>
        </w:r>
        <w:r w:rsidR="002F1A8E">
          <w:rPr>
            <w:noProof/>
            <w:webHidden/>
          </w:rPr>
        </w:r>
        <w:r w:rsidR="002F1A8E">
          <w:rPr>
            <w:noProof/>
            <w:webHidden/>
          </w:rPr>
          <w:fldChar w:fldCharType="separate"/>
        </w:r>
        <w:r w:rsidR="005042AA">
          <w:rPr>
            <w:noProof/>
            <w:webHidden/>
          </w:rPr>
          <w:t>6</w:t>
        </w:r>
        <w:r w:rsidR="002F1A8E">
          <w:rPr>
            <w:noProof/>
            <w:webHidden/>
          </w:rPr>
          <w:fldChar w:fldCharType="end"/>
        </w:r>
      </w:hyperlink>
    </w:p>
    <w:p w14:paraId="1BF46514" w14:textId="27531CE6" w:rsidR="002F1A8E" w:rsidRPr="002F45AC" w:rsidRDefault="003C2166">
      <w:pPr>
        <w:pStyle w:val="TOC2"/>
        <w:tabs>
          <w:tab w:val="left" w:pos="1440"/>
          <w:tab w:val="right" w:leader="dot" w:pos="9350"/>
        </w:tabs>
        <w:rPr>
          <w:rFonts w:ascii="Calibri" w:eastAsia="MS Mincho" w:hAnsi="Calibri"/>
          <w:noProof/>
          <w:sz w:val="22"/>
          <w:szCs w:val="22"/>
        </w:rPr>
      </w:pPr>
      <w:hyperlink w:anchor="_Toc403558723" w:history="1">
        <w:r w:rsidR="002F1A8E" w:rsidRPr="002F45AC">
          <w:rPr>
            <w:rStyle w:val="Hyperlink"/>
            <w:noProof/>
          </w:rPr>
          <w:t>2.2.</w:t>
        </w:r>
        <w:r w:rsidR="002F1A8E" w:rsidRPr="002F45AC">
          <w:rPr>
            <w:rFonts w:ascii="Calibri" w:eastAsia="MS Mincho" w:hAnsi="Calibri"/>
            <w:noProof/>
            <w:sz w:val="22"/>
            <w:szCs w:val="22"/>
          </w:rPr>
          <w:tab/>
        </w:r>
        <w:r w:rsidR="002F1A8E" w:rsidRPr="00CF6FA7">
          <w:rPr>
            <w:rStyle w:val="Hyperlink"/>
            <w:noProof/>
          </w:rPr>
          <w:t>Updated Routines</w:t>
        </w:r>
        <w:r w:rsidR="002F1A8E">
          <w:rPr>
            <w:noProof/>
            <w:webHidden/>
          </w:rPr>
          <w:tab/>
        </w:r>
        <w:r w:rsidR="002F1A8E">
          <w:rPr>
            <w:noProof/>
            <w:webHidden/>
          </w:rPr>
          <w:fldChar w:fldCharType="begin"/>
        </w:r>
        <w:r w:rsidR="002F1A8E">
          <w:rPr>
            <w:noProof/>
            <w:webHidden/>
          </w:rPr>
          <w:instrText xml:space="preserve"> PAGEREF _Toc403558723 \h </w:instrText>
        </w:r>
        <w:r w:rsidR="002F1A8E">
          <w:rPr>
            <w:noProof/>
            <w:webHidden/>
          </w:rPr>
        </w:r>
        <w:r w:rsidR="002F1A8E">
          <w:rPr>
            <w:noProof/>
            <w:webHidden/>
          </w:rPr>
          <w:fldChar w:fldCharType="separate"/>
        </w:r>
        <w:r w:rsidR="005042AA">
          <w:rPr>
            <w:noProof/>
            <w:webHidden/>
          </w:rPr>
          <w:t>7</w:t>
        </w:r>
        <w:r w:rsidR="002F1A8E">
          <w:rPr>
            <w:noProof/>
            <w:webHidden/>
          </w:rPr>
          <w:fldChar w:fldCharType="end"/>
        </w:r>
      </w:hyperlink>
    </w:p>
    <w:p w14:paraId="09D683F7" w14:textId="1FACEF79" w:rsidR="002F1A8E" w:rsidRPr="002F45AC" w:rsidRDefault="003C2166">
      <w:pPr>
        <w:pStyle w:val="TOC1"/>
        <w:tabs>
          <w:tab w:val="left" w:pos="960"/>
          <w:tab w:val="right" w:leader="dot" w:pos="9350"/>
        </w:tabs>
        <w:rPr>
          <w:rFonts w:ascii="Calibri" w:eastAsia="MS Mincho" w:hAnsi="Calibri"/>
          <w:noProof/>
          <w:sz w:val="22"/>
          <w:szCs w:val="22"/>
        </w:rPr>
      </w:pPr>
      <w:hyperlink w:anchor="_Toc403558724" w:history="1">
        <w:r w:rsidR="002F1A8E" w:rsidRPr="00CF6FA7">
          <w:rPr>
            <w:rStyle w:val="Hyperlink"/>
            <w:noProof/>
          </w:rPr>
          <w:t>3.</w:t>
        </w:r>
        <w:r w:rsidR="002F1A8E" w:rsidRPr="002F45AC">
          <w:rPr>
            <w:rFonts w:ascii="Calibri" w:eastAsia="MS Mincho" w:hAnsi="Calibri"/>
            <w:noProof/>
            <w:sz w:val="22"/>
            <w:szCs w:val="22"/>
          </w:rPr>
          <w:tab/>
        </w:r>
        <w:r w:rsidR="002F1A8E" w:rsidRPr="00CF6FA7">
          <w:rPr>
            <w:rStyle w:val="Hyperlink"/>
            <w:noProof/>
          </w:rPr>
          <w:t>EDIS Configuration</w:t>
        </w:r>
        <w:r w:rsidR="002F1A8E">
          <w:rPr>
            <w:noProof/>
            <w:webHidden/>
          </w:rPr>
          <w:tab/>
        </w:r>
        <w:r w:rsidR="002F1A8E">
          <w:rPr>
            <w:noProof/>
            <w:webHidden/>
          </w:rPr>
          <w:fldChar w:fldCharType="begin"/>
        </w:r>
        <w:r w:rsidR="002F1A8E">
          <w:rPr>
            <w:noProof/>
            <w:webHidden/>
          </w:rPr>
          <w:instrText xml:space="preserve"> PAGEREF _Toc403558724 \h </w:instrText>
        </w:r>
        <w:r w:rsidR="002F1A8E">
          <w:rPr>
            <w:noProof/>
            <w:webHidden/>
          </w:rPr>
        </w:r>
        <w:r w:rsidR="002F1A8E">
          <w:rPr>
            <w:noProof/>
            <w:webHidden/>
          </w:rPr>
          <w:fldChar w:fldCharType="separate"/>
        </w:r>
        <w:r w:rsidR="005042AA">
          <w:rPr>
            <w:noProof/>
            <w:webHidden/>
          </w:rPr>
          <w:t>8</w:t>
        </w:r>
        <w:r w:rsidR="002F1A8E">
          <w:rPr>
            <w:noProof/>
            <w:webHidden/>
          </w:rPr>
          <w:fldChar w:fldCharType="end"/>
        </w:r>
      </w:hyperlink>
    </w:p>
    <w:p w14:paraId="05914A17" w14:textId="6551BA2F" w:rsidR="002F1A8E" w:rsidRPr="002F45AC" w:rsidRDefault="003C2166">
      <w:pPr>
        <w:pStyle w:val="TOC2"/>
        <w:tabs>
          <w:tab w:val="left" w:pos="1440"/>
          <w:tab w:val="right" w:leader="dot" w:pos="9350"/>
        </w:tabs>
        <w:rPr>
          <w:rFonts w:ascii="Calibri" w:eastAsia="MS Mincho" w:hAnsi="Calibri"/>
          <w:noProof/>
          <w:sz w:val="22"/>
          <w:szCs w:val="22"/>
        </w:rPr>
      </w:pPr>
      <w:hyperlink w:anchor="_Toc403558725" w:history="1">
        <w:r w:rsidR="002F1A8E" w:rsidRPr="002F45AC">
          <w:rPr>
            <w:rStyle w:val="Hyperlink"/>
            <w:noProof/>
          </w:rPr>
          <w:t>3.1.</w:t>
        </w:r>
        <w:r w:rsidR="002F1A8E" w:rsidRPr="002F45AC">
          <w:rPr>
            <w:rFonts w:ascii="Calibri" w:eastAsia="MS Mincho" w:hAnsi="Calibri"/>
            <w:noProof/>
            <w:sz w:val="22"/>
            <w:szCs w:val="22"/>
          </w:rPr>
          <w:tab/>
        </w:r>
        <w:r w:rsidR="002F1A8E" w:rsidRPr="00CF6FA7">
          <w:rPr>
            <w:rStyle w:val="Hyperlink"/>
            <w:noProof/>
          </w:rPr>
          <w:t>EDPF LOCATION Parameter</w:t>
        </w:r>
        <w:r w:rsidR="002F1A8E">
          <w:rPr>
            <w:noProof/>
            <w:webHidden/>
          </w:rPr>
          <w:tab/>
        </w:r>
        <w:r w:rsidR="002F1A8E">
          <w:rPr>
            <w:noProof/>
            <w:webHidden/>
          </w:rPr>
          <w:fldChar w:fldCharType="begin"/>
        </w:r>
        <w:r w:rsidR="002F1A8E">
          <w:rPr>
            <w:noProof/>
            <w:webHidden/>
          </w:rPr>
          <w:instrText xml:space="preserve"> PAGEREF _Toc403558725 \h </w:instrText>
        </w:r>
        <w:r w:rsidR="002F1A8E">
          <w:rPr>
            <w:noProof/>
            <w:webHidden/>
          </w:rPr>
        </w:r>
        <w:r w:rsidR="002F1A8E">
          <w:rPr>
            <w:noProof/>
            <w:webHidden/>
          </w:rPr>
          <w:fldChar w:fldCharType="separate"/>
        </w:r>
        <w:r w:rsidR="005042AA">
          <w:rPr>
            <w:noProof/>
            <w:webHidden/>
          </w:rPr>
          <w:t>8</w:t>
        </w:r>
        <w:r w:rsidR="002F1A8E">
          <w:rPr>
            <w:noProof/>
            <w:webHidden/>
          </w:rPr>
          <w:fldChar w:fldCharType="end"/>
        </w:r>
      </w:hyperlink>
    </w:p>
    <w:p w14:paraId="31D4000A" w14:textId="1187A09C" w:rsidR="002F1A8E" w:rsidRPr="002F45AC" w:rsidRDefault="003C2166">
      <w:pPr>
        <w:pStyle w:val="TOC2"/>
        <w:tabs>
          <w:tab w:val="left" w:pos="1440"/>
          <w:tab w:val="right" w:leader="dot" w:pos="9350"/>
        </w:tabs>
        <w:rPr>
          <w:rFonts w:ascii="Calibri" w:eastAsia="MS Mincho" w:hAnsi="Calibri"/>
          <w:noProof/>
          <w:sz w:val="22"/>
          <w:szCs w:val="22"/>
        </w:rPr>
      </w:pPr>
      <w:hyperlink w:anchor="_Toc403558726" w:history="1">
        <w:r w:rsidR="002F1A8E" w:rsidRPr="002F45AC">
          <w:rPr>
            <w:rStyle w:val="Hyperlink"/>
            <w:noProof/>
          </w:rPr>
          <w:t>3.2.</w:t>
        </w:r>
        <w:r w:rsidR="002F1A8E" w:rsidRPr="002F45AC">
          <w:rPr>
            <w:rFonts w:ascii="Calibri" w:eastAsia="MS Mincho" w:hAnsi="Calibri"/>
            <w:noProof/>
            <w:sz w:val="22"/>
            <w:szCs w:val="22"/>
          </w:rPr>
          <w:tab/>
        </w:r>
        <w:r w:rsidR="002F1A8E" w:rsidRPr="00CF6FA7">
          <w:rPr>
            <w:rStyle w:val="Hyperlink"/>
            <w:noProof/>
          </w:rPr>
          <w:t>EDPF NURSE STAFF SCREEN Parameter</w:t>
        </w:r>
        <w:r w:rsidR="002F1A8E">
          <w:rPr>
            <w:noProof/>
            <w:webHidden/>
          </w:rPr>
          <w:tab/>
        </w:r>
        <w:r w:rsidR="002F1A8E">
          <w:rPr>
            <w:noProof/>
            <w:webHidden/>
          </w:rPr>
          <w:fldChar w:fldCharType="begin"/>
        </w:r>
        <w:r w:rsidR="002F1A8E">
          <w:rPr>
            <w:noProof/>
            <w:webHidden/>
          </w:rPr>
          <w:instrText xml:space="preserve"> PAGEREF _Toc403558726 \h </w:instrText>
        </w:r>
        <w:r w:rsidR="002F1A8E">
          <w:rPr>
            <w:noProof/>
            <w:webHidden/>
          </w:rPr>
        </w:r>
        <w:r w:rsidR="002F1A8E">
          <w:rPr>
            <w:noProof/>
            <w:webHidden/>
          </w:rPr>
          <w:fldChar w:fldCharType="separate"/>
        </w:r>
        <w:r w:rsidR="005042AA">
          <w:rPr>
            <w:noProof/>
            <w:webHidden/>
          </w:rPr>
          <w:t>9</w:t>
        </w:r>
        <w:r w:rsidR="002F1A8E">
          <w:rPr>
            <w:noProof/>
            <w:webHidden/>
          </w:rPr>
          <w:fldChar w:fldCharType="end"/>
        </w:r>
      </w:hyperlink>
    </w:p>
    <w:p w14:paraId="2D125581" w14:textId="18C21076" w:rsidR="002F1A8E" w:rsidRPr="002F45AC" w:rsidRDefault="003C2166">
      <w:pPr>
        <w:pStyle w:val="TOC2"/>
        <w:tabs>
          <w:tab w:val="left" w:pos="1440"/>
          <w:tab w:val="right" w:leader="dot" w:pos="9350"/>
        </w:tabs>
        <w:rPr>
          <w:rFonts w:ascii="Calibri" w:eastAsia="MS Mincho" w:hAnsi="Calibri"/>
          <w:noProof/>
          <w:sz w:val="22"/>
          <w:szCs w:val="22"/>
        </w:rPr>
      </w:pPr>
      <w:hyperlink w:anchor="_Toc403558727" w:history="1">
        <w:r w:rsidR="002F1A8E" w:rsidRPr="002F45AC">
          <w:rPr>
            <w:rStyle w:val="Hyperlink"/>
            <w:noProof/>
          </w:rPr>
          <w:t>3.3.</w:t>
        </w:r>
        <w:r w:rsidR="002F1A8E" w:rsidRPr="002F45AC">
          <w:rPr>
            <w:rFonts w:ascii="Calibri" w:eastAsia="MS Mincho" w:hAnsi="Calibri"/>
            <w:noProof/>
            <w:sz w:val="22"/>
            <w:szCs w:val="22"/>
          </w:rPr>
          <w:tab/>
        </w:r>
        <w:r w:rsidR="002F1A8E" w:rsidRPr="00CF6FA7">
          <w:rPr>
            <w:rStyle w:val="Hyperlink"/>
            <w:noProof/>
          </w:rPr>
          <w:t>Creating an EDIS Proxy User for VistALink</w:t>
        </w:r>
        <w:r w:rsidR="002F1A8E">
          <w:rPr>
            <w:noProof/>
            <w:webHidden/>
          </w:rPr>
          <w:tab/>
        </w:r>
        <w:r w:rsidR="002F1A8E">
          <w:rPr>
            <w:noProof/>
            <w:webHidden/>
          </w:rPr>
          <w:fldChar w:fldCharType="begin"/>
        </w:r>
        <w:r w:rsidR="002F1A8E">
          <w:rPr>
            <w:noProof/>
            <w:webHidden/>
          </w:rPr>
          <w:instrText xml:space="preserve"> PAGEREF _Toc403558727 \h </w:instrText>
        </w:r>
        <w:r w:rsidR="002F1A8E">
          <w:rPr>
            <w:noProof/>
            <w:webHidden/>
          </w:rPr>
        </w:r>
        <w:r w:rsidR="002F1A8E">
          <w:rPr>
            <w:noProof/>
            <w:webHidden/>
          </w:rPr>
          <w:fldChar w:fldCharType="separate"/>
        </w:r>
        <w:r w:rsidR="005042AA">
          <w:rPr>
            <w:noProof/>
            <w:webHidden/>
          </w:rPr>
          <w:t>10</w:t>
        </w:r>
        <w:r w:rsidR="002F1A8E">
          <w:rPr>
            <w:noProof/>
            <w:webHidden/>
          </w:rPr>
          <w:fldChar w:fldCharType="end"/>
        </w:r>
      </w:hyperlink>
    </w:p>
    <w:p w14:paraId="3366EF7C" w14:textId="1D1AB470" w:rsidR="002F1A8E" w:rsidRPr="002F45AC" w:rsidRDefault="003C2166">
      <w:pPr>
        <w:pStyle w:val="TOC2"/>
        <w:tabs>
          <w:tab w:val="left" w:pos="1440"/>
          <w:tab w:val="right" w:leader="dot" w:pos="9350"/>
        </w:tabs>
        <w:rPr>
          <w:rFonts w:ascii="Calibri" w:eastAsia="MS Mincho" w:hAnsi="Calibri"/>
          <w:noProof/>
          <w:sz w:val="22"/>
          <w:szCs w:val="22"/>
        </w:rPr>
      </w:pPr>
      <w:hyperlink w:anchor="_Toc403558728" w:history="1">
        <w:r w:rsidR="002F1A8E" w:rsidRPr="002F45AC">
          <w:rPr>
            <w:rStyle w:val="Hyperlink"/>
            <w:noProof/>
          </w:rPr>
          <w:t>3.4.</w:t>
        </w:r>
        <w:r w:rsidR="002F1A8E" w:rsidRPr="002F45AC">
          <w:rPr>
            <w:rFonts w:ascii="Calibri" w:eastAsia="MS Mincho" w:hAnsi="Calibri"/>
            <w:noProof/>
            <w:sz w:val="22"/>
            <w:szCs w:val="22"/>
          </w:rPr>
          <w:tab/>
        </w:r>
        <w:r w:rsidR="002F1A8E" w:rsidRPr="00CF6FA7">
          <w:rPr>
            <w:rStyle w:val="Hyperlink"/>
            <w:noProof/>
          </w:rPr>
          <w:t>Assign Options for Emergency Department Users</w:t>
        </w:r>
        <w:r w:rsidR="002F1A8E">
          <w:rPr>
            <w:noProof/>
            <w:webHidden/>
          </w:rPr>
          <w:tab/>
        </w:r>
        <w:r w:rsidR="002F1A8E">
          <w:rPr>
            <w:noProof/>
            <w:webHidden/>
          </w:rPr>
          <w:fldChar w:fldCharType="begin"/>
        </w:r>
        <w:r w:rsidR="002F1A8E">
          <w:rPr>
            <w:noProof/>
            <w:webHidden/>
          </w:rPr>
          <w:instrText xml:space="preserve"> PAGEREF _Toc403558728 \h </w:instrText>
        </w:r>
        <w:r w:rsidR="002F1A8E">
          <w:rPr>
            <w:noProof/>
            <w:webHidden/>
          </w:rPr>
        </w:r>
        <w:r w:rsidR="002F1A8E">
          <w:rPr>
            <w:noProof/>
            <w:webHidden/>
          </w:rPr>
          <w:fldChar w:fldCharType="separate"/>
        </w:r>
        <w:r w:rsidR="005042AA">
          <w:rPr>
            <w:noProof/>
            <w:webHidden/>
          </w:rPr>
          <w:t>12</w:t>
        </w:r>
        <w:r w:rsidR="002F1A8E">
          <w:rPr>
            <w:noProof/>
            <w:webHidden/>
          </w:rPr>
          <w:fldChar w:fldCharType="end"/>
        </w:r>
      </w:hyperlink>
    </w:p>
    <w:p w14:paraId="0EFE35AD" w14:textId="33BBA988" w:rsidR="002F1A8E" w:rsidRPr="002F45AC" w:rsidRDefault="003C2166">
      <w:pPr>
        <w:pStyle w:val="TOC2"/>
        <w:tabs>
          <w:tab w:val="left" w:pos="1440"/>
          <w:tab w:val="right" w:leader="dot" w:pos="9350"/>
        </w:tabs>
        <w:rPr>
          <w:rFonts w:ascii="Calibri" w:eastAsia="MS Mincho" w:hAnsi="Calibri"/>
          <w:noProof/>
          <w:sz w:val="22"/>
          <w:szCs w:val="22"/>
        </w:rPr>
      </w:pPr>
      <w:hyperlink w:anchor="_Toc403558729" w:history="1">
        <w:r w:rsidR="002F1A8E" w:rsidRPr="002F45AC">
          <w:rPr>
            <w:rStyle w:val="Hyperlink"/>
            <w:noProof/>
          </w:rPr>
          <w:t>3.5.</w:t>
        </w:r>
        <w:r w:rsidR="002F1A8E" w:rsidRPr="002F45AC">
          <w:rPr>
            <w:rFonts w:ascii="Calibri" w:eastAsia="MS Mincho" w:hAnsi="Calibri"/>
            <w:noProof/>
            <w:sz w:val="22"/>
            <w:szCs w:val="22"/>
          </w:rPr>
          <w:tab/>
        </w:r>
        <w:r w:rsidR="002F1A8E" w:rsidRPr="00CF6FA7">
          <w:rPr>
            <w:rStyle w:val="Hyperlink"/>
            <w:noProof/>
          </w:rPr>
          <w:t>Keys for EDIS Users</w:t>
        </w:r>
        <w:r w:rsidR="002F1A8E">
          <w:rPr>
            <w:noProof/>
            <w:webHidden/>
          </w:rPr>
          <w:tab/>
        </w:r>
        <w:r w:rsidR="002F1A8E">
          <w:rPr>
            <w:noProof/>
            <w:webHidden/>
          </w:rPr>
          <w:fldChar w:fldCharType="begin"/>
        </w:r>
        <w:r w:rsidR="002F1A8E">
          <w:rPr>
            <w:noProof/>
            <w:webHidden/>
          </w:rPr>
          <w:instrText xml:space="preserve"> PAGEREF _Toc403558729 \h </w:instrText>
        </w:r>
        <w:r w:rsidR="002F1A8E">
          <w:rPr>
            <w:noProof/>
            <w:webHidden/>
          </w:rPr>
        </w:r>
        <w:r w:rsidR="002F1A8E">
          <w:rPr>
            <w:noProof/>
            <w:webHidden/>
          </w:rPr>
          <w:fldChar w:fldCharType="separate"/>
        </w:r>
        <w:r w:rsidR="005042AA">
          <w:rPr>
            <w:noProof/>
            <w:webHidden/>
          </w:rPr>
          <w:t>14</w:t>
        </w:r>
        <w:r w:rsidR="002F1A8E">
          <w:rPr>
            <w:noProof/>
            <w:webHidden/>
          </w:rPr>
          <w:fldChar w:fldCharType="end"/>
        </w:r>
      </w:hyperlink>
    </w:p>
    <w:p w14:paraId="495DE837" w14:textId="254F6AD6" w:rsidR="002F1A8E" w:rsidRPr="002F45AC" w:rsidRDefault="003C2166">
      <w:pPr>
        <w:pStyle w:val="TOC1"/>
        <w:tabs>
          <w:tab w:val="left" w:pos="960"/>
          <w:tab w:val="right" w:leader="dot" w:pos="9350"/>
        </w:tabs>
        <w:rPr>
          <w:rFonts w:ascii="Calibri" w:eastAsia="MS Mincho" w:hAnsi="Calibri"/>
          <w:noProof/>
          <w:sz w:val="22"/>
          <w:szCs w:val="22"/>
        </w:rPr>
      </w:pPr>
      <w:hyperlink w:anchor="_Toc403558730" w:history="1">
        <w:r w:rsidR="002F1A8E" w:rsidRPr="00CF6FA7">
          <w:rPr>
            <w:rStyle w:val="Hyperlink"/>
            <w:noProof/>
            <w:lang w:val="en-AU"/>
          </w:rPr>
          <w:t>4.</w:t>
        </w:r>
        <w:r w:rsidR="002F1A8E" w:rsidRPr="002F45AC">
          <w:rPr>
            <w:rFonts w:ascii="Calibri" w:eastAsia="MS Mincho" w:hAnsi="Calibri"/>
            <w:noProof/>
            <w:sz w:val="22"/>
            <w:szCs w:val="22"/>
          </w:rPr>
          <w:tab/>
        </w:r>
        <w:r w:rsidR="002F1A8E" w:rsidRPr="00CF6FA7">
          <w:rPr>
            <w:rStyle w:val="Hyperlink"/>
            <w:noProof/>
            <w:lang w:val="en-AU"/>
          </w:rPr>
          <w:t>Configure EDIS to work with other Applications</w:t>
        </w:r>
        <w:r w:rsidR="002F1A8E">
          <w:rPr>
            <w:noProof/>
            <w:webHidden/>
          </w:rPr>
          <w:tab/>
        </w:r>
        <w:r w:rsidR="002F1A8E">
          <w:rPr>
            <w:noProof/>
            <w:webHidden/>
          </w:rPr>
          <w:fldChar w:fldCharType="begin"/>
        </w:r>
        <w:r w:rsidR="002F1A8E">
          <w:rPr>
            <w:noProof/>
            <w:webHidden/>
          </w:rPr>
          <w:instrText xml:space="preserve"> PAGEREF _Toc403558730 \h </w:instrText>
        </w:r>
        <w:r w:rsidR="002F1A8E">
          <w:rPr>
            <w:noProof/>
            <w:webHidden/>
          </w:rPr>
        </w:r>
        <w:r w:rsidR="002F1A8E">
          <w:rPr>
            <w:noProof/>
            <w:webHidden/>
          </w:rPr>
          <w:fldChar w:fldCharType="separate"/>
        </w:r>
        <w:r w:rsidR="005042AA">
          <w:rPr>
            <w:noProof/>
            <w:webHidden/>
          </w:rPr>
          <w:t>15</w:t>
        </w:r>
        <w:r w:rsidR="002F1A8E">
          <w:rPr>
            <w:noProof/>
            <w:webHidden/>
          </w:rPr>
          <w:fldChar w:fldCharType="end"/>
        </w:r>
      </w:hyperlink>
    </w:p>
    <w:p w14:paraId="32A272ED" w14:textId="272987DB" w:rsidR="002F1A8E" w:rsidRPr="002F45AC" w:rsidRDefault="003C2166">
      <w:pPr>
        <w:pStyle w:val="TOC2"/>
        <w:tabs>
          <w:tab w:val="left" w:pos="1440"/>
          <w:tab w:val="right" w:leader="dot" w:pos="9350"/>
        </w:tabs>
        <w:rPr>
          <w:rFonts w:ascii="Calibri" w:eastAsia="MS Mincho" w:hAnsi="Calibri"/>
          <w:noProof/>
          <w:sz w:val="22"/>
          <w:szCs w:val="22"/>
        </w:rPr>
      </w:pPr>
      <w:hyperlink w:anchor="_Toc403558731" w:history="1">
        <w:r w:rsidR="002F1A8E" w:rsidRPr="002F45AC">
          <w:rPr>
            <w:rStyle w:val="Hyperlink"/>
            <w:noProof/>
          </w:rPr>
          <w:t>4.1.</w:t>
        </w:r>
        <w:r w:rsidR="002F1A8E" w:rsidRPr="002F45AC">
          <w:rPr>
            <w:rFonts w:ascii="Calibri" w:eastAsia="MS Mincho" w:hAnsi="Calibri"/>
            <w:noProof/>
            <w:sz w:val="22"/>
            <w:szCs w:val="22"/>
          </w:rPr>
          <w:tab/>
        </w:r>
        <w:r w:rsidR="002F1A8E" w:rsidRPr="00CF6FA7">
          <w:rPr>
            <w:rStyle w:val="Hyperlink"/>
            <w:noProof/>
          </w:rPr>
          <w:t>Configure EDIS to Work with Omnicell</w:t>
        </w:r>
        <w:r w:rsidR="002F1A8E">
          <w:rPr>
            <w:noProof/>
            <w:webHidden/>
          </w:rPr>
          <w:tab/>
        </w:r>
        <w:r w:rsidR="002F1A8E">
          <w:rPr>
            <w:noProof/>
            <w:webHidden/>
          </w:rPr>
          <w:fldChar w:fldCharType="begin"/>
        </w:r>
        <w:r w:rsidR="002F1A8E">
          <w:rPr>
            <w:noProof/>
            <w:webHidden/>
          </w:rPr>
          <w:instrText xml:space="preserve"> PAGEREF _Toc403558731 \h </w:instrText>
        </w:r>
        <w:r w:rsidR="002F1A8E">
          <w:rPr>
            <w:noProof/>
            <w:webHidden/>
          </w:rPr>
        </w:r>
        <w:r w:rsidR="002F1A8E">
          <w:rPr>
            <w:noProof/>
            <w:webHidden/>
          </w:rPr>
          <w:fldChar w:fldCharType="separate"/>
        </w:r>
        <w:r w:rsidR="005042AA">
          <w:rPr>
            <w:noProof/>
            <w:webHidden/>
          </w:rPr>
          <w:t>15</w:t>
        </w:r>
        <w:r w:rsidR="002F1A8E">
          <w:rPr>
            <w:noProof/>
            <w:webHidden/>
          </w:rPr>
          <w:fldChar w:fldCharType="end"/>
        </w:r>
      </w:hyperlink>
    </w:p>
    <w:p w14:paraId="1D1FCBFC" w14:textId="6086D951" w:rsidR="002F1A8E" w:rsidRPr="002F45AC" w:rsidRDefault="003C2166">
      <w:pPr>
        <w:pStyle w:val="TOC1"/>
        <w:tabs>
          <w:tab w:val="right" w:leader="dot" w:pos="9350"/>
        </w:tabs>
        <w:rPr>
          <w:rFonts w:ascii="Calibri" w:eastAsia="MS Mincho" w:hAnsi="Calibri"/>
          <w:noProof/>
          <w:sz w:val="22"/>
          <w:szCs w:val="22"/>
        </w:rPr>
      </w:pPr>
      <w:hyperlink w:anchor="_Toc403558732" w:history="1">
        <w:r w:rsidR="002F1A8E" w:rsidRPr="00CF6FA7">
          <w:rPr>
            <w:rStyle w:val="Hyperlink"/>
            <w:noProof/>
          </w:rPr>
          <w:t>PART II:  CLIENT INSTALLATION GUIDE</w:t>
        </w:r>
        <w:r w:rsidR="002F1A8E">
          <w:rPr>
            <w:noProof/>
            <w:webHidden/>
          </w:rPr>
          <w:tab/>
        </w:r>
        <w:r w:rsidR="002F1A8E">
          <w:rPr>
            <w:noProof/>
            <w:webHidden/>
          </w:rPr>
          <w:fldChar w:fldCharType="begin"/>
        </w:r>
        <w:r w:rsidR="002F1A8E">
          <w:rPr>
            <w:noProof/>
            <w:webHidden/>
          </w:rPr>
          <w:instrText xml:space="preserve"> PAGEREF _Toc403558732 \h </w:instrText>
        </w:r>
        <w:r w:rsidR="002F1A8E">
          <w:rPr>
            <w:noProof/>
            <w:webHidden/>
          </w:rPr>
        </w:r>
        <w:r w:rsidR="002F1A8E">
          <w:rPr>
            <w:noProof/>
            <w:webHidden/>
          </w:rPr>
          <w:fldChar w:fldCharType="separate"/>
        </w:r>
        <w:r w:rsidR="005042AA">
          <w:rPr>
            <w:noProof/>
            <w:webHidden/>
          </w:rPr>
          <w:t>16</w:t>
        </w:r>
        <w:r w:rsidR="002F1A8E">
          <w:rPr>
            <w:noProof/>
            <w:webHidden/>
          </w:rPr>
          <w:fldChar w:fldCharType="end"/>
        </w:r>
      </w:hyperlink>
    </w:p>
    <w:p w14:paraId="67E14CE0" w14:textId="682A483C" w:rsidR="002F1A8E" w:rsidRPr="002F45AC" w:rsidRDefault="003C2166">
      <w:pPr>
        <w:pStyle w:val="TOC1"/>
        <w:tabs>
          <w:tab w:val="left" w:pos="960"/>
          <w:tab w:val="right" w:leader="dot" w:pos="9350"/>
        </w:tabs>
        <w:rPr>
          <w:rFonts w:ascii="Calibri" w:eastAsia="MS Mincho" w:hAnsi="Calibri"/>
          <w:noProof/>
          <w:sz w:val="22"/>
          <w:szCs w:val="22"/>
        </w:rPr>
      </w:pPr>
      <w:hyperlink w:anchor="_Toc403558733" w:history="1">
        <w:r w:rsidR="002F1A8E" w:rsidRPr="00CF6FA7">
          <w:rPr>
            <w:rStyle w:val="Hyperlink"/>
            <w:noProof/>
          </w:rPr>
          <w:t>1.</w:t>
        </w:r>
        <w:r w:rsidR="002F1A8E" w:rsidRPr="002F45AC">
          <w:rPr>
            <w:rFonts w:ascii="Calibri" w:eastAsia="MS Mincho" w:hAnsi="Calibri"/>
            <w:noProof/>
            <w:sz w:val="22"/>
            <w:szCs w:val="22"/>
          </w:rPr>
          <w:tab/>
        </w:r>
        <w:r w:rsidR="002F1A8E" w:rsidRPr="00CF6FA7">
          <w:rPr>
            <w:rStyle w:val="Hyperlink"/>
            <w:noProof/>
          </w:rPr>
          <w:t>Before Beginning the Update</w:t>
        </w:r>
        <w:r w:rsidR="002F1A8E">
          <w:rPr>
            <w:noProof/>
            <w:webHidden/>
          </w:rPr>
          <w:tab/>
        </w:r>
        <w:r w:rsidR="002F1A8E">
          <w:rPr>
            <w:noProof/>
            <w:webHidden/>
          </w:rPr>
          <w:fldChar w:fldCharType="begin"/>
        </w:r>
        <w:r w:rsidR="002F1A8E">
          <w:rPr>
            <w:noProof/>
            <w:webHidden/>
          </w:rPr>
          <w:instrText xml:space="preserve"> PAGEREF _Toc403558733 \h </w:instrText>
        </w:r>
        <w:r w:rsidR="002F1A8E">
          <w:rPr>
            <w:noProof/>
            <w:webHidden/>
          </w:rPr>
        </w:r>
        <w:r w:rsidR="002F1A8E">
          <w:rPr>
            <w:noProof/>
            <w:webHidden/>
          </w:rPr>
          <w:fldChar w:fldCharType="separate"/>
        </w:r>
        <w:r w:rsidR="005042AA">
          <w:rPr>
            <w:noProof/>
            <w:webHidden/>
          </w:rPr>
          <w:t>17</w:t>
        </w:r>
        <w:r w:rsidR="002F1A8E">
          <w:rPr>
            <w:noProof/>
            <w:webHidden/>
          </w:rPr>
          <w:fldChar w:fldCharType="end"/>
        </w:r>
      </w:hyperlink>
    </w:p>
    <w:p w14:paraId="494F0E68" w14:textId="6B837D6A" w:rsidR="002F1A8E" w:rsidRPr="002F45AC" w:rsidRDefault="003C2166">
      <w:pPr>
        <w:pStyle w:val="TOC2"/>
        <w:tabs>
          <w:tab w:val="left" w:pos="1440"/>
          <w:tab w:val="right" w:leader="dot" w:pos="9350"/>
        </w:tabs>
        <w:rPr>
          <w:rFonts w:ascii="Calibri" w:eastAsia="MS Mincho" w:hAnsi="Calibri"/>
          <w:noProof/>
          <w:sz w:val="22"/>
          <w:szCs w:val="22"/>
        </w:rPr>
      </w:pPr>
      <w:hyperlink w:anchor="_Toc403558734" w:history="1">
        <w:r w:rsidR="002F1A8E" w:rsidRPr="002F45AC">
          <w:rPr>
            <w:rStyle w:val="Hyperlink"/>
            <w:noProof/>
          </w:rPr>
          <w:t>1.1.</w:t>
        </w:r>
        <w:r w:rsidR="002F1A8E" w:rsidRPr="002F45AC">
          <w:rPr>
            <w:rFonts w:ascii="Calibri" w:eastAsia="MS Mincho" w:hAnsi="Calibri"/>
            <w:noProof/>
            <w:sz w:val="22"/>
            <w:szCs w:val="22"/>
          </w:rPr>
          <w:tab/>
        </w:r>
        <w:r w:rsidR="002F1A8E" w:rsidRPr="00CF6FA7">
          <w:rPr>
            <w:rStyle w:val="Hyperlink"/>
            <w:noProof/>
          </w:rPr>
          <w:t>Verify Workstation Configuration</w:t>
        </w:r>
        <w:r w:rsidR="002F1A8E">
          <w:rPr>
            <w:noProof/>
            <w:webHidden/>
          </w:rPr>
          <w:tab/>
        </w:r>
        <w:r w:rsidR="002F1A8E">
          <w:rPr>
            <w:noProof/>
            <w:webHidden/>
          </w:rPr>
          <w:fldChar w:fldCharType="begin"/>
        </w:r>
        <w:r w:rsidR="002F1A8E">
          <w:rPr>
            <w:noProof/>
            <w:webHidden/>
          </w:rPr>
          <w:instrText xml:space="preserve"> PAGEREF _Toc403558734 \h </w:instrText>
        </w:r>
        <w:r w:rsidR="002F1A8E">
          <w:rPr>
            <w:noProof/>
            <w:webHidden/>
          </w:rPr>
        </w:r>
        <w:r w:rsidR="002F1A8E">
          <w:rPr>
            <w:noProof/>
            <w:webHidden/>
          </w:rPr>
          <w:fldChar w:fldCharType="separate"/>
        </w:r>
        <w:r w:rsidR="005042AA">
          <w:rPr>
            <w:noProof/>
            <w:webHidden/>
          </w:rPr>
          <w:t>17</w:t>
        </w:r>
        <w:r w:rsidR="002F1A8E">
          <w:rPr>
            <w:noProof/>
            <w:webHidden/>
          </w:rPr>
          <w:fldChar w:fldCharType="end"/>
        </w:r>
      </w:hyperlink>
    </w:p>
    <w:p w14:paraId="78E88E3C" w14:textId="7CF7EB09" w:rsidR="002F1A8E" w:rsidRPr="002F45AC" w:rsidRDefault="003C2166">
      <w:pPr>
        <w:pStyle w:val="TOC2"/>
        <w:tabs>
          <w:tab w:val="left" w:pos="1440"/>
          <w:tab w:val="right" w:leader="dot" w:pos="9350"/>
        </w:tabs>
        <w:rPr>
          <w:rFonts w:ascii="Calibri" w:eastAsia="MS Mincho" w:hAnsi="Calibri"/>
          <w:noProof/>
          <w:sz w:val="22"/>
          <w:szCs w:val="22"/>
        </w:rPr>
      </w:pPr>
      <w:hyperlink w:anchor="_Toc403558735" w:history="1">
        <w:r w:rsidR="002F1A8E" w:rsidRPr="002F45AC">
          <w:rPr>
            <w:rStyle w:val="Hyperlink"/>
            <w:noProof/>
          </w:rPr>
          <w:t>1.2.</w:t>
        </w:r>
        <w:r w:rsidR="002F1A8E" w:rsidRPr="002F45AC">
          <w:rPr>
            <w:rFonts w:ascii="Calibri" w:eastAsia="MS Mincho" w:hAnsi="Calibri"/>
            <w:noProof/>
            <w:sz w:val="22"/>
            <w:szCs w:val="22"/>
          </w:rPr>
          <w:tab/>
        </w:r>
        <w:r w:rsidR="002F1A8E" w:rsidRPr="00CF6FA7">
          <w:rPr>
            <w:rStyle w:val="Hyperlink"/>
            <w:noProof/>
          </w:rPr>
          <w:t>Check Server Requirements</w:t>
        </w:r>
        <w:r w:rsidR="002F1A8E">
          <w:rPr>
            <w:noProof/>
            <w:webHidden/>
          </w:rPr>
          <w:tab/>
        </w:r>
        <w:r w:rsidR="002F1A8E">
          <w:rPr>
            <w:noProof/>
            <w:webHidden/>
          </w:rPr>
          <w:fldChar w:fldCharType="begin"/>
        </w:r>
        <w:r w:rsidR="002F1A8E">
          <w:rPr>
            <w:noProof/>
            <w:webHidden/>
          </w:rPr>
          <w:instrText xml:space="preserve"> PAGEREF _Toc403558735 \h </w:instrText>
        </w:r>
        <w:r w:rsidR="002F1A8E">
          <w:rPr>
            <w:noProof/>
            <w:webHidden/>
          </w:rPr>
        </w:r>
        <w:r w:rsidR="002F1A8E">
          <w:rPr>
            <w:noProof/>
            <w:webHidden/>
          </w:rPr>
          <w:fldChar w:fldCharType="separate"/>
        </w:r>
        <w:r w:rsidR="005042AA">
          <w:rPr>
            <w:noProof/>
            <w:webHidden/>
          </w:rPr>
          <w:t>18</w:t>
        </w:r>
        <w:r w:rsidR="002F1A8E">
          <w:rPr>
            <w:noProof/>
            <w:webHidden/>
          </w:rPr>
          <w:fldChar w:fldCharType="end"/>
        </w:r>
      </w:hyperlink>
    </w:p>
    <w:p w14:paraId="0CA58791" w14:textId="0C477091" w:rsidR="002F1A8E" w:rsidRPr="002F45AC" w:rsidRDefault="003C2166">
      <w:pPr>
        <w:pStyle w:val="TOC2"/>
        <w:tabs>
          <w:tab w:val="left" w:pos="1440"/>
          <w:tab w:val="right" w:leader="dot" w:pos="9350"/>
        </w:tabs>
        <w:rPr>
          <w:rFonts w:ascii="Calibri" w:eastAsia="MS Mincho" w:hAnsi="Calibri"/>
          <w:noProof/>
          <w:sz w:val="22"/>
          <w:szCs w:val="22"/>
        </w:rPr>
      </w:pPr>
      <w:hyperlink w:anchor="_Toc403558736" w:history="1">
        <w:r w:rsidR="002F1A8E" w:rsidRPr="002F45AC">
          <w:rPr>
            <w:rStyle w:val="Hyperlink"/>
            <w:noProof/>
          </w:rPr>
          <w:t>1.3.</w:t>
        </w:r>
        <w:r w:rsidR="002F1A8E" w:rsidRPr="002F45AC">
          <w:rPr>
            <w:rFonts w:ascii="Calibri" w:eastAsia="MS Mincho" w:hAnsi="Calibri"/>
            <w:noProof/>
            <w:sz w:val="22"/>
            <w:szCs w:val="22"/>
          </w:rPr>
          <w:tab/>
        </w:r>
        <w:r w:rsidR="002F1A8E" w:rsidRPr="00CF6FA7">
          <w:rPr>
            <w:rStyle w:val="Hyperlink"/>
            <w:noProof/>
          </w:rPr>
          <w:t>Install Flex Scripts on JAWS Users’ Machines</w:t>
        </w:r>
        <w:r w:rsidR="002F1A8E">
          <w:rPr>
            <w:noProof/>
            <w:webHidden/>
          </w:rPr>
          <w:tab/>
        </w:r>
        <w:r w:rsidR="002F1A8E">
          <w:rPr>
            <w:noProof/>
            <w:webHidden/>
          </w:rPr>
          <w:fldChar w:fldCharType="begin"/>
        </w:r>
        <w:r w:rsidR="002F1A8E">
          <w:rPr>
            <w:noProof/>
            <w:webHidden/>
          </w:rPr>
          <w:instrText xml:space="preserve"> PAGEREF _Toc403558736 \h </w:instrText>
        </w:r>
        <w:r w:rsidR="002F1A8E">
          <w:rPr>
            <w:noProof/>
            <w:webHidden/>
          </w:rPr>
        </w:r>
        <w:r w:rsidR="002F1A8E">
          <w:rPr>
            <w:noProof/>
            <w:webHidden/>
          </w:rPr>
          <w:fldChar w:fldCharType="separate"/>
        </w:r>
        <w:r w:rsidR="005042AA">
          <w:rPr>
            <w:noProof/>
            <w:webHidden/>
          </w:rPr>
          <w:t>18</w:t>
        </w:r>
        <w:r w:rsidR="002F1A8E">
          <w:rPr>
            <w:noProof/>
            <w:webHidden/>
          </w:rPr>
          <w:fldChar w:fldCharType="end"/>
        </w:r>
      </w:hyperlink>
    </w:p>
    <w:p w14:paraId="454E6B37" w14:textId="068F9A3F" w:rsidR="002F1A8E" w:rsidRPr="002F45AC" w:rsidRDefault="003C2166">
      <w:pPr>
        <w:pStyle w:val="TOC1"/>
        <w:tabs>
          <w:tab w:val="left" w:pos="960"/>
          <w:tab w:val="right" w:leader="dot" w:pos="9350"/>
        </w:tabs>
        <w:rPr>
          <w:rFonts w:ascii="Calibri" w:eastAsia="MS Mincho" w:hAnsi="Calibri"/>
          <w:noProof/>
          <w:sz w:val="22"/>
          <w:szCs w:val="22"/>
        </w:rPr>
      </w:pPr>
      <w:hyperlink w:anchor="_Toc403558737" w:history="1">
        <w:r w:rsidR="002F1A8E" w:rsidRPr="00CF6FA7">
          <w:rPr>
            <w:rStyle w:val="Hyperlink"/>
            <w:noProof/>
            <w:lang w:val="en-AU"/>
          </w:rPr>
          <w:t>2.</w:t>
        </w:r>
        <w:r w:rsidR="002F1A8E" w:rsidRPr="002F45AC">
          <w:rPr>
            <w:rFonts w:ascii="Calibri" w:eastAsia="MS Mincho" w:hAnsi="Calibri"/>
            <w:noProof/>
            <w:sz w:val="22"/>
            <w:szCs w:val="22"/>
          </w:rPr>
          <w:tab/>
        </w:r>
        <w:r w:rsidR="002F1A8E" w:rsidRPr="00CF6FA7">
          <w:rPr>
            <w:rStyle w:val="Hyperlink"/>
            <w:noProof/>
            <w:lang w:val="en-AU"/>
          </w:rPr>
          <w:t>Post Installation of EDIS v.2.1.2/EDP*2.0*2 – URL Access</w:t>
        </w:r>
        <w:r w:rsidR="002F1A8E">
          <w:rPr>
            <w:noProof/>
            <w:webHidden/>
          </w:rPr>
          <w:tab/>
        </w:r>
        <w:r w:rsidR="002F1A8E">
          <w:rPr>
            <w:noProof/>
            <w:webHidden/>
          </w:rPr>
          <w:fldChar w:fldCharType="begin"/>
        </w:r>
        <w:r w:rsidR="002F1A8E">
          <w:rPr>
            <w:noProof/>
            <w:webHidden/>
          </w:rPr>
          <w:instrText xml:space="preserve"> PAGEREF _Toc403558737 \h </w:instrText>
        </w:r>
        <w:r w:rsidR="002F1A8E">
          <w:rPr>
            <w:noProof/>
            <w:webHidden/>
          </w:rPr>
        </w:r>
        <w:r w:rsidR="002F1A8E">
          <w:rPr>
            <w:noProof/>
            <w:webHidden/>
          </w:rPr>
          <w:fldChar w:fldCharType="separate"/>
        </w:r>
        <w:r w:rsidR="005042AA">
          <w:rPr>
            <w:noProof/>
            <w:webHidden/>
          </w:rPr>
          <w:t>19</w:t>
        </w:r>
        <w:r w:rsidR="002F1A8E">
          <w:rPr>
            <w:noProof/>
            <w:webHidden/>
          </w:rPr>
          <w:fldChar w:fldCharType="end"/>
        </w:r>
      </w:hyperlink>
    </w:p>
    <w:p w14:paraId="6C73F6E4" w14:textId="4D379C39" w:rsidR="002F1A8E" w:rsidRPr="002F45AC" w:rsidRDefault="003C2166">
      <w:pPr>
        <w:pStyle w:val="TOC2"/>
        <w:tabs>
          <w:tab w:val="left" w:pos="1440"/>
          <w:tab w:val="right" w:leader="dot" w:pos="9350"/>
        </w:tabs>
        <w:rPr>
          <w:rFonts w:ascii="Calibri" w:eastAsia="MS Mincho" w:hAnsi="Calibri"/>
          <w:noProof/>
          <w:sz w:val="22"/>
          <w:szCs w:val="22"/>
        </w:rPr>
      </w:pPr>
      <w:hyperlink w:anchor="_Toc403558738" w:history="1">
        <w:r w:rsidR="002F1A8E" w:rsidRPr="002F45AC">
          <w:rPr>
            <w:rStyle w:val="Hyperlink"/>
            <w:noProof/>
          </w:rPr>
          <w:t>2.1.</w:t>
        </w:r>
        <w:r w:rsidR="002F1A8E" w:rsidRPr="002F45AC">
          <w:rPr>
            <w:rFonts w:ascii="Calibri" w:eastAsia="MS Mincho" w:hAnsi="Calibri"/>
            <w:noProof/>
            <w:sz w:val="22"/>
            <w:szCs w:val="22"/>
          </w:rPr>
          <w:tab/>
        </w:r>
        <w:r w:rsidR="002F1A8E" w:rsidRPr="00CF6FA7">
          <w:rPr>
            <w:rStyle w:val="Hyperlink"/>
            <w:noProof/>
          </w:rPr>
          <w:t>Production URL – Usage</w:t>
        </w:r>
        <w:r w:rsidR="002F1A8E">
          <w:rPr>
            <w:noProof/>
            <w:webHidden/>
          </w:rPr>
          <w:tab/>
        </w:r>
        <w:r w:rsidR="002F1A8E">
          <w:rPr>
            <w:noProof/>
            <w:webHidden/>
          </w:rPr>
          <w:fldChar w:fldCharType="begin"/>
        </w:r>
        <w:r w:rsidR="002F1A8E">
          <w:rPr>
            <w:noProof/>
            <w:webHidden/>
          </w:rPr>
          <w:instrText xml:space="preserve"> PAGEREF _Toc403558738 \h </w:instrText>
        </w:r>
        <w:r w:rsidR="002F1A8E">
          <w:rPr>
            <w:noProof/>
            <w:webHidden/>
          </w:rPr>
        </w:r>
        <w:r w:rsidR="002F1A8E">
          <w:rPr>
            <w:noProof/>
            <w:webHidden/>
          </w:rPr>
          <w:fldChar w:fldCharType="separate"/>
        </w:r>
        <w:r w:rsidR="005042AA">
          <w:rPr>
            <w:noProof/>
            <w:webHidden/>
          </w:rPr>
          <w:t>19</w:t>
        </w:r>
        <w:r w:rsidR="002F1A8E">
          <w:rPr>
            <w:noProof/>
            <w:webHidden/>
          </w:rPr>
          <w:fldChar w:fldCharType="end"/>
        </w:r>
      </w:hyperlink>
    </w:p>
    <w:p w14:paraId="37D387D5" w14:textId="3352287D" w:rsidR="002F1A8E" w:rsidRPr="002F45AC" w:rsidRDefault="003C2166">
      <w:pPr>
        <w:pStyle w:val="TOC2"/>
        <w:tabs>
          <w:tab w:val="left" w:pos="1440"/>
          <w:tab w:val="right" w:leader="dot" w:pos="9350"/>
        </w:tabs>
        <w:rPr>
          <w:rFonts w:ascii="Calibri" w:eastAsia="MS Mincho" w:hAnsi="Calibri"/>
          <w:noProof/>
          <w:sz w:val="22"/>
          <w:szCs w:val="22"/>
        </w:rPr>
      </w:pPr>
      <w:hyperlink w:anchor="_Toc403558739" w:history="1">
        <w:r w:rsidR="002F1A8E" w:rsidRPr="002F45AC">
          <w:rPr>
            <w:rStyle w:val="Hyperlink"/>
            <w:noProof/>
          </w:rPr>
          <w:t>2.2.</w:t>
        </w:r>
        <w:r w:rsidR="002F1A8E" w:rsidRPr="002F45AC">
          <w:rPr>
            <w:rFonts w:ascii="Calibri" w:eastAsia="MS Mincho" w:hAnsi="Calibri"/>
            <w:noProof/>
            <w:sz w:val="22"/>
            <w:szCs w:val="22"/>
          </w:rPr>
          <w:tab/>
        </w:r>
        <w:r w:rsidR="002F1A8E" w:rsidRPr="00CF6FA7">
          <w:rPr>
            <w:rStyle w:val="Hyperlink"/>
            <w:noProof/>
          </w:rPr>
          <w:t>Pre-Production URL – Usage</w:t>
        </w:r>
        <w:r w:rsidR="002F1A8E">
          <w:rPr>
            <w:noProof/>
            <w:webHidden/>
          </w:rPr>
          <w:tab/>
        </w:r>
        <w:r w:rsidR="002F1A8E">
          <w:rPr>
            <w:noProof/>
            <w:webHidden/>
          </w:rPr>
          <w:fldChar w:fldCharType="begin"/>
        </w:r>
        <w:r w:rsidR="002F1A8E">
          <w:rPr>
            <w:noProof/>
            <w:webHidden/>
          </w:rPr>
          <w:instrText xml:space="preserve"> PAGEREF _Toc403558739 \h </w:instrText>
        </w:r>
        <w:r w:rsidR="002F1A8E">
          <w:rPr>
            <w:noProof/>
            <w:webHidden/>
          </w:rPr>
        </w:r>
        <w:r w:rsidR="002F1A8E">
          <w:rPr>
            <w:noProof/>
            <w:webHidden/>
          </w:rPr>
          <w:fldChar w:fldCharType="separate"/>
        </w:r>
        <w:r w:rsidR="005042AA">
          <w:rPr>
            <w:noProof/>
            <w:webHidden/>
          </w:rPr>
          <w:t>20</w:t>
        </w:r>
        <w:r w:rsidR="002F1A8E">
          <w:rPr>
            <w:noProof/>
            <w:webHidden/>
          </w:rPr>
          <w:fldChar w:fldCharType="end"/>
        </w:r>
      </w:hyperlink>
    </w:p>
    <w:p w14:paraId="490ECBB9" w14:textId="6CE87DC3" w:rsidR="002F1A8E" w:rsidRPr="002F45AC" w:rsidRDefault="003C2166">
      <w:pPr>
        <w:pStyle w:val="TOC1"/>
        <w:tabs>
          <w:tab w:val="left" w:pos="960"/>
          <w:tab w:val="right" w:leader="dot" w:pos="9350"/>
        </w:tabs>
        <w:rPr>
          <w:rFonts w:ascii="Calibri" w:eastAsia="MS Mincho" w:hAnsi="Calibri"/>
          <w:noProof/>
          <w:sz w:val="22"/>
          <w:szCs w:val="22"/>
        </w:rPr>
      </w:pPr>
      <w:hyperlink w:anchor="_Toc403558740" w:history="1">
        <w:r w:rsidR="002F1A8E" w:rsidRPr="00CF6FA7">
          <w:rPr>
            <w:rStyle w:val="Hyperlink"/>
            <w:noProof/>
          </w:rPr>
          <w:t>3.</w:t>
        </w:r>
        <w:r w:rsidR="002F1A8E" w:rsidRPr="002F45AC">
          <w:rPr>
            <w:rFonts w:ascii="Calibri" w:eastAsia="MS Mincho" w:hAnsi="Calibri"/>
            <w:noProof/>
            <w:sz w:val="22"/>
            <w:szCs w:val="22"/>
          </w:rPr>
          <w:tab/>
        </w:r>
        <w:r w:rsidR="002F1A8E" w:rsidRPr="00CF6FA7">
          <w:rPr>
            <w:rStyle w:val="Hyperlink"/>
            <w:noProof/>
          </w:rPr>
          <w:t>Acronyms</w:t>
        </w:r>
        <w:r w:rsidR="002F1A8E">
          <w:rPr>
            <w:noProof/>
            <w:webHidden/>
          </w:rPr>
          <w:tab/>
        </w:r>
        <w:r w:rsidR="002F1A8E">
          <w:rPr>
            <w:noProof/>
            <w:webHidden/>
          </w:rPr>
          <w:fldChar w:fldCharType="begin"/>
        </w:r>
        <w:r w:rsidR="002F1A8E">
          <w:rPr>
            <w:noProof/>
            <w:webHidden/>
          </w:rPr>
          <w:instrText xml:space="preserve"> PAGEREF _Toc403558740 \h </w:instrText>
        </w:r>
        <w:r w:rsidR="002F1A8E">
          <w:rPr>
            <w:noProof/>
            <w:webHidden/>
          </w:rPr>
        </w:r>
        <w:r w:rsidR="002F1A8E">
          <w:rPr>
            <w:noProof/>
            <w:webHidden/>
          </w:rPr>
          <w:fldChar w:fldCharType="separate"/>
        </w:r>
        <w:r w:rsidR="005042AA">
          <w:rPr>
            <w:noProof/>
            <w:webHidden/>
          </w:rPr>
          <w:t>21</w:t>
        </w:r>
        <w:r w:rsidR="002F1A8E">
          <w:rPr>
            <w:noProof/>
            <w:webHidden/>
          </w:rPr>
          <w:fldChar w:fldCharType="end"/>
        </w:r>
      </w:hyperlink>
    </w:p>
    <w:p w14:paraId="57AA4DC6" w14:textId="77777777" w:rsidR="00B67EC3" w:rsidRPr="00D73B07" w:rsidRDefault="002F435C" w:rsidP="00D73B07">
      <w:pPr>
        <w:spacing w:before="480"/>
        <w:ind w:firstLine="0"/>
        <w:rPr>
          <w:rFonts w:ascii="Arial" w:hAnsi="Arial" w:cs="Arial"/>
          <w:b/>
          <w:sz w:val="36"/>
          <w:szCs w:val="32"/>
        </w:rPr>
      </w:pPr>
      <w:r>
        <w:fldChar w:fldCharType="end"/>
      </w:r>
      <w:r w:rsidR="00B67EC3" w:rsidRPr="00D73B07">
        <w:rPr>
          <w:rFonts w:ascii="Arial" w:hAnsi="Arial" w:cs="Arial"/>
          <w:b/>
          <w:sz w:val="36"/>
          <w:szCs w:val="32"/>
        </w:rPr>
        <w:t>List of Tables</w:t>
      </w:r>
    </w:p>
    <w:p w14:paraId="3B768F67" w14:textId="1C4950F3" w:rsidR="00D73B07" w:rsidRPr="002F45AC" w:rsidRDefault="009D084B">
      <w:pPr>
        <w:pStyle w:val="TableofFigures"/>
        <w:tabs>
          <w:tab w:val="right" w:leader="dot" w:pos="9350"/>
        </w:tabs>
        <w:rPr>
          <w:rFonts w:ascii="Calibri" w:eastAsia="MS Mincho" w:hAnsi="Calibri" w:cs="Times New Roman"/>
          <w:caps w:val="0"/>
          <w:noProof/>
          <w:sz w:val="22"/>
          <w:szCs w:val="22"/>
        </w:rPr>
      </w:pPr>
      <w:r>
        <w:rPr>
          <w:b/>
          <w:caps w:val="0"/>
          <w:noProof/>
        </w:rPr>
        <w:fldChar w:fldCharType="begin"/>
      </w:r>
      <w:r w:rsidR="00B67EC3">
        <w:rPr>
          <w:b/>
          <w:caps w:val="0"/>
          <w:noProof/>
        </w:rPr>
        <w:instrText xml:space="preserve"> TOC \h \z \c "Table" </w:instrText>
      </w:r>
      <w:r>
        <w:rPr>
          <w:b/>
          <w:caps w:val="0"/>
          <w:noProof/>
        </w:rPr>
        <w:fldChar w:fldCharType="separate"/>
      </w:r>
      <w:hyperlink w:anchor="_Toc403558526" w:history="1">
        <w:r w:rsidR="00D73B07" w:rsidRPr="002945A2">
          <w:rPr>
            <w:rStyle w:val="Hyperlink"/>
            <w:noProof/>
          </w:rPr>
          <w:t>Table 1:  ANONYMOUS Software Directories</w:t>
        </w:r>
        <w:r w:rsidR="00D73B07">
          <w:rPr>
            <w:noProof/>
            <w:webHidden/>
          </w:rPr>
          <w:tab/>
        </w:r>
        <w:r w:rsidR="00D73B07">
          <w:rPr>
            <w:noProof/>
            <w:webHidden/>
          </w:rPr>
          <w:fldChar w:fldCharType="begin"/>
        </w:r>
        <w:r w:rsidR="00D73B07">
          <w:rPr>
            <w:noProof/>
            <w:webHidden/>
          </w:rPr>
          <w:instrText xml:space="preserve"> PAGEREF _Toc403558526 \h </w:instrText>
        </w:r>
        <w:r w:rsidR="00D73B07">
          <w:rPr>
            <w:noProof/>
            <w:webHidden/>
          </w:rPr>
        </w:r>
        <w:r w:rsidR="00D73B07">
          <w:rPr>
            <w:noProof/>
            <w:webHidden/>
          </w:rPr>
          <w:fldChar w:fldCharType="separate"/>
        </w:r>
        <w:r w:rsidR="005042AA">
          <w:rPr>
            <w:noProof/>
            <w:webHidden/>
          </w:rPr>
          <w:t>3</w:t>
        </w:r>
        <w:r w:rsidR="00D73B07">
          <w:rPr>
            <w:noProof/>
            <w:webHidden/>
          </w:rPr>
          <w:fldChar w:fldCharType="end"/>
        </w:r>
      </w:hyperlink>
    </w:p>
    <w:p w14:paraId="4E684087" w14:textId="4B39FEEF" w:rsidR="00D73B07" w:rsidRPr="002F45AC" w:rsidRDefault="003C2166">
      <w:pPr>
        <w:pStyle w:val="TableofFigures"/>
        <w:tabs>
          <w:tab w:val="right" w:leader="dot" w:pos="9350"/>
        </w:tabs>
        <w:rPr>
          <w:rFonts w:ascii="Calibri" w:eastAsia="MS Mincho" w:hAnsi="Calibri" w:cs="Times New Roman"/>
          <w:caps w:val="0"/>
          <w:noProof/>
          <w:sz w:val="22"/>
          <w:szCs w:val="22"/>
        </w:rPr>
      </w:pPr>
      <w:hyperlink w:anchor="_Toc403558527" w:history="1">
        <w:r w:rsidR="00D73B07" w:rsidRPr="002945A2">
          <w:rPr>
            <w:rStyle w:val="Hyperlink"/>
            <w:noProof/>
          </w:rPr>
          <w:t>Table 2: Document Files</w:t>
        </w:r>
        <w:r w:rsidR="00D73B07">
          <w:rPr>
            <w:noProof/>
            <w:webHidden/>
          </w:rPr>
          <w:tab/>
        </w:r>
        <w:r w:rsidR="00D73B07">
          <w:rPr>
            <w:noProof/>
            <w:webHidden/>
          </w:rPr>
          <w:fldChar w:fldCharType="begin"/>
        </w:r>
        <w:r w:rsidR="00D73B07">
          <w:rPr>
            <w:noProof/>
            <w:webHidden/>
          </w:rPr>
          <w:instrText xml:space="preserve"> PAGEREF _Toc403558527 \h </w:instrText>
        </w:r>
        <w:r w:rsidR="00D73B07">
          <w:rPr>
            <w:noProof/>
            <w:webHidden/>
          </w:rPr>
        </w:r>
        <w:r w:rsidR="00D73B07">
          <w:rPr>
            <w:noProof/>
            <w:webHidden/>
          </w:rPr>
          <w:fldChar w:fldCharType="separate"/>
        </w:r>
        <w:r w:rsidR="005042AA">
          <w:rPr>
            <w:noProof/>
            <w:webHidden/>
          </w:rPr>
          <w:t>3</w:t>
        </w:r>
        <w:r w:rsidR="00D73B07">
          <w:rPr>
            <w:noProof/>
            <w:webHidden/>
          </w:rPr>
          <w:fldChar w:fldCharType="end"/>
        </w:r>
      </w:hyperlink>
    </w:p>
    <w:p w14:paraId="10805A48" w14:textId="16B72B99" w:rsidR="00D73B07" w:rsidRPr="002F45AC" w:rsidRDefault="003C2166">
      <w:pPr>
        <w:pStyle w:val="TableofFigures"/>
        <w:tabs>
          <w:tab w:val="right" w:leader="dot" w:pos="9350"/>
        </w:tabs>
        <w:rPr>
          <w:rFonts w:ascii="Calibri" w:eastAsia="MS Mincho" w:hAnsi="Calibri" w:cs="Times New Roman"/>
          <w:caps w:val="0"/>
          <w:noProof/>
          <w:sz w:val="22"/>
          <w:szCs w:val="22"/>
        </w:rPr>
      </w:pPr>
      <w:hyperlink w:anchor="_Toc403558528" w:history="1">
        <w:r w:rsidR="00D73B07" w:rsidRPr="002945A2">
          <w:rPr>
            <w:rStyle w:val="Hyperlink"/>
            <w:noProof/>
          </w:rPr>
          <w:t>Table 3: Updated Routines</w:t>
        </w:r>
        <w:r w:rsidR="00D73B07">
          <w:rPr>
            <w:noProof/>
            <w:webHidden/>
          </w:rPr>
          <w:tab/>
        </w:r>
        <w:r w:rsidR="00D73B07">
          <w:rPr>
            <w:noProof/>
            <w:webHidden/>
          </w:rPr>
          <w:fldChar w:fldCharType="begin"/>
        </w:r>
        <w:r w:rsidR="00D73B07">
          <w:rPr>
            <w:noProof/>
            <w:webHidden/>
          </w:rPr>
          <w:instrText xml:space="preserve"> PAGEREF _Toc403558528 \h </w:instrText>
        </w:r>
        <w:r w:rsidR="00D73B07">
          <w:rPr>
            <w:noProof/>
            <w:webHidden/>
          </w:rPr>
        </w:r>
        <w:r w:rsidR="00D73B07">
          <w:rPr>
            <w:noProof/>
            <w:webHidden/>
          </w:rPr>
          <w:fldChar w:fldCharType="separate"/>
        </w:r>
        <w:r w:rsidR="005042AA">
          <w:rPr>
            <w:noProof/>
            <w:webHidden/>
          </w:rPr>
          <w:t>7</w:t>
        </w:r>
        <w:r w:rsidR="00D73B07">
          <w:rPr>
            <w:noProof/>
            <w:webHidden/>
          </w:rPr>
          <w:fldChar w:fldCharType="end"/>
        </w:r>
      </w:hyperlink>
    </w:p>
    <w:p w14:paraId="27142A77" w14:textId="68DA9593" w:rsidR="00D73B07" w:rsidRPr="002F45AC" w:rsidRDefault="003C2166">
      <w:pPr>
        <w:pStyle w:val="TableofFigures"/>
        <w:tabs>
          <w:tab w:val="right" w:leader="dot" w:pos="9350"/>
        </w:tabs>
        <w:rPr>
          <w:rFonts w:ascii="Calibri" w:eastAsia="MS Mincho" w:hAnsi="Calibri" w:cs="Times New Roman"/>
          <w:caps w:val="0"/>
          <w:noProof/>
          <w:sz w:val="22"/>
          <w:szCs w:val="22"/>
        </w:rPr>
      </w:pPr>
      <w:hyperlink w:anchor="_Toc403558529" w:history="1">
        <w:r w:rsidR="00D73B07" w:rsidRPr="002945A2">
          <w:rPr>
            <w:rStyle w:val="Hyperlink"/>
            <w:rFonts w:cs="Times New Roman"/>
            <w:noProof/>
          </w:rPr>
          <w:t>Table 4: Browser Requirements for Flash Player</w:t>
        </w:r>
        <w:r w:rsidR="00D73B07">
          <w:rPr>
            <w:noProof/>
            <w:webHidden/>
          </w:rPr>
          <w:tab/>
        </w:r>
        <w:r w:rsidR="00D73B07">
          <w:rPr>
            <w:noProof/>
            <w:webHidden/>
          </w:rPr>
          <w:fldChar w:fldCharType="begin"/>
        </w:r>
        <w:r w:rsidR="00D73B07">
          <w:rPr>
            <w:noProof/>
            <w:webHidden/>
          </w:rPr>
          <w:instrText xml:space="preserve"> PAGEREF _Toc403558529 \h </w:instrText>
        </w:r>
        <w:r w:rsidR="00D73B07">
          <w:rPr>
            <w:noProof/>
            <w:webHidden/>
          </w:rPr>
        </w:r>
        <w:r w:rsidR="00D73B07">
          <w:rPr>
            <w:noProof/>
            <w:webHidden/>
          </w:rPr>
          <w:fldChar w:fldCharType="separate"/>
        </w:r>
        <w:r w:rsidR="005042AA">
          <w:rPr>
            <w:noProof/>
            <w:webHidden/>
          </w:rPr>
          <w:t>17</w:t>
        </w:r>
        <w:r w:rsidR="00D73B07">
          <w:rPr>
            <w:noProof/>
            <w:webHidden/>
          </w:rPr>
          <w:fldChar w:fldCharType="end"/>
        </w:r>
      </w:hyperlink>
    </w:p>
    <w:p w14:paraId="4BADD472" w14:textId="0365EF16" w:rsidR="00D73B07" w:rsidRPr="002F45AC" w:rsidRDefault="003C2166">
      <w:pPr>
        <w:pStyle w:val="TableofFigures"/>
        <w:tabs>
          <w:tab w:val="right" w:leader="dot" w:pos="9350"/>
        </w:tabs>
        <w:rPr>
          <w:rFonts w:ascii="Calibri" w:eastAsia="MS Mincho" w:hAnsi="Calibri" w:cs="Times New Roman"/>
          <w:caps w:val="0"/>
          <w:noProof/>
          <w:sz w:val="22"/>
          <w:szCs w:val="22"/>
        </w:rPr>
      </w:pPr>
      <w:hyperlink w:anchor="_Toc403558530" w:history="1">
        <w:r w:rsidR="00D73B07" w:rsidRPr="002945A2">
          <w:rPr>
            <w:rStyle w:val="Hyperlink"/>
            <w:noProof/>
          </w:rPr>
          <w:t>Table 5: Acronyms</w:t>
        </w:r>
        <w:r w:rsidR="00D73B07">
          <w:rPr>
            <w:noProof/>
            <w:webHidden/>
          </w:rPr>
          <w:tab/>
        </w:r>
        <w:r w:rsidR="00D73B07">
          <w:rPr>
            <w:noProof/>
            <w:webHidden/>
          </w:rPr>
          <w:fldChar w:fldCharType="begin"/>
        </w:r>
        <w:r w:rsidR="00D73B07">
          <w:rPr>
            <w:noProof/>
            <w:webHidden/>
          </w:rPr>
          <w:instrText xml:space="preserve"> PAGEREF _Toc403558530 \h </w:instrText>
        </w:r>
        <w:r w:rsidR="00D73B07">
          <w:rPr>
            <w:noProof/>
            <w:webHidden/>
          </w:rPr>
        </w:r>
        <w:r w:rsidR="00D73B07">
          <w:rPr>
            <w:noProof/>
            <w:webHidden/>
          </w:rPr>
          <w:fldChar w:fldCharType="separate"/>
        </w:r>
        <w:r w:rsidR="005042AA">
          <w:rPr>
            <w:noProof/>
            <w:webHidden/>
          </w:rPr>
          <w:t>21</w:t>
        </w:r>
        <w:r w:rsidR="00D73B07">
          <w:rPr>
            <w:noProof/>
            <w:webHidden/>
          </w:rPr>
          <w:fldChar w:fldCharType="end"/>
        </w:r>
      </w:hyperlink>
    </w:p>
    <w:p w14:paraId="66BC029D" w14:textId="77777777" w:rsidR="002F435C" w:rsidRPr="00D73B07" w:rsidRDefault="009D084B" w:rsidP="00D73B07">
      <w:pPr>
        <w:spacing w:before="480"/>
        <w:ind w:firstLine="0"/>
        <w:rPr>
          <w:rFonts w:ascii="Arial" w:hAnsi="Arial" w:cs="Arial"/>
          <w:b/>
          <w:sz w:val="36"/>
          <w:szCs w:val="36"/>
        </w:rPr>
      </w:pPr>
      <w:r>
        <w:rPr>
          <w:b/>
          <w:caps/>
          <w:noProof/>
        </w:rPr>
        <w:fldChar w:fldCharType="end"/>
      </w:r>
      <w:r w:rsidR="002F435C" w:rsidRPr="00D73B07">
        <w:rPr>
          <w:rFonts w:ascii="Arial" w:hAnsi="Arial" w:cs="Arial"/>
          <w:b/>
          <w:sz w:val="36"/>
          <w:szCs w:val="36"/>
        </w:rPr>
        <w:t>List of Figures</w:t>
      </w:r>
    </w:p>
    <w:p w14:paraId="55BD1BC6" w14:textId="0DB9F1F7" w:rsidR="00D73B07" w:rsidRPr="002F45AC" w:rsidRDefault="002F435C">
      <w:pPr>
        <w:pStyle w:val="TableofFigures"/>
        <w:tabs>
          <w:tab w:val="right" w:leader="dot" w:pos="9350"/>
        </w:tabs>
        <w:rPr>
          <w:rFonts w:ascii="Calibri" w:eastAsia="MS Mincho" w:hAnsi="Calibri" w:cs="Times New Roman"/>
          <w:caps w:val="0"/>
          <w:noProof/>
          <w:sz w:val="22"/>
          <w:szCs w:val="22"/>
        </w:rPr>
      </w:pPr>
      <w:r>
        <w:fldChar w:fldCharType="begin"/>
      </w:r>
      <w:r>
        <w:instrText xml:space="preserve"> TOC \h \z \c "Figure" </w:instrText>
      </w:r>
      <w:r>
        <w:fldChar w:fldCharType="separate"/>
      </w:r>
      <w:hyperlink w:anchor="_Toc403558531" w:history="1">
        <w:r w:rsidR="00D73B07" w:rsidRPr="00EB69B4">
          <w:rPr>
            <w:rStyle w:val="Hyperlink"/>
            <w:noProof/>
          </w:rPr>
          <w:t>Figure 1: Foundations Manager Menu</w:t>
        </w:r>
        <w:r w:rsidR="00D73B07">
          <w:rPr>
            <w:noProof/>
            <w:webHidden/>
          </w:rPr>
          <w:tab/>
        </w:r>
        <w:r w:rsidR="00D73B07">
          <w:rPr>
            <w:noProof/>
            <w:webHidden/>
          </w:rPr>
          <w:fldChar w:fldCharType="begin"/>
        </w:r>
        <w:r w:rsidR="00D73B07">
          <w:rPr>
            <w:noProof/>
            <w:webHidden/>
          </w:rPr>
          <w:instrText xml:space="preserve"> PAGEREF _Toc403558531 \h </w:instrText>
        </w:r>
        <w:r w:rsidR="00D73B07">
          <w:rPr>
            <w:noProof/>
            <w:webHidden/>
          </w:rPr>
        </w:r>
        <w:r w:rsidR="00D73B07">
          <w:rPr>
            <w:noProof/>
            <w:webHidden/>
          </w:rPr>
          <w:fldChar w:fldCharType="separate"/>
        </w:r>
        <w:r w:rsidR="005042AA">
          <w:rPr>
            <w:noProof/>
            <w:webHidden/>
          </w:rPr>
          <w:t>11</w:t>
        </w:r>
        <w:r w:rsidR="00D73B07">
          <w:rPr>
            <w:noProof/>
            <w:webHidden/>
          </w:rPr>
          <w:fldChar w:fldCharType="end"/>
        </w:r>
      </w:hyperlink>
    </w:p>
    <w:p w14:paraId="52DF537E" w14:textId="3D97D021" w:rsidR="00D73B07" w:rsidRPr="002F45AC" w:rsidRDefault="003C2166">
      <w:pPr>
        <w:pStyle w:val="TableofFigures"/>
        <w:tabs>
          <w:tab w:val="right" w:leader="dot" w:pos="9350"/>
        </w:tabs>
        <w:rPr>
          <w:rFonts w:ascii="Calibri" w:eastAsia="MS Mincho" w:hAnsi="Calibri" w:cs="Times New Roman"/>
          <w:caps w:val="0"/>
          <w:noProof/>
          <w:sz w:val="22"/>
          <w:szCs w:val="22"/>
        </w:rPr>
      </w:pPr>
      <w:hyperlink w:anchor="_Toc403558532" w:history="1">
        <w:r w:rsidR="00D73B07" w:rsidRPr="00EB69B4">
          <w:rPr>
            <w:rStyle w:val="Hyperlink"/>
            <w:rFonts w:cs="Times New Roman"/>
            <w:noProof/>
          </w:rPr>
          <w:t>Figure 2: The Create Shortcut dialog box</w:t>
        </w:r>
        <w:r w:rsidR="00D73B07">
          <w:rPr>
            <w:noProof/>
            <w:webHidden/>
          </w:rPr>
          <w:tab/>
        </w:r>
        <w:r w:rsidR="00D73B07">
          <w:rPr>
            <w:noProof/>
            <w:webHidden/>
          </w:rPr>
          <w:fldChar w:fldCharType="begin"/>
        </w:r>
        <w:r w:rsidR="00D73B07">
          <w:rPr>
            <w:noProof/>
            <w:webHidden/>
          </w:rPr>
          <w:instrText xml:space="preserve"> PAGEREF _Toc403558532 \h </w:instrText>
        </w:r>
        <w:r w:rsidR="00D73B07">
          <w:rPr>
            <w:noProof/>
            <w:webHidden/>
          </w:rPr>
        </w:r>
        <w:r w:rsidR="00D73B07">
          <w:rPr>
            <w:noProof/>
            <w:webHidden/>
          </w:rPr>
          <w:fldChar w:fldCharType="separate"/>
        </w:r>
        <w:r w:rsidR="005042AA">
          <w:rPr>
            <w:noProof/>
            <w:webHidden/>
          </w:rPr>
          <w:t>19</w:t>
        </w:r>
        <w:r w:rsidR="00D73B07">
          <w:rPr>
            <w:noProof/>
            <w:webHidden/>
          </w:rPr>
          <w:fldChar w:fldCharType="end"/>
        </w:r>
      </w:hyperlink>
    </w:p>
    <w:p w14:paraId="5C92FD6F" w14:textId="3428F577" w:rsidR="00D73B07" w:rsidRPr="002F45AC" w:rsidRDefault="003C2166">
      <w:pPr>
        <w:pStyle w:val="TableofFigures"/>
        <w:tabs>
          <w:tab w:val="right" w:leader="dot" w:pos="9350"/>
        </w:tabs>
        <w:rPr>
          <w:rFonts w:ascii="Calibri" w:eastAsia="MS Mincho" w:hAnsi="Calibri" w:cs="Times New Roman"/>
          <w:caps w:val="0"/>
          <w:noProof/>
          <w:sz w:val="22"/>
          <w:szCs w:val="22"/>
        </w:rPr>
      </w:pPr>
      <w:hyperlink w:anchor="_Toc403558533" w:history="1">
        <w:r w:rsidR="00D73B07" w:rsidRPr="00EB69B4">
          <w:rPr>
            <w:rStyle w:val="Hyperlink"/>
            <w:noProof/>
          </w:rPr>
          <w:t>Figure 3: The Select a Title for the Program dialog box.</w:t>
        </w:r>
        <w:r w:rsidR="00D73B07">
          <w:rPr>
            <w:noProof/>
            <w:webHidden/>
          </w:rPr>
          <w:tab/>
        </w:r>
        <w:r w:rsidR="00D73B07">
          <w:rPr>
            <w:noProof/>
            <w:webHidden/>
          </w:rPr>
          <w:fldChar w:fldCharType="begin"/>
        </w:r>
        <w:r w:rsidR="00D73B07">
          <w:rPr>
            <w:noProof/>
            <w:webHidden/>
          </w:rPr>
          <w:instrText xml:space="preserve"> PAGEREF _Toc403558533 \h </w:instrText>
        </w:r>
        <w:r w:rsidR="00D73B07">
          <w:rPr>
            <w:noProof/>
            <w:webHidden/>
          </w:rPr>
        </w:r>
        <w:r w:rsidR="00D73B07">
          <w:rPr>
            <w:noProof/>
            <w:webHidden/>
          </w:rPr>
          <w:fldChar w:fldCharType="separate"/>
        </w:r>
        <w:r w:rsidR="005042AA">
          <w:rPr>
            <w:noProof/>
            <w:webHidden/>
          </w:rPr>
          <w:t>20</w:t>
        </w:r>
        <w:r w:rsidR="00D73B07">
          <w:rPr>
            <w:noProof/>
            <w:webHidden/>
          </w:rPr>
          <w:fldChar w:fldCharType="end"/>
        </w:r>
      </w:hyperlink>
    </w:p>
    <w:p w14:paraId="0E118469" w14:textId="77777777" w:rsidR="002F435C" w:rsidRPr="002D3C29" w:rsidRDefault="002F435C" w:rsidP="004545A3">
      <w:pPr>
        <w:keepNext/>
        <w:ind w:left="360" w:firstLine="0"/>
        <w:sectPr w:rsidR="002F435C" w:rsidRPr="002D3C29" w:rsidSect="00941C95">
          <w:headerReference w:type="default" r:id="rId16"/>
          <w:footerReference w:type="default" r:id="rId17"/>
          <w:pgSz w:w="12240" w:h="15840" w:code="1"/>
          <w:pgMar w:top="1440" w:right="1440" w:bottom="1440" w:left="1440" w:header="720" w:footer="720" w:gutter="0"/>
          <w:pgNumType w:fmt="lowerRoman" w:start="1"/>
          <w:cols w:space="720"/>
          <w:docGrid w:linePitch="360"/>
        </w:sectPr>
      </w:pPr>
      <w:r>
        <w:fldChar w:fldCharType="end"/>
      </w:r>
    </w:p>
    <w:p w14:paraId="51117800" w14:textId="77777777" w:rsidR="004C60C5" w:rsidRPr="00841F3A" w:rsidRDefault="004C60C5" w:rsidP="004C60C5">
      <w:pPr>
        <w:ind w:firstLine="0"/>
        <w:rPr>
          <w:b/>
        </w:rPr>
      </w:pPr>
      <w:bookmarkStart w:id="1" w:name="_Toc401228143"/>
      <w:bookmarkStart w:id="2" w:name="_Toc401232236"/>
      <w:bookmarkEnd w:id="0"/>
      <w:r w:rsidRPr="00841F3A">
        <w:rPr>
          <w:b/>
        </w:rPr>
        <w:t>NOTE: This document c</w:t>
      </w:r>
      <w:r w:rsidR="005D10CB" w:rsidRPr="00841F3A">
        <w:rPr>
          <w:b/>
        </w:rPr>
        <w:t xml:space="preserve">ombines two previously published EDIS installation guides, </w:t>
      </w:r>
      <w:r w:rsidRPr="00841F3A">
        <w:rPr>
          <w:b/>
        </w:rPr>
        <w:t xml:space="preserve">EDIS Server </w:t>
      </w:r>
      <w:r w:rsidR="005D10CB" w:rsidRPr="00841F3A">
        <w:rPr>
          <w:b/>
        </w:rPr>
        <w:t xml:space="preserve">Installation </w:t>
      </w:r>
      <w:r w:rsidRPr="00841F3A">
        <w:rPr>
          <w:b/>
        </w:rPr>
        <w:t>Guide</w:t>
      </w:r>
      <w:r w:rsidR="005D10CB" w:rsidRPr="00841F3A">
        <w:rPr>
          <w:b/>
        </w:rPr>
        <w:t xml:space="preserve"> </w:t>
      </w:r>
      <w:r w:rsidRPr="00841F3A">
        <w:rPr>
          <w:b/>
        </w:rPr>
        <w:t>version 3.3</w:t>
      </w:r>
      <w:r w:rsidR="005D10CB" w:rsidRPr="00841F3A">
        <w:rPr>
          <w:b/>
        </w:rPr>
        <w:t xml:space="preserve"> and </w:t>
      </w:r>
      <w:r w:rsidRPr="00841F3A">
        <w:rPr>
          <w:b/>
        </w:rPr>
        <w:t>EDIS Client Installation Guide version 3.6</w:t>
      </w:r>
      <w:r w:rsidR="005D10CB" w:rsidRPr="00841F3A">
        <w:rPr>
          <w:b/>
        </w:rPr>
        <w:t>,</w:t>
      </w:r>
      <w:r w:rsidRPr="00841F3A">
        <w:rPr>
          <w:b/>
        </w:rPr>
        <w:t xml:space="preserve"> into a single document</w:t>
      </w:r>
      <w:r w:rsidR="005D10CB" w:rsidRPr="00841F3A">
        <w:rPr>
          <w:b/>
        </w:rPr>
        <w:t>; the previous documents are hereby rescinded.</w:t>
      </w:r>
    </w:p>
    <w:p w14:paraId="26357942" w14:textId="77777777" w:rsidR="009453AA" w:rsidRPr="00016A1A" w:rsidRDefault="009C053D" w:rsidP="004C60C5">
      <w:pPr>
        <w:pStyle w:val="Heading1"/>
        <w:spacing w:before="480"/>
      </w:pPr>
      <w:bookmarkStart w:id="3" w:name="_Toc403558706"/>
      <w:r>
        <w:t>Overview</w:t>
      </w:r>
      <w:bookmarkEnd w:id="1"/>
      <w:bookmarkEnd w:id="2"/>
      <w:bookmarkEnd w:id="3"/>
    </w:p>
    <w:p w14:paraId="6C79A9F9" w14:textId="77777777" w:rsidR="0072364C" w:rsidRDefault="0072364C" w:rsidP="00456078">
      <w:pPr>
        <w:ind w:left="450" w:firstLine="0"/>
      </w:pPr>
      <w:r>
        <w:t>The fundamental mission of Department of Veterans Affairs (VA), Office of Information &amp; Technology (OI&amp;T), Emergency Department Integration Software (EDIS) Program Services is to provide Veterans the benefits they have earned throughout their military service to the United States.  OI&amp;T accomplishes its mission by delivering high-quality, client-centered, effective and efficient Information Technology (IT) services to those responsible for providing care to the Veterans at the point-of-care as well as throughout all the points of the Veterans’ health care in an effective, timely and compassionate manner.  VA depends on Information Technology (IT) systems to meet mission goals.</w:t>
      </w:r>
    </w:p>
    <w:p w14:paraId="127A9CDC" w14:textId="77777777" w:rsidR="0072364C" w:rsidRDefault="0072364C" w:rsidP="00456078">
      <w:pPr>
        <w:ind w:left="450" w:firstLine="0"/>
      </w:pPr>
      <w:r>
        <w:t>The</w:t>
      </w:r>
      <w:r w:rsidRPr="007E2695">
        <w:rPr>
          <w:color w:val="C00000"/>
        </w:rPr>
        <w:t xml:space="preserve"> </w:t>
      </w:r>
      <w:r w:rsidRPr="00934EF4">
        <w:t>VHA Health Workflow System (HWS)</w:t>
      </w:r>
      <w:r w:rsidRPr="00AE331E">
        <w:t xml:space="preserve"> </w:t>
      </w:r>
      <w:r>
        <w:t xml:space="preserve">Initiative is a single initiative whose mission is to expand health care access for Veterans, including women and rural populations.  Multiple programs and projects have been assigned as part of the HWS Initiative, including EDIS.  </w:t>
      </w:r>
    </w:p>
    <w:p w14:paraId="04E070E1" w14:textId="77777777" w:rsidR="009C053D" w:rsidRDefault="0072364C" w:rsidP="00456078">
      <w:pPr>
        <w:ind w:left="450" w:firstLine="0"/>
      </w:pPr>
      <w:r>
        <w:t>The system is an extension to Veterans Health Inf</w:t>
      </w:r>
      <w:r w:rsidR="009C053D">
        <w:t xml:space="preserve">ormation Systems and Technology </w:t>
      </w:r>
      <w:r>
        <w:t>Architecture</w:t>
      </w:r>
      <w:r w:rsidR="009C053D">
        <w:t xml:space="preserve"> (</w:t>
      </w:r>
      <w:proofErr w:type="spellStart"/>
      <w:r w:rsidR="009C053D">
        <w:t>VistA</w:t>
      </w:r>
      <w:proofErr w:type="spellEnd"/>
      <w:r w:rsidR="009C053D">
        <w:t xml:space="preserve">) </w:t>
      </w:r>
      <w:r>
        <w:t xml:space="preserve">Computerized Patient Record System (CPRS) for tracking and managing the delivery of care to patients in an Emergency Department (ED). </w:t>
      </w:r>
      <w:r w:rsidR="001A16D1">
        <w:t xml:space="preserve"> </w:t>
      </w:r>
      <w:r>
        <w:t>The system provides</w:t>
      </w:r>
      <w:r w:rsidR="009C053D">
        <w:t>:</w:t>
      </w:r>
    </w:p>
    <w:p w14:paraId="315709C2" w14:textId="77777777" w:rsidR="009C053D" w:rsidRDefault="0072364C" w:rsidP="00A97479">
      <w:pPr>
        <w:pStyle w:val="ListParagraph"/>
        <w:numPr>
          <w:ilvl w:val="0"/>
          <w:numId w:val="27"/>
        </w:numPr>
      </w:pPr>
      <w:r>
        <w:t>Recording and tracking Emergency Department patients during incidents of care</w:t>
      </w:r>
      <w:r w:rsidR="009C053D">
        <w:t>.</w:t>
      </w:r>
    </w:p>
    <w:p w14:paraId="731E1CC8" w14:textId="77777777" w:rsidR="009C053D" w:rsidRDefault="0072364C" w:rsidP="00A97479">
      <w:pPr>
        <w:pStyle w:val="ListParagraph"/>
        <w:numPr>
          <w:ilvl w:val="0"/>
          <w:numId w:val="27"/>
        </w:numPr>
      </w:pPr>
      <w:r>
        <w:t>Display of the current state of care delivery</w:t>
      </w:r>
      <w:r w:rsidR="009C053D">
        <w:t>.</w:t>
      </w:r>
    </w:p>
    <w:p w14:paraId="65432588" w14:textId="77777777" w:rsidR="009C053D" w:rsidRDefault="0072364C" w:rsidP="00A97479">
      <w:pPr>
        <w:pStyle w:val="ListParagraph"/>
        <w:numPr>
          <w:ilvl w:val="0"/>
          <w:numId w:val="27"/>
        </w:numPr>
      </w:pPr>
      <w:r>
        <w:t>Reports and data extracts on the de</w:t>
      </w:r>
      <w:r w:rsidR="00A8056D">
        <w:t xml:space="preserve">livery of care. </w:t>
      </w:r>
    </w:p>
    <w:p w14:paraId="5C03BC6E" w14:textId="77777777" w:rsidR="00A637D6" w:rsidRDefault="00A8056D" w:rsidP="00456078">
      <w:pPr>
        <w:ind w:left="450" w:firstLine="0"/>
      </w:pPr>
      <w:r>
        <w:t xml:space="preserve">The system can </w:t>
      </w:r>
      <w:r w:rsidR="0072364C">
        <w:t xml:space="preserve">be configured </w:t>
      </w:r>
      <w:r w:rsidR="009C053D">
        <w:t>specifically for</w:t>
      </w:r>
      <w:r w:rsidR="0072364C">
        <w:t xml:space="preserve"> different Veterans Health Administration (VHA) Emergency Departments.</w:t>
      </w:r>
    </w:p>
    <w:p w14:paraId="1660A2A1" w14:textId="77777777" w:rsidR="00641E94" w:rsidRPr="00016A1A" w:rsidRDefault="00641E94" w:rsidP="00641E94">
      <w:pPr>
        <w:pStyle w:val="Heading2"/>
      </w:pPr>
      <w:bookmarkStart w:id="4" w:name="_Toc403558707"/>
      <w:r>
        <w:t>Patch Overview</w:t>
      </w:r>
      <w:bookmarkEnd w:id="4"/>
    </w:p>
    <w:p w14:paraId="144BA5BA" w14:textId="77777777" w:rsidR="00641E94" w:rsidRDefault="00641E94" w:rsidP="00641E94">
      <w:pPr>
        <w:ind w:left="1080" w:firstLine="0"/>
        <w:rPr>
          <w:lang w:val="en-AU"/>
        </w:rPr>
      </w:pPr>
      <w:r>
        <w:t>EDIS patch EDP*2.0*2 and associated files accommodate the introduction of International Classification of Diseases, Tenth Revision (ICD-10)</w:t>
      </w:r>
      <w:r>
        <w:rPr>
          <w:lang w:val="en-AU"/>
        </w:rPr>
        <w:t>.  In addition, the patch includes the following fixes:</w:t>
      </w:r>
    </w:p>
    <w:p w14:paraId="35217CA1" w14:textId="77777777" w:rsidR="00641E94" w:rsidRDefault="00641E94" w:rsidP="00A97479">
      <w:pPr>
        <w:pStyle w:val="ListParagraph"/>
        <w:numPr>
          <w:ilvl w:val="0"/>
          <w:numId w:val="28"/>
        </w:numPr>
        <w:contextualSpacing w:val="0"/>
      </w:pPr>
      <w:r>
        <w:t>EDIS will now allow a user to remove a patient without selecting a Provider for the following special classes of Disposition:</w:t>
      </w:r>
    </w:p>
    <w:p w14:paraId="60B6FED5" w14:textId="77777777" w:rsidR="00641E94" w:rsidRDefault="00641E94" w:rsidP="00A97479">
      <w:pPr>
        <w:pStyle w:val="ListParagraph"/>
        <w:numPr>
          <w:ilvl w:val="0"/>
          <w:numId w:val="29"/>
        </w:numPr>
      </w:pPr>
      <w:r>
        <w:t>Left without being treated</w:t>
      </w:r>
    </w:p>
    <w:p w14:paraId="675B231E" w14:textId="77777777" w:rsidR="00641E94" w:rsidRDefault="00641E94" w:rsidP="00A97479">
      <w:pPr>
        <w:pStyle w:val="ListParagraph"/>
        <w:numPr>
          <w:ilvl w:val="0"/>
          <w:numId w:val="29"/>
        </w:numPr>
      </w:pPr>
      <w:r>
        <w:t>Patient name entered in error</w:t>
      </w:r>
    </w:p>
    <w:p w14:paraId="2E5F2BC3" w14:textId="77777777" w:rsidR="00641E94" w:rsidRDefault="00641E94" w:rsidP="00A97479">
      <w:pPr>
        <w:pStyle w:val="ListParagraph"/>
        <w:numPr>
          <w:ilvl w:val="0"/>
          <w:numId w:val="29"/>
        </w:numPr>
        <w:contextualSpacing w:val="0"/>
      </w:pPr>
      <w:r>
        <w:t>Sent to primary care</w:t>
      </w:r>
    </w:p>
    <w:p w14:paraId="141EA6F8" w14:textId="77777777" w:rsidR="00641E94" w:rsidRDefault="00641E94" w:rsidP="00A97479">
      <w:pPr>
        <w:pStyle w:val="ListParagraph"/>
        <w:numPr>
          <w:ilvl w:val="0"/>
          <w:numId w:val="28"/>
        </w:numPr>
        <w:contextualSpacing w:val="0"/>
      </w:pPr>
      <w:r>
        <w:t>Nurses and Resident roles now correctly open the Edit Closed worksheet.</w:t>
      </w:r>
    </w:p>
    <w:p w14:paraId="76F82460" w14:textId="77777777" w:rsidR="00641E94" w:rsidRDefault="00641E94" w:rsidP="00A97479">
      <w:pPr>
        <w:pStyle w:val="ListParagraph"/>
        <w:numPr>
          <w:ilvl w:val="0"/>
          <w:numId w:val="28"/>
        </w:numPr>
        <w:contextualSpacing w:val="0"/>
      </w:pPr>
      <w:r>
        <w:t>Selecting the first bed in the list of the Visit worksheet no longer brings up a 'Missing Bed' popup when clicking on the "Save" button.</w:t>
      </w:r>
    </w:p>
    <w:p w14:paraId="28985E21" w14:textId="77777777" w:rsidR="00641E94" w:rsidRDefault="00641E94" w:rsidP="00A97479">
      <w:pPr>
        <w:pStyle w:val="ListParagraph"/>
        <w:numPr>
          <w:ilvl w:val="0"/>
          <w:numId w:val="28"/>
        </w:numPr>
        <w:contextualSpacing w:val="0"/>
      </w:pPr>
      <w:r>
        <w:t>The Provider report has been removed from EDIS.</w:t>
      </w:r>
    </w:p>
    <w:p w14:paraId="785FD726" w14:textId="77777777" w:rsidR="00641E94" w:rsidRDefault="00641E94" w:rsidP="00A97479">
      <w:pPr>
        <w:pStyle w:val="ListParagraph"/>
        <w:numPr>
          <w:ilvl w:val="0"/>
          <w:numId w:val="28"/>
        </w:numPr>
        <w:contextualSpacing w:val="0"/>
      </w:pPr>
      <w:r>
        <w:t>After a user switch</w:t>
      </w:r>
      <w:r w:rsidR="001A16D1">
        <w:t>e</w:t>
      </w:r>
      <w:r>
        <w:t>s from viewing an Edit Closed worksheet to editing and saving a Visit worksheet, the Visit worksheet no longer blanks out.</w:t>
      </w:r>
    </w:p>
    <w:p w14:paraId="0FCDD1BB" w14:textId="77777777" w:rsidR="00234B14" w:rsidRDefault="00234B14" w:rsidP="00234B14">
      <w:pPr>
        <w:pStyle w:val="Heading3"/>
      </w:pPr>
      <w:bookmarkStart w:id="5" w:name="_Toc403558708"/>
      <w:r>
        <w:t>Installation Sequence and Coordination</w:t>
      </w:r>
      <w:bookmarkEnd w:id="5"/>
    </w:p>
    <w:p w14:paraId="65F3AF66" w14:textId="77777777" w:rsidR="00403285" w:rsidRPr="00A7491A" w:rsidRDefault="00403285" w:rsidP="00234B14">
      <w:pPr>
        <w:tabs>
          <w:tab w:val="left" w:pos="-1620"/>
        </w:tabs>
        <w:ind w:left="1080" w:firstLine="0"/>
      </w:pPr>
      <w:r w:rsidRPr="00A7491A">
        <w:t>There are four parts to the EDIS 2.1.2 (EDP*2.0*2) installation.</w:t>
      </w:r>
    </w:p>
    <w:p w14:paraId="509CCC4C" w14:textId="77777777" w:rsidR="00403285" w:rsidRPr="00A7491A" w:rsidRDefault="00403285" w:rsidP="00403285">
      <w:pPr>
        <w:pStyle w:val="ListParagraph"/>
        <w:numPr>
          <w:ilvl w:val="0"/>
          <w:numId w:val="34"/>
        </w:numPr>
        <w:tabs>
          <w:tab w:val="left" w:pos="-1620"/>
        </w:tabs>
        <w:contextualSpacing w:val="0"/>
      </w:pPr>
      <w:r w:rsidRPr="00A7491A">
        <w:t xml:space="preserve">Installation of edis-tracking-application-2.1.2.ear file on Oracle </w:t>
      </w:r>
      <w:proofErr w:type="spellStart"/>
      <w:r w:rsidRPr="00A7491A">
        <w:t>Weblogic</w:t>
      </w:r>
      <w:proofErr w:type="spellEnd"/>
      <w:r w:rsidRPr="00A7491A">
        <w:t xml:space="preserve"> Application Server by Enterprise Operations</w:t>
      </w:r>
      <w:r>
        <w:t xml:space="preserve">.  </w:t>
      </w:r>
      <w:r w:rsidRPr="00403285">
        <w:rPr>
          <w:b/>
        </w:rPr>
        <w:t>This step has been completed.</w:t>
      </w:r>
    </w:p>
    <w:p w14:paraId="2A565D32" w14:textId="77777777" w:rsidR="00403285" w:rsidRPr="00A7491A" w:rsidRDefault="00403285" w:rsidP="00403285">
      <w:pPr>
        <w:pStyle w:val="ListParagraph"/>
        <w:numPr>
          <w:ilvl w:val="0"/>
          <w:numId w:val="34"/>
        </w:numPr>
        <w:tabs>
          <w:tab w:val="left" w:pos="-1620"/>
        </w:tabs>
        <w:contextualSpacing w:val="0"/>
      </w:pPr>
      <w:r w:rsidRPr="00A7491A">
        <w:t xml:space="preserve">Installation of EDP*2.0*2 on </w:t>
      </w:r>
      <w:r>
        <w:t>the</w:t>
      </w:r>
      <w:r w:rsidRPr="00A7491A">
        <w:t xml:space="preserve"> site</w:t>
      </w:r>
      <w:r>
        <w:t>’</w:t>
      </w:r>
      <w:r w:rsidRPr="00A7491A">
        <w:t xml:space="preserve">s </w:t>
      </w:r>
      <w:proofErr w:type="spellStart"/>
      <w:r w:rsidRPr="00A7491A">
        <w:t>VistA</w:t>
      </w:r>
      <w:proofErr w:type="spellEnd"/>
      <w:r w:rsidRPr="00A7491A">
        <w:t xml:space="preserve"> server</w:t>
      </w:r>
      <w:r>
        <w:t>.</w:t>
      </w:r>
    </w:p>
    <w:p w14:paraId="4E421BFB" w14:textId="77777777" w:rsidR="00403285" w:rsidRPr="00A7491A" w:rsidRDefault="00403285" w:rsidP="00403285">
      <w:pPr>
        <w:pStyle w:val="ListParagraph"/>
        <w:numPr>
          <w:ilvl w:val="0"/>
          <w:numId w:val="34"/>
        </w:numPr>
        <w:tabs>
          <w:tab w:val="left" w:pos="-1620"/>
        </w:tabs>
        <w:contextualSpacing w:val="0"/>
      </w:pPr>
      <w:r w:rsidRPr="00A7491A">
        <w:t xml:space="preserve">Update the URL on all </w:t>
      </w:r>
      <w:r>
        <w:t>the</w:t>
      </w:r>
      <w:r w:rsidRPr="00A7491A">
        <w:t xml:space="preserve"> site</w:t>
      </w:r>
      <w:r>
        <w:t>’</w:t>
      </w:r>
      <w:r w:rsidRPr="00A7491A">
        <w:t>s client/user workstations</w:t>
      </w:r>
      <w:r>
        <w:t>.</w:t>
      </w:r>
    </w:p>
    <w:p w14:paraId="59385DB3" w14:textId="77777777" w:rsidR="00403285" w:rsidRPr="00A7491A" w:rsidRDefault="00403285" w:rsidP="00403285">
      <w:pPr>
        <w:pStyle w:val="ListParagraph"/>
        <w:numPr>
          <w:ilvl w:val="0"/>
          <w:numId w:val="34"/>
        </w:numPr>
        <w:tabs>
          <w:tab w:val="left" w:pos="-1620"/>
        </w:tabs>
        <w:contextualSpacing w:val="0"/>
      </w:pPr>
      <w:r w:rsidRPr="00A7491A">
        <w:t xml:space="preserve">Update the URL for </w:t>
      </w:r>
      <w:r>
        <w:t xml:space="preserve">the site’s EDIS Big Board.  Refer to the </w:t>
      </w:r>
      <w:r w:rsidRPr="00A7491A">
        <w:t xml:space="preserve">EDIS </w:t>
      </w:r>
      <w:r w:rsidR="00C53270">
        <w:t>v.</w:t>
      </w:r>
      <w:r w:rsidRPr="00A7491A">
        <w:t xml:space="preserve">2.1.2 Big Board Installation Guide </w:t>
      </w:r>
      <w:r w:rsidR="00C53270">
        <w:t>(see Section 2 below for location of Referenced Documents)</w:t>
      </w:r>
      <w:r>
        <w:t>.</w:t>
      </w:r>
    </w:p>
    <w:p w14:paraId="626F7CFC" w14:textId="77777777" w:rsidR="00403285" w:rsidRPr="00695EA6" w:rsidRDefault="00403285" w:rsidP="00403285">
      <w:pPr>
        <w:ind w:left="1080" w:firstLine="0"/>
      </w:pPr>
      <w:r w:rsidRPr="00234B14">
        <w:rPr>
          <w:b/>
        </w:rPr>
        <w:t>NOTE:</w:t>
      </w:r>
      <w:r>
        <w:t xml:space="preserve"> </w:t>
      </w:r>
      <w:r w:rsidRPr="00A7491A">
        <w:t xml:space="preserve">Step 1 </w:t>
      </w:r>
      <w:r>
        <w:t xml:space="preserve">above </w:t>
      </w:r>
      <w:r w:rsidRPr="00A7491A">
        <w:t>has been completed</w:t>
      </w:r>
      <w:r>
        <w:t xml:space="preserve"> by Enterprise Operations. </w:t>
      </w:r>
      <w:r w:rsidR="00234B14">
        <w:t xml:space="preserve"> S</w:t>
      </w:r>
      <w:r w:rsidRPr="00A7491A">
        <w:t xml:space="preserve">tep 2 should immediately be followed by Steps 3 and 4 at </w:t>
      </w:r>
      <w:r>
        <w:t>the</w:t>
      </w:r>
      <w:r w:rsidRPr="00A7491A">
        <w:t xml:space="preserve"> site.</w:t>
      </w:r>
    </w:p>
    <w:p w14:paraId="6A1AAB08" w14:textId="77777777" w:rsidR="00D30E34" w:rsidRPr="00016A1A" w:rsidRDefault="00D30E34" w:rsidP="00456078">
      <w:pPr>
        <w:pStyle w:val="Heading2"/>
      </w:pPr>
      <w:bookmarkStart w:id="6" w:name="_Toc271208394"/>
      <w:bookmarkStart w:id="7" w:name="_Toc401228145"/>
      <w:bookmarkStart w:id="8" w:name="_Toc401232238"/>
      <w:bookmarkStart w:id="9" w:name="_Toc403558709"/>
      <w:r w:rsidRPr="00016A1A">
        <w:t>About this Guide</w:t>
      </w:r>
      <w:bookmarkEnd w:id="6"/>
      <w:bookmarkEnd w:id="7"/>
      <w:bookmarkEnd w:id="8"/>
      <w:bookmarkEnd w:id="9"/>
    </w:p>
    <w:p w14:paraId="1C2049CB" w14:textId="77777777" w:rsidR="00D30E34" w:rsidRDefault="006418CE" w:rsidP="00384E84">
      <w:pPr>
        <w:ind w:left="1080" w:firstLine="0"/>
        <w:rPr>
          <w:lang w:val="en-AU"/>
        </w:rPr>
      </w:pPr>
      <w:r>
        <w:rPr>
          <w:lang w:val="en-AU"/>
        </w:rPr>
        <w:t xml:space="preserve">This </w:t>
      </w:r>
      <w:r w:rsidR="00342916">
        <w:rPr>
          <w:lang w:val="en-AU"/>
        </w:rPr>
        <w:t>Installation Guide</w:t>
      </w:r>
      <w:r>
        <w:rPr>
          <w:lang w:val="en-AU"/>
        </w:rPr>
        <w:t xml:space="preserve"> </w:t>
      </w:r>
      <w:r w:rsidR="00342916">
        <w:rPr>
          <w:lang w:val="en-AU"/>
        </w:rPr>
        <w:t>pertains to</w:t>
      </w:r>
      <w:r>
        <w:rPr>
          <w:lang w:val="en-AU"/>
        </w:rPr>
        <w:t xml:space="preserve"> </w:t>
      </w:r>
      <w:r w:rsidR="00342916">
        <w:rPr>
          <w:lang w:val="en-AU"/>
        </w:rPr>
        <w:t>EDIS v</w:t>
      </w:r>
      <w:r w:rsidR="00B24B09">
        <w:rPr>
          <w:lang w:val="en-AU"/>
        </w:rPr>
        <w:t>.</w:t>
      </w:r>
      <w:r w:rsidR="00342916">
        <w:rPr>
          <w:lang w:val="en-AU"/>
        </w:rPr>
        <w:t xml:space="preserve">2.1.2 (EDP*2.0*2).  This guide provides instructions for installing </w:t>
      </w:r>
      <w:r>
        <w:rPr>
          <w:lang w:val="en-AU"/>
        </w:rPr>
        <w:t>application components that run on M servers at</w:t>
      </w:r>
      <w:r w:rsidR="00D30E34" w:rsidRPr="00016A1A">
        <w:rPr>
          <w:lang w:val="en-AU"/>
        </w:rPr>
        <w:t xml:space="preserve"> VAMC facilities. </w:t>
      </w:r>
      <w:r w:rsidR="001A16D1">
        <w:rPr>
          <w:lang w:val="en-AU"/>
        </w:rPr>
        <w:t xml:space="preserve"> </w:t>
      </w:r>
      <w:r w:rsidR="00D30E34" w:rsidRPr="00016A1A">
        <w:rPr>
          <w:lang w:val="en-AU"/>
        </w:rPr>
        <w:t>It also provides instructions for performing post-installation tasks</w:t>
      </w:r>
      <w:r w:rsidR="00342916">
        <w:rPr>
          <w:lang w:val="en-AU"/>
        </w:rPr>
        <w:t xml:space="preserve">, </w:t>
      </w:r>
      <w:r w:rsidR="00D30E34" w:rsidRPr="00016A1A">
        <w:rPr>
          <w:lang w:val="en-AU"/>
        </w:rPr>
        <w:t>including configuration tasks</w:t>
      </w:r>
      <w:r w:rsidR="00342916">
        <w:rPr>
          <w:lang w:val="en-AU"/>
        </w:rPr>
        <w:t xml:space="preserve">, </w:t>
      </w:r>
      <w:r w:rsidR="00D30E34" w:rsidRPr="00016A1A">
        <w:rPr>
          <w:lang w:val="en-AU"/>
        </w:rPr>
        <w:t xml:space="preserve">that require knowledge </w:t>
      </w:r>
      <w:r w:rsidR="00342916">
        <w:rPr>
          <w:lang w:val="en-AU"/>
        </w:rPr>
        <w:t xml:space="preserve">of the underlying </w:t>
      </w:r>
      <w:proofErr w:type="spellStart"/>
      <w:r w:rsidR="00342916">
        <w:rPr>
          <w:lang w:val="en-AU"/>
        </w:rPr>
        <w:t>VistA</w:t>
      </w:r>
      <w:proofErr w:type="spellEnd"/>
      <w:r w:rsidR="00342916">
        <w:rPr>
          <w:lang w:val="en-AU"/>
        </w:rPr>
        <w:t xml:space="preserve"> system.</w:t>
      </w:r>
    </w:p>
    <w:p w14:paraId="1DBBBC34" w14:textId="77777777" w:rsidR="00342916" w:rsidRDefault="00342916" w:rsidP="00384E84">
      <w:pPr>
        <w:ind w:left="1080" w:firstLine="0"/>
      </w:pPr>
      <w:r w:rsidRPr="00342916">
        <w:t>This document combines two previously published EDIS installation guides, EDIS Server Installation Guide version 3.3 and EDIS Client Installation Guide version 3.6, into a single document; the previous documents are hereby rescinded.</w:t>
      </w:r>
    </w:p>
    <w:p w14:paraId="462FC6FF" w14:textId="77777777" w:rsidR="00F10E30" w:rsidRPr="00AF2777" w:rsidRDefault="00F10E30" w:rsidP="00641E94">
      <w:pPr>
        <w:pStyle w:val="Heading3"/>
      </w:pPr>
      <w:bookmarkStart w:id="10" w:name="_Toc271208395"/>
      <w:bookmarkStart w:id="11" w:name="_Toc401228173"/>
      <w:bookmarkStart w:id="12" w:name="_Toc401232268"/>
      <w:bookmarkStart w:id="13" w:name="_Toc401232401"/>
      <w:bookmarkStart w:id="14" w:name="_Toc403558710"/>
      <w:r w:rsidRPr="00AF2777">
        <w:t>Section 508 of the Rehabilitation Act of 1973</w:t>
      </w:r>
      <w:bookmarkEnd w:id="10"/>
      <w:bookmarkEnd w:id="11"/>
      <w:bookmarkEnd w:id="12"/>
      <w:bookmarkEnd w:id="13"/>
      <w:bookmarkEnd w:id="14"/>
    </w:p>
    <w:p w14:paraId="31F1EFA4" w14:textId="77777777" w:rsidR="00F10E30" w:rsidRPr="00B22CFA" w:rsidRDefault="00F10E30" w:rsidP="00641E94">
      <w:pPr>
        <w:ind w:left="1620" w:firstLine="0"/>
        <w:rPr>
          <w:lang w:val="en-AU"/>
        </w:rPr>
      </w:pPr>
      <w:r w:rsidRPr="00B22CFA">
        <w:rPr>
          <w:lang w:val="en-AU"/>
        </w:rPr>
        <w:t>The Portable Document File (PDF) version of this guide supports assistive reading devices such as:</w:t>
      </w:r>
      <w:r>
        <w:rPr>
          <w:lang w:val="en-AU"/>
        </w:rPr>
        <w:t xml:space="preserve"> Job Access with Speech (JAWS).</w:t>
      </w:r>
    </w:p>
    <w:p w14:paraId="2983399A" w14:textId="77777777" w:rsidR="00D30E34" w:rsidRPr="00016A1A" w:rsidRDefault="00D30E34" w:rsidP="00641E94">
      <w:pPr>
        <w:pStyle w:val="Heading3"/>
      </w:pPr>
      <w:bookmarkStart w:id="15" w:name="_Toc271208396"/>
      <w:bookmarkStart w:id="16" w:name="_Toc401228146"/>
      <w:bookmarkStart w:id="17" w:name="_Toc401232239"/>
      <w:bookmarkStart w:id="18" w:name="_Toc403558711"/>
      <w:r w:rsidRPr="00016A1A">
        <w:t>Document Conventions</w:t>
      </w:r>
      <w:bookmarkEnd w:id="15"/>
      <w:bookmarkEnd w:id="16"/>
      <w:bookmarkEnd w:id="17"/>
      <w:bookmarkEnd w:id="18"/>
    </w:p>
    <w:p w14:paraId="2A458650" w14:textId="77777777" w:rsidR="00684065" w:rsidRPr="00684065" w:rsidRDefault="00684065" w:rsidP="00641E94">
      <w:pPr>
        <w:ind w:left="1620" w:firstLine="0"/>
        <w:rPr>
          <w:lang w:val="en-AU"/>
        </w:rPr>
      </w:pPr>
      <w:r>
        <w:rPr>
          <w:lang w:val="en-AU"/>
        </w:rPr>
        <w:t>Document conventions include:</w:t>
      </w:r>
    </w:p>
    <w:p w14:paraId="483E7BD6" w14:textId="77777777" w:rsidR="00D30E34" w:rsidRPr="00684065" w:rsidRDefault="00D30E34" w:rsidP="00A97479">
      <w:pPr>
        <w:pStyle w:val="ListParagraph"/>
        <w:numPr>
          <w:ilvl w:val="0"/>
          <w:numId w:val="16"/>
        </w:numPr>
        <w:ind w:left="1980"/>
        <w:rPr>
          <w:lang w:val="en-AU"/>
        </w:rPr>
      </w:pPr>
      <w:r w:rsidRPr="00684065">
        <w:rPr>
          <w:b/>
          <w:lang w:val="en-AU"/>
        </w:rPr>
        <w:t xml:space="preserve">Bold </w:t>
      </w:r>
      <w:r w:rsidRPr="00684065">
        <w:rPr>
          <w:lang w:val="en-AU"/>
        </w:rPr>
        <w:t>type indicates application elements (</w:t>
      </w:r>
      <w:r w:rsidR="00D75BAF">
        <w:rPr>
          <w:lang w:val="en-AU"/>
        </w:rPr>
        <w:t xml:space="preserve">e.g. </w:t>
      </w:r>
      <w:r w:rsidRPr="00684065">
        <w:rPr>
          <w:lang w:val="en-AU"/>
        </w:rPr>
        <w:t>views, panes, links, buttons, prompts, and text boxes</w:t>
      </w:r>
      <w:r w:rsidR="00D75BAF">
        <w:rPr>
          <w:lang w:val="en-AU"/>
        </w:rPr>
        <w:t>) and keyboard key names.</w:t>
      </w:r>
    </w:p>
    <w:p w14:paraId="2021933E" w14:textId="77777777" w:rsidR="00D30E34" w:rsidRPr="00684065" w:rsidRDefault="00D30E34" w:rsidP="00A97479">
      <w:pPr>
        <w:pStyle w:val="ListParagraph"/>
        <w:numPr>
          <w:ilvl w:val="0"/>
          <w:numId w:val="16"/>
        </w:numPr>
        <w:ind w:left="1980"/>
        <w:rPr>
          <w:lang w:val="en-AU"/>
        </w:rPr>
      </w:pPr>
      <w:r w:rsidRPr="00684065">
        <w:rPr>
          <w:lang w:val="en-AU"/>
        </w:rPr>
        <w:t>Keyboard key names appear in angle brackets &lt;</w:t>
      </w:r>
      <w:r w:rsidR="008A7E8F" w:rsidRPr="00684065">
        <w:rPr>
          <w:lang w:val="en-AU"/>
        </w:rPr>
        <w:t xml:space="preserve"> </w:t>
      </w:r>
      <w:r w:rsidR="00D75BAF">
        <w:rPr>
          <w:lang w:val="en-AU"/>
        </w:rPr>
        <w:t>&gt;.</w:t>
      </w:r>
    </w:p>
    <w:p w14:paraId="431A647A" w14:textId="77777777" w:rsidR="00D30E34" w:rsidRPr="00684065" w:rsidRDefault="00D30E34" w:rsidP="00A97479">
      <w:pPr>
        <w:pStyle w:val="ListParagraph"/>
        <w:numPr>
          <w:ilvl w:val="0"/>
          <w:numId w:val="16"/>
        </w:numPr>
        <w:ind w:left="1980"/>
        <w:rPr>
          <w:lang w:val="en-AU"/>
        </w:rPr>
      </w:pPr>
      <w:r w:rsidRPr="00684065">
        <w:rPr>
          <w:i/>
          <w:lang w:val="en-AU"/>
        </w:rPr>
        <w:t>Italicized</w:t>
      </w:r>
      <w:r w:rsidRPr="00684065">
        <w:rPr>
          <w:lang w:val="en-AU"/>
        </w:rPr>
        <w:t xml:space="preserve"> text indicates special emphasis or user responses.</w:t>
      </w:r>
    </w:p>
    <w:p w14:paraId="668D6393" w14:textId="77777777" w:rsidR="00D30E34" w:rsidRDefault="00D30E34" w:rsidP="00A97479">
      <w:pPr>
        <w:pStyle w:val="ListParagraph"/>
        <w:numPr>
          <w:ilvl w:val="0"/>
          <w:numId w:val="16"/>
        </w:numPr>
        <w:ind w:left="1980"/>
        <w:rPr>
          <w:lang w:val="en-AU"/>
        </w:rPr>
      </w:pPr>
      <w:r w:rsidRPr="00684065">
        <w:rPr>
          <w:lang w:val="en-AU"/>
        </w:rPr>
        <w:t xml:space="preserve">ALL CAPS </w:t>
      </w:r>
      <w:r w:rsidR="00C15835" w:rsidRPr="00684065">
        <w:rPr>
          <w:lang w:val="en-AU"/>
        </w:rPr>
        <w:t>indicate</w:t>
      </w:r>
      <w:r w:rsidRPr="00684065">
        <w:rPr>
          <w:lang w:val="en-AU"/>
        </w:rPr>
        <w:t xml:space="preserve"> M routines</w:t>
      </w:r>
      <w:r w:rsidR="00D75BAF">
        <w:rPr>
          <w:lang w:val="en-AU"/>
        </w:rPr>
        <w:t>, parameters, and option names.</w:t>
      </w:r>
    </w:p>
    <w:p w14:paraId="5931F4A3" w14:textId="77777777" w:rsidR="00641E94" w:rsidRPr="000B174B" w:rsidRDefault="00641E94" w:rsidP="00641E94">
      <w:pPr>
        <w:pStyle w:val="Heading2"/>
      </w:pPr>
      <w:bookmarkStart w:id="19" w:name="_Toc271208393"/>
      <w:bookmarkStart w:id="20" w:name="_Toc401228144"/>
      <w:bookmarkStart w:id="21" w:name="_Toc401232237"/>
      <w:bookmarkStart w:id="22" w:name="_Toc403558712"/>
      <w:r w:rsidRPr="000B174B">
        <w:t>Recommended Audience</w:t>
      </w:r>
      <w:bookmarkEnd w:id="19"/>
      <w:bookmarkEnd w:id="20"/>
      <w:bookmarkEnd w:id="21"/>
      <w:bookmarkEnd w:id="22"/>
    </w:p>
    <w:p w14:paraId="6C83032E" w14:textId="77777777" w:rsidR="00641E94" w:rsidRPr="00016A1A" w:rsidRDefault="00641E94" w:rsidP="00641E94">
      <w:pPr>
        <w:ind w:left="1080" w:firstLine="0"/>
        <w:rPr>
          <w:lang w:val="en-AU"/>
        </w:rPr>
      </w:pPr>
      <w:r w:rsidRPr="00016A1A">
        <w:rPr>
          <w:lang w:val="en-AU"/>
        </w:rPr>
        <w:t>This guide provides information specifically for Department of Veterans Affairs Medical Center (VAMC) information resource management (IRM) staff</w:t>
      </w:r>
      <w:r>
        <w:rPr>
          <w:lang w:val="en-AU"/>
        </w:rPr>
        <w:t xml:space="preserve"> to facilitate the ability to install and configure their systems to run EDIS</w:t>
      </w:r>
      <w:r w:rsidR="001A16D1">
        <w:rPr>
          <w:lang w:val="en-AU"/>
        </w:rPr>
        <w:t>.</w:t>
      </w:r>
    </w:p>
    <w:p w14:paraId="791DE01D" w14:textId="77777777" w:rsidR="00C76424" w:rsidRPr="00016A1A" w:rsidRDefault="00B93AD9" w:rsidP="00695EA6">
      <w:pPr>
        <w:pStyle w:val="Heading1"/>
        <w:spacing w:before="720"/>
      </w:pPr>
      <w:bookmarkStart w:id="23" w:name="_Toc401228147"/>
      <w:bookmarkStart w:id="24" w:name="_Toc401232240"/>
      <w:bookmarkStart w:id="25" w:name="_Toc403558713"/>
      <w:r w:rsidRPr="00456078">
        <w:t>Referenced</w:t>
      </w:r>
      <w:r w:rsidRPr="00016A1A">
        <w:t xml:space="preserve"> Documents</w:t>
      </w:r>
      <w:bookmarkEnd w:id="23"/>
      <w:bookmarkEnd w:id="24"/>
      <w:r w:rsidR="00D459EF">
        <w:t xml:space="preserve"> and Files</w:t>
      </w:r>
      <w:bookmarkEnd w:id="25"/>
    </w:p>
    <w:p w14:paraId="0A2BA1AA" w14:textId="77777777" w:rsidR="00DB3878" w:rsidRPr="00224A97" w:rsidRDefault="00C53270" w:rsidP="00456078">
      <w:pPr>
        <w:ind w:left="450" w:firstLine="0"/>
      </w:pPr>
      <w:r w:rsidRPr="00224A97">
        <w:t>The</w:t>
      </w:r>
      <w:r>
        <w:t xml:space="preserve"> following</w:t>
      </w:r>
      <w:r w:rsidRPr="00224A97">
        <w:t xml:space="preserve"> documents </w:t>
      </w:r>
      <w:r w:rsidR="00D459EF">
        <w:t xml:space="preserve">and files </w:t>
      </w:r>
      <w:r w:rsidRPr="00224A97">
        <w:t xml:space="preserve">are available on the </w:t>
      </w:r>
      <w:r>
        <w:t>Anonymous software directories identifie</w:t>
      </w:r>
      <w:r w:rsidR="00D459EF">
        <w:t>d in the table below:</w:t>
      </w:r>
    </w:p>
    <w:p w14:paraId="46E5A43D" w14:textId="77777777" w:rsidR="00DB3878" w:rsidRDefault="00DB3878" w:rsidP="00A97479">
      <w:pPr>
        <w:pStyle w:val="ListParagraph"/>
        <w:numPr>
          <w:ilvl w:val="0"/>
          <w:numId w:val="15"/>
        </w:numPr>
      </w:pPr>
      <w:r>
        <w:t>EDIS</w:t>
      </w:r>
      <w:r w:rsidR="005D10CB">
        <w:t xml:space="preserve"> v</w:t>
      </w:r>
      <w:r w:rsidR="00B24B09">
        <w:t>.</w:t>
      </w:r>
      <w:r w:rsidR="005D10CB">
        <w:t>2.1.2</w:t>
      </w:r>
      <w:r>
        <w:t xml:space="preserve"> </w:t>
      </w:r>
      <w:r w:rsidR="005D10CB">
        <w:t xml:space="preserve">Server and </w:t>
      </w:r>
      <w:r>
        <w:t>Client Installation Guide</w:t>
      </w:r>
    </w:p>
    <w:p w14:paraId="72DA9BD0" w14:textId="77777777" w:rsidR="00DB3878" w:rsidRDefault="005D10CB" w:rsidP="00A97479">
      <w:pPr>
        <w:pStyle w:val="ListParagraph"/>
        <w:numPr>
          <w:ilvl w:val="0"/>
          <w:numId w:val="15"/>
        </w:numPr>
      </w:pPr>
      <w:r>
        <w:t>EDIS</w:t>
      </w:r>
      <w:r w:rsidR="00DB3878">
        <w:t xml:space="preserve"> </w:t>
      </w:r>
      <w:r>
        <w:t>v</w:t>
      </w:r>
      <w:r w:rsidR="00B24B09">
        <w:t>.</w:t>
      </w:r>
      <w:r>
        <w:t xml:space="preserve">2.1.2 </w:t>
      </w:r>
      <w:r w:rsidR="00DB3878">
        <w:t>Big Board Installation Guide</w:t>
      </w:r>
    </w:p>
    <w:p w14:paraId="47986ABB" w14:textId="77777777" w:rsidR="005D10CB" w:rsidRDefault="005D10CB" w:rsidP="00A97479">
      <w:pPr>
        <w:pStyle w:val="ListParagraph"/>
        <w:numPr>
          <w:ilvl w:val="0"/>
          <w:numId w:val="15"/>
        </w:numPr>
      </w:pPr>
      <w:r>
        <w:t>EDIS v</w:t>
      </w:r>
      <w:r w:rsidR="00B24B09">
        <w:t>.</w:t>
      </w:r>
      <w:r>
        <w:t>2.1.2 Release Notes</w:t>
      </w:r>
    </w:p>
    <w:p w14:paraId="3D435EA0" w14:textId="77777777" w:rsidR="00DB3878" w:rsidRDefault="00DB3878" w:rsidP="00A97479">
      <w:pPr>
        <w:pStyle w:val="ListParagraph"/>
        <w:numPr>
          <w:ilvl w:val="0"/>
          <w:numId w:val="15"/>
        </w:numPr>
      </w:pPr>
      <w:r>
        <w:t xml:space="preserve">EDIS </w:t>
      </w:r>
      <w:r w:rsidR="005D10CB">
        <w:t>v</w:t>
      </w:r>
      <w:r w:rsidR="00B24B09">
        <w:t>.</w:t>
      </w:r>
      <w:r w:rsidR="005D10CB">
        <w:t xml:space="preserve">2.1.2 </w:t>
      </w:r>
      <w:r>
        <w:t>Technical Manual</w:t>
      </w:r>
    </w:p>
    <w:p w14:paraId="5C920008" w14:textId="77777777" w:rsidR="00D459EF" w:rsidRDefault="00C915B3" w:rsidP="00D459EF">
      <w:pPr>
        <w:pStyle w:val="ListParagraph"/>
        <w:numPr>
          <w:ilvl w:val="0"/>
          <w:numId w:val="15"/>
        </w:numPr>
      </w:pPr>
      <w:r>
        <w:t>EDIS v.2.1.2 User Guide</w:t>
      </w:r>
    </w:p>
    <w:p w14:paraId="68181FED" w14:textId="77777777" w:rsidR="005D10CB" w:rsidRDefault="005D10CB" w:rsidP="00A97479">
      <w:pPr>
        <w:pStyle w:val="ListParagraph"/>
        <w:numPr>
          <w:ilvl w:val="0"/>
          <w:numId w:val="15"/>
        </w:numPr>
      </w:pPr>
      <w:r>
        <w:t>EDIS Glossary</w:t>
      </w:r>
    </w:p>
    <w:p w14:paraId="008DABF5" w14:textId="77777777" w:rsidR="00D459EF" w:rsidRDefault="00D459EF" w:rsidP="00A97479">
      <w:pPr>
        <w:pStyle w:val="ListParagraph"/>
        <w:numPr>
          <w:ilvl w:val="0"/>
          <w:numId w:val="15"/>
        </w:numPr>
      </w:pPr>
      <w:r>
        <w:t>EDIS Installation Package Zip File (contains Launch_EDIS.bat and edisautologon.reg)</w:t>
      </w:r>
    </w:p>
    <w:p w14:paraId="560A75D9" w14:textId="77777777" w:rsidR="00D459EF" w:rsidRDefault="00D459EF" w:rsidP="00D459EF">
      <w:pPr>
        <w:ind w:left="360" w:firstLine="0"/>
      </w:pPr>
      <w:r>
        <w:t xml:space="preserve">The </w:t>
      </w:r>
      <w:r w:rsidRPr="00224A97">
        <w:t xml:space="preserve">documents </w:t>
      </w:r>
      <w:r>
        <w:t xml:space="preserve">(except the zip file) </w:t>
      </w:r>
      <w:r w:rsidRPr="00224A97">
        <w:t xml:space="preserve">are </w:t>
      </w:r>
      <w:r>
        <w:t xml:space="preserve">also </w:t>
      </w:r>
      <w:r w:rsidRPr="00224A97">
        <w:t xml:space="preserve">available on the </w:t>
      </w:r>
      <w:proofErr w:type="spellStart"/>
      <w:r w:rsidRPr="00224A97">
        <w:t>VistA</w:t>
      </w:r>
      <w:proofErr w:type="spellEnd"/>
      <w:r w:rsidRPr="00224A97">
        <w:t xml:space="preserve"> Documentation Library (VDL), which is located at</w:t>
      </w:r>
      <w:r>
        <w:t xml:space="preserve"> </w:t>
      </w:r>
      <w:hyperlink r:id="rId18" w:history="1">
        <w:r w:rsidRPr="00684065">
          <w:rPr>
            <w:rStyle w:val="Hyperlink"/>
          </w:rPr>
          <w:t>http://www.va.gov/vdl/application.asp?appid=179</w:t>
        </w:r>
      </w:hyperlink>
      <w:r>
        <w:t>.</w:t>
      </w:r>
    </w:p>
    <w:p w14:paraId="6A57E73D" w14:textId="6AF91470" w:rsidR="009E1F7C" w:rsidRDefault="009E1F7C" w:rsidP="009644B1">
      <w:pPr>
        <w:pStyle w:val="Caption"/>
        <w:jc w:val="center"/>
      </w:pPr>
      <w:bookmarkStart w:id="26" w:name="_Toc403558526"/>
      <w:r>
        <w:t xml:space="preserve">Table </w:t>
      </w:r>
      <w:r w:rsidR="003C2166">
        <w:fldChar w:fldCharType="begin"/>
      </w:r>
      <w:r w:rsidR="003C2166">
        <w:instrText xml:space="preserve"> SEQ Table \* ARABIC </w:instrText>
      </w:r>
      <w:r w:rsidR="003C2166">
        <w:fldChar w:fldCharType="separate"/>
      </w:r>
      <w:r w:rsidR="005042AA">
        <w:rPr>
          <w:noProof/>
        </w:rPr>
        <w:t>1</w:t>
      </w:r>
      <w:r w:rsidR="003C2166">
        <w:rPr>
          <w:noProof/>
        </w:rPr>
        <w:fldChar w:fldCharType="end"/>
      </w:r>
      <w:r>
        <w:t>:  ANONYMOUS Software Directories</w:t>
      </w:r>
      <w:bookmarkEnd w:id="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3722"/>
        <w:gridCol w:w="2879"/>
      </w:tblGrid>
      <w:tr w:rsidR="00871618" w:rsidRPr="00684065" w14:paraId="4EA10590" w14:textId="77777777" w:rsidTr="002F45AC">
        <w:trPr>
          <w:cantSplit/>
          <w:tblHeader/>
        </w:trPr>
        <w:tc>
          <w:tcPr>
            <w:tcW w:w="1553" w:type="pct"/>
            <w:shd w:val="clear" w:color="auto" w:fill="BFBFBF"/>
          </w:tcPr>
          <w:p w14:paraId="494EF98F" w14:textId="77777777" w:rsidR="00684065" w:rsidRPr="00684065" w:rsidRDefault="00684065" w:rsidP="009E1F7C">
            <w:pPr>
              <w:pStyle w:val="TableHeading"/>
            </w:pPr>
            <w:r w:rsidRPr="00684065">
              <w:t>OIFO</w:t>
            </w:r>
          </w:p>
        </w:tc>
        <w:tc>
          <w:tcPr>
            <w:tcW w:w="1943" w:type="pct"/>
            <w:shd w:val="clear" w:color="auto" w:fill="BFBFBF"/>
          </w:tcPr>
          <w:p w14:paraId="75C8BA16" w14:textId="77777777" w:rsidR="00684065" w:rsidRPr="00684065" w:rsidRDefault="00684065" w:rsidP="009E1F7C">
            <w:pPr>
              <w:pStyle w:val="TableHeading"/>
            </w:pPr>
            <w:r w:rsidRPr="00684065">
              <w:t>FTP Address</w:t>
            </w:r>
          </w:p>
        </w:tc>
        <w:tc>
          <w:tcPr>
            <w:tcW w:w="1503" w:type="pct"/>
            <w:shd w:val="clear" w:color="auto" w:fill="BFBFBF"/>
          </w:tcPr>
          <w:p w14:paraId="3097E7B6" w14:textId="77777777" w:rsidR="00684065" w:rsidRPr="00684065" w:rsidRDefault="00684065" w:rsidP="009E1F7C">
            <w:pPr>
              <w:pStyle w:val="TableHeading"/>
            </w:pPr>
            <w:r w:rsidRPr="00684065">
              <w:t xml:space="preserve">Directory </w:t>
            </w:r>
          </w:p>
        </w:tc>
      </w:tr>
      <w:tr w:rsidR="00684065" w:rsidRPr="00684065" w14:paraId="111A4127" w14:textId="77777777" w:rsidTr="002F45AC">
        <w:tc>
          <w:tcPr>
            <w:tcW w:w="1553" w:type="pct"/>
            <w:shd w:val="clear" w:color="auto" w:fill="auto"/>
          </w:tcPr>
          <w:p w14:paraId="125F33FE" w14:textId="77777777" w:rsidR="00684065" w:rsidRPr="00684065" w:rsidRDefault="00684065" w:rsidP="009E1F7C">
            <w:pPr>
              <w:pStyle w:val="TableText"/>
            </w:pPr>
            <w:r w:rsidRPr="00684065">
              <w:t>Albany</w:t>
            </w:r>
          </w:p>
        </w:tc>
        <w:tc>
          <w:tcPr>
            <w:tcW w:w="1943" w:type="pct"/>
            <w:shd w:val="clear" w:color="auto" w:fill="auto"/>
          </w:tcPr>
          <w:p w14:paraId="695A401B" w14:textId="77777777" w:rsidR="00684065" w:rsidRPr="00684065" w:rsidRDefault="003C2166" w:rsidP="009E1F7C">
            <w:pPr>
              <w:pStyle w:val="TableText"/>
            </w:pPr>
            <w:hyperlink r:id="rId19" w:history="1">
              <w:r w:rsidR="00C15835" w:rsidRPr="00C15835">
                <w:rPr>
                  <w:highlight w:val="yellow"/>
                </w:rPr>
                <w:t>REDACTED</w:t>
              </w:r>
            </w:hyperlink>
          </w:p>
        </w:tc>
        <w:tc>
          <w:tcPr>
            <w:tcW w:w="1503" w:type="pct"/>
            <w:shd w:val="clear" w:color="auto" w:fill="auto"/>
          </w:tcPr>
          <w:p w14:paraId="465A4BC9" w14:textId="77777777" w:rsidR="00684065" w:rsidRPr="00684065" w:rsidRDefault="003C2166" w:rsidP="009E1F7C">
            <w:pPr>
              <w:pStyle w:val="TableText"/>
            </w:pPr>
            <w:hyperlink r:id="rId20" w:history="1">
              <w:r w:rsidR="00C15835" w:rsidRPr="00C15835">
                <w:rPr>
                  <w:highlight w:val="yellow"/>
                </w:rPr>
                <w:t>REDACTED</w:t>
              </w:r>
            </w:hyperlink>
          </w:p>
        </w:tc>
      </w:tr>
      <w:tr w:rsidR="00C15835" w:rsidRPr="00684065" w14:paraId="629DBF10" w14:textId="77777777" w:rsidTr="002F45AC">
        <w:tc>
          <w:tcPr>
            <w:tcW w:w="1553" w:type="pct"/>
            <w:shd w:val="clear" w:color="auto" w:fill="auto"/>
          </w:tcPr>
          <w:p w14:paraId="3742348F" w14:textId="77777777" w:rsidR="00C15835" w:rsidRPr="00684065" w:rsidRDefault="00C15835" w:rsidP="00C15835">
            <w:pPr>
              <w:pStyle w:val="TableText"/>
            </w:pPr>
            <w:r w:rsidRPr="00684065">
              <w:t>Hines</w:t>
            </w:r>
          </w:p>
        </w:tc>
        <w:tc>
          <w:tcPr>
            <w:tcW w:w="1943" w:type="pct"/>
            <w:shd w:val="clear" w:color="auto" w:fill="auto"/>
          </w:tcPr>
          <w:p w14:paraId="01E71F0E" w14:textId="77777777" w:rsidR="00C15835" w:rsidRDefault="003C2166" w:rsidP="00C15835">
            <w:hyperlink r:id="rId21" w:history="1">
              <w:r w:rsidR="00C15835" w:rsidRPr="00CB7975">
                <w:rPr>
                  <w:highlight w:val="yellow"/>
                </w:rPr>
                <w:t>REDACTED</w:t>
              </w:r>
            </w:hyperlink>
          </w:p>
        </w:tc>
        <w:tc>
          <w:tcPr>
            <w:tcW w:w="1503" w:type="pct"/>
            <w:shd w:val="clear" w:color="auto" w:fill="auto"/>
          </w:tcPr>
          <w:p w14:paraId="1A9F0C0B" w14:textId="77777777" w:rsidR="00C15835" w:rsidRDefault="003C2166" w:rsidP="00C15835">
            <w:hyperlink r:id="rId22" w:history="1">
              <w:r w:rsidR="00C15835" w:rsidRPr="00444A84">
                <w:rPr>
                  <w:highlight w:val="yellow"/>
                </w:rPr>
                <w:t>REDACTED</w:t>
              </w:r>
            </w:hyperlink>
          </w:p>
        </w:tc>
      </w:tr>
      <w:tr w:rsidR="00C15835" w:rsidRPr="00684065" w14:paraId="1FA902F7" w14:textId="77777777" w:rsidTr="002F45AC">
        <w:tc>
          <w:tcPr>
            <w:tcW w:w="1553" w:type="pct"/>
            <w:shd w:val="clear" w:color="auto" w:fill="auto"/>
          </w:tcPr>
          <w:p w14:paraId="58B7BB14" w14:textId="77777777" w:rsidR="00C15835" w:rsidRPr="00684065" w:rsidRDefault="00C15835" w:rsidP="00C15835">
            <w:pPr>
              <w:pStyle w:val="TableText"/>
            </w:pPr>
            <w:r w:rsidRPr="00684065">
              <w:t>Salt Lake City</w:t>
            </w:r>
          </w:p>
        </w:tc>
        <w:tc>
          <w:tcPr>
            <w:tcW w:w="1943" w:type="pct"/>
            <w:shd w:val="clear" w:color="auto" w:fill="auto"/>
          </w:tcPr>
          <w:p w14:paraId="1B90C82F" w14:textId="77777777" w:rsidR="00C15835" w:rsidRDefault="003C2166" w:rsidP="00C15835">
            <w:hyperlink r:id="rId23" w:history="1">
              <w:r w:rsidR="00C15835" w:rsidRPr="00CB7975">
                <w:rPr>
                  <w:highlight w:val="yellow"/>
                </w:rPr>
                <w:t>REDACTED</w:t>
              </w:r>
            </w:hyperlink>
          </w:p>
        </w:tc>
        <w:tc>
          <w:tcPr>
            <w:tcW w:w="1503" w:type="pct"/>
            <w:shd w:val="clear" w:color="auto" w:fill="auto"/>
          </w:tcPr>
          <w:p w14:paraId="1C5C655B" w14:textId="77777777" w:rsidR="00C15835" w:rsidRDefault="003C2166" w:rsidP="00C15835">
            <w:hyperlink r:id="rId24" w:history="1">
              <w:r w:rsidR="00C15835" w:rsidRPr="00444A84">
                <w:rPr>
                  <w:highlight w:val="yellow"/>
                </w:rPr>
                <w:t>REDACTED</w:t>
              </w:r>
            </w:hyperlink>
          </w:p>
        </w:tc>
      </w:tr>
      <w:tr w:rsidR="00C15835" w:rsidRPr="00684065" w14:paraId="74A84309" w14:textId="77777777" w:rsidTr="002F45AC">
        <w:tc>
          <w:tcPr>
            <w:tcW w:w="1553" w:type="pct"/>
            <w:shd w:val="clear" w:color="auto" w:fill="auto"/>
          </w:tcPr>
          <w:p w14:paraId="31E38C55" w14:textId="77777777" w:rsidR="00C15835" w:rsidRPr="00684065" w:rsidRDefault="00C15835" w:rsidP="00C15835">
            <w:pPr>
              <w:pStyle w:val="TableText"/>
            </w:pPr>
            <w:proofErr w:type="spellStart"/>
            <w:r w:rsidRPr="00684065">
              <w:t>VistA</w:t>
            </w:r>
            <w:proofErr w:type="spellEnd"/>
            <w:r w:rsidRPr="00684065">
              <w:t xml:space="preserve"> Download Site</w:t>
            </w:r>
          </w:p>
        </w:tc>
        <w:tc>
          <w:tcPr>
            <w:tcW w:w="1943" w:type="pct"/>
            <w:shd w:val="clear" w:color="auto" w:fill="auto"/>
          </w:tcPr>
          <w:p w14:paraId="018B611D" w14:textId="77777777" w:rsidR="00C15835" w:rsidRDefault="003C2166" w:rsidP="00C15835">
            <w:hyperlink r:id="rId25" w:history="1">
              <w:r w:rsidR="00C15835" w:rsidRPr="00CB7975">
                <w:rPr>
                  <w:highlight w:val="yellow"/>
                </w:rPr>
                <w:t>REDACTED</w:t>
              </w:r>
            </w:hyperlink>
          </w:p>
        </w:tc>
        <w:tc>
          <w:tcPr>
            <w:tcW w:w="1503" w:type="pct"/>
            <w:shd w:val="clear" w:color="auto" w:fill="auto"/>
          </w:tcPr>
          <w:p w14:paraId="5B194CE8" w14:textId="77777777" w:rsidR="00C15835" w:rsidRDefault="003C2166" w:rsidP="00C15835">
            <w:hyperlink r:id="rId26" w:history="1">
              <w:r w:rsidR="00C15835" w:rsidRPr="00444A84">
                <w:rPr>
                  <w:highlight w:val="yellow"/>
                </w:rPr>
                <w:t>REDACTED</w:t>
              </w:r>
            </w:hyperlink>
          </w:p>
        </w:tc>
      </w:tr>
    </w:tbl>
    <w:p w14:paraId="7620A501" w14:textId="77777777" w:rsidR="005D10CB" w:rsidRPr="00224A97" w:rsidRDefault="005D10CB" w:rsidP="005D10CB">
      <w:pPr>
        <w:spacing w:before="480"/>
        <w:ind w:left="446" w:firstLine="0"/>
      </w:pPr>
      <w:r w:rsidRPr="00224A97">
        <w:t xml:space="preserve">The documents </w:t>
      </w:r>
      <w:r w:rsidR="00392C90">
        <w:t>appear</w:t>
      </w:r>
      <w:r w:rsidRPr="00224A97">
        <w:t xml:space="preserve"> on the </w:t>
      </w:r>
      <w:r>
        <w:t xml:space="preserve">Anonymous software </w:t>
      </w:r>
      <w:r w:rsidR="00392C90">
        <w:t>directories under the file names listed</w:t>
      </w:r>
      <w:r>
        <w:t xml:space="preserve"> in the table below.</w:t>
      </w:r>
    </w:p>
    <w:p w14:paraId="5D671790" w14:textId="53A86318" w:rsidR="00456078" w:rsidRDefault="00124B81" w:rsidP="009644B1">
      <w:pPr>
        <w:pStyle w:val="Caption"/>
        <w:jc w:val="center"/>
      </w:pPr>
      <w:bookmarkStart w:id="27" w:name="_Toc403558527"/>
      <w:r w:rsidRPr="00456078">
        <w:t xml:space="preserve">Table </w:t>
      </w:r>
      <w:r w:rsidR="009D084B" w:rsidRPr="00456078">
        <w:fldChar w:fldCharType="begin"/>
      </w:r>
      <w:r w:rsidRPr="00456078">
        <w:instrText xml:space="preserve"> SEQ Table \* ARABIC </w:instrText>
      </w:r>
      <w:r w:rsidR="009D084B" w:rsidRPr="00456078">
        <w:fldChar w:fldCharType="separate"/>
      </w:r>
      <w:r w:rsidR="005042AA">
        <w:rPr>
          <w:noProof/>
        </w:rPr>
        <w:t>2</w:t>
      </w:r>
      <w:r w:rsidR="009D084B" w:rsidRPr="00456078">
        <w:fldChar w:fldCharType="end"/>
      </w:r>
      <w:r w:rsidR="00204A1C" w:rsidRPr="00456078">
        <w:t xml:space="preserve">: </w:t>
      </w:r>
      <w:r w:rsidRPr="00456078">
        <w:t>Document</w:t>
      </w:r>
      <w:r w:rsidR="00697ADF">
        <w:t xml:space="preserve"> Files</w:t>
      </w:r>
      <w:bookmarkEnd w:id="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5"/>
        <w:gridCol w:w="2453"/>
        <w:gridCol w:w="898"/>
      </w:tblGrid>
      <w:tr w:rsidR="00DB3878" w14:paraId="31E63348" w14:textId="77777777" w:rsidTr="00F76E45">
        <w:trPr>
          <w:cantSplit/>
          <w:trHeight w:val="224"/>
          <w:tblHeader/>
        </w:trPr>
        <w:tc>
          <w:tcPr>
            <w:tcW w:w="0" w:type="auto"/>
            <w:shd w:val="clear" w:color="auto" w:fill="BFBFBF"/>
          </w:tcPr>
          <w:p w14:paraId="56FFE76C" w14:textId="77777777" w:rsidR="00DB3878" w:rsidRPr="00456078" w:rsidRDefault="00697ADF" w:rsidP="00456078">
            <w:pPr>
              <w:pStyle w:val="TableHeading"/>
            </w:pPr>
            <w:r>
              <w:t>File Name</w:t>
            </w:r>
          </w:p>
        </w:tc>
        <w:tc>
          <w:tcPr>
            <w:tcW w:w="0" w:type="auto"/>
            <w:shd w:val="clear" w:color="auto" w:fill="BFBFBF"/>
          </w:tcPr>
          <w:p w14:paraId="325DFA98" w14:textId="77777777" w:rsidR="00DB3878" w:rsidRPr="00456078" w:rsidRDefault="00697ADF" w:rsidP="00456078">
            <w:pPr>
              <w:pStyle w:val="TableHeading"/>
            </w:pPr>
            <w:r>
              <w:t>Title</w:t>
            </w:r>
          </w:p>
        </w:tc>
        <w:tc>
          <w:tcPr>
            <w:tcW w:w="0" w:type="auto"/>
            <w:shd w:val="clear" w:color="auto" w:fill="BFBFBF"/>
          </w:tcPr>
          <w:p w14:paraId="5A636352" w14:textId="77777777" w:rsidR="00DB3878" w:rsidRPr="00456078" w:rsidRDefault="00DB3878" w:rsidP="00456078">
            <w:pPr>
              <w:pStyle w:val="TableHeading"/>
            </w:pPr>
            <w:r w:rsidRPr="00456078">
              <w:t>FTP Mode</w:t>
            </w:r>
          </w:p>
        </w:tc>
      </w:tr>
      <w:tr w:rsidR="00DB3878" w:rsidRPr="00DB3878" w14:paraId="333B9B8A" w14:textId="77777777" w:rsidTr="00F76E45">
        <w:trPr>
          <w:cantSplit/>
        </w:trPr>
        <w:tc>
          <w:tcPr>
            <w:tcW w:w="0" w:type="auto"/>
            <w:shd w:val="clear" w:color="auto" w:fill="auto"/>
          </w:tcPr>
          <w:p w14:paraId="674A199C" w14:textId="77777777" w:rsidR="00DB3878" w:rsidRPr="00440B11" w:rsidRDefault="00DB3878" w:rsidP="00605CF0">
            <w:pPr>
              <w:pStyle w:val="TableText"/>
            </w:pPr>
            <w:r w:rsidRPr="00440B11">
              <w:t>ED</w:t>
            </w:r>
            <w:r w:rsidR="00605CF0" w:rsidRPr="00440B11">
              <w:t>IS</w:t>
            </w:r>
            <w:r w:rsidRPr="00440B11">
              <w:t>_2_1_</w:t>
            </w:r>
            <w:r w:rsidR="00605CF0" w:rsidRPr="00440B11">
              <w:t>2</w:t>
            </w:r>
            <w:r w:rsidRPr="00440B11">
              <w:t>_</w:t>
            </w:r>
            <w:r w:rsidR="00605CF0" w:rsidRPr="00440B11">
              <w:t>I</w:t>
            </w:r>
            <w:r w:rsidRPr="00440B11">
              <w:t xml:space="preserve">G.PDF </w:t>
            </w:r>
          </w:p>
        </w:tc>
        <w:tc>
          <w:tcPr>
            <w:tcW w:w="0" w:type="auto"/>
            <w:shd w:val="clear" w:color="auto" w:fill="auto"/>
          </w:tcPr>
          <w:p w14:paraId="20C56850" w14:textId="77777777" w:rsidR="00DB3878" w:rsidRPr="00440B11" w:rsidRDefault="00DB3878" w:rsidP="00697ADF">
            <w:pPr>
              <w:pStyle w:val="TableText"/>
            </w:pPr>
            <w:r w:rsidRPr="00440B11">
              <w:t>Emergency Department Integration Software</w:t>
            </w:r>
            <w:r w:rsidR="00697ADF" w:rsidRPr="00440B11">
              <w:t xml:space="preserve"> Version 2.1.2</w:t>
            </w:r>
            <w:r w:rsidRPr="00440B11">
              <w:t xml:space="preserve"> Server</w:t>
            </w:r>
            <w:r w:rsidR="00697ADF" w:rsidRPr="00440B11">
              <w:t xml:space="preserve"> and Client</w:t>
            </w:r>
            <w:r w:rsidRPr="00440B11">
              <w:t xml:space="preserve"> Installation Guide</w:t>
            </w:r>
          </w:p>
        </w:tc>
        <w:tc>
          <w:tcPr>
            <w:tcW w:w="0" w:type="auto"/>
            <w:shd w:val="clear" w:color="auto" w:fill="auto"/>
          </w:tcPr>
          <w:p w14:paraId="503F9B74" w14:textId="77777777" w:rsidR="00DB3878" w:rsidRPr="00456078" w:rsidRDefault="00DB3878" w:rsidP="00456078">
            <w:pPr>
              <w:pStyle w:val="TableText"/>
            </w:pPr>
            <w:r w:rsidRPr="00456078">
              <w:t>Binary</w:t>
            </w:r>
          </w:p>
        </w:tc>
      </w:tr>
      <w:tr w:rsidR="00697ADF" w:rsidRPr="00DB3878" w14:paraId="0695AF2B" w14:textId="77777777" w:rsidTr="00F76E45">
        <w:trPr>
          <w:cantSplit/>
        </w:trPr>
        <w:tc>
          <w:tcPr>
            <w:tcW w:w="0" w:type="auto"/>
            <w:shd w:val="clear" w:color="auto" w:fill="auto"/>
          </w:tcPr>
          <w:p w14:paraId="10CAD447" w14:textId="77777777" w:rsidR="00697ADF" w:rsidRPr="00440B11" w:rsidRDefault="00697ADF" w:rsidP="00605CF0">
            <w:pPr>
              <w:pStyle w:val="TableText"/>
            </w:pPr>
            <w:r w:rsidRPr="00440B11">
              <w:t>ED</w:t>
            </w:r>
            <w:r w:rsidR="00605CF0" w:rsidRPr="00440B11">
              <w:t>IS</w:t>
            </w:r>
            <w:r w:rsidRPr="00440B11">
              <w:t>_2_1_</w:t>
            </w:r>
            <w:r w:rsidR="00605CF0" w:rsidRPr="00440B11">
              <w:t>2_BigBrd_</w:t>
            </w:r>
            <w:r w:rsidRPr="00440B11">
              <w:t xml:space="preserve">IG.PDF </w:t>
            </w:r>
          </w:p>
        </w:tc>
        <w:tc>
          <w:tcPr>
            <w:tcW w:w="0" w:type="auto"/>
            <w:shd w:val="clear" w:color="auto" w:fill="auto"/>
          </w:tcPr>
          <w:p w14:paraId="503E64C9" w14:textId="77777777" w:rsidR="00697ADF" w:rsidRPr="00440B11" w:rsidRDefault="00697ADF" w:rsidP="00697ADF">
            <w:pPr>
              <w:pStyle w:val="TableText"/>
            </w:pPr>
            <w:r w:rsidRPr="00440B11">
              <w:t>Emergency Department Integration Software Version 2.1.2 Big Board Installation Guide</w:t>
            </w:r>
          </w:p>
        </w:tc>
        <w:tc>
          <w:tcPr>
            <w:tcW w:w="0" w:type="auto"/>
            <w:shd w:val="clear" w:color="auto" w:fill="auto"/>
          </w:tcPr>
          <w:p w14:paraId="04AD4751" w14:textId="77777777" w:rsidR="00697ADF" w:rsidRPr="00456078" w:rsidRDefault="00697ADF" w:rsidP="00456078">
            <w:pPr>
              <w:pStyle w:val="TableText"/>
            </w:pPr>
            <w:r w:rsidRPr="00456078">
              <w:t>Binary</w:t>
            </w:r>
          </w:p>
        </w:tc>
      </w:tr>
      <w:tr w:rsidR="00697ADF" w:rsidRPr="00DB3878" w14:paraId="2236559A" w14:textId="77777777" w:rsidTr="00F76E45">
        <w:trPr>
          <w:cantSplit/>
        </w:trPr>
        <w:tc>
          <w:tcPr>
            <w:tcW w:w="0" w:type="auto"/>
            <w:shd w:val="clear" w:color="auto" w:fill="auto"/>
          </w:tcPr>
          <w:p w14:paraId="376DB5B3" w14:textId="77777777" w:rsidR="00697ADF" w:rsidRPr="00440B11" w:rsidRDefault="00605CF0" w:rsidP="00605CF0">
            <w:pPr>
              <w:pStyle w:val="TableText"/>
            </w:pPr>
            <w:r w:rsidRPr="00440B11">
              <w:t>EDIS</w:t>
            </w:r>
            <w:r w:rsidR="00697ADF" w:rsidRPr="00440B11">
              <w:t>_2_1_</w:t>
            </w:r>
            <w:r w:rsidRPr="00440B11">
              <w:t>2_RN</w:t>
            </w:r>
            <w:r w:rsidR="00697ADF" w:rsidRPr="00440B11">
              <w:t xml:space="preserve">.PDF </w:t>
            </w:r>
          </w:p>
        </w:tc>
        <w:tc>
          <w:tcPr>
            <w:tcW w:w="0" w:type="auto"/>
            <w:shd w:val="clear" w:color="auto" w:fill="auto"/>
          </w:tcPr>
          <w:p w14:paraId="06E06CE5" w14:textId="77777777" w:rsidR="00697ADF" w:rsidRPr="00440B11" w:rsidRDefault="00697ADF" w:rsidP="00697ADF">
            <w:pPr>
              <w:pStyle w:val="TableText"/>
            </w:pPr>
            <w:r w:rsidRPr="00440B11">
              <w:t>Emergency Department Integration Software Version 2.1.2 Release Notes</w:t>
            </w:r>
          </w:p>
        </w:tc>
        <w:tc>
          <w:tcPr>
            <w:tcW w:w="0" w:type="auto"/>
            <w:shd w:val="clear" w:color="auto" w:fill="auto"/>
          </w:tcPr>
          <w:p w14:paraId="6ABE5100" w14:textId="77777777" w:rsidR="00697ADF" w:rsidRPr="00456078" w:rsidRDefault="00697ADF" w:rsidP="00456078">
            <w:pPr>
              <w:pStyle w:val="TableText"/>
            </w:pPr>
            <w:r w:rsidRPr="00456078">
              <w:t>Binary</w:t>
            </w:r>
          </w:p>
        </w:tc>
      </w:tr>
      <w:tr w:rsidR="00D459EF" w:rsidRPr="00DB3878" w14:paraId="6D4A60EA" w14:textId="77777777" w:rsidTr="00F76E45">
        <w:trPr>
          <w:cantSplit/>
        </w:trPr>
        <w:tc>
          <w:tcPr>
            <w:tcW w:w="0" w:type="auto"/>
            <w:shd w:val="clear" w:color="auto" w:fill="auto"/>
          </w:tcPr>
          <w:p w14:paraId="197EBE4E" w14:textId="77777777" w:rsidR="00D459EF" w:rsidRPr="00440B11" w:rsidRDefault="00D459EF" w:rsidP="00605CF0">
            <w:pPr>
              <w:pStyle w:val="TableText"/>
            </w:pPr>
            <w:r w:rsidRPr="00440B11">
              <w:t>EDIS_2_1_2_TM.PDF</w:t>
            </w:r>
          </w:p>
        </w:tc>
        <w:tc>
          <w:tcPr>
            <w:tcW w:w="0" w:type="auto"/>
            <w:shd w:val="clear" w:color="auto" w:fill="auto"/>
          </w:tcPr>
          <w:p w14:paraId="2E576325" w14:textId="77777777" w:rsidR="00D459EF" w:rsidRPr="00440B11" w:rsidRDefault="00D459EF" w:rsidP="00456078">
            <w:pPr>
              <w:pStyle w:val="TableText"/>
            </w:pPr>
            <w:r w:rsidRPr="00440B11">
              <w:t>Emergency Department Integration Software Version 2.1.2 Technical Manual</w:t>
            </w:r>
          </w:p>
        </w:tc>
        <w:tc>
          <w:tcPr>
            <w:tcW w:w="0" w:type="auto"/>
            <w:shd w:val="clear" w:color="auto" w:fill="auto"/>
          </w:tcPr>
          <w:p w14:paraId="69834DBE" w14:textId="77777777" w:rsidR="00D459EF" w:rsidRPr="00456078" w:rsidRDefault="00D459EF" w:rsidP="00456078">
            <w:pPr>
              <w:pStyle w:val="TableText"/>
            </w:pPr>
            <w:r w:rsidRPr="00456078">
              <w:t>Binary</w:t>
            </w:r>
          </w:p>
        </w:tc>
      </w:tr>
      <w:tr w:rsidR="00DB3878" w:rsidRPr="00DB3878" w14:paraId="1574F9DB" w14:textId="77777777" w:rsidTr="00F76E45">
        <w:trPr>
          <w:cantSplit/>
        </w:trPr>
        <w:tc>
          <w:tcPr>
            <w:tcW w:w="0" w:type="auto"/>
            <w:shd w:val="clear" w:color="auto" w:fill="auto"/>
          </w:tcPr>
          <w:p w14:paraId="5974EA9D" w14:textId="77777777" w:rsidR="00DB3878" w:rsidRPr="00440B11" w:rsidRDefault="00605CF0" w:rsidP="00C915B3">
            <w:pPr>
              <w:pStyle w:val="TableText"/>
            </w:pPr>
            <w:r w:rsidRPr="00440B11">
              <w:t>EDIS_2_1_2</w:t>
            </w:r>
            <w:r w:rsidR="00DB3878" w:rsidRPr="00440B11">
              <w:t>_U</w:t>
            </w:r>
            <w:r w:rsidR="00C915B3">
              <w:t>G</w:t>
            </w:r>
            <w:r w:rsidR="00DB3878" w:rsidRPr="00440B11">
              <w:t>.PDF</w:t>
            </w:r>
          </w:p>
        </w:tc>
        <w:tc>
          <w:tcPr>
            <w:tcW w:w="0" w:type="auto"/>
            <w:shd w:val="clear" w:color="auto" w:fill="auto"/>
          </w:tcPr>
          <w:p w14:paraId="755981BE" w14:textId="77777777" w:rsidR="00DB3878" w:rsidRPr="00440B11" w:rsidRDefault="00DB3878" w:rsidP="00456078">
            <w:pPr>
              <w:pStyle w:val="TableText"/>
            </w:pPr>
            <w:r w:rsidRPr="00440B11">
              <w:t>Emergency Department Integration Software Version</w:t>
            </w:r>
            <w:r w:rsidR="00605CF0" w:rsidRPr="00440B11">
              <w:t xml:space="preserve"> 2.1.2</w:t>
            </w:r>
            <w:r w:rsidR="00225936">
              <w:t xml:space="preserve"> User Guide</w:t>
            </w:r>
          </w:p>
        </w:tc>
        <w:tc>
          <w:tcPr>
            <w:tcW w:w="0" w:type="auto"/>
            <w:shd w:val="clear" w:color="auto" w:fill="auto"/>
          </w:tcPr>
          <w:p w14:paraId="05D347C5" w14:textId="77777777" w:rsidR="00DB3878" w:rsidRPr="00456078" w:rsidRDefault="00DB3878" w:rsidP="00456078">
            <w:pPr>
              <w:pStyle w:val="TableText"/>
            </w:pPr>
            <w:r w:rsidRPr="00456078">
              <w:t>Binary</w:t>
            </w:r>
          </w:p>
        </w:tc>
      </w:tr>
      <w:tr w:rsidR="00D459EF" w:rsidRPr="00DB3878" w14:paraId="42EA9E7F" w14:textId="77777777" w:rsidTr="00F76E45">
        <w:trPr>
          <w:cantSplit/>
        </w:trPr>
        <w:tc>
          <w:tcPr>
            <w:tcW w:w="0" w:type="auto"/>
            <w:shd w:val="clear" w:color="auto" w:fill="auto"/>
          </w:tcPr>
          <w:p w14:paraId="43A1FD42" w14:textId="77777777" w:rsidR="00D459EF" w:rsidRPr="00440B11" w:rsidRDefault="00D459EF" w:rsidP="00697ADF">
            <w:pPr>
              <w:pStyle w:val="TableText"/>
            </w:pPr>
            <w:r w:rsidRPr="00440B11">
              <w:t>EDIS_2_1_2_Glossary.PDF</w:t>
            </w:r>
          </w:p>
        </w:tc>
        <w:tc>
          <w:tcPr>
            <w:tcW w:w="0" w:type="auto"/>
            <w:shd w:val="clear" w:color="auto" w:fill="auto"/>
          </w:tcPr>
          <w:p w14:paraId="387D9762" w14:textId="77777777" w:rsidR="00D459EF" w:rsidRPr="00440B11" w:rsidRDefault="00D459EF" w:rsidP="00697ADF">
            <w:pPr>
              <w:pStyle w:val="TableText"/>
            </w:pPr>
            <w:r w:rsidRPr="00440B11">
              <w:t>Emergency Department Integration Software Glossary</w:t>
            </w:r>
          </w:p>
        </w:tc>
        <w:tc>
          <w:tcPr>
            <w:tcW w:w="0" w:type="auto"/>
            <w:shd w:val="clear" w:color="auto" w:fill="auto"/>
          </w:tcPr>
          <w:p w14:paraId="45254C3D" w14:textId="77777777" w:rsidR="00D459EF" w:rsidRPr="00456078" w:rsidRDefault="00D459EF" w:rsidP="00456078">
            <w:pPr>
              <w:pStyle w:val="TableText"/>
            </w:pPr>
            <w:r w:rsidRPr="00456078">
              <w:t>Binary</w:t>
            </w:r>
          </w:p>
        </w:tc>
      </w:tr>
      <w:tr w:rsidR="00D459EF" w:rsidRPr="00DB3878" w14:paraId="3D9C3564" w14:textId="77777777" w:rsidTr="00F76E45">
        <w:trPr>
          <w:cantSplit/>
        </w:trPr>
        <w:tc>
          <w:tcPr>
            <w:tcW w:w="0" w:type="auto"/>
            <w:shd w:val="clear" w:color="auto" w:fill="auto"/>
          </w:tcPr>
          <w:p w14:paraId="3DCF3BEA" w14:textId="77777777" w:rsidR="00D459EF" w:rsidRDefault="00D459EF" w:rsidP="00612E15">
            <w:pPr>
              <w:pStyle w:val="TableText"/>
            </w:pPr>
            <w:r w:rsidRPr="005878D9">
              <w:t>EDP2_1_</w:t>
            </w:r>
            <w:r>
              <w:t>1</w:t>
            </w:r>
            <w:r w:rsidRPr="005878D9">
              <w:t>.zip</w:t>
            </w:r>
          </w:p>
          <w:p w14:paraId="523A4850" w14:textId="77777777" w:rsidR="00D459EF" w:rsidRPr="00440B11" w:rsidRDefault="00D459EF" w:rsidP="00456078">
            <w:pPr>
              <w:pStyle w:val="TableText"/>
            </w:pPr>
            <w:r w:rsidRPr="00A977D9">
              <w:rPr>
                <w:b/>
                <w:szCs w:val="22"/>
              </w:rPr>
              <w:t>NOTE:</w:t>
            </w:r>
            <w:r>
              <w:rPr>
                <w:szCs w:val="22"/>
              </w:rPr>
              <w:t xml:space="preserve"> The zip file and its contents have NOT been updated for the EDIS v.2.1.2/EDP*2.0*2 release.  The file is included with the latest release documentation for ease of reference but is still named for the release in which it was last modified (EDIS v.2.1.1/EDP*2.0*6).</w:t>
            </w:r>
          </w:p>
        </w:tc>
        <w:tc>
          <w:tcPr>
            <w:tcW w:w="0" w:type="auto"/>
            <w:shd w:val="clear" w:color="auto" w:fill="auto"/>
          </w:tcPr>
          <w:p w14:paraId="20F509C5" w14:textId="77777777" w:rsidR="00D459EF" w:rsidRPr="00440B11" w:rsidRDefault="00D459EF" w:rsidP="00697ADF">
            <w:pPr>
              <w:pStyle w:val="TableText"/>
            </w:pPr>
            <w:r w:rsidRPr="00440B11">
              <w:t>Emergency Department Integration Software</w:t>
            </w:r>
            <w:r>
              <w:t xml:space="preserve"> Installation Package Zip File</w:t>
            </w:r>
          </w:p>
        </w:tc>
        <w:tc>
          <w:tcPr>
            <w:tcW w:w="0" w:type="auto"/>
            <w:shd w:val="clear" w:color="auto" w:fill="auto"/>
          </w:tcPr>
          <w:p w14:paraId="738482D6" w14:textId="77777777" w:rsidR="00D459EF" w:rsidRPr="00456078" w:rsidRDefault="00D459EF" w:rsidP="00456078">
            <w:pPr>
              <w:pStyle w:val="TableText"/>
            </w:pPr>
            <w:r>
              <w:t>Binary</w:t>
            </w:r>
          </w:p>
        </w:tc>
      </w:tr>
    </w:tbl>
    <w:p w14:paraId="2CB91BAA" w14:textId="77777777" w:rsidR="000A4FE8" w:rsidRDefault="000A4FE8" w:rsidP="000A4FE8">
      <w:pPr>
        <w:sectPr w:rsidR="000A4FE8" w:rsidSect="007108C9">
          <w:headerReference w:type="even" r:id="rId27"/>
          <w:footerReference w:type="even" r:id="rId28"/>
          <w:pgSz w:w="12240" w:h="15840" w:code="1"/>
          <w:pgMar w:top="1440" w:right="1440" w:bottom="1440" w:left="1440" w:header="720" w:footer="720" w:gutter="0"/>
          <w:pgNumType w:start="1"/>
          <w:cols w:space="720"/>
          <w:docGrid w:linePitch="360"/>
        </w:sectPr>
      </w:pPr>
      <w:bookmarkStart w:id="28" w:name="_Toc401228148"/>
      <w:bookmarkStart w:id="29" w:name="_Toc401232241"/>
    </w:p>
    <w:p w14:paraId="54671688" w14:textId="77777777" w:rsidR="000A4FE8" w:rsidRDefault="00234B14" w:rsidP="004C60C5">
      <w:pPr>
        <w:pStyle w:val="Heading1"/>
        <w:numPr>
          <w:ilvl w:val="0"/>
          <w:numId w:val="0"/>
        </w:numPr>
        <w:ind w:left="432"/>
        <w:jc w:val="center"/>
        <w:sectPr w:rsidR="000A4FE8" w:rsidSect="000A4FE8">
          <w:pgSz w:w="12240" w:h="15840" w:code="1"/>
          <w:pgMar w:top="1440" w:right="1440" w:bottom="1440" w:left="1440" w:header="720" w:footer="720" w:gutter="0"/>
          <w:cols w:space="720"/>
          <w:vAlign w:val="center"/>
          <w:docGrid w:linePitch="360"/>
        </w:sectPr>
      </w:pPr>
      <w:bookmarkStart w:id="30" w:name="Section_I_Server_Installation"/>
      <w:bookmarkStart w:id="31" w:name="_Toc403558714"/>
      <w:r>
        <w:t>PART</w:t>
      </w:r>
      <w:r w:rsidR="000A4FE8" w:rsidRPr="000A4FE8">
        <w:t xml:space="preserve"> I:  </w:t>
      </w:r>
      <w:r w:rsidR="00836FFF">
        <w:t>VIST</w:t>
      </w:r>
      <w:r>
        <w:t xml:space="preserve">A </w:t>
      </w:r>
      <w:r w:rsidR="000A4FE8" w:rsidRPr="000A4FE8">
        <w:t>SERVER INSTALLATION GUIDE</w:t>
      </w:r>
      <w:bookmarkEnd w:id="30"/>
      <w:bookmarkEnd w:id="31"/>
    </w:p>
    <w:p w14:paraId="11D84E14" w14:textId="77777777" w:rsidR="009C53D2" w:rsidRPr="00016A1A" w:rsidRDefault="009C53D2" w:rsidP="00A97479">
      <w:pPr>
        <w:pStyle w:val="Heading1"/>
        <w:numPr>
          <w:ilvl w:val="0"/>
          <w:numId w:val="23"/>
        </w:numPr>
      </w:pPr>
      <w:bookmarkStart w:id="32" w:name="_Toc403558715"/>
      <w:r w:rsidRPr="00016A1A">
        <w:t>Before Beginning the Update</w:t>
      </w:r>
      <w:bookmarkEnd w:id="28"/>
      <w:bookmarkEnd w:id="29"/>
      <w:bookmarkEnd w:id="32"/>
    </w:p>
    <w:p w14:paraId="3238139B" w14:textId="77777777" w:rsidR="00A8056D" w:rsidRPr="00A8056D" w:rsidRDefault="00A8056D" w:rsidP="00A97479">
      <w:pPr>
        <w:pStyle w:val="ListParagraph"/>
        <w:numPr>
          <w:ilvl w:val="0"/>
          <w:numId w:val="1"/>
        </w:numPr>
        <w:spacing w:before="360"/>
        <w:contextualSpacing w:val="0"/>
        <w:outlineLvl w:val="1"/>
        <w:rPr>
          <w:rFonts w:ascii="Arial" w:hAnsi="Arial" w:cs="Arial"/>
          <w:b/>
          <w:iCs/>
          <w:vanish/>
          <w:kern w:val="32"/>
          <w:sz w:val="28"/>
          <w:szCs w:val="28"/>
        </w:rPr>
      </w:pPr>
      <w:bookmarkStart w:id="33" w:name="_Toc401231189"/>
      <w:bookmarkStart w:id="34" w:name="_Toc401232111"/>
      <w:bookmarkStart w:id="35" w:name="_Toc401232242"/>
      <w:bookmarkStart w:id="36" w:name="_Toc401232375"/>
      <w:bookmarkStart w:id="37" w:name="_Toc401236346"/>
      <w:bookmarkStart w:id="38" w:name="_Toc401236463"/>
      <w:bookmarkStart w:id="39" w:name="_Toc401306621"/>
      <w:bookmarkStart w:id="40" w:name="_Toc401306884"/>
      <w:bookmarkStart w:id="41" w:name="_Toc401307030"/>
      <w:bookmarkStart w:id="42" w:name="_Toc402777425"/>
      <w:bookmarkStart w:id="43" w:name="_Toc402777585"/>
      <w:bookmarkStart w:id="44" w:name="_Toc402978583"/>
      <w:bookmarkStart w:id="45" w:name="_Toc402990956"/>
      <w:bookmarkStart w:id="46" w:name="_Toc403128057"/>
      <w:bookmarkStart w:id="47" w:name="_Toc403558501"/>
      <w:bookmarkStart w:id="48" w:name="_Toc403558716"/>
      <w:bookmarkStart w:id="49" w:name="_Toc401228149"/>
      <w:bookmarkStart w:id="50" w:name="_Toc271208403"/>
      <w:bookmarkStart w:id="51" w:name="_Toc271208399"/>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2C54FFF2" w14:textId="77777777" w:rsidR="00A8056D" w:rsidRPr="00A8056D" w:rsidRDefault="00A8056D" w:rsidP="00A97479">
      <w:pPr>
        <w:pStyle w:val="ListParagraph"/>
        <w:numPr>
          <w:ilvl w:val="0"/>
          <w:numId w:val="1"/>
        </w:numPr>
        <w:spacing w:before="360"/>
        <w:contextualSpacing w:val="0"/>
        <w:outlineLvl w:val="1"/>
        <w:rPr>
          <w:rFonts w:ascii="Arial" w:hAnsi="Arial" w:cs="Arial"/>
          <w:b/>
          <w:iCs/>
          <w:vanish/>
          <w:kern w:val="32"/>
          <w:sz w:val="28"/>
          <w:szCs w:val="28"/>
        </w:rPr>
      </w:pPr>
      <w:bookmarkStart w:id="52" w:name="_Toc401231190"/>
      <w:bookmarkStart w:id="53" w:name="_Toc401232112"/>
      <w:bookmarkStart w:id="54" w:name="_Toc401232243"/>
      <w:bookmarkStart w:id="55" w:name="_Toc401232376"/>
      <w:bookmarkStart w:id="56" w:name="_Toc401236347"/>
      <w:bookmarkStart w:id="57" w:name="_Toc401236464"/>
      <w:bookmarkStart w:id="58" w:name="_Toc401306622"/>
      <w:bookmarkStart w:id="59" w:name="_Toc401306885"/>
      <w:bookmarkStart w:id="60" w:name="_Toc401307031"/>
      <w:bookmarkStart w:id="61" w:name="_Toc402777426"/>
      <w:bookmarkStart w:id="62" w:name="_Toc402777586"/>
      <w:bookmarkStart w:id="63" w:name="_Toc402978584"/>
      <w:bookmarkStart w:id="64" w:name="_Toc402990957"/>
      <w:bookmarkStart w:id="65" w:name="_Toc403128058"/>
      <w:bookmarkStart w:id="66" w:name="_Toc403558502"/>
      <w:bookmarkStart w:id="67" w:name="_Toc403558717"/>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53EBAA33" w14:textId="77777777" w:rsidR="00533406" w:rsidRPr="00605CF5" w:rsidRDefault="00533406" w:rsidP="00533406">
      <w:pPr>
        <w:pStyle w:val="Heading2"/>
      </w:pPr>
      <w:bookmarkStart w:id="68" w:name="_Toc403558718"/>
      <w:bookmarkStart w:id="69" w:name="_Toc401232244"/>
      <w:r>
        <w:t>Changes to EDIS Web-based Application</w:t>
      </w:r>
      <w:bookmarkEnd w:id="68"/>
    </w:p>
    <w:p w14:paraId="12ED44B7" w14:textId="77777777" w:rsidR="00533406" w:rsidRDefault="00533406" w:rsidP="00533406">
      <w:pPr>
        <w:ind w:left="1080" w:firstLine="0"/>
      </w:pPr>
      <w:r>
        <w:t xml:space="preserve">The EDIS application is a web-based application which contains both a java/WebLogic (EDIS v.2.1.2) component and an M patch (EDP*2.0*2) component.  EDIS v.2.1.2 java code (edis-tracking-application-2.1.2.ear) is already deployed and is managed by Enterprise Operations using Oracle WebLogic Application Server.  </w:t>
      </w:r>
    </w:p>
    <w:p w14:paraId="3371E052" w14:textId="77777777" w:rsidR="00533406" w:rsidRDefault="00533406" w:rsidP="00533406">
      <w:pPr>
        <w:ind w:left="1080" w:firstLine="0"/>
      </w:pPr>
      <w:r w:rsidRPr="007E4560">
        <w:rPr>
          <w:b/>
        </w:rPr>
        <w:t>NOTE:</w:t>
      </w:r>
      <w:r>
        <w:t xml:space="preserve"> EDP*2.0*2 is NOT backward compatible with previous EDIS java code releases.  Installation of EDP*2.0*2 should be immediately followed by updates to all client and Big Board URLs so that they use the EDIS v.2.1.2 Oracle WebLogic Application Server.</w:t>
      </w:r>
    </w:p>
    <w:p w14:paraId="32B77A57" w14:textId="77777777" w:rsidR="00533406" w:rsidRPr="00AE349E" w:rsidRDefault="00533406" w:rsidP="00533406">
      <w:pPr>
        <w:ind w:left="1080" w:firstLine="0"/>
      </w:pPr>
      <w:r>
        <w:t xml:space="preserve">EDIS v.2.1.2 Oracle WebLogic Application Server is currently available for connection at the new URL: </w:t>
      </w:r>
      <w:hyperlink r:id="rId29" w:history="1">
        <w:r w:rsidRPr="00ED639E">
          <w:rPr>
            <w:rStyle w:val="Hyperlink"/>
          </w:rPr>
          <w:t>https://vaww.edisprod2.med.va.gov</w:t>
        </w:r>
      </w:hyperlink>
      <w:r>
        <w:t>.</w:t>
      </w:r>
    </w:p>
    <w:p w14:paraId="43DD1932" w14:textId="77777777" w:rsidR="00DA5165" w:rsidRPr="00A8056D" w:rsidRDefault="004C32C5" w:rsidP="00456078">
      <w:pPr>
        <w:pStyle w:val="Heading2"/>
      </w:pPr>
      <w:bookmarkStart w:id="70" w:name="_Toc403558719"/>
      <w:r w:rsidRPr="00A8056D">
        <w:t xml:space="preserve">Retrieve </w:t>
      </w:r>
      <w:r w:rsidR="006C237E" w:rsidRPr="00A8056D">
        <w:t>patch EDP*2</w:t>
      </w:r>
      <w:r w:rsidR="00EA33D2">
        <w:t>.0</w:t>
      </w:r>
      <w:r w:rsidR="006C237E" w:rsidRPr="00A8056D">
        <w:t>*</w:t>
      </w:r>
      <w:r w:rsidR="00EA33D2">
        <w:t>2</w:t>
      </w:r>
      <w:bookmarkEnd w:id="49"/>
      <w:bookmarkEnd w:id="69"/>
      <w:bookmarkEnd w:id="70"/>
    </w:p>
    <w:p w14:paraId="141C78D8" w14:textId="77777777" w:rsidR="006C237E" w:rsidRDefault="006C237E" w:rsidP="009E1F7C">
      <w:pPr>
        <w:ind w:left="1080" w:firstLine="0"/>
      </w:pPr>
      <w:r w:rsidRPr="009E1F7C">
        <w:t>EDP*2</w:t>
      </w:r>
      <w:r w:rsidR="00EA33D2">
        <w:t>.0*2</w:t>
      </w:r>
      <w:r w:rsidRPr="009E1F7C">
        <w:t xml:space="preserve"> is a FORUM patc</w:t>
      </w:r>
      <w:r w:rsidR="00EA33D2">
        <w:t>h and will be pushed to</w:t>
      </w:r>
      <w:r w:rsidR="001A16D1">
        <w:t xml:space="preserve"> the IRMs by Product Support.  </w:t>
      </w:r>
      <w:r w:rsidRPr="009E1F7C">
        <w:t>Once you have been notified that the patch has been pushed, you can retrieve and extract the patch from Mail Manager.</w:t>
      </w:r>
    </w:p>
    <w:p w14:paraId="2354BC9B" w14:textId="77777777" w:rsidR="001D2EB2" w:rsidRPr="00016A1A" w:rsidRDefault="001D2EB2" w:rsidP="00456078">
      <w:pPr>
        <w:pStyle w:val="Heading2"/>
      </w:pPr>
      <w:bookmarkStart w:id="71" w:name="_Toc401228150"/>
      <w:bookmarkStart w:id="72" w:name="_Toc401232245"/>
      <w:bookmarkStart w:id="73" w:name="_Toc403558720"/>
      <w:r w:rsidRPr="00016A1A">
        <w:t xml:space="preserve">Check </w:t>
      </w:r>
      <w:proofErr w:type="spellStart"/>
      <w:r w:rsidRPr="00016A1A">
        <w:t>VistA</w:t>
      </w:r>
      <w:proofErr w:type="spellEnd"/>
      <w:r w:rsidRPr="00016A1A">
        <w:t xml:space="preserve"> Software Requirements</w:t>
      </w:r>
      <w:bookmarkEnd w:id="50"/>
      <w:bookmarkEnd w:id="71"/>
      <w:bookmarkEnd w:id="72"/>
      <w:bookmarkEnd w:id="73"/>
    </w:p>
    <w:p w14:paraId="04D43A63" w14:textId="77777777" w:rsidR="00016A1A" w:rsidRPr="00016A1A" w:rsidRDefault="001D2EB2" w:rsidP="009E1F7C">
      <w:pPr>
        <w:ind w:left="1080" w:firstLine="0"/>
      </w:pPr>
      <w:r w:rsidRPr="00016A1A">
        <w:t>EDIS uses the following packages, which must be installed and fully patched in your accounts:</w:t>
      </w:r>
    </w:p>
    <w:p w14:paraId="5CD0A4A8" w14:textId="77777777" w:rsidR="00E86904" w:rsidRDefault="00E86904" w:rsidP="00A97479">
      <w:pPr>
        <w:pStyle w:val="ListParagraph"/>
        <w:numPr>
          <w:ilvl w:val="0"/>
          <w:numId w:val="17"/>
        </w:numPr>
      </w:pPr>
      <w:r>
        <w:t>LEX*2*80</w:t>
      </w:r>
    </w:p>
    <w:p w14:paraId="4B499FD1" w14:textId="77777777" w:rsidR="00E86904" w:rsidRDefault="00E86904" w:rsidP="00A97479">
      <w:pPr>
        <w:pStyle w:val="ListParagraph"/>
        <w:numPr>
          <w:ilvl w:val="0"/>
          <w:numId w:val="17"/>
        </w:numPr>
      </w:pPr>
      <w:r>
        <w:t>ICD*18*57</w:t>
      </w:r>
    </w:p>
    <w:p w14:paraId="6284E625" w14:textId="77777777" w:rsidR="00E86904" w:rsidRDefault="00E86904" w:rsidP="00A97479">
      <w:pPr>
        <w:pStyle w:val="ListParagraph"/>
        <w:numPr>
          <w:ilvl w:val="0"/>
          <w:numId w:val="17"/>
        </w:numPr>
      </w:pPr>
      <w:r>
        <w:t>PX*1.0*199</w:t>
      </w:r>
    </w:p>
    <w:p w14:paraId="1F7E15C0" w14:textId="77777777" w:rsidR="00E86904" w:rsidRPr="00016A1A" w:rsidRDefault="00E86904" w:rsidP="00A97479">
      <w:pPr>
        <w:pStyle w:val="ListParagraph"/>
        <w:numPr>
          <w:ilvl w:val="0"/>
          <w:numId w:val="17"/>
        </w:numPr>
      </w:pPr>
      <w:r>
        <w:t>EDP*2.0*6</w:t>
      </w:r>
    </w:p>
    <w:p w14:paraId="43152757" w14:textId="77777777" w:rsidR="005519F6" w:rsidRPr="000C2C78" w:rsidRDefault="005519F6" w:rsidP="00392C90">
      <w:pPr>
        <w:pStyle w:val="Heading1"/>
        <w:spacing w:before="720"/>
      </w:pPr>
      <w:bookmarkStart w:id="74" w:name="_Toc401228154"/>
      <w:bookmarkStart w:id="75" w:name="_Toc401232249"/>
      <w:bookmarkStart w:id="76" w:name="_Toc403558721"/>
      <w:bookmarkStart w:id="77" w:name="OLE_LINK1"/>
      <w:bookmarkStart w:id="78" w:name="OLE_LINK2"/>
      <w:bookmarkEnd w:id="51"/>
      <w:r w:rsidRPr="00456078">
        <w:t>Installing</w:t>
      </w:r>
      <w:r w:rsidRPr="000C2C78">
        <w:t xml:space="preserve"> M Server Components</w:t>
      </w:r>
      <w:bookmarkEnd w:id="74"/>
      <w:bookmarkEnd w:id="75"/>
      <w:bookmarkEnd w:id="76"/>
    </w:p>
    <w:p w14:paraId="1D92FE1D" w14:textId="77777777" w:rsidR="005519F6" w:rsidRPr="00605CF5" w:rsidRDefault="005519F6" w:rsidP="00456078">
      <w:pPr>
        <w:pStyle w:val="Heading2"/>
        <w:rPr>
          <w:i/>
          <w:szCs w:val="24"/>
        </w:rPr>
      </w:pPr>
      <w:bookmarkStart w:id="79" w:name="_Toc401228155"/>
      <w:bookmarkStart w:id="80" w:name="_Toc401232250"/>
      <w:bookmarkStart w:id="81" w:name="_Toc403558722"/>
      <w:r w:rsidRPr="00E548B2">
        <w:t>In</w:t>
      </w:r>
      <w:r w:rsidR="000C6613" w:rsidRPr="00E548B2">
        <w:t xml:space="preserve">stall </w:t>
      </w:r>
      <w:r w:rsidR="006C237E">
        <w:t>patch EDP*2</w:t>
      </w:r>
      <w:r w:rsidR="007A79E3">
        <w:t>.0</w:t>
      </w:r>
      <w:r w:rsidR="006C237E">
        <w:t>*</w:t>
      </w:r>
      <w:bookmarkEnd w:id="79"/>
      <w:bookmarkEnd w:id="80"/>
      <w:r w:rsidR="007A79E3">
        <w:t>2</w:t>
      </w:r>
      <w:bookmarkEnd w:id="81"/>
    </w:p>
    <w:p w14:paraId="2B2B5948" w14:textId="77777777" w:rsidR="004026E7" w:rsidRDefault="005519F6" w:rsidP="004026E7">
      <w:pPr>
        <w:ind w:left="1080" w:firstLine="0"/>
      </w:pPr>
      <w:r w:rsidRPr="00E548B2">
        <w:t xml:space="preserve">Follow these instructions to </w:t>
      </w:r>
      <w:r w:rsidR="00E548B2" w:rsidRPr="00E548B2">
        <w:t xml:space="preserve">install </w:t>
      </w:r>
      <w:r w:rsidR="007A79E3">
        <w:t>EDIS v</w:t>
      </w:r>
      <w:r w:rsidR="00B24B09">
        <w:t>.</w:t>
      </w:r>
      <w:r w:rsidR="007A79E3">
        <w:t>2.1.2 (EDP*2.0*2)</w:t>
      </w:r>
      <w:r w:rsidRPr="00E548B2">
        <w:t xml:space="preserve">. </w:t>
      </w:r>
      <w:r w:rsidR="001A16D1">
        <w:t xml:space="preserve"> </w:t>
      </w:r>
      <w:r w:rsidR="004026E7">
        <w:t xml:space="preserve">This patch should be installed during a period of low system activity with EDIS users off the system. </w:t>
      </w:r>
      <w:r w:rsidR="001A16D1">
        <w:t xml:space="preserve"> </w:t>
      </w:r>
      <w:r w:rsidR="004026E7">
        <w:t xml:space="preserve">No options need to be placed out of service. </w:t>
      </w:r>
      <w:r w:rsidR="001A16D1">
        <w:t xml:space="preserve"> </w:t>
      </w:r>
      <w:r w:rsidR="004026E7">
        <w:t>Installation time is expected to be less than 5 minutes.</w:t>
      </w:r>
    </w:p>
    <w:p w14:paraId="390CE238" w14:textId="77777777" w:rsidR="004026E7" w:rsidRDefault="004026E7" w:rsidP="004026E7">
      <w:pPr>
        <w:ind w:left="1080" w:firstLine="0"/>
      </w:pPr>
      <w:r w:rsidRPr="004026E7">
        <w:rPr>
          <w:b/>
        </w:rPr>
        <w:t>NOTE:</w:t>
      </w:r>
      <w:r>
        <w:t xml:space="preserve"> </w:t>
      </w:r>
      <w:r w:rsidR="00234B14">
        <w:t>Coordination of the M server installatio</w:t>
      </w:r>
      <w:r w:rsidR="001A16D1">
        <w:t xml:space="preserve">n must be synchronized with the update of the EDIS URL; see Part II, </w:t>
      </w:r>
      <w:r w:rsidR="00234B14">
        <w:t>section</w:t>
      </w:r>
      <w:r w:rsidR="00533406">
        <w:t xml:space="preserve"> 2, below for client instructions</w:t>
      </w:r>
      <w:r w:rsidR="00C53270">
        <w:t>.  For Big Board instructions, r</w:t>
      </w:r>
      <w:r w:rsidR="00533406">
        <w:t xml:space="preserve">efer to the EDIS v.2.1.2 Big Board Installation Guide </w:t>
      </w:r>
      <w:r w:rsidR="00C53270">
        <w:t>(see section 2 above for location of Referenced Documents).</w:t>
      </w:r>
    </w:p>
    <w:p w14:paraId="3E4F47A0" w14:textId="77777777" w:rsidR="006C237E" w:rsidRPr="00A238F5" w:rsidRDefault="006C237E" w:rsidP="00A97479">
      <w:pPr>
        <w:numPr>
          <w:ilvl w:val="0"/>
          <w:numId w:val="7"/>
        </w:numPr>
        <w:ind w:left="1440"/>
        <w:rPr>
          <w:szCs w:val="22"/>
        </w:rPr>
      </w:pPr>
      <w:r w:rsidRPr="00A238F5">
        <w:rPr>
          <w:szCs w:val="22"/>
        </w:rPr>
        <w:t xml:space="preserve">Choose the </w:t>
      </w:r>
      <w:proofErr w:type="spellStart"/>
      <w:r w:rsidRPr="00A238F5">
        <w:rPr>
          <w:szCs w:val="22"/>
        </w:rPr>
        <w:t>PackMan</w:t>
      </w:r>
      <w:proofErr w:type="spellEnd"/>
      <w:r w:rsidRPr="00A238F5">
        <w:rPr>
          <w:szCs w:val="22"/>
        </w:rPr>
        <w:t xml:space="preserve"> message containing this patch.</w:t>
      </w:r>
    </w:p>
    <w:p w14:paraId="027B9155" w14:textId="77777777" w:rsidR="006C237E" w:rsidRPr="00A238F5" w:rsidRDefault="006C237E" w:rsidP="00A97479">
      <w:pPr>
        <w:numPr>
          <w:ilvl w:val="0"/>
          <w:numId w:val="7"/>
        </w:numPr>
        <w:ind w:left="1440"/>
        <w:rPr>
          <w:szCs w:val="22"/>
        </w:rPr>
      </w:pPr>
      <w:r w:rsidRPr="00A238F5">
        <w:rPr>
          <w:szCs w:val="22"/>
        </w:rPr>
        <w:t xml:space="preserve">Choose the INSTALL/CHECK MESSAGE </w:t>
      </w:r>
      <w:proofErr w:type="spellStart"/>
      <w:r w:rsidRPr="00A238F5">
        <w:rPr>
          <w:szCs w:val="22"/>
        </w:rPr>
        <w:t>PackMan</w:t>
      </w:r>
      <w:proofErr w:type="spellEnd"/>
      <w:r w:rsidRPr="00A238F5">
        <w:rPr>
          <w:szCs w:val="22"/>
        </w:rPr>
        <w:t xml:space="preserve"> option.  </w:t>
      </w:r>
    </w:p>
    <w:p w14:paraId="598312F0" w14:textId="77777777" w:rsidR="006C237E" w:rsidRPr="00A238F5" w:rsidRDefault="006C237E" w:rsidP="00A97479">
      <w:pPr>
        <w:numPr>
          <w:ilvl w:val="0"/>
          <w:numId w:val="7"/>
        </w:numPr>
        <w:ind w:left="1440"/>
        <w:rPr>
          <w:szCs w:val="22"/>
        </w:rPr>
      </w:pPr>
      <w:r w:rsidRPr="00A238F5">
        <w:rPr>
          <w:szCs w:val="22"/>
        </w:rPr>
        <w:t xml:space="preserve">From the Kernel Installation and Distribution System </w:t>
      </w:r>
      <w:r w:rsidR="007A79E3">
        <w:rPr>
          <w:szCs w:val="22"/>
        </w:rPr>
        <w:t xml:space="preserve">(KIDS) </w:t>
      </w:r>
      <w:r w:rsidRPr="00A238F5">
        <w:rPr>
          <w:szCs w:val="22"/>
        </w:rPr>
        <w:t>Menu, select</w:t>
      </w:r>
      <w:r w:rsidR="00A637D6" w:rsidRPr="00A238F5">
        <w:rPr>
          <w:szCs w:val="22"/>
        </w:rPr>
        <w:t xml:space="preserve"> </w:t>
      </w:r>
      <w:r w:rsidRPr="00A238F5">
        <w:rPr>
          <w:szCs w:val="22"/>
        </w:rPr>
        <w:t>the Installation Menu.  From this menu, you may elect to use the</w:t>
      </w:r>
      <w:r w:rsidR="00A637D6" w:rsidRPr="00A238F5">
        <w:rPr>
          <w:szCs w:val="22"/>
        </w:rPr>
        <w:t xml:space="preserve"> </w:t>
      </w:r>
      <w:r w:rsidR="001A16D1">
        <w:rPr>
          <w:szCs w:val="22"/>
        </w:rPr>
        <w:t xml:space="preserve">following option.  </w:t>
      </w:r>
      <w:r w:rsidRPr="00A238F5">
        <w:rPr>
          <w:szCs w:val="22"/>
        </w:rPr>
        <w:t xml:space="preserve">When prompted for the INSTALL </w:t>
      </w:r>
      <w:r w:rsidRPr="00A238F5">
        <w:rPr>
          <w:szCs w:val="22"/>
          <w:lang w:val="de-DE"/>
        </w:rPr>
        <w:t>enter the patch #(e</w:t>
      </w:r>
      <w:r w:rsidR="007A79E3">
        <w:rPr>
          <w:szCs w:val="22"/>
          <w:lang w:val="de-DE"/>
        </w:rPr>
        <w:t>x.EDP*2.0*2</w:t>
      </w:r>
      <w:r w:rsidRPr="00A238F5">
        <w:rPr>
          <w:szCs w:val="22"/>
          <w:lang w:val="de-DE"/>
        </w:rPr>
        <w:t>):</w:t>
      </w:r>
    </w:p>
    <w:p w14:paraId="147A6FB6" w14:textId="77777777" w:rsidR="006C237E" w:rsidRPr="00A238F5" w:rsidRDefault="006C237E" w:rsidP="00A97479">
      <w:pPr>
        <w:numPr>
          <w:ilvl w:val="0"/>
          <w:numId w:val="8"/>
        </w:numPr>
        <w:rPr>
          <w:szCs w:val="22"/>
        </w:rPr>
      </w:pPr>
      <w:r w:rsidRPr="00A238F5">
        <w:rPr>
          <w:szCs w:val="22"/>
        </w:rPr>
        <w:t>Backup a Transport Global - This option will create a backup</w:t>
      </w:r>
      <w:r w:rsidR="00A637D6" w:rsidRPr="00A238F5">
        <w:rPr>
          <w:szCs w:val="22"/>
        </w:rPr>
        <w:t xml:space="preserve"> </w:t>
      </w:r>
      <w:r w:rsidRPr="00A238F5">
        <w:rPr>
          <w:szCs w:val="22"/>
        </w:rPr>
        <w:t>message of any routines exported with this patch.</w:t>
      </w:r>
      <w:r w:rsidR="001A16D1">
        <w:rPr>
          <w:szCs w:val="22"/>
        </w:rPr>
        <w:t xml:space="preserve"> </w:t>
      </w:r>
      <w:r w:rsidRPr="00A238F5">
        <w:rPr>
          <w:szCs w:val="22"/>
        </w:rPr>
        <w:t xml:space="preserve"> It will not</w:t>
      </w:r>
      <w:r w:rsidR="00A637D6" w:rsidRPr="00A238F5">
        <w:rPr>
          <w:szCs w:val="22"/>
        </w:rPr>
        <w:t xml:space="preserve"> </w:t>
      </w:r>
      <w:r w:rsidRPr="00A238F5">
        <w:rPr>
          <w:szCs w:val="22"/>
        </w:rPr>
        <w:t>backup a</w:t>
      </w:r>
      <w:r w:rsidR="00A637D6" w:rsidRPr="00A238F5">
        <w:rPr>
          <w:szCs w:val="22"/>
        </w:rPr>
        <w:t xml:space="preserve">ny other changes such as DDs </w:t>
      </w:r>
      <w:r w:rsidR="004026E7">
        <w:rPr>
          <w:szCs w:val="22"/>
        </w:rPr>
        <w:t xml:space="preserve">or </w:t>
      </w:r>
      <w:r w:rsidRPr="00A238F5">
        <w:rPr>
          <w:szCs w:val="22"/>
        </w:rPr>
        <w:t>templates.</w:t>
      </w:r>
    </w:p>
    <w:p w14:paraId="381C6086" w14:textId="77777777" w:rsidR="006C237E" w:rsidRPr="00A238F5" w:rsidRDefault="006C237E" w:rsidP="00A97479">
      <w:pPr>
        <w:numPr>
          <w:ilvl w:val="0"/>
          <w:numId w:val="8"/>
        </w:numPr>
        <w:rPr>
          <w:szCs w:val="22"/>
        </w:rPr>
      </w:pPr>
      <w:r w:rsidRPr="00A238F5">
        <w:rPr>
          <w:szCs w:val="22"/>
        </w:rPr>
        <w:t>Compare Transport Global to Current System - This option will</w:t>
      </w:r>
      <w:r w:rsidR="00A637D6" w:rsidRPr="00A238F5">
        <w:rPr>
          <w:szCs w:val="22"/>
        </w:rPr>
        <w:t xml:space="preserve"> allow you to view all </w:t>
      </w:r>
      <w:r w:rsidRPr="00A238F5">
        <w:rPr>
          <w:szCs w:val="22"/>
        </w:rPr>
        <w:t>changes that will be made when this patch</w:t>
      </w:r>
      <w:r w:rsidR="00A637D6" w:rsidRPr="00A238F5">
        <w:rPr>
          <w:szCs w:val="22"/>
        </w:rPr>
        <w:t xml:space="preserve"> </w:t>
      </w:r>
      <w:r w:rsidRPr="00A238F5">
        <w:rPr>
          <w:szCs w:val="22"/>
        </w:rPr>
        <w:t xml:space="preserve">is installed. </w:t>
      </w:r>
      <w:r w:rsidR="001A16D1">
        <w:rPr>
          <w:szCs w:val="22"/>
        </w:rPr>
        <w:t xml:space="preserve"> </w:t>
      </w:r>
      <w:r w:rsidRPr="00A238F5">
        <w:rPr>
          <w:szCs w:val="22"/>
        </w:rPr>
        <w:t>It compares all components of this patch</w:t>
      </w:r>
      <w:r w:rsidR="00A637D6" w:rsidRPr="00A238F5">
        <w:rPr>
          <w:szCs w:val="22"/>
        </w:rPr>
        <w:t xml:space="preserve"> </w:t>
      </w:r>
      <w:r w:rsidRPr="00A238F5">
        <w:rPr>
          <w:szCs w:val="22"/>
          <w:lang w:val="fr-FR"/>
        </w:rPr>
        <w:t xml:space="preserve">(routines, </w:t>
      </w:r>
      <w:proofErr w:type="spellStart"/>
      <w:r w:rsidRPr="00A238F5">
        <w:rPr>
          <w:szCs w:val="22"/>
          <w:lang w:val="fr-FR"/>
        </w:rPr>
        <w:t>DDs</w:t>
      </w:r>
      <w:proofErr w:type="spellEnd"/>
      <w:r w:rsidRPr="00A238F5">
        <w:rPr>
          <w:szCs w:val="22"/>
          <w:lang w:val="fr-FR"/>
        </w:rPr>
        <w:t xml:space="preserve">, </w:t>
      </w:r>
      <w:proofErr w:type="spellStart"/>
      <w:r w:rsidRPr="00A238F5">
        <w:rPr>
          <w:szCs w:val="22"/>
          <w:lang w:val="fr-FR"/>
        </w:rPr>
        <w:t>templates</w:t>
      </w:r>
      <w:proofErr w:type="spellEnd"/>
      <w:r w:rsidRPr="00A238F5">
        <w:rPr>
          <w:szCs w:val="22"/>
          <w:lang w:val="fr-FR"/>
        </w:rPr>
        <w:t>, etc.).</w:t>
      </w:r>
    </w:p>
    <w:p w14:paraId="33AFD27E" w14:textId="77777777" w:rsidR="006C237E" w:rsidRPr="009E1F7C" w:rsidRDefault="006C237E" w:rsidP="00A97479">
      <w:pPr>
        <w:numPr>
          <w:ilvl w:val="0"/>
          <w:numId w:val="8"/>
        </w:numPr>
        <w:rPr>
          <w:szCs w:val="22"/>
        </w:rPr>
      </w:pPr>
      <w:r w:rsidRPr="009E1F7C">
        <w:rPr>
          <w:szCs w:val="22"/>
        </w:rPr>
        <w:t>Verify Checksums in Transport Global - This option will allow</w:t>
      </w:r>
      <w:r w:rsidR="00A637D6" w:rsidRPr="009E1F7C">
        <w:rPr>
          <w:szCs w:val="22"/>
        </w:rPr>
        <w:t xml:space="preserve"> you to ensure the </w:t>
      </w:r>
      <w:r w:rsidRPr="009E1F7C">
        <w:rPr>
          <w:szCs w:val="22"/>
        </w:rPr>
        <w:t>integrity of the routines that are in the</w:t>
      </w:r>
      <w:r w:rsidR="00A637D6" w:rsidRPr="009E1F7C">
        <w:rPr>
          <w:szCs w:val="22"/>
        </w:rPr>
        <w:t xml:space="preserve"> </w:t>
      </w:r>
      <w:r w:rsidRPr="009E1F7C">
        <w:rPr>
          <w:szCs w:val="22"/>
        </w:rPr>
        <w:t>transport global.</w:t>
      </w:r>
    </w:p>
    <w:p w14:paraId="7B2AEF21" w14:textId="77777777" w:rsidR="006C237E" w:rsidRPr="009E1F7C" w:rsidRDefault="006C237E" w:rsidP="00A97479">
      <w:pPr>
        <w:numPr>
          <w:ilvl w:val="0"/>
          <w:numId w:val="7"/>
        </w:numPr>
        <w:ind w:left="1440"/>
        <w:rPr>
          <w:szCs w:val="22"/>
        </w:rPr>
      </w:pPr>
      <w:r w:rsidRPr="009E1F7C">
        <w:rPr>
          <w:szCs w:val="22"/>
        </w:rPr>
        <w:t>From the Installation Menu, select the Install Package(s) option and</w:t>
      </w:r>
      <w:r w:rsidR="00A637D6" w:rsidRPr="009E1F7C">
        <w:rPr>
          <w:szCs w:val="22"/>
        </w:rPr>
        <w:t xml:space="preserve"> </w:t>
      </w:r>
      <w:r w:rsidRPr="009E1F7C">
        <w:rPr>
          <w:szCs w:val="22"/>
        </w:rPr>
        <w:t>choose the patch to install</w:t>
      </w:r>
      <w:r w:rsidR="00AE349E">
        <w:rPr>
          <w:szCs w:val="22"/>
        </w:rPr>
        <w:t xml:space="preserve">.  Enter </w:t>
      </w:r>
      <w:r w:rsidRPr="009E1F7C">
        <w:rPr>
          <w:szCs w:val="22"/>
        </w:rPr>
        <w:t>EDP*2</w:t>
      </w:r>
      <w:r w:rsidR="007A79E3">
        <w:rPr>
          <w:szCs w:val="22"/>
        </w:rPr>
        <w:t>.0</w:t>
      </w:r>
      <w:r w:rsidRPr="009E1F7C">
        <w:rPr>
          <w:szCs w:val="22"/>
        </w:rPr>
        <w:t>*</w:t>
      </w:r>
      <w:r w:rsidR="007A79E3">
        <w:rPr>
          <w:szCs w:val="22"/>
        </w:rPr>
        <w:t>2.</w:t>
      </w:r>
    </w:p>
    <w:p w14:paraId="3924D081" w14:textId="77777777" w:rsidR="006C237E" w:rsidRPr="00A238F5" w:rsidRDefault="00D73B07" w:rsidP="00A97479">
      <w:pPr>
        <w:numPr>
          <w:ilvl w:val="0"/>
          <w:numId w:val="7"/>
        </w:numPr>
        <w:ind w:left="1440"/>
        <w:rPr>
          <w:szCs w:val="22"/>
        </w:rPr>
      </w:pPr>
      <w:r>
        <w:rPr>
          <w:szCs w:val="22"/>
        </w:rPr>
        <w:t>If</w:t>
      </w:r>
      <w:r w:rsidR="006C237E" w:rsidRPr="00A238F5">
        <w:rPr>
          <w:szCs w:val="22"/>
        </w:rPr>
        <w:t xml:space="preserve"> prompted ‘Want KIDS to Rebuild Menu Trees Upon Completion of</w:t>
      </w:r>
      <w:r w:rsidR="00A637D6" w:rsidRPr="00A238F5">
        <w:rPr>
          <w:szCs w:val="22"/>
        </w:rPr>
        <w:t xml:space="preserve"> </w:t>
      </w:r>
      <w:r w:rsidR="006C237E" w:rsidRPr="00A238F5">
        <w:rPr>
          <w:szCs w:val="22"/>
        </w:rPr>
        <w:t>Install? NO//’, answer ‘</w:t>
      </w:r>
      <w:r w:rsidR="001A16D1">
        <w:rPr>
          <w:szCs w:val="22"/>
        </w:rPr>
        <w:t>NO</w:t>
      </w:r>
      <w:r w:rsidR="006C237E" w:rsidRPr="00A238F5">
        <w:rPr>
          <w:szCs w:val="22"/>
        </w:rPr>
        <w:t>’</w:t>
      </w:r>
      <w:r w:rsidR="007A79E3">
        <w:rPr>
          <w:szCs w:val="22"/>
        </w:rPr>
        <w:t>.</w:t>
      </w:r>
    </w:p>
    <w:p w14:paraId="545FC718" w14:textId="77777777" w:rsidR="006C237E" w:rsidRPr="00A238F5" w:rsidRDefault="006C237E" w:rsidP="00A97479">
      <w:pPr>
        <w:numPr>
          <w:ilvl w:val="0"/>
          <w:numId w:val="7"/>
        </w:numPr>
        <w:ind w:left="1440"/>
        <w:rPr>
          <w:szCs w:val="22"/>
        </w:rPr>
      </w:pPr>
      <w:r w:rsidRPr="00A238F5">
        <w:rPr>
          <w:szCs w:val="22"/>
        </w:rPr>
        <w:t>When prompted ‘Want KIDS to INHIBIT LOGONs during the install?</w:t>
      </w:r>
      <w:r w:rsidR="00A637D6" w:rsidRPr="00A238F5">
        <w:rPr>
          <w:szCs w:val="22"/>
        </w:rPr>
        <w:t xml:space="preserve"> </w:t>
      </w:r>
      <w:r w:rsidRPr="00A238F5">
        <w:rPr>
          <w:szCs w:val="22"/>
        </w:rPr>
        <w:t>NO//’, answer ‘NO’.</w:t>
      </w:r>
    </w:p>
    <w:p w14:paraId="7965C293" w14:textId="77777777" w:rsidR="006C237E" w:rsidRPr="00A238F5" w:rsidRDefault="006C237E" w:rsidP="00A97479">
      <w:pPr>
        <w:numPr>
          <w:ilvl w:val="0"/>
          <w:numId w:val="7"/>
        </w:numPr>
        <w:ind w:left="1440"/>
        <w:rPr>
          <w:szCs w:val="22"/>
        </w:rPr>
      </w:pPr>
      <w:r w:rsidRPr="00A238F5">
        <w:rPr>
          <w:szCs w:val="22"/>
        </w:rPr>
        <w:t>When prompted 'Want to DISABLE Scheduled Options, Menu Options, and Protocols? NO//</w:t>
      </w:r>
      <w:r w:rsidR="00AE349E">
        <w:rPr>
          <w:szCs w:val="22"/>
        </w:rPr>
        <w:t>’</w:t>
      </w:r>
      <w:r w:rsidRPr="00A238F5">
        <w:rPr>
          <w:szCs w:val="22"/>
        </w:rPr>
        <w:t>, answer ‘NO’.</w:t>
      </w:r>
    </w:p>
    <w:p w14:paraId="4FE67FF5" w14:textId="77777777" w:rsidR="0085468C" w:rsidRPr="0085468C" w:rsidRDefault="006C237E" w:rsidP="0085468C">
      <w:pPr>
        <w:numPr>
          <w:ilvl w:val="0"/>
          <w:numId w:val="7"/>
        </w:numPr>
        <w:ind w:left="1440"/>
        <w:rPr>
          <w:b/>
          <w:bCs/>
          <w:i/>
          <w:color w:val="002060"/>
          <w:szCs w:val="22"/>
        </w:rPr>
      </w:pPr>
      <w:r w:rsidRPr="00A238F5">
        <w:rPr>
          <w:szCs w:val="22"/>
        </w:rPr>
        <w:t>If prompted “Delay Install (Minutes): (0 – 60): 0//</w:t>
      </w:r>
      <w:r w:rsidR="00AE349E">
        <w:rPr>
          <w:szCs w:val="22"/>
        </w:rPr>
        <w:t>’,</w:t>
      </w:r>
      <w:r w:rsidRPr="00A238F5">
        <w:rPr>
          <w:szCs w:val="22"/>
        </w:rPr>
        <w:t xml:space="preserve"> respond </w:t>
      </w:r>
      <w:r w:rsidR="00AE349E">
        <w:rPr>
          <w:szCs w:val="22"/>
        </w:rPr>
        <w:t>‘</w:t>
      </w:r>
      <w:r w:rsidRPr="00A238F5">
        <w:rPr>
          <w:szCs w:val="22"/>
        </w:rPr>
        <w:t>0</w:t>
      </w:r>
      <w:r w:rsidR="00AE349E">
        <w:rPr>
          <w:szCs w:val="22"/>
        </w:rPr>
        <w:t>’</w:t>
      </w:r>
      <w:r w:rsidRPr="00A238F5">
        <w:rPr>
          <w:szCs w:val="22"/>
        </w:rPr>
        <w:t>.</w:t>
      </w:r>
    </w:p>
    <w:p w14:paraId="58C7ABE6" w14:textId="77777777" w:rsidR="00D73B07" w:rsidRPr="00605CF5" w:rsidRDefault="00D73B07" w:rsidP="00D73B07">
      <w:pPr>
        <w:pStyle w:val="Heading2"/>
        <w:rPr>
          <w:i/>
          <w:szCs w:val="24"/>
        </w:rPr>
      </w:pPr>
      <w:bookmarkStart w:id="82" w:name="_Toc403558723"/>
      <w:r>
        <w:t>Updated Routines</w:t>
      </w:r>
      <w:bookmarkEnd w:id="82"/>
    </w:p>
    <w:p w14:paraId="7F1A84D8" w14:textId="77777777" w:rsidR="00612E15" w:rsidRPr="00C63065" w:rsidRDefault="00612E15" w:rsidP="00D73B07">
      <w:pPr>
        <w:ind w:left="1080" w:firstLine="0"/>
        <w:rPr>
          <w:b/>
          <w:bCs/>
          <w:i/>
          <w:color w:val="002060"/>
          <w:szCs w:val="22"/>
        </w:rPr>
      </w:pPr>
      <w:r w:rsidRPr="0085468C">
        <w:rPr>
          <w:lang w:val="x-none" w:eastAsia="x-none"/>
        </w:rPr>
        <w:t xml:space="preserve">The routines </w:t>
      </w:r>
      <w:r w:rsidRPr="0085468C">
        <w:rPr>
          <w:lang w:eastAsia="x-none"/>
        </w:rPr>
        <w:t>listed in the table below were</w:t>
      </w:r>
      <w:r w:rsidR="00D73B07">
        <w:rPr>
          <w:lang w:val="x-none" w:eastAsia="x-none"/>
        </w:rPr>
        <w:t xml:space="preserve"> updated in patch EDIS</w:t>
      </w:r>
      <w:r w:rsidR="00D73B07">
        <w:rPr>
          <w:lang w:eastAsia="x-none"/>
        </w:rPr>
        <w:t xml:space="preserve"> </w:t>
      </w:r>
      <w:r w:rsidRPr="0085468C">
        <w:rPr>
          <w:lang w:val="x-none" w:eastAsia="x-none"/>
        </w:rPr>
        <w:t>v</w:t>
      </w:r>
      <w:r w:rsidR="00D73B07">
        <w:rPr>
          <w:lang w:eastAsia="x-none"/>
        </w:rPr>
        <w:t>.</w:t>
      </w:r>
      <w:r w:rsidRPr="0085468C">
        <w:rPr>
          <w:lang w:val="x-none" w:eastAsia="x-none"/>
        </w:rPr>
        <w:t>2.1.2/EDP*2.0*2</w:t>
      </w:r>
      <w:r w:rsidRPr="0085468C">
        <w:rPr>
          <w:lang w:eastAsia="x-none"/>
        </w:rPr>
        <w:t>.  The checksums listed in the “After Checksum” column are new checksums and can be checked with CHECK1^XTSUMBLD</w:t>
      </w:r>
      <w:r w:rsidR="00D73B07">
        <w:rPr>
          <w:lang w:eastAsia="x-none"/>
        </w:rPr>
        <w:t>.</w:t>
      </w:r>
    </w:p>
    <w:p w14:paraId="3767610F" w14:textId="456D374D" w:rsidR="00C63065" w:rsidRDefault="00C63065" w:rsidP="00C63065">
      <w:pPr>
        <w:pStyle w:val="Caption"/>
        <w:jc w:val="center"/>
      </w:pPr>
      <w:bookmarkStart w:id="83" w:name="_Toc403558528"/>
      <w:r>
        <w:t xml:space="preserve">Table </w:t>
      </w:r>
      <w:r w:rsidR="003C2166">
        <w:fldChar w:fldCharType="begin"/>
      </w:r>
      <w:r w:rsidR="003C2166">
        <w:instrText xml:space="preserve"> SEQ Table \* ARABIC </w:instrText>
      </w:r>
      <w:r w:rsidR="003C2166">
        <w:fldChar w:fldCharType="separate"/>
      </w:r>
      <w:r w:rsidR="005042AA">
        <w:rPr>
          <w:noProof/>
        </w:rPr>
        <w:t>3</w:t>
      </w:r>
      <w:r w:rsidR="003C2166">
        <w:rPr>
          <w:noProof/>
        </w:rPr>
        <w:fldChar w:fldCharType="end"/>
      </w:r>
      <w:r w:rsidR="00D73B07">
        <w:rPr>
          <w:noProof/>
        </w:rPr>
        <w:t>:</w:t>
      </w:r>
      <w:r>
        <w:t xml:space="preserve"> Updated Routines</w:t>
      </w:r>
      <w:bookmarkEnd w:id="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6"/>
        <w:gridCol w:w="3514"/>
        <w:gridCol w:w="3206"/>
      </w:tblGrid>
      <w:tr w:rsidR="00C63065" w:rsidRPr="00435F0C" w14:paraId="355FD82C" w14:textId="77777777" w:rsidTr="002F1A8E">
        <w:trPr>
          <w:cantSplit/>
          <w:tblHeader/>
        </w:trPr>
        <w:tc>
          <w:tcPr>
            <w:tcW w:w="1491" w:type="pct"/>
            <w:shd w:val="clear" w:color="auto" w:fill="BFBFBF"/>
          </w:tcPr>
          <w:p w14:paraId="14034967" w14:textId="77777777" w:rsidR="00C63065" w:rsidRPr="00435F0C" w:rsidRDefault="00C63065" w:rsidP="002F1A8E">
            <w:pPr>
              <w:pStyle w:val="TableHeading"/>
            </w:pPr>
            <w:r w:rsidRPr="00435F0C">
              <w:t>Routine Name</w:t>
            </w:r>
          </w:p>
        </w:tc>
        <w:tc>
          <w:tcPr>
            <w:tcW w:w="1835" w:type="pct"/>
            <w:shd w:val="clear" w:color="auto" w:fill="BFBFBF"/>
          </w:tcPr>
          <w:p w14:paraId="5D23BCCC" w14:textId="77777777" w:rsidR="00C63065" w:rsidRPr="00435F0C" w:rsidRDefault="00C63065" w:rsidP="002F1A8E">
            <w:pPr>
              <w:pStyle w:val="TableHeading"/>
            </w:pPr>
            <w:r w:rsidRPr="00435F0C">
              <w:t>Before Checksum</w:t>
            </w:r>
          </w:p>
        </w:tc>
        <w:tc>
          <w:tcPr>
            <w:tcW w:w="1674" w:type="pct"/>
            <w:shd w:val="clear" w:color="auto" w:fill="BFBFBF"/>
          </w:tcPr>
          <w:p w14:paraId="3F0EC9C8" w14:textId="77777777" w:rsidR="00C63065" w:rsidRPr="00435F0C" w:rsidRDefault="00C63065" w:rsidP="002F1A8E">
            <w:pPr>
              <w:pStyle w:val="TableHeading"/>
            </w:pPr>
            <w:r w:rsidRPr="00435F0C">
              <w:t>After Checksum</w:t>
            </w:r>
          </w:p>
        </w:tc>
      </w:tr>
      <w:tr w:rsidR="00C63065" w:rsidRPr="00435F0C" w14:paraId="164EE8B5" w14:textId="77777777" w:rsidTr="002F1A8E">
        <w:trPr>
          <w:cantSplit/>
        </w:trPr>
        <w:tc>
          <w:tcPr>
            <w:tcW w:w="1491" w:type="pct"/>
          </w:tcPr>
          <w:p w14:paraId="38F4D3A5" w14:textId="77777777" w:rsidR="00C63065" w:rsidRPr="00435F0C" w:rsidRDefault="00C63065" w:rsidP="002F1A8E">
            <w:pPr>
              <w:pStyle w:val="TableText"/>
            </w:pPr>
            <w:r w:rsidRPr="00435F0C">
              <w:t>EDP22PST</w:t>
            </w:r>
          </w:p>
        </w:tc>
        <w:tc>
          <w:tcPr>
            <w:tcW w:w="1835" w:type="pct"/>
          </w:tcPr>
          <w:p w14:paraId="23683B9B" w14:textId="77777777" w:rsidR="00C63065" w:rsidRPr="00435F0C" w:rsidRDefault="00C63065" w:rsidP="002F1A8E">
            <w:pPr>
              <w:pStyle w:val="TableText"/>
            </w:pPr>
            <w:r w:rsidRPr="00435F0C">
              <w:t>N/A</w:t>
            </w:r>
          </w:p>
        </w:tc>
        <w:tc>
          <w:tcPr>
            <w:tcW w:w="1674" w:type="pct"/>
          </w:tcPr>
          <w:p w14:paraId="70C37AE7" w14:textId="77777777" w:rsidR="00C63065" w:rsidRPr="00435F0C" w:rsidRDefault="00C63065" w:rsidP="002F1A8E">
            <w:pPr>
              <w:pStyle w:val="TableText"/>
            </w:pPr>
            <w:r>
              <w:t>737172</w:t>
            </w:r>
          </w:p>
        </w:tc>
      </w:tr>
      <w:tr w:rsidR="00C63065" w:rsidRPr="00435F0C" w14:paraId="04954739" w14:textId="77777777" w:rsidTr="002F1A8E">
        <w:trPr>
          <w:cantSplit/>
        </w:trPr>
        <w:tc>
          <w:tcPr>
            <w:tcW w:w="1491" w:type="pct"/>
          </w:tcPr>
          <w:p w14:paraId="6C4213BC" w14:textId="77777777" w:rsidR="00C63065" w:rsidRPr="00435F0C" w:rsidRDefault="00C63065" w:rsidP="002F1A8E">
            <w:pPr>
              <w:pStyle w:val="TableText"/>
            </w:pPr>
            <w:r w:rsidRPr="00435F0C">
              <w:t>EDPCONV</w:t>
            </w:r>
          </w:p>
        </w:tc>
        <w:tc>
          <w:tcPr>
            <w:tcW w:w="1835" w:type="pct"/>
          </w:tcPr>
          <w:p w14:paraId="3DFC050A" w14:textId="77777777" w:rsidR="00C63065" w:rsidRPr="00435F0C" w:rsidRDefault="00C63065" w:rsidP="002F1A8E">
            <w:pPr>
              <w:pStyle w:val="TableText"/>
            </w:pPr>
            <w:r w:rsidRPr="00435F0C">
              <w:t>69787121</w:t>
            </w:r>
          </w:p>
        </w:tc>
        <w:tc>
          <w:tcPr>
            <w:tcW w:w="1674" w:type="pct"/>
          </w:tcPr>
          <w:p w14:paraId="085A2049" w14:textId="77777777" w:rsidR="00C63065" w:rsidRPr="00435F0C" w:rsidRDefault="00C63065" w:rsidP="002F1A8E">
            <w:pPr>
              <w:pStyle w:val="TableText"/>
            </w:pPr>
            <w:r w:rsidRPr="00435F0C">
              <w:t>70928886</w:t>
            </w:r>
          </w:p>
        </w:tc>
      </w:tr>
      <w:tr w:rsidR="00C63065" w:rsidRPr="00435F0C" w14:paraId="70F097BF" w14:textId="77777777" w:rsidTr="002F1A8E">
        <w:trPr>
          <w:cantSplit/>
        </w:trPr>
        <w:tc>
          <w:tcPr>
            <w:tcW w:w="1491" w:type="pct"/>
          </w:tcPr>
          <w:p w14:paraId="6DD9F9BF" w14:textId="77777777" w:rsidR="00C63065" w:rsidRPr="00435F0C" w:rsidRDefault="00C63065" w:rsidP="002F1A8E">
            <w:pPr>
              <w:pStyle w:val="TableText"/>
            </w:pPr>
            <w:r w:rsidRPr="00435F0C">
              <w:t>E</w:t>
            </w:r>
            <w:r w:rsidRPr="00435F0C">
              <w:rPr>
                <w:spacing w:val="-1"/>
              </w:rPr>
              <w:t>D</w:t>
            </w:r>
            <w:r w:rsidRPr="00435F0C">
              <w:t>P</w:t>
            </w:r>
            <w:r w:rsidRPr="00435F0C">
              <w:rPr>
                <w:spacing w:val="-2"/>
              </w:rPr>
              <w:t>F</w:t>
            </w:r>
            <w:r w:rsidRPr="00435F0C">
              <w:t>AA</w:t>
            </w:r>
          </w:p>
        </w:tc>
        <w:tc>
          <w:tcPr>
            <w:tcW w:w="1835" w:type="pct"/>
          </w:tcPr>
          <w:p w14:paraId="5E4EFC63" w14:textId="77777777" w:rsidR="00C63065" w:rsidRPr="00435F0C" w:rsidRDefault="00C63065" w:rsidP="002F1A8E">
            <w:pPr>
              <w:pStyle w:val="TableText"/>
            </w:pPr>
            <w:r w:rsidRPr="00435F0C">
              <w:t>36904209</w:t>
            </w:r>
          </w:p>
        </w:tc>
        <w:tc>
          <w:tcPr>
            <w:tcW w:w="1674" w:type="pct"/>
          </w:tcPr>
          <w:p w14:paraId="1735404D" w14:textId="77777777" w:rsidR="00C63065" w:rsidRPr="00435F0C" w:rsidRDefault="00C63065" w:rsidP="002F1A8E">
            <w:pPr>
              <w:pStyle w:val="TableText"/>
            </w:pPr>
            <w:r w:rsidRPr="00435F0C">
              <w:t>37763699</w:t>
            </w:r>
          </w:p>
        </w:tc>
      </w:tr>
      <w:tr w:rsidR="00C63065" w:rsidRPr="00435F0C" w14:paraId="4BD1B2FE" w14:textId="77777777" w:rsidTr="002F1A8E">
        <w:trPr>
          <w:cantSplit/>
        </w:trPr>
        <w:tc>
          <w:tcPr>
            <w:tcW w:w="1491" w:type="pct"/>
          </w:tcPr>
          <w:p w14:paraId="58FA690E" w14:textId="77777777" w:rsidR="00C63065" w:rsidRPr="00435F0C" w:rsidRDefault="00C63065" w:rsidP="002F1A8E">
            <w:pPr>
              <w:pStyle w:val="TableText"/>
            </w:pPr>
            <w:r w:rsidRPr="00435F0C">
              <w:t>EDPFLEX</w:t>
            </w:r>
          </w:p>
        </w:tc>
        <w:tc>
          <w:tcPr>
            <w:tcW w:w="1835" w:type="pct"/>
          </w:tcPr>
          <w:p w14:paraId="199D22DE" w14:textId="77777777" w:rsidR="00C63065" w:rsidRPr="00435F0C" w:rsidRDefault="00C63065" w:rsidP="002F1A8E">
            <w:pPr>
              <w:pStyle w:val="TableText"/>
            </w:pPr>
            <w:r w:rsidRPr="00435F0C">
              <w:t xml:space="preserve">1745474  </w:t>
            </w:r>
          </w:p>
        </w:tc>
        <w:tc>
          <w:tcPr>
            <w:tcW w:w="1674" w:type="pct"/>
          </w:tcPr>
          <w:p w14:paraId="3C4F5DE3" w14:textId="77777777" w:rsidR="00C63065" w:rsidRPr="00435F0C" w:rsidRDefault="00C63065" w:rsidP="002F1A8E">
            <w:pPr>
              <w:pStyle w:val="TableText"/>
            </w:pPr>
            <w:r w:rsidRPr="00435F0C">
              <w:t>10693270</w:t>
            </w:r>
          </w:p>
        </w:tc>
      </w:tr>
      <w:tr w:rsidR="00C63065" w:rsidRPr="00435F0C" w14:paraId="4B9184F1" w14:textId="77777777" w:rsidTr="002F1A8E">
        <w:trPr>
          <w:cantSplit/>
        </w:trPr>
        <w:tc>
          <w:tcPr>
            <w:tcW w:w="1491" w:type="pct"/>
          </w:tcPr>
          <w:p w14:paraId="46CC98D5" w14:textId="77777777" w:rsidR="00C63065" w:rsidRPr="00435F0C" w:rsidRDefault="00C63065" w:rsidP="002F1A8E">
            <w:pPr>
              <w:pStyle w:val="TableText"/>
            </w:pPr>
            <w:r w:rsidRPr="00435F0C">
              <w:t>EDPLEX</w:t>
            </w:r>
          </w:p>
        </w:tc>
        <w:tc>
          <w:tcPr>
            <w:tcW w:w="1835" w:type="pct"/>
          </w:tcPr>
          <w:p w14:paraId="32100610" w14:textId="77777777" w:rsidR="00C63065" w:rsidRPr="00435F0C" w:rsidRDefault="00C63065" w:rsidP="002F1A8E">
            <w:pPr>
              <w:pStyle w:val="TableText"/>
            </w:pPr>
            <w:r w:rsidRPr="00435F0C">
              <w:t>N/A</w:t>
            </w:r>
          </w:p>
        </w:tc>
        <w:tc>
          <w:tcPr>
            <w:tcW w:w="1674" w:type="pct"/>
          </w:tcPr>
          <w:p w14:paraId="2BC54FC2" w14:textId="77777777" w:rsidR="00C63065" w:rsidRPr="00435F0C" w:rsidRDefault="00C63065" w:rsidP="002F1A8E">
            <w:pPr>
              <w:pStyle w:val="TableText"/>
            </w:pPr>
            <w:r w:rsidRPr="00435F0C">
              <w:t>11049187</w:t>
            </w:r>
          </w:p>
        </w:tc>
      </w:tr>
      <w:tr w:rsidR="00C63065" w:rsidRPr="00435F0C" w14:paraId="76C8D4F0" w14:textId="77777777" w:rsidTr="002F1A8E">
        <w:trPr>
          <w:cantSplit/>
        </w:trPr>
        <w:tc>
          <w:tcPr>
            <w:tcW w:w="1491" w:type="pct"/>
          </w:tcPr>
          <w:p w14:paraId="28A5E59F" w14:textId="77777777" w:rsidR="00C63065" w:rsidRPr="00435F0C" w:rsidRDefault="00C63065" w:rsidP="002F1A8E">
            <w:pPr>
              <w:pStyle w:val="TableText"/>
            </w:pPr>
            <w:r w:rsidRPr="00435F0C">
              <w:t>E</w:t>
            </w:r>
            <w:r w:rsidRPr="00435F0C">
              <w:rPr>
                <w:spacing w:val="-1"/>
              </w:rPr>
              <w:t>D</w:t>
            </w:r>
            <w:r w:rsidRPr="00435F0C">
              <w:rPr>
                <w:spacing w:val="3"/>
              </w:rPr>
              <w:t>P</w:t>
            </w:r>
            <w:r w:rsidRPr="00435F0C">
              <w:rPr>
                <w:spacing w:val="-6"/>
              </w:rPr>
              <w:t>L</w:t>
            </w:r>
            <w:r w:rsidRPr="00435F0C">
              <w:rPr>
                <w:spacing w:val="1"/>
              </w:rPr>
              <w:t>O</w:t>
            </w:r>
            <w:r w:rsidRPr="00435F0C">
              <w:t>G</w:t>
            </w:r>
          </w:p>
        </w:tc>
        <w:tc>
          <w:tcPr>
            <w:tcW w:w="1835" w:type="pct"/>
          </w:tcPr>
          <w:p w14:paraId="7F66D6F4" w14:textId="77777777" w:rsidR="00C63065" w:rsidRPr="00435F0C" w:rsidRDefault="00C63065" w:rsidP="002F1A8E">
            <w:pPr>
              <w:pStyle w:val="TableText"/>
            </w:pPr>
            <w:r w:rsidRPr="00435F0C">
              <w:t>58048189</w:t>
            </w:r>
          </w:p>
        </w:tc>
        <w:tc>
          <w:tcPr>
            <w:tcW w:w="1674" w:type="pct"/>
          </w:tcPr>
          <w:p w14:paraId="275158CF" w14:textId="77777777" w:rsidR="00C63065" w:rsidRPr="00435F0C" w:rsidRDefault="00C63065" w:rsidP="002F1A8E">
            <w:pPr>
              <w:pStyle w:val="TableText"/>
            </w:pPr>
            <w:r w:rsidRPr="00435F0C">
              <w:t>64279489</w:t>
            </w:r>
          </w:p>
        </w:tc>
      </w:tr>
      <w:tr w:rsidR="00C63065" w:rsidRPr="00435F0C" w14:paraId="62062976" w14:textId="77777777" w:rsidTr="002F1A8E">
        <w:trPr>
          <w:cantSplit/>
        </w:trPr>
        <w:tc>
          <w:tcPr>
            <w:tcW w:w="1491" w:type="pct"/>
          </w:tcPr>
          <w:p w14:paraId="119DEFEE" w14:textId="77777777" w:rsidR="00C63065" w:rsidRPr="00435F0C" w:rsidRDefault="00C63065" w:rsidP="002F1A8E">
            <w:pPr>
              <w:pStyle w:val="TableText"/>
            </w:pPr>
            <w:r w:rsidRPr="00435F0C">
              <w:t>EDPLPCE</w:t>
            </w:r>
          </w:p>
        </w:tc>
        <w:tc>
          <w:tcPr>
            <w:tcW w:w="1835" w:type="pct"/>
          </w:tcPr>
          <w:p w14:paraId="730A30EF" w14:textId="77777777" w:rsidR="00C63065" w:rsidRPr="00435F0C" w:rsidRDefault="00C63065" w:rsidP="002F1A8E">
            <w:pPr>
              <w:pStyle w:val="TableText"/>
            </w:pPr>
            <w:r w:rsidRPr="00435F0C">
              <w:t>32808524</w:t>
            </w:r>
          </w:p>
        </w:tc>
        <w:tc>
          <w:tcPr>
            <w:tcW w:w="1674" w:type="pct"/>
          </w:tcPr>
          <w:p w14:paraId="690438DB" w14:textId="77777777" w:rsidR="00C63065" w:rsidRPr="00435F0C" w:rsidRDefault="00C63065" w:rsidP="002F1A8E">
            <w:pPr>
              <w:pStyle w:val="TableText"/>
            </w:pPr>
            <w:r w:rsidRPr="00435F0C">
              <w:t>39952113</w:t>
            </w:r>
          </w:p>
        </w:tc>
      </w:tr>
      <w:tr w:rsidR="00C63065" w:rsidRPr="00435F0C" w14:paraId="69867E6B" w14:textId="77777777" w:rsidTr="002F1A8E">
        <w:trPr>
          <w:cantSplit/>
        </w:trPr>
        <w:tc>
          <w:tcPr>
            <w:tcW w:w="1491" w:type="pct"/>
          </w:tcPr>
          <w:p w14:paraId="21717008" w14:textId="77777777" w:rsidR="00C63065" w:rsidRPr="00435F0C" w:rsidRDefault="00C63065" w:rsidP="002F1A8E">
            <w:pPr>
              <w:pStyle w:val="TableText"/>
            </w:pPr>
            <w:r w:rsidRPr="00435F0C">
              <w:t>E</w:t>
            </w:r>
            <w:r w:rsidRPr="00435F0C">
              <w:rPr>
                <w:spacing w:val="-1"/>
              </w:rPr>
              <w:t>D</w:t>
            </w:r>
            <w:r w:rsidRPr="00435F0C">
              <w:t>P</w:t>
            </w:r>
            <w:r w:rsidRPr="00435F0C">
              <w:rPr>
                <w:spacing w:val="1"/>
              </w:rPr>
              <w:t>Q</w:t>
            </w:r>
            <w:r w:rsidRPr="00435F0C">
              <w:rPr>
                <w:spacing w:val="-3"/>
              </w:rPr>
              <w:t>L</w:t>
            </w:r>
            <w:r w:rsidRPr="00435F0C">
              <w:t>E</w:t>
            </w:r>
          </w:p>
        </w:tc>
        <w:tc>
          <w:tcPr>
            <w:tcW w:w="1835" w:type="pct"/>
          </w:tcPr>
          <w:p w14:paraId="17E3A66B" w14:textId="77777777" w:rsidR="00C63065" w:rsidRPr="00435F0C" w:rsidRDefault="00C63065" w:rsidP="002F1A8E">
            <w:pPr>
              <w:pStyle w:val="TableText"/>
            </w:pPr>
            <w:r w:rsidRPr="00435F0C">
              <w:t>43232281</w:t>
            </w:r>
          </w:p>
        </w:tc>
        <w:tc>
          <w:tcPr>
            <w:tcW w:w="1674" w:type="pct"/>
          </w:tcPr>
          <w:p w14:paraId="1374239A" w14:textId="77777777" w:rsidR="00C63065" w:rsidRPr="00435F0C" w:rsidRDefault="00C63065" w:rsidP="002F1A8E">
            <w:pPr>
              <w:pStyle w:val="TableText"/>
            </w:pPr>
            <w:r w:rsidRPr="00435F0C">
              <w:t>55054483</w:t>
            </w:r>
          </w:p>
        </w:tc>
      </w:tr>
      <w:tr w:rsidR="00C63065" w:rsidRPr="00435F0C" w14:paraId="077EF8E0" w14:textId="77777777" w:rsidTr="002F1A8E">
        <w:trPr>
          <w:cantSplit/>
        </w:trPr>
        <w:tc>
          <w:tcPr>
            <w:tcW w:w="1491" w:type="pct"/>
          </w:tcPr>
          <w:p w14:paraId="67ACC6E7" w14:textId="77777777" w:rsidR="00C63065" w:rsidRPr="00435F0C" w:rsidRDefault="00C63065" w:rsidP="002F1A8E">
            <w:pPr>
              <w:pStyle w:val="TableText"/>
            </w:pPr>
            <w:r w:rsidRPr="00435F0C">
              <w:t>E</w:t>
            </w:r>
            <w:r w:rsidRPr="00435F0C">
              <w:rPr>
                <w:spacing w:val="-1"/>
              </w:rPr>
              <w:t>D</w:t>
            </w:r>
            <w:r w:rsidRPr="00435F0C">
              <w:t>PQPCE</w:t>
            </w:r>
          </w:p>
        </w:tc>
        <w:tc>
          <w:tcPr>
            <w:tcW w:w="1835" w:type="pct"/>
          </w:tcPr>
          <w:p w14:paraId="6A578BAB" w14:textId="77777777" w:rsidR="00C63065" w:rsidRPr="00435F0C" w:rsidRDefault="00C63065" w:rsidP="002F1A8E">
            <w:pPr>
              <w:pStyle w:val="TableText"/>
            </w:pPr>
            <w:r w:rsidRPr="00435F0C">
              <w:t>3317665</w:t>
            </w:r>
          </w:p>
        </w:tc>
        <w:tc>
          <w:tcPr>
            <w:tcW w:w="1674" w:type="pct"/>
          </w:tcPr>
          <w:p w14:paraId="3B9613B6" w14:textId="77777777" w:rsidR="00C63065" w:rsidRPr="00435F0C" w:rsidRDefault="00C63065" w:rsidP="002F1A8E">
            <w:pPr>
              <w:pStyle w:val="TableText"/>
            </w:pPr>
            <w:r w:rsidRPr="00435F0C">
              <w:t>6816999</w:t>
            </w:r>
          </w:p>
        </w:tc>
      </w:tr>
      <w:tr w:rsidR="00C63065" w:rsidRPr="00435F0C" w14:paraId="4DD76658" w14:textId="77777777" w:rsidTr="002F1A8E">
        <w:trPr>
          <w:cantSplit/>
        </w:trPr>
        <w:tc>
          <w:tcPr>
            <w:tcW w:w="1491" w:type="pct"/>
          </w:tcPr>
          <w:p w14:paraId="2D1E4EFE" w14:textId="77777777" w:rsidR="00C63065" w:rsidRPr="00435F0C" w:rsidRDefault="00C63065" w:rsidP="002F1A8E">
            <w:pPr>
              <w:pStyle w:val="TableText"/>
            </w:pPr>
            <w:r w:rsidRPr="00435F0C">
              <w:t>E</w:t>
            </w:r>
            <w:r w:rsidRPr="00435F0C">
              <w:rPr>
                <w:spacing w:val="-1"/>
              </w:rPr>
              <w:t>D</w:t>
            </w:r>
            <w:r w:rsidRPr="00435F0C">
              <w:t>PRPT1</w:t>
            </w:r>
          </w:p>
        </w:tc>
        <w:tc>
          <w:tcPr>
            <w:tcW w:w="1835" w:type="pct"/>
          </w:tcPr>
          <w:p w14:paraId="7EC920CA" w14:textId="77777777" w:rsidR="00C63065" w:rsidRPr="00435F0C" w:rsidRDefault="00C63065" w:rsidP="002F1A8E">
            <w:pPr>
              <w:pStyle w:val="TableText"/>
            </w:pPr>
            <w:r w:rsidRPr="00435F0C">
              <w:t>50357723</w:t>
            </w:r>
          </w:p>
        </w:tc>
        <w:tc>
          <w:tcPr>
            <w:tcW w:w="1674" w:type="pct"/>
          </w:tcPr>
          <w:p w14:paraId="04FBE045" w14:textId="77777777" w:rsidR="00C63065" w:rsidRPr="00435F0C" w:rsidRDefault="00C63065" w:rsidP="002F1A8E">
            <w:pPr>
              <w:pStyle w:val="TableText"/>
            </w:pPr>
            <w:r w:rsidRPr="00435F0C">
              <w:t>51586751</w:t>
            </w:r>
          </w:p>
        </w:tc>
      </w:tr>
      <w:tr w:rsidR="00C63065" w:rsidRPr="00435F0C" w14:paraId="04C11A85" w14:textId="77777777" w:rsidTr="002F1A8E">
        <w:trPr>
          <w:cantSplit/>
        </w:trPr>
        <w:tc>
          <w:tcPr>
            <w:tcW w:w="1491" w:type="pct"/>
          </w:tcPr>
          <w:p w14:paraId="5B7E2F69" w14:textId="77777777" w:rsidR="00C63065" w:rsidRPr="00435F0C" w:rsidRDefault="00C63065" w:rsidP="002F1A8E">
            <w:pPr>
              <w:pStyle w:val="TableText"/>
            </w:pPr>
            <w:r w:rsidRPr="00435F0C">
              <w:t>E</w:t>
            </w:r>
            <w:r w:rsidRPr="00435F0C">
              <w:rPr>
                <w:spacing w:val="-1"/>
              </w:rPr>
              <w:t>D</w:t>
            </w:r>
            <w:r w:rsidRPr="00435F0C">
              <w:t>PRPT10</w:t>
            </w:r>
          </w:p>
        </w:tc>
        <w:tc>
          <w:tcPr>
            <w:tcW w:w="1835" w:type="pct"/>
          </w:tcPr>
          <w:p w14:paraId="12EDA923" w14:textId="77777777" w:rsidR="00C63065" w:rsidRPr="00435F0C" w:rsidRDefault="00C63065" w:rsidP="002F1A8E">
            <w:pPr>
              <w:pStyle w:val="TableText"/>
            </w:pPr>
            <w:r w:rsidRPr="00435F0C">
              <w:t>30220543</w:t>
            </w:r>
          </w:p>
        </w:tc>
        <w:tc>
          <w:tcPr>
            <w:tcW w:w="1674" w:type="pct"/>
          </w:tcPr>
          <w:p w14:paraId="427E5CF6" w14:textId="77777777" w:rsidR="00C63065" w:rsidRPr="00435F0C" w:rsidRDefault="00C63065" w:rsidP="002F1A8E">
            <w:pPr>
              <w:pStyle w:val="TableText"/>
            </w:pPr>
            <w:r w:rsidRPr="00435F0C">
              <w:t>32122849</w:t>
            </w:r>
          </w:p>
        </w:tc>
      </w:tr>
      <w:tr w:rsidR="00C63065" w:rsidRPr="00435F0C" w14:paraId="2F6DA91C" w14:textId="77777777" w:rsidTr="002F1A8E">
        <w:trPr>
          <w:cantSplit/>
        </w:trPr>
        <w:tc>
          <w:tcPr>
            <w:tcW w:w="1491" w:type="pct"/>
          </w:tcPr>
          <w:p w14:paraId="7F2308ED" w14:textId="77777777" w:rsidR="00C63065" w:rsidRPr="00435F0C" w:rsidRDefault="00C63065" w:rsidP="002F1A8E">
            <w:pPr>
              <w:pStyle w:val="TableText"/>
            </w:pPr>
            <w:r w:rsidRPr="00435F0C">
              <w:t>E</w:t>
            </w:r>
            <w:r w:rsidRPr="00435F0C">
              <w:rPr>
                <w:spacing w:val="-1"/>
              </w:rPr>
              <w:t>D</w:t>
            </w:r>
            <w:r w:rsidRPr="00435F0C">
              <w:t>PRPT2</w:t>
            </w:r>
          </w:p>
        </w:tc>
        <w:tc>
          <w:tcPr>
            <w:tcW w:w="1835" w:type="pct"/>
          </w:tcPr>
          <w:p w14:paraId="7E1A572B" w14:textId="77777777" w:rsidR="00C63065" w:rsidRPr="00435F0C" w:rsidRDefault="00C63065" w:rsidP="002F1A8E">
            <w:pPr>
              <w:pStyle w:val="TableText"/>
            </w:pPr>
            <w:r w:rsidRPr="00435F0C">
              <w:t>24332800</w:t>
            </w:r>
          </w:p>
        </w:tc>
        <w:tc>
          <w:tcPr>
            <w:tcW w:w="1674" w:type="pct"/>
          </w:tcPr>
          <w:p w14:paraId="538EFC30" w14:textId="77777777" w:rsidR="00C63065" w:rsidRPr="00435F0C" w:rsidRDefault="00C63065" w:rsidP="002F1A8E">
            <w:pPr>
              <w:pStyle w:val="TableText"/>
            </w:pPr>
            <w:r w:rsidRPr="00435F0C">
              <w:t>26475007</w:t>
            </w:r>
          </w:p>
        </w:tc>
      </w:tr>
      <w:tr w:rsidR="00C63065" w:rsidRPr="00435F0C" w14:paraId="4E929A7C" w14:textId="77777777" w:rsidTr="002F1A8E">
        <w:trPr>
          <w:cantSplit/>
        </w:trPr>
        <w:tc>
          <w:tcPr>
            <w:tcW w:w="1491" w:type="pct"/>
          </w:tcPr>
          <w:p w14:paraId="1CFD71B0" w14:textId="77777777" w:rsidR="00C63065" w:rsidRPr="00435F0C" w:rsidRDefault="00C63065" w:rsidP="002F1A8E">
            <w:pPr>
              <w:pStyle w:val="TableText"/>
            </w:pPr>
            <w:r w:rsidRPr="00435F0C">
              <w:t>E</w:t>
            </w:r>
            <w:r w:rsidRPr="00435F0C">
              <w:rPr>
                <w:spacing w:val="-1"/>
              </w:rPr>
              <w:t>D</w:t>
            </w:r>
            <w:r w:rsidRPr="00435F0C">
              <w:t>PRPT7</w:t>
            </w:r>
          </w:p>
        </w:tc>
        <w:tc>
          <w:tcPr>
            <w:tcW w:w="1835" w:type="pct"/>
          </w:tcPr>
          <w:p w14:paraId="41FF3099" w14:textId="77777777" w:rsidR="00C63065" w:rsidRPr="00435F0C" w:rsidRDefault="00C63065" w:rsidP="002F1A8E">
            <w:pPr>
              <w:pStyle w:val="TableText"/>
            </w:pPr>
            <w:r w:rsidRPr="00435F0C">
              <w:t>20666458</w:t>
            </w:r>
          </w:p>
        </w:tc>
        <w:tc>
          <w:tcPr>
            <w:tcW w:w="1674" w:type="pct"/>
          </w:tcPr>
          <w:p w14:paraId="75F8383E" w14:textId="77777777" w:rsidR="00C63065" w:rsidRPr="00435F0C" w:rsidRDefault="00C63065" w:rsidP="002F1A8E">
            <w:pPr>
              <w:pStyle w:val="TableText"/>
            </w:pPr>
            <w:r w:rsidRPr="00435F0C">
              <w:t>23000869</w:t>
            </w:r>
          </w:p>
        </w:tc>
      </w:tr>
      <w:tr w:rsidR="00C63065" w:rsidRPr="00435F0C" w14:paraId="13F3C43E" w14:textId="77777777" w:rsidTr="002F1A8E">
        <w:trPr>
          <w:cantSplit/>
        </w:trPr>
        <w:tc>
          <w:tcPr>
            <w:tcW w:w="1491" w:type="pct"/>
          </w:tcPr>
          <w:p w14:paraId="693D598A" w14:textId="77777777" w:rsidR="00C63065" w:rsidRPr="00435F0C" w:rsidRDefault="00C63065" w:rsidP="002F1A8E">
            <w:pPr>
              <w:pStyle w:val="TableText"/>
            </w:pPr>
            <w:r w:rsidRPr="00435F0C">
              <w:t>E</w:t>
            </w:r>
            <w:r w:rsidRPr="00435F0C">
              <w:rPr>
                <w:spacing w:val="-1"/>
              </w:rPr>
              <w:t>D</w:t>
            </w:r>
            <w:r w:rsidRPr="00435F0C">
              <w:t>PRPT7C</w:t>
            </w:r>
          </w:p>
        </w:tc>
        <w:tc>
          <w:tcPr>
            <w:tcW w:w="1835" w:type="pct"/>
          </w:tcPr>
          <w:p w14:paraId="71A102CF" w14:textId="77777777" w:rsidR="00C63065" w:rsidRPr="00435F0C" w:rsidRDefault="00C63065" w:rsidP="002F1A8E">
            <w:pPr>
              <w:pStyle w:val="TableText"/>
            </w:pPr>
            <w:r w:rsidRPr="00435F0C">
              <w:t>22153636</w:t>
            </w:r>
          </w:p>
        </w:tc>
        <w:tc>
          <w:tcPr>
            <w:tcW w:w="1674" w:type="pct"/>
          </w:tcPr>
          <w:p w14:paraId="48F5ACD2" w14:textId="77777777" w:rsidR="00C63065" w:rsidRPr="00435F0C" w:rsidRDefault="00C63065" w:rsidP="002F1A8E">
            <w:pPr>
              <w:pStyle w:val="TableText"/>
            </w:pPr>
            <w:r w:rsidRPr="00435F0C">
              <w:t>24197469</w:t>
            </w:r>
          </w:p>
        </w:tc>
      </w:tr>
      <w:tr w:rsidR="00C63065" w:rsidRPr="00435F0C" w14:paraId="03FFD1F0" w14:textId="77777777" w:rsidTr="002F1A8E">
        <w:trPr>
          <w:cantSplit/>
        </w:trPr>
        <w:tc>
          <w:tcPr>
            <w:tcW w:w="1491" w:type="pct"/>
          </w:tcPr>
          <w:p w14:paraId="09BC2ABC" w14:textId="77777777" w:rsidR="00C63065" w:rsidRPr="00435F0C" w:rsidRDefault="00C63065" w:rsidP="002F1A8E">
            <w:pPr>
              <w:pStyle w:val="TableText"/>
            </w:pPr>
            <w:r w:rsidRPr="00435F0C">
              <w:t>E</w:t>
            </w:r>
            <w:r w:rsidRPr="00435F0C">
              <w:rPr>
                <w:spacing w:val="-1"/>
              </w:rPr>
              <w:t>D</w:t>
            </w:r>
            <w:r w:rsidRPr="00435F0C">
              <w:t>PRPT</w:t>
            </w:r>
            <w:r w:rsidRPr="00435F0C">
              <w:rPr>
                <w:spacing w:val="-2"/>
              </w:rPr>
              <w:t>B</w:t>
            </w:r>
            <w:r w:rsidRPr="00435F0C">
              <w:t>V</w:t>
            </w:r>
          </w:p>
        </w:tc>
        <w:tc>
          <w:tcPr>
            <w:tcW w:w="1835" w:type="pct"/>
          </w:tcPr>
          <w:p w14:paraId="12C02838" w14:textId="77777777" w:rsidR="00C63065" w:rsidRPr="00435F0C" w:rsidRDefault="00C63065" w:rsidP="002F1A8E">
            <w:pPr>
              <w:pStyle w:val="TableText"/>
            </w:pPr>
            <w:r w:rsidRPr="00435F0C">
              <w:t>28273730</w:t>
            </w:r>
          </w:p>
        </w:tc>
        <w:tc>
          <w:tcPr>
            <w:tcW w:w="1674" w:type="pct"/>
          </w:tcPr>
          <w:p w14:paraId="70D3AF7A" w14:textId="77777777" w:rsidR="00C63065" w:rsidRPr="00435F0C" w:rsidRDefault="00C63065" w:rsidP="002F1A8E">
            <w:pPr>
              <w:pStyle w:val="TableText"/>
            </w:pPr>
            <w:r w:rsidRPr="00435F0C">
              <w:t>30889629</w:t>
            </w:r>
          </w:p>
        </w:tc>
      </w:tr>
      <w:tr w:rsidR="00C63065" w14:paraId="4C2A1211" w14:textId="77777777" w:rsidTr="002F1A8E">
        <w:trPr>
          <w:cantSplit/>
        </w:trPr>
        <w:tc>
          <w:tcPr>
            <w:tcW w:w="1491" w:type="pct"/>
          </w:tcPr>
          <w:p w14:paraId="082585FC" w14:textId="77777777" w:rsidR="00C63065" w:rsidRPr="00435F0C" w:rsidRDefault="00C63065" w:rsidP="002F1A8E">
            <w:pPr>
              <w:pStyle w:val="TableText"/>
            </w:pPr>
            <w:r w:rsidRPr="00435F0C">
              <w:t>E</w:t>
            </w:r>
            <w:r w:rsidRPr="00435F0C">
              <w:rPr>
                <w:spacing w:val="-1"/>
              </w:rPr>
              <w:t>D</w:t>
            </w:r>
            <w:r w:rsidRPr="00435F0C">
              <w:t>PX</w:t>
            </w:r>
          </w:p>
        </w:tc>
        <w:tc>
          <w:tcPr>
            <w:tcW w:w="1835" w:type="pct"/>
          </w:tcPr>
          <w:p w14:paraId="2291C4F4" w14:textId="77777777" w:rsidR="00C63065" w:rsidRPr="00435F0C" w:rsidRDefault="00C63065" w:rsidP="002F1A8E">
            <w:pPr>
              <w:pStyle w:val="TableText"/>
            </w:pPr>
            <w:r w:rsidRPr="00435F0C">
              <w:t>12709600</w:t>
            </w:r>
          </w:p>
        </w:tc>
        <w:tc>
          <w:tcPr>
            <w:tcW w:w="1674" w:type="pct"/>
          </w:tcPr>
          <w:p w14:paraId="4D3D8527" w14:textId="77777777" w:rsidR="00C63065" w:rsidRPr="00435F0C" w:rsidRDefault="00C63065" w:rsidP="002F1A8E">
            <w:pPr>
              <w:pStyle w:val="TableText"/>
            </w:pPr>
            <w:r w:rsidRPr="00435F0C">
              <w:t>16354064</w:t>
            </w:r>
          </w:p>
        </w:tc>
      </w:tr>
    </w:tbl>
    <w:p w14:paraId="0503FB68" w14:textId="77777777" w:rsidR="009F080D" w:rsidRDefault="0083467D" w:rsidP="00392C90">
      <w:pPr>
        <w:pStyle w:val="Heading1"/>
        <w:spacing w:before="720"/>
      </w:pPr>
      <w:bookmarkStart w:id="84" w:name="_Toc403558724"/>
      <w:bookmarkEnd w:id="77"/>
      <w:bookmarkEnd w:id="78"/>
      <w:r>
        <w:t>EDIS Configuration</w:t>
      </w:r>
      <w:bookmarkEnd w:id="84"/>
    </w:p>
    <w:p w14:paraId="04D08779" w14:textId="77777777" w:rsidR="0083467D" w:rsidRPr="0083467D" w:rsidRDefault="0083467D" w:rsidP="007E4560">
      <w:pPr>
        <w:ind w:left="360" w:firstLine="0"/>
      </w:pPr>
      <w:r w:rsidRPr="007E4560">
        <w:rPr>
          <w:b/>
        </w:rPr>
        <w:t>NOTE:</w:t>
      </w:r>
      <w:r>
        <w:t xml:space="preserve"> EDIS v.2.1.2/EDP*2.0*2 installation does NOT affect any of the parameters/options described in this section.  Configuration information is included below for reference purposes only.  Configuration may be needed if installing EDIS for the first time, but it is not necessary</w:t>
      </w:r>
      <w:r w:rsidR="007E4560">
        <w:t xml:space="preserve"> to perform these configuration steps</w:t>
      </w:r>
      <w:r>
        <w:t xml:space="preserve"> if updating</w:t>
      </w:r>
      <w:r w:rsidR="007E4560">
        <w:t xml:space="preserve"> an existing</w:t>
      </w:r>
      <w:r>
        <w:t xml:space="preserve"> EDIS </w:t>
      </w:r>
      <w:r w:rsidR="007E4560">
        <w:t xml:space="preserve">system </w:t>
      </w:r>
      <w:r>
        <w:t>to v.2.1.2/EDP*2.0*2.</w:t>
      </w:r>
    </w:p>
    <w:p w14:paraId="4EE9D365" w14:textId="77777777" w:rsidR="0083467D" w:rsidRPr="00605CF5" w:rsidRDefault="0083467D" w:rsidP="0083467D">
      <w:pPr>
        <w:pStyle w:val="Heading2"/>
      </w:pPr>
      <w:bookmarkStart w:id="85" w:name="_Toc401228156"/>
      <w:bookmarkStart w:id="86" w:name="_Toc401232251"/>
      <w:bookmarkStart w:id="87" w:name="_Toc403558725"/>
      <w:bookmarkStart w:id="88" w:name="_Toc271208426"/>
      <w:bookmarkStart w:id="89" w:name="_Toc401228163"/>
      <w:bookmarkStart w:id="90" w:name="_Toc401232258"/>
      <w:r w:rsidRPr="00605CF5">
        <w:t>EDPF LOCATION Parameter</w:t>
      </w:r>
      <w:bookmarkEnd w:id="85"/>
      <w:bookmarkEnd w:id="86"/>
      <w:bookmarkEnd w:id="87"/>
    </w:p>
    <w:p w14:paraId="7B5FAA7F" w14:textId="77777777" w:rsidR="0083467D" w:rsidRPr="00A8203A" w:rsidRDefault="0083467D" w:rsidP="0083467D">
      <w:pPr>
        <w:ind w:left="1080" w:firstLine="0"/>
        <w:rPr>
          <w:b/>
          <w:i/>
          <w:color w:val="C00000"/>
        </w:rPr>
      </w:pPr>
      <w:r>
        <w:t xml:space="preserve">This parameter should contain the hospital location or locations that your emergency department uses. If you have a multi-division site, make an entry for each division.    </w:t>
      </w:r>
    </w:p>
    <w:p w14:paraId="201CBE0E" w14:textId="77777777" w:rsidR="0083467D" w:rsidRDefault="0083467D" w:rsidP="0083467D">
      <w:pPr>
        <w:numPr>
          <w:ilvl w:val="0"/>
          <w:numId w:val="9"/>
        </w:numPr>
        <w:ind w:left="1440"/>
      </w:pPr>
      <w:r>
        <w:t xml:space="preserve">Log in to </w:t>
      </w:r>
      <w:proofErr w:type="spellStart"/>
      <w:r>
        <w:t>VistA</w:t>
      </w:r>
      <w:proofErr w:type="spellEnd"/>
      <w:r>
        <w:t>.</w:t>
      </w:r>
    </w:p>
    <w:p w14:paraId="09B3D291" w14:textId="77777777" w:rsidR="0083467D" w:rsidRDefault="0083467D" w:rsidP="0083467D">
      <w:pPr>
        <w:numPr>
          <w:ilvl w:val="0"/>
          <w:numId w:val="9"/>
        </w:numPr>
        <w:ind w:left="1440"/>
      </w:pPr>
      <w:r>
        <w:t xml:space="preserve">At the Select </w:t>
      </w:r>
      <w:r w:rsidRPr="008A14E0">
        <w:rPr>
          <w:b/>
        </w:rPr>
        <w:t>OPTION NAME</w:t>
      </w:r>
      <w:r>
        <w:t xml:space="preserve"> prompt, type </w:t>
      </w:r>
      <w:proofErr w:type="spellStart"/>
      <w:r>
        <w:rPr>
          <w:i/>
        </w:rPr>
        <w:t>xpar</w:t>
      </w:r>
      <w:proofErr w:type="spellEnd"/>
      <w:r>
        <w:rPr>
          <w:i/>
        </w:rPr>
        <w:t xml:space="preserve"> menu</w:t>
      </w:r>
      <w:r w:rsidRPr="008A14E0">
        <w:rPr>
          <w:i/>
        </w:rPr>
        <w:t xml:space="preserve"> </w:t>
      </w:r>
      <w:r>
        <w:t xml:space="preserve">(for </w:t>
      </w:r>
      <w:r w:rsidRPr="008A14E0">
        <w:rPr>
          <w:b/>
        </w:rPr>
        <w:t>XPAR MENU TOOLS</w:t>
      </w:r>
      <w:r>
        <w:t>) and then press the &lt;</w:t>
      </w:r>
      <w:r w:rsidRPr="008A14E0">
        <w:rPr>
          <w:b/>
        </w:rPr>
        <w:t>Enter</w:t>
      </w:r>
      <w:r>
        <w:t>&gt; key.</w:t>
      </w:r>
    </w:p>
    <w:p w14:paraId="52A1AFFC" w14:textId="77777777" w:rsidR="0083467D" w:rsidRDefault="0083467D" w:rsidP="0083467D">
      <w:pPr>
        <w:numPr>
          <w:ilvl w:val="0"/>
          <w:numId w:val="9"/>
        </w:numPr>
        <w:ind w:left="1440"/>
      </w:pPr>
      <w:r>
        <w:t xml:space="preserve">At the </w:t>
      </w:r>
      <w:r w:rsidRPr="00487156">
        <w:rPr>
          <w:b/>
        </w:rPr>
        <w:t>Select General Parameter Tools Option</w:t>
      </w:r>
      <w:r>
        <w:t xml:space="preserve"> prompt, type </w:t>
      </w:r>
      <w:r>
        <w:rPr>
          <w:i/>
        </w:rPr>
        <w:t>ep</w:t>
      </w:r>
      <w:r w:rsidRPr="00487156">
        <w:rPr>
          <w:i/>
        </w:rPr>
        <w:t xml:space="preserve"> </w:t>
      </w:r>
      <w:r>
        <w:t xml:space="preserve">(for </w:t>
      </w:r>
      <w:r w:rsidRPr="00487156">
        <w:rPr>
          <w:b/>
        </w:rPr>
        <w:t>Edit Parameters</w:t>
      </w:r>
      <w:r>
        <w:t>) and then press the &lt;</w:t>
      </w:r>
      <w:r w:rsidRPr="00487156">
        <w:rPr>
          <w:b/>
        </w:rPr>
        <w:t>Enter</w:t>
      </w:r>
      <w:r>
        <w:t>&gt; key.</w:t>
      </w:r>
    </w:p>
    <w:p w14:paraId="1FE92FF0" w14:textId="77777777" w:rsidR="0083467D" w:rsidRDefault="0083467D" w:rsidP="0083467D">
      <w:pPr>
        <w:numPr>
          <w:ilvl w:val="0"/>
          <w:numId w:val="9"/>
        </w:numPr>
        <w:ind w:left="1440"/>
      </w:pPr>
      <w:r>
        <w:t xml:space="preserve">At the </w:t>
      </w:r>
      <w:r w:rsidRPr="00487156">
        <w:rPr>
          <w:b/>
        </w:rPr>
        <w:t>Select PARAMETER DEFINITION NAME</w:t>
      </w:r>
      <w:r>
        <w:t xml:space="preserve"> prompt, type </w:t>
      </w:r>
      <w:proofErr w:type="spellStart"/>
      <w:r>
        <w:rPr>
          <w:i/>
        </w:rPr>
        <w:t>edpf</w:t>
      </w:r>
      <w:proofErr w:type="spellEnd"/>
      <w:r>
        <w:rPr>
          <w:i/>
        </w:rPr>
        <w:t xml:space="preserve"> l</w:t>
      </w:r>
      <w:r w:rsidRPr="00477CA2">
        <w:t xml:space="preserve"> (</w:t>
      </w:r>
      <w:r w:rsidRPr="00477CA2">
        <w:rPr>
          <w:i/>
        </w:rPr>
        <w:t>EDPF L</w:t>
      </w:r>
      <w:r>
        <w:t xml:space="preserve">; for </w:t>
      </w:r>
      <w:r w:rsidRPr="00487156">
        <w:rPr>
          <w:b/>
        </w:rPr>
        <w:t>EDPF LOCATION</w:t>
      </w:r>
      <w:r>
        <w:t>)</w:t>
      </w:r>
      <w:r w:rsidRPr="00487156">
        <w:rPr>
          <w:i/>
        </w:rPr>
        <w:t xml:space="preserve"> </w:t>
      </w:r>
      <w:r>
        <w:t>and then press the &lt;</w:t>
      </w:r>
      <w:r w:rsidRPr="00487156">
        <w:rPr>
          <w:b/>
        </w:rPr>
        <w:t>Enter</w:t>
      </w:r>
      <w:r>
        <w:t>&gt; key.</w:t>
      </w:r>
    </w:p>
    <w:p w14:paraId="4FE0D869" w14:textId="77777777" w:rsidR="0083467D" w:rsidRDefault="0083467D" w:rsidP="0083467D">
      <w:pPr>
        <w:numPr>
          <w:ilvl w:val="0"/>
          <w:numId w:val="9"/>
        </w:numPr>
        <w:ind w:left="1440"/>
      </w:pPr>
      <w:r>
        <w:t xml:space="preserve">At the </w:t>
      </w:r>
      <w:r w:rsidRPr="00487156">
        <w:rPr>
          <w:b/>
        </w:rPr>
        <w:t>Select INSTITUTION NAME</w:t>
      </w:r>
      <w:r>
        <w:t xml:space="preserve"> prompt, type the name or station number of your institution and then press the &lt;</w:t>
      </w:r>
      <w:r w:rsidRPr="00487156">
        <w:rPr>
          <w:b/>
        </w:rPr>
        <w:t>Enter</w:t>
      </w:r>
      <w:r>
        <w:t>&gt; key.</w:t>
      </w:r>
    </w:p>
    <w:p w14:paraId="7FDB2642" w14:textId="77777777" w:rsidR="0083467D" w:rsidRDefault="0083467D" w:rsidP="0083467D">
      <w:pPr>
        <w:numPr>
          <w:ilvl w:val="0"/>
          <w:numId w:val="9"/>
        </w:numPr>
        <w:ind w:left="1440"/>
      </w:pPr>
      <w:r>
        <w:t xml:space="preserve">At the </w:t>
      </w:r>
      <w:r w:rsidRPr="00487156">
        <w:rPr>
          <w:b/>
        </w:rPr>
        <w:t>Select Time Range (ex. 0800-1200) or Sequence</w:t>
      </w:r>
      <w:r>
        <w:t xml:space="preserve"> prompt, type the time range during which the clinic location you are about to select functions as your site’s emergency department. Use military time. For example, if the location serves as your site’s emergency department from 8:00 AM to 5:00 PM, type </w:t>
      </w:r>
      <w:r w:rsidRPr="007A79E3">
        <w:rPr>
          <w:i/>
        </w:rPr>
        <w:t>0800-1700</w:t>
      </w:r>
      <w:r>
        <w:t xml:space="preserve">. Alternately, type a number that represents the location’s preference rating (the number </w:t>
      </w:r>
      <w:r w:rsidRPr="007A79E3">
        <w:rPr>
          <w:i/>
        </w:rPr>
        <w:t>1</w:t>
      </w:r>
      <w:r>
        <w:t xml:space="preserve"> represents the most-preferred location). Press the &lt;</w:t>
      </w:r>
      <w:r w:rsidRPr="007A79E3">
        <w:rPr>
          <w:b/>
        </w:rPr>
        <w:t>Enter</w:t>
      </w:r>
      <w:r>
        <w:t>&gt; key. When users create a PCE encounter, EDIS uses time-of-day-based or preference-based criteria to determine the encounter’s location.</w:t>
      </w:r>
    </w:p>
    <w:p w14:paraId="1557A452" w14:textId="77777777" w:rsidR="0083467D" w:rsidRPr="00DB3878" w:rsidRDefault="0083467D" w:rsidP="0083467D">
      <w:pPr>
        <w:spacing w:after="160"/>
        <w:ind w:left="1440" w:firstLine="0"/>
        <w:rPr>
          <w:iCs/>
        </w:rPr>
      </w:pPr>
      <w:r w:rsidRPr="009E1F7C">
        <w:rPr>
          <w:b/>
        </w:rPr>
        <w:t>NOTE:</w:t>
      </w:r>
      <w:r w:rsidRPr="009E1F7C">
        <w:t xml:space="preserve"> </w:t>
      </w:r>
      <w:r w:rsidRPr="00224A97">
        <w:t xml:space="preserve">When selecting time ranges, be sure to account for all hours of emergency-department operation. EDIS does not create PCE encounters for patients whom users enter during times that you do not include in the </w:t>
      </w:r>
      <w:r w:rsidRPr="007A79E3">
        <w:rPr>
          <w:b/>
        </w:rPr>
        <w:t>EDPF LOCATION</w:t>
      </w:r>
      <w:r w:rsidRPr="00224A97">
        <w:t xml:space="preserve"> parameter. For example, suppose you set the parameter to use Clinic A from 0700 to 0800 hours and Clinic B from 0900 to 1200 hours. If a user then adds a patient at 0830 hours, EDIS will not create a PCE encounter for the patient. Further, take care not to overlap hours. In cases where hours overlap, EDIS always creates the patient’s PCE encounter for the first clinic.</w:t>
      </w:r>
      <w:r w:rsidRPr="00DB3878">
        <w:t xml:space="preserve"> </w:t>
      </w:r>
    </w:p>
    <w:p w14:paraId="5E479875" w14:textId="77777777" w:rsidR="0083467D" w:rsidRDefault="0083467D" w:rsidP="0083467D">
      <w:pPr>
        <w:ind w:left="1440" w:firstLine="0"/>
      </w:pPr>
      <w:r w:rsidRPr="00DB3878">
        <w:t xml:space="preserve">EDIS uses the time and preference settings you specify here to populate its Clinic list when you select the </w:t>
      </w:r>
      <w:r w:rsidRPr="00A637D6">
        <w:rPr>
          <w:b/>
        </w:rPr>
        <w:t>Show clinics</w:t>
      </w:r>
      <w:r w:rsidRPr="00DB3878">
        <w:t xml:space="preserve"> on entry form check box in the application’s Configure view. This parameter allows users at sites that have multiple emergency-department locations to select the location EDIS will use when it creates the patient’s emergency-department visit in CPRS. </w:t>
      </w:r>
    </w:p>
    <w:p w14:paraId="7BB0A2F5" w14:textId="77777777" w:rsidR="0083467D" w:rsidRDefault="0083467D" w:rsidP="0083467D">
      <w:pPr>
        <w:numPr>
          <w:ilvl w:val="0"/>
          <w:numId w:val="9"/>
        </w:numPr>
        <w:ind w:left="1440"/>
      </w:pPr>
      <w:proofErr w:type="spellStart"/>
      <w:r>
        <w:t>VistA</w:t>
      </w:r>
      <w:proofErr w:type="spellEnd"/>
      <w:r>
        <w:t xml:space="preserve"> displays your new time range or selection as a default value. Press the </w:t>
      </w:r>
      <w:r w:rsidRPr="00BE303A">
        <w:rPr>
          <w:b/>
        </w:rPr>
        <w:t>&lt;Enter&gt;</w:t>
      </w:r>
      <w:r>
        <w:t xml:space="preserve"> key to accept this default value.</w:t>
      </w:r>
    </w:p>
    <w:p w14:paraId="426884C5" w14:textId="77777777" w:rsidR="0083467D" w:rsidRDefault="0083467D" w:rsidP="0083467D">
      <w:pPr>
        <w:numPr>
          <w:ilvl w:val="0"/>
          <w:numId w:val="9"/>
        </w:numPr>
        <w:ind w:left="1440"/>
      </w:pPr>
      <w:r>
        <w:t xml:space="preserve">At the </w:t>
      </w:r>
      <w:r w:rsidRPr="00BE303A">
        <w:rPr>
          <w:b/>
        </w:rPr>
        <w:t>ED LOCATION</w:t>
      </w:r>
      <w:r>
        <w:t xml:space="preserve"> prompt, type the name of the location that serves as your site’s emergency department during this time range or for this sequence and press the &lt;</w:t>
      </w:r>
      <w:r w:rsidRPr="00BE303A">
        <w:rPr>
          <w:b/>
        </w:rPr>
        <w:t>Enter</w:t>
      </w:r>
      <w:r>
        <w:t xml:space="preserve">&gt; key. </w:t>
      </w:r>
    </w:p>
    <w:p w14:paraId="3EBA4578" w14:textId="77777777" w:rsidR="0083467D" w:rsidRDefault="0083467D" w:rsidP="0083467D">
      <w:pPr>
        <w:numPr>
          <w:ilvl w:val="0"/>
          <w:numId w:val="9"/>
        </w:numPr>
        <w:ind w:left="1440"/>
      </w:pPr>
      <w:r>
        <w:t>Repeat steps 6 through 8 for additional emergency-department locations (if any).</w:t>
      </w:r>
    </w:p>
    <w:p w14:paraId="0B07E683" w14:textId="77777777" w:rsidR="0083467D" w:rsidRPr="003648FB" w:rsidRDefault="0083467D" w:rsidP="0083467D">
      <w:pPr>
        <w:pStyle w:val="Heading2"/>
        <w:rPr>
          <w:i/>
          <w:sz w:val="24"/>
          <w:szCs w:val="24"/>
        </w:rPr>
      </w:pPr>
      <w:bookmarkStart w:id="91" w:name="_Toc401228157"/>
      <w:bookmarkStart w:id="92" w:name="_Toc401232252"/>
      <w:bookmarkStart w:id="93" w:name="_Toc403558726"/>
      <w:r w:rsidRPr="003648FB">
        <w:t>EDPF NURSE STAFF SCREEN Parameter</w:t>
      </w:r>
      <w:bookmarkEnd w:id="91"/>
      <w:bookmarkEnd w:id="92"/>
      <w:bookmarkEnd w:id="93"/>
    </w:p>
    <w:p w14:paraId="4922E1DE" w14:textId="77777777" w:rsidR="0083467D" w:rsidRDefault="0083467D" w:rsidP="0083467D">
      <w:pPr>
        <w:ind w:left="1080" w:firstLine="0"/>
      </w:pPr>
      <w:r>
        <w:t xml:space="preserve">The EDPF NURSE STAFF SCREEN parameter allows you to select the type of filtering EDIS uses to populate the nursing-staff selection list in its </w:t>
      </w:r>
      <w:r w:rsidRPr="00F81128">
        <w:rPr>
          <w:b/>
        </w:rPr>
        <w:t>Assign Staff</w:t>
      </w:r>
      <w:r>
        <w:t xml:space="preserve"> view. By default, the application allows all entries in the New Person (#200) file. Options for narrowing the list of possible staff selections include: </w:t>
      </w:r>
    </w:p>
    <w:p w14:paraId="5A3FD6EA" w14:textId="77777777" w:rsidR="0083467D" w:rsidRPr="00D566C8" w:rsidRDefault="0083467D" w:rsidP="0083467D">
      <w:pPr>
        <w:pStyle w:val="ListParagraph"/>
        <w:numPr>
          <w:ilvl w:val="0"/>
          <w:numId w:val="19"/>
        </w:numPr>
      </w:pPr>
      <w:r w:rsidRPr="00D566C8">
        <w:t xml:space="preserve">Allow only persons who are present and active in the NURS STAFF file (#210) </w:t>
      </w:r>
    </w:p>
    <w:p w14:paraId="5E24C3F8" w14:textId="77777777" w:rsidR="0083467D" w:rsidRPr="00D566C8" w:rsidRDefault="0083467D" w:rsidP="0083467D">
      <w:pPr>
        <w:pStyle w:val="ListParagraph"/>
        <w:numPr>
          <w:ilvl w:val="0"/>
          <w:numId w:val="19"/>
        </w:numPr>
      </w:pPr>
      <w:r w:rsidRPr="00D566C8">
        <w:t>Allow only persons who hold the ORELSE key</w:t>
      </w:r>
    </w:p>
    <w:p w14:paraId="437EEFB0" w14:textId="77777777" w:rsidR="0083467D" w:rsidRPr="00D566C8" w:rsidRDefault="0083467D" w:rsidP="0083467D">
      <w:pPr>
        <w:pStyle w:val="ListParagraph"/>
        <w:numPr>
          <w:ilvl w:val="0"/>
          <w:numId w:val="19"/>
        </w:numPr>
      </w:pPr>
      <w:r w:rsidRPr="00D566C8">
        <w:t>Allow only persons who hold the PSJ RNURSE key</w:t>
      </w:r>
    </w:p>
    <w:p w14:paraId="77BE10AB" w14:textId="77777777" w:rsidR="0083467D" w:rsidRPr="00D566C8" w:rsidRDefault="0083467D" w:rsidP="0083467D">
      <w:pPr>
        <w:pStyle w:val="ListParagraph"/>
        <w:numPr>
          <w:ilvl w:val="0"/>
          <w:numId w:val="19"/>
        </w:numPr>
      </w:pPr>
      <w:r w:rsidRPr="00D566C8">
        <w:t xml:space="preserve">Allow selection from all entries in the New Person file (#200) </w:t>
      </w:r>
    </w:p>
    <w:p w14:paraId="5192793D" w14:textId="77777777" w:rsidR="0083467D" w:rsidRDefault="0083467D" w:rsidP="0083467D">
      <w:pPr>
        <w:numPr>
          <w:ilvl w:val="0"/>
          <w:numId w:val="6"/>
        </w:numPr>
        <w:ind w:left="1440"/>
      </w:pPr>
      <w:r>
        <w:t xml:space="preserve">Log in to </w:t>
      </w:r>
      <w:proofErr w:type="spellStart"/>
      <w:r>
        <w:t>VistA</w:t>
      </w:r>
      <w:proofErr w:type="spellEnd"/>
    </w:p>
    <w:p w14:paraId="7B420295" w14:textId="77777777" w:rsidR="0083467D" w:rsidRDefault="0083467D" w:rsidP="0083467D">
      <w:pPr>
        <w:numPr>
          <w:ilvl w:val="0"/>
          <w:numId w:val="6"/>
        </w:numPr>
        <w:ind w:left="1440"/>
      </w:pPr>
      <w:r>
        <w:t xml:space="preserve">At the Select </w:t>
      </w:r>
      <w:r w:rsidRPr="00B15E2C">
        <w:rPr>
          <w:b/>
        </w:rPr>
        <w:t>OPTION NAME</w:t>
      </w:r>
      <w:r>
        <w:t xml:space="preserve"> prompt, type </w:t>
      </w:r>
      <w:proofErr w:type="spellStart"/>
      <w:r>
        <w:rPr>
          <w:i/>
        </w:rPr>
        <w:t>xpar</w:t>
      </w:r>
      <w:proofErr w:type="spellEnd"/>
      <w:r>
        <w:rPr>
          <w:i/>
        </w:rPr>
        <w:t xml:space="preserve"> menu </w:t>
      </w:r>
      <w:r>
        <w:t xml:space="preserve">(for </w:t>
      </w:r>
      <w:r w:rsidRPr="0021703A">
        <w:rPr>
          <w:b/>
        </w:rPr>
        <w:t>XPAR MENU TOOLS</w:t>
      </w:r>
      <w:r>
        <w:t>) and then press the &lt;</w:t>
      </w:r>
      <w:r w:rsidRPr="00CA0408">
        <w:rPr>
          <w:b/>
        </w:rPr>
        <w:t>Enter</w:t>
      </w:r>
      <w:r>
        <w:t>&gt; key.</w:t>
      </w:r>
    </w:p>
    <w:p w14:paraId="2E69FDC6" w14:textId="77777777" w:rsidR="0083467D" w:rsidRDefault="0083467D" w:rsidP="0083467D">
      <w:pPr>
        <w:numPr>
          <w:ilvl w:val="0"/>
          <w:numId w:val="6"/>
        </w:numPr>
        <w:ind w:left="1440"/>
      </w:pPr>
      <w:r>
        <w:t xml:space="preserve">At the </w:t>
      </w:r>
      <w:r w:rsidRPr="00182DF8">
        <w:rPr>
          <w:b/>
        </w:rPr>
        <w:t>Select OPTION NAME</w:t>
      </w:r>
      <w:r>
        <w:t xml:space="preserve"> prompt, type </w:t>
      </w:r>
      <w:proofErr w:type="spellStart"/>
      <w:r w:rsidRPr="00182DF8">
        <w:rPr>
          <w:i/>
        </w:rPr>
        <w:t>xpar</w:t>
      </w:r>
      <w:proofErr w:type="spellEnd"/>
      <w:r w:rsidRPr="00182DF8">
        <w:rPr>
          <w:i/>
        </w:rPr>
        <w:t xml:space="preserve"> edit parameter</w:t>
      </w:r>
      <w:r>
        <w:t xml:space="preserve"> and press the &lt;</w:t>
      </w:r>
      <w:r w:rsidRPr="00182DF8">
        <w:rPr>
          <w:b/>
        </w:rPr>
        <w:t>Enter</w:t>
      </w:r>
      <w:r>
        <w:t>&gt; key.</w:t>
      </w:r>
    </w:p>
    <w:p w14:paraId="33396148" w14:textId="77777777" w:rsidR="0083467D" w:rsidRDefault="0083467D" w:rsidP="0083467D">
      <w:pPr>
        <w:numPr>
          <w:ilvl w:val="0"/>
          <w:numId w:val="6"/>
        </w:numPr>
        <w:ind w:left="1440"/>
      </w:pPr>
      <w:r>
        <w:t xml:space="preserve">At the </w:t>
      </w:r>
      <w:r w:rsidRPr="00556A74">
        <w:rPr>
          <w:b/>
        </w:rPr>
        <w:t xml:space="preserve">Select </w:t>
      </w:r>
      <w:r w:rsidRPr="005315A6">
        <w:rPr>
          <w:b/>
        </w:rPr>
        <w:t>PARAMETER DEFINITION NAME</w:t>
      </w:r>
      <w:r>
        <w:t xml:space="preserve"> prompt, type </w:t>
      </w:r>
      <w:proofErr w:type="spellStart"/>
      <w:r w:rsidRPr="005315A6">
        <w:rPr>
          <w:i/>
        </w:rPr>
        <w:t>edpf</w:t>
      </w:r>
      <w:proofErr w:type="spellEnd"/>
      <w:r w:rsidRPr="005315A6">
        <w:rPr>
          <w:i/>
        </w:rPr>
        <w:t xml:space="preserve"> nurse staff</w:t>
      </w:r>
      <w:r>
        <w:t xml:space="preserve"> and press the &lt;</w:t>
      </w:r>
      <w:r w:rsidRPr="005315A6">
        <w:rPr>
          <w:b/>
        </w:rPr>
        <w:t>Enter</w:t>
      </w:r>
      <w:r>
        <w:t>&gt; key.</w:t>
      </w:r>
    </w:p>
    <w:p w14:paraId="3B55E484" w14:textId="77777777" w:rsidR="0083467D" w:rsidRDefault="0083467D" w:rsidP="0083467D">
      <w:pPr>
        <w:numPr>
          <w:ilvl w:val="0"/>
          <w:numId w:val="6"/>
        </w:numPr>
        <w:ind w:left="1440"/>
      </w:pPr>
      <w:r>
        <w:t xml:space="preserve">At the </w:t>
      </w:r>
      <w:r w:rsidRPr="00107145">
        <w:rPr>
          <w:b/>
        </w:rPr>
        <w:t>Enter selection</w:t>
      </w:r>
      <w:r>
        <w:t xml:space="preserve"> prompt, type the number </w:t>
      </w:r>
      <w:r w:rsidRPr="002C3811">
        <w:rPr>
          <w:i/>
        </w:rPr>
        <w:t>3</w:t>
      </w:r>
      <w:r>
        <w:t xml:space="preserve"> (for </w:t>
      </w:r>
      <w:r w:rsidRPr="002C3811">
        <w:rPr>
          <w:b/>
        </w:rPr>
        <w:t>Division</w:t>
      </w:r>
      <w:r>
        <w:t>) and press the &lt;</w:t>
      </w:r>
      <w:r w:rsidRPr="002C3811">
        <w:rPr>
          <w:b/>
        </w:rPr>
        <w:t>Enter</w:t>
      </w:r>
      <w:r>
        <w:t xml:space="preserve">&gt; key. </w:t>
      </w:r>
      <w:r w:rsidRPr="006F2020">
        <w:t xml:space="preserve">If your site has only one division, you can set this parameter at the system level by typing the number </w:t>
      </w:r>
      <w:r w:rsidRPr="006F2020">
        <w:rPr>
          <w:i/>
        </w:rPr>
        <w:t xml:space="preserve">5 </w:t>
      </w:r>
      <w:r w:rsidRPr="006F2020">
        <w:t xml:space="preserve">(for </w:t>
      </w:r>
      <w:r w:rsidRPr="006F2020">
        <w:rPr>
          <w:b/>
        </w:rPr>
        <w:t>System</w:t>
      </w:r>
      <w:r w:rsidRPr="006F2020">
        <w:t>).</w:t>
      </w:r>
    </w:p>
    <w:p w14:paraId="692C823A" w14:textId="77777777" w:rsidR="0083467D" w:rsidRDefault="0083467D" w:rsidP="0083467D">
      <w:pPr>
        <w:numPr>
          <w:ilvl w:val="0"/>
          <w:numId w:val="6"/>
        </w:numPr>
        <w:ind w:left="1440"/>
      </w:pPr>
      <w:r>
        <w:t xml:space="preserve">At the </w:t>
      </w:r>
      <w:r w:rsidRPr="00C75094">
        <w:rPr>
          <w:b/>
        </w:rPr>
        <w:t>Select INSTITUTION NAME</w:t>
      </w:r>
      <w:r>
        <w:t xml:space="preserve"> prompt, type your institution’s name and then press the &lt;</w:t>
      </w:r>
      <w:r w:rsidRPr="00C75094">
        <w:rPr>
          <w:b/>
        </w:rPr>
        <w:t>Enter</w:t>
      </w:r>
      <w:r>
        <w:t xml:space="preserve">&gt; key. </w:t>
      </w:r>
      <w:proofErr w:type="spellStart"/>
      <w:r>
        <w:t>VistA</w:t>
      </w:r>
      <w:proofErr w:type="spellEnd"/>
      <w:r>
        <w:t xml:space="preserve"> displays a list of criteria that EDIS can use to filter entries in the New Person (#200) file.</w:t>
      </w:r>
    </w:p>
    <w:p w14:paraId="6B8CE8F3" w14:textId="77777777" w:rsidR="0083467D" w:rsidRDefault="0083467D" w:rsidP="0083467D">
      <w:pPr>
        <w:numPr>
          <w:ilvl w:val="0"/>
          <w:numId w:val="6"/>
        </w:numPr>
        <w:ind w:left="1440"/>
      </w:pPr>
      <w:r>
        <w:t xml:space="preserve">At the </w:t>
      </w:r>
      <w:r w:rsidRPr="00C75094">
        <w:rPr>
          <w:b/>
        </w:rPr>
        <w:t>Allow Persons</w:t>
      </w:r>
      <w:r>
        <w:t xml:space="preserve"> prompt, type one of the following numbers to select a screening criterion and then press the &lt;</w:t>
      </w:r>
      <w:r w:rsidRPr="00591AFB">
        <w:rPr>
          <w:b/>
        </w:rPr>
        <w:t>Enter</w:t>
      </w:r>
      <w:r>
        <w:t>&gt; key:</w:t>
      </w:r>
    </w:p>
    <w:p w14:paraId="17D1921D" w14:textId="77777777" w:rsidR="0083467D" w:rsidRDefault="0083467D" w:rsidP="0083467D">
      <w:pPr>
        <w:pStyle w:val="ListParagraph"/>
        <w:numPr>
          <w:ilvl w:val="2"/>
          <w:numId w:val="20"/>
        </w:numPr>
        <w:ind w:left="1800" w:hanging="360"/>
      </w:pPr>
      <w:r w:rsidRPr="00D32621">
        <w:rPr>
          <w:i/>
        </w:rPr>
        <w:t xml:space="preserve">0 </w:t>
      </w:r>
      <w:r w:rsidRPr="00D55141">
        <w:t>(</w:t>
      </w:r>
      <w:r w:rsidRPr="00D32621">
        <w:rPr>
          <w:b/>
        </w:rPr>
        <w:t>Active in NURS STAFF (210)</w:t>
      </w:r>
    </w:p>
    <w:p w14:paraId="5DDF224C" w14:textId="77777777" w:rsidR="0083467D" w:rsidRDefault="0083467D" w:rsidP="0083467D">
      <w:pPr>
        <w:pStyle w:val="ListParagraph"/>
        <w:numPr>
          <w:ilvl w:val="2"/>
          <w:numId w:val="20"/>
        </w:numPr>
        <w:ind w:left="1800" w:hanging="360"/>
      </w:pPr>
      <w:r w:rsidRPr="00D32621">
        <w:rPr>
          <w:i/>
        </w:rPr>
        <w:t>1</w:t>
      </w:r>
      <w:r w:rsidRPr="00D55141">
        <w:t xml:space="preserve"> (</w:t>
      </w:r>
      <w:r w:rsidRPr="00D32621">
        <w:rPr>
          <w:b/>
        </w:rPr>
        <w:t>Hold ORELSE Key</w:t>
      </w:r>
      <w:r>
        <w:t>)</w:t>
      </w:r>
    </w:p>
    <w:p w14:paraId="5433AD8D" w14:textId="77777777" w:rsidR="0083467D" w:rsidRDefault="0083467D" w:rsidP="0083467D">
      <w:pPr>
        <w:pStyle w:val="ListParagraph"/>
        <w:numPr>
          <w:ilvl w:val="2"/>
          <w:numId w:val="20"/>
        </w:numPr>
        <w:ind w:left="1800" w:hanging="360"/>
      </w:pPr>
      <w:r w:rsidRPr="00D32621">
        <w:rPr>
          <w:i/>
        </w:rPr>
        <w:t>2</w:t>
      </w:r>
      <w:r w:rsidRPr="00D55141">
        <w:t xml:space="preserve"> (</w:t>
      </w:r>
      <w:r w:rsidRPr="00D32621">
        <w:rPr>
          <w:b/>
        </w:rPr>
        <w:t>Hold PSJ RNURSE Key</w:t>
      </w:r>
      <w:r>
        <w:t>)</w:t>
      </w:r>
    </w:p>
    <w:p w14:paraId="5D95E24C" w14:textId="77777777" w:rsidR="0083467D" w:rsidRPr="00D55141" w:rsidRDefault="0083467D" w:rsidP="0083467D">
      <w:pPr>
        <w:pStyle w:val="ListParagraph"/>
        <w:numPr>
          <w:ilvl w:val="2"/>
          <w:numId w:val="20"/>
        </w:numPr>
        <w:ind w:left="1800" w:hanging="360"/>
      </w:pPr>
      <w:r w:rsidRPr="00D32621">
        <w:rPr>
          <w:i/>
        </w:rPr>
        <w:t>3</w:t>
      </w:r>
      <w:r w:rsidRPr="00D55141">
        <w:t xml:space="preserve"> (</w:t>
      </w:r>
      <w:r w:rsidRPr="00D32621">
        <w:rPr>
          <w:b/>
        </w:rPr>
        <w:t>All Persons (No Screen)</w:t>
      </w:r>
      <w:r w:rsidRPr="00D55141">
        <w:t>)</w:t>
      </w:r>
    </w:p>
    <w:p w14:paraId="5A1762E9" w14:textId="77777777" w:rsidR="0083467D" w:rsidRDefault="006C308B" w:rsidP="0083467D">
      <w:pPr>
        <w:pStyle w:val="Heading2"/>
      </w:pPr>
      <w:bookmarkStart w:id="94" w:name="_Toc271208410"/>
      <w:bookmarkStart w:id="95" w:name="_Toc401228158"/>
      <w:bookmarkStart w:id="96" w:name="_Toc401232253"/>
      <w:bookmarkStart w:id="97" w:name="_Toc403558727"/>
      <w:r>
        <w:t xml:space="preserve">Creating an </w:t>
      </w:r>
      <w:r w:rsidR="0083467D" w:rsidRPr="003648FB">
        <w:t>EDIS</w:t>
      </w:r>
      <w:bookmarkStart w:id="98" w:name="_Toc271208412"/>
      <w:bookmarkEnd w:id="94"/>
      <w:bookmarkEnd w:id="95"/>
      <w:bookmarkEnd w:id="96"/>
      <w:r>
        <w:t xml:space="preserve"> Proxy User</w:t>
      </w:r>
      <w:r w:rsidR="00710319">
        <w:t xml:space="preserve"> for </w:t>
      </w:r>
      <w:proofErr w:type="spellStart"/>
      <w:r w:rsidR="00710319">
        <w:t>VistALink</w:t>
      </w:r>
      <w:bookmarkEnd w:id="97"/>
      <w:proofErr w:type="spellEnd"/>
    </w:p>
    <w:p w14:paraId="4E3A74A9" w14:textId="77777777" w:rsidR="0083467D" w:rsidRDefault="0083467D" w:rsidP="0083467D">
      <w:pPr>
        <w:ind w:left="1080" w:firstLine="0"/>
      </w:pPr>
      <w:r w:rsidRPr="00836F41">
        <w:rPr>
          <w:b/>
        </w:rPr>
        <w:t>NOTE:</w:t>
      </w:r>
      <w:r>
        <w:t xml:space="preserve"> For more information on how to configure and use </w:t>
      </w:r>
      <w:proofErr w:type="spellStart"/>
      <w:r>
        <w:t>VistALink</w:t>
      </w:r>
      <w:proofErr w:type="spellEnd"/>
      <w:r>
        <w:t xml:space="preserve">, refer to </w:t>
      </w:r>
      <w:proofErr w:type="spellStart"/>
      <w:r>
        <w:t>VistALink</w:t>
      </w:r>
      <w:proofErr w:type="spellEnd"/>
      <w:r>
        <w:t xml:space="preserve"> documentation on the VDL: </w:t>
      </w:r>
      <w:hyperlink r:id="rId30" w:history="1">
        <w:r w:rsidRPr="00ED639E">
          <w:rPr>
            <w:rStyle w:val="Hyperlink"/>
          </w:rPr>
          <w:t>http://www.va.gov/vdl/application.asp?appid=163</w:t>
        </w:r>
      </w:hyperlink>
      <w:r>
        <w:t>.</w:t>
      </w:r>
    </w:p>
    <w:p w14:paraId="339A6670" w14:textId="77777777" w:rsidR="00E72870" w:rsidRDefault="00E72870" w:rsidP="00E72870">
      <w:pPr>
        <w:ind w:left="1080" w:firstLine="0"/>
      </w:pPr>
      <w:r>
        <w:t xml:space="preserve">The EDIS Version 1 Installation Guide included the following steps to create an EDIS proxy user called </w:t>
      </w:r>
      <w:r w:rsidRPr="00E72870">
        <w:rPr>
          <w:i/>
        </w:rPr>
        <w:t>CONNECTOR, EDIS</w:t>
      </w:r>
      <w:r>
        <w:t>.  This information is included here for reference purposes.</w:t>
      </w:r>
    </w:p>
    <w:p w14:paraId="4558B7DF" w14:textId="77777777" w:rsidR="00E72870" w:rsidRPr="00E72870" w:rsidRDefault="00E72870" w:rsidP="00E72870">
      <w:pPr>
        <w:ind w:left="720" w:firstLine="720"/>
        <w:rPr>
          <w:b/>
          <w:i/>
        </w:rPr>
      </w:pPr>
      <w:r w:rsidRPr="00E72870">
        <w:rPr>
          <w:b/>
          <w:i/>
        </w:rPr>
        <w:t>Create a Connector Proxy M Account</w:t>
      </w:r>
    </w:p>
    <w:p w14:paraId="7792B00A" w14:textId="77777777" w:rsidR="00E72870" w:rsidRPr="00E72870" w:rsidRDefault="00E72870" w:rsidP="00E72870">
      <w:pPr>
        <w:ind w:left="1440" w:firstLine="0"/>
        <w:rPr>
          <w:i/>
        </w:rPr>
      </w:pPr>
      <w:r w:rsidRPr="00E72870">
        <w:rPr>
          <w:i/>
        </w:rPr>
        <w:t xml:space="preserve">If your site has not created a </w:t>
      </w:r>
      <w:proofErr w:type="spellStart"/>
      <w:r w:rsidRPr="00E72870">
        <w:rPr>
          <w:i/>
        </w:rPr>
        <w:t>VistALink</w:t>
      </w:r>
      <w:proofErr w:type="spellEnd"/>
      <w:r w:rsidRPr="00E72870">
        <w:rPr>
          <w:i/>
        </w:rPr>
        <w:t xml:space="preserve"> connector proxy, use the </w:t>
      </w:r>
      <w:proofErr w:type="spellStart"/>
      <w:r w:rsidRPr="00E72870">
        <w:rPr>
          <w:i/>
        </w:rPr>
        <w:t>Kernal</w:t>
      </w:r>
      <w:proofErr w:type="spellEnd"/>
      <w:r w:rsidRPr="00E72870">
        <w:rPr>
          <w:i/>
        </w:rPr>
        <w:t xml:space="preserve"> Tool’s </w:t>
      </w:r>
      <w:r w:rsidRPr="00E72870">
        <w:rPr>
          <w:b/>
          <w:i/>
        </w:rPr>
        <w:t>Foundations Manager</w:t>
      </w:r>
      <w:r w:rsidRPr="00E72870">
        <w:rPr>
          <w:i/>
        </w:rPr>
        <w:t xml:space="preserve"> menu to create the Connector Proxy M Account.</w:t>
      </w:r>
    </w:p>
    <w:p w14:paraId="51785B27" w14:textId="77777777" w:rsidR="00E72870" w:rsidRPr="00E72870" w:rsidRDefault="00E72870" w:rsidP="00E72870">
      <w:pPr>
        <w:pStyle w:val="ListParagraph"/>
        <w:numPr>
          <w:ilvl w:val="0"/>
          <w:numId w:val="35"/>
        </w:numPr>
        <w:ind w:left="1800"/>
        <w:rPr>
          <w:i/>
        </w:rPr>
      </w:pPr>
      <w:r w:rsidRPr="00E72870">
        <w:rPr>
          <w:i/>
        </w:rPr>
        <w:t xml:space="preserve">On the </w:t>
      </w:r>
      <w:r w:rsidRPr="00E72870">
        <w:rPr>
          <w:b/>
          <w:i/>
        </w:rPr>
        <w:t>Foundations Manager</w:t>
      </w:r>
      <w:r w:rsidRPr="00E72870">
        <w:rPr>
          <w:i/>
        </w:rPr>
        <w:t xml:space="preserve"> main page, select </w:t>
      </w:r>
      <w:r w:rsidRPr="00E72870">
        <w:rPr>
          <w:b/>
          <w:i/>
        </w:rPr>
        <w:t>CP Enter/Edit Connector Proxy User</w:t>
      </w:r>
      <w:r w:rsidRPr="00E72870">
        <w:rPr>
          <w:i/>
        </w:rPr>
        <w:t>.</w:t>
      </w:r>
    </w:p>
    <w:p w14:paraId="114DDA30" w14:textId="5B6A3C4E" w:rsidR="00E72870" w:rsidRDefault="00E72870" w:rsidP="00E72870">
      <w:pPr>
        <w:pStyle w:val="Caption"/>
        <w:jc w:val="center"/>
      </w:pPr>
      <w:bookmarkStart w:id="99" w:name="_Toc403558531"/>
      <w:r>
        <w:t xml:space="preserve">Figure </w:t>
      </w:r>
      <w:r w:rsidR="003C2166">
        <w:fldChar w:fldCharType="begin"/>
      </w:r>
      <w:r w:rsidR="003C2166">
        <w:instrText xml:space="preserve"> SEQ Figure \* ARABIC </w:instrText>
      </w:r>
      <w:r w:rsidR="003C2166">
        <w:fldChar w:fldCharType="separate"/>
      </w:r>
      <w:r w:rsidR="005042AA">
        <w:rPr>
          <w:noProof/>
        </w:rPr>
        <w:t>1</w:t>
      </w:r>
      <w:r w:rsidR="003C2166">
        <w:rPr>
          <w:noProof/>
        </w:rPr>
        <w:fldChar w:fldCharType="end"/>
      </w:r>
      <w:r>
        <w:t>: Foundations Manager Menu</w:t>
      </w:r>
      <w:bookmarkEnd w:id="99"/>
    </w:p>
    <w:p w14:paraId="72B80FF1" w14:textId="77777777" w:rsidR="00E72870" w:rsidRDefault="00643D7C" w:rsidP="00E72870">
      <w:pPr>
        <w:ind w:firstLine="0"/>
      </w:pPr>
      <w:r>
        <w:rPr>
          <w:noProof/>
        </w:rPr>
        <w:pict w14:anchorId="6183A962">
          <v:shape id="Picture 2" o:spid="_x0000_i1026" type="#_x0000_t75" alt="Title: Foundations Manager Menu - Description: Screen shot showing the Foundations Manager menu with the CP Enter/Edit Connector Proxy User action selected.  This is the method that would have been used during EDIS version 1 install to create the CONNECTOR, EDIS proxy user for VistALink." style="width:468.5pt;height:282.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">
            <v:imagedata r:id="rId31" o:title="" cropbottom="-23f"/>
          </v:shape>
        </w:pict>
      </w:r>
    </w:p>
    <w:p w14:paraId="1A488CB6" w14:textId="77777777" w:rsidR="00E72870" w:rsidRPr="00E72870" w:rsidRDefault="00E72870" w:rsidP="00E72870">
      <w:pPr>
        <w:pStyle w:val="ListParagraph"/>
        <w:numPr>
          <w:ilvl w:val="0"/>
          <w:numId w:val="35"/>
        </w:numPr>
        <w:spacing w:before="360"/>
        <w:ind w:left="1800"/>
        <w:rPr>
          <w:i/>
        </w:rPr>
      </w:pPr>
      <w:r w:rsidRPr="00E72870">
        <w:rPr>
          <w:i/>
        </w:rPr>
        <w:t xml:space="preserve">At the </w:t>
      </w:r>
      <w:r w:rsidRPr="00E72870">
        <w:rPr>
          <w:b/>
          <w:i/>
        </w:rPr>
        <w:t>Enter NPF CONNECTOR PROXY name</w:t>
      </w:r>
      <w:r w:rsidRPr="00E72870">
        <w:rPr>
          <w:i/>
        </w:rPr>
        <w:t xml:space="preserve"> prompt, type </w:t>
      </w:r>
      <w:r w:rsidRPr="00E72870">
        <w:rPr>
          <w:b/>
          <w:i/>
        </w:rPr>
        <w:t>CONNECTOR, EDIS</w:t>
      </w:r>
      <w:r w:rsidRPr="00E72870">
        <w:rPr>
          <w:i/>
        </w:rPr>
        <w:t>.</w:t>
      </w:r>
    </w:p>
    <w:p w14:paraId="6C4AD4D7" w14:textId="77777777" w:rsidR="00E72870" w:rsidRPr="00E72870" w:rsidRDefault="00E72870" w:rsidP="00E72870">
      <w:pPr>
        <w:spacing w:before="360"/>
        <w:ind w:left="1080" w:firstLine="0"/>
      </w:pPr>
      <w:r w:rsidRPr="00E72870">
        <w:t xml:space="preserve">To verify or update your </w:t>
      </w:r>
      <w:r w:rsidR="00710319">
        <w:t xml:space="preserve">site’s </w:t>
      </w:r>
      <w:proofErr w:type="spellStart"/>
      <w:r>
        <w:t>VistALink</w:t>
      </w:r>
      <w:proofErr w:type="spellEnd"/>
      <w:r>
        <w:t xml:space="preserve"> Listener</w:t>
      </w:r>
      <w:r w:rsidRPr="00E72870">
        <w:t>:</w:t>
      </w:r>
    </w:p>
    <w:p w14:paraId="0DD43B30" w14:textId="77777777" w:rsidR="0083467D" w:rsidRDefault="0083467D" w:rsidP="0083467D">
      <w:pPr>
        <w:numPr>
          <w:ilvl w:val="0"/>
          <w:numId w:val="10"/>
        </w:numPr>
        <w:ind w:left="1440"/>
      </w:pPr>
      <w:r>
        <w:t>Check the Status of your s</w:t>
      </w:r>
      <w:r w:rsidRPr="003648FB">
        <w:t xml:space="preserve">ite’s </w:t>
      </w:r>
      <w:proofErr w:type="spellStart"/>
      <w:r w:rsidRPr="003648FB">
        <w:t>VistALink</w:t>
      </w:r>
      <w:proofErr w:type="spellEnd"/>
      <w:r w:rsidRPr="003648FB">
        <w:t xml:space="preserve"> Listener</w:t>
      </w:r>
      <w:bookmarkEnd w:id="98"/>
      <w:r>
        <w:t xml:space="preserve"> using the FOUNDATION menu option</w:t>
      </w:r>
      <w:bookmarkStart w:id="100" w:name="_Toc271208413"/>
      <w:r>
        <w:t>.</w:t>
      </w:r>
    </w:p>
    <w:bookmarkEnd w:id="100"/>
    <w:p w14:paraId="21EF5650" w14:textId="77777777" w:rsidR="00D459EF" w:rsidRDefault="00D459EF" w:rsidP="0083467D">
      <w:pPr>
        <w:numPr>
          <w:ilvl w:val="0"/>
          <w:numId w:val="10"/>
        </w:numPr>
        <w:ind w:left="1440"/>
      </w:pPr>
      <w:r>
        <w:t>If you need to change any of the information below, submit a Remedy ticket to the VA National Service Desk – Tuscaloosa</w:t>
      </w:r>
      <w:r w:rsidR="00E72870">
        <w:t>.</w:t>
      </w:r>
    </w:p>
    <w:p w14:paraId="75CF058A" w14:textId="77777777" w:rsidR="0083467D" w:rsidRPr="003648FB" w:rsidRDefault="00D459EF" w:rsidP="00D459EF">
      <w:pPr>
        <w:ind w:left="1440" w:firstLine="0"/>
      </w:pPr>
      <w:r>
        <w:rPr>
          <w:b/>
        </w:rPr>
        <w:t>NOTE: Do not include restricted informat</w:t>
      </w:r>
      <w:r w:rsidR="00174972">
        <w:rPr>
          <w:b/>
        </w:rPr>
        <w:t xml:space="preserve">ion in the Remedy ticket.  It is </w:t>
      </w:r>
      <w:r w:rsidR="0083467D" w:rsidRPr="00487156">
        <w:rPr>
          <w:b/>
        </w:rPr>
        <w:t>VA Policy</w:t>
      </w:r>
      <w:r w:rsidR="00174972">
        <w:rPr>
          <w:b/>
        </w:rPr>
        <w:t xml:space="preserve"> to </w:t>
      </w:r>
      <w:r w:rsidR="0083467D" w:rsidRPr="00487156">
        <w:rPr>
          <w:b/>
        </w:rPr>
        <w:t>send this information securely via public key infrastructure (PKI)</w:t>
      </w:r>
      <w:r w:rsidR="00174972">
        <w:rPr>
          <w:b/>
        </w:rPr>
        <w:t xml:space="preserve"> message</w:t>
      </w:r>
      <w:r w:rsidR="0083467D" w:rsidRPr="00487156">
        <w:rPr>
          <w:b/>
        </w:rPr>
        <w:t>.</w:t>
      </w:r>
      <w:r w:rsidR="0083467D" w:rsidRPr="003648FB">
        <w:t xml:space="preserve"> </w:t>
      </w:r>
      <w:r w:rsidR="00E72870">
        <w:t xml:space="preserve"> </w:t>
      </w:r>
      <w:r w:rsidR="0083467D" w:rsidRPr="003648FB">
        <w:t xml:space="preserve">Securely send this information for both the </w:t>
      </w:r>
      <w:proofErr w:type="spellStart"/>
      <w:r w:rsidR="0083467D" w:rsidRPr="003648FB">
        <w:t>VistALink</w:t>
      </w:r>
      <w:proofErr w:type="spellEnd"/>
      <w:r w:rsidR="0083467D" w:rsidRPr="003648FB">
        <w:t xml:space="preserve"> connector on your test </w:t>
      </w:r>
      <w:proofErr w:type="spellStart"/>
      <w:r w:rsidR="0083467D" w:rsidRPr="003648FB">
        <w:t>VistA</w:t>
      </w:r>
      <w:proofErr w:type="spellEnd"/>
      <w:r w:rsidR="0083467D" w:rsidRPr="003648FB">
        <w:t xml:space="preserve"> system and the </w:t>
      </w:r>
      <w:proofErr w:type="spellStart"/>
      <w:r w:rsidR="0083467D" w:rsidRPr="003648FB">
        <w:t>VistALink</w:t>
      </w:r>
      <w:proofErr w:type="spellEnd"/>
      <w:r w:rsidR="0083467D" w:rsidRPr="003648FB">
        <w:t xml:space="preserve"> connector on your production </w:t>
      </w:r>
      <w:proofErr w:type="spellStart"/>
      <w:r w:rsidR="0083467D" w:rsidRPr="003648FB">
        <w:t>VistA</w:t>
      </w:r>
      <w:proofErr w:type="spellEnd"/>
      <w:r w:rsidR="0083467D" w:rsidRPr="003648FB">
        <w:t xml:space="preserve"> system. </w:t>
      </w:r>
    </w:p>
    <w:p w14:paraId="22146E1B" w14:textId="77777777" w:rsidR="0083467D" w:rsidRPr="00D32621" w:rsidRDefault="0083467D" w:rsidP="0083467D">
      <w:pPr>
        <w:pStyle w:val="ListParagraph"/>
        <w:numPr>
          <w:ilvl w:val="1"/>
          <w:numId w:val="10"/>
        </w:numPr>
        <w:rPr>
          <w:b/>
        </w:rPr>
      </w:pPr>
      <w:r w:rsidRPr="003648FB">
        <w:t xml:space="preserve">The </w:t>
      </w:r>
      <w:r w:rsidR="00174972">
        <w:t>DNS</w:t>
      </w:r>
      <w:r w:rsidRPr="003648FB">
        <w:t xml:space="preserve"> for your site’s </w:t>
      </w:r>
      <w:proofErr w:type="spellStart"/>
      <w:r w:rsidRPr="003648FB">
        <w:t>VistA</w:t>
      </w:r>
      <w:proofErr w:type="spellEnd"/>
      <w:r w:rsidRPr="003648FB">
        <w:t xml:space="preserve"> </w:t>
      </w:r>
      <w:r w:rsidRPr="00D32621">
        <w:t xml:space="preserve">server (i.e. </w:t>
      </w:r>
      <w:r w:rsidRPr="00D32621">
        <w:rPr>
          <w:b/>
        </w:rPr>
        <w:t>ecp.vista.med.va.gov</w:t>
      </w:r>
      <w:r w:rsidRPr="00D32621">
        <w:t>)</w:t>
      </w:r>
    </w:p>
    <w:p w14:paraId="04D0B5BD" w14:textId="77777777" w:rsidR="0083467D" w:rsidRPr="00D32621" w:rsidRDefault="0083467D" w:rsidP="0083467D">
      <w:pPr>
        <w:pStyle w:val="ListParagraph"/>
        <w:numPr>
          <w:ilvl w:val="1"/>
          <w:numId w:val="10"/>
        </w:numPr>
        <w:rPr>
          <w:b/>
        </w:rPr>
      </w:pPr>
      <w:r w:rsidRPr="003648FB">
        <w:t xml:space="preserve">The port number of your site’s </w:t>
      </w:r>
      <w:proofErr w:type="spellStart"/>
      <w:r w:rsidRPr="003648FB">
        <w:t>VistALink</w:t>
      </w:r>
      <w:proofErr w:type="spellEnd"/>
      <w:r w:rsidRPr="003648FB">
        <w:t xml:space="preserve"> </w:t>
      </w:r>
      <w:r w:rsidR="00710319">
        <w:t>L</w:t>
      </w:r>
      <w:r w:rsidRPr="003648FB">
        <w:t xml:space="preserve">istener (i.e. </w:t>
      </w:r>
      <w:r w:rsidRPr="00D32621">
        <w:rPr>
          <w:b/>
        </w:rPr>
        <w:t>18123</w:t>
      </w:r>
      <w:r w:rsidRPr="00D32621">
        <w:t>)</w:t>
      </w:r>
    </w:p>
    <w:p w14:paraId="55D8C26A" w14:textId="77777777" w:rsidR="0083467D" w:rsidRPr="00D32621" w:rsidRDefault="0083467D" w:rsidP="0083467D">
      <w:pPr>
        <w:pStyle w:val="ListParagraph"/>
        <w:numPr>
          <w:ilvl w:val="1"/>
          <w:numId w:val="10"/>
        </w:numPr>
      </w:pPr>
      <w:r w:rsidRPr="003648FB">
        <w:t xml:space="preserve">The access code for the </w:t>
      </w:r>
      <w:proofErr w:type="spellStart"/>
      <w:r w:rsidRPr="003648FB">
        <w:t>VistALink</w:t>
      </w:r>
      <w:proofErr w:type="spellEnd"/>
      <w:r w:rsidRPr="003648FB">
        <w:t xml:space="preserve"> </w:t>
      </w:r>
      <w:r w:rsidRPr="00D32621">
        <w:t xml:space="preserve">connector (i.e. </w:t>
      </w:r>
      <w:r w:rsidRPr="00D32621">
        <w:rPr>
          <w:b/>
        </w:rPr>
        <w:t>1234abc</w:t>
      </w:r>
      <w:r w:rsidRPr="00D32621">
        <w:t>)</w:t>
      </w:r>
    </w:p>
    <w:p w14:paraId="77A74388" w14:textId="77777777" w:rsidR="0083467D" w:rsidRDefault="0083467D" w:rsidP="0083467D">
      <w:pPr>
        <w:pStyle w:val="ListParagraph"/>
        <w:numPr>
          <w:ilvl w:val="1"/>
          <w:numId w:val="10"/>
        </w:numPr>
      </w:pPr>
      <w:r w:rsidRPr="00D32621">
        <w:t xml:space="preserve">The verify code for the </w:t>
      </w:r>
      <w:proofErr w:type="spellStart"/>
      <w:r w:rsidRPr="00D32621">
        <w:t>VistALink</w:t>
      </w:r>
      <w:proofErr w:type="spellEnd"/>
      <w:r w:rsidRPr="00D32621">
        <w:t xml:space="preserve"> connector (i.e. </w:t>
      </w:r>
      <w:r w:rsidRPr="00D32621">
        <w:rPr>
          <w:b/>
        </w:rPr>
        <w:t>5678abc!</w:t>
      </w:r>
      <w:r w:rsidRPr="00D32621">
        <w:t>)</w:t>
      </w:r>
    </w:p>
    <w:p w14:paraId="66D6AF3E" w14:textId="77777777" w:rsidR="00C7385C" w:rsidRPr="00A57E4C" w:rsidRDefault="009F080D" w:rsidP="00710319">
      <w:pPr>
        <w:pStyle w:val="Heading2"/>
        <w:keepNext/>
        <w:rPr>
          <w:i/>
          <w:sz w:val="24"/>
          <w:szCs w:val="24"/>
        </w:rPr>
      </w:pPr>
      <w:bookmarkStart w:id="101" w:name="_Toc403558728"/>
      <w:r w:rsidRPr="00A57E4C">
        <w:t>Assign Options for Emergency Department Users</w:t>
      </w:r>
      <w:bookmarkEnd w:id="88"/>
      <w:bookmarkEnd w:id="89"/>
      <w:bookmarkEnd w:id="90"/>
      <w:bookmarkEnd w:id="101"/>
    </w:p>
    <w:p w14:paraId="550DBAA9" w14:textId="77777777" w:rsidR="00E05330" w:rsidRDefault="00E05330" w:rsidP="00E05330">
      <w:pPr>
        <w:ind w:left="1080" w:firstLine="0"/>
      </w:pPr>
      <w:r>
        <w:t>You must assign to users and clinical application coordinators (CACs) at least one of the following secondary menu options.</w:t>
      </w:r>
    </w:p>
    <w:p w14:paraId="0ABEB6C5" w14:textId="77777777" w:rsidR="00E05330" w:rsidRDefault="00E05330" w:rsidP="00527BA2">
      <w:pPr>
        <w:ind w:left="1080" w:firstLine="0"/>
      </w:pPr>
      <w:r>
        <w:t>The EDIS project team recommends working with your site’s emergency-department administrative and IT staff to determine which users should receive which menu options.  For a complete listing</w:t>
      </w:r>
      <w:r w:rsidR="00527BA2">
        <w:t xml:space="preserve"> of EDIS</w:t>
      </w:r>
      <w:r>
        <w:t xml:space="preserve"> options, refer to the EDIS v.2.1.2 Technical Manual, Section 7 (see Section 2, Referenced Documents and Files, above).</w:t>
      </w:r>
    </w:p>
    <w:p w14:paraId="51766115" w14:textId="77777777" w:rsidR="00E05330" w:rsidRDefault="00E05330" w:rsidP="00527BA2">
      <w:pPr>
        <w:pStyle w:val="Default"/>
        <w:numPr>
          <w:ilvl w:val="0"/>
          <w:numId w:val="36"/>
        </w:numPr>
        <w:spacing w:before="120" w:after="120"/>
      </w:pPr>
      <w:r>
        <w:t>EDPF TRACKING MENU ALL</w:t>
      </w:r>
      <w:r w:rsidR="00527BA2">
        <w:t xml:space="preserve"> – Provides </w:t>
      </w:r>
      <w:r>
        <w:t>access to</w:t>
      </w:r>
      <w:r w:rsidR="00527BA2">
        <w:t xml:space="preserve"> all EDPF TRACKING VIEW options.</w:t>
      </w:r>
    </w:p>
    <w:p w14:paraId="45774157" w14:textId="77777777" w:rsidR="00E05330" w:rsidRDefault="00E05330" w:rsidP="00527BA2">
      <w:pPr>
        <w:pStyle w:val="Default"/>
        <w:numPr>
          <w:ilvl w:val="1"/>
          <w:numId w:val="36"/>
        </w:numPr>
        <w:spacing w:before="120" w:after="120"/>
        <w:rPr>
          <w:sz w:val="20"/>
          <w:szCs w:val="20"/>
        </w:rPr>
      </w:pPr>
      <w:r>
        <w:t>CPE</w:t>
      </w:r>
    </w:p>
    <w:p w14:paraId="0B1270DD" w14:textId="77777777" w:rsidR="00E05330" w:rsidRDefault="00E05330" w:rsidP="00527BA2">
      <w:pPr>
        <w:pStyle w:val="Default"/>
        <w:numPr>
          <w:ilvl w:val="1"/>
          <w:numId w:val="36"/>
        </w:numPr>
        <w:spacing w:before="120" w:after="120"/>
        <w:rPr>
          <w:sz w:val="20"/>
          <w:szCs w:val="20"/>
        </w:rPr>
      </w:pPr>
      <w:r>
        <w:t>Configure</w:t>
      </w:r>
    </w:p>
    <w:p w14:paraId="5D8081FC" w14:textId="77777777" w:rsidR="00E05330" w:rsidRDefault="00E05330" w:rsidP="00527BA2">
      <w:pPr>
        <w:pStyle w:val="Default"/>
        <w:numPr>
          <w:ilvl w:val="1"/>
          <w:numId w:val="36"/>
        </w:numPr>
        <w:spacing w:before="120" w:after="120"/>
        <w:rPr>
          <w:sz w:val="20"/>
          <w:szCs w:val="20"/>
        </w:rPr>
      </w:pPr>
      <w:r>
        <w:t>Edit Closed</w:t>
      </w:r>
    </w:p>
    <w:p w14:paraId="26078720" w14:textId="77777777" w:rsidR="00E05330" w:rsidRDefault="00E05330" w:rsidP="00527BA2">
      <w:pPr>
        <w:pStyle w:val="Default"/>
        <w:numPr>
          <w:ilvl w:val="1"/>
          <w:numId w:val="36"/>
        </w:numPr>
        <w:spacing w:before="120" w:after="120"/>
        <w:rPr>
          <w:sz w:val="20"/>
          <w:szCs w:val="20"/>
        </w:rPr>
      </w:pPr>
      <w:r>
        <w:t>Assign Staff</w:t>
      </w:r>
    </w:p>
    <w:p w14:paraId="09D7A3A8" w14:textId="77777777" w:rsidR="00E05330" w:rsidRDefault="00E05330" w:rsidP="00527BA2">
      <w:pPr>
        <w:pStyle w:val="Default"/>
        <w:numPr>
          <w:ilvl w:val="1"/>
          <w:numId w:val="36"/>
        </w:numPr>
        <w:spacing w:before="120" w:after="120"/>
        <w:rPr>
          <w:sz w:val="20"/>
          <w:szCs w:val="20"/>
        </w:rPr>
      </w:pPr>
      <w:r>
        <w:t>Reports</w:t>
      </w:r>
    </w:p>
    <w:p w14:paraId="30AE0D05" w14:textId="77777777" w:rsidR="00E05330" w:rsidRDefault="00E05330" w:rsidP="00527BA2">
      <w:pPr>
        <w:pStyle w:val="Default"/>
        <w:numPr>
          <w:ilvl w:val="1"/>
          <w:numId w:val="36"/>
        </w:numPr>
        <w:spacing w:before="120" w:after="120"/>
        <w:rPr>
          <w:sz w:val="20"/>
          <w:szCs w:val="20"/>
        </w:rPr>
      </w:pPr>
      <w:r>
        <w:t>Display Board</w:t>
      </w:r>
    </w:p>
    <w:p w14:paraId="20363A02" w14:textId="77777777" w:rsidR="00E05330" w:rsidRDefault="00E05330" w:rsidP="00527BA2">
      <w:pPr>
        <w:pStyle w:val="ListParagraph"/>
        <w:numPr>
          <w:ilvl w:val="0"/>
          <w:numId w:val="36"/>
        </w:numPr>
        <w:contextualSpacing w:val="0"/>
      </w:pPr>
      <w:r>
        <w:t>EDPF TRACKING MENU CLINICAN</w:t>
      </w:r>
      <w:r w:rsidR="00527BA2">
        <w:t xml:space="preserve"> – Provides access to the CPE views; </w:t>
      </w:r>
      <w:r>
        <w:t>includes the ability to remove patients from the board and provides access to the following data-entry fields:</w:t>
      </w:r>
    </w:p>
    <w:p w14:paraId="5B5C1340" w14:textId="77777777" w:rsidR="00E05330" w:rsidRDefault="00E05330" w:rsidP="00527BA2">
      <w:pPr>
        <w:pStyle w:val="ListParagraph"/>
        <w:numPr>
          <w:ilvl w:val="1"/>
          <w:numId w:val="36"/>
        </w:numPr>
        <w:contextualSpacing w:val="0"/>
      </w:pPr>
      <w:r>
        <w:t>Room/Area</w:t>
      </w:r>
    </w:p>
    <w:p w14:paraId="765B64C0" w14:textId="77777777" w:rsidR="00E05330" w:rsidRDefault="00E05330" w:rsidP="00527BA2">
      <w:pPr>
        <w:pStyle w:val="ListParagraph"/>
        <w:numPr>
          <w:ilvl w:val="1"/>
          <w:numId w:val="36"/>
        </w:numPr>
        <w:contextualSpacing w:val="0"/>
      </w:pPr>
      <w:r>
        <w:t>Status</w:t>
      </w:r>
    </w:p>
    <w:p w14:paraId="2B35062C" w14:textId="77777777" w:rsidR="00E05330" w:rsidRDefault="00E05330" w:rsidP="00527BA2">
      <w:pPr>
        <w:pStyle w:val="ListParagraph"/>
        <w:numPr>
          <w:ilvl w:val="1"/>
          <w:numId w:val="36"/>
        </w:numPr>
        <w:contextualSpacing w:val="0"/>
      </w:pPr>
      <w:r>
        <w:t>Provider, Residents and Nurse staff-assignment lists</w:t>
      </w:r>
    </w:p>
    <w:p w14:paraId="2C3A9988" w14:textId="77777777" w:rsidR="00E05330" w:rsidRDefault="00E05330" w:rsidP="00527BA2">
      <w:pPr>
        <w:pStyle w:val="ListParagraph"/>
        <w:numPr>
          <w:ilvl w:val="1"/>
          <w:numId w:val="36"/>
        </w:numPr>
        <w:contextualSpacing w:val="0"/>
      </w:pPr>
      <w:r>
        <w:t>Comments</w:t>
      </w:r>
    </w:p>
    <w:p w14:paraId="5F20BE30" w14:textId="77777777" w:rsidR="00E05330" w:rsidRDefault="00E05330" w:rsidP="00527BA2">
      <w:pPr>
        <w:pStyle w:val="ListParagraph"/>
        <w:numPr>
          <w:ilvl w:val="1"/>
          <w:numId w:val="36"/>
        </w:numPr>
        <w:contextualSpacing w:val="0"/>
      </w:pPr>
      <w:r>
        <w:t>Disposition</w:t>
      </w:r>
    </w:p>
    <w:p w14:paraId="062D11BB" w14:textId="77777777" w:rsidR="00E05330" w:rsidRDefault="00E05330" w:rsidP="00527BA2">
      <w:pPr>
        <w:pStyle w:val="ListParagraph"/>
        <w:numPr>
          <w:ilvl w:val="1"/>
          <w:numId w:val="36"/>
        </w:numPr>
        <w:contextualSpacing w:val="0"/>
      </w:pPr>
      <w:r>
        <w:t>Delay Reason (</w:t>
      </w:r>
      <w:r w:rsidR="00527BA2">
        <w:t>i</w:t>
      </w:r>
      <w:r>
        <w:t>f the Delay reason is required…parameter is enabled)</w:t>
      </w:r>
    </w:p>
    <w:p w14:paraId="0A0DE1B1" w14:textId="77777777" w:rsidR="00E05330" w:rsidRDefault="00E05330" w:rsidP="00527BA2">
      <w:pPr>
        <w:pStyle w:val="ListParagraph"/>
        <w:numPr>
          <w:ilvl w:val="1"/>
          <w:numId w:val="36"/>
        </w:numPr>
        <w:contextualSpacing w:val="0"/>
      </w:pPr>
      <w:r>
        <w:t>Diagnosis</w:t>
      </w:r>
    </w:p>
    <w:p w14:paraId="519803F7" w14:textId="77777777" w:rsidR="00E05330" w:rsidRDefault="00E05330" w:rsidP="005D190C">
      <w:pPr>
        <w:pStyle w:val="ListParagraph"/>
        <w:spacing w:before="240"/>
        <w:ind w:left="1166" w:firstLine="0"/>
        <w:contextualSpacing w:val="0"/>
      </w:pPr>
      <w:r>
        <w:t>There are additional secondary menu options that may need to be assigned to allow specific users to perform additional tasks:</w:t>
      </w:r>
    </w:p>
    <w:p w14:paraId="4FDCEB34" w14:textId="77777777" w:rsidR="00E05330" w:rsidRDefault="00E05330" w:rsidP="00527BA2">
      <w:pPr>
        <w:pStyle w:val="ListParagraph"/>
        <w:numPr>
          <w:ilvl w:val="0"/>
          <w:numId w:val="37"/>
        </w:numPr>
        <w:contextualSpacing w:val="0"/>
      </w:pPr>
      <w:r>
        <w:t>EDPF TRACKING VIEW CONFIGURE</w:t>
      </w:r>
      <w:r w:rsidR="00527BA2">
        <w:t xml:space="preserve"> – Provides </w:t>
      </w:r>
      <w:r>
        <w:t>access to the Configure view</w:t>
      </w:r>
      <w:r w:rsidR="00527BA2">
        <w:t xml:space="preserve">, </w:t>
      </w:r>
      <w:r>
        <w:t>which includes the ability to configure rooms and areas, colors, one or multiple display boards, site-configurable parameters, and the contents of application pick lists</w:t>
      </w:r>
      <w:r w:rsidR="00527BA2">
        <w:t>.</w:t>
      </w:r>
    </w:p>
    <w:p w14:paraId="693806E0" w14:textId="77777777" w:rsidR="00E05330" w:rsidRDefault="00E05330" w:rsidP="00527BA2">
      <w:pPr>
        <w:pStyle w:val="ListParagraph"/>
        <w:numPr>
          <w:ilvl w:val="0"/>
          <w:numId w:val="37"/>
        </w:numPr>
        <w:contextualSpacing w:val="0"/>
      </w:pPr>
      <w:r>
        <w:t>EDPF TRACKING VIEW EDIT CLOSED</w:t>
      </w:r>
      <w:r w:rsidR="00527BA2">
        <w:t xml:space="preserve"> – Provides </w:t>
      </w:r>
      <w:r>
        <w:t>access to the Edit Closed view, which includes the ability to edit all data-entry fields for closed visits; the EDIS project team recommends limiting access to this view</w:t>
      </w:r>
      <w:r w:rsidR="00527BA2">
        <w:t>.</w:t>
      </w:r>
      <w:r>
        <w:t xml:space="preserve"> </w:t>
      </w:r>
    </w:p>
    <w:p w14:paraId="256CA92D" w14:textId="77777777" w:rsidR="00527BA2" w:rsidRDefault="00527BA2" w:rsidP="00527BA2">
      <w:pPr>
        <w:pStyle w:val="ListParagraph"/>
        <w:numPr>
          <w:ilvl w:val="0"/>
          <w:numId w:val="37"/>
        </w:numPr>
        <w:contextualSpacing w:val="0"/>
      </w:pPr>
      <w:r w:rsidRPr="00D566C8">
        <w:t>EDPF TRACKING VIEW REPORTS</w:t>
      </w:r>
      <w:r>
        <w:t xml:space="preserve"> – Provides </w:t>
      </w:r>
      <w:r w:rsidRPr="00D566C8">
        <w:t>access to the Reports view, which includes the ability to run administrative reports; separate keys control user access to export and print privileges, and to limited-access reports (</w:t>
      </w:r>
      <w:r>
        <w:t>s</w:t>
      </w:r>
      <w:r w:rsidRPr="00D566C8">
        <w:t xml:space="preserve">ee Section </w:t>
      </w:r>
      <w:r>
        <w:t>3.</w:t>
      </w:r>
      <w:r w:rsidRPr="00D566C8">
        <w:t>5</w:t>
      </w:r>
      <w:r>
        <w:t xml:space="preserve"> below</w:t>
      </w:r>
      <w:r w:rsidRPr="00D566C8">
        <w:t>)</w:t>
      </w:r>
      <w:r w:rsidR="007A5819">
        <w:t>.</w:t>
      </w:r>
    </w:p>
    <w:p w14:paraId="54A2E91B" w14:textId="77777777" w:rsidR="00E05330" w:rsidRDefault="00E05330" w:rsidP="00527BA2">
      <w:pPr>
        <w:pStyle w:val="ListParagraph"/>
        <w:numPr>
          <w:ilvl w:val="0"/>
          <w:numId w:val="37"/>
        </w:numPr>
        <w:contextualSpacing w:val="0"/>
      </w:pPr>
      <w:r>
        <w:t>EDPF TRACKING VIEW STAFF</w:t>
      </w:r>
      <w:r w:rsidR="007A5819">
        <w:t xml:space="preserve"> – Provides </w:t>
      </w:r>
      <w:r>
        <w:t>access to the Assign Staff view</w:t>
      </w:r>
      <w:r w:rsidR="007A5819">
        <w:t xml:space="preserve">, which </w:t>
      </w:r>
      <w:r>
        <w:t>offers the ability to update physician-, resident-, and nursing-staff pick lis</w:t>
      </w:r>
      <w:r w:rsidR="007A5819">
        <w:t>ts.</w:t>
      </w:r>
    </w:p>
    <w:p w14:paraId="08D58EC6" w14:textId="77777777" w:rsidR="00E05330" w:rsidRDefault="00E05330" w:rsidP="005D190C">
      <w:pPr>
        <w:spacing w:before="240"/>
        <w:ind w:left="1080" w:firstLine="0"/>
      </w:pPr>
      <w:r>
        <w:t>To reite</w:t>
      </w:r>
      <w:r w:rsidR="007A5819">
        <w:t>rate, work with your site’s IT s</w:t>
      </w:r>
      <w:r>
        <w:t xml:space="preserve">taff and </w:t>
      </w:r>
      <w:r w:rsidR="007A5819">
        <w:t>e</w:t>
      </w:r>
      <w:r>
        <w:t xml:space="preserve">mergency-department managers to gather a list of EDIS users and determine which views each user needs. </w:t>
      </w:r>
      <w:r w:rsidR="007A5819">
        <w:t xml:space="preserve"> </w:t>
      </w:r>
      <w:r>
        <w:t>Assign to each user only views he or she needs.</w:t>
      </w:r>
    </w:p>
    <w:p w14:paraId="03D2ECDE" w14:textId="77777777" w:rsidR="007A5819" w:rsidRDefault="007A5819" w:rsidP="005D190C">
      <w:pPr>
        <w:spacing w:before="240"/>
        <w:ind w:left="1080" w:firstLine="0"/>
      </w:pPr>
      <w:r>
        <w:t>To assign options to a user:</w:t>
      </w:r>
    </w:p>
    <w:p w14:paraId="4DD5B732" w14:textId="77777777" w:rsidR="008D2BE8" w:rsidRPr="004A62A0" w:rsidRDefault="001D689F" w:rsidP="00A97479">
      <w:pPr>
        <w:numPr>
          <w:ilvl w:val="0"/>
          <w:numId w:val="4"/>
        </w:numPr>
        <w:tabs>
          <w:tab w:val="clear" w:pos="1800"/>
        </w:tabs>
        <w:ind w:left="1440" w:hanging="360"/>
      </w:pPr>
      <w:r>
        <w:t xml:space="preserve">Log in to </w:t>
      </w:r>
      <w:proofErr w:type="spellStart"/>
      <w:r>
        <w:t>VistA</w:t>
      </w:r>
      <w:proofErr w:type="spellEnd"/>
      <w:r>
        <w:t>.</w:t>
      </w:r>
    </w:p>
    <w:p w14:paraId="1AE1DBFF" w14:textId="77777777" w:rsidR="009F080D" w:rsidRPr="004A62A0" w:rsidRDefault="009F080D" w:rsidP="00A97479">
      <w:pPr>
        <w:numPr>
          <w:ilvl w:val="0"/>
          <w:numId w:val="4"/>
        </w:numPr>
        <w:tabs>
          <w:tab w:val="clear" w:pos="1800"/>
        </w:tabs>
        <w:ind w:left="1440" w:hanging="360"/>
      </w:pPr>
      <w:r w:rsidRPr="004A62A0">
        <w:t xml:space="preserve">At the </w:t>
      </w:r>
      <w:r w:rsidRPr="004A62A0">
        <w:rPr>
          <w:b/>
        </w:rPr>
        <w:t>Select OPTION NAME</w:t>
      </w:r>
      <w:r w:rsidR="00A83880" w:rsidRPr="004A62A0">
        <w:t xml:space="preserve"> prompt</w:t>
      </w:r>
      <w:r w:rsidR="007A5819">
        <w:t>,</w:t>
      </w:r>
      <w:r w:rsidR="00A83880" w:rsidRPr="004A62A0">
        <w:t xml:space="preserve"> type </w:t>
      </w:r>
      <w:r w:rsidR="00A83880" w:rsidRPr="004A62A0">
        <w:rPr>
          <w:b/>
        </w:rPr>
        <w:t>EVE</w:t>
      </w:r>
      <w:r w:rsidRPr="004A62A0">
        <w:t xml:space="preserve"> and then press the &lt;</w:t>
      </w:r>
      <w:r w:rsidRPr="004A62A0">
        <w:rPr>
          <w:b/>
        </w:rPr>
        <w:t>Enter</w:t>
      </w:r>
      <w:r w:rsidRPr="004A62A0">
        <w:t>&gt; key.</w:t>
      </w:r>
    </w:p>
    <w:p w14:paraId="65C18F84" w14:textId="77777777" w:rsidR="009F080D" w:rsidRPr="004A62A0" w:rsidRDefault="00C231BF" w:rsidP="00A97479">
      <w:pPr>
        <w:numPr>
          <w:ilvl w:val="0"/>
          <w:numId w:val="4"/>
        </w:numPr>
        <w:tabs>
          <w:tab w:val="clear" w:pos="1800"/>
        </w:tabs>
        <w:ind w:left="1440" w:hanging="360"/>
      </w:pPr>
      <w:r w:rsidRPr="004A62A0">
        <w:t>From</w:t>
      </w:r>
      <w:r w:rsidR="009F080D" w:rsidRPr="004A62A0">
        <w:t xml:space="preserve"> the </w:t>
      </w:r>
      <w:r w:rsidR="009F080D" w:rsidRPr="004A62A0">
        <w:rPr>
          <w:b/>
        </w:rPr>
        <w:t>Choose 1-5</w:t>
      </w:r>
      <w:r w:rsidR="009F080D" w:rsidRPr="004A62A0">
        <w:t xml:space="preserve"> prompt, type the number 1 (for </w:t>
      </w:r>
      <w:r w:rsidR="009F080D" w:rsidRPr="004A62A0">
        <w:rPr>
          <w:b/>
        </w:rPr>
        <w:t>EVE Systems Manager Menu</w:t>
      </w:r>
      <w:r w:rsidR="009F080D" w:rsidRPr="004A62A0">
        <w:t>) and press the &lt;</w:t>
      </w:r>
      <w:r w:rsidR="009F080D" w:rsidRPr="004A62A0">
        <w:rPr>
          <w:b/>
        </w:rPr>
        <w:t>Enter</w:t>
      </w:r>
      <w:r w:rsidR="009F080D" w:rsidRPr="004A62A0">
        <w:t>&gt; key.</w:t>
      </w:r>
    </w:p>
    <w:p w14:paraId="4DAB988A" w14:textId="77777777" w:rsidR="009F080D" w:rsidRPr="004A62A0" w:rsidRDefault="00C231BF" w:rsidP="00A97479">
      <w:pPr>
        <w:numPr>
          <w:ilvl w:val="0"/>
          <w:numId w:val="4"/>
        </w:numPr>
        <w:tabs>
          <w:tab w:val="clear" w:pos="1800"/>
        </w:tabs>
        <w:ind w:left="1440" w:hanging="360"/>
      </w:pPr>
      <w:r w:rsidRPr="004A62A0">
        <w:t>From</w:t>
      </w:r>
      <w:r w:rsidR="009F080D" w:rsidRPr="004A62A0">
        <w:t xml:space="preserve"> the </w:t>
      </w:r>
      <w:r w:rsidR="009F080D" w:rsidRPr="004A62A0">
        <w:rPr>
          <w:b/>
        </w:rPr>
        <w:t>Select Systems Manager Menu Option</w:t>
      </w:r>
      <w:r w:rsidR="009F080D" w:rsidRPr="004A62A0">
        <w:t xml:space="preserve"> prompt, type User Management and press the &lt;</w:t>
      </w:r>
      <w:r w:rsidR="009F080D" w:rsidRPr="004A62A0">
        <w:rPr>
          <w:b/>
        </w:rPr>
        <w:t>Enter</w:t>
      </w:r>
      <w:r w:rsidR="001D689F">
        <w:t>&gt; key.</w:t>
      </w:r>
    </w:p>
    <w:p w14:paraId="4B07BAF4" w14:textId="77777777" w:rsidR="009F080D" w:rsidRPr="004A62A0" w:rsidRDefault="00C231BF" w:rsidP="00A97479">
      <w:pPr>
        <w:numPr>
          <w:ilvl w:val="0"/>
          <w:numId w:val="4"/>
        </w:numPr>
        <w:tabs>
          <w:tab w:val="clear" w:pos="1800"/>
        </w:tabs>
        <w:ind w:left="1440" w:hanging="360"/>
      </w:pPr>
      <w:r w:rsidRPr="004A62A0">
        <w:t>From</w:t>
      </w:r>
      <w:r w:rsidR="009F080D" w:rsidRPr="004A62A0">
        <w:t xml:space="preserve"> the </w:t>
      </w:r>
      <w:r w:rsidR="009F080D" w:rsidRPr="004A62A0">
        <w:rPr>
          <w:b/>
        </w:rPr>
        <w:t>Select User Management Option prompt</w:t>
      </w:r>
      <w:r w:rsidR="009F080D" w:rsidRPr="004A62A0">
        <w:t xml:space="preserve">, </w:t>
      </w:r>
      <w:r w:rsidR="002D34BC" w:rsidRPr="004A62A0">
        <w:t>types edit (for Edit an Existing User) and press</w:t>
      </w:r>
      <w:r w:rsidR="009F080D" w:rsidRPr="004A62A0">
        <w:t xml:space="preserve"> the &lt;Enter&gt; key.</w:t>
      </w:r>
    </w:p>
    <w:p w14:paraId="029BEDCC" w14:textId="77777777" w:rsidR="009022C8" w:rsidRPr="004A62A0" w:rsidRDefault="00C231BF" w:rsidP="00A97479">
      <w:pPr>
        <w:numPr>
          <w:ilvl w:val="0"/>
          <w:numId w:val="4"/>
        </w:numPr>
        <w:tabs>
          <w:tab w:val="clear" w:pos="1800"/>
        </w:tabs>
        <w:ind w:left="1440" w:hanging="360"/>
      </w:pPr>
      <w:r w:rsidRPr="004A62A0">
        <w:t>From</w:t>
      </w:r>
      <w:r w:rsidR="009022C8" w:rsidRPr="004A62A0">
        <w:t xml:space="preserve"> the </w:t>
      </w:r>
      <w:r w:rsidR="009022C8" w:rsidRPr="004A62A0">
        <w:rPr>
          <w:b/>
        </w:rPr>
        <w:t>Select NEW PERSON NAME prompt</w:t>
      </w:r>
      <w:r w:rsidR="009022C8" w:rsidRPr="004A62A0">
        <w:t xml:space="preserve">, type the user’s name using the following format: </w:t>
      </w:r>
      <w:proofErr w:type="spellStart"/>
      <w:r w:rsidR="009022C8" w:rsidRPr="004A62A0">
        <w:t>lastname</w:t>
      </w:r>
      <w:proofErr w:type="spellEnd"/>
      <w:r w:rsidR="002D34BC" w:rsidRPr="004A62A0">
        <w:t xml:space="preserve">, </w:t>
      </w:r>
      <w:proofErr w:type="spellStart"/>
      <w:r w:rsidR="002D34BC" w:rsidRPr="004A62A0">
        <w:t>firstname</w:t>
      </w:r>
      <w:proofErr w:type="spellEnd"/>
      <w:r w:rsidR="009022C8" w:rsidRPr="004A62A0">
        <w:t>. Press the &lt;Enter&gt; key.</w:t>
      </w:r>
    </w:p>
    <w:p w14:paraId="32FE65B4" w14:textId="77777777" w:rsidR="009022C8" w:rsidRPr="004A62A0" w:rsidRDefault="009022C8" w:rsidP="00A97479">
      <w:pPr>
        <w:numPr>
          <w:ilvl w:val="0"/>
          <w:numId w:val="4"/>
        </w:numPr>
        <w:tabs>
          <w:tab w:val="clear" w:pos="1800"/>
        </w:tabs>
        <w:ind w:left="1440" w:hanging="360"/>
      </w:pPr>
      <w:r w:rsidRPr="004A62A0">
        <w:t xml:space="preserve">Press the </w:t>
      </w:r>
      <w:r w:rsidRPr="004A62A0">
        <w:rPr>
          <w:b/>
        </w:rPr>
        <w:t xml:space="preserve">&lt;Down Arrow&gt; key </w:t>
      </w:r>
      <w:r w:rsidRPr="004A62A0">
        <w:t xml:space="preserve">to highlight the </w:t>
      </w:r>
      <w:r w:rsidRPr="004A62A0">
        <w:rPr>
          <w:b/>
        </w:rPr>
        <w:t>Select SECONDARY MENU OPTIONS</w:t>
      </w:r>
      <w:r w:rsidRPr="004A62A0">
        <w:t xml:space="preserve"> field. (Type a question mark (?) to see a list of the secondary options that are currently assigned to the user.)</w:t>
      </w:r>
    </w:p>
    <w:p w14:paraId="649085E1" w14:textId="77777777" w:rsidR="009022C8" w:rsidRPr="004A62A0" w:rsidRDefault="009022C8" w:rsidP="00A97479">
      <w:pPr>
        <w:numPr>
          <w:ilvl w:val="0"/>
          <w:numId w:val="4"/>
        </w:numPr>
        <w:tabs>
          <w:tab w:val="clear" w:pos="1800"/>
        </w:tabs>
        <w:ind w:left="1440" w:hanging="360"/>
      </w:pPr>
      <w:r w:rsidRPr="004A62A0">
        <w:t xml:space="preserve">In the </w:t>
      </w:r>
      <w:r w:rsidRPr="004A62A0">
        <w:rPr>
          <w:b/>
        </w:rPr>
        <w:t>SECONDARY MENU OPTIONS</w:t>
      </w:r>
      <w:r w:rsidRPr="004A62A0">
        <w:t xml:space="preserve"> field, type one of the options listed above and then press the </w:t>
      </w:r>
      <w:r w:rsidRPr="004A62A0">
        <w:rPr>
          <w:b/>
        </w:rPr>
        <w:t>&lt;Enter&gt;</w:t>
      </w:r>
      <w:r w:rsidRPr="004A62A0">
        <w:t xml:space="preserve"> key.</w:t>
      </w:r>
    </w:p>
    <w:p w14:paraId="176CF144" w14:textId="77777777" w:rsidR="009022C8" w:rsidRPr="004A62A0" w:rsidRDefault="00C231BF" w:rsidP="00A97479">
      <w:pPr>
        <w:numPr>
          <w:ilvl w:val="0"/>
          <w:numId w:val="4"/>
        </w:numPr>
        <w:tabs>
          <w:tab w:val="clear" w:pos="1800"/>
        </w:tabs>
        <w:ind w:left="1440" w:hanging="360"/>
      </w:pPr>
      <w:r w:rsidRPr="004A62A0">
        <w:t>From</w:t>
      </w:r>
      <w:r w:rsidR="009022C8" w:rsidRPr="004A62A0">
        <w:t xml:space="preserve"> the Are you adding …as a new </w:t>
      </w:r>
      <w:r w:rsidR="009022C8" w:rsidRPr="004A62A0">
        <w:rPr>
          <w:b/>
        </w:rPr>
        <w:t>SECONDARY MENU OPTIONS</w:t>
      </w:r>
      <w:r w:rsidR="009022C8" w:rsidRPr="004A62A0">
        <w:t xml:space="preserve"> (the…for this NEW PERSON)? No// prompt, type </w:t>
      </w:r>
      <w:r w:rsidR="009022C8" w:rsidRPr="004A62A0">
        <w:rPr>
          <w:b/>
        </w:rPr>
        <w:t>Yes</w:t>
      </w:r>
      <w:r w:rsidR="009022C8" w:rsidRPr="004A62A0">
        <w:t xml:space="preserve"> and press the </w:t>
      </w:r>
      <w:r w:rsidR="009022C8" w:rsidRPr="004A62A0">
        <w:rPr>
          <w:b/>
        </w:rPr>
        <w:t>&lt;Enter&gt;</w:t>
      </w:r>
      <w:r w:rsidR="009022C8" w:rsidRPr="004A62A0">
        <w:t xml:space="preserve"> key.</w:t>
      </w:r>
    </w:p>
    <w:p w14:paraId="49708017" w14:textId="77777777" w:rsidR="009022C8" w:rsidRPr="004A62A0" w:rsidRDefault="009022C8" w:rsidP="00A97479">
      <w:pPr>
        <w:numPr>
          <w:ilvl w:val="0"/>
          <w:numId w:val="4"/>
        </w:numPr>
        <w:tabs>
          <w:tab w:val="clear" w:pos="1800"/>
        </w:tabs>
        <w:ind w:left="1440" w:hanging="360"/>
      </w:pPr>
      <w:r w:rsidRPr="004A62A0">
        <w:t xml:space="preserve">Press the </w:t>
      </w:r>
      <w:r w:rsidRPr="004A62A0">
        <w:rPr>
          <w:b/>
        </w:rPr>
        <w:t>&lt;Enter&gt;</w:t>
      </w:r>
      <w:r w:rsidRPr="004A62A0">
        <w:t xml:space="preserve"> key again to accept this new option.</w:t>
      </w:r>
    </w:p>
    <w:p w14:paraId="7BEEC9A5" w14:textId="77777777" w:rsidR="009022C8" w:rsidRPr="004A62A0" w:rsidRDefault="009022C8" w:rsidP="00A97479">
      <w:pPr>
        <w:numPr>
          <w:ilvl w:val="0"/>
          <w:numId w:val="4"/>
        </w:numPr>
        <w:tabs>
          <w:tab w:val="clear" w:pos="1800"/>
        </w:tabs>
        <w:ind w:left="1440" w:hanging="360"/>
      </w:pPr>
      <w:r w:rsidRPr="004A62A0">
        <w:t xml:space="preserve">In the </w:t>
      </w:r>
      <w:r w:rsidRPr="004A62A0">
        <w:rPr>
          <w:b/>
        </w:rPr>
        <w:t>SYNONYM field</w:t>
      </w:r>
      <w:r w:rsidRPr="004A62A0">
        <w:t xml:space="preserve">, type a synonym for the option (optional). Press the </w:t>
      </w:r>
      <w:r w:rsidRPr="004A62A0">
        <w:rPr>
          <w:b/>
        </w:rPr>
        <w:t>&lt;Enter&gt;</w:t>
      </w:r>
      <w:r w:rsidRPr="004A62A0">
        <w:t xml:space="preserve"> key.</w:t>
      </w:r>
    </w:p>
    <w:p w14:paraId="12BAB03C" w14:textId="77777777" w:rsidR="009022C8" w:rsidRPr="004A62A0" w:rsidRDefault="009022C8" w:rsidP="00A97479">
      <w:pPr>
        <w:numPr>
          <w:ilvl w:val="0"/>
          <w:numId w:val="4"/>
        </w:numPr>
        <w:tabs>
          <w:tab w:val="clear" w:pos="1800"/>
        </w:tabs>
        <w:ind w:left="1440" w:hanging="360"/>
      </w:pPr>
      <w:r w:rsidRPr="004A62A0">
        <w:t xml:space="preserve">Press the </w:t>
      </w:r>
      <w:r w:rsidRPr="004A62A0">
        <w:rPr>
          <w:b/>
        </w:rPr>
        <w:t>&lt;Enter&gt;</w:t>
      </w:r>
      <w:r w:rsidRPr="004A62A0">
        <w:t xml:space="preserve"> key to close the </w:t>
      </w:r>
      <w:r w:rsidRPr="004A62A0">
        <w:rPr>
          <w:b/>
        </w:rPr>
        <w:t xml:space="preserve">COMMAND </w:t>
      </w:r>
      <w:r w:rsidRPr="004A62A0">
        <w:t xml:space="preserve">field and return to the Select </w:t>
      </w:r>
      <w:r w:rsidRPr="004A62A0">
        <w:rPr>
          <w:b/>
        </w:rPr>
        <w:t>SECONDARY MENU OPTIONS</w:t>
      </w:r>
      <w:r w:rsidRPr="004A62A0">
        <w:t xml:space="preserve"> field.</w:t>
      </w:r>
    </w:p>
    <w:p w14:paraId="1F07B9DA" w14:textId="77777777" w:rsidR="009022C8" w:rsidRPr="004A62A0" w:rsidRDefault="009022C8" w:rsidP="00A97479">
      <w:pPr>
        <w:numPr>
          <w:ilvl w:val="0"/>
          <w:numId w:val="4"/>
        </w:numPr>
        <w:tabs>
          <w:tab w:val="clear" w:pos="1800"/>
        </w:tabs>
        <w:ind w:left="1440" w:hanging="360"/>
      </w:pPr>
      <w:r w:rsidRPr="004A62A0">
        <w:t>Repeat steps 6 through 12 to assign other options as necessary.</w:t>
      </w:r>
    </w:p>
    <w:p w14:paraId="0671A1B0" w14:textId="77777777" w:rsidR="009022C8" w:rsidRPr="004A62A0" w:rsidRDefault="009022C8" w:rsidP="00A97479">
      <w:pPr>
        <w:numPr>
          <w:ilvl w:val="0"/>
          <w:numId w:val="4"/>
        </w:numPr>
        <w:tabs>
          <w:tab w:val="clear" w:pos="1800"/>
        </w:tabs>
        <w:ind w:left="1440" w:hanging="360"/>
      </w:pPr>
      <w:r w:rsidRPr="004A62A0">
        <w:t xml:space="preserve">Press the </w:t>
      </w:r>
      <w:r w:rsidRPr="004A62A0">
        <w:rPr>
          <w:b/>
        </w:rPr>
        <w:t>&lt;Down Arrow&gt;</w:t>
      </w:r>
      <w:r w:rsidRPr="004A62A0">
        <w:t xml:space="preserve"> key to move through the Edit Existing User dialog. At the end of each page, type the letter n in the </w:t>
      </w:r>
      <w:r w:rsidRPr="004A62A0">
        <w:rPr>
          <w:b/>
        </w:rPr>
        <w:t xml:space="preserve">COMMAND </w:t>
      </w:r>
      <w:r w:rsidRPr="004A62A0">
        <w:t>field to enter the following page.</w:t>
      </w:r>
    </w:p>
    <w:p w14:paraId="505486F9" w14:textId="77777777" w:rsidR="009022C8" w:rsidRPr="004A62A0" w:rsidRDefault="009022C8" w:rsidP="00A97479">
      <w:pPr>
        <w:numPr>
          <w:ilvl w:val="0"/>
          <w:numId w:val="4"/>
        </w:numPr>
        <w:tabs>
          <w:tab w:val="clear" w:pos="1800"/>
        </w:tabs>
        <w:ind w:left="1440" w:hanging="360"/>
        <w:rPr>
          <w:rFonts w:eastAsia="Arial Unicode MS"/>
        </w:rPr>
      </w:pPr>
      <w:r w:rsidRPr="004A62A0">
        <w:rPr>
          <w:rFonts w:eastAsia="Arial Unicode MS"/>
        </w:rPr>
        <w:t>Stop on page 3.</w:t>
      </w:r>
    </w:p>
    <w:p w14:paraId="55CAD479" w14:textId="77777777" w:rsidR="001D689F" w:rsidRDefault="009022C8" w:rsidP="00A97479">
      <w:pPr>
        <w:numPr>
          <w:ilvl w:val="0"/>
          <w:numId w:val="4"/>
        </w:numPr>
        <w:tabs>
          <w:tab w:val="clear" w:pos="1800"/>
        </w:tabs>
        <w:ind w:left="1440" w:hanging="360"/>
      </w:pPr>
      <w:r w:rsidRPr="004A62A0">
        <w:t xml:space="preserve">Check the user’s person class, which appears on page 3, to make sure the user’s person class is </w:t>
      </w:r>
      <w:r w:rsidRPr="004A62A0">
        <w:rPr>
          <w:b/>
        </w:rPr>
        <w:t>active</w:t>
      </w:r>
      <w:r w:rsidRPr="004A62A0">
        <w:t>.</w:t>
      </w:r>
      <w:r w:rsidR="009A30E0" w:rsidRPr="004A62A0">
        <w:t xml:space="preserve"> </w:t>
      </w:r>
    </w:p>
    <w:p w14:paraId="614613E0" w14:textId="77777777" w:rsidR="009022C8" w:rsidRPr="004A62A0" w:rsidRDefault="001D689F" w:rsidP="001D689F">
      <w:pPr>
        <w:ind w:left="1440" w:firstLine="0"/>
      </w:pPr>
      <w:r w:rsidRPr="001D689F">
        <w:rPr>
          <w:b/>
        </w:rPr>
        <w:t>NOTE</w:t>
      </w:r>
      <w:r w:rsidR="009A30E0" w:rsidRPr="001D689F">
        <w:rPr>
          <w:b/>
        </w:rPr>
        <w:t xml:space="preserve">: </w:t>
      </w:r>
      <w:r w:rsidR="009A30E0" w:rsidRPr="004A62A0">
        <w:t>The active person class is only needed for the Providers.</w:t>
      </w:r>
    </w:p>
    <w:p w14:paraId="5875641F" w14:textId="77777777" w:rsidR="009022C8" w:rsidRPr="004A62A0" w:rsidRDefault="009022C8" w:rsidP="00A97479">
      <w:pPr>
        <w:numPr>
          <w:ilvl w:val="0"/>
          <w:numId w:val="4"/>
        </w:numPr>
        <w:tabs>
          <w:tab w:val="clear" w:pos="1800"/>
        </w:tabs>
        <w:ind w:left="1440" w:hanging="360"/>
      </w:pPr>
      <w:r w:rsidRPr="004A62A0">
        <w:t xml:space="preserve">If the user’s person class is not active, </w:t>
      </w:r>
      <w:r w:rsidRPr="004A62A0">
        <w:rPr>
          <w:b/>
        </w:rPr>
        <w:t>select an active person class</w:t>
      </w:r>
      <w:r w:rsidRPr="004A62A0">
        <w:t xml:space="preserve"> for the user.</w:t>
      </w:r>
    </w:p>
    <w:p w14:paraId="2A8EDABF" w14:textId="77777777" w:rsidR="009022C8" w:rsidRPr="004A62A0" w:rsidRDefault="009022C8" w:rsidP="00A97479">
      <w:pPr>
        <w:numPr>
          <w:ilvl w:val="0"/>
          <w:numId w:val="4"/>
        </w:numPr>
        <w:tabs>
          <w:tab w:val="clear" w:pos="1800"/>
        </w:tabs>
        <w:ind w:left="1440" w:hanging="360"/>
      </w:pPr>
      <w:r w:rsidRPr="004A62A0">
        <w:t xml:space="preserve">When you have entered all applicable secondary menu options and verified that the user has an active person class, type the word </w:t>
      </w:r>
      <w:r w:rsidRPr="004A62A0">
        <w:rPr>
          <w:b/>
        </w:rPr>
        <w:t>Exit</w:t>
      </w:r>
      <w:r w:rsidRPr="004A62A0">
        <w:t xml:space="preserve"> in the </w:t>
      </w:r>
      <w:r w:rsidRPr="004A62A0">
        <w:rPr>
          <w:b/>
        </w:rPr>
        <w:t>COMMAND</w:t>
      </w:r>
      <w:r w:rsidRPr="004A62A0">
        <w:t xml:space="preserve"> field.</w:t>
      </w:r>
    </w:p>
    <w:p w14:paraId="456A90ED" w14:textId="77777777" w:rsidR="00FC0FDB" w:rsidRPr="004A62A0" w:rsidRDefault="00C231BF" w:rsidP="00A97479">
      <w:pPr>
        <w:numPr>
          <w:ilvl w:val="0"/>
          <w:numId w:val="4"/>
        </w:numPr>
        <w:tabs>
          <w:tab w:val="clear" w:pos="1800"/>
        </w:tabs>
        <w:ind w:left="1440" w:hanging="360"/>
      </w:pPr>
      <w:r w:rsidRPr="004A62A0">
        <w:t>From</w:t>
      </w:r>
      <w:r w:rsidR="009022C8" w:rsidRPr="004A62A0">
        <w:t xml:space="preserve"> the Save changes before leaving form (Y/N)? prompt, type the letter </w:t>
      </w:r>
      <w:r w:rsidR="009022C8" w:rsidRPr="004A62A0">
        <w:rPr>
          <w:b/>
        </w:rPr>
        <w:t>Y</w:t>
      </w:r>
      <w:r w:rsidR="009022C8" w:rsidRPr="004A62A0">
        <w:t xml:space="preserve"> and press the </w:t>
      </w:r>
      <w:r w:rsidR="009022C8" w:rsidRPr="004A62A0">
        <w:rPr>
          <w:b/>
        </w:rPr>
        <w:t>&lt;Enter&gt;</w:t>
      </w:r>
      <w:r w:rsidR="009022C8" w:rsidRPr="004A62A0">
        <w:t xml:space="preserve"> key.</w:t>
      </w:r>
    </w:p>
    <w:p w14:paraId="2446AF23" w14:textId="77777777" w:rsidR="009F080D" w:rsidRPr="00EC3E25" w:rsidRDefault="009F080D" w:rsidP="005D190C">
      <w:pPr>
        <w:pStyle w:val="Heading2"/>
        <w:keepNext/>
        <w:rPr>
          <w:i/>
        </w:rPr>
      </w:pPr>
      <w:bookmarkStart w:id="102" w:name="assign_keys"/>
      <w:bookmarkStart w:id="103" w:name="_Assign_Keys_for"/>
      <w:bookmarkStart w:id="104" w:name="_Toc271208427"/>
      <w:bookmarkStart w:id="105" w:name="_Toc401228164"/>
      <w:bookmarkStart w:id="106" w:name="_Toc401232259"/>
      <w:bookmarkStart w:id="107" w:name="_Toc403558729"/>
      <w:bookmarkEnd w:id="102"/>
      <w:bookmarkEnd w:id="103"/>
      <w:r w:rsidRPr="00EC3E25">
        <w:t>Keys for EDIS Users</w:t>
      </w:r>
      <w:bookmarkEnd w:id="104"/>
      <w:bookmarkEnd w:id="105"/>
      <w:bookmarkEnd w:id="106"/>
      <w:bookmarkEnd w:id="107"/>
    </w:p>
    <w:p w14:paraId="46B99FCA" w14:textId="77777777" w:rsidR="009F080D" w:rsidRDefault="009F080D" w:rsidP="00A129AE">
      <w:pPr>
        <w:ind w:left="1080" w:firstLine="0"/>
      </w:pPr>
      <w:r w:rsidRPr="00EC3E25">
        <w:t>Assign keys for users who need access to additional reporting capabilities. The following keys are available:</w:t>
      </w:r>
    </w:p>
    <w:p w14:paraId="5A33EC90" w14:textId="77777777" w:rsidR="009F080D" w:rsidRPr="00D566C8" w:rsidRDefault="009F080D" w:rsidP="00A97479">
      <w:pPr>
        <w:numPr>
          <w:ilvl w:val="0"/>
          <w:numId w:val="13"/>
        </w:numPr>
        <w:ind w:left="1440"/>
      </w:pPr>
      <w:r w:rsidRPr="00D566C8">
        <w:t xml:space="preserve">EDPR EXPORT enables the export option for EDIS reports </w:t>
      </w:r>
    </w:p>
    <w:p w14:paraId="15072489" w14:textId="77777777" w:rsidR="009F080D" w:rsidRPr="00D566C8" w:rsidRDefault="009F080D" w:rsidP="00A97479">
      <w:pPr>
        <w:numPr>
          <w:ilvl w:val="0"/>
          <w:numId w:val="13"/>
        </w:numPr>
        <w:ind w:left="1440"/>
      </w:pPr>
      <w:r w:rsidRPr="00D566C8">
        <w:t xml:space="preserve">EDPR XREF provides access to the Patient </w:t>
      </w:r>
      <w:proofErr w:type="spellStart"/>
      <w:r w:rsidRPr="00D566C8">
        <w:t>XRef</w:t>
      </w:r>
      <w:proofErr w:type="spellEnd"/>
      <w:r w:rsidRPr="00D566C8">
        <w:t xml:space="preserve"> (cross reference) report, which associates patients’ emergency department visit numbers with their patient IDs</w:t>
      </w:r>
    </w:p>
    <w:p w14:paraId="4E11558A" w14:textId="77777777" w:rsidR="009F080D" w:rsidRPr="00C231BF" w:rsidRDefault="009F080D" w:rsidP="00A97479">
      <w:pPr>
        <w:numPr>
          <w:ilvl w:val="0"/>
          <w:numId w:val="5"/>
        </w:numPr>
        <w:ind w:left="1440"/>
        <w:rPr>
          <w:szCs w:val="22"/>
        </w:rPr>
      </w:pPr>
      <w:r w:rsidRPr="00C231BF">
        <w:rPr>
          <w:szCs w:val="22"/>
        </w:rPr>
        <w:t xml:space="preserve">Log in to </w:t>
      </w:r>
      <w:proofErr w:type="spellStart"/>
      <w:r w:rsidRPr="00C231BF">
        <w:rPr>
          <w:szCs w:val="22"/>
        </w:rPr>
        <w:t>VistA</w:t>
      </w:r>
      <w:proofErr w:type="spellEnd"/>
      <w:r w:rsidR="001D689F">
        <w:rPr>
          <w:szCs w:val="22"/>
        </w:rPr>
        <w:t>.</w:t>
      </w:r>
    </w:p>
    <w:p w14:paraId="0A0B6AB3" w14:textId="77777777" w:rsidR="009F080D" w:rsidRPr="00C231BF" w:rsidRDefault="009F080D" w:rsidP="00A97479">
      <w:pPr>
        <w:numPr>
          <w:ilvl w:val="0"/>
          <w:numId w:val="5"/>
        </w:numPr>
        <w:ind w:left="1440"/>
        <w:rPr>
          <w:szCs w:val="22"/>
        </w:rPr>
      </w:pPr>
      <w:r w:rsidRPr="00C231BF">
        <w:rPr>
          <w:szCs w:val="22"/>
        </w:rPr>
        <w:t xml:space="preserve">At the </w:t>
      </w:r>
      <w:r w:rsidRPr="00C231BF">
        <w:rPr>
          <w:b/>
          <w:szCs w:val="22"/>
        </w:rPr>
        <w:t>Select OPTION NAME</w:t>
      </w:r>
      <w:r w:rsidRPr="00C231BF">
        <w:rPr>
          <w:szCs w:val="22"/>
        </w:rPr>
        <w:t xml:space="preserve"> prompt, type </w:t>
      </w:r>
      <w:r w:rsidRPr="00C231BF">
        <w:rPr>
          <w:i/>
          <w:szCs w:val="22"/>
        </w:rPr>
        <w:t xml:space="preserve">eve </w:t>
      </w:r>
      <w:r w:rsidRPr="00C231BF">
        <w:rPr>
          <w:szCs w:val="22"/>
        </w:rPr>
        <w:t>and then press the &lt;</w:t>
      </w:r>
      <w:r w:rsidRPr="00C231BF">
        <w:rPr>
          <w:b/>
          <w:szCs w:val="22"/>
        </w:rPr>
        <w:t>Enter</w:t>
      </w:r>
      <w:r w:rsidR="001D689F">
        <w:rPr>
          <w:szCs w:val="22"/>
        </w:rPr>
        <w:t>&gt; key.</w:t>
      </w:r>
    </w:p>
    <w:p w14:paraId="73090727" w14:textId="77777777" w:rsidR="009F080D" w:rsidRPr="00C231BF" w:rsidRDefault="009F080D" w:rsidP="00A97479">
      <w:pPr>
        <w:numPr>
          <w:ilvl w:val="0"/>
          <w:numId w:val="5"/>
        </w:numPr>
        <w:ind w:left="1440"/>
        <w:rPr>
          <w:szCs w:val="22"/>
        </w:rPr>
      </w:pPr>
      <w:r w:rsidRPr="00C231BF">
        <w:rPr>
          <w:szCs w:val="22"/>
        </w:rPr>
        <w:t xml:space="preserve">At the </w:t>
      </w:r>
      <w:r w:rsidRPr="00C231BF">
        <w:rPr>
          <w:b/>
          <w:szCs w:val="22"/>
        </w:rPr>
        <w:t>Choose 1-5</w:t>
      </w:r>
      <w:r w:rsidRPr="00C231BF">
        <w:rPr>
          <w:szCs w:val="22"/>
        </w:rPr>
        <w:t xml:space="preserve"> prompt, type the number </w:t>
      </w:r>
      <w:r w:rsidRPr="00C231BF">
        <w:rPr>
          <w:i/>
          <w:szCs w:val="22"/>
        </w:rPr>
        <w:t>1</w:t>
      </w:r>
      <w:r w:rsidRPr="00C231BF">
        <w:rPr>
          <w:szCs w:val="22"/>
        </w:rPr>
        <w:t xml:space="preserve"> (for </w:t>
      </w:r>
      <w:r w:rsidRPr="00C231BF">
        <w:rPr>
          <w:b/>
          <w:szCs w:val="22"/>
        </w:rPr>
        <w:t>EVE Systems Manager Menu</w:t>
      </w:r>
      <w:r w:rsidRPr="00C231BF">
        <w:rPr>
          <w:szCs w:val="22"/>
        </w:rPr>
        <w:t>) and then press the &lt;</w:t>
      </w:r>
      <w:r w:rsidRPr="00C231BF">
        <w:rPr>
          <w:b/>
          <w:szCs w:val="22"/>
        </w:rPr>
        <w:t>Enter</w:t>
      </w:r>
      <w:r w:rsidRPr="00C231BF">
        <w:rPr>
          <w:szCs w:val="22"/>
        </w:rPr>
        <w:t>&gt; key.</w:t>
      </w:r>
    </w:p>
    <w:p w14:paraId="3C6450DD" w14:textId="77777777" w:rsidR="009F080D" w:rsidRPr="00C231BF" w:rsidRDefault="009F080D" w:rsidP="00A97479">
      <w:pPr>
        <w:numPr>
          <w:ilvl w:val="0"/>
          <w:numId w:val="5"/>
        </w:numPr>
        <w:ind w:left="1440"/>
        <w:rPr>
          <w:szCs w:val="22"/>
        </w:rPr>
      </w:pPr>
      <w:r w:rsidRPr="00C231BF">
        <w:rPr>
          <w:szCs w:val="22"/>
        </w:rPr>
        <w:t xml:space="preserve">At the </w:t>
      </w:r>
      <w:r w:rsidRPr="00C231BF">
        <w:rPr>
          <w:b/>
          <w:szCs w:val="22"/>
        </w:rPr>
        <w:t>Select Systems Manager Menu Option</w:t>
      </w:r>
      <w:r w:rsidRPr="00C231BF">
        <w:rPr>
          <w:szCs w:val="22"/>
        </w:rPr>
        <w:t xml:space="preserve"> prompt, type </w:t>
      </w:r>
      <w:r w:rsidRPr="00C231BF">
        <w:rPr>
          <w:i/>
          <w:szCs w:val="22"/>
        </w:rPr>
        <w:t xml:space="preserve">menu </w:t>
      </w:r>
      <w:r w:rsidRPr="00C231BF">
        <w:rPr>
          <w:szCs w:val="22"/>
        </w:rPr>
        <w:t xml:space="preserve">(for </w:t>
      </w:r>
      <w:r w:rsidRPr="00C231BF">
        <w:rPr>
          <w:b/>
          <w:szCs w:val="22"/>
        </w:rPr>
        <w:t>Menu Management</w:t>
      </w:r>
      <w:r w:rsidRPr="00C231BF">
        <w:rPr>
          <w:szCs w:val="22"/>
        </w:rPr>
        <w:t>) and then press the &lt;</w:t>
      </w:r>
      <w:r w:rsidRPr="00C231BF">
        <w:rPr>
          <w:b/>
          <w:szCs w:val="22"/>
        </w:rPr>
        <w:t>Enter</w:t>
      </w:r>
      <w:r w:rsidRPr="00C231BF">
        <w:rPr>
          <w:szCs w:val="22"/>
        </w:rPr>
        <w:t>&gt; key.</w:t>
      </w:r>
    </w:p>
    <w:p w14:paraId="6F7F0520" w14:textId="77777777" w:rsidR="009F080D" w:rsidRPr="00C231BF" w:rsidRDefault="009F080D" w:rsidP="00A97479">
      <w:pPr>
        <w:numPr>
          <w:ilvl w:val="0"/>
          <w:numId w:val="5"/>
        </w:numPr>
        <w:ind w:left="1440"/>
        <w:rPr>
          <w:szCs w:val="22"/>
        </w:rPr>
      </w:pPr>
      <w:r w:rsidRPr="00C231BF">
        <w:rPr>
          <w:szCs w:val="22"/>
        </w:rPr>
        <w:t xml:space="preserve">At the </w:t>
      </w:r>
      <w:r w:rsidRPr="00C231BF">
        <w:rPr>
          <w:b/>
          <w:szCs w:val="22"/>
        </w:rPr>
        <w:t>Select Menu Management Option</w:t>
      </w:r>
      <w:r w:rsidRPr="00C231BF">
        <w:rPr>
          <w:szCs w:val="22"/>
        </w:rPr>
        <w:t xml:space="preserve"> prompt, type the word </w:t>
      </w:r>
      <w:r w:rsidRPr="00C231BF">
        <w:rPr>
          <w:i/>
          <w:szCs w:val="22"/>
        </w:rPr>
        <w:t>key</w:t>
      </w:r>
      <w:r w:rsidRPr="00C231BF">
        <w:rPr>
          <w:szCs w:val="22"/>
        </w:rPr>
        <w:t xml:space="preserve"> (for </w:t>
      </w:r>
      <w:r w:rsidRPr="00C231BF">
        <w:rPr>
          <w:b/>
          <w:szCs w:val="22"/>
        </w:rPr>
        <w:t>Key Management</w:t>
      </w:r>
      <w:r w:rsidRPr="00C231BF">
        <w:rPr>
          <w:szCs w:val="22"/>
        </w:rPr>
        <w:t>) and then press the &lt;</w:t>
      </w:r>
      <w:r w:rsidRPr="00C231BF">
        <w:rPr>
          <w:b/>
          <w:szCs w:val="22"/>
        </w:rPr>
        <w:t>Enter</w:t>
      </w:r>
      <w:r w:rsidR="001D689F">
        <w:rPr>
          <w:szCs w:val="22"/>
        </w:rPr>
        <w:t>&gt; key.</w:t>
      </w:r>
    </w:p>
    <w:p w14:paraId="76F48A78" w14:textId="77777777" w:rsidR="009F080D" w:rsidRPr="00C231BF" w:rsidRDefault="009F080D" w:rsidP="00A97479">
      <w:pPr>
        <w:numPr>
          <w:ilvl w:val="0"/>
          <w:numId w:val="5"/>
        </w:numPr>
        <w:ind w:left="1440"/>
        <w:rPr>
          <w:szCs w:val="22"/>
        </w:rPr>
      </w:pPr>
      <w:r w:rsidRPr="00C231BF">
        <w:rPr>
          <w:szCs w:val="22"/>
        </w:rPr>
        <w:t xml:space="preserve">At the </w:t>
      </w:r>
      <w:r w:rsidRPr="00C231BF">
        <w:rPr>
          <w:b/>
          <w:szCs w:val="22"/>
        </w:rPr>
        <w:t>Select Key Management Option</w:t>
      </w:r>
      <w:r w:rsidRPr="00C231BF">
        <w:rPr>
          <w:szCs w:val="22"/>
        </w:rPr>
        <w:t xml:space="preserve"> prompt, type the word </w:t>
      </w:r>
      <w:r w:rsidRPr="00C231BF">
        <w:rPr>
          <w:i/>
          <w:szCs w:val="22"/>
        </w:rPr>
        <w:t>allocation</w:t>
      </w:r>
      <w:r w:rsidRPr="00C231BF">
        <w:rPr>
          <w:szCs w:val="22"/>
        </w:rPr>
        <w:t xml:space="preserve"> (for </w:t>
      </w:r>
      <w:r w:rsidRPr="00C231BF">
        <w:rPr>
          <w:b/>
          <w:szCs w:val="22"/>
        </w:rPr>
        <w:t>Allocation of Security Keys</w:t>
      </w:r>
      <w:r w:rsidRPr="00C231BF">
        <w:rPr>
          <w:szCs w:val="22"/>
        </w:rPr>
        <w:t>). Press the &lt;</w:t>
      </w:r>
      <w:r w:rsidRPr="00C231BF">
        <w:rPr>
          <w:b/>
          <w:szCs w:val="22"/>
        </w:rPr>
        <w:t>Enter</w:t>
      </w:r>
      <w:r w:rsidRPr="00C231BF">
        <w:rPr>
          <w:szCs w:val="22"/>
        </w:rPr>
        <w:t>&gt; key.</w:t>
      </w:r>
    </w:p>
    <w:p w14:paraId="1E710286" w14:textId="77777777" w:rsidR="009F080D" w:rsidRPr="00C231BF" w:rsidRDefault="009F080D" w:rsidP="00A97479">
      <w:pPr>
        <w:numPr>
          <w:ilvl w:val="0"/>
          <w:numId w:val="5"/>
        </w:numPr>
        <w:ind w:left="1440"/>
        <w:rPr>
          <w:szCs w:val="22"/>
        </w:rPr>
      </w:pPr>
      <w:r w:rsidRPr="00C231BF">
        <w:rPr>
          <w:szCs w:val="22"/>
        </w:rPr>
        <w:t xml:space="preserve">At the </w:t>
      </w:r>
      <w:r w:rsidRPr="00C231BF">
        <w:rPr>
          <w:b/>
          <w:szCs w:val="22"/>
        </w:rPr>
        <w:t>Allocate key</w:t>
      </w:r>
      <w:r w:rsidRPr="00C231BF">
        <w:rPr>
          <w:szCs w:val="22"/>
        </w:rPr>
        <w:t xml:space="preserve"> prompt, type the name of the security key you want to assign—</w:t>
      </w:r>
      <w:r w:rsidRPr="00C231BF">
        <w:rPr>
          <w:i/>
          <w:szCs w:val="22"/>
        </w:rPr>
        <w:t>EDPF EXPORT</w:t>
      </w:r>
      <w:r w:rsidRPr="00C231BF">
        <w:rPr>
          <w:szCs w:val="22"/>
        </w:rPr>
        <w:t>, for example. Press the &lt;</w:t>
      </w:r>
      <w:r w:rsidRPr="00C231BF">
        <w:rPr>
          <w:b/>
          <w:szCs w:val="22"/>
        </w:rPr>
        <w:t>Enter</w:t>
      </w:r>
      <w:r w:rsidRPr="00C231BF">
        <w:rPr>
          <w:szCs w:val="22"/>
        </w:rPr>
        <w:t>&gt; key.</w:t>
      </w:r>
    </w:p>
    <w:p w14:paraId="707A9BEE" w14:textId="77777777" w:rsidR="009F080D" w:rsidRPr="00C231BF" w:rsidRDefault="009F080D" w:rsidP="00A97479">
      <w:pPr>
        <w:numPr>
          <w:ilvl w:val="0"/>
          <w:numId w:val="5"/>
        </w:numPr>
        <w:ind w:left="1440"/>
        <w:rPr>
          <w:szCs w:val="22"/>
        </w:rPr>
      </w:pPr>
      <w:r w:rsidRPr="00C231BF">
        <w:rPr>
          <w:szCs w:val="22"/>
        </w:rPr>
        <w:t xml:space="preserve">At the </w:t>
      </w:r>
      <w:r w:rsidRPr="00C231BF">
        <w:rPr>
          <w:b/>
          <w:szCs w:val="22"/>
        </w:rPr>
        <w:t>Holder of key</w:t>
      </w:r>
      <w:r w:rsidRPr="00C231BF">
        <w:rPr>
          <w:szCs w:val="22"/>
        </w:rPr>
        <w:t xml:space="preserve"> prompt, type the name of the first user to whom you are assigning the key and then press the &lt;</w:t>
      </w:r>
      <w:r w:rsidRPr="00C231BF">
        <w:rPr>
          <w:b/>
          <w:szCs w:val="22"/>
        </w:rPr>
        <w:t>Enter</w:t>
      </w:r>
      <w:r w:rsidR="001D689F">
        <w:rPr>
          <w:szCs w:val="22"/>
        </w:rPr>
        <w:t>&gt; key.</w:t>
      </w:r>
    </w:p>
    <w:p w14:paraId="2ABCDDB7" w14:textId="77777777" w:rsidR="009F080D" w:rsidRPr="00C231BF" w:rsidRDefault="009F080D" w:rsidP="00A97479">
      <w:pPr>
        <w:numPr>
          <w:ilvl w:val="0"/>
          <w:numId w:val="5"/>
        </w:numPr>
        <w:ind w:left="1440"/>
        <w:rPr>
          <w:szCs w:val="22"/>
        </w:rPr>
      </w:pPr>
      <w:r w:rsidRPr="00C231BF">
        <w:rPr>
          <w:szCs w:val="22"/>
        </w:rPr>
        <w:t xml:space="preserve">At the </w:t>
      </w:r>
      <w:r w:rsidRPr="00C231BF">
        <w:rPr>
          <w:b/>
          <w:szCs w:val="22"/>
        </w:rPr>
        <w:t>Another holder</w:t>
      </w:r>
      <w:r w:rsidRPr="00C231BF">
        <w:rPr>
          <w:szCs w:val="22"/>
        </w:rPr>
        <w:t xml:space="preserve"> prompt, type the name of a second user to whom you are assigning the key and then press the &lt;</w:t>
      </w:r>
      <w:r w:rsidRPr="00C231BF">
        <w:rPr>
          <w:b/>
          <w:szCs w:val="22"/>
        </w:rPr>
        <w:t>Enter</w:t>
      </w:r>
      <w:r w:rsidRPr="00C231BF">
        <w:rPr>
          <w:szCs w:val="22"/>
        </w:rPr>
        <w:t>&gt; key. Repeat this step for all users to whom you are assigning the key.</w:t>
      </w:r>
    </w:p>
    <w:p w14:paraId="2A9290D2" w14:textId="77777777" w:rsidR="00A129AE" w:rsidRPr="001D689F" w:rsidRDefault="009F080D" w:rsidP="00A97479">
      <w:pPr>
        <w:numPr>
          <w:ilvl w:val="0"/>
          <w:numId w:val="5"/>
        </w:numPr>
        <w:ind w:left="1440"/>
        <w:rPr>
          <w:szCs w:val="22"/>
        </w:rPr>
      </w:pPr>
      <w:r w:rsidRPr="00C231BF">
        <w:rPr>
          <w:szCs w:val="22"/>
        </w:rPr>
        <w:t xml:space="preserve">At the </w:t>
      </w:r>
      <w:r w:rsidRPr="00C231BF">
        <w:rPr>
          <w:b/>
          <w:szCs w:val="22"/>
        </w:rPr>
        <w:t>You are allocating keys. Do you wish to proceed? YES//</w:t>
      </w:r>
      <w:r w:rsidRPr="00C231BF">
        <w:rPr>
          <w:szCs w:val="22"/>
        </w:rPr>
        <w:t xml:space="preserve"> prompt, press the &lt;</w:t>
      </w:r>
      <w:r w:rsidRPr="00C231BF">
        <w:rPr>
          <w:b/>
          <w:szCs w:val="22"/>
        </w:rPr>
        <w:t>Enter</w:t>
      </w:r>
      <w:r w:rsidRPr="00C231BF">
        <w:rPr>
          <w:szCs w:val="22"/>
        </w:rPr>
        <w:t>&gt; key to accept the default response.</w:t>
      </w:r>
    </w:p>
    <w:p w14:paraId="53CA8BE0" w14:textId="77777777" w:rsidR="00F03A66" w:rsidRPr="00AF0A93" w:rsidRDefault="00576D82" w:rsidP="00392C90">
      <w:pPr>
        <w:pStyle w:val="Heading1"/>
        <w:spacing w:before="720"/>
        <w:rPr>
          <w:i/>
          <w:lang w:val="en-AU"/>
        </w:rPr>
      </w:pPr>
      <w:bookmarkStart w:id="108" w:name="display_size"/>
      <w:bookmarkStart w:id="109" w:name="flash_player_installation"/>
      <w:bookmarkStart w:id="110" w:name="installation_example"/>
      <w:bookmarkStart w:id="111" w:name="_Toc401228167"/>
      <w:bookmarkStart w:id="112" w:name="_Toc401232262"/>
      <w:bookmarkStart w:id="113" w:name="_Toc403558730"/>
      <w:bookmarkEnd w:id="108"/>
      <w:bookmarkEnd w:id="109"/>
      <w:bookmarkEnd w:id="110"/>
      <w:r w:rsidRPr="00AF0A93">
        <w:rPr>
          <w:lang w:val="en-AU"/>
        </w:rPr>
        <w:t>Configure EDIS to work with other Applications</w:t>
      </w:r>
      <w:bookmarkEnd w:id="111"/>
      <w:bookmarkEnd w:id="112"/>
      <w:bookmarkEnd w:id="113"/>
    </w:p>
    <w:p w14:paraId="1C64E413" w14:textId="77777777" w:rsidR="00F03A66" w:rsidRPr="00AF0A93" w:rsidRDefault="00F03A66" w:rsidP="00456078">
      <w:pPr>
        <w:pStyle w:val="Heading2"/>
      </w:pPr>
      <w:bookmarkStart w:id="114" w:name="_Toc271208430"/>
      <w:bookmarkStart w:id="115" w:name="_Toc401228168"/>
      <w:bookmarkStart w:id="116" w:name="_Toc401232263"/>
      <w:bookmarkStart w:id="117" w:name="_Toc403558731"/>
      <w:r w:rsidRPr="00AF0A93">
        <w:t>Configure EDIS to Work with Omnicell</w:t>
      </w:r>
      <w:bookmarkEnd w:id="114"/>
      <w:bookmarkEnd w:id="115"/>
      <w:bookmarkEnd w:id="116"/>
      <w:bookmarkEnd w:id="117"/>
    </w:p>
    <w:p w14:paraId="658E5C41" w14:textId="77777777" w:rsidR="00F03A66" w:rsidRPr="00AF0A93" w:rsidRDefault="00F03A66" w:rsidP="00A129AE">
      <w:pPr>
        <w:ind w:left="1080" w:firstLine="0"/>
      </w:pPr>
      <w:r w:rsidRPr="00AF0A93">
        <w:t xml:space="preserve">If your site wants EDIS to work with its Omnicell implementation, you must manually add the Omnicell event protocol (VEFS SDAM) to the EDIS EDP NEW PATIENT event. </w:t>
      </w:r>
      <w:r w:rsidR="00D56658" w:rsidRPr="00D56658">
        <w:t>If you are already running EDIS, please review the below configuration to be certain nothing has changed.</w:t>
      </w:r>
    </w:p>
    <w:p w14:paraId="21762206" w14:textId="77777777" w:rsidR="00326C4F" w:rsidRDefault="00F03A66" w:rsidP="00A97479">
      <w:pPr>
        <w:numPr>
          <w:ilvl w:val="0"/>
          <w:numId w:val="11"/>
        </w:numPr>
        <w:ind w:left="1440"/>
      </w:pPr>
      <w:r w:rsidRPr="00AF0A93">
        <w:t xml:space="preserve">Open </w:t>
      </w:r>
      <w:r w:rsidRPr="00C55474">
        <w:t xml:space="preserve">VA </w:t>
      </w:r>
      <w:proofErr w:type="spellStart"/>
      <w:r w:rsidRPr="00C55474">
        <w:t>FileMan</w:t>
      </w:r>
      <w:proofErr w:type="spellEnd"/>
      <w:r w:rsidRPr="00D56658">
        <w:t>.</w:t>
      </w:r>
    </w:p>
    <w:p w14:paraId="4C04160C" w14:textId="77777777" w:rsidR="00326C4F" w:rsidRDefault="00F03A66" w:rsidP="00A97479">
      <w:pPr>
        <w:numPr>
          <w:ilvl w:val="0"/>
          <w:numId w:val="11"/>
        </w:numPr>
        <w:ind w:left="1440"/>
      </w:pPr>
      <w:r w:rsidRPr="00AF0A93">
        <w:t xml:space="preserve">At the Select OPTION prompt, type the number </w:t>
      </w:r>
      <w:r w:rsidRPr="00326C4F">
        <w:rPr>
          <w:i/>
        </w:rPr>
        <w:t>1</w:t>
      </w:r>
      <w:r w:rsidRPr="00AF0A93">
        <w:t xml:space="preserve"> (ENTER OR EDIT FILE ENTRIES).</w:t>
      </w:r>
    </w:p>
    <w:p w14:paraId="53CEAA57" w14:textId="77777777" w:rsidR="00326C4F" w:rsidRDefault="00F03A66" w:rsidP="00A97479">
      <w:pPr>
        <w:numPr>
          <w:ilvl w:val="0"/>
          <w:numId w:val="11"/>
        </w:numPr>
        <w:ind w:left="1440"/>
      </w:pPr>
      <w:r w:rsidRPr="00AF0A93">
        <w:t xml:space="preserve">At the INPUT TO WHAT FILE prompt, type the word </w:t>
      </w:r>
      <w:r w:rsidRPr="00326C4F">
        <w:rPr>
          <w:i/>
        </w:rPr>
        <w:t xml:space="preserve">protocol </w:t>
      </w:r>
      <w:r w:rsidRPr="00AF0A93">
        <w:t>(PROTOCOL).</w:t>
      </w:r>
    </w:p>
    <w:p w14:paraId="3A69BF98" w14:textId="77777777" w:rsidR="00326C4F" w:rsidRPr="00326C4F" w:rsidRDefault="00F03A66" w:rsidP="00A97479">
      <w:pPr>
        <w:numPr>
          <w:ilvl w:val="0"/>
          <w:numId w:val="11"/>
        </w:numPr>
        <w:ind w:left="1440"/>
      </w:pPr>
      <w:r w:rsidRPr="00AF0A93">
        <w:t xml:space="preserve">At the EDIT WHICH FIELD prompt, type the word </w:t>
      </w:r>
      <w:r w:rsidRPr="00326C4F">
        <w:rPr>
          <w:i/>
        </w:rPr>
        <w:t>item</w:t>
      </w:r>
      <w:r w:rsidRPr="00D459EC">
        <w:t>.</w:t>
      </w:r>
    </w:p>
    <w:p w14:paraId="05E80AF4" w14:textId="77777777" w:rsidR="00326C4F" w:rsidRDefault="00F03A66" w:rsidP="00A97479">
      <w:pPr>
        <w:numPr>
          <w:ilvl w:val="0"/>
          <w:numId w:val="11"/>
        </w:numPr>
        <w:ind w:left="1440"/>
      </w:pPr>
      <w:r w:rsidRPr="00AF0A93">
        <w:t xml:space="preserve">At the CHOOSE 1–2 prompt, type the number </w:t>
      </w:r>
      <w:r w:rsidRPr="00326C4F">
        <w:rPr>
          <w:i/>
        </w:rPr>
        <w:t>1</w:t>
      </w:r>
      <w:r w:rsidRPr="00AF0A93">
        <w:t xml:space="preserve"> (ITEM (multiple)).</w:t>
      </w:r>
    </w:p>
    <w:p w14:paraId="31F8F939" w14:textId="77777777" w:rsidR="00326C4F" w:rsidRDefault="00F03A66" w:rsidP="00A97479">
      <w:pPr>
        <w:numPr>
          <w:ilvl w:val="0"/>
          <w:numId w:val="11"/>
        </w:numPr>
        <w:ind w:left="1440"/>
      </w:pPr>
      <w:r w:rsidRPr="00AF0A93">
        <w:t>At the EDIT WHICH ITEM SUB-FIELD prompt, press the &lt;Enter&gt; key to acc</w:t>
      </w:r>
      <w:r w:rsidR="00D459EC">
        <w:t>ept the default response (ALL).</w:t>
      </w:r>
    </w:p>
    <w:p w14:paraId="377DDD98" w14:textId="77777777" w:rsidR="00326C4F" w:rsidRDefault="00F03A66" w:rsidP="00A97479">
      <w:pPr>
        <w:numPr>
          <w:ilvl w:val="0"/>
          <w:numId w:val="11"/>
        </w:numPr>
        <w:ind w:left="1440"/>
      </w:pPr>
      <w:r w:rsidRPr="00AF0A93">
        <w:t>At the THEN EDIT FIELD prompt, press the &lt;Enter&gt; key without typing a response.</w:t>
      </w:r>
    </w:p>
    <w:p w14:paraId="72AADA8B" w14:textId="77777777" w:rsidR="00326C4F" w:rsidRDefault="00F03A66" w:rsidP="00A97479">
      <w:pPr>
        <w:numPr>
          <w:ilvl w:val="0"/>
          <w:numId w:val="11"/>
        </w:numPr>
        <w:ind w:left="1440"/>
      </w:pPr>
      <w:r w:rsidRPr="00AF0A93">
        <w:t xml:space="preserve">At the Select PROTOCOL NAME prompt, type </w:t>
      </w:r>
      <w:r w:rsidRPr="00326C4F">
        <w:rPr>
          <w:i/>
        </w:rPr>
        <w:t>EDP NEW PATIENT</w:t>
      </w:r>
      <w:r w:rsidRPr="00AF0A93">
        <w:t>.</w:t>
      </w:r>
    </w:p>
    <w:p w14:paraId="1F8F0DE5" w14:textId="77777777" w:rsidR="00AE5424" w:rsidRPr="00392C90" w:rsidRDefault="00F03A66" w:rsidP="00C51328">
      <w:pPr>
        <w:numPr>
          <w:ilvl w:val="0"/>
          <w:numId w:val="11"/>
        </w:numPr>
        <w:ind w:left="1440"/>
        <w:sectPr w:rsidR="00AE5424" w:rsidRPr="00392C90" w:rsidSect="00384E84">
          <w:pgSz w:w="12240" w:h="15840" w:code="1"/>
          <w:pgMar w:top="1440" w:right="1440" w:bottom="1440" w:left="1440" w:header="720" w:footer="720" w:gutter="0"/>
          <w:cols w:space="720"/>
          <w:docGrid w:linePitch="360"/>
        </w:sectPr>
      </w:pPr>
      <w:r w:rsidRPr="00AF0A93">
        <w:t xml:space="preserve">At the Select ITEM prompt, type </w:t>
      </w:r>
      <w:r w:rsidRPr="00326C4F">
        <w:rPr>
          <w:i/>
        </w:rPr>
        <w:t>VEFS SDAM</w:t>
      </w:r>
      <w:r w:rsidRPr="00AF0A93">
        <w:t xml:space="preserve"> (the Omnicell event protocol). You don’t need to respond to prompts for other fields in the ITEM multiple.</w:t>
      </w:r>
    </w:p>
    <w:p w14:paraId="4E14C65C" w14:textId="77777777" w:rsidR="000A4FE8" w:rsidRDefault="00340DFD" w:rsidP="004C60C5">
      <w:pPr>
        <w:pStyle w:val="Heading1"/>
        <w:numPr>
          <w:ilvl w:val="0"/>
          <w:numId w:val="0"/>
        </w:numPr>
        <w:ind w:left="432"/>
        <w:jc w:val="center"/>
        <w:sectPr w:rsidR="000A4FE8" w:rsidSect="000A4FE8">
          <w:pgSz w:w="12240" w:h="15840" w:code="1"/>
          <w:pgMar w:top="1440" w:right="1440" w:bottom="1440" w:left="1440" w:header="720" w:footer="720" w:gutter="0"/>
          <w:cols w:space="720"/>
          <w:vAlign w:val="center"/>
          <w:docGrid w:linePitch="360"/>
        </w:sectPr>
      </w:pPr>
      <w:bookmarkStart w:id="118" w:name="Section_II_Client_Installation"/>
      <w:bookmarkStart w:id="119" w:name="_Toc403558732"/>
      <w:r>
        <w:t>PART</w:t>
      </w:r>
      <w:r w:rsidR="000A4FE8" w:rsidRPr="000A4FE8">
        <w:t xml:space="preserve"> II:  CLIENT INSTALLATION GUIDE</w:t>
      </w:r>
      <w:bookmarkEnd w:id="118"/>
      <w:bookmarkEnd w:id="119"/>
    </w:p>
    <w:p w14:paraId="0E0A8BCB" w14:textId="77777777" w:rsidR="007E4560" w:rsidRDefault="007E4560" w:rsidP="007E4560">
      <w:pPr>
        <w:ind w:firstLine="0"/>
      </w:pPr>
      <w:bookmarkStart w:id="120" w:name="_Toc401228176"/>
      <w:bookmarkStart w:id="121" w:name="_Toc401232271"/>
      <w:r w:rsidRPr="007E4560">
        <w:rPr>
          <w:b/>
        </w:rPr>
        <w:t>NOTE:</w:t>
      </w:r>
      <w:r>
        <w:t xml:space="preserve"> </w:t>
      </w:r>
      <w:r w:rsidR="005D190C">
        <w:t xml:space="preserve">Section 1 below is included for reference purposes only; this information may be needed if installing EDIS for the first time.  If EDIS has already been set up on the workstation and is being updated to v.2.1.2/EDP*2.0*2, you may skip Section 1 and start with Section 2, </w:t>
      </w:r>
      <w:r w:rsidR="005D190C">
        <w:rPr>
          <w:lang w:val="en-AU"/>
        </w:rPr>
        <w:t>Post Installation of EDIS v.2.1.2/EDP*2.0*2, below</w:t>
      </w:r>
      <w:r>
        <w:t>.</w:t>
      </w:r>
    </w:p>
    <w:p w14:paraId="45A1B274" w14:textId="77777777" w:rsidR="00B85EA7" w:rsidRDefault="00B85EA7" w:rsidP="00A97479">
      <w:pPr>
        <w:pStyle w:val="Heading1"/>
        <w:numPr>
          <w:ilvl w:val="0"/>
          <w:numId w:val="24"/>
        </w:numPr>
      </w:pPr>
      <w:bookmarkStart w:id="122" w:name="_Toc403558733"/>
      <w:r w:rsidRPr="00AF2777">
        <w:t>Before Beginning the Update</w:t>
      </w:r>
      <w:bookmarkEnd w:id="120"/>
      <w:bookmarkEnd w:id="121"/>
      <w:bookmarkEnd w:id="122"/>
    </w:p>
    <w:p w14:paraId="6747DF75" w14:textId="77777777" w:rsidR="00B85EA7" w:rsidRPr="00451C8B" w:rsidRDefault="00B85EA7" w:rsidP="00456078">
      <w:pPr>
        <w:pStyle w:val="Heading2"/>
      </w:pPr>
      <w:bookmarkStart w:id="123" w:name="_Toc271208406"/>
      <w:bookmarkStart w:id="124" w:name="_Toc401228177"/>
      <w:bookmarkStart w:id="125" w:name="_Toc401232272"/>
      <w:bookmarkStart w:id="126" w:name="_Toc403558734"/>
      <w:r w:rsidRPr="00451C8B">
        <w:t>Verify Workstation Configuration</w:t>
      </w:r>
      <w:bookmarkEnd w:id="123"/>
      <w:bookmarkEnd w:id="124"/>
      <w:bookmarkEnd w:id="125"/>
      <w:bookmarkEnd w:id="126"/>
    </w:p>
    <w:p w14:paraId="4B548B1B" w14:textId="77777777" w:rsidR="00B85EA7" w:rsidRPr="00B22CFA" w:rsidRDefault="00B85EA7" w:rsidP="00B46AEC">
      <w:pPr>
        <w:ind w:left="1080" w:firstLine="0"/>
      </w:pPr>
      <w:r w:rsidRPr="00B22CFA">
        <w:t>EDIS runs in Adobe Flash Player, which runs in a Web browser. EDIS has been tested with Internet Explorer 7 and 9, as well as Firefox 8 or greater for Mac OS X. Since this is an update it is likely the correct version of Flash Player is already running on many users’ workstations. If a workstation lacks the Flash Player 11 plug-in, you must install it.</w:t>
      </w:r>
    </w:p>
    <w:p w14:paraId="05697177" w14:textId="77777777" w:rsidR="00B85EA7" w:rsidRPr="00B22CFA" w:rsidRDefault="00B85EA7" w:rsidP="00B46AEC">
      <w:pPr>
        <w:ind w:left="1080" w:firstLine="0"/>
      </w:pPr>
      <w:r w:rsidRPr="00B22CFA">
        <w:t xml:space="preserve">To check the version of Flash Player that is installed on a workstation, open a browser on the workstation and point it to: </w:t>
      </w:r>
      <w:hyperlink r:id="rId32" w:history="1">
        <w:r w:rsidRPr="00D459EC">
          <w:rPr>
            <w:rStyle w:val="Hyperlink"/>
          </w:rPr>
          <w:t>http://www.adobe.com/products/flash/about/</w:t>
        </w:r>
      </w:hyperlink>
      <w:r w:rsidRPr="00B22CFA">
        <w:t>. The browser will display the version of Flash Player (if any) that is currently installed.</w:t>
      </w:r>
    </w:p>
    <w:p w14:paraId="39328FDD" w14:textId="77777777" w:rsidR="00B85EA7" w:rsidRPr="00B22CFA" w:rsidRDefault="00B85EA7" w:rsidP="00B46AEC">
      <w:pPr>
        <w:ind w:left="1080" w:firstLine="0"/>
      </w:pPr>
      <w:r w:rsidRPr="00B22CFA">
        <w:t>To install Flash Player on a workstation:</w:t>
      </w:r>
    </w:p>
    <w:p w14:paraId="63C5DC83" w14:textId="77777777" w:rsidR="00B85EA7" w:rsidRPr="00B22CFA" w:rsidRDefault="00B85EA7" w:rsidP="00A97479">
      <w:pPr>
        <w:pStyle w:val="ListParagraph"/>
        <w:numPr>
          <w:ilvl w:val="0"/>
          <w:numId w:val="25"/>
        </w:numPr>
        <w:ind w:left="1440"/>
      </w:pPr>
      <w:r w:rsidRPr="00B22CFA">
        <w:t>Log into the workstation with administrative access.</w:t>
      </w:r>
    </w:p>
    <w:p w14:paraId="38A97584" w14:textId="77777777" w:rsidR="00B85EA7" w:rsidRPr="00B22CFA" w:rsidRDefault="00B85EA7" w:rsidP="00A97479">
      <w:pPr>
        <w:pStyle w:val="ListParagraph"/>
        <w:numPr>
          <w:ilvl w:val="0"/>
          <w:numId w:val="25"/>
        </w:numPr>
        <w:ind w:left="1440"/>
      </w:pPr>
      <w:r w:rsidRPr="00B22CFA">
        <w:t xml:space="preserve">Point the workstation’s browser to </w:t>
      </w:r>
      <w:hyperlink r:id="rId33" w:history="1">
        <w:r w:rsidRPr="00D459EC">
          <w:rPr>
            <w:rStyle w:val="Hyperlink"/>
          </w:rPr>
          <w:t>http://www.adobe.com/go/getflashplayer</w:t>
        </w:r>
      </w:hyperlink>
      <w:r w:rsidRPr="00B22CFA">
        <w:t>.</w:t>
      </w:r>
    </w:p>
    <w:p w14:paraId="580E2052" w14:textId="77777777" w:rsidR="00B85EA7" w:rsidRPr="00B22CFA" w:rsidRDefault="00B85EA7" w:rsidP="00A97479">
      <w:pPr>
        <w:pStyle w:val="ListParagraph"/>
        <w:numPr>
          <w:ilvl w:val="0"/>
          <w:numId w:val="25"/>
        </w:numPr>
        <w:ind w:left="1440"/>
      </w:pPr>
      <w:r w:rsidRPr="00B22CFA">
        <w:t xml:space="preserve">Click </w:t>
      </w:r>
      <w:r w:rsidRPr="009B6B39">
        <w:rPr>
          <w:b/>
        </w:rPr>
        <w:t xml:space="preserve">Download Now </w:t>
      </w:r>
      <w:r w:rsidRPr="00B22CFA">
        <w:t>to download the installer.</w:t>
      </w:r>
    </w:p>
    <w:p w14:paraId="30FABBB0" w14:textId="77777777" w:rsidR="00B85EA7" w:rsidRPr="00B22CFA" w:rsidRDefault="00B85EA7" w:rsidP="00A97479">
      <w:pPr>
        <w:pStyle w:val="ListParagraph"/>
        <w:numPr>
          <w:ilvl w:val="0"/>
          <w:numId w:val="25"/>
        </w:numPr>
        <w:ind w:left="1440"/>
      </w:pPr>
      <w:r w:rsidRPr="00B22CFA">
        <w:t>Close all browser windows.</w:t>
      </w:r>
    </w:p>
    <w:p w14:paraId="1DFF16DF" w14:textId="77777777" w:rsidR="00B85EA7" w:rsidRPr="00B22CFA" w:rsidRDefault="00B85EA7" w:rsidP="00A97479">
      <w:pPr>
        <w:pStyle w:val="ListParagraph"/>
        <w:numPr>
          <w:ilvl w:val="0"/>
          <w:numId w:val="25"/>
        </w:numPr>
        <w:ind w:left="1440"/>
      </w:pPr>
      <w:r w:rsidRPr="00B22CFA">
        <w:t>Double-click the installer icon (usually named</w:t>
      </w:r>
      <w:r w:rsidR="00D459EC">
        <w:t xml:space="preserve"> something like </w:t>
      </w:r>
      <w:r w:rsidRPr="00B22CFA">
        <w:t>install_flash_player.exe).</w:t>
      </w:r>
    </w:p>
    <w:p w14:paraId="5E1D2ADF" w14:textId="77777777" w:rsidR="00B85EA7" w:rsidRPr="00B22CFA" w:rsidRDefault="00B85EA7" w:rsidP="00A97479">
      <w:pPr>
        <w:pStyle w:val="ListParagraph"/>
        <w:numPr>
          <w:ilvl w:val="0"/>
          <w:numId w:val="25"/>
        </w:numPr>
        <w:spacing w:after="480"/>
        <w:ind w:left="1440"/>
      </w:pPr>
      <w:r w:rsidRPr="00B22CFA">
        <w:t>Follow the onscreen prompts. The installation will complete in a few seconds. You will not need to restart the machine.</w:t>
      </w:r>
    </w:p>
    <w:p w14:paraId="2002A041" w14:textId="77777777" w:rsidR="00B85EA7" w:rsidRPr="00B22CFA" w:rsidRDefault="00B85EA7" w:rsidP="009B6B39">
      <w:pPr>
        <w:ind w:left="1080" w:firstLine="0"/>
      </w:pPr>
      <w:bookmarkStart w:id="127" w:name="_Toc224639426"/>
      <w:r w:rsidRPr="00B22CFA">
        <w:t>Browser Requirements for Flash Player 10.x or greater</w:t>
      </w:r>
      <w:r w:rsidR="009B6B39">
        <w:t xml:space="preserve"> are listed in the table below.</w:t>
      </w:r>
    </w:p>
    <w:p w14:paraId="1FCA9F07" w14:textId="6E6591F5" w:rsidR="00B85EA7" w:rsidRDefault="00B85EA7" w:rsidP="009644B1">
      <w:pPr>
        <w:pStyle w:val="Caption"/>
        <w:jc w:val="center"/>
        <w:rPr>
          <w:rFonts w:cs="Times New Roman"/>
        </w:rPr>
      </w:pPr>
      <w:bookmarkStart w:id="128" w:name="_Toc398900504"/>
      <w:bookmarkStart w:id="129" w:name="_Toc403558529"/>
      <w:r w:rsidRPr="00963165">
        <w:rPr>
          <w:rFonts w:cs="Times New Roman"/>
        </w:rPr>
        <w:t xml:space="preserve">Table </w:t>
      </w:r>
      <w:r w:rsidRPr="00963165">
        <w:rPr>
          <w:rFonts w:cs="Times New Roman"/>
        </w:rPr>
        <w:fldChar w:fldCharType="begin"/>
      </w:r>
      <w:r w:rsidRPr="00963165">
        <w:rPr>
          <w:rFonts w:cs="Times New Roman"/>
        </w:rPr>
        <w:instrText xml:space="preserve"> SEQ Table \* ARABIC </w:instrText>
      </w:r>
      <w:r w:rsidRPr="00963165">
        <w:rPr>
          <w:rFonts w:cs="Times New Roman"/>
        </w:rPr>
        <w:fldChar w:fldCharType="separate"/>
      </w:r>
      <w:r w:rsidR="005042AA">
        <w:rPr>
          <w:rFonts w:cs="Times New Roman"/>
          <w:noProof/>
        </w:rPr>
        <w:t>4</w:t>
      </w:r>
      <w:r w:rsidRPr="00963165">
        <w:rPr>
          <w:rFonts w:cs="Times New Roman"/>
        </w:rPr>
        <w:fldChar w:fldCharType="end"/>
      </w:r>
      <w:r w:rsidRPr="00963165">
        <w:rPr>
          <w:rFonts w:cs="Times New Roman"/>
        </w:rPr>
        <w:t xml:space="preserve">: </w:t>
      </w:r>
      <w:r w:rsidR="009B6B39">
        <w:rPr>
          <w:rFonts w:cs="Times New Roman"/>
        </w:rPr>
        <w:t xml:space="preserve">Browser </w:t>
      </w:r>
      <w:r w:rsidRPr="00963165">
        <w:rPr>
          <w:rFonts w:cs="Times New Roman"/>
        </w:rPr>
        <w:t xml:space="preserve">Requirements for </w:t>
      </w:r>
      <w:bookmarkEnd w:id="128"/>
      <w:r w:rsidR="009B6B39">
        <w:rPr>
          <w:rFonts w:cs="Times New Roman"/>
        </w:rPr>
        <w:t>Flash Player</w:t>
      </w:r>
      <w:bookmarkEnd w:id="1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2"/>
        <w:gridCol w:w="4964"/>
      </w:tblGrid>
      <w:tr w:rsidR="009B6B39" w14:paraId="45E34EC4" w14:textId="77777777" w:rsidTr="002F45AC">
        <w:trPr>
          <w:cantSplit/>
          <w:tblHeader/>
        </w:trPr>
        <w:tc>
          <w:tcPr>
            <w:tcW w:w="2408" w:type="pct"/>
            <w:shd w:val="clear" w:color="auto" w:fill="BFBFBF"/>
          </w:tcPr>
          <w:p w14:paraId="3B4398F9" w14:textId="77777777" w:rsidR="009B6B39" w:rsidRDefault="009B6B39" w:rsidP="009B6B39">
            <w:pPr>
              <w:pStyle w:val="TableHeading"/>
            </w:pPr>
            <w:r>
              <w:t>Platform</w:t>
            </w:r>
          </w:p>
        </w:tc>
        <w:tc>
          <w:tcPr>
            <w:tcW w:w="2592" w:type="pct"/>
            <w:shd w:val="clear" w:color="auto" w:fill="BFBFBF"/>
          </w:tcPr>
          <w:p w14:paraId="2B506299" w14:textId="77777777" w:rsidR="009B6B39" w:rsidRDefault="009B6B39" w:rsidP="009B6B39">
            <w:pPr>
              <w:pStyle w:val="TableHeading"/>
            </w:pPr>
            <w:r>
              <w:t>Browser</w:t>
            </w:r>
          </w:p>
        </w:tc>
      </w:tr>
      <w:tr w:rsidR="009B6B39" w14:paraId="7E848038" w14:textId="77777777" w:rsidTr="002F45AC">
        <w:trPr>
          <w:cantSplit/>
        </w:trPr>
        <w:tc>
          <w:tcPr>
            <w:tcW w:w="2408" w:type="pct"/>
            <w:shd w:val="clear" w:color="auto" w:fill="auto"/>
          </w:tcPr>
          <w:p w14:paraId="3C517E1C" w14:textId="77777777" w:rsidR="009B6B39" w:rsidRDefault="009B6B39" w:rsidP="009B6B39">
            <w:pPr>
              <w:pStyle w:val="TableText"/>
            </w:pPr>
            <w:r>
              <w:t>Windows 7</w:t>
            </w:r>
          </w:p>
        </w:tc>
        <w:tc>
          <w:tcPr>
            <w:tcW w:w="2592" w:type="pct"/>
            <w:shd w:val="clear" w:color="auto" w:fill="auto"/>
          </w:tcPr>
          <w:p w14:paraId="1D5FC7E6" w14:textId="77777777" w:rsidR="009B6B39" w:rsidRDefault="009B6B39" w:rsidP="009B6B39">
            <w:pPr>
              <w:pStyle w:val="TableText"/>
            </w:pPr>
            <w:r>
              <w:t>Internet Explorer 8.0 or later</w:t>
            </w:r>
          </w:p>
        </w:tc>
      </w:tr>
      <w:tr w:rsidR="009B6B39" w14:paraId="34222513" w14:textId="77777777" w:rsidTr="002F45AC">
        <w:trPr>
          <w:cantSplit/>
        </w:trPr>
        <w:tc>
          <w:tcPr>
            <w:tcW w:w="2408" w:type="pct"/>
            <w:shd w:val="clear" w:color="auto" w:fill="auto"/>
          </w:tcPr>
          <w:p w14:paraId="3C37D0FE" w14:textId="77777777" w:rsidR="009B6B39" w:rsidRDefault="009B6B39" w:rsidP="009B6B39">
            <w:pPr>
              <w:pStyle w:val="TableText"/>
            </w:pPr>
            <w:r w:rsidRPr="002F45AC">
              <w:rPr>
                <w:szCs w:val="22"/>
              </w:rPr>
              <w:t>Mac OS X 10.5 or Mac OS X 10.6</w:t>
            </w:r>
          </w:p>
        </w:tc>
        <w:tc>
          <w:tcPr>
            <w:tcW w:w="2592" w:type="pct"/>
            <w:shd w:val="clear" w:color="auto" w:fill="auto"/>
          </w:tcPr>
          <w:p w14:paraId="4459626F" w14:textId="77777777" w:rsidR="009B6B39" w:rsidRDefault="009B6B39" w:rsidP="009B6B39">
            <w:pPr>
              <w:pStyle w:val="TableText"/>
            </w:pPr>
            <w:r w:rsidRPr="002F45AC">
              <w:rPr>
                <w:szCs w:val="22"/>
              </w:rPr>
              <w:t>Firefox 8.</w:t>
            </w:r>
            <w:r w:rsidRPr="002F45AC">
              <w:rPr>
                <w:i/>
                <w:szCs w:val="22"/>
              </w:rPr>
              <w:t>x</w:t>
            </w:r>
            <w:r w:rsidRPr="002F45AC">
              <w:rPr>
                <w:szCs w:val="22"/>
              </w:rPr>
              <w:t xml:space="preserve"> or later, Safari 5.</w:t>
            </w:r>
            <w:r w:rsidRPr="002F45AC">
              <w:rPr>
                <w:i/>
                <w:szCs w:val="22"/>
              </w:rPr>
              <w:t>x</w:t>
            </w:r>
            <w:r w:rsidRPr="002F45AC">
              <w:rPr>
                <w:szCs w:val="22"/>
              </w:rPr>
              <w:t xml:space="preserve"> or later</w:t>
            </w:r>
          </w:p>
        </w:tc>
      </w:tr>
      <w:tr w:rsidR="009B6B39" w14:paraId="4918D2C5" w14:textId="77777777" w:rsidTr="002F45AC">
        <w:trPr>
          <w:cantSplit/>
        </w:trPr>
        <w:tc>
          <w:tcPr>
            <w:tcW w:w="2408" w:type="pct"/>
            <w:shd w:val="clear" w:color="auto" w:fill="auto"/>
          </w:tcPr>
          <w:p w14:paraId="1CF52132" w14:textId="77777777" w:rsidR="009B6B39" w:rsidRDefault="009B6B39" w:rsidP="009B6B39">
            <w:pPr>
              <w:pStyle w:val="TableText"/>
            </w:pPr>
            <w:r w:rsidRPr="002F45AC">
              <w:rPr>
                <w:szCs w:val="22"/>
              </w:rPr>
              <w:t>Mac OS 10.7</w:t>
            </w:r>
          </w:p>
        </w:tc>
        <w:tc>
          <w:tcPr>
            <w:tcW w:w="2592" w:type="pct"/>
            <w:shd w:val="clear" w:color="auto" w:fill="auto"/>
          </w:tcPr>
          <w:p w14:paraId="03074619" w14:textId="77777777" w:rsidR="009B6B39" w:rsidRDefault="009B6B39" w:rsidP="009B6B39">
            <w:pPr>
              <w:pStyle w:val="TableText"/>
            </w:pPr>
            <w:r w:rsidRPr="002F45AC">
              <w:rPr>
                <w:szCs w:val="22"/>
              </w:rPr>
              <w:t>Firefox 8.</w:t>
            </w:r>
            <w:r w:rsidRPr="002F45AC">
              <w:rPr>
                <w:i/>
                <w:szCs w:val="22"/>
              </w:rPr>
              <w:t>x</w:t>
            </w:r>
            <w:r w:rsidRPr="002F45AC">
              <w:rPr>
                <w:szCs w:val="22"/>
              </w:rPr>
              <w:t xml:space="preserve"> or later, Safari 5.</w:t>
            </w:r>
            <w:r w:rsidRPr="002F45AC">
              <w:rPr>
                <w:i/>
                <w:szCs w:val="22"/>
              </w:rPr>
              <w:t>x</w:t>
            </w:r>
            <w:r w:rsidRPr="002F45AC">
              <w:rPr>
                <w:szCs w:val="22"/>
              </w:rPr>
              <w:t xml:space="preserve"> or later</w:t>
            </w:r>
          </w:p>
        </w:tc>
      </w:tr>
    </w:tbl>
    <w:p w14:paraId="585AB76B" w14:textId="77777777" w:rsidR="00340DFD" w:rsidRDefault="00340DFD">
      <w:pPr>
        <w:spacing w:before="0" w:after="0"/>
        <w:ind w:firstLine="0"/>
        <w:rPr>
          <w:rFonts w:ascii="Arial" w:hAnsi="Arial" w:cs="Arial"/>
          <w:b/>
          <w:iCs/>
          <w:kern w:val="32"/>
          <w:sz w:val="32"/>
          <w:szCs w:val="32"/>
        </w:rPr>
      </w:pPr>
      <w:bookmarkStart w:id="130" w:name="_Toc271208409"/>
      <w:bookmarkStart w:id="131" w:name="_Toc401228178"/>
      <w:bookmarkStart w:id="132" w:name="_Toc401232273"/>
      <w:bookmarkEnd w:id="127"/>
    </w:p>
    <w:p w14:paraId="2B3B6B46" w14:textId="77777777" w:rsidR="007108C9" w:rsidRDefault="00871618" w:rsidP="009B6B39">
      <w:pPr>
        <w:pStyle w:val="Heading2"/>
        <w:spacing w:before="480"/>
      </w:pPr>
      <w:bookmarkStart w:id="133" w:name="_Toc403558735"/>
      <w:r>
        <w:br w:type="page"/>
      </w:r>
      <w:r w:rsidR="007108C9">
        <w:t>Check Server Requirements</w:t>
      </w:r>
      <w:bookmarkEnd w:id="133"/>
    </w:p>
    <w:p w14:paraId="218F2962" w14:textId="77777777" w:rsidR="00B85EA7" w:rsidRPr="00AF2777" w:rsidRDefault="007108C9" w:rsidP="007108C9">
      <w:pPr>
        <w:ind w:left="360" w:firstLine="720"/>
      </w:pPr>
      <w:r w:rsidRPr="007108C9">
        <w:rPr>
          <w:b/>
        </w:rPr>
        <w:t>NOTE:</w:t>
      </w:r>
      <w:r>
        <w:t xml:space="preserve"> You may do this later for </w:t>
      </w:r>
      <w:r w:rsidR="00B85EA7" w:rsidRPr="00AF2777">
        <w:t>Thin Client Environments</w:t>
      </w:r>
      <w:bookmarkEnd w:id="130"/>
      <w:bookmarkEnd w:id="131"/>
      <w:bookmarkEnd w:id="132"/>
      <w:r>
        <w:t>.</w:t>
      </w:r>
    </w:p>
    <w:p w14:paraId="0C335CFC" w14:textId="77777777" w:rsidR="00B85EA7" w:rsidRPr="00172F8C" w:rsidRDefault="00B85EA7" w:rsidP="009B6B39">
      <w:pPr>
        <w:ind w:left="1080" w:firstLine="0"/>
      </w:pPr>
      <w:r w:rsidRPr="00172F8C">
        <w:t>If your site has a thin-client environment, make sure that Flash Player is up to date on all servers.</w:t>
      </w:r>
    </w:p>
    <w:p w14:paraId="2982F4DB" w14:textId="77777777" w:rsidR="004554FB" w:rsidRDefault="00B85EA7" w:rsidP="00295EFD">
      <w:pPr>
        <w:ind w:left="1080" w:firstLine="0"/>
        <w:contextualSpacing/>
      </w:pPr>
      <w:r w:rsidRPr="00172F8C">
        <w:t>If your thin-client environment includes roaming profiles, use the following URL to preselect your site and disable site-sele</w:t>
      </w:r>
      <w:r w:rsidR="00295EFD">
        <w:t xml:space="preserve">ction on the EDIS login screen: </w:t>
      </w:r>
      <w:r w:rsidRPr="00172F8C">
        <w:t>https://vaww.edisprod2.med.va.gov/main/tracking.html?kaajeeDefaultInstitution=</w:t>
      </w:r>
    </w:p>
    <w:p w14:paraId="1FF85013" w14:textId="77777777" w:rsidR="00B85EA7" w:rsidRPr="00172F8C" w:rsidRDefault="004554FB" w:rsidP="004554FB">
      <w:pPr>
        <w:ind w:left="1080" w:firstLine="0"/>
      </w:pPr>
      <w:r w:rsidRPr="004554FB">
        <w:rPr>
          <w:b/>
          <w:i/>
        </w:rPr>
        <w:t>you</w:t>
      </w:r>
      <w:r w:rsidR="00B85EA7" w:rsidRPr="004554FB">
        <w:rPr>
          <w:b/>
          <w:i/>
        </w:rPr>
        <w:t xml:space="preserve">r institution </w:t>
      </w:r>
      <w:proofErr w:type="spellStart"/>
      <w:r w:rsidR="00B85EA7" w:rsidRPr="004554FB">
        <w:rPr>
          <w:b/>
          <w:i/>
        </w:rPr>
        <w:t>number</w:t>
      </w:r>
      <w:r w:rsidR="00B85EA7" w:rsidRPr="00172F8C">
        <w:t>&amp;kaajeeDisableInstitutionComponents</w:t>
      </w:r>
      <w:proofErr w:type="spellEnd"/>
      <w:r w:rsidR="00B85EA7" w:rsidRPr="00172F8C">
        <w:t>=true</w:t>
      </w:r>
    </w:p>
    <w:p w14:paraId="1424AC91" w14:textId="77777777" w:rsidR="00B85EA7" w:rsidRPr="00295EFD" w:rsidRDefault="00B85EA7" w:rsidP="00295EFD">
      <w:pPr>
        <w:ind w:left="1080" w:firstLine="0"/>
        <w:rPr>
          <w:rStyle w:val="Hyperlink"/>
          <w:color w:val="auto"/>
          <w:u w:val="none"/>
        </w:rPr>
      </w:pPr>
      <w:r w:rsidRPr="00172F8C">
        <w:t>For example, if your institution number is 999, you would use this URL:</w:t>
      </w:r>
      <w:r w:rsidR="00295EFD">
        <w:t xml:space="preserve"> </w:t>
      </w:r>
      <w:hyperlink r:id="rId34" w:history="1">
        <w:r w:rsidRPr="009B6B39">
          <w:rPr>
            <w:rStyle w:val="Hyperlink"/>
          </w:rPr>
          <w:t>https://vaww.edisprod2.med.va.gov/main/tracking.html?kaajeeDefaultInstitution=999&amp;kaajeeDisableInstitutionComponents=true</w:t>
        </w:r>
      </w:hyperlink>
    </w:p>
    <w:p w14:paraId="5DFCEAF9" w14:textId="77777777" w:rsidR="007108C9" w:rsidRDefault="00B85EA7" w:rsidP="00456078">
      <w:pPr>
        <w:pStyle w:val="Heading2"/>
      </w:pPr>
      <w:bookmarkStart w:id="134" w:name="_Toc403558736"/>
      <w:bookmarkStart w:id="135" w:name="_Toc271208415"/>
      <w:bookmarkStart w:id="136" w:name="_Toc401228179"/>
      <w:bookmarkStart w:id="137" w:name="_Toc401232274"/>
      <w:r w:rsidRPr="00AF2777">
        <w:t xml:space="preserve">Install Flex </w:t>
      </w:r>
      <w:r w:rsidR="007108C9">
        <w:t>Scripts on JAWS Users’ Machines</w:t>
      </w:r>
      <w:bookmarkEnd w:id="134"/>
    </w:p>
    <w:p w14:paraId="4ACF4A6B" w14:textId="77777777" w:rsidR="00B85EA7" w:rsidRPr="00AF2777" w:rsidRDefault="007108C9" w:rsidP="007108C9">
      <w:pPr>
        <w:ind w:left="360" w:firstLine="720"/>
      </w:pPr>
      <w:r w:rsidRPr="007108C9">
        <w:rPr>
          <w:b/>
        </w:rPr>
        <w:t>NOTE:</w:t>
      </w:r>
      <w:r>
        <w:t xml:space="preserve"> </w:t>
      </w:r>
      <w:r w:rsidR="00B85EA7" w:rsidRPr="00AF2777">
        <w:t xml:space="preserve">You </w:t>
      </w:r>
      <w:bookmarkEnd w:id="135"/>
      <w:bookmarkEnd w:id="136"/>
      <w:bookmarkEnd w:id="137"/>
      <w:r>
        <w:t>may do this later.</w:t>
      </w:r>
    </w:p>
    <w:p w14:paraId="0D66BD4C" w14:textId="77777777" w:rsidR="00B85EA7" w:rsidRPr="00172F8C" w:rsidRDefault="00B85EA7" w:rsidP="004554FB">
      <w:pPr>
        <w:ind w:left="1080" w:firstLine="0"/>
      </w:pPr>
      <w:r w:rsidRPr="00172F8C">
        <w:t>While you are at users’ workstations, you may also want to download and install Adobe Flex accessibility scripts for users who rely on Job Access with Speech (JAWS). These scripts enable JAWS users to employ the standard keyboard shortcut to enter Forms mode on EDIS interface controls.</w:t>
      </w:r>
    </w:p>
    <w:p w14:paraId="3978B898" w14:textId="77777777" w:rsidR="00B85EA7" w:rsidRDefault="00B85EA7" w:rsidP="004554FB">
      <w:pPr>
        <w:ind w:left="1080" w:firstLine="0"/>
      </w:pPr>
      <w:r w:rsidRPr="00172F8C">
        <w:t>Download JAWS scripts for</w:t>
      </w:r>
      <w:r>
        <w:t xml:space="preserve"> Flex 3 (an executable file) at</w:t>
      </w:r>
      <w:r w:rsidR="004554FB">
        <w:t xml:space="preserve"> </w:t>
      </w:r>
      <w:hyperlink r:id="rId35" w:history="1">
        <w:r w:rsidRPr="004554FB">
          <w:rPr>
            <w:rStyle w:val="Hyperlink"/>
          </w:rPr>
          <w:t>http://www.adobe.com/accessibility/products/flex/jaws.html</w:t>
        </w:r>
      </w:hyperlink>
    </w:p>
    <w:p w14:paraId="674E6A98" w14:textId="77777777" w:rsidR="00340DFD" w:rsidRDefault="00340DFD">
      <w:pPr>
        <w:spacing w:before="0" w:after="0"/>
        <w:ind w:firstLine="0"/>
        <w:rPr>
          <w:rFonts w:ascii="Arial" w:hAnsi="Arial" w:cs="Arial"/>
          <w:b/>
          <w:bCs/>
          <w:kern w:val="32"/>
          <w:sz w:val="36"/>
          <w:szCs w:val="32"/>
          <w:lang w:val="en-AU"/>
        </w:rPr>
      </w:pPr>
      <w:bookmarkStart w:id="138" w:name="_Toc401228180"/>
      <w:bookmarkStart w:id="139" w:name="_Toc401232275"/>
    </w:p>
    <w:p w14:paraId="465C3F15" w14:textId="77777777" w:rsidR="00B85EA7" w:rsidRPr="00B95B78" w:rsidRDefault="00871618" w:rsidP="00456078">
      <w:pPr>
        <w:pStyle w:val="Heading1"/>
        <w:rPr>
          <w:lang w:val="en-AU"/>
        </w:rPr>
      </w:pPr>
      <w:bookmarkStart w:id="140" w:name="_Toc403558737"/>
      <w:r>
        <w:rPr>
          <w:lang w:val="en-AU"/>
        </w:rPr>
        <w:br w:type="page"/>
      </w:r>
      <w:r w:rsidR="00B85EA7">
        <w:rPr>
          <w:lang w:val="en-AU"/>
        </w:rPr>
        <w:t>Post Installation</w:t>
      </w:r>
      <w:r w:rsidR="007E4560">
        <w:rPr>
          <w:lang w:val="en-AU"/>
        </w:rPr>
        <w:t xml:space="preserve"> of EDIS v.2.1.2/EDP*2.0*2</w:t>
      </w:r>
      <w:r w:rsidR="00B85EA7">
        <w:rPr>
          <w:lang w:val="en-AU"/>
        </w:rPr>
        <w:t xml:space="preserve"> – URL Access</w:t>
      </w:r>
      <w:bookmarkEnd w:id="138"/>
      <w:bookmarkEnd w:id="139"/>
      <w:bookmarkEnd w:id="140"/>
    </w:p>
    <w:p w14:paraId="5BECD7C0" w14:textId="77777777" w:rsidR="00B85EA7" w:rsidRPr="00172F8C" w:rsidRDefault="00B85EA7" w:rsidP="004554FB">
      <w:pPr>
        <w:ind w:left="450" w:firstLine="0"/>
      </w:pPr>
      <w:r w:rsidRPr="00172F8C">
        <w:t>Once the installation updates have been completed, new URLs need to be installed for EDIS v</w:t>
      </w:r>
      <w:r w:rsidR="00B24B09">
        <w:t>.</w:t>
      </w:r>
      <w:r w:rsidRPr="00172F8C">
        <w:t>2</w:t>
      </w:r>
      <w:r w:rsidR="00234B14">
        <w:t>.1.2</w:t>
      </w:r>
      <w:r w:rsidRPr="00172F8C">
        <w:t xml:space="preserve"> users. </w:t>
      </w:r>
      <w:r w:rsidR="00340DFD">
        <w:t xml:space="preserve"> </w:t>
      </w:r>
      <w:r w:rsidR="00D459EC">
        <w:t>There will be two</w:t>
      </w:r>
      <w:r w:rsidRPr="00172F8C">
        <w:t xml:space="preserve"> URLs. One URL is to access the test/mirror account system for your site.</w:t>
      </w:r>
      <w:r w:rsidR="00340DFD">
        <w:t xml:space="preserve"> </w:t>
      </w:r>
      <w:r w:rsidRPr="00172F8C">
        <w:t xml:space="preserve"> This is connected to the preproduction environment of EDIS. </w:t>
      </w:r>
      <w:r w:rsidR="00340DFD">
        <w:t xml:space="preserve"> </w:t>
      </w:r>
      <w:r w:rsidRPr="00172F8C">
        <w:t>The second URL is the production system URL.</w:t>
      </w:r>
      <w:r w:rsidR="00340DFD">
        <w:t xml:space="preserve"> </w:t>
      </w:r>
      <w:r w:rsidRPr="00172F8C">
        <w:t xml:space="preserve"> Follow VA and site procedures when granting user access.</w:t>
      </w:r>
    </w:p>
    <w:p w14:paraId="281DD9C3" w14:textId="77777777" w:rsidR="00B85EA7" w:rsidRPr="00056646" w:rsidRDefault="00B85EA7" w:rsidP="00456078">
      <w:pPr>
        <w:pStyle w:val="Heading2"/>
      </w:pPr>
      <w:bookmarkStart w:id="141" w:name="_Toc401228181"/>
      <w:bookmarkStart w:id="142" w:name="_Toc401232276"/>
      <w:bookmarkStart w:id="143" w:name="_Toc403558738"/>
      <w:r w:rsidRPr="00056646">
        <w:t>Production URL – Usage</w:t>
      </w:r>
      <w:bookmarkEnd w:id="141"/>
      <w:bookmarkEnd w:id="142"/>
      <w:bookmarkEnd w:id="143"/>
    </w:p>
    <w:p w14:paraId="1C37CEBB" w14:textId="77777777" w:rsidR="00B85EA7" w:rsidRPr="004554FB" w:rsidRDefault="00B85EA7" w:rsidP="004554FB">
      <w:pPr>
        <w:ind w:left="1080" w:firstLine="0"/>
        <w:rPr>
          <w:color w:val="000000"/>
        </w:rPr>
      </w:pPr>
      <w:r w:rsidRPr="000E78C4">
        <w:t xml:space="preserve">While at </w:t>
      </w:r>
      <w:r w:rsidRPr="004554FB">
        <w:t>users’ workstations, create shortcuts to EDIS</w:t>
      </w:r>
      <w:r w:rsidR="00D459EC">
        <w:t xml:space="preserve"> software. The URL for the EDIS</w:t>
      </w:r>
      <w:r w:rsidRPr="004554FB">
        <w:t xml:space="preserve"> production server is: </w:t>
      </w:r>
      <w:hyperlink r:id="rId36" w:history="1"/>
      <w:hyperlink r:id="rId37" w:history="1">
        <w:r w:rsidRPr="004554FB">
          <w:rPr>
            <w:color w:val="0000FF"/>
            <w:u w:val="single"/>
          </w:rPr>
          <w:t>https://vaww.edisprod2.med.va.gov/main</w:t>
        </w:r>
      </w:hyperlink>
    </w:p>
    <w:p w14:paraId="24029AF3" w14:textId="77777777" w:rsidR="00295EFD" w:rsidRDefault="004554FB" w:rsidP="00295EFD">
      <w:pPr>
        <w:ind w:left="1080" w:firstLine="0"/>
        <w:contextualSpacing/>
      </w:pPr>
      <w:r w:rsidRPr="004554FB">
        <w:rPr>
          <w:b/>
        </w:rPr>
        <w:t>NOTE:</w:t>
      </w:r>
      <w:r w:rsidRPr="004554FB">
        <w:t xml:space="preserve"> </w:t>
      </w:r>
      <w:r w:rsidR="00B85EA7" w:rsidRPr="004554FB">
        <w:t>If you want to preselect your site on the EDIS login screen and disable users’ ability to select another site, use this URL: https://vaww.edisprod2.med.va.gov/main/tracking.html?kaajeeDefaultInstitution=</w:t>
      </w:r>
    </w:p>
    <w:p w14:paraId="12FF2CE7" w14:textId="77777777" w:rsidR="00295EFD" w:rsidRDefault="00B85EA7" w:rsidP="004554FB">
      <w:pPr>
        <w:ind w:left="1080" w:firstLine="0"/>
      </w:pPr>
      <w:r w:rsidRPr="00295EFD">
        <w:rPr>
          <w:b/>
          <w:i/>
        </w:rPr>
        <w:t xml:space="preserve">your institution </w:t>
      </w:r>
      <w:proofErr w:type="spellStart"/>
      <w:r w:rsidRPr="00295EFD">
        <w:rPr>
          <w:b/>
          <w:i/>
        </w:rPr>
        <w:t>number</w:t>
      </w:r>
      <w:r w:rsidRPr="004554FB">
        <w:t>&amp;kaajeeDisa</w:t>
      </w:r>
      <w:r w:rsidR="00295EFD">
        <w:t>bleInstitutionComponents</w:t>
      </w:r>
      <w:proofErr w:type="spellEnd"/>
      <w:r w:rsidR="00295EFD">
        <w:t>=true</w:t>
      </w:r>
    </w:p>
    <w:p w14:paraId="626A5E7A" w14:textId="77777777" w:rsidR="00B85EA7" w:rsidRPr="004554FB" w:rsidRDefault="00B85EA7" w:rsidP="004554FB">
      <w:pPr>
        <w:ind w:left="1080" w:firstLine="0"/>
      </w:pPr>
      <w:r w:rsidRPr="004554FB">
        <w:t>For example, if your institution number is XXX, the URL you should use is</w:t>
      </w:r>
      <w:r w:rsidR="00295EFD">
        <w:t>:</w:t>
      </w:r>
      <w:r w:rsidRPr="004554FB">
        <w:t xml:space="preserve"> </w:t>
      </w:r>
      <w:hyperlink r:id="rId38" w:history="1">
        <w:r w:rsidR="00295EFD">
          <w:rPr>
            <w:rStyle w:val="Hyperlink"/>
          </w:rPr>
          <w:t>https://vaww.edisprod2.med.va.gov/main/tracking.html?kaajeeDefaultInstitution=XXX&amp;kaajeeDisableInstitutionComponents=true</w:t>
        </w:r>
      </w:hyperlink>
      <w:r w:rsidR="00295EFD">
        <w:rPr>
          <w:rStyle w:val="Hyperlink"/>
        </w:rPr>
        <w:t xml:space="preserve"> </w:t>
      </w:r>
    </w:p>
    <w:p w14:paraId="25B74FE1" w14:textId="77777777" w:rsidR="00B85EA7" w:rsidRPr="000E78C4" w:rsidRDefault="00B85EA7" w:rsidP="004554FB">
      <w:pPr>
        <w:ind w:left="1080" w:firstLine="0"/>
      </w:pPr>
      <w:r w:rsidRPr="000E78C4">
        <w:t>To create a shortcut on users’ desktops:</w:t>
      </w:r>
    </w:p>
    <w:p w14:paraId="04803140" w14:textId="77777777" w:rsidR="00B85EA7" w:rsidRPr="000E78C4" w:rsidRDefault="00B85EA7" w:rsidP="00A97479">
      <w:pPr>
        <w:numPr>
          <w:ilvl w:val="0"/>
          <w:numId w:val="12"/>
        </w:numPr>
        <w:tabs>
          <w:tab w:val="clear" w:pos="1260"/>
        </w:tabs>
        <w:ind w:left="1440"/>
      </w:pPr>
      <w:r w:rsidRPr="000E78C4">
        <w:t xml:space="preserve">Right click the desktop and select </w:t>
      </w:r>
      <w:r w:rsidRPr="000E78C4">
        <w:rPr>
          <w:b/>
        </w:rPr>
        <w:t>New</w:t>
      </w:r>
      <w:r w:rsidRPr="000E78C4">
        <w:t xml:space="preserve"> and then select</w:t>
      </w:r>
      <w:r w:rsidRPr="000E78C4">
        <w:rPr>
          <w:b/>
        </w:rPr>
        <w:t xml:space="preserve"> Shortcut</w:t>
      </w:r>
      <w:r w:rsidRPr="000E78C4">
        <w:t>.</w:t>
      </w:r>
    </w:p>
    <w:p w14:paraId="44EE14CE" w14:textId="77777777" w:rsidR="00B85EA7" w:rsidRDefault="00B85EA7" w:rsidP="00A97479">
      <w:pPr>
        <w:numPr>
          <w:ilvl w:val="0"/>
          <w:numId w:val="12"/>
        </w:numPr>
        <w:tabs>
          <w:tab w:val="clear" w:pos="1260"/>
        </w:tabs>
        <w:spacing w:after="240"/>
        <w:ind w:left="1440"/>
      </w:pPr>
      <w:r w:rsidRPr="000E78C4">
        <w:t>Type the URL (</w:t>
      </w:r>
      <w:hyperlink r:id="rId39" w:history="1">
        <w:r w:rsidR="00295EFD" w:rsidRPr="008274CD">
          <w:rPr>
            <w:rStyle w:val="Hyperlink"/>
          </w:rPr>
          <w:t>http://vaww.edisprod2.med.va.gov/main</w:t>
        </w:r>
      </w:hyperlink>
      <w:r w:rsidRPr="000E78C4">
        <w:t xml:space="preserve">) in the </w:t>
      </w:r>
      <w:r w:rsidRPr="000E78C4">
        <w:rPr>
          <w:b/>
        </w:rPr>
        <w:t>Type the location of the item</w:t>
      </w:r>
      <w:r w:rsidRPr="000E78C4">
        <w:t xml:space="preserve"> box and then click </w:t>
      </w:r>
      <w:r w:rsidRPr="000E78C4">
        <w:rPr>
          <w:b/>
        </w:rPr>
        <w:t>Next</w:t>
      </w:r>
      <w:r w:rsidR="00295EFD">
        <w:t xml:space="preserve">. You will see a </w:t>
      </w:r>
      <w:r w:rsidRPr="000E78C4">
        <w:t>screen similar to the o</w:t>
      </w:r>
      <w:r>
        <w:t xml:space="preserve">ne </w:t>
      </w:r>
      <w:r w:rsidR="00295EFD">
        <w:t>in the figure below.</w:t>
      </w:r>
    </w:p>
    <w:p w14:paraId="7CA0F148" w14:textId="36AEF319" w:rsidR="00B85EA7" w:rsidRPr="00B95B78" w:rsidRDefault="00B85EA7" w:rsidP="00B85EA7">
      <w:pPr>
        <w:pStyle w:val="Caption"/>
        <w:jc w:val="center"/>
        <w:rPr>
          <w:rFonts w:cs="Times New Roman"/>
        </w:rPr>
      </w:pPr>
      <w:bookmarkStart w:id="144" w:name="_Toc398900495"/>
      <w:bookmarkStart w:id="145" w:name="_Toc403558532"/>
      <w:r w:rsidRPr="00B95B78">
        <w:rPr>
          <w:rFonts w:cs="Times New Roman"/>
        </w:rPr>
        <w:t xml:space="preserve">Figure </w:t>
      </w:r>
      <w:r w:rsidRPr="00B95B78">
        <w:rPr>
          <w:rFonts w:cs="Times New Roman"/>
        </w:rPr>
        <w:fldChar w:fldCharType="begin"/>
      </w:r>
      <w:r w:rsidRPr="00B95B78">
        <w:rPr>
          <w:rFonts w:cs="Times New Roman"/>
        </w:rPr>
        <w:instrText xml:space="preserve"> SEQ Figure \* ARABIC </w:instrText>
      </w:r>
      <w:r w:rsidRPr="00B95B78">
        <w:rPr>
          <w:rFonts w:cs="Times New Roman"/>
        </w:rPr>
        <w:fldChar w:fldCharType="separate"/>
      </w:r>
      <w:r w:rsidR="005042AA">
        <w:rPr>
          <w:rFonts w:cs="Times New Roman"/>
          <w:noProof/>
        </w:rPr>
        <w:t>2</w:t>
      </w:r>
      <w:r w:rsidRPr="00B95B78">
        <w:rPr>
          <w:rFonts w:cs="Times New Roman"/>
        </w:rPr>
        <w:fldChar w:fldCharType="end"/>
      </w:r>
      <w:r w:rsidRPr="00B95B78">
        <w:rPr>
          <w:rFonts w:cs="Times New Roman"/>
        </w:rPr>
        <w:t>: The Create Shortcut dialog box</w:t>
      </w:r>
      <w:bookmarkEnd w:id="144"/>
      <w:bookmarkEnd w:id="145"/>
    </w:p>
    <w:p w14:paraId="45555E2D" w14:textId="77777777" w:rsidR="00B85EA7" w:rsidRPr="00B95B78" w:rsidRDefault="00643D7C" w:rsidP="00340DFD">
      <w:pPr>
        <w:jc w:val="center"/>
      </w:pPr>
      <w:r>
        <w:rPr>
          <w:noProof/>
        </w:rPr>
        <w:pict w14:anchorId="13060CF1">
          <v:shape id="Picture 3" o:spid="_x0000_i1027" type="#_x0000_t75" alt="Screenshot of the Create Shortcut dialog box. Create shortcuts to local or network programs, files, folders, computers or internet addresses." style="width:300.35pt;height:218.5pt;visibility:visible">
            <v:imagedata r:id="rId40" o:title="Screenshot of the Create Shortcut dialog box"/>
          </v:shape>
        </w:pict>
      </w:r>
    </w:p>
    <w:p w14:paraId="770ACA79" w14:textId="77777777" w:rsidR="00B85EA7" w:rsidRPr="00B95B78" w:rsidRDefault="00B85EA7" w:rsidP="00B85EA7">
      <w:pPr>
        <w:keepNext/>
        <w:jc w:val="center"/>
      </w:pPr>
    </w:p>
    <w:p w14:paraId="740673E6" w14:textId="77777777" w:rsidR="00B85EA7" w:rsidRPr="00B95B78" w:rsidRDefault="00B85EA7" w:rsidP="00A97479">
      <w:pPr>
        <w:numPr>
          <w:ilvl w:val="0"/>
          <w:numId w:val="12"/>
        </w:numPr>
        <w:spacing w:after="240"/>
        <w:ind w:left="1267"/>
      </w:pPr>
      <w:r w:rsidRPr="000E78C4">
        <w:t xml:space="preserve">Type a name for the shortcut in the </w:t>
      </w:r>
      <w:r w:rsidRPr="000E78C4">
        <w:rPr>
          <w:b/>
        </w:rPr>
        <w:t>Type a name for this shortcut</w:t>
      </w:r>
      <w:r w:rsidRPr="000E78C4">
        <w:t xml:space="preserve"> box and click </w:t>
      </w:r>
      <w:r w:rsidRPr="000E78C4">
        <w:rPr>
          <w:b/>
        </w:rPr>
        <w:t>Finish</w:t>
      </w:r>
      <w:r w:rsidRPr="000E78C4">
        <w:t xml:space="preserve"> to place the shortcut on the desktop.</w:t>
      </w:r>
    </w:p>
    <w:p w14:paraId="369926C8" w14:textId="3F724D70" w:rsidR="00B85EA7" w:rsidRPr="00B95B78" w:rsidRDefault="00B85EA7" w:rsidP="00B85EA7">
      <w:pPr>
        <w:pStyle w:val="Caption"/>
        <w:jc w:val="center"/>
      </w:pPr>
      <w:bookmarkStart w:id="146" w:name="_Toc398900496"/>
      <w:bookmarkStart w:id="147" w:name="_Toc403558533"/>
      <w:r w:rsidRPr="00B95B78">
        <w:t xml:space="preserve">Figure </w:t>
      </w:r>
      <w:r w:rsidR="003C2166">
        <w:fldChar w:fldCharType="begin"/>
      </w:r>
      <w:r w:rsidR="003C2166">
        <w:instrText xml:space="preserve"> SEQ Figure \* ARABIC </w:instrText>
      </w:r>
      <w:r w:rsidR="003C2166">
        <w:fldChar w:fldCharType="separate"/>
      </w:r>
      <w:r w:rsidR="005042AA">
        <w:rPr>
          <w:noProof/>
        </w:rPr>
        <w:t>3</w:t>
      </w:r>
      <w:r w:rsidR="003C2166">
        <w:rPr>
          <w:noProof/>
        </w:rPr>
        <w:fldChar w:fldCharType="end"/>
      </w:r>
      <w:r w:rsidRPr="00B95B78">
        <w:t>: The Select a Title for the Program dialog box.</w:t>
      </w:r>
      <w:bookmarkEnd w:id="146"/>
      <w:bookmarkEnd w:id="147"/>
    </w:p>
    <w:p w14:paraId="2C71939C" w14:textId="77777777" w:rsidR="002764E4" w:rsidRDefault="003C2166" w:rsidP="00B85EA7">
      <w:pPr>
        <w:keepNext/>
        <w:jc w:val="center"/>
        <w:rPr>
          <w:noProof/>
        </w:rPr>
      </w:pPr>
      <w:r>
        <w:rPr>
          <w:noProof/>
        </w:rPr>
        <w:fldChar w:fldCharType="begin"/>
      </w:r>
      <w:r>
        <w:rPr>
          <w:noProof/>
        </w:rPr>
        <w:instrText xml:space="preserve"> </w:instrText>
      </w:r>
      <w:r>
        <w:rPr>
          <w:noProof/>
        </w:rPr>
        <w:instrText>INCLUDEPICTURE  "cid</w:instrText>
      </w:r>
      <w:r>
        <w:rPr>
          <w:noProof/>
        </w:rPr>
        <w:instrText>:image001.png@01CFE92F.7A26C690" \* MERGEFORMATINET</w:instrText>
      </w:r>
      <w:r>
        <w:rPr>
          <w:noProof/>
        </w:rPr>
        <w:instrText xml:space="preserve"> </w:instrText>
      </w:r>
      <w:r>
        <w:rPr>
          <w:noProof/>
        </w:rPr>
        <w:fldChar w:fldCharType="separate"/>
      </w:r>
      <w:r w:rsidR="00643D7C">
        <w:rPr>
          <w:noProof/>
        </w:rPr>
        <w:pict w14:anchorId="6A2B2216">
          <v:shape id="_x0000_i1028" type="#_x0000_t75" style="width:312.5pt;height:229.1pt;visibility:visible">
            <v:imagedata r:id="rId41" r:href="rId42"/>
          </v:shape>
        </w:pict>
      </w:r>
      <w:r>
        <w:rPr>
          <w:noProof/>
        </w:rPr>
        <w:fldChar w:fldCharType="end"/>
      </w:r>
    </w:p>
    <w:p w14:paraId="1C38900E" w14:textId="77777777" w:rsidR="00B85EA7" w:rsidRPr="00056646" w:rsidRDefault="00B85EA7" w:rsidP="002764E4">
      <w:pPr>
        <w:pStyle w:val="Heading2"/>
        <w:spacing w:before="480"/>
      </w:pPr>
      <w:bookmarkStart w:id="148" w:name="_Toc401228182"/>
      <w:bookmarkStart w:id="149" w:name="_Toc401232277"/>
      <w:bookmarkStart w:id="150" w:name="_Toc403558739"/>
      <w:r w:rsidRPr="00056646">
        <w:t>Pre-Production URL – Usage</w:t>
      </w:r>
      <w:bookmarkEnd w:id="148"/>
      <w:bookmarkEnd w:id="149"/>
      <w:bookmarkEnd w:id="150"/>
    </w:p>
    <w:p w14:paraId="40FB2E65" w14:textId="77777777" w:rsidR="00B85EA7" w:rsidRPr="000E78C4" w:rsidRDefault="00B85EA7" w:rsidP="002764E4">
      <w:pPr>
        <w:ind w:left="1080" w:firstLine="0"/>
      </w:pPr>
      <w:r w:rsidRPr="000E78C4">
        <w:t>Access the following URL for training purposes:</w:t>
      </w:r>
      <w:r w:rsidR="002764E4">
        <w:t xml:space="preserve"> </w:t>
      </w:r>
      <w:hyperlink r:id="rId43" w:history="1">
        <w:r w:rsidRPr="002764E4">
          <w:rPr>
            <w:rStyle w:val="Hyperlink"/>
          </w:rPr>
          <w:t>https://preprod.edispreprod2.med.va.gov/main/</w:t>
        </w:r>
      </w:hyperlink>
    </w:p>
    <w:p w14:paraId="7F2FB334" w14:textId="77777777" w:rsidR="00B85EA7" w:rsidRDefault="00B85EA7" w:rsidP="002764E4">
      <w:pPr>
        <w:ind w:left="1080" w:firstLine="0"/>
      </w:pPr>
      <w:r w:rsidRPr="002764E4">
        <w:rPr>
          <w:b/>
        </w:rPr>
        <w:t>N</w:t>
      </w:r>
      <w:r w:rsidR="002764E4" w:rsidRPr="002764E4">
        <w:rPr>
          <w:b/>
        </w:rPr>
        <w:t>OTE</w:t>
      </w:r>
      <w:r w:rsidRPr="002764E4">
        <w:rPr>
          <w:b/>
        </w:rPr>
        <w:t>:</w:t>
      </w:r>
      <w:r w:rsidRPr="002764E4">
        <w:t xml:space="preserve"> </w:t>
      </w:r>
      <w:r>
        <w:t>T</w:t>
      </w:r>
      <w:r w:rsidRPr="000E78C4">
        <w:t>he pre-production URL shall be used for c</w:t>
      </w:r>
      <w:r>
        <w:t>onnecting Test Account to sites.</w:t>
      </w:r>
    </w:p>
    <w:p w14:paraId="63FABBEA" w14:textId="77777777" w:rsidR="00340DFD" w:rsidRDefault="00340DFD">
      <w:pPr>
        <w:spacing w:before="0" w:after="0"/>
        <w:ind w:firstLine="0"/>
        <w:rPr>
          <w:rFonts w:ascii="Arial" w:hAnsi="Arial" w:cs="Arial"/>
          <w:b/>
          <w:bCs/>
          <w:kern w:val="32"/>
          <w:sz w:val="36"/>
          <w:szCs w:val="32"/>
        </w:rPr>
      </w:pPr>
    </w:p>
    <w:p w14:paraId="2507DABF" w14:textId="77777777" w:rsidR="00392C90" w:rsidRPr="00BC0EEE" w:rsidRDefault="002D5630" w:rsidP="00697ADF">
      <w:pPr>
        <w:pStyle w:val="Heading1"/>
        <w:spacing w:before="720"/>
      </w:pPr>
      <w:bookmarkStart w:id="151" w:name="_Toc403558740"/>
      <w:r>
        <w:br w:type="page"/>
      </w:r>
      <w:r w:rsidR="00392C90" w:rsidRPr="00AF0A93">
        <w:t>Acronyms</w:t>
      </w:r>
      <w:bookmarkEnd w:id="151"/>
    </w:p>
    <w:p w14:paraId="395FA9F4" w14:textId="0AEC9C2A" w:rsidR="009644B1" w:rsidRDefault="009644B1" w:rsidP="009644B1">
      <w:pPr>
        <w:pStyle w:val="Caption"/>
        <w:jc w:val="center"/>
      </w:pPr>
      <w:bookmarkStart w:id="152" w:name="_Toc403558530"/>
      <w:r>
        <w:t xml:space="preserve">Table </w:t>
      </w:r>
      <w:r w:rsidR="003C2166">
        <w:fldChar w:fldCharType="begin"/>
      </w:r>
      <w:r w:rsidR="003C2166">
        <w:instrText xml:space="preserve"> SEQ Table \* ARABIC </w:instrText>
      </w:r>
      <w:r w:rsidR="003C2166">
        <w:fldChar w:fldCharType="separate"/>
      </w:r>
      <w:r w:rsidR="005042AA">
        <w:rPr>
          <w:noProof/>
        </w:rPr>
        <w:t>5</w:t>
      </w:r>
      <w:r w:rsidR="003C2166">
        <w:rPr>
          <w:noProof/>
        </w:rPr>
        <w:fldChar w:fldCharType="end"/>
      </w:r>
      <w:r>
        <w:t>: Acronyms</w:t>
      </w:r>
      <w:bookmarkEnd w:id="1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9"/>
        <w:gridCol w:w="8157"/>
      </w:tblGrid>
      <w:tr w:rsidR="00392C90" w:rsidRPr="000D5E05" w14:paraId="538D9049" w14:textId="77777777" w:rsidTr="00AE349E">
        <w:trPr>
          <w:cantSplit/>
          <w:tblHeader/>
        </w:trPr>
        <w:tc>
          <w:tcPr>
            <w:tcW w:w="741" w:type="pct"/>
            <w:shd w:val="clear" w:color="auto" w:fill="D9D9D9"/>
          </w:tcPr>
          <w:p w14:paraId="2607C3F1" w14:textId="77777777" w:rsidR="00392C90" w:rsidRPr="00A129AE" w:rsidRDefault="00392C90" w:rsidP="00AE349E">
            <w:pPr>
              <w:pStyle w:val="TableHeading"/>
            </w:pPr>
            <w:r w:rsidRPr="00A129AE">
              <w:t>Acronym</w:t>
            </w:r>
          </w:p>
        </w:tc>
        <w:tc>
          <w:tcPr>
            <w:tcW w:w="4259" w:type="pct"/>
            <w:shd w:val="clear" w:color="auto" w:fill="D9D9D9"/>
          </w:tcPr>
          <w:p w14:paraId="12F4C746" w14:textId="77777777" w:rsidR="00392C90" w:rsidRPr="00A129AE" w:rsidRDefault="00392C90" w:rsidP="00AE349E">
            <w:pPr>
              <w:pStyle w:val="TableHeading"/>
            </w:pPr>
            <w:r w:rsidRPr="00A129AE">
              <w:t>Definition</w:t>
            </w:r>
          </w:p>
        </w:tc>
      </w:tr>
      <w:tr w:rsidR="00392C90" w:rsidRPr="000D5E05" w14:paraId="020B1E5D" w14:textId="77777777" w:rsidTr="00AE349E">
        <w:trPr>
          <w:cantSplit/>
        </w:trPr>
        <w:tc>
          <w:tcPr>
            <w:tcW w:w="741" w:type="pct"/>
          </w:tcPr>
          <w:p w14:paraId="78E521C6" w14:textId="77777777" w:rsidR="00392C90" w:rsidRPr="0024101D" w:rsidRDefault="00392C90" w:rsidP="00AE349E">
            <w:pPr>
              <w:pStyle w:val="TableText"/>
            </w:pPr>
            <w:r w:rsidRPr="0024101D">
              <w:t>AMS</w:t>
            </w:r>
          </w:p>
        </w:tc>
        <w:tc>
          <w:tcPr>
            <w:tcW w:w="4259" w:type="pct"/>
          </w:tcPr>
          <w:p w14:paraId="094DA04B" w14:textId="77777777" w:rsidR="00392C90" w:rsidRPr="0024101D" w:rsidRDefault="00392C90" w:rsidP="00AE349E">
            <w:pPr>
              <w:pStyle w:val="TableText"/>
              <w:rPr>
                <w:spacing w:val="-2"/>
              </w:rPr>
            </w:pPr>
            <w:r w:rsidRPr="0024101D">
              <w:rPr>
                <w:spacing w:val="-2"/>
              </w:rPr>
              <w:t>Medical Automation Systems</w:t>
            </w:r>
          </w:p>
        </w:tc>
      </w:tr>
      <w:tr w:rsidR="00392C90" w:rsidRPr="000D5E05" w14:paraId="5231331E" w14:textId="77777777" w:rsidTr="00AE349E">
        <w:trPr>
          <w:cantSplit/>
        </w:trPr>
        <w:tc>
          <w:tcPr>
            <w:tcW w:w="741" w:type="pct"/>
          </w:tcPr>
          <w:p w14:paraId="7F988357" w14:textId="77777777" w:rsidR="00392C90" w:rsidRPr="0024101D" w:rsidRDefault="00CD50DF" w:rsidP="00AE349E">
            <w:pPr>
              <w:pStyle w:val="TableText"/>
            </w:pPr>
            <w:r>
              <w:t>CAC</w:t>
            </w:r>
          </w:p>
        </w:tc>
        <w:tc>
          <w:tcPr>
            <w:tcW w:w="4259" w:type="pct"/>
          </w:tcPr>
          <w:p w14:paraId="18F38B3C" w14:textId="77777777" w:rsidR="00392C90" w:rsidRPr="0024101D" w:rsidRDefault="00392C90" w:rsidP="00AE349E">
            <w:pPr>
              <w:pStyle w:val="TableText"/>
            </w:pPr>
            <w:r w:rsidRPr="0024101D">
              <w:rPr>
                <w:spacing w:val="-2"/>
              </w:rPr>
              <w:t>C</w:t>
            </w:r>
            <w:r w:rsidRPr="0024101D">
              <w:rPr>
                <w:spacing w:val="1"/>
              </w:rPr>
              <w:t>li</w:t>
            </w:r>
            <w:r w:rsidRPr="0024101D">
              <w:rPr>
                <w:spacing w:val="-2"/>
              </w:rPr>
              <w:t>n</w:t>
            </w:r>
            <w:r w:rsidRPr="0024101D">
              <w:rPr>
                <w:spacing w:val="1"/>
              </w:rPr>
              <w:t>i</w:t>
            </w:r>
            <w:r w:rsidRPr="0024101D">
              <w:t>c</w:t>
            </w:r>
            <w:r w:rsidRPr="0024101D">
              <w:rPr>
                <w:spacing w:val="-2"/>
              </w:rPr>
              <w:t>a</w:t>
            </w:r>
            <w:r w:rsidRPr="0024101D">
              <w:t>l</w:t>
            </w:r>
            <w:r w:rsidRPr="0024101D">
              <w:rPr>
                <w:spacing w:val="1"/>
              </w:rPr>
              <w:t xml:space="preserve"> </w:t>
            </w:r>
            <w:r w:rsidRPr="0024101D">
              <w:rPr>
                <w:spacing w:val="-2"/>
              </w:rPr>
              <w:t>A</w:t>
            </w:r>
            <w:r w:rsidRPr="0024101D">
              <w:t>pp</w:t>
            </w:r>
            <w:r w:rsidRPr="0024101D">
              <w:rPr>
                <w:spacing w:val="1"/>
              </w:rPr>
              <w:t>l</w:t>
            </w:r>
            <w:r w:rsidRPr="0024101D">
              <w:rPr>
                <w:spacing w:val="-1"/>
              </w:rPr>
              <w:t>i</w:t>
            </w:r>
            <w:r w:rsidRPr="0024101D">
              <w:t>c</w:t>
            </w:r>
            <w:r w:rsidRPr="0024101D">
              <w:rPr>
                <w:spacing w:val="-2"/>
              </w:rPr>
              <w:t>a</w:t>
            </w:r>
            <w:r w:rsidRPr="0024101D">
              <w:rPr>
                <w:spacing w:val="1"/>
              </w:rPr>
              <w:t>ti</w:t>
            </w:r>
            <w:r w:rsidRPr="0024101D">
              <w:t>on</w:t>
            </w:r>
            <w:r w:rsidRPr="0024101D">
              <w:rPr>
                <w:spacing w:val="-2"/>
              </w:rPr>
              <w:t xml:space="preserve"> </w:t>
            </w:r>
            <w:r w:rsidRPr="0024101D">
              <w:t>Co</w:t>
            </w:r>
            <w:r w:rsidRPr="0024101D">
              <w:rPr>
                <w:spacing w:val="-2"/>
              </w:rPr>
              <w:t>o</w:t>
            </w:r>
            <w:r w:rsidRPr="0024101D">
              <w:rPr>
                <w:spacing w:val="1"/>
              </w:rPr>
              <w:t>r</w:t>
            </w:r>
            <w:r w:rsidRPr="0024101D">
              <w:t>d</w:t>
            </w:r>
            <w:r w:rsidRPr="0024101D">
              <w:rPr>
                <w:spacing w:val="1"/>
              </w:rPr>
              <w:t>i</w:t>
            </w:r>
            <w:r w:rsidRPr="0024101D">
              <w:rPr>
                <w:spacing w:val="-2"/>
              </w:rPr>
              <w:t>n</w:t>
            </w:r>
            <w:r w:rsidRPr="0024101D">
              <w:t>a</w:t>
            </w:r>
            <w:r w:rsidRPr="0024101D">
              <w:rPr>
                <w:spacing w:val="1"/>
              </w:rPr>
              <w:t>t</w:t>
            </w:r>
            <w:r w:rsidRPr="0024101D">
              <w:rPr>
                <w:spacing w:val="-2"/>
              </w:rPr>
              <w:t>o</w:t>
            </w:r>
            <w:r w:rsidRPr="0024101D">
              <w:t>r</w:t>
            </w:r>
          </w:p>
        </w:tc>
      </w:tr>
      <w:tr w:rsidR="00392C90" w:rsidRPr="000D5E05" w14:paraId="6DDFC4AC" w14:textId="77777777" w:rsidTr="00AE349E">
        <w:trPr>
          <w:cantSplit/>
        </w:trPr>
        <w:tc>
          <w:tcPr>
            <w:tcW w:w="741" w:type="pct"/>
          </w:tcPr>
          <w:p w14:paraId="4482FA30" w14:textId="77777777" w:rsidR="00392C90" w:rsidRPr="0024101D" w:rsidRDefault="00392C90" w:rsidP="00AE349E">
            <w:pPr>
              <w:pStyle w:val="TableText"/>
            </w:pPr>
            <w:r w:rsidRPr="0024101D">
              <w:t>CPE</w:t>
            </w:r>
          </w:p>
        </w:tc>
        <w:tc>
          <w:tcPr>
            <w:tcW w:w="4259" w:type="pct"/>
          </w:tcPr>
          <w:p w14:paraId="6FC4D9AD" w14:textId="77777777" w:rsidR="00392C90" w:rsidRPr="0024101D" w:rsidRDefault="00392C90" w:rsidP="00AE349E">
            <w:pPr>
              <w:pStyle w:val="TableText"/>
            </w:pPr>
            <w:r w:rsidRPr="0024101D">
              <w:t>Clinical Practice Environment</w:t>
            </w:r>
          </w:p>
        </w:tc>
      </w:tr>
      <w:tr w:rsidR="00392C90" w:rsidRPr="000D5E05" w14:paraId="27DBD89B" w14:textId="77777777" w:rsidTr="00AE349E">
        <w:trPr>
          <w:cantSplit/>
        </w:trPr>
        <w:tc>
          <w:tcPr>
            <w:tcW w:w="741" w:type="pct"/>
          </w:tcPr>
          <w:p w14:paraId="3C88DA05" w14:textId="77777777" w:rsidR="00392C90" w:rsidRPr="0024101D" w:rsidRDefault="00392C90" w:rsidP="00AE349E">
            <w:pPr>
              <w:pStyle w:val="TableText"/>
            </w:pPr>
            <w:r w:rsidRPr="0024101D">
              <w:t>CPRS</w:t>
            </w:r>
          </w:p>
        </w:tc>
        <w:tc>
          <w:tcPr>
            <w:tcW w:w="4259" w:type="pct"/>
          </w:tcPr>
          <w:p w14:paraId="6920BC11" w14:textId="77777777" w:rsidR="00392C90" w:rsidRPr="0024101D" w:rsidRDefault="00392C90" w:rsidP="00AE349E">
            <w:pPr>
              <w:pStyle w:val="TableText"/>
            </w:pPr>
            <w:r w:rsidRPr="0024101D">
              <w:t>Computerized Patient System Records</w:t>
            </w:r>
          </w:p>
        </w:tc>
      </w:tr>
      <w:tr w:rsidR="00CD50DF" w:rsidRPr="000D5E05" w14:paraId="4C5C2E1A" w14:textId="77777777" w:rsidTr="00AE349E">
        <w:trPr>
          <w:cantSplit/>
        </w:trPr>
        <w:tc>
          <w:tcPr>
            <w:tcW w:w="741" w:type="pct"/>
          </w:tcPr>
          <w:p w14:paraId="38117286" w14:textId="77777777" w:rsidR="00CD50DF" w:rsidRPr="0024101D" w:rsidRDefault="00CD50DF" w:rsidP="00AE349E">
            <w:pPr>
              <w:pStyle w:val="TableText"/>
            </w:pPr>
            <w:r>
              <w:t>CRDC</w:t>
            </w:r>
          </w:p>
        </w:tc>
        <w:tc>
          <w:tcPr>
            <w:tcW w:w="4259" w:type="pct"/>
          </w:tcPr>
          <w:p w14:paraId="10634BB6" w14:textId="77777777" w:rsidR="00CD50DF" w:rsidRPr="0024101D" w:rsidRDefault="00CD50DF" w:rsidP="00AE349E">
            <w:pPr>
              <w:pStyle w:val="TableText"/>
            </w:pPr>
            <w:r>
              <w:t>Capital Region Data Center</w:t>
            </w:r>
          </w:p>
        </w:tc>
      </w:tr>
      <w:tr w:rsidR="00CD50DF" w:rsidRPr="000D5E05" w14:paraId="57BD3A2E" w14:textId="77777777" w:rsidTr="00AE349E">
        <w:trPr>
          <w:cantSplit/>
        </w:trPr>
        <w:tc>
          <w:tcPr>
            <w:tcW w:w="741" w:type="pct"/>
          </w:tcPr>
          <w:p w14:paraId="07618300" w14:textId="77777777" w:rsidR="00CD50DF" w:rsidRDefault="00CD50DF" w:rsidP="00AE349E">
            <w:pPr>
              <w:pStyle w:val="TableText"/>
            </w:pPr>
            <w:r>
              <w:t>EARS</w:t>
            </w:r>
          </w:p>
        </w:tc>
        <w:tc>
          <w:tcPr>
            <w:tcW w:w="4259" w:type="pct"/>
          </w:tcPr>
          <w:p w14:paraId="42EB4B86" w14:textId="77777777" w:rsidR="00CD50DF" w:rsidRDefault="00CD50DF" w:rsidP="00AE349E">
            <w:pPr>
              <w:pStyle w:val="TableText"/>
            </w:pPr>
            <w:r>
              <w:t>Enterprise Archives</w:t>
            </w:r>
          </w:p>
        </w:tc>
      </w:tr>
      <w:tr w:rsidR="00392C90" w:rsidRPr="000D5E05" w14:paraId="466EF977" w14:textId="77777777" w:rsidTr="00AE349E">
        <w:trPr>
          <w:cantSplit/>
        </w:trPr>
        <w:tc>
          <w:tcPr>
            <w:tcW w:w="741" w:type="pct"/>
          </w:tcPr>
          <w:p w14:paraId="116DE323" w14:textId="77777777" w:rsidR="00392C90" w:rsidRPr="0024101D" w:rsidRDefault="00392C90" w:rsidP="00AE349E">
            <w:pPr>
              <w:pStyle w:val="TableText"/>
            </w:pPr>
            <w:r w:rsidRPr="0024101D">
              <w:t>ED</w:t>
            </w:r>
          </w:p>
        </w:tc>
        <w:tc>
          <w:tcPr>
            <w:tcW w:w="4259" w:type="pct"/>
          </w:tcPr>
          <w:p w14:paraId="3FAF62D2" w14:textId="77777777" w:rsidR="00392C90" w:rsidRPr="0024101D" w:rsidRDefault="00392C90" w:rsidP="00AE349E">
            <w:pPr>
              <w:pStyle w:val="TableText"/>
            </w:pPr>
            <w:r w:rsidRPr="0024101D">
              <w:t>Emergency Department</w:t>
            </w:r>
          </w:p>
        </w:tc>
      </w:tr>
      <w:tr w:rsidR="00392C90" w:rsidRPr="000D5E05" w14:paraId="55146456" w14:textId="77777777" w:rsidTr="00AE349E">
        <w:trPr>
          <w:cantSplit/>
        </w:trPr>
        <w:tc>
          <w:tcPr>
            <w:tcW w:w="741" w:type="pct"/>
          </w:tcPr>
          <w:p w14:paraId="2A6528A4" w14:textId="77777777" w:rsidR="00392C90" w:rsidRPr="0024101D" w:rsidRDefault="00392C90" w:rsidP="00AE349E">
            <w:pPr>
              <w:pStyle w:val="TableText"/>
            </w:pPr>
            <w:r w:rsidRPr="0024101D">
              <w:t>EDIS</w:t>
            </w:r>
          </w:p>
        </w:tc>
        <w:tc>
          <w:tcPr>
            <w:tcW w:w="4259" w:type="pct"/>
          </w:tcPr>
          <w:p w14:paraId="05D4F053" w14:textId="77777777" w:rsidR="00392C90" w:rsidRPr="0024101D" w:rsidRDefault="00392C90" w:rsidP="00AE349E">
            <w:pPr>
              <w:pStyle w:val="TableText"/>
            </w:pPr>
            <w:r w:rsidRPr="0024101D">
              <w:t>Emergency Department Integration Software</w:t>
            </w:r>
          </w:p>
        </w:tc>
      </w:tr>
      <w:tr w:rsidR="00392C90" w:rsidRPr="000D5E05" w14:paraId="3A1582F6" w14:textId="77777777" w:rsidTr="00AE349E">
        <w:trPr>
          <w:cantSplit/>
        </w:trPr>
        <w:tc>
          <w:tcPr>
            <w:tcW w:w="741" w:type="pct"/>
          </w:tcPr>
          <w:p w14:paraId="0A5A1C53" w14:textId="77777777" w:rsidR="00392C90" w:rsidRPr="0024101D" w:rsidRDefault="00392C90" w:rsidP="00AE349E">
            <w:pPr>
              <w:pStyle w:val="TableText"/>
            </w:pPr>
            <w:r w:rsidRPr="0024101D">
              <w:t>EDP</w:t>
            </w:r>
          </w:p>
        </w:tc>
        <w:tc>
          <w:tcPr>
            <w:tcW w:w="4259" w:type="pct"/>
          </w:tcPr>
          <w:p w14:paraId="3DFD50E7" w14:textId="77777777" w:rsidR="00392C90" w:rsidRPr="0024101D" w:rsidRDefault="00392C90" w:rsidP="00AE349E">
            <w:pPr>
              <w:pStyle w:val="TableText"/>
            </w:pPr>
            <w:r w:rsidRPr="0024101D">
              <w:t>Namespace for EDIS</w:t>
            </w:r>
          </w:p>
        </w:tc>
      </w:tr>
      <w:tr w:rsidR="00CD50DF" w:rsidRPr="000D5E05" w14:paraId="747A6569" w14:textId="77777777" w:rsidTr="00AE349E">
        <w:trPr>
          <w:cantSplit/>
        </w:trPr>
        <w:tc>
          <w:tcPr>
            <w:tcW w:w="741" w:type="pct"/>
          </w:tcPr>
          <w:p w14:paraId="664DF76C" w14:textId="77777777" w:rsidR="00CD50DF" w:rsidRPr="0024101D" w:rsidRDefault="00CD50DF" w:rsidP="00AE349E">
            <w:pPr>
              <w:pStyle w:val="TableText"/>
            </w:pPr>
            <w:r>
              <w:t>EIE</w:t>
            </w:r>
          </w:p>
        </w:tc>
        <w:tc>
          <w:tcPr>
            <w:tcW w:w="4259" w:type="pct"/>
          </w:tcPr>
          <w:p w14:paraId="5819E531" w14:textId="77777777" w:rsidR="00CD50DF" w:rsidRPr="0024101D" w:rsidRDefault="00CD50DF" w:rsidP="00AE349E">
            <w:pPr>
              <w:pStyle w:val="TableText"/>
            </w:pPr>
            <w:r>
              <w:t>Enterprise Infrastructure Engineering</w:t>
            </w:r>
          </w:p>
        </w:tc>
      </w:tr>
      <w:tr w:rsidR="00CD50DF" w:rsidRPr="000D5E05" w14:paraId="30D7C02D" w14:textId="77777777" w:rsidTr="00AE349E">
        <w:trPr>
          <w:cantSplit/>
        </w:trPr>
        <w:tc>
          <w:tcPr>
            <w:tcW w:w="741" w:type="pct"/>
          </w:tcPr>
          <w:p w14:paraId="16915A78" w14:textId="77777777" w:rsidR="00CD50DF" w:rsidRDefault="00CD50DF" w:rsidP="00AE349E">
            <w:pPr>
              <w:pStyle w:val="TableText"/>
            </w:pPr>
            <w:r>
              <w:t>EMFAC</w:t>
            </w:r>
          </w:p>
        </w:tc>
        <w:tc>
          <w:tcPr>
            <w:tcW w:w="4259" w:type="pct"/>
          </w:tcPr>
          <w:p w14:paraId="614861AB" w14:textId="77777777" w:rsidR="00CD50DF" w:rsidRDefault="00CD50DF" w:rsidP="00AE349E">
            <w:pPr>
              <w:pStyle w:val="TableText"/>
            </w:pPr>
            <w:r>
              <w:t>Emergency Medicine Field Advisory Committee</w:t>
            </w:r>
          </w:p>
        </w:tc>
      </w:tr>
      <w:tr w:rsidR="00392C90" w:rsidRPr="000D5E05" w14:paraId="3BC08758" w14:textId="77777777" w:rsidTr="00AE349E">
        <w:trPr>
          <w:cantSplit/>
        </w:trPr>
        <w:tc>
          <w:tcPr>
            <w:tcW w:w="741" w:type="pct"/>
          </w:tcPr>
          <w:p w14:paraId="5FF45D21" w14:textId="77777777" w:rsidR="00392C90" w:rsidRPr="0024101D" w:rsidRDefault="00392C90" w:rsidP="00AE349E">
            <w:pPr>
              <w:pStyle w:val="TableText"/>
            </w:pPr>
            <w:r w:rsidRPr="0024101D">
              <w:t>ER</w:t>
            </w:r>
          </w:p>
        </w:tc>
        <w:tc>
          <w:tcPr>
            <w:tcW w:w="4259" w:type="pct"/>
          </w:tcPr>
          <w:p w14:paraId="3CA5B293" w14:textId="77777777" w:rsidR="00392C90" w:rsidRPr="0024101D" w:rsidRDefault="00392C90" w:rsidP="00AE349E">
            <w:pPr>
              <w:pStyle w:val="TableText"/>
            </w:pPr>
            <w:r w:rsidRPr="0024101D">
              <w:t>Emergency Room</w:t>
            </w:r>
          </w:p>
        </w:tc>
      </w:tr>
      <w:tr w:rsidR="00CD50DF" w:rsidRPr="000D5E05" w14:paraId="6E521944" w14:textId="77777777" w:rsidTr="00AE349E">
        <w:trPr>
          <w:cantSplit/>
        </w:trPr>
        <w:tc>
          <w:tcPr>
            <w:tcW w:w="741" w:type="pct"/>
          </w:tcPr>
          <w:p w14:paraId="641521EB" w14:textId="77777777" w:rsidR="00CD50DF" w:rsidRPr="0024101D" w:rsidRDefault="00CD50DF" w:rsidP="00AE349E">
            <w:pPr>
              <w:pStyle w:val="TableText"/>
            </w:pPr>
            <w:r>
              <w:t>ESM</w:t>
            </w:r>
          </w:p>
        </w:tc>
        <w:tc>
          <w:tcPr>
            <w:tcW w:w="4259" w:type="pct"/>
          </w:tcPr>
          <w:p w14:paraId="19C3243E" w14:textId="77777777" w:rsidR="00CD50DF" w:rsidRPr="0024101D" w:rsidRDefault="00CD50DF" w:rsidP="00AE349E">
            <w:pPr>
              <w:pStyle w:val="TableText"/>
            </w:pPr>
            <w:r>
              <w:t>Enterprise Systems Management</w:t>
            </w:r>
          </w:p>
        </w:tc>
      </w:tr>
      <w:tr w:rsidR="00392C90" w:rsidRPr="000D5E05" w14:paraId="31C4D924" w14:textId="77777777" w:rsidTr="00AE349E">
        <w:trPr>
          <w:cantSplit/>
        </w:trPr>
        <w:tc>
          <w:tcPr>
            <w:tcW w:w="741" w:type="pct"/>
          </w:tcPr>
          <w:p w14:paraId="5EA02F20" w14:textId="77777777" w:rsidR="00392C90" w:rsidRPr="0024101D" w:rsidRDefault="00392C90" w:rsidP="00AE349E">
            <w:pPr>
              <w:pStyle w:val="TableText"/>
            </w:pPr>
            <w:r w:rsidRPr="0024101D">
              <w:t>EVE</w:t>
            </w:r>
          </w:p>
        </w:tc>
        <w:tc>
          <w:tcPr>
            <w:tcW w:w="4259" w:type="pct"/>
          </w:tcPr>
          <w:p w14:paraId="423CCE58" w14:textId="77777777" w:rsidR="00392C90" w:rsidRPr="0024101D" w:rsidRDefault="00392C90" w:rsidP="00AE349E">
            <w:pPr>
              <w:pStyle w:val="TableText"/>
            </w:pPr>
            <w:r w:rsidRPr="0024101D">
              <w:t>Client Server Program – Systems Manager</w:t>
            </w:r>
          </w:p>
        </w:tc>
      </w:tr>
      <w:tr w:rsidR="00392C90" w:rsidRPr="000D5E05" w14:paraId="23F47099" w14:textId="77777777" w:rsidTr="00AE349E">
        <w:trPr>
          <w:cantSplit/>
        </w:trPr>
        <w:tc>
          <w:tcPr>
            <w:tcW w:w="741" w:type="pct"/>
          </w:tcPr>
          <w:p w14:paraId="67CB0561" w14:textId="77777777" w:rsidR="00392C90" w:rsidRPr="0024101D" w:rsidRDefault="00392C90" w:rsidP="00AE349E">
            <w:pPr>
              <w:pStyle w:val="TableText"/>
            </w:pPr>
            <w:r w:rsidRPr="0024101D">
              <w:t>GUI</w:t>
            </w:r>
          </w:p>
        </w:tc>
        <w:tc>
          <w:tcPr>
            <w:tcW w:w="4259" w:type="pct"/>
          </w:tcPr>
          <w:p w14:paraId="729A4921" w14:textId="77777777" w:rsidR="00392C90" w:rsidRPr="0024101D" w:rsidRDefault="00392C90" w:rsidP="00AE349E">
            <w:pPr>
              <w:pStyle w:val="TableText"/>
            </w:pPr>
            <w:r w:rsidRPr="0024101D">
              <w:t>Graphical User Interface</w:t>
            </w:r>
          </w:p>
        </w:tc>
      </w:tr>
      <w:tr w:rsidR="00392C90" w:rsidRPr="000D5E05" w14:paraId="5C7FAFC1" w14:textId="77777777" w:rsidTr="00AE349E">
        <w:trPr>
          <w:cantSplit/>
        </w:trPr>
        <w:tc>
          <w:tcPr>
            <w:tcW w:w="741" w:type="pct"/>
          </w:tcPr>
          <w:p w14:paraId="73906FED" w14:textId="77777777" w:rsidR="00392C90" w:rsidRPr="0024101D" w:rsidRDefault="00392C90" w:rsidP="00AE349E">
            <w:pPr>
              <w:pStyle w:val="TableText"/>
            </w:pPr>
            <w:r w:rsidRPr="0024101D">
              <w:t>GPO</w:t>
            </w:r>
          </w:p>
        </w:tc>
        <w:tc>
          <w:tcPr>
            <w:tcW w:w="4259" w:type="pct"/>
          </w:tcPr>
          <w:p w14:paraId="0722C8D8" w14:textId="77777777" w:rsidR="00392C90" w:rsidRPr="0024101D" w:rsidRDefault="00392C90" w:rsidP="00AE349E">
            <w:pPr>
              <w:pStyle w:val="TableText"/>
            </w:pPr>
            <w:r w:rsidRPr="0024101D">
              <w:t>Group Policy Objects</w:t>
            </w:r>
          </w:p>
        </w:tc>
      </w:tr>
      <w:tr w:rsidR="00392C90" w:rsidRPr="000D5E05" w14:paraId="47DC51C0" w14:textId="77777777" w:rsidTr="00AE349E">
        <w:trPr>
          <w:cantSplit/>
        </w:trPr>
        <w:tc>
          <w:tcPr>
            <w:tcW w:w="741" w:type="pct"/>
          </w:tcPr>
          <w:p w14:paraId="29865C2D" w14:textId="77777777" w:rsidR="00392C90" w:rsidRPr="0024101D" w:rsidRDefault="00392C90" w:rsidP="00AE349E">
            <w:pPr>
              <w:pStyle w:val="TableText"/>
            </w:pPr>
            <w:r w:rsidRPr="0024101D">
              <w:t>GTS</w:t>
            </w:r>
          </w:p>
        </w:tc>
        <w:tc>
          <w:tcPr>
            <w:tcW w:w="4259" w:type="pct"/>
          </w:tcPr>
          <w:p w14:paraId="228AF4C1" w14:textId="77777777" w:rsidR="00392C90" w:rsidRPr="0024101D" w:rsidRDefault="00392C90" w:rsidP="00AE349E">
            <w:pPr>
              <w:pStyle w:val="TableText"/>
            </w:pPr>
            <w:r w:rsidRPr="0024101D">
              <w:t xml:space="preserve">Generic Traffic Shaping </w:t>
            </w:r>
          </w:p>
        </w:tc>
      </w:tr>
      <w:tr w:rsidR="00CD50DF" w:rsidRPr="000D5E05" w14:paraId="0B14BBE0" w14:textId="77777777" w:rsidTr="00AE349E">
        <w:trPr>
          <w:cantSplit/>
        </w:trPr>
        <w:tc>
          <w:tcPr>
            <w:tcW w:w="741" w:type="pct"/>
          </w:tcPr>
          <w:p w14:paraId="6A391115" w14:textId="77777777" w:rsidR="00CD50DF" w:rsidRPr="0024101D" w:rsidRDefault="00CD50DF" w:rsidP="00AE349E">
            <w:pPr>
              <w:pStyle w:val="TableText"/>
            </w:pPr>
            <w:r>
              <w:t>IAW</w:t>
            </w:r>
          </w:p>
        </w:tc>
        <w:tc>
          <w:tcPr>
            <w:tcW w:w="4259" w:type="pct"/>
          </w:tcPr>
          <w:p w14:paraId="2A5146C5" w14:textId="77777777" w:rsidR="00CD50DF" w:rsidRPr="0024101D" w:rsidRDefault="00CD50DF" w:rsidP="00CD50DF">
            <w:pPr>
              <w:pStyle w:val="TableText"/>
              <w:tabs>
                <w:tab w:val="left" w:pos="2655"/>
              </w:tabs>
            </w:pPr>
            <w:r>
              <w:t>In Accordance With</w:t>
            </w:r>
          </w:p>
        </w:tc>
      </w:tr>
      <w:tr w:rsidR="00392C90" w:rsidRPr="000D5E05" w14:paraId="77052F2E" w14:textId="77777777" w:rsidTr="00AE349E">
        <w:trPr>
          <w:cantSplit/>
        </w:trPr>
        <w:tc>
          <w:tcPr>
            <w:tcW w:w="741" w:type="pct"/>
          </w:tcPr>
          <w:p w14:paraId="35783EB7" w14:textId="77777777" w:rsidR="00392C90" w:rsidRPr="0024101D" w:rsidRDefault="00392C90" w:rsidP="00AE349E">
            <w:pPr>
              <w:pStyle w:val="TableText"/>
            </w:pPr>
            <w:r w:rsidRPr="0024101D">
              <w:t>IE</w:t>
            </w:r>
          </w:p>
        </w:tc>
        <w:tc>
          <w:tcPr>
            <w:tcW w:w="4259" w:type="pct"/>
          </w:tcPr>
          <w:p w14:paraId="610AD11D" w14:textId="77777777" w:rsidR="00392C90" w:rsidRPr="0024101D" w:rsidRDefault="00392C90" w:rsidP="00CD50DF">
            <w:pPr>
              <w:pStyle w:val="TableText"/>
              <w:tabs>
                <w:tab w:val="left" w:pos="2655"/>
              </w:tabs>
            </w:pPr>
            <w:r w:rsidRPr="0024101D">
              <w:t>Internet Explorer</w:t>
            </w:r>
            <w:r w:rsidR="00CD50DF">
              <w:tab/>
            </w:r>
          </w:p>
        </w:tc>
      </w:tr>
      <w:tr w:rsidR="00CD50DF" w:rsidRPr="000D5E05" w14:paraId="3DD2D321" w14:textId="77777777" w:rsidTr="00AE349E">
        <w:trPr>
          <w:cantSplit/>
        </w:trPr>
        <w:tc>
          <w:tcPr>
            <w:tcW w:w="741" w:type="pct"/>
          </w:tcPr>
          <w:p w14:paraId="1CEFFC43" w14:textId="77777777" w:rsidR="00CD50DF" w:rsidRPr="0024101D" w:rsidRDefault="00CD50DF" w:rsidP="00AE349E">
            <w:pPr>
              <w:pStyle w:val="TableText"/>
            </w:pPr>
            <w:r>
              <w:t>IOC</w:t>
            </w:r>
          </w:p>
        </w:tc>
        <w:tc>
          <w:tcPr>
            <w:tcW w:w="4259" w:type="pct"/>
          </w:tcPr>
          <w:p w14:paraId="3DAD5641" w14:textId="77777777" w:rsidR="00CD50DF" w:rsidRPr="0024101D" w:rsidRDefault="00CD50DF" w:rsidP="00CD50DF">
            <w:pPr>
              <w:pStyle w:val="TableText"/>
              <w:tabs>
                <w:tab w:val="left" w:pos="2655"/>
              </w:tabs>
            </w:pPr>
            <w:r>
              <w:t>Independent Out-Patient Clinics</w:t>
            </w:r>
          </w:p>
        </w:tc>
      </w:tr>
      <w:tr w:rsidR="00392C90" w:rsidRPr="000D5E05" w14:paraId="3A6C5095" w14:textId="77777777" w:rsidTr="00AE349E">
        <w:trPr>
          <w:cantSplit/>
        </w:trPr>
        <w:tc>
          <w:tcPr>
            <w:tcW w:w="741" w:type="pct"/>
          </w:tcPr>
          <w:p w14:paraId="5BFA78D2" w14:textId="77777777" w:rsidR="00392C90" w:rsidRPr="0024101D" w:rsidRDefault="00392C90" w:rsidP="00AE349E">
            <w:pPr>
              <w:pStyle w:val="TableText"/>
            </w:pPr>
            <w:r w:rsidRPr="0024101D">
              <w:t>IP</w:t>
            </w:r>
          </w:p>
        </w:tc>
        <w:tc>
          <w:tcPr>
            <w:tcW w:w="4259" w:type="pct"/>
          </w:tcPr>
          <w:p w14:paraId="32F9F658" w14:textId="77777777" w:rsidR="00392C90" w:rsidRPr="0024101D" w:rsidRDefault="00392C90" w:rsidP="00AE349E">
            <w:pPr>
              <w:pStyle w:val="TableText"/>
            </w:pPr>
            <w:r w:rsidRPr="0024101D">
              <w:t>Internet Protocol</w:t>
            </w:r>
          </w:p>
        </w:tc>
      </w:tr>
      <w:tr w:rsidR="00392C90" w:rsidRPr="000D5E05" w14:paraId="7098DBC8" w14:textId="77777777" w:rsidTr="00AE349E">
        <w:trPr>
          <w:cantSplit/>
        </w:trPr>
        <w:tc>
          <w:tcPr>
            <w:tcW w:w="741" w:type="pct"/>
          </w:tcPr>
          <w:p w14:paraId="685C29F6" w14:textId="77777777" w:rsidR="00392C90" w:rsidRPr="0024101D" w:rsidRDefault="00392C90" w:rsidP="00AE349E">
            <w:pPr>
              <w:pStyle w:val="TableText"/>
            </w:pPr>
            <w:r w:rsidRPr="0024101D">
              <w:t>IRM</w:t>
            </w:r>
          </w:p>
        </w:tc>
        <w:tc>
          <w:tcPr>
            <w:tcW w:w="4259" w:type="pct"/>
          </w:tcPr>
          <w:p w14:paraId="32C2A74C" w14:textId="77777777" w:rsidR="00392C90" w:rsidRPr="0024101D" w:rsidRDefault="00392C90" w:rsidP="00AE349E">
            <w:pPr>
              <w:pStyle w:val="TableText"/>
            </w:pPr>
            <w:r w:rsidRPr="0024101D">
              <w:rPr>
                <w:spacing w:val="1"/>
              </w:rPr>
              <w:t>I</w:t>
            </w:r>
            <w:r w:rsidRPr="0024101D">
              <w:t>n</w:t>
            </w:r>
            <w:r w:rsidRPr="0024101D">
              <w:rPr>
                <w:spacing w:val="1"/>
              </w:rPr>
              <w:t>f</w:t>
            </w:r>
            <w:r w:rsidRPr="0024101D">
              <w:rPr>
                <w:spacing w:val="-2"/>
              </w:rPr>
              <w:t>o</w:t>
            </w:r>
            <w:r w:rsidRPr="0024101D">
              <w:rPr>
                <w:spacing w:val="1"/>
              </w:rPr>
              <w:t>r</w:t>
            </w:r>
            <w:r w:rsidRPr="0024101D">
              <w:rPr>
                <w:spacing w:val="-4"/>
              </w:rPr>
              <w:t>m</w:t>
            </w:r>
            <w:r w:rsidRPr="0024101D">
              <w:t>a</w:t>
            </w:r>
            <w:r w:rsidRPr="0024101D">
              <w:rPr>
                <w:spacing w:val="1"/>
              </w:rPr>
              <w:t>ti</w:t>
            </w:r>
            <w:r w:rsidRPr="0024101D">
              <w:t>on</w:t>
            </w:r>
            <w:r w:rsidRPr="0024101D">
              <w:rPr>
                <w:spacing w:val="-2"/>
              </w:rPr>
              <w:t xml:space="preserve"> </w:t>
            </w:r>
            <w:r w:rsidRPr="0024101D">
              <w:rPr>
                <w:spacing w:val="1"/>
              </w:rPr>
              <w:t>R</w:t>
            </w:r>
            <w:r w:rsidRPr="0024101D">
              <w:t>e</w:t>
            </w:r>
            <w:r w:rsidRPr="0024101D">
              <w:rPr>
                <w:spacing w:val="-2"/>
              </w:rPr>
              <w:t>s</w:t>
            </w:r>
            <w:r w:rsidRPr="0024101D">
              <w:t>ou</w:t>
            </w:r>
            <w:r w:rsidRPr="0024101D">
              <w:rPr>
                <w:spacing w:val="1"/>
              </w:rPr>
              <w:t>r</w:t>
            </w:r>
            <w:r w:rsidRPr="0024101D">
              <w:rPr>
                <w:spacing w:val="-2"/>
              </w:rPr>
              <w:t>c</w:t>
            </w:r>
            <w:r w:rsidRPr="0024101D">
              <w:t>e</w:t>
            </w:r>
            <w:r w:rsidRPr="0024101D">
              <w:rPr>
                <w:spacing w:val="1"/>
              </w:rPr>
              <w:t xml:space="preserve"> </w:t>
            </w:r>
            <w:r w:rsidRPr="0024101D">
              <w:rPr>
                <w:spacing w:val="-4"/>
              </w:rPr>
              <w:t>M</w:t>
            </w:r>
            <w:r w:rsidRPr="0024101D">
              <w:t>ana</w:t>
            </w:r>
            <w:r w:rsidRPr="0024101D">
              <w:rPr>
                <w:spacing w:val="-2"/>
              </w:rPr>
              <w:t>g</w:t>
            </w:r>
            <w:r w:rsidRPr="0024101D">
              <w:rPr>
                <w:spacing w:val="3"/>
              </w:rPr>
              <w:t>e</w:t>
            </w:r>
            <w:r w:rsidRPr="0024101D">
              <w:rPr>
                <w:spacing w:val="-4"/>
              </w:rPr>
              <w:t>m</w:t>
            </w:r>
            <w:r w:rsidRPr="0024101D">
              <w:t>ent</w:t>
            </w:r>
          </w:p>
        </w:tc>
      </w:tr>
      <w:tr w:rsidR="004572E2" w:rsidRPr="000D5E05" w14:paraId="4C2E8B73" w14:textId="77777777" w:rsidTr="00AE349E">
        <w:trPr>
          <w:cantSplit/>
        </w:trPr>
        <w:tc>
          <w:tcPr>
            <w:tcW w:w="741" w:type="pct"/>
          </w:tcPr>
          <w:p w14:paraId="33348B4E" w14:textId="77777777" w:rsidR="004572E2" w:rsidRPr="0024101D" w:rsidRDefault="004572E2" w:rsidP="00AE349E">
            <w:pPr>
              <w:pStyle w:val="TableText"/>
            </w:pPr>
            <w:r>
              <w:t>ISP</w:t>
            </w:r>
          </w:p>
        </w:tc>
        <w:tc>
          <w:tcPr>
            <w:tcW w:w="4259" w:type="pct"/>
          </w:tcPr>
          <w:p w14:paraId="01D10EB9" w14:textId="77777777" w:rsidR="004572E2" w:rsidRPr="0024101D" w:rsidRDefault="004572E2" w:rsidP="00AE349E">
            <w:pPr>
              <w:pStyle w:val="TableText"/>
              <w:rPr>
                <w:spacing w:val="1"/>
              </w:rPr>
            </w:pPr>
            <w:r>
              <w:rPr>
                <w:spacing w:val="1"/>
              </w:rPr>
              <w:t>Internet Service Provider</w:t>
            </w:r>
          </w:p>
        </w:tc>
      </w:tr>
      <w:tr w:rsidR="00392C90" w:rsidRPr="000D5E05" w14:paraId="18BEA10B" w14:textId="77777777" w:rsidTr="00AE349E">
        <w:trPr>
          <w:cantSplit/>
        </w:trPr>
        <w:tc>
          <w:tcPr>
            <w:tcW w:w="741" w:type="pct"/>
          </w:tcPr>
          <w:p w14:paraId="30A8961E" w14:textId="77777777" w:rsidR="00392C90" w:rsidRPr="0024101D" w:rsidRDefault="00392C90" w:rsidP="00AE349E">
            <w:pPr>
              <w:pStyle w:val="TableText"/>
            </w:pPr>
            <w:r w:rsidRPr="0024101D">
              <w:t>JAWS</w:t>
            </w:r>
          </w:p>
        </w:tc>
        <w:tc>
          <w:tcPr>
            <w:tcW w:w="4259" w:type="pct"/>
          </w:tcPr>
          <w:p w14:paraId="4E93D77C" w14:textId="77777777" w:rsidR="00392C90" w:rsidRPr="0024101D" w:rsidRDefault="00392C90" w:rsidP="00AE349E">
            <w:pPr>
              <w:pStyle w:val="TableText"/>
              <w:rPr>
                <w:spacing w:val="1"/>
              </w:rPr>
            </w:pPr>
            <w:r w:rsidRPr="0024101D">
              <w:rPr>
                <w:spacing w:val="1"/>
              </w:rPr>
              <w:t>Job Access with Speech</w:t>
            </w:r>
          </w:p>
        </w:tc>
      </w:tr>
      <w:tr w:rsidR="00392C90" w:rsidRPr="000D5E05" w14:paraId="72D513B0" w14:textId="77777777" w:rsidTr="00AE349E">
        <w:trPr>
          <w:cantSplit/>
        </w:trPr>
        <w:tc>
          <w:tcPr>
            <w:tcW w:w="741" w:type="pct"/>
          </w:tcPr>
          <w:p w14:paraId="6434D32C" w14:textId="77777777" w:rsidR="00392C90" w:rsidRPr="0024101D" w:rsidRDefault="00392C90" w:rsidP="00AE349E">
            <w:pPr>
              <w:pStyle w:val="TableText"/>
            </w:pPr>
            <w:r w:rsidRPr="0024101D">
              <w:t>KIDS</w:t>
            </w:r>
          </w:p>
        </w:tc>
        <w:tc>
          <w:tcPr>
            <w:tcW w:w="4259" w:type="pct"/>
          </w:tcPr>
          <w:p w14:paraId="59963751" w14:textId="77777777" w:rsidR="00392C90" w:rsidRPr="0024101D" w:rsidRDefault="00392C90" w:rsidP="00AE349E">
            <w:pPr>
              <w:pStyle w:val="TableText"/>
            </w:pPr>
            <w:r w:rsidRPr="0024101D">
              <w:t>Kernel Installation and Distribution System</w:t>
            </w:r>
          </w:p>
        </w:tc>
      </w:tr>
      <w:tr w:rsidR="00392C90" w:rsidRPr="000D5E05" w14:paraId="7D71DF36" w14:textId="77777777" w:rsidTr="00AE349E">
        <w:trPr>
          <w:cantSplit/>
        </w:trPr>
        <w:tc>
          <w:tcPr>
            <w:tcW w:w="741" w:type="pct"/>
          </w:tcPr>
          <w:p w14:paraId="73612B0A" w14:textId="77777777" w:rsidR="00392C90" w:rsidRPr="0024101D" w:rsidRDefault="00392C90" w:rsidP="00AE349E">
            <w:pPr>
              <w:pStyle w:val="TableText"/>
            </w:pPr>
            <w:r w:rsidRPr="0024101D">
              <w:t>LCD</w:t>
            </w:r>
          </w:p>
        </w:tc>
        <w:tc>
          <w:tcPr>
            <w:tcW w:w="4259" w:type="pct"/>
          </w:tcPr>
          <w:p w14:paraId="71BD123F" w14:textId="77777777" w:rsidR="00392C90" w:rsidRPr="0024101D" w:rsidRDefault="00392C90" w:rsidP="00AE349E">
            <w:pPr>
              <w:pStyle w:val="TableText"/>
            </w:pPr>
            <w:r w:rsidRPr="0024101D">
              <w:t>Liquid Crystal Display</w:t>
            </w:r>
          </w:p>
        </w:tc>
      </w:tr>
      <w:tr w:rsidR="00392C90" w:rsidRPr="000D5E05" w14:paraId="00EAD963" w14:textId="77777777" w:rsidTr="00AE349E">
        <w:trPr>
          <w:cantSplit/>
        </w:trPr>
        <w:tc>
          <w:tcPr>
            <w:tcW w:w="741" w:type="pct"/>
          </w:tcPr>
          <w:p w14:paraId="148D2337" w14:textId="77777777" w:rsidR="00392C90" w:rsidRPr="0024101D" w:rsidRDefault="00392C90" w:rsidP="00AE349E">
            <w:pPr>
              <w:pStyle w:val="TableText"/>
            </w:pPr>
            <w:r w:rsidRPr="0024101D">
              <w:t>NSR</w:t>
            </w:r>
          </w:p>
        </w:tc>
        <w:tc>
          <w:tcPr>
            <w:tcW w:w="4259" w:type="pct"/>
          </w:tcPr>
          <w:p w14:paraId="058CAD8E" w14:textId="77777777" w:rsidR="00392C90" w:rsidRPr="0024101D" w:rsidRDefault="00392C90" w:rsidP="00AE349E">
            <w:pPr>
              <w:pStyle w:val="TableText"/>
            </w:pPr>
            <w:r w:rsidRPr="0024101D">
              <w:t>National Service Request</w:t>
            </w:r>
          </w:p>
        </w:tc>
      </w:tr>
      <w:tr w:rsidR="004572E2" w:rsidRPr="000D5E05" w14:paraId="43CA29C6" w14:textId="77777777" w:rsidTr="00AE349E">
        <w:trPr>
          <w:cantSplit/>
        </w:trPr>
        <w:tc>
          <w:tcPr>
            <w:tcW w:w="741" w:type="pct"/>
          </w:tcPr>
          <w:p w14:paraId="4CA2524D" w14:textId="77777777" w:rsidR="004572E2" w:rsidRPr="0024101D" w:rsidRDefault="004572E2" w:rsidP="00AE349E">
            <w:pPr>
              <w:pStyle w:val="TableText"/>
            </w:pPr>
            <w:r w:rsidRPr="0050619D">
              <w:rPr>
                <w:szCs w:val="22"/>
              </w:rPr>
              <w:t>OED</w:t>
            </w:r>
          </w:p>
        </w:tc>
        <w:tc>
          <w:tcPr>
            <w:tcW w:w="4259" w:type="pct"/>
          </w:tcPr>
          <w:p w14:paraId="0A3C3BAE" w14:textId="77777777" w:rsidR="004572E2" w:rsidRPr="0024101D" w:rsidRDefault="004572E2" w:rsidP="00AE349E">
            <w:pPr>
              <w:pStyle w:val="TableText"/>
            </w:pPr>
            <w:r w:rsidRPr="0050619D">
              <w:rPr>
                <w:szCs w:val="22"/>
              </w:rPr>
              <w:t>Office of Enterprise Development</w:t>
            </w:r>
          </w:p>
        </w:tc>
      </w:tr>
      <w:tr w:rsidR="004572E2" w:rsidRPr="000D5E05" w14:paraId="16BBF7CD" w14:textId="77777777" w:rsidTr="00AE349E">
        <w:trPr>
          <w:cantSplit/>
        </w:trPr>
        <w:tc>
          <w:tcPr>
            <w:tcW w:w="741" w:type="pct"/>
          </w:tcPr>
          <w:p w14:paraId="3DB1672C" w14:textId="77777777" w:rsidR="004572E2" w:rsidRPr="0024101D" w:rsidRDefault="004572E2" w:rsidP="00AE349E">
            <w:pPr>
              <w:pStyle w:val="TableText"/>
            </w:pPr>
            <w:r w:rsidRPr="0050619D">
              <w:rPr>
                <w:szCs w:val="22"/>
              </w:rPr>
              <w:t>OI</w:t>
            </w:r>
          </w:p>
        </w:tc>
        <w:tc>
          <w:tcPr>
            <w:tcW w:w="4259" w:type="pct"/>
          </w:tcPr>
          <w:p w14:paraId="59CFDF72" w14:textId="77777777" w:rsidR="004572E2" w:rsidRPr="0024101D" w:rsidRDefault="004572E2" w:rsidP="00AE349E">
            <w:pPr>
              <w:pStyle w:val="TableText"/>
            </w:pPr>
            <w:r w:rsidRPr="0050619D">
              <w:rPr>
                <w:szCs w:val="22"/>
              </w:rPr>
              <w:t xml:space="preserve">Office of Information </w:t>
            </w:r>
          </w:p>
        </w:tc>
      </w:tr>
      <w:tr w:rsidR="004572E2" w:rsidRPr="000D5E05" w14:paraId="48BDEDE0" w14:textId="77777777" w:rsidTr="00AE349E">
        <w:trPr>
          <w:cantSplit/>
        </w:trPr>
        <w:tc>
          <w:tcPr>
            <w:tcW w:w="741" w:type="pct"/>
          </w:tcPr>
          <w:p w14:paraId="441E2FB7" w14:textId="77777777" w:rsidR="004572E2" w:rsidRPr="0024101D" w:rsidRDefault="004572E2" w:rsidP="00AE349E">
            <w:pPr>
              <w:pStyle w:val="TableText"/>
            </w:pPr>
            <w:r w:rsidRPr="0050619D">
              <w:rPr>
                <w:szCs w:val="22"/>
              </w:rPr>
              <w:t>OMB</w:t>
            </w:r>
          </w:p>
        </w:tc>
        <w:tc>
          <w:tcPr>
            <w:tcW w:w="4259" w:type="pct"/>
          </w:tcPr>
          <w:p w14:paraId="55195AD1" w14:textId="77777777" w:rsidR="004572E2" w:rsidRPr="0024101D" w:rsidRDefault="004572E2" w:rsidP="00AE349E">
            <w:pPr>
              <w:pStyle w:val="TableText"/>
            </w:pPr>
            <w:r w:rsidRPr="0050619D">
              <w:rPr>
                <w:szCs w:val="22"/>
              </w:rPr>
              <w:t>Office of Management and Budget</w:t>
            </w:r>
          </w:p>
        </w:tc>
      </w:tr>
      <w:tr w:rsidR="00392C90" w:rsidRPr="000D5E05" w14:paraId="54C70C06" w14:textId="77777777" w:rsidTr="00AE349E">
        <w:trPr>
          <w:cantSplit/>
        </w:trPr>
        <w:tc>
          <w:tcPr>
            <w:tcW w:w="741" w:type="pct"/>
          </w:tcPr>
          <w:p w14:paraId="395B7E12" w14:textId="77777777" w:rsidR="00392C90" w:rsidRPr="0024101D" w:rsidRDefault="00392C90" w:rsidP="00AE349E">
            <w:pPr>
              <w:pStyle w:val="TableText"/>
            </w:pPr>
            <w:r w:rsidRPr="0024101D">
              <w:t>PCE</w:t>
            </w:r>
          </w:p>
        </w:tc>
        <w:tc>
          <w:tcPr>
            <w:tcW w:w="4259" w:type="pct"/>
          </w:tcPr>
          <w:p w14:paraId="06004E43" w14:textId="77777777" w:rsidR="00392C90" w:rsidRPr="0024101D" w:rsidRDefault="00392C90" w:rsidP="00AE349E">
            <w:pPr>
              <w:pStyle w:val="TableText"/>
            </w:pPr>
            <w:r w:rsidRPr="0024101D">
              <w:t>Patient Care Encounters</w:t>
            </w:r>
          </w:p>
        </w:tc>
      </w:tr>
      <w:tr w:rsidR="004572E2" w:rsidRPr="000D5E05" w14:paraId="4FCE51AB" w14:textId="77777777" w:rsidTr="00AE349E">
        <w:trPr>
          <w:cantSplit/>
        </w:trPr>
        <w:tc>
          <w:tcPr>
            <w:tcW w:w="741" w:type="pct"/>
          </w:tcPr>
          <w:p w14:paraId="7325180B" w14:textId="77777777" w:rsidR="004572E2" w:rsidRPr="0024101D" w:rsidRDefault="004572E2" w:rsidP="00AE349E">
            <w:pPr>
              <w:pStyle w:val="TableText"/>
            </w:pPr>
            <w:r>
              <w:t>PITC</w:t>
            </w:r>
          </w:p>
        </w:tc>
        <w:tc>
          <w:tcPr>
            <w:tcW w:w="4259" w:type="pct"/>
          </w:tcPr>
          <w:p w14:paraId="71186457" w14:textId="77777777" w:rsidR="004572E2" w:rsidRPr="0024101D" w:rsidRDefault="004572E2" w:rsidP="00AE349E">
            <w:pPr>
              <w:pStyle w:val="TableText"/>
            </w:pPr>
            <w:r>
              <w:t>Philadelphia Information Technology Center</w:t>
            </w:r>
          </w:p>
        </w:tc>
      </w:tr>
      <w:tr w:rsidR="00392C90" w:rsidRPr="000D5E05" w14:paraId="7C1771AF" w14:textId="77777777" w:rsidTr="00AE349E">
        <w:trPr>
          <w:cantSplit/>
        </w:trPr>
        <w:tc>
          <w:tcPr>
            <w:tcW w:w="741" w:type="pct"/>
          </w:tcPr>
          <w:p w14:paraId="391FF4E6" w14:textId="77777777" w:rsidR="00392C90" w:rsidRPr="0024101D" w:rsidRDefault="00392C90" w:rsidP="00AE349E">
            <w:pPr>
              <w:pStyle w:val="TableText"/>
            </w:pPr>
            <w:r w:rsidRPr="0024101D">
              <w:t>PKI</w:t>
            </w:r>
          </w:p>
        </w:tc>
        <w:tc>
          <w:tcPr>
            <w:tcW w:w="4259" w:type="pct"/>
          </w:tcPr>
          <w:p w14:paraId="1A02E4FD" w14:textId="77777777" w:rsidR="00392C90" w:rsidRPr="0024101D" w:rsidRDefault="00392C90" w:rsidP="00AE349E">
            <w:pPr>
              <w:pStyle w:val="TableText"/>
            </w:pPr>
            <w:r w:rsidRPr="0024101D">
              <w:t>Public Key Infrastructure</w:t>
            </w:r>
          </w:p>
        </w:tc>
      </w:tr>
      <w:tr w:rsidR="004572E2" w:rsidRPr="000D5E05" w14:paraId="3907CB16" w14:textId="77777777" w:rsidTr="00AE349E">
        <w:trPr>
          <w:cantSplit/>
        </w:trPr>
        <w:tc>
          <w:tcPr>
            <w:tcW w:w="741" w:type="pct"/>
          </w:tcPr>
          <w:p w14:paraId="2A71341F" w14:textId="77777777" w:rsidR="004572E2" w:rsidRPr="0024101D" w:rsidRDefault="004572E2" w:rsidP="00AE349E">
            <w:pPr>
              <w:pStyle w:val="TableText"/>
            </w:pPr>
            <w:r>
              <w:t>PMAS</w:t>
            </w:r>
          </w:p>
        </w:tc>
        <w:tc>
          <w:tcPr>
            <w:tcW w:w="4259" w:type="pct"/>
          </w:tcPr>
          <w:p w14:paraId="53E95251" w14:textId="77777777" w:rsidR="004572E2" w:rsidRPr="0024101D" w:rsidRDefault="004572E2" w:rsidP="00AE349E">
            <w:pPr>
              <w:pStyle w:val="TableText"/>
            </w:pPr>
            <w:r>
              <w:t>Program Management Accountability System</w:t>
            </w:r>
          </w:p>
        </w:tc>
      </w:tr>
      <w:tr w:rsidR="00392C90" w:rsidRPr="000D5E05" w14:paraId="1C413A46" w14:textId="77777777" w:rsidTr="00AE349E">
        <w:trPr>
          <w:cantSplit/>
        </w:trPr>
        <w:tc>
          <w:tcPr>
            <w:tcW w:w="741" w:type="pct"/>
          </w:tcPr>
          <w:p w14:paraId="7B06E6C7" w14:textId="77777777" w:rsidR="00392C90" w:rsidRPr="0024101D" w:rsidRDefault="00392C90" w:rsidP="00AE349E">
            <w:pPr>
              <w:pStyle w:val="TableText"/>
            </w:pPr>
            <w:r w:rsidRPr="0024101D">
              <w:t>POC</w:t>
            </w:r>
          </w:p>
        </w:tc>
        <w:tc>
          <w:tcPr>
            <w:tcW w:w="4259" w:type="pct"/>
          </w:tcPr>
          <w:p w14:paraId="52D04DB0" w14:textId="77777777" w:rsidR="00392C90" w:rsidRPr="0024101D" w:rsidRDefault="00392C90" w:rsidP="00AE349E">
            <w:pPr>
              <w:pStyle w:val="TableText"/>
            </w:pPr>
            <w:r w:rsidRPr="0024101D">
              <w:t>Point-of-Care</w:t>
            </w:r>
          </w:p>
        </w:tc>
      </w:tr>
      <w:tr w:rsidR="004572E2" w:rsidRPr="000D5E05" w14:paraId="4AF305C3" w14:textId="77777777" w:rsidTr="00AE349E">
        <w:trPr>
          <w:cantSplit/>
        </w:trPr>
        <w:tc>
          <w:tcPr>
            <w:tcW w:w="741" w:type="pct"/>
          </w:tcPr>
          <w:p w14:paraId="0D654109" w14:textId="77777777" w:rsidR="004572E2" w:rsidRPr="0024101D" w:rsidRDefault="004572E2" w:rsidP="00AE349E">
            <w:pPr>
              <w:pStyle w:val="TableText"/>
            </w:pPr>
            <w:r>
              <w:t>PWS</w:t>
            </w:r>
          </w:p>
        </w:tc>
        <w:tc>
          <w:tcPr>
            <w:tcW w:w="4259" w:type="pct"/>
          </w:tcPr>
          <w:p w14:paraId="007CB331" w14:textId="77777777" w:rsidR="004572E2" w:rsidRPr="0024101D" w:rsidRDefault="004572E2" w:rsidP="00AE349E">
            <w:pPr>
              <w:pStyle w:val="TableText"/>
            </w:pPr>
            <w:r>
              <w:t>Performance Work Statement</w:t>
            </w:r>
          </w:p>
        </w:tc>
      </w:tr>
      <w:tr w:rsidR="004572E2" w:rsidRPr="000D5E05" w14:paraId="72A88956" w14:textId="77777777" w:rsidTr="00AE349E">
        <w:trPr>
          <w:cantSplit/>
        </w:trPr>
        <w:tc>
          <w:tcPr>
            <w:tcW w:w="741" w:type="pct"/>
          </w:tcPr>
          <w:p w14:paraId="6830F510" w14:textId="77777777" w:rsidR="004572E2" w:rsidRDefault="004572E2" w:rsidP="00AE349E">
            <w:pPr>
              <w:pStyle w:val="TableText"/>
            </w:pPr>
            <w:r>
              <w:t>QA</w:t>
            </w:r>
          </w:p>
        </w:tc>
        <w:tc>
          <w:tcPr>
            <w:tcW w:w="4259" w:type="pct"/>
          </w:tcPr>
          <w:p w14:paraId="39364958" w14:textId="77777777" w:rsidR="004572E2" w:rsidRDefault="004572E2" w:rsidP="00AE349E">
            <w:pPr>
              <w:pStyle w:val="TableText"/>
            </w:pPr>
            <w:r>
              <w:t>Quality Assurance</w:t>
            </w:r>
          </w:p>
        </w:tc>
      </w:tr>
      <w:tr w:rsidR="00392C90" w:rsidRPr="000D5E05" w14:paraId="3AE6BEB6" w14:textId="77777777" w:rsidTr="00AE349E">
        <w:trPr>
          <w:cantSplit/>
        </w:trPr>
        <w:tc>
          <w:tcPr>
            <w:tcW w:w="741" w:type="pct"/>
          </w:tcPr>
          <w:p w14:paraId="46A99650" w14:textId="77777777" w:rsidR="00392C90" w:rsidRPr="0024101D" w:rsidRDefault="00392C90" w:rsidP="00AE349E">
            <w:pPr>
              <w:pStyle w:val="TableText"/>
            </w:pPr>
            <w:r w:rsidRPr="0024101D">
              <w:t>RAM</w:t>
            </w:r>
          </w:p>
        </w:tc>
        <w:tc>
          <w:tcPr>
            <w:tcW w:w="4259" w:type="pct"/>
          </w:tcPr>
          <w:p w14:paraId="72F84E74" w14:textId="77777777" w:rsidR="00392C90" w:rsidRPr="0024101D" w:rsidRDefault="00392C90" w:rsidP="00AE349E">
            <w:pPr>
              <w:pStyle w:val="TableText"/>
            </w:pPr>
            <w:r w:rsidRPr="0024101D">
              <w:t>Random Access Memory</w:t>
            </w:r>
          </w:p>
        </w:tc>
      </w:tr>
      <w:tr w:rsidR="00392C90" w:rsidRPr="000D5E05" w14:paraId="6592368D" w14:textId="77777777" w:rsidTr="00AE349E">
        <w:trPr>
          <w:cantSplit/>
        </w:trPr>
        <w:tc>
          <w:tcPr>
            <w:tcW w:w="741" w:type="pct"/>
          </w:tcPr>
          <w:p w14:paraId="412F2EA6" w14:textId="77777777" w:rsidR="00392C90" w:rsidRPr="0024101D" w:rsidRDefault="00392C90" w:rsidP="00AE349E">
            <w:pPr>
              <w:pStyle w:val="TableText"/>
            </w:pPr>
            <w:r w:rsidRPr="0024101D">
              <w:t>RALS</w:t>
            </w:r>
          </w:p>
        </w:tc>
        <w:tc>
          <w:tcPr>
            <w:tcW w:w="4259" w:type="pct"/>
          </w:tcPr>
          <w:p w14:paraId="4A1D6AAC" w14:textId="77777777" w:rsidR="00392C90" w:rsidRPr="0024101D" w:rsidRDefault="00392C90" w:rsidP="00AE349E">
            <w:pPr>
              <w:pStyle w:val="TableText"/>
            </w:pPr>
            <w:r w:rsidRPr="0024101D">
              <w:t>Point of Care IT Connectivity System</w:t>
            </w:r>
          </w:p>
        </w:tc>
      </w:tr>
      <w:tr w:rsidR="004572E2" w:rsidRPr="000D5E05" w14:paraId="25BE55F8" w14:textId="77777777" w:rsidTr="00AE349E">
        <w:trPr>
          <w:cantSplit/>
        </w:trPr>
        <w:tc>
          <w:tcPr>
            <w:tcW w:w="741" w:type="pct"/>
          </w:tcPr>
          <w:p w14:paraId="3543B8E8" w14:textId="77777777" w:rsidR="004572E2" w:rsidRPr="0024101D" w:rsidRDefault="004572E2" w:rsidP="00AE349E">
            <w:pPr>
              <w:pStyle w:val="TableText"/>
            </w:pPr>
            <w:r>
              <w:t>RQM</w:t>
            </w:r>
          </w:p>
        </w:tc>
        <w:tc>
          <w:tcPr>
            <w:tcW w:w="4259" w:type="pct"/>
          </w:tcPr>
          <w:p w14:paraId="02197586" w14:textId="77777777" w:rsidR="004572E2" w:rsidRPr="0024101D" w:rsidRDefault="004572E2" w:rsidP="00AE349E">
            <w:pPr>
              <w:pStyle w:val="TableText"/>
            </w:pPr>
            <w:r>
              <w:t>Rational Quality Manager</w:t>
            </w:r>
          </w:p>
        </w:tc>
      </w:tr>
      <w:tr w:rsidR="004572E2" w:rsidRPr="000D5E05" w14:paraId="1F6FF45B" w14:textId="77777777" w:rsidTr="00AE349E">
        <w:trPr>
          <w:cantSplit/>
        </w:trPr>
        <w:tc>
          <w:tcPr>
            <w:tcW w:w="741" w:type="pct"/>
          </w:tcPr>
          <w:p w14:paraId="11F4DF18" w14:textId="77777777" w:rsidR="004572E2" w:rsidRDefault="004572E2" w:rsidP="00AE349E">
            <w:pPr>
              <w:pStyle w:val="TableText"/>
            </w:pPr>
            <w:r>
              <w:t>RR</w:t>
            </w:r>
          </w:p>
        </w:tc>
        <w:tc>
          <w:tcPr>
            <w:tcW w:w="4259" w:type="pct"/>
          </w:tcPr>
          <w:p w14:paraId="7A1F5795" w14:textId="77777777" w:rsidR="004572E2" w:rsidRDefault="004572E2" w:rsidP="00AE349E">
            <w:pPr>
              <w:pStyle w:val="TableText"/>
            </w:pPr>
            <w:r>
              <w:t>Risk Register</w:t>
            </w:r>
          </w:p>
        </w:tc>
      </w:tr>
      <w:tr w:rsidR="004572E2" w:rsidRPr="000D5E05" w14:paraId="5EEC21A0" w14:textId="77777777" w:rsidTr="00AE349E">
        <w:trPr>
          <w:cantSplit/>
        </w:trPr>
        <w:tc>
          <w:tcPr>
            <w:tcW w:w="741" w:type="pct"/>
          </w:tcPr>
          <w:p w14:paraId="24FDF90A" w14:textId="77777777" w:rsidR="004572E2" w:rsidRDefault="004572E2" w:rsidP="00AE349E">
            <w:pPr>
              <w:pStyle w:val="TableText"/>
            </w:pPr>
            <w:r>
              <w:t>SCM</w:t>
            </w:r>
          </w:p>
        </w:tc>
        <w:tc>
          <w:tcPr>
            <w:tcW w:w="4259" w:type="pct"/>
          </w:tcPr>
          <w:p w14:paraId="3E47AE07" w14:textId="77777777" w:rsidR="004572E2" w:rsidRDefault="004572E2" w:rsidP="00AE349E">
            <w:pPr>
              <w:pStyle w:val="TableText"/>
            </w:pPr>
            <w:r>
              <w:t>Software Configuration Manager</w:t>
            </w:r>
          </w:p>
        </w:tc>
      </w:tr>
      <w:tr w:rsidR="00392C90" w:rsidRPr="000D5E05" w14:paraId="0A9A47B6" w14:textId="77777777" w:rsidTr="00AE349E">
        <w:trPr>
          <w:cantSplit/>
        </w:trPr>
        <w:tc>
          <w:tcPr>
            <w:tcW w:w="741" w:type="pct"/>
          </w:tcPr>
          <w:p w14:paraId="23D2E439" w14:textId="77777777" w:rsidR="00392C90" w:rsidRPr="0024101D" w:rsidRDefault="00392C90" w:rsidP="00AE349E">
            <w:pPr>
              <w:pStyle w:val="TableText"/>
            </w:pPr>
            <w:r w:rsidRPr="0024101D">
              <w:t>SSL</w:t>
            </w:r>
          </w:p>
        </w:tc>
        <w:tc>
          <w:tcPr>
            <w:tcW w:w="4259" w:type="pct"/>
          </w:tcPr>
          <w:p w14:paraId="6C8A242A" w14:textId="77777777" w:rsidR="00392C90" w:rsidRPr="0024101D" w:rsidRDefault="00392C90" w:rsidP="00AE349E">
            <w:pPr>
              <w:pStyle w:val="TableText"/>
            </w:pPr>
            <w:r w:rsidRPr="0024101D">
              <w:t>Secure Sockets Layer</w:t>
            </w:r>
          </w:p>
        </w:tc>
      </w:tr>
      <w:tr w:rsidR="004572E2" w:rsidRPr="000D5E05" w14:paraId="2314CC69" w14:textId="77777777" w:rsidTr="00AE349E">
        <w:trPr>
          <w:cantSplit/>
        </w:trPr>
        <w:tc>
          <w:tcPr>
            <w:tcW w:w="741" w:type="pct"/>
          </w:tcPr>
          <w:p w14:paraId="5BBDCCAF" w14:textId="77777777" w:rsidR="004572E2" w:rsidRPr="0024101D" w:rsidRDefault="004572E2" w:rsidP="00AE349E">
            <w:pPr>
              <w:pStyle w:val="TableText"/>
            </w:pPr>
            <w:r w:rsidRPr="0050619D">
              <w:rPr>
                <w:szCs w:val="22"/>
              </w:rPr>
              <w:t>TRRB</w:t>
            </w:r>
          </w:p>
        </w:tc>
        <w:tc>
          <w:tcPr>
            <w:tcW w:w="4259" w:type="pct"/>
          </w:tcPr>
          <w:p w14:paraId="1B623EED" w14:textId="77777777" w:rsidR="004572E2" w:rsidRPr="0024101D" w:rsidRDefault="004572E2" w:rsidP="00AE349E">
            <w:pPr>
              <w:pStyle w:val="TableText"/>
            </w:pPr>
            <w:r w:rsidRPr="0050619D">
              <w:rPr>
                <w:szCs w:val="22"/>
              </w:rPr>
              <w:t>Team Risk Review Board</w:t>
            </w:r>
          </w:p>
        </w:tc>
      </w:tr>
      <w:tr w:rsidR="004572E2" w:rsidRPr="000D5E05" w14:paraId="6ADECFB1" w14:textId="77777777" w:rsidTr="00AE349E">
        <w:trPr>
          <w:cantSplit/>
        </w:trPr>
        <w:tc>
          <w:tcPr>
            <w:tcW w:w="741" w:type="pct"/>
          </w:tcPr>
          <w:p w14:paraId="6FF2A877" w14:textId="77777777" w:rsidR="004572E2" w:rsidRPr="0024101D" w:rsidRDefault="004572E2" w:rsidP="00AE349E">
            <w:pPr>
              <w:pStyle w:val="TableText"/>
            </w:pPr>
            <w:r w:rsidRPr="0050619D">
              <w:rPr>
                <w:szCs w:val="22"/>
              </w:rPr>
              <w:t>TWG</w:t>
            </w:r>
          </w:p>
        </w:tc>
        <w:tc>
          <w:tcPr>
            <w:tcW w:w="4259" w:type="pct"/>
          </w:tcPr>
          <w:p w14:paraId="4B35D2A5" w14:textId="77777777" w:rsidR="004572E2" w:rsidRPr="0024101D" w:rsidRDefault="004572E2" w:rsidP="00AE349E">
            <w:pPr>
              <w:pStyle w:val="TableText"/>
            </w:pPr>
            <w:r w:rsidRPr="0050619D">
              <w:rPr>
                <w:szCs w:val="22"/>
              </w:rPr>
              <w:t>Technical Working Group</w:t>
            </w:r>
          </w:p>
        </w:tc>
      </w:tr>
      <w:tr w:rsidR="004572E2" w:rsidRPr="000D5E05" w14:paraId="499EAA21" w14:textId="77777777" w:rsidTr="00AE349E">
        <w:trPr>
          <w:cantSplit/>
          <w:trHeight w:val="305"/>
        </w:trPr>
        <w:tc>
          <w:tcPr>
            <w:tcW w:w="741" w:type="pct"/>
          </w:tcPr>
          <w:p w14:paraId="00D2ABA5" w14:textId="77777777" w:rsidR="004572E2" w:rsidRPr="0024101D" w:rsidRDefault="004572E2" w:rsidP="00AE349E">
            <w:pPr>
              <w:pStyle w:val="TableText"/>
            </w:pPr>
            <w:r>
              <w:t>UAT</w:t>
            </w:r>
          </w:p>
        </w:tc>
        <w:tc>
          <w:tcPr>
            <w:tcW w:w="4259" w:type="pct"/>
          </w:tcPr>
          <w:p w14:paraId="2D0F939D" w14:textId="77777777" w:rsidR="004572E2" w:rsidRPr="0024101D" w:rsidRDefault="004572E2" w:rsidP="00AE349E">
            <w:pPr>
              <w:pStyle w:val="TableText"/>
            </w:pPr>
            <w:r>
              <w:t>User Acceptance Test</w:t>
            </w:r>
          </w:p>
        </w:tc>
      </w:tr>
      <w:tr w:rsidR="00392C90" w:rsidRPr="000D5E05" w14:paraId="11EFB0A2" w14:textId="77777777" w:rsidTr="00AE349E">
        <w:trPr>
          <w:cantSplit/>
          <w:trHeight w:val="305"/>
        </w:trPr>
        <w:tc>
          <w:tcPr>
            <w:tcW w:w="741" w:type="pct"/>
          </w:tcPr>
          <w:p w14:paraId="66F18CE3" w14:textId="77777777" w:rsidR="00392C90" w:rsidRPr="0024101D" w:rsidRDefault="00392C90" w:rsidP="00AE349E">
            <w:pPr>
              <w:pStyle w:val="TableText"/>
            </w:pPr>
            <w:r w:rsidRPr="0024101D">
              <w:t>VA</w:t>
            </w:r>
          </w:p>
        </w:tc>
        <w:tc>
          <w:tcPr>
            <w:tcW w:w="4259" w:type="pct"/>
          </w:tcPr>
          <w:p w14:paraId="5BB6E157" w14:textId="77777777" w:rsidR="00392C90" w:rsidRPr="0024101D" w:rsidRDefault="00392C90" w:rsidP="00AE349E">
            <w:pPr>
              <w:pStyle w:val="TableText"/>
            </w:pPr>
            <w:r w:rsidRPr="0024101D">
              <w:t>Veterans Affairs</w:t>
            </w:r>
          </w:p>
        </w:tc>
      </w:tr>
      <w:tr w:rsidR="00392C90" w:rsidRPr="000D5E05" w14:paraId="438E19A0" w14:textId="77777777" w:rsidTr="00AE349E">
        <w:trPr>
          <w:cantSplit/>
          <w:trHeight w:val="287"/>
        </w:trPr>
        <w:tc>
          <w:tcPr>
            <w:tcW w:w="741" w:type="pct"/>
          </w:tcPr>
          <w:p w14:paraId="3357EB27" w14:textId="77777777" w:rsidR="00392C90" w:rsidRPr="0024101D" w:rsidRDefault="00392C90" w:rsidP="00AE349E">
            <w:pPr>
              <w:pStyle w:val="TableText"/>
            </w:pPr>
            <w:r w:rsidRPr="0024101D">
              <w:t>VAMC</w:t>
            </w:r>
          </w:p>
        </w:tc>
        <w:tc>
          <w:tcPr>
            <w:tcW w:w="4259" w:type="pct"/>
          </w:tcPr>
          <w:p w14:paraId="4EE508C4" w14:textId="77777777" w:rsidR="00392C90" w:rsidRPr="0024101D" w:rsidRDefault="00392C90" w:rsidP="00AE349E">
            <w:pPr>
              <w:pStyle w:val="TableText"/>
            </w:pPr>
            <w:r w:rsidRPr="0024101D">
              <w:t>Veterans Affairs Medical Center</w:t>
            </w:r>
          </w:p>
        </w:tc>
      </w:tr>
      <w:tr w:rsidR="004572E2" w:rsidRPr="000D5E05" w14:paraId="2B5274BE" w14:textId="77777777" w:rsidTr="00AE349E">
        <w:trPr>
          <w:cantSplit/>
          <w:trHeight w:val="287"/>
        </w:trPr>
        <w:tc>
          <w:tcPr>
            <w:tcW w:w="741" w:type="pct"/>
          </w:tcPr>
          <w:p w14:paraId="3D79E179" w14:textId="77777777" w:rsidR="004572E2" w:rsidRDefault="004572E2" w:rsidP="00AE349E">
            <w:pPr>
              <w:pStyle w:val="TableText"/>
            </w:pPr>
            <w:r w:rsidRPr="0024101D">
              <w:t>VDL</w:t>
            </w:r>
          </w:p>
        </w:tc>
        <w:tc>
          <w:tcPr>
            <w:tcW w:w="4259" w:type="pct"/>
          </w:tcPr>
          <w:p w14:paraId="07CBAA57" w14:textId="77777777" w:rsidR="004572E2" w:rsidRDefault="004572E2" w:rsidP="00AE349E">
            <w:pPr>
              <w:pStyle w:val="TableText"/>
            </w:pPr>
            <w:proofErr w:type="spellStart"/>
            <w:r w:rsidRPr="0024101D">
              <w:t>VistA</w:t>
            </w:r>
            <w:proofErr w:type="spellEnd"/>
            <w:r w:rsidRPr="0024101D">
              <w:t xml:space="preserve"> Documentation Library</w:t>
            </w:r>
          </w:p>
        </w:tc>
      </w:tr>
      <w:tr w:rsidR="004572E2" w:rsidRPr="000D5E05" w14:paraId="153DE308" w14:textId="77777777" w:rsidTr="00AE349E">
        <w:trPr>
          <w:cantSplit/>
          <w:trHeight w:val="287"/>
        </w:trPr>
        <w:tc>
          <w:tcPr>
            <w:tcW w:w="741" w:type="pct"/>
          </w:tcPr>
          <w:p w14:paraId="15556C27" w14:textId="77777777" w:rsidR="004572E2" w:rsidRPr="0024101D" w:rsidRDefault="004572E2" w:rsidP="00AE349E">
            <w:pPr>
              <w:pStyle w:val="TableText"/>
            </w:pPr>
            <w:r>
              <w:t>VHA</w:t>
            </w:r>
          </w:p>
        </w:tc>
        <w:tc>
          <w:tcPr>
            <w:tcW w:w="4259" w:type="pct"/>
          </w:tcPr>
          <w:p w14:paraId="0922C074" w14:textId="77777777" w:rsidR="004572E2" w:rsidRPr="0024101D" w:rsidRDefault="004572E2" w:rsidP="00AE349E">
            <w:pPr>
              <w:pStyle w:val="TableText"/>
            </w:pPr>
            <w:r>
              <w:t>Veterans Health Administration</w:t>
            </w:r>
          </w:p>
        </w:tc>
      </w:tr>
      <w:tr w:rsidR="00392C90" w:rsidRPr="000D5E05" w14:paraId="56DBEBFC" w14:textId="77777777" w:rsidTr="00AE349E">
        <w:trPr>
          <w:cantSplit/>
        </w:trPr>
        <w:tc>
          <w:tcPr>
            <w:tcW w:w="741" w:type="pct"/>
          </w:tcPr>
          <w:p w14:paraId="023B68ED" w14:textId="77777777" w:rsidR="00392C90" w:rsidRPr="0024101D" w:rsidRDefault="00392C90" w:rsidP="00AE349E">
            <w:pPr>
              <w:pStyle w:val="TableText"/>
            </w:pPr>
            <w:r w:rsidRPr="0024101D">
              <w:t>VISN</w:t>
            </w:r>
          </w:p>
        </w:tc>
        <w:tc>
          <w:tcPr>
            <w:tcW w:w="4259" w:type="pct"/>
          </w:tcPr>
          <w:p w14:paraId="3C34F65C" w14:textId="77777777" w:rsidR="00392C90" w:rsidRPr="0024101D" w:rsidRDefault="00392C90" w:rsidP="00AE349E">
            <w:pPr>
              <w:pStyle w:val="TableText"/>
            </w:pPr>
            <w:r w:rsidRPr="0024101D">
              <w:t>Veterans Integrated Services Network</w:t>
            </w:r>
          </w:p>
        </w:tc>
      </w:tr>
      <w:tr w:rsidR="00392C90" w:rsidRPr="000D5E05" w14:paraId="2D769CC2" w14:textId="77777777" w:rsidTr="00AE349E">
        <w:trPr>
          <w:cantSplit/>
        </w:trPr>
        <w:tc>
          <w:tcPr>
            <w:tcW w:w="741" w:type="pct"/>
          </w:tcPr>
          <w:p w14:paraId="4DF8F4BE" w14:textId="77777777" w:rsidR="00392C90" w:rsidRPr="0024101D" w:rsidRDefault="00392C90" w:rsidP="00AE349E">
            <w:pPr>
              <w:pStyle w:val="TableText"/>
            </w:pPr>
            <w:proofErr w:type="spellStart"/>
            <w:r w:rsidRPr="0024101D">
              <w:t>VistA</w:t>
            </w:r>
            <w:proofErr w:type="spellEnd"/>
          </w:p>
        </w:tc>
        <w:tc>
          <w:tcPr>
            <w:tcW w:w="4259" w:type="pct"/>
          </w:tcPr>
          <w:p w14:paraId="62D200D3" w14:textId="77777777" w:rsidR="00392C90" w:rsidRPr="0024101D" w:rsidRDefault="00392C90" w:rsidP="00AE349E">
            <w:pPr>
              <w:pStyle w:val="TableText"/>
            </w:pPr>
            <w:r w:rsidRPr="0024101D">
              <w:t>Veterans Health Information Systems and Technology Architecture</w:t>
            </w:r>
          </w:p>
        </w:tc>
      </w:tr>
      <w:tr w:rsidR="00392C90" w:rsidRPr="000D5E05" w14:paraId="3BC1A833" w14:textId="77777777" w:rsidTr="00AE349E">
        <w:trPr>
          <w:cantSplit/>
        </w:trPr>
        <w:tc>
          <w:tcPr>
            <w:tcW w:w="741" w:type="pct"/>
          </w:tcPr>
          <w:p w14:paraId="3A688CDA" w14:textId="77777777" w:rsidR="00392C90" w:rsidRPr="0024101D" w:rsidRDefault="004572E2" w:rsidP="00AE349E">
            <w:pPr>
              <w:pStyle w:val="TableText"/>
            </w:pPr>
            <w:r>
              <w:t>VOB</w:t>
            </w:r>
          </w:p>
        </w:tc>
        <w:tc>
          <w:tcPr>
            <w:tcW w:w="4259" w:type="pct"/>
          </w:tcPr>
          <w:p w14:paraId="57F060E2" w14:textId="77777777" w:rsidR="00392C90" w:rsidRPr="0024101D" w:rsidRDefault="004572E2" w:rsidP="00AE349E">
            <w:pPr>
              <w:pStyle w:val="TableText"/>
            </w:pPr>
            <w:r>
              <w:t>Version Object Base</w:t>
            </w:r>
          </w:p>
        </w:tc>
      </w:tr>
      <w:tr w:rsidR="004572E2" w:rsidRPr="000D5E05" w14:paraId="12FC7750" w14:textId="77777777" w:rsidTr="00AE349E">
        <w:trPr>
          <w:cantSplit/>
        </w:trPr>
        <w:tc>
          <w:tcPr>
            <w:tcW w:w="741" w:type="pct"/>
          </w:tcPr>
          <w:p w14:paraId="0F5E8E2A" w14:textId="77777777" w:rsidR="004572E2" w:rsidRDefault="004572E2" w:rsidP="00AE349E">
            <w:pPr>
              <w:pStyle w:val="TableText"/>
            </w:pPr>
            <w:r>
              <w:t>VM</w:t>
            </w:r>
          </w:p>
        </w:tc>
        <w:tc>
          <w:tcPr>
            <w:tcW w:w="4259" w:type="pct"/>
          </w:tcPr>
          <w:p w14:paraId="3980885F" w14:textId="77777777" w:rsidR="004572E2" w:rsidRDefault="004572E2" w:rsidP="00AE349E">
            <w:pPr>
              <w:pStyle w:val="TableText"/>
            </w:pPr>
            <w:r>
              <w:t>Virtual Machine</w:t>
            </w:r>
          </w:p>
        </w:tc>
      </w:tr>
      <w:tr w:rsidR="004572E2" w:rsidRPr="000D5E05" w14:paraId="1DFA9060" w14:textId="77777777" w:rsidTr="00AE349E">
        <w:trPr>
          <w:cantSplit/>
        </w:trPr>
        <w:tc>
          <w:tcPr>
            <w:tcW w:w="741" w:type="pct"/>
          </w:tcPr>
          <w:p w14:paraId="7A79E085" w14:textId="77777777" w:rsidR="004572E2" w:rsidRDefault="004572E2" w:rsidP="00AE349E">
            <w:pPr>
              <w:pStyle w:val="TableText"/>
            </w:pPr>
            <w:r>
              <w:t>WBS</w:t>
            </w:r>
          </w:p>
        </w:tc>
        <w:tc>
          <w:tcPr>
            <w:tcW w:w="4259" w:type="pct"/>
          </w:tcPr>
          <w:p w14:paraId="30A751D1" w14:textId="77777777" w:rsidR="004572E2" w:rsidRDefault="004572E2" w:rsidP="00AE349E">
            <w:pPr>
              <w:pStyle w:val="TableText"/>
            </w:pPr>
            <w:r>
              <w:t>Work Breakdown Structure</w:t>
            </w:r>
          </w:p>
        </w:tc>
      </w:tr>
    </w:tbl>
    <w:p w14:paraId="3081775C" w14:textId="77777777" w:rsidR="00B85EA7" w:rsidRPr="001F318E" w:rsidRDefault="00B85EA7" w:rsidP="00B85EA7">
      <w:pPr>
        <w:pStyle w:val="TableHeading"/>
        <w:rPr>
          <w:rFonts w:ascii="Times New Roman" w:hAnsi="Times New Roman" w:cs="Times New Roman"/>
        </w:rPr>
      </w:pPr>
    </w:p>
    <w:p w14:paraId="71CCDF02" w14:textId="77777777" w:rsidR="00B85EA7" w:rsidRPr="001F318E" w:rsidRDefault="00B85EA7" w:rsidP="00BC0EEE">
      <w:pPr>
        <w:pStyle w:val="TableHeading"/>
        <w:rPr>
          <w:rFonts w:ascii="Times New Roman" w:hAnsi="Times New Roman" w:cs="Times New Roman"/>
        </w:rPr>
      </w:pPr>
    </w:p>
    <w:sectPr w:rsidR="00B85EA7" w:rsidRPr="001F318E" w:rsidSect="000A4FE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D7D76" w14:textId="77777777" w:rsidR="003C2166" w:rsidRDefault="003C2166">
      <w:r>
        <w:separator/>
      </w:r>
    </w:p>
    <w:p w14:paraId="0132E173" w14:textId="77777777" w:rsidR="003C2166" w:rsidRDefault="003C2166"/>
    <w:p w14:paraId="17FFBA7E" w14:textId="77777777" w:rsidR="003C2166" w:rsidRDefault="003C2166"/>
  </w:endnote>
  <w:endnote w:type="continuationSeparator" w:id="0">
    <w:p w14:paraId="11806BA4" w14:textId="77777777" w:rsidR="003C2166" w:rsidRDefault="003C2166">
      <w:r>
        <w:continuationSeparator/>
      </w:r>
    </w:p>
    <w:p w14:paraId="06AE2396" w14:textId="77777777" w:rsidR="003C2166" w:rsidRDefault="003C2166"/>
    <w:p w14:paraId="6197DD06" w14:textId="77777777" w:rsidR="003C2166" w:rsidRDefault="003C21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25AF9" w14:textId="77777777" w:rsidR="002F1A8E" w:rsidRDefault="002F1A8E" w:rsidP="00D3642C">
    <w:r>
      <w:t>Implementation Plan</w:t>
    </w:r>
    <w:r>
      <w:tab/>
    </w:r>
    <w:r>
      <w:fldChar w:fldCharType="begin"/>
    </w:r>
    <w:r>
      <w:instrText xml:space="preserve"> PAGE </w:instrText>
    </w:r>
    <w:r>
      <w:fldChar w:fldCharType="separate"/>
    </w:r>
    <w:r>
      <w:rPr>
        <w:noProof/>
      </w:rPr>
      <w:t>ii</w:t>
    </w:r>
    <w:r>
      <w:fldChar w:fldCharType="end"/>
    </w:r>
    <w:r>
      <w:tab/>
      <w:t>October 2009</w:t>
    </w:r>
  </w:p>
  <w:p w14:paraId="56C8CA16" w14:textId="77777777" w:rsidR="002F1A8E" w:rsidRPr="009629BC" w:rsidRDefault="002F1A8E" w:rsidP="00D3642C">
    <w:r>
      <w:t>EDIS Version 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8F829" w14:textId="77777777" w:rsidR="002F1A8E" w:rsidRDefault="002F1A8E" w:rsidP="00941D13">
    <w:pPr>
      <w:pStyle w:val="Footer"/>
    </w:pPr>
    <w:r>
      <w:t>EDIS v.2.1.2/EDP*2.0*2</w:t>
    </w:r>
    <w:r>
      <w:tab/>
    </w:r>
    <w:r>
      <w:fldChar w:fldCharType="begin"/>
    </w:r>
    <w:r>
      <w:instrText xml:space="preserve"> PAGE </w:instrText>
    </w:r>
    <w:r>
      <w:fldChar w:fldCharType="separate"/>
    </w:r>
    <w:r w:rsidR="002D5630">
      <w:rPr>
        <w:noProof/>
      </w:rPr>
      <w:t>ii</w:t>
    </w:r>
    <w:r>
      <w:fldChar w:fldCharType="end"/>
    </w:r>
    <w:r>
      <w:tab/>
      <w:t>November 2014</w:t>
    </w:r>
  </w:p>
  <w:p w14:paraId="4134FCCF" w14:textId="77777777" w:rsidR="002F1A8E" w:rsidRDefault="002F1A8E">
    <w:r>
      <w:t>Server and Client Installation Guide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5A36D" w14:textId="77777777" w:rsidR="002F1A8E" w:rsidRDefault="002F1A8E" w:rsidP="007B65D7">
    <w:r>
      <w:t>Implementation Plan</w:t>
    </w:r>
    <w:r>
      <w:tab/>
    </w:r>
    <w:r>
      <w:fldChar w:fldCharType="begin"/>
    </w:r>
    <w:r>
      <w:instrText xml:space="preserve"> PAGE </w:instrText>
    </w:r>
    <w:r>
      <w:fldChar w:fldCharType="separate"/>
    </w:r>
    <w:r>
      <w:rPr>
        <w:noProof/>
      </w:rPr>
      <w:t>20</w:t>
    </w:r>
    <w:r>
      <w:fldChar w:fldCharType="end"/>
    </w:r>
    <w:r>
      <w:tab/>
      <w:t>August   2011</w:t>
    </w:r>
  </w:p>
  <w:p w14:paraId="721B4B29" w14:textId="77777777" w:rsidR="002F1A8E" w:rsidRPr="007B65D7" w:rsidRDefault="002F1A8E" w:rsidP="007B65D7">
    <w:r>
      <w:t>EDIS Version 2.0</w:t>
    </w:r>
  </w:p>
  <w:p w14:paraId="1C1F5770" w14:textId="77777777" w:rsidR="002F1A8E" w:rsidRDefault="002F1A8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482F8" w14:textId="77777777" w:rsidR="003C2166" w:rsidRDefault="003C2166">
      <w:r>
        <w:separator/>
      </w:r>
    </w:p>
    <w:p w14:paraId="2131177F" w14:textId="77777777" w:rsidR="003C2166" w:rsidRDefault="003C2166"/>
    <w:p w14:paraId="735F2DD6" w14:textId="77777777" w:rsidR="003C2166" w:rsidRDefault="003C2166"/>
  </w:footnote>
  <w:footnote w:type="continuationSeparator" w:id="0">
    <w:p w14:paraId="18967140" w14:textId="77777777" w:rsidR="003C2166" w:rsidRDefault="003C2166">
      <w:r>
        <w:continuationSeparator/>
      </w:r>
    </w:p>
    <w:p w14:paraId="5E837386" w14:textId="77777777" w:rsidR="003C2166" w:rsidRDefault="003C2166"/>
    <w:p w14:paraId="73F3BC42" w14:textId="77777777" w:rsidR="003C2166" w:rsidRDefault="003C21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B1D1D" w14:textId="77777777" w:rsidR="002F1A8E" w:rsidRDefault="002F1A8E" w:rsidP="00941C95">
    <w:pPr>
      <w:jc w:val="right"/>
    </w:pPr>
    <w:r>
      <w:t>EDIS 2.2</w:t>
    </w:r>
  </w:p>
  <w:p w14:paraId="7568C7F6" w14:textId="77777777" w:rsidR="002F1A8E" w:rsidRDefault="002F1A8E" w:rsidP="00941C95">
    <w:pPr>
      <w:jc w:val="right"/>
    </w:pPr>
    <w:r>
      <w:t>Server Installation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DE8D3" w14:textId="77777777" w:rsidR="002F1A8E" w:rsidRDefault="002F1A8E" w:rsidP="00941C95">
    <w:pP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51450" w14:textId="77777777" w:rsidR="002F1A8E" w:rsidRDefault="002F1A8E"/>
  <w:p w14:paraId="2DC9271E" w14:textId="77777777" w:rsidR="002F1A8E" w:rsidRDefault="002F1A8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1147D"/>
    <w:multiLevelType w:val="hybridMultilevel"/>
    <w:tmpl w:val="4F98FA44"/>
    <w:lvl w:ilvl="0" w:tplc="ECBEFA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9E6474"/>
    <w:multiLevelType w:val="hybridMultilevel"/>
    <w:tmpl w:val="A97A2C7A"/>
    <w:lvl w:ilvl="0" w:tplc="9C248FD6">
      <w:start w:val="1"/>
      <w:numFmt w:val="decimal"/>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81C0E"/>
    <w:multiLevelType w:val="hybridMultilevel"/>
    <w:tmpl w:val="6C50B898"/>
    <w:lvl w:ilvl="0" w:tplc="0409000F">
      <w:start w:val="1"/>
      <w:numFmt w:val="decimal"/>
      <w:lvlText w:val="%1."/>
      <w:lvlJc w:val="left"/>
      <w:pPr>
        <w:ind w:left="1980" w:hanging="360"/>
      </w:pPr>
      <w:rPr>
        <w:rFonts w:hint="default"/>
      </w:rPr>
    </w:lvl>
    <w:lvl w:ilvl="1" w:tplc="04090003">
      <w:start w:val="1"/>
      <w:numFmt w:val="lowerLetter"/>
      <w:lvlText w:val="%2."/>
      <w:lvlJc w:val="left"/>
      <w:pPr>
        <w:ind w:left="2700" w:hanging="360"/>
      </w:pPr>
    </w:lvl>
    <w:lvl w:ilvl="2" w:tplc="04090005" w:tentative="1">
      <w:start w:val="1"/>
      <w:numFmt w:val="lowerRoman"/>
      <w:lvlText w:val="%3."/>
      <w:lvlJc w:val="right"/>
      <w:pPr>
        <w:ind w:left="3420" w:hanging="180"/>
      </w:pPr>
    </w:lvl>
    <w:lvl w:ilvl="3" w:tplc="04090001" w:tentative="1">
      <w:start w:val="1"/>
      <w:numFmt w:val="decimal"/>
      <w:lvlText w:val="%4."/>
      <w:lvlJc w:val="left"/>
      <w:pPr>
        <w:ind w:left="4140" w:hanging="360"/>
      </w:pPr>
    </w:lvl>
    <w:lvl w:ilvl="4" w:tplc="04090003" w:tentative="1">
      <w:start w:val="1"/>
      <w:numFmt w:val="lowerLetter"/>
      <w:lvlText w:val="%5."/>
      <w:lvlJc w:val="left"/>
      <w:pPr>
        <w:ind w:left="4860" w:hanging="360"/>
      </w:pPr>
    </w:lvl>
    <w:lvl w:ilvl="5" w:tplc="04090005" w:tentative="1">
      <w:start w:val="1"/>
      <w:numFmt w:val="lowerRoman"/>
      <w:lvlText w:val="%6."/>
      <w:lvlJc w:val="right"/>
      <w:pPr>
        <w:ind w:left="5580" w:hanging="180"/>
      </w:pPr>
    </w:lvl>
    <w:lvl w:ilvl="6" w:tplc="04090001" w:tentative="1">
      <w:start w:val="1"/>
      <w:numFmt w:val="decimal"/>
      <w:lvlText w:val="%7."/>
      <w:lvlJc w:val="left"/>
      <w:pPr>
        <w:ind w:left="6300" w:hanging="360"/>
      </w:pPr>
    </w:lvl>
    <w:lvl w:ilvl="7" w:tplc="04090003" w:tentative="1">
      <w:start w:val="1"/>
      <w:numFmt w:val="lowerLetter"/>
      <w:lvlText w:val="%8."/>
      <w:lvlJc w:val="left"/>
      <w:pPr>
        <w:ind w:left="7020" w:hanging="360"/>
      </w:pPr>
    </w:lvl>
    <w:lvl w:ilvl="8" w:tplc="04090005" w:tentative="1">
      <w:start w:val="1"/>
      <w:numFmt w:val="lowerRoman"/>
      <w:lvlText w:val="%9."/>
      <w:lvlJc w:val="right"/>
      <w:pPr>
        <w:ind w:left="7740" w:hanging="180"/>
      </w:pPr>
    </w:lvl>
  </w:abstractNum>
  <w:abstractNum w:abstractNumId="3" w15:restartNumberingAfterBreak="0">
    <w:nsid w:val="09814A59"/>
    <w:multiLevelType w:val="multilevel"/>
    <w:tmpl w:val="C5C83AEE"/>
    <w:lvl w:ilvl="0">
      <w:start w:val="1"/>
      <w:numFmt w:val="decimal"/>
      <w:pStyle w:val="Heading1"/>
      <w:lvlText w:val="%1."/>
      <w:lvlJc w:val="left"/>
      <w:pPr>
        <w:tabs>
          <w:tab w:val="num" w:pos="360"/>
        </w:tabs>
        <w:ind w:left="360" w:hanging="360"/>
      </w:pPr>
      <w:rPr>
        <w:rFonts w:hint="default"/>
        <w:i w:val="0"/>
        <w:sz w:val="36"/>
        <w:szCs w:val="36"/>
      </w:rPr>
    </w:lvl>
    <w:lvl w:ilvl="1">
      <w:start w:val="1"/>
      <w:numFmt w:val="decimal"/>
      <w:pStyle w:val="Heading2"/>
      <w:lvlText w:val="%1.%2."/>
      <w:lvlJc w:val="left"/>
      <w:pPr>
        <w:tabs>
          <w:tab w:val="num" w:pos="792"/>
        </w:tabs>
        <w:ind w:left="792" w:hanging="432"/>
      </w:pPr>
      <w:rPr>
        <w:rFonts w:ascii="Arial" w:hAnsi="Arial" w:cs="Arial" w:hint="default"/>
        <w:b/>
        <w:bCs w:val="0"/>
        <w:i w:val="0"/>
        <w:iCs w:val="0"/>
        <w:caps w:val="0"/>
        <w:smallCaps w:val="0"/>
        <w:strike w:val="0"/>
        <w:dstrike w:val="0"/>
        <w:outline w:val="0"/>
        <w:shadow w:val="0"/>
        <w:emboss w:val="0"/>
        <w:imprint w:val="0"/>
        <w:noProof w:val="0"/>
        <w:vanish w:val="0"/>
        <w:spacing w:val="0"/>
        <w:kern w:val="0"/>
        <w:position w:val="0"/>
        <w:sz w:val="32"/>
        <w:szCs w:val="32"/>
        <w:u w:val="none"/>
        <w:effect w:val="none"/>
        <w:vertAlign w:val="baseline"/>
        <w:em w:val="none"/>
        <w:specVanish w:val="0"/>
      </w:rPr>
    </w:lvl>
    <w:lvl w:ilvl="2">
      <w:start w:val="1"/>
      <w:numFmt w:val="decimal"/>
      <w:pStyle w:val="Heading3"/>
      <w:lvlText w:val="%1.%2.%3."/>
      <w:lvlJc w:val="left"/>
      <w:pPr>
        <w:tabs>
          <w:tab w:val="num" w:pos="1440"/>
        </w:tabs>
        <w:ind w:left="1224" w:hanging="504"/>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F4160F7"/>
    <w:multiLevelType w:val="hybridMultilevel"/>
    <w:tmpl w:val="61C63FE6"/>
    <w:lvl w:ilvl="0" w:tplc="38708448">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F62625C"/>
    <w:multiLevelType w:val="multilevel"/>
    <w:tmpl w:val="0409001F"/>
    <w:lvl w:ilvl="0">
      <w:start w:val="1"/>
      <w:numFmt w:val="decimal"/>
      <w:lvlText w:val="%1."/>
      <w:lvlJc w:val="left"/>
      <w:pPr>
        <w:ind w:left="360" w:hanging="360"/>
      </w:pPr>
      <w:rPr>
        <w:rFonts w:hint="default"/>
        <w:sz w:val="36"/>
        <w:szCs w:val="36"/>
      </w:rPr>
    </w:lvl>
    <w:lvl w:ilvl="1">
      <w:start w:val="1"/>
      <w:numFmt w:val="decimal"/>
      <w:lvlText w:val="%1.%2."/>
      <w:lvlJc w:val="left"/>
      <w:pPr>
        <w:ind w:left="1152" w:hanging="432"/>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5800D2A"/>
    <w:multiLevelType w:val="hybridMultilevel"/>
    <w:tmpl w:val="4F024EBA"/>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BE0234D"/>
    <w:multiLevelType w:val="hybridMultilevel"/>
    <w:tmpl w:val="E408BC56"/>
    <w:lvl w:ilvl="0" w:tplc="ECBEFACA">
      <w:start w:val="1"/>
      <w:numFmt w:val="decimal"/>
      <w:lvlText w:val="%1."/>
      <w:lvlJc w:val="left"/>
      <w:pPr>
        <w:ind w:left="1080" w:hanging="360"/>
      </w:pPr>
      <w:rPr>
        <w:rFonts w:hint="default"/>
      </w:rPr>
    </w:lvl>
    <w:lvl w:ilvl="1" w:tplc="D9C644B8">
      <w:start w:val="1"/>
      <w:numFmt w:val="lowerLetter"/>
      <w:lvlText w:val="%2."/>
      <w:lvlJc w:val="left"/>
      <w:pPr>
        <w:ind w:left="1800" w:hanging="360"/>
      </w:pPr>
      <w:rPr>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21C32B7"/>
    <w:multiLevelType w:val="hybridMultilevel"/>
    <w:tmpl w:val="BF280D9C"/>
    <w:lvl w:ilvl="0" w:tplc="ECBEFACA">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57953B7"/>
    <w:multiLevelType w:val="hybridMultilevel"/>
    <w:tmpl w:val="E904E9E0"/>
    <w:lvl w:ilvl="0" w:tplc="0409000F">
      <w:start w:val="1"/>
      <w:numFmt w:val="decimal"/>
      <w:lvlText w:val="%1."/>
      <w:lvlJc w:val="left"/>
      <w:pPr>
        <w:ind w:left="1800" w:hanging="360"/>
      </w:pPr>
    </w:lvl>
    <w:lvl w:ilvl="1" w:tplc="EE8AE392">
      <w:start w:val="1"/>
      <w:numFmt w:val="lowerLetter"/>
      <w:lvlText w:val="%2."/>
      <w:lvlJc w:val="left"/>
      <w:pPr>
        <w:ind w:left="2520" w:hanging="360"/>
      </w:pPr>
      <w:rPr>
        <w:sz w:val="24"/>
        <w:szCs w:val="24"/>
      </w:r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0" w15:restartNumberingAfterBreak="0">
    <w:nsid w:val="2D945014"/>
    <w:multiLevelType w:val="hybridMultilevel"/>
    <w:tmpl w:val="C3308A5A"/>
    <w:lvl w:ilvl="0" w:tplc="0409000F">
      <w:start w:val="1"/>
      <w:numFmt w:val="decimal"/>
      <w:lvlText w:val="%1."/>
      <w:lvlJc w:val="left"/>
      <w:pPr>
        <w:ind w:left="1447" w:hanging="360"/>
      </w:pPr>
      <w:rPr>
        <w:rFonts w:hint="default"/>
      </w:rPr>
    </w:lvl>
    <w:lvl w:ilvl="1" w:tplc="04090003">
      <w:start w:val="1"/>
      <w:numFmt w:val="lowerLetter"/>
      <w:lvlText w:val="%2."/>
      <w:lvlJc w:val="left"/>
      <w:pPr>
        <w:ind w:left="2167" w:hanging="360"/>
      </w:pPr>
    </w:lvl>
    <w:lvl w:ilvl="2" w:tplc="04090005" w:tentative="1">
      <w:start w:val="1"/>
      <w:numFmt w:val="lowerRoman"/>
      <w:lvlText w:val="%3."/>
      <w:lvlJc w:val="right"/>
      <w:pPr>
        <w:ind w:left="2887" w:hanging="180"/>
      </w:pPr>
    </w:lvl>
    <w:lvl w:ilvl="3" w:tplc="04090001" w:tentative="1">
      <w:start w:val="1"/>
      <w:numFmt w:val="decimal"/>
      <w:lvlText w:val="%4."/>
      <w:lvlJc w:val="left"/>
      <w:pPr>
        <w:ind w:left="3607" w:hanging="360"/>
      </w:pPr>
    </w:lvl>
    <w:lvl w:ilvl="4" w:tplc="04090003" w:tentative="1">
      <w:start w:val="1"/>
      <w:numFmt w:val="lowerLetter"/>
      <w:lvlText w:val="%5."/>
      <w:lvlJc w:val="left"/>
      <w:pPr>
        <w:ind w:left="4327" w:hanging="360"/>
      </w:pPr>
    </w:lvl>
    <w:lvl w:ilvl="5" w:tplc="04090005" w:tentative="1">
      <w:start w:val="1"/>
      <w:numFmt w:val="lowerRoman"/>
      <w:lvlText w:val="%6."/>
      <w:lvlJc w:val="right"/>
      <w:pPr>
        <w:ind w:left="5047" w:hanging="180"/>
      </w:pPr>
    </w:lvl>
    <w:lvl w:ilvl="6" w:tplc="04090001" w:tentative="1">
      <w:start w:val="1"/>
      <w:numFmt w:val="decimal"/>
      <w:lvlText w:val="%7."/>
      <w:lvlJc w:val="left"/>
      <w:pPr>
        <w:ind w:left="5767" w:hanging="360"/>
      </w:pPr>
    </w:lvl>
    <w:lvl w:ilvl="7" w:tplc="04090003" w:tentative="1">
      <w:start w:val="1"/>
      <w:numFmt w:val="lowerLetter"/>
      <w:lvlText w:val="%8."/>
      <w:lvlJc w:val="left"/>
      <w:pPr>
        <w:ind w:left="6487" w:hanging="360"/>
      </w:pPr>
    </w:lvl>
    <w:lvl w:ilvl="8" w:tplc="04090005" w:tentative="1">
      <w:start w:val="1"/>
      <w:numFmt w:val="lowerRoman"/>
      <w:lvlText w:val="%9."/>
      <w:lvlJc w:val="right"/>
      <w:pPr>
        <w:ind w:left="7207" w:hanging="180"/>
      </w:pPr>
    </w:lvl>
  </w:abstractNum>
  <w:abstractNum w:abstractNumId="11" w15:restartNumberingAfterBreak="0">
    <w:nsid w:val="2F05010D"/>
    <w:multiLevelType w:val="hybridMultilevel"/>
    <w:tmpl w:val="36D4F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772961"/>
    <w:multiLevelType w:val="hybridMultilevel"/>
    <w:tmpl w:val="55AAB50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0C95808"/>
    <w:multiLevelType w:val="hybridMultilevel"/>
    <w:tmpl w:val="0492B838"/>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4444D8B"/>
    <w:multiLevelType w:val="hybridMultilevel"/>
    <w:tmpl w:val="4178268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3D064615"/>
    <w:multiLevelType w:val="hybridMultilevel"/>
    <w:tmpl w:val="CE00577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97195D"/>
    <w:multiLevelType w:val="hybridMultilevel"/>
    <w:tmpl w:val="963AB3C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74F63D3"/>
    <w:multiLevelType w:val="hybridMultilevel"/>
    <w:tmpl w:val="5542489A"/>
    <w:lvl w:ilvl="0" w:tplc="F4286C8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D980FA5"/>
    <w:multiLevelType w:val="hybridMultilevel"/>
    <w:tmpl w:val="CF324A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20974D1"/>
    <w:multiLevelType w:val="hybridMultilevel"/>
    <w:tmpl w:val="70C00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DF6204"/>
    <w:multiLevelType w:val="hybridMultilevel"/>
    <w:tmpl w:val="0BE25AC8"/>
    <w:lvl w:ilvl="0" w:tplc="1744D092">
      <w:start w:val="1"/>
      <w:numFmt w:val="decimal"/>
      <w:lvlText w:val="%1."/>
      <w:lvlJc w:val="left"/>
      <w:pPr>
        <w:tabs>
          <w:tab w:val="num" w:pos="1260"/>
        </w:tabs>
        <w:ind w:left="1260" w:hanging="360"/>
      </w:pPr>
      <w:rPr>
        <w:rFonts w:hint="default"/>
        <w:b w:val="0"/>
        <w:bCs w:val="0"/>
        <w:i w:val="0"/>
        <w:iCs w:val="0"/>
        <w:caps w:val="0"/>
        <w:smallCaps w:val="0"/>
        <w:strike w:val="0"/>
        <w:dstrike w:val="0"/>
        <w:noProof w:val="0"/>
        <w:vanish w:val="0"/>
        <w:spacing w:val="0"/>
        <w:kern w:val="0"/>
        <w:position w:val="0"/>
        <w:sz w:val="24"/>
        <w:u w:val="none"/>
        <w:vertAlign w:val="baseline"/>
        <w:em w:val="none"/>
      </w:rPr>
    </w:lvl>
    <w:lvl w:ilvl="1" w:tplc="04090003">
      <w:start w:val="1"/>
      <w:numFmt w:val="lowerLetter"/>
      <w:lvlText w:val="%2."/>
      <w:lvlJc w:val="left"/>
      <w:pPr>
        <w:tabs>
          <w:tab w:val="num" w:pos="1440"/>
        </w:tabs>
        <w:ind w:left="1440" w:hanging="360"/>
      </w:pPr>
      <w:rPr>
        <w:rFonts w:hint="default"/>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1" w15:restartNumberingAfterBreak="0">
    <w:nsid w:val="5F075447"/>
    <w:multiLevelType w:val="hybridMultilevel"/>
    <w:tmpl w:val="D81AFFE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5FF15992"/>
    <w:multiLevelType w:val="hybridMultilevel"/>
    <w:tmpl w:val="54D0224C"/>
    <w:lvl w:ilvl="0" w:tplc="0FB2884A">
      <w:start w:val="1"/>
      <w:numFmt w:val="decimal"/>
      <w:lvlText w:val="%1."/>
      <w:lvlJc w:val="left"/>
      <w:pPr>
        <w:tabs>
          <w:tab w:val="num" w:pos="1800"/>
        </w:tabs>
        <w:ind w:left="1800" w:hanging="900"/>
      </w:pPr>
      <w:rPr>
        <w:rFonts w:hint="default"/>
        <w:b w:val="0"/>
        <w:i w:val="0"/>
        <w:sz w:val="24"/>
        <w:szCs w:val="24"/>
      </w:rPr>
    </w:lvl>
    <w:lvl w:ilvl="1" w:tplc="04090019">
      <w:start w:val="1"/>
      <w:numFmt w:val="decimal"/>
      <w:lvlText w:val="%2."/>
      <w:lvlJc w:val="left"/>
      <w:pPr>
        <w:tabs>
          <w:tab w:val="num" w:pos="1440"/>
        </w:tabs>
        <w:ind w:left="1440" w:hanging="360"/>
      </w:pPr>
      <w:rPr>
        <w:rFonts w:hint="default"/>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1734A9E"/>
    <w:multiLevelType w:val="hybridMultilevel"/>
    <w:tmpl w:val="BF5A9940"/>
    <w:lvl w:ilvl="0" w:tplc="F16EB122">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69DE42B5"/>
    <w:multiLevelType w:val="hybridMultilevel"/>
    <w:tmpl w:val="A64C381A"/>
    <w:lvl w:ilvl="0" w:tplc="ECBEFACA">
      <w:start w:val="1"/>
      <w:numFmt w:val="decimal"/>
      <w:lvlText w:val="%1."/>
      <w:lvlJc w:val="left"/>
      <w:pPr>
        <w:ind w:left="1080" w:hanging="360"/>
      </w:pPr>
      <w:rPr>
        <w:rFonts w:hint="default"/>
        <w:b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5" w15:restartNumberingAfterBreak="0">
    <w:nsid w:val="6A157419"/>
    <w:multiLevelType w:val="hybridMultilevel"/>
    <w:tmpl w:val="846814EC"/>
    <w:lvl w:ilvl="0" w:tplc="ECBEFAC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716C0625"/>
    <w:multiLevelType w:val="hybridMultilevel"/>
    <w:tmpl w:val="A7167D96"/>
    <w:lvl w:ilvl="0" w:tplc="4A76FD56">
      <w:start w:val="1"/>
      <w:numFmt w:val="decimal"/>
      <w:lvlText w:val="%1."/>
      <w:lvlJc w:val="left"/>
      <w:pPr>
        <w:ind w:left="1800" w:hanging="360"/>
      </w:pPr>
      <w:rPr>
        <w:rFonts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747C7AD0"/>
    <w:multiLevelType w:val="hybridMultilevel"/>
    <w:tmpl w:val="3BEC4E58"/>
    <w:lvl w:ilvl="0" w:tplc="04090001">
      <w:start w:val="1"/>
      <w:numFmt w:val="bullet"/>
      <w:lvlText w:val=""/>
      <w:lvlJc w:val="left"/>
      <w:pPr>
        <w:ind w:left="1440" w:hanging="360"/>
      </w:pPr>
      <w:rPr>
        <w:rFonts w:ascii="Symbol" w:hAnsi="Symbol" w:hint="default"/>
      </w:rPr>
    </w:lvl>
    <w:lvl w:ilvl="1" w:tplc="1C52F4FC">
      <w:start w:val="3"/>
      <w:numFmt w:val="bullet"/>
      <w:lvlText w:val="-"/>
      <w:lvlJc w:val="left"/>
      <w:pPr>
        <w:ind w:left="2160" w:hanging="360"/>
      </w:pPr>
      <w:rPr>
        <w:rFonts w:ascii="Times New Roman" w:eastAsia="Times New Roman"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5A17914"/>
    <w:multiLevelType w:val="hybridMultilevel"/>
    <w:tmpl w:val="94B2D5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8826A6C"/>
    <w:multiLevelType w:val="hybridMultilevel"/>
    <w:tmpl w:val="00B44B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99F28B1"/>
    <w:multiLevelType w:val="hybridMultilevel"/>
    <w:tmpl w:val="9F90BFF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1" w15:restartNumberingAfterBreak="0">
    <w:nsid w:val="7D4C0DBF"/>
    <w:multiLevelType w:val="hybridMultilevel"/>
    <w:tmpl w:val="BE568E28"/>
    <w:lvl w:ilvl="0" w:tplc="0D945D40">
      <w:start w:val="1"/>
      <w:numFmt w:val="decimal"/>
      <w:lvlText w:val="%1."/>
      <w:lvlJc w:val="left"/>
      <w:pPr>
        <w:ind w:left="1890" w:hanging="360"/>
      </w:pPr>
      <w:rPr>
        <w:b w:val="0"/>
        <w:bCs w:val="0"/>
        <w:i w:val="0"/>
        <w:iCs w:val="0"/>
        <w:caps w:val="0"/>
        <w:smallCaps w:val="0"/>
        <w:strike w:val="0"/>
        <w:dstrike w:val="0"/>
        <w:vanish w:val="0"/>
        <w:webHidden w:val="0"/>
        <w:color w:val="000000"/>
        <w:spacing w:val="0"/>
        <w:kern w:val="0"/>
        <w:position w:val="0"/>
        <w:sz w:val="24"/>
        <w:szCs w:val="24"/>
        <w:u w:val="none"/>
        <w:effect w:val="none"/>
        <w:vertAlign w:val="baseline"/>
        <w:em w:val="none"/>
        <w:specVanish w:val="0"/>
      </w:rPr>
    </w:lvl>
    <w:lvl w:ilvl="1" w:tplc="04090019">
      <w:start w:val="1"/>
      <w:numFmt w:val="lowerLetter"/>
      <w:lvlText w:val="%2."/>
      <w:lvlJc w:val="left"/>
      <w:pPr>
        <w:ind w:left="2610" w:hanging="360"/>
      </w:pPr>
    </w:lvl>
    <w:lvl w:ilvl="2" w:tplc="0409001B">
      <w:start w:val="1"/>
      <w:numFmt w:val="lowerRoman"/>
      <w:lvlText w:val="%3."/>
      <w:lvlJc w:val="right"/>
      <w:pPr>
        <w:ind w:left="3330" w:hanging="180"/>
      </w:pPr>
    </w:lvl>
    <w:lvl w:ilvl="3" w:tplc="0409000F">
      <w:start w:val="1"/>
      <w:numFmt w:val="decimal"/>
      <w:lvlText w:val="%4."/>
      <w:lvlJc w:val="left"/>
      <w:pPr>
        <w:ind w:left="4050" w:hanging="360"/>
      </w:pPr>
    </w:lvl>
    <w:lvl w:ilvl="4" w:tplc="04090019">
      <w:start w:val="1"/>
      <w:numFmt w:val="lowerLetter"/>
      <w:lvlText w:val="%5."/>
      <w:lvlJc w:val="left"/>
      <w:pPr>
        <w:ind w:left="4770" w:hanging="360"/>
      </w:pPr>
    </w:lvl>
    <w:lvl w:ilvl="5" w:tplc="0409001B">
      <w:start w:val="1"/>
      <w:numFmt w:val="lowerRoman"/>
      <w:lvlText w:val="%6."/>
      <w:lvlJc w:val="right"/>
      <w:pPr>
        <w:ind w:left="5490" w:hanging="180"/>
      </w:pPr>
    </w:lvl>
    <w:lvl w:ilvl="6" w:tplc="0409000F">
      <w:start w:val="1"/>
      <w:numFmt w:val="decimal"/>
      <w:lvlText w:val="%7."/>
      <w:lvlJc w:val="left"/>
      <w:pPr>
        <w:ind w:left="6210" w:hanging="360"/>
      </w:pPr>
    </w:lvl>
    <w:lvl w:ilvl="7" w:tplc="04090019">
      <w:start w:val="1"/>
      <w:numFmt w:val="lowerLetter"/>
      <w:lvlText w:val="%8."/>
      <w:lvlJc w:val="left"/>
      <w:pPr>
        <w:ind w:left="6930" w:hanging="360"/>
      </w:pPr>
    </w:lvl>
    <w:lvl w:ilvl="8" w:tplc="0409001B">
      <w:start w:val="1"/>
      <w:numFmt w:val="lowerRoman"/>
      <w:lvlText w:val="%9."/>
      <w:lvlJc w:val="right"/>
      <w:pPr>
        <w:ind w:left="7650" w:hanging="180"/>
      </w:pPr>
    </w:lvl>
  </w:abstractNum>
  <w:abstractNum w:abstractNumId="32" w15:restartNumberingAfterBreak="0">
    <w:nsid w:val="7D9D4E59"/>
    <w:multiLevelType w:val="hybridMultilevel"/>
    <w:tmpl w:val="EEA242F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3" w15:restartNumberingAfterBreak="0">
    <w:nsid w:val="7FBD452C"/>
    <w:multiLevelType w:val="hybridMultilevel"/>
    <w:tmpl w:val="BC743FB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5"/>
  </w:num>
  <w:num w:numId="2">
    <w:abstractNumId w:val="10"/>
  </w:num>
  <w:num w:numId="3">
    <w:abstractNumId w:val="10"/>
    <w:lvlOverride w:ilvl="0">
      <w:startOverride w:val="1"/>
    </w:lvlOverride>
  </w:num>
  <w:num w:numId="4">
    <w:abstractNumId w:val="22"/>
  </w:num>
  <w:num w:numId="5">
    <w:abstractNumId w:val="2"/>
  </w:num>
  <w:num w:numId="6">
    <w:abstractNumId w:val="11"/>
  </w:num>
  <w:num w:numId="7">
    <w:abstractNumId w:val="1"/>
  </w:num>
  <w:num w:numId="8">
    <w:abstractNumId w:val="23"/>
  </w:num>
  <w:num w:numId="9">
    <w:abstractNumId w:val="24"/>
  </w:num>
  <w:num w:numId="10">
    <w:abstractNumId w:val="7"/>
  </w:num>
  <w:num w:numId="11">
    <w:abstractNumId w:val="0"/>
  </w:num>
  <w:num w:numId="12">
    <w:abstractNumId w:val="20"/>
  </w:num>
  <w:num w:numId="13">
    <w:abstractNumId w:val="18"/>
  </w:num>
  <w:num w:numId="14">
    <w:abstractNumId w:val="3"/>
  </w:num>
  <w:num w:numId="15">
    <w:abstractNumId w:val="14"/>
  </w:num>
  <w:num w:numId="16">
    <w:abstractNumId w:val="21"/>
  </w:num>
  <w:num w:numId="17">
    <w:abstractNumId w:val="32"/>
  </w:num>
  <w:num w:numId="18">
    <w:abstractNumId w:val="12"/>
  </w:num>
  <w:num w:numId="19">
    <w:abstractNumId w:val="28"/>
  </w:num>
  <w:num w:numId="20">
    <w:abstractNumId w:val="15"/>
  </w:num>
  <w:num w:numId="21">
    <w:abstractNumId w:val="29"/>
  </w:num>
  <w:num w:numId="22">
    <w:abstractNumId w:val="8"/>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num>
  <w:num w:numId="26">
    <w:abstractNumId w:val="26"/>
  </w:num>
  <w:num w:numId="27">
    <w:abstractNumId w:val="30"/>
  </w:num>
  <w:num w:numId="28">
    <w:abstractNumId w:val="27"/>
  </w:num>
  <w:num w:numId="29">
    <w:abstractNumId w:val="6"/>
  </w:num>
  <w:num w:numId="30">
    <w:abstractNumId w:val="25"/>
  </w:num>
  <w:num w:numId="31">
    <w:abstractNumId w:val="19"/>
  </w:num>
  <w:num w:numId="32">
    <w:abstractNumId w:val="16"/>
  </w:num>
  <w:num w:numId="33">
    <w:abstractNumId w:val="17"/>
  </w:num>
  <w:num w:numId="34">
    <w:abstractNumId w:val="13"/>
  </w:num>
  <w:num w:numId="35">
    <w:abstractNumId w:val="4"/>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20"/>
  <w:doNotDisplayPageBoundaries/>
  <w:hideSpellingErrors/>
  <w:hideGrammaticalErrors/>
  <w:activeWritingStyle w:appName="MSWord" w:lang="en-US" w:vendorID="64" w:dllVersion="6" w:nlCheck="1" w:checkStyle="1"/>
  <w:activeWritingStyle w:appName="MSWord" w:lang="en-AU" w:vendorID="64" w:dllVersion="6" w:nlCheck="1" w:checkStyle="1"/>
  <w:activeWritingStyle w:appName="MSWord" w:lang="fr-FR" w:vendorID="64" w:dllVersion="6" w:nlCheck="1" w:checkStyle="1"/>
  <w:activeWritingStyle w:appName="MSWord" w:lang="en-US" w:vendorID="64" w:dllVersion="0" w:nlCheck="1" w:checkStyle="0"/>
  <w:activeWritingStyle w:appName="MSWord" w:lang="en-AU" w:vendorID="64" w:dllVersion="0" w:nlCheck="1" w:checkStyle="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Moves/>
  <w:documentProtection w:formatting="1" w:enforcement="0"/>
  <w:defaultTabStop w:val="720"/>
  <w:clickAndTypeStyle w:val="Heading3Char"/>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453AA"/>
    <w:rsid w:val="000001CF"/>
    <w:rsid w:val="000007DD"/>
    <w:rsid w:val="0000368C"/>
    <w:rsid w:val="000063A7"/>
    <w:rsid w:val="0000675B"/>
    <w:rsid w:val="00006DB8"/>
    <w:rsid w:val="00010140"/>
    <w:rsid w:val="000114B6"/>
    <w:rsid w:val="00011EE6"/>
    <w:rsid w:val="0001226E"/>
    <w:rsid w:val="00012AAE"/>
    <w:rsid w:val="00013856"/>
    <w:rsid w:val="000167EB"/>
    <w:rsid w:val="00016A1A"/>
    <w:rsid w:val="00016FB9"/>
    <w:rsid w:val="000171DA"/>
    <w:rsid w:val="00024F90"/>
    <w:rsid w:val="000263BB"/>
    <w:rsid w:val="00027DDF"/>
    <w:rsid w:val="00031433"/>
    <w:rsid w:val="0003731E"/>
    <w:rsid w:val="00037E74"/>
    <w:rsid w:val="0004195A"/>
    <w:rsid w:val="00042150"/>
    <w:rsid w:val="00044B23"/>
    <w:rsid w:val="0004636C"/>
    <w:rsid w:val="00053D91"/>
    <w:rsid w:val="00063644"/>
    <w:rsid w:val="00063715"/>
    <w:rsid w:val="00065641"/>
    <w:rsid w:val="000665DB"/>
    <w:rsid w:val="00067704"/>
    <w:rsid w:val="000714B2"/>
    <w:rsid w:val="00071609"/>
    <w:rsid w:val="00073AC8"/>
    <w:rsid w:val="00077576"/>
    <w:rsid w:val="000821C2"/>
    <w:rsid w:val="00082207"/>
    <w:rsid w:val="00083F7E"/>
    <w:rsid w:val="00085A9A"/>
    <w:rsid w:val="00086793"/>
    <w:rsid w:val="00086A27"/>
    <w:rsid w:val="000918C4"/>
    <w:rsid w:val="00092359"/>
    <w:rsid w:val="00093C94"/>
    <w:rsid w:val="000973FD"/>
    <w:rsid w:val="000A1642"/>
    <w:rsid w:val="000A3E37"/>
    <w:rsid w:val="000A4FE8"/>
    <w:rsid w:val="000A518D"/>
    <w:rsid w:val="000A758E"/>
    <w:rsid w:val="000B1103"/>
    <w:rsid w:val="000B174B"/>
    <w:rsid w:val="000B23F8"/>
    <w:rsid w:val="000B583C"/>
    <w:rsid w:val="000B7F1F"/>
    <w:rsid w:val="000C02FF"/>
    <w:rsid w:val="000C2C78"/>
    <w:rsid w:val="000C4F03"/>
    <w:rsid w:val="000C6613"/>
    <w:rsid w:val="000D04C3"/>
    <w:rsid w:val="000D10D0"/>
    <w:rsid w:val="000D2761"/>
    <w:rsid w:val="000D3063"/>
    <w:rsid w:val="000D35B7"/>
    <w:rsid w:val="000D4D12"/>
    <w:rsid w:val="000D67FF"/>
    <w:rsid w:val="000E0090"/>
    <w:rsid w:val="000E2CEF"/>
    <w:rsid w:val="000E4053"/>
    <w:rsid w:val="000E41B3"/>
    <w:rsid w:val="000F235C"/>
    <w:rsid w:val="000F291C"/>
    <w:rsid w:val="000F3438"/>
    <w:rsid w:val="000F4E35"/>
    <w:rsid w:val="0010056D"/>
    <w:rsid w:val="001011F8"/>
    <w:rsid w:val="00104399"/>
    <w:rsid w:val="0010664C"/>
    <w:rsid w:val="00107971"/>
    <w:rsid w:val="00107CD1"/>
    <w:rsid w:val="001107FA"/>
    <w:rsid w:val="0011499B"/>
    <w:rsid w:val="00116879"/>
    <w:rsid w:val="0012060D"/>
    <w:rsid w:val="00124B81"/>
    <w:rsid w:val="001405FC"/>
    <w:rsid w:val="00141666"/>
    <w:rsid w:val="00141D3C"/>
    <w:rsid w:val="001426A9"/>
    <w:rsid w:val="00142A8B"/>
    <w:rsid w:val="00147AB5"/>
    <w:rsid w:val="00147D88"/>
    <w:rsid w:val="00147E42"/>
    <w:rsid w:val="00151087"/>
    <w:rsid w:val="0015698C"/>
    <w:rsid w:val="001574A4"/>
    <w:rsid w:val="00160824"/>
    <w:rsid w:val="0016102D"/>
    <w:rsid w:val="001624C3"/>
    <w:rsid w:val="00163FDE"/>
    <w:rsid w:val="00164F85"/>
    <w:rsid w:val="00165AB8"/>
    <w:rsid w:val="001663EC"/>
    <w:rsid w:val="00166B14"/>
    <w:rsid w:val="00172D7F"/>
    <w:rsid w:val="00174972"/>
    <w:rsid w:val="00180235"/>
    <w:rsid w:val="00182038"/>
    <w:rsid w:val="00182DF8"/>
    <w:rsid w:val="00184576"/>
    <w:rsid w:val="0018530A"/>
    <w:rsid w:val="0018571D"/>
    <w:rsid w:val="00185961"/>
    <w:rsid w:val="00186009"/>
    <w:rsid w:val="001866AE"/>
    <w:rsid w:val="00186F01"/>
    <w:rsid w:val="00190870"/>
    <w:rsid w:val="00191DD4"/>
    <w:rsid w:val="0019301E"/>
    <w:rsid w:val="00194DA7"/>
    <w:rsid w:val="001A16D1"/>
    <w:rsid w:val="001A19FB"/>
    <w:rsid w:val="001A2A36"/>
    <w:rsid w:val="001A358B"/>
    <w:rsid w:val="001A3C5C"/>
    <w:rsid w:val="001A568B"/>
    <w:rsid w:val="001A5F54"/>
    <w:rsid w:val="001A7D25"/>
    <w:rsid w:val="001B4976"/>
    <w:rsid w:val="001B661D"/>
    <w:rsid w:val="001B73F0"/>
    <w:rsid w:val="001C0E04"/>
    <w:rsid w:val="001C3561"/>
    <w:rsid w:val="001C6D26"/>
    <w:rsid w:val="001D2E47"/>
    <w:rsid w:val="001D2EB2"/>
    <w:rsid w:val="001D3222"/>
    <w:rsid w:val="001D3C5D"/>
    <w:rsid w:val="001D4347"/>
    <w:rsid w:val="001D6650"/>
    <w:rsid w:val="001D689F"/>
    <w:rsid w:val="001E215D"/>
    <w:rsid w:val="001E21EA"/>
    <w:rsid w:val="001E33F6"/>
    <w:rsid w:val="001E4B39"/>
    <w:rsid w:val="001E4F1C"/>
    <w:rsid w:val="001F1751"/>
    <w:rsid w:val="001F318E"/>
    <w:rsid w:val="001F477F"/>
    <w:rsid w:val="001F4D14"/>
    <w:rsid w:val="00201612"/>
    <w:rsid w:val="00203392"/>
    <w:rsid w:val="00204A1C"/>
    <w:rsid w:val="002060D5"/>
    <w:rsid w:val="00207069"/>
    <w:rsid w:val="00210861"/>
    <w:rsid w:val="0021155B"/>
    <w:rsid w:val="00211DAB"/>
    <w:rsid w:val="002145F3"/>
    <w:rsid w:val="002146F3"/>
    <w:rsid w:val="0021546D"/>
    <w:rsid w:val="00217034"/>
    <w:rsid w:val="002179EB"/>
    <w:rsid w:val="00224A97"/>
    <w:rsid w:val="00225936"/>
    <w:rsid w:val="002273CA"/>
    <w:rsid w:val="002278AB"/>
    <w:rsid w:val="002278CA"/>
    <w:rsid w:val="00230877"/>
    <w:rsid w:val="00230C56"/>
    <w:rsid w:val="002319E9"/>
    <w:rsid w:val="00231A13"/>
    <w:rsid w:val="00232819"/>
    <w:rsid w:val="0023394D"/>
    <w:rsid w:val="00234111"/>
    <w:rsid w:val="00234A99"/>
    <w:rsid w:val="00234B14"/>
    <w:rsid w:val="00237887"/>
    <w:rsid w:val="00240C9A"/>
    <w:rsid w:val="0024101D"/>
    <w:rsid w:val="002418D6"/>
    <w:rsid w:val="00241AA8"/>
    <w:rsid w:val="0025068E"/>
    <w:rsid w:val="002513B6"/>
    <w:rsid w:val="00252BD5"/>
    <w:rsid w:val="00253738"/>
    <w:rsid w:val="00253F42"/>
    <w:rsid w:val="00256419"/>
    <w:rsid w:val="00256F04"/>
    <w:rsid w:val="00257073"/>
    <w:rsid w:val="00257DCD"/>
    <w:rsid w:val="00260F37"/>
    <w:rsid w:val="0026100E"/>
    <w:rsid w:val="002619CC"/>
    <w:rsid w:val="002630BE"/>
    <w:rsid w:val="00264A46"/>
    <w:rsid w:val="0026561B"/>
    <w:rsid w:val="00265CF4"/>
    <w:rsid w:val="00266BAE"/>
    <w:rsid w:val="00266D60"/>
    <w:rsid w:val="00271B62"/>
    <w:rsid w:val="002764E4"/>
    <w:rsid w:val="00276E3E"/>
    <w:rsid w:val="00282373"/>
    <w:rsid w:val="00282EDE"/>
    <w:rsid w:val="002837C3"/>
    <w:rsid w:val="00284EBD"/>
    <w:rsid w:val="00286830"/>
    <w:rsid w:val="0029096F"/>
    <w:rsid w:val="002940F5"/>
    <w:rsid w:val="00294C63"/>
    <w:rsid w:val="00295EFD"/>
    <w:rsid w:val="00297BC7"/>
    <w:rsid w:val="002A0C8C"/>
    <w:rsid w:val="002A2EE5"/>
    <w:rsid w:val="002A73A6"/>
    <w:rsid w:val="002B1768"/>
    <w:rsid w:val="002B3258"/>
    <w:rsid w:val="002B64FE"/>
    <w:rsid w:val="002C0554"/>
    <w:rsid w:val="002C2477"/>
    <w:rsid w:val="002C5312"/>
    <w:rsid w:val="002C6335"/>
    <w:rsid w:val="002C73F2"/>
    <w:rsid w:val="002D0232"/>
    <w:rsid w:val="002D0C49"/>
    <w:rsid w:val="002D182F"/>
    <w:rsid w:val="002D2F92"/>
    <w:rsid w:val="002D34BC"/>
    <w:rsid w:val="002D3C29"/>
    <w:rsid w:val="002D4840"/>
    <w:rsid w:val="002D5204"/>
    <w:rsid w:val="002D5630"/>
    <w:rsid w:val="002D6839"/>
    <w:rsid w:val="002E1D8C"/>
    <w:rsid w:val="002E40F2"/>
    <w:rsid w:val="002E751D"/>
    <w:rsid w:val="002F0076"/>
    <w:rsid w:val="002F1A8E"/>
    <w:rsid w:val="002F435C"/>
    <w:rsid w:val="002F45AC"/>
    <w:rsid w:val="002F5410"/>
    <w:rsid w:val="002F74B9"/>
    <w:rsid w:val="002F7A58"/>
    <w:rsid w:val="002F7ACA"/>
    <w:rsid w:val="00300B02"/>
    <w:rsid w:val="00300E5C"/>
    <w:rsid w:val="0030125A"/>
    <w:rsid w:val="00306B37"/>
    <w:rsid w:val="003110DB"/>
    <w:rsid w:val="003120F5"/>
    <w:rsid w:val="00314895"/>
    <w:rsid w:val="00314B90"/>
    <w:rsid w:val="00314EE5"/>
    <w:rsid w:val="003174E7"/>
    <w:rsid w:val="003218E8"/>
    <w:rsid w:val="0032241E"/>
    <w:rsid w:val="00326966"/>
    <w:rsid w:val="00326C4F"/>
    <w:rsid w:val="00327A59"/>
    <w:rsid w:val="003332D6"/>
    <w:rsid w:val="00334164"/>
    <w:rsid w:val="00335B52"/>
    <w:rsid w:val="00336966"/>
    <w:rsid w:val="00337C2B"/>
    <w:rsid w:val="00340DFD"/>
    <w:rsid w:val="0034132C"/>
    <w:rsid w:val="00342916"/>
    <w:rsid w:val="00342E0C"/>
    <w:rsid w:val="0034317D"/>
    <w:rsid w:val="0034490B"/>
    <w:rsid w:val="00345303"/>
    <w:rsid w:val="003468FB"/>
    <w:rsid w:val="00346959"/>
    <w:rsid w:val="00352ED2"/>
    <w:rsid w:val="00353152"/>
    <w:rsid w:val="003532DE"/>
    <w:rsid w:val="003557AE"/>
    <w:rsid w:val="00356232"/>
    <w:rsid w:val="0035623A"/>
    <w:rsid w:val="00362AEA"/>
    <w:rsid w:val="00363D8A"/>
    <w:rsid w:val="003648FB"/>
    <w:rsid w:val="0036569B"/>
    <w:rsid w:val="00366195"/>
    <w:rsid w:val="003703CC"/>
    <w:rsid w:val="003725D7"/>
    <w:rsid w:val="00376DD4"/>
    <w:rsid w:val="00381736"/>
    <w:rsid w:val="0038372F"/>
    <w:rsid w:val="00384E84"/>
    <w:rsid w:val="003875A6"/>
    <w:rsid w:val="00392406"/>
    <w:rsid w:val="00392B05"/>
    <w:rsid w:val="00392C90"/>
    <w:rsid w:val="00394BA5"/>
    <w:rsid w:val="003A1266"/>
    <w:rsid w:val="003A149D"/>
    <w:rsid w:val="003A17B6"/>
    <w:rsid w:val="003A6326"/>
    <w:rsid w:val="003B03DF"/>
    <w:rsid w:val="003B311C"/>
    <w:rsid w:val="003B4833"/>
    <w:rsid w:val="003B7D43"/>
    <w:rsid w:val="003C004C"/>
    <w:rsid w:val="003C1BC0"/>
    <w:rsid w:val="003C2166"/>
    <w:rsid w:val="003C2662"/>
    <w:rsid w:val="003C2683"/>
    <w:rsid w:val="003C294C"/>
    <w:rsid w:val="003C2A30"/>
    <w:rsid w:val="003C6797"/>
    <w:rsid w:val="003D48FE"/>
    <w:rsid w:val="003D59EF"/>
    <w:rsid w:val="003D7EA1"/>
    <w:rsid w:val="003E0E1A"/>
    <w:rsid w:val="003E269A"/>
    <w:rsid w:val="003E4C52"/>
    <w:rsid w:val="003E7C08"/>
    <w:rsid w:val="003F29D9"/>
    <w:rsid w:val="003F4789"/>
    <w:rsid w:val="00400895"/>
    <w:rsid w:val="00400B2B"/>
    <w:rsid w:val="004026E7"/>
    <w:rsid w:val="00403285"/>
    <w:rsid w:val="00403FAF"/>
    <w:rsid w:val="00410C69"/>
    <w:rsid w:val="00411CE9"/>
    <w:rsid w:val="004124B0"/>
    <w:rsid w:val="00412B72"/>
    <w:rsid w:val="004145D9"/>
    <w:rsid w:val="004160F0"/>
    <w:rsid w:val="00416133"/>
    <w:rsid w:val="00423003"/>
    <w:rsid w:val="00423A58"/>
    <w:rsid w:val="00423B6F"/>
    <w:rsid w:val="0042779F"/>
    <w:rsid w:val="00431FCA"/>
    <w:rsid w:val="00432D38"/>
    <w:rsid w:val="00433816"/>
    <w:rsid w:val="0043492B"/>
    <w:rsid w:val="0043502B"/>
    <w:rsid w:val="00440A78"/>
    <w:rsid w:val="00440B11"/>
    <w:rsid w:val="00445811"/>
    <w:rsid w:val="00446969"/>
    <w:rsid w:val="00446E8D"/>
    <w:rsid w:val="00451181"/>
    <w:rsid w:val="00452815"/>
    <w:rsid w:val="00452DB6"/>
    <w:rsid w:val="004545A3"/>
    <w:rsid w:val="004554FB"/>
    <w:rsid w:val="0045563F"/>
    <w:rsid w:val="00456078"/>
    <w:rsid w:val="004572E2"/>
    <w:rsid w:val="004578BA"/>
    <w:rsid w:val="004602BE"/>
    <w:rsid w:val="00460CAA"/>
    <w:rsid w:val="004654D8"/>
    <w:rsid w:val="00466F51"/>
    <w:rsid w:val="00467BD1"/>
    <w:rsid w:val="00474BBC"/>
    <w:rsid w:val="004776A2"/>
    <w:rsid w:val="00477CA2"/>
    <w:rsid w:val="00477F7E"/>
    <w:rsid w:val="0048016C"/>
    <w:rsid w:val="00482874"/>
    <w:rsid w:val="00483F5C"/>
    <w:rsid w:val="0048455F"/>
    <w:rsid w:val="004845EE"/>
    <w:rsid w:val="00484C2E"/>
    <w:rsid w:val="00484D23"/>
    <w:rsid w:val="00487156"/>
    <w:rsid w:val="0048751D"/>
    <w:rsid w:val="00487E9A"/>
    <w:rsid w:val="00490EE2"/>
    <w:rsid w:val="00491403"/>
    <w:rsid w:val="00494854"/>
    <w:rsid w:val="00495E5C"/>
    <w:rsid w:val="004A08F2"/>
    <w:rsid w:val="004A0C7E"/>
    <w:rsid w:val="004A1AFE"/>
    <w:rsid w:val="004A28E1"/>
    <w:rsid w:val="004A62A0"/>
    <w:rsid w:val="004B068F"/>
    <w:rsid w:val="004B14A4"/>
    <w:rsid w:val="004B2974"/>
    <w:rsid w:val="004B2BB4"/>
    <w:rsid w:val="004B4B12"/>
    <w:rsid w:val="004B5ABE"/>
    <w:rsid w:val="004B64EC"/>
    <w:rsid w:val="004B6B7B"/>
    <w:rsid w:val="004B7536"/>
    <w:rsid w:val="004C32C5"/>
    <w:rsid w:val="004C60C5"/>
    <w:rsid w:val="004C7B35"/>
    <w:rsid w:val="004D09BB"/>
    <w:rsid w:val="004D3CB7"/>
    <w:rsid w:val="004D3FB6"/>
    <w:rsid w:val="004D5CD2"/>
    <w:rsid w:val="004D622D"/>
    <w:rsid w:val="004D7595"/>
    <w:rsid w:val="004E10F3"/>
    <w:rsid w:val="004E19AB"/>
    <w:rsid w:val="004E1FBA"/>
    <w:rsid w:val="004E469E"/>
    <w:rsid w:val="004E5A48"/>
    <w:rsid w:val="004E5ED3"/>
    <w:rsid w:val="004F0FB3"/>
    <w:rsid w:val="004F1CA6"/>
    <w:rsid w:val="004F25C2"/>
    <w:rsid w:val="004F3A80"/>
    <w:rsid w:val="004F41D4"/>
    <w:rsid w:val="004F71F7"/>
    <w:rsid w:val="004F7383"/>
    <w:rsid w:val="00500030"/>
    <w:rsid w:val="005004BB"/>
    <w:rsid w:val="00502157"/>
    <w:rsid w:val="00503508"/>
    <w:rsid w:val="00503877"/>
    <w:rsid w:val="00503EF4"/>
    <w:rsid w:val="005042AA"/>
    <w:rsid w:val="00504BC1"/>
    <w:rsid w:val="005109F8"/>
    <w:rsid w:val="00512190"/>
    <w:rsid w:val="00514F79"/>
    <w:rsid w:val="00515F2A"/>
    <w:rsid w:val="005173E0"/>
    <w:rsid w:val="00517691"/>
    <w:rsid w:val="0052020B"/>
    <w:rsid w:val="00520B32"/>
    <w:rsid w:val="005256F3"/>
    <w:rsid w:val="005271DD"/>
    <w:rsid w:val="00527B5C"/>
    <w:rsid w:val="00527BA2"/>
    <w:rsid w:val="0053072E"/>
    <w:rsid w:val="00530D34"/>
    <w:rsid w:val="00530E1D"/>
    <w:rsid w:val="00531CD9"/>
    <w:rsid w:val="005327F9"/>
    <w:rsid w:val="00532B92"/>
    <w:rsid w:val="00533406"/>
    <w:rsid w:val="00535386"/>
    <w:rsid w:val="005409E6"/>
    <w:rsid w:val="00540DCD"/>
    <w:rsid w:val="00543E06"/>
    <w:rsid w:val="00546982"/>
    <w:rsid w:val="005500CF"/>
    <w:rsid w:val="005519F6"/>
    <w:rsid w:val="00552EEA"/>
    <w:rsid w:val="005537AB"/>
    <w:rsid w:val="00554B8F"/>
    <w:rsid w:val="00554EC0"/>
    <w:rsid w:val="005568C6"/>
    <w:rsid w:val="005570D2"/>
    <w:rsid w:val="00561FEF"/>
    <w:rsid w:val="00563AF9"/>
    <w:rsid w:val="005647C7"/>
    <w:rsid w:val="005658B3"/>
    <w:rsid w:val="00566D6A"/>
    <w:rsid w:val="005716D9"/>
    <w:rsid w:val="005750DD"/>
    <w:rsid w:val="005757C9"/>
    <w:rsid w:val="00575CFA"/>
    <w:rsid w:val="00576D82"/>
    <w:rsid w:val="00580109"/>
    <w:rsid w:val="00580212"/>
    <w:rsid w:val="00583076"/>
    <w:rsid w:val="00585881"/>
    <w:rsid w:val="00586AB8"/>
    <w:rsid w:val="00586CF2"/>
    <w:rsid w:val="00592AB2"/>
    <w:rsid w:val="005949F7"/>
    <w:rsid w:val="00595DA1"/>
    <w:rsid w:val="00596EF5"/>
    <w:rsid w:val="005A4629"/>
    <w:rsid w:val="005A5EB7"/>
    <w:rsid w:val="005A722B"/>
    <w:rsid w:val="005A78CF"/>
    <w:rsid w:val="005B0603"/>
    <w:rsid w:val="005B4BDF"/>
    <w:rsid w:val="005B5325"/>
    <w:rsid w:val="005B5793"/>
    <w:rsid w:val="005C0A9D"/>
    <w:rsid w:val="005C2DF2"/>
    <w:rsid w:val="005C5483"/>
    <w:rsid w:val="005D071F"/>
    <w:rsid w:val="005D10CB"/>
    <w:rsid w:val="005D18C5"/>
    <w:rsid w:val="005D190C"/>
    <w:rsid w:val="005D3B22"/>
    <w:rsid w:val="005D3B91"/>
    <w:rsid w:val="005D6F4D"/>
    <w:rsid w:val="005E0FF1"/>
    <w:rsid w:val="005E2359"/>
    <w:rsid w:val="005E2AF9"/>
    <w:rsid w:val="005E4DA5"/>
    <w:rsid w:val="005F09E3"/>
    <w:rsid w:val="005F29AF"/>
    <w:rsid w:val="005F467A"/>
    <w:rsid w:val="005F4CD3"/>
    <w:rsid w:val="00601450"/>
    <w:rsid w:val="00604030"/>
    <w:rsid w:val="00605751"/>
    <w:rsid w:val="00605CF0"/>
    <w:rsid w:val="00605CF5"/>
    <w:rsid w:val="00610E32"/>
    <w:rsid w:val="0061117E"/>
    <w:rsid w:val="00611F4E"/>
    <w:rsid w:val="00612E15"/>
    <w:rsid w:val="006206C7"/>
    <w:rsid w:val="00625265"/>
    <w:rsid w:val="006303F7"/>
    <w:rsid w:val="00632392"/>
    <w:rsid w:val="00635F3B"/>
    <w:rsid w:val="006415AA"/>
    <w:rsid w:val="006418CE"/>
    <w:rsid w:val="00641E94"/>
    <w:rsid w:val="00642849"/>
    <w:rsid w:val="006432C7"/>
    <w:rsid w:val="006434F6"/>
    <w:rsid w:val="00643D7C"/>
    <w:rsid w:val="00643E23"/>
    <w:rsid w:val="00645336"/>
    <w:rsid w:val="0065443F"/>
    <w:rsid w:val="0065517A"/>
    <w:rsid w:val="006561C8"/>
    <w:rsid w:val="0066298C"/>
    <w:rsid w:val="00663B92"/>
    <w:rsid w:val="00665A7F"/>
    <w:rsid w:val="00665BF6"/>
    <w:rsid w:val="006670D2"/>
    <w:rsid w:val="00667E47"/>
    <w:rsid w:val="00672FB5"/>
    <w:rsid w:val="00674EC1"/>
    <w:rsid w:val="0067681E"/>
    <w:rsid w:val="00677451"/>
    <w:rsid w:val="00680463"/>
    <w:rsid w:val="00680563"/>
    <w:rsid w:val="006806B4"/>
    <w:rsid w:val="006815F7"/>
    <w:rsid w:val="00684065"/>
    <w:rsid w:val="006849D0"/>
    <w:rsid w:val="00686D77"/>
    <w:rsid w:val="006874CC"/>
    <w:rsid w:val="006909CA"/>
    <w:rsid w:val="00691431"/>
    <w:rsid w:val="00692009"/>
    <w:rsid w:val="00692D8C"/>
    <w:rsid w:val="006934A2"/>
    <w:rsid w:val="006957ED"/>
    <w:rsid w:val="00695EA6"/>
    <w:rsid w:val="00697ADF"/>
    <w:rsid w:val="006A20A1"/>
    <w:rsid w:val="006A5D6E"/>
    <w:rsid w:val="006A7603"/>
    <w:rsid w:val="006B0A97"/>
    <w:rsid w:val="006B12B0"/>
    <w:rsid w:val="006B3D60"/>
    <w:rsid w:val="006B4402"/>
    <w:rsid w:val="006B6A0A"/>
    <w:rsid w:val="006B7BE3"/>
    <w:rsid w:val="006C237E"/>
    <w:rsid w:val="006C308B"/>
    <w:rsid w:val="006C5F85"/>
    <w:rsid w:val="006D1DB3"/>
    <w:rsid w:val="006D3640"/>
    <w:rsid w:val="006D4142"/>
    <w:rsid w:val="006D68DA"/>
    <w:rsid w:val="006D754E"/>
    <w:rsid w:val="006D75C2"/>
    <w:rsid w:val="006E32E0"/>
    <w:rsid w:val="006E7326"/>
    <w:rsid w:val="006F16A0"/>
    <w:rsid w:val="006F1F39"/>
    <w:rsid w:val="006F2C4F"/>
    <w:rsid w:val="006F4E91"/>
    <w:rsid w:val="006F6D65"/>
    <w:rsid w:val="006F700F"/>
    <w:rsid w:val="0070376B"/>
    <w:rsid w:val="0070623C"/>
    <w:rsid w:val="00710238"/>
    <w:rsid w:val="00710319"/>
    <w:rsid w:val="007108C9"/>
    <w:rsid w:val="00712192"/>
    <w:rsid w:val="007146DD"/>
    <w:rsid w:val="00714730"/>
    <w:rsid w:val="0071588A"/>
    <w:rsid w:val="00715F75"/>
    <w:rsid w:val="007202E5"/>
    <w:rsid w:val="0072103D"/>
    <w:rsid w:val="0072364C"/>
    <w:rsid w:val="007238FF"/>
    <w:rsid w:val="00723F4D"/>
    <w:rsid w:val="0072569B"/>
    <w:rsid w:val="007267A3"/>
    <w:rsid w:val="0073078F"/>
    <w:rsid w:val="007316E5"/>
    <w:rsid w:val="007338F0"/>
    <w:rsid w:val="007345B4"/>
    <w:rsid w:val="007350A0"/>
    <w:rsid w:val="00735D08"/>
    <w:rsid w:val="00736B0D"/>
    <w:rsid w:val="0074061E"/>
    <w:rsid w:val="00741D67"/>
    <w:rsid w:val="00742581"/>
    <w:rsid w:val="00744F0F"/>
    <w:rsid w:val="0074599D"/>
    <w:rsid w:val="007537E2"/>
    <w:rsid w:val="00753B99"/>
    <w:rsid w:val="00754ECB"/>
    <w:rsid w:val="00756D51"/>
    <w:rsid w:val="007573E6"/>
    <w:rsid w:val="00757CEA"/>
    <w:rsid w:val="00757E55"/>
    <w:rsid w:val="00760326"/>
    <w:rsid w:val="00761320"/>
    <w:rsid w:val="00761E2A"/>
    <w:rsid w:val="00762449"/>
    <w:rsid w:val="00762B56"/>
    <w:rsid w:val="00763DBB"/>
    <w:rsid w:val="007647CA"/>
    <w:rsid w:val="00765E89"/>
    <w:rsid w:val="0077232C"/>
    <w:rsid w:val="00772898"/>
    <w:rsid w:val="007743DA"/>
    <w:rsid w:val="00775068"/>
    <w:rsid w:val="00776BD9"/>
    <w:rsid w:val="007809A2"/>
    <w:rsid w:val="00781144"/>
    <w:rsid w:val="007818C8"/>
    <w:rsid w:val="007864FA"/>
    <w:rsid w:val="0078769E"/>
    <w:rsid w:val="00791975"/>
    <w:rsid w:val="007926DE"/>
    <w:rsid w:val="007939DA"/>
    <w:rsid w:val="007A39CC"/>
    <w:rsid w:val="007A5819"/>
    <w:rsid w:val="007A7189"/>
    <w:rsid w:val="007A79E3"/>
    <w:rsid w:val="007B201F"/>
    <w:rsid w:val="007B5B00"/>
    <w:rsid w:val="007B65D7"/>
    <w:rsid w:val="007B687B"/>
    <w:rsid w:val="007C0094"/>
    <w:rsid w:val="007C05F7"/>
    <w:rsid w:val="007C2637"/>
    <w:rsid w:val="007D0FA5"/>
    <w:rsid w:val="007D2CB3"/>
    <w:rsid w:val="007D3AA9"/>
    <w:rsid w:val="007E05D4"/>
    <w:rsid w:val="007E2056"/>
    <w:rsid w:val="007E29B9"/>
    <w:rsid w:val="007E4370"/>
    <w:rsid w:val="007E4560"/>
    <w:rsid w:val="007E47FB"/>
    <w:rsid w:val="007E5176"/>
    <w:rsid w:val="007E5C77"/>
    <w:rsid w:val="007F026A"/>
    <w:rsid w:val="007F2C5B"/>
    <w:rsid w:val="007F5B50"/>
    <w:rsid w:val="007F767C"/>
    <w:rsid w:val="008005EE"/>
    <w:rsid w:val="008008B6"/>
    <w:rsid w:val="00801B32"/>
    <w:rsid w:val="00804556"/>
    <w:rsid w:val="00804594"/>
    <w:rsid w:val="00805775"/>
    <w:rsid w:val="0081076C"/>
    <w:rsid w:val="008112D4"/>
    <w:rsid w:val="00811FBA"/>
    <w:rsid w:val="0081635F"/>
    <w:rsid w:val="00817235"/>
    <w:rsid w:val="00820232"/>
    <w:rsid w:val="00820569"/>
    <w:rsid w:val="00821FD9"/>
    <w:rsid w:val="0082277D"/>
    <w:rsid w:val="0082687F"/>
    <w:rsid w:val="008308C2"/>
    <w:rsid w:val="0083467D"/>
    <w:rsid w:val="00835428"/>
    <w:rsid w:val="00836F41"/>
    <w:rsid w:val="00836FFF"/>
    <w:rsid w:val="00841907"/>
    <w:rsid w:val="00841F3A"/>
    <w:rsid w:val="0084227B"/>
    <w:rsid w:val="00845BB9"/>
    <w:rsid w:val="00846EBC"/>
    <w:rsid w:val="00847360"/>
    <w:rsid w:val="00851812"/>
    <w:rsid w:val="0085468C"/>
    <w:rsid w:val="0085548A"/>
    <w:rsid w:val="0085657F"/>
    <w:rsid w:val="008567D7"/>
    <w:rsid w:val="00856A08"/>
    <w:rsid w:val="00856B61"/>
    <w:rsid w:val="00856C44"/>
    <w:rsid w:val="008577C7"/>
    <w:rsid w:val="008619ED"/>
    <w:rsid w:val="00863B21"/>
    <w:rsid w:val="00866320"/>
    <w:rsid w:val="0086688F"/>
    <w:rsid w:val="008705C5"/>
    <w:rsid w:val="00871618"/>
    <w:rsid w:val="00871E3C"/>
    <w:rsid w:val="008734C6"/>
    <w:rsid w:val="008754BE"/>
    <w:rsid w:val="008773B6"/>
    <w:rsid w:val="00880A9E"/>
    <w:rsid w:val="00880C3D"/>
    <w:rsid w:val="00886BB6"/>
    <w:rsid w:val="00887D77"/>
    <w:rsid w:val="00890FB1"/>
    <w:rsid w:val="00891566"/>
    <w:rsid w:val="00894C56"/>
    <w:rsid w:val="00897050"/>
    <w:rsid w:val="008A0695"/>
    <w:rsid w:val="008A14E0"/>
    <w:rsid w:val="008A1731"/>
    <w:rsid w:val="008A2E05"/>
    <w:rsid w:val="008A3568"/>
    <w:rsid w:val="008A4112"/>
    <w:rsid w:val="008A47C9"/>
    <w:rsid w:val="008A4AE4"/>
    <w:rsid w:val="008A4B61"/>
    <w:rsid w:val="008A6AA8"/>
    <w:rsid w:val="008A75F3"/>
    <w:rsid w:val="008A783A"/>
    <w:rsid w:val="008A7E8F"/>
    <w:rsid w:val="008B0783"/>
    <w:rsid w:val="008B67A0"/>
    <w:rsid w:val="008B6F58"/>
    <w:rsid w:val="008C194C"/>
    <w:rsid w:val="008C2873"/>
    <w:rsid w:val="008C4576"/>
    <w:rsid w:val="008C515C"/>
    <w:rsid w:val="008C7B85"/>
    <w:rsid w:val="008D0183"/>
    <w:rsid w:val="008D0784"/>
    <w:rsid w:val="008D0934"/>
    <w:rsid w:val="008D13F4"/>
    <w:rsid w:val="008D191D"/>
    <w:rsid w:val="008D284F"/>
    <w:rsid w:val="008D2BE8"/>
    <w:rsid w:val="008D73B6"/>
    <w:rsid w:val="008E0139"/>
    <w:rsid w:val="008E3EF4"/>
    <w:rsid w:val="008E5E52"/>
    <w:rsid w:val="008E661A"/>
    <w:rsid w:val="008F298E"/>
    <w:rsid w:val="008F43AA"/>
    <w:rsid w:val="008F4B47"/>
    <w:rsid w:val="008F550F"/>
    <w:rsid w:val="009011D4"/>
    <w:rsid w:val="00901D12"/>
    <w:rsid w:val="009022C8"/>
    <w:rsid w:val="009024F1"/>
    <w:rsid w:val="00902816"/>
    <w:rsid w:val="00904D6D"/>
    <w:rsid w:val="00906711"/>
    <w:rsid w:val="009111B2"/>
    <w:rsid w:val="00914517"/>
    <w:rsid w:val="00915BF8"/>
    <w:rsid w:val="00931827"/>
    <w:rsid w:val="0093202E"/>
    <w:rsid w:val="00933780"/>
    <w:rsid w:val="00934A89"/>
    <w:rsid w:val="009354F7"/>
    <w:rsid w:val="00935BDE"/>
    <w:rsid w:val="009411AD"/>
    <w:rsid w:val="00941C95"/>
    <w:rsid w:val="00941D13"/>
    <w:rsid w:val="0094273A"/>
    <w:rsid w:val="00942850"/>
    <w:rsid w:val="009453AA"/>
    <w:rsid w:val="009453C1"/>
    <w:rsid w:val="00945709"/>
    <w:rsid w:val="009473A8"/>
    <w:rsid w:val="00950D62"/>
    <w:rsid w:val="0095133D"/>
    <w:rsid w:val="00952153"/>
    <w:rsid w:val="00954FA7"/>
    <w:rsid w:val="009644B1"/>
    <w:rsid w:val="00964557"/>
    <w:rsid w:val="00967C1C"/>
    <w:rsid w:val="009707DC"/>
    <w:rsid w:val="0097195D"/>
    <w:rsid w:val="009763BD"/>
    <w:rsid w:val="009834DC"/>
    <w:rsid w:val="0098400A"/>
    <w:rsid w:val="00984DA0"/>
    <w:rsid w:val="00985B84"/>
    <w:rsid w:val="00986492"/>
    <w:rsid w:val="00991613"/>
    <w:rsid w:val="009921F2"/>
    <w:rsid w:val="00996E0A"/>
    <w:rsid w:val="009A06F0"/>
    <w:rsid w:val="009A09A6"/>
    <w:rsid w:val="009A30E0"/>
    <w:rsid w:val="009A318D"/>
    <w:rsid w:val="009A4F7D"/>
    <w:rsid w:val="009A56DD"/>
    <w:rsid w:val="009A5E83"/>
    <w:rsid w:val="009B0357"/>
    <w:rsid w:val="009B1957"/>
    <w:rsid w:val="009B2D9B"/>
    <w:rsid w:val="009B3CD1"/>
    <w:rsid w:val="009B4178"/>
    <w:rsid w:val="009B6585"/>
    <w:rsid w:val="009B66BE"/>
    <w:rsid w:val="009B6B39"/>
    <w:rsid w:val="009B6E3F"/>
    <w:rsid w:val="009C053D"/>
    <w:rsid w:val="009C1491"/>
    <w:rsid w:val="009C49B0"/>
    <w:rsid w:val="009C4C5F"/>
    <w:rsid w:val="009C53D2"/>
    <w:rsid w:val="009C53F3"/>
    <w:rsid w:val="009D0117"/>
    <w:rsid w:val="009D084B"/>
    <w:rsid w:val="009D3316"/>
    <w:rsid w:val="009D368C"/>
    <w:rsid w:val="009D4125"/>
    <w:rsid w:val="009D4B20"/>
    <w:rsid w:val="009D4E1E"/>
    <w:rsid w:val="009D5B81"/>
    <w:rsid w:val="009E1D16"/>
    <w:rsid w:val="009E1F7C"/>
    <w:rsid w:val="009E3680"/>
    <w:rsid w:val="009E7A36"/>
    <w:rsid w:val="009F080D"/>
    <w:rsid w:val="009F0F45"/>
    <w:rsid w:val="009F2373"/>
    <w:rsid w:val="009F2CD3"/>
    <w:rsid w:val="009F475F"/>
    <w:rsid w:val="009F77D2"/>
    <w:rsid w:val="00A00ABB"/>
    <w:rsid w:val="00A02A0C"/>
    <w:rsid w:val="00A04018"/>
    <w:rsid w:val="00A053D3"/>
    <w:rsid w:val="00A054C6"/>
    <w:rsid w:val="00A057FD"/>
    <w:rsid w:val="00A05CA6"/>
    <w:rsid w:val="00A129AE"/>
    <w:rsid w:val="00A1338D"/>
    <w:rsid w:val="00A149C0"/>
    <w:rsid w:val="00A15301"/>
    <w:rsid w:val="00A16FCA"/>
    <w:rsid w:val="00A21100"/>
    <w:rsid w:val="00A21AD7"/>
    <w:rsid w:val="00A238F5"/>
    <w:rsid w:val="00A24CE7"/>
    <w:rsid w:val="00A24CF9"/>
    <w:rsid w:val="00A2522C"/>
    <w:rsid w:val="00A30886"/>
    <w:rsid w:val="00A310FC"/>
    <w:rsid w:val="00A311B6"/>
    <w:rsid w:val="00A31DAF"/>
    <w:rsid w:val="00A343F5"/>
    <w:rsid w:val="00A34EBD"/>
    <w:rsid w:val="00A35F83"/>
    <w:rsid w:val="00A36733"/>
    <w:rsid w:val="00A37F97"/>
    <w:rsid w:val="00A40FAB"/>
    <w:rsid w:val="00A43AA1"/>
    <w:rsid w:val="00A44590"/>
    <w:rsid w:val="00A464BA"/>
    <w:rsid w:val="00A470EE"/>
    <w:rsid w:val="00A52FF1"/>
    <w:rsid w:val="00A54DE0"/>
    <w:rsid w:val="00A55235"/>
    <w:rsid w:val="00A56052"/>
    <w:rsid w:val="00A56253"/>
    <w:rsid w:val="00A57E4C"/>
    <w:rsid w:val="00A6284D"/>
    <w:rsid w:val="00A632B3"/>
    <w:rsid w:val="00A637D6"/>
    <w:rsid w:val="00A660CD"/>
    <w:rsid w:val="00A66200"/>
    <w:rsid w:val="00A6673D"/>
    <w:rsid w:val="00A715F6"/>
    <w:rsid w:val="00A753C8"/>
    <w:rsid w:val="00A8056D"/>
    <w:rsid w:val="00A81593"/>
    <w:rsid w:val="00A81E26"/>
    <w:rsid w:val="00A8203A"/>
    <w:rsid w:val="00A8259D"/>
    <w:rsid w:val="00A82C2C"/>
    <w:rsid w:val="00A83247"/>
    <w:rsid w:val="00A83880"/>
    <w:rsid w:val="00A83D56"/>
    <w:rsid w:val="00A83EB5"/>
    <w:rsid w:val="00A902E8"/>
    <w:rsid w:val="00A90E1F"/>
    <w:rsid w:val="00A926CC"/>
    <w:rsid w:val="00A939FC"/>
    <w:rsid w:val="00A9695B"/>
    <w:rsid w:val="00A97479"/>
    <w:rsid w:val="00AA0F64"/>
    <w:rsid w:val="00AA1FCB"/>
    <w:rsid w:val="00AA337E"/>
    <w:rsid w:val="00AA3458"/>
    <w:rsid w:val="00AA37EC"/>
    <w:rsid w:val="00AA4581"/>
    <w:rsid w:val="00AA5BD7"/>
    <w:rsid w:val="00AA6982"/>
    <w:rsid w:val="00AA7BDC"/>
    <w:rsid w:val="00AB390B"/>
    <w:rsid w:val="00AB5F2E"/>
    <w:rsid w:val="00AC455F"/>
    <w:rsid w:val="00AD074D"/>
    <w:rsid w:val="00AD0B2A"/>
    <w:rsid w:val="00AD2556"/>
    <w:rsid w:val="00AD50AE"/>
    <w:rsid w:val="00AE2720"/>
    <w:rsid w:val="00AE349E"/>
    <w:rsid w:val="00AE36F5"/>
    <w:rsid w:val="00AE41AD"/>
    <w:rsid w:val="00AE5424"/>
    <w:rsid w:val="00AE558B"/>
    <w:rsid w:val="00AE640E"/>
    <w:rsid w:val="00AE7EEC"/>
    <w:rsid w:val="00AF0A93"/>
    <w:rsid w:val="00AF786C"/>
    <w:rsid w:val="00AF7925"/>
    <w:rsid w:val="00AF795F"/>
    <w:rsid w:val="00B0104E"/>
    <w:rsid w:val="00B04771"/>
    <w:rsid w:val="00B055E0"/>
    <w:rsid w:val="00B103B8"/>
    <w:rsid w:val="00B12877"/>
    <w:rsid w:val="00B15543"/>
    <w:rsid w:val="00B2343C"/>
    <w:rsid w:val="00B24B09"/>
    <w:rsid w:val="00B254C3"/>
    <w:rsid w:val="00B26E8C"/>
    <w:rsid w:val="00B333DB"/>
    <w:rsid w:val="00B36F3D"/>
    <w:rsid w:val="00B375F9"/>
    <w:rsid w:val="00B40D48"/>
    <w:rsid w:val="00B4475E"/>
    <w:rsid w:val="00B44AFC"/>
    <w:rsid w:val="00B46AEC"/>
    <w:rsid w:val="00B516A2"/>
    <w:rsid w:val="00B551CB"/>
    <w:rsid w:val="00B579D3"/>
    <w:rsid w:val="00B57F6D"/>
    <w:rsid w:val="00B61FFF"/>
    <w:rsid w:val="00B639D6"/>
    <w:rsid w:val="00B640E4"/>
    <w:rsid w:val="00B65C5B"/>
    <w:rsid w:val="00B6706C"/>
    <w:rsid w:val="00B674E5"/>
    <w:rsid w:val="00B67EC3"/>
    <w:rsid w:val="00B747B4"/>
    <w:rsid w:val="00B74F29"/>
    <w:rsid w:val="00B76B51"/>
    <w:rsid w:val="00B76B86"/>
    <w:rsid w:val="00B77DC8"/>
    <w:rsid w:val="00B811B1"/>
    <w:rsid w:val="00B8235E"/>
    <w:rsid w:val="00B829D5"/>
    <w:rsid w:val="00B83F9C"/>
    <w:rsid w:val="00B85EA7"/>
    <w:rsid w:val="00B8745A"/>
    <w:rsid w:val="00B91160"/>
    <w:rsid w:val="00B92868"/>
    <w:rsid w:val="00B932E3"/>
    <w:rsid w:val="00B93700"/>
    <w:rsid w:val="00B93AD9"/>
    <w:rsid w:val="00B94035"/>
    <w:rsid w:val="00B959D1"/>
    <w:rsid w:val="00B96065"/>
    <w:rsid w:val="00BA314F"/>
    <w:rsid w:val="00BA3E11"/>
    <w:rsid w:val="00BB1F66"/>
    <w:rsid w:val="00BB225F"/>
    <w:rsid w:val="00BB5252"/>
    <w:rsid w:val="00BB530B"/>
    <w:rsid w:val="00BB63E0"/>
    <w:rsid w:val="00BC0D8B"/>
    <w:rsid w:val="00BC0EEE"/>
    <w:rsid w:val="00BC1474"/>
    <w:rsid w:val="00BC152E"/>
    <w:rsid w:val="00BC2D41"/>
    <w:rsid w:val="00BC45AE"/>
    <w:rsid w:val="00BC5203"/>
    <w:rsid w:val="00BC6BE8"/>
    <w:rsid w:val="00BD25E0"/>
    <w:rsid w:val="00BE212B"/>
    <w:rsid w:val="00BE2909"/>
    <w:rsid w:val="00BE2F29"/>
    <w:rsid w:val="00BE303A"/>
    <w:rsid w:val="00BE402C"/>
    <w:rsid w:val="00BE429C"/>
    <w:rsid w:val="00BE5F40"/>
    <w:rsid w:val="00BE7AD9"/>
    <w:rsid w:val="00BF1EB7"/>
    <w:rsid w:val="00BF2408"/>
    <w:rsid w:val="00BF4050"/>
    <w:rsid w:val="00BF5C47"/>
    <w:rsid w:val="00BF76F3"/>
    <w:rsid w:val="00C03950"/>
    <w:rsid w:val="00C03AF0"/>
    <w:rsid w:val="00C053F9"/>
    <w:rsid w:val="00C1195E"/>
    <w:rsid w:val="00C13654"/>
    <w:rsid w:val="00C148A8"/>
    <w:rsid w:val="00C1519D"/>
    <w:rsid w:val="00C15820"/>
    <w:rsid w:val="00C15835"/>
    <w:rsid w:val="00C206A5"/>
    <w:rsid w:val="00C231BF"/>
    <w:rsid w:val="00C26378"/>
    <w:rsid w:val="00C32747"/>
    <w:rsid w:val="00C32AC9"/>
    <w:rsid w:val="00C3449D"/>
    <w:rsid w:val="00C35FCA"/>
    <w:rsid w:val="00C36612"/>
    <w:rsid w:val="00C36ED5"/>
    <w:rsid w:val="00C40830"/>
    <w:rsid w:val="00C41C50"/>
    <w:rsid w:val="00C42E80"/>
    <w:rsid w:val="00C44C32"/>
    <w:rsid w:val="00C51328"/>
    <w:rsid w:val="00C522D2"/>
    <w:rsid w:val="00C53270"/>
    <w:rsid w:val="00C54796"/>
    <w:rsid w:val="00C55474"/>
    <w:rsid w:val="00C55590"/>
    <w:rsid w:val="00C576A9"/>
    <w:rsid w:val="00C618FC"/>
    <w:rsid w:val="00C619DA"/>
    <w:rsid w:val="00C62486"/>
    <w:rsid w:val="00C63065"/>
    <w:rsid w:val="00C63538"/>
    <w:rsid w:val="00C651A3"/>
    <w:rsid w:val="00C66293"/>
    <w:rsid w:val="00C67FCD"/>
    <w:rsid w:val="00C71034"/>
    <w:rsid w:val="00C7385C"/>
    <w:rsid w:val="00C73CE0"/>
    <w:rsid w:val="00C76424"/>
    <w:rsid w:val="00C83D25"/>
    <w:rsid w:val="00C85192"/>
    <w:rsid w:val="00C86649"/>
    <w:rsid w:val="00C872A2"/>
    <w:rsid w:val="00C87A66"/>
    <w:rsid w:val="00C914DA"/>
    <w:rsid w:val="00C915B3"/>
    <w:rsid w:val="00C93106"/>
    <w:rsid w:val="00C93BF9"/>
    <w:rsid w:val="00C946FE"/>
    <w:rsid w:val="00C94F00"/>
    <w:rsid w:val="00C9515A"/>
    <w:rsid w:val="00C95268"/>
    <w:rsid w:val="00C9603E"/>
    <w:rsid w:val="00C96981"/>
    <w:rsid w:val="00C96FD1"/>
    <w:rsid w:val="00CA486A"/>
    <w:rsid w:val="00CA6381"/>
    <w:rsid w:val="00CB1D58"/>
    <w:rsid w:val="00CB2A72"/>
    <w:rsid w:val="00CB2DC9"/>
    <w:rsid w:val="00CC1D54"/>
    <w:rsid w:val="00CC3E51"/>
    <w:rsid w:val="00CC439B"/>
    <w:rsid w:val="00CC79B3"/>
    <w:rsid w:val="00CD13FC"/>
    <w:rsid w:val="00CD488C"/>
    <w:rsid w:val="00CD4F2E"/>
    <w:rsid w:val="00CD50DF"/>
    <w:rsid w:val="00CD78F9"/>
    <w:rsid w:val="00CE1251"/>
    <w:rsid w:val="00CE2DDD"/>
    <w:rsid w:val="00CE61F4"/>
    <w:rsid w:val="00CE663D"/>
    <w:rsid w:val="00CE6DB4"/>
    <w:rsid w:val="00CF449B"/>
    <w:rsid w:val="00D008F5"/>
    <w:rsid w:val="00D00D21"/>
    <w:rsid w:val="00D03412"/>
    <w:rsid w:val="00D04871"/>
    <w:rsid w:val="00D109BC"/>
    <w:rsid w:val="00D10A19"/>
    <w:rsid w:val="00D11234"/>
    <w:rsid w:val="00D148AF"/>
    <w:rsid w:val="00D155FB"/>
    <w:rsid w:val="00D177A7"/>
    <w:rsid w:val="00D247C1"/>
    <w:rsid w:val="00D25461"/>
    <w:rsid w:val="00D2697C"/>
    <w:rsid w:val="00D30E34"/>
    <w:rsid w:val="00D32621"/>
    <w:rsid w:val="00D3360E"/>
    <w:rsid w:val="00D34349"/>
    <w:rsid w:val="00D35FEE"/>
    <w:rsid w:val="00D3642C"/>
    <w:rsid w:val="00D36B70"/>
    <w:rsid w:val="00D3728B"/>
    <w:rsid w:val="00D37803"/>
    <w:rsid w:val="00D40801"/>
    <w:rsid w:val="00D41AB0"/>
    <w:rsid w:val="00D41E05"/>
    <w:rsid w:val="00D4295D"/>
    <w:rsid w:val="00D42EAC"/>
    <w:rsid w:val="00D4529D"/>
    <w:rsid w:val="00D459EC"/>
    <w:rsid w:val="00D459EF"/>
    <w:rsid w:val="00D50C28"/>
    <w:rsid w:val="00D51E5F"/>
    <w:rsid w:val="00D54C29"/>
    <w:rsid w:val="00D56658"/>
    <w:rsid w:val="00D566C8"/>
    <w:rsid w:val="00D57220"/>
    <w:rsid w:val="00D60C86"/>
    <w:rsid w:val="00D612A8"/>
    <w:rsid w:val="00D6138A"/>
    <w:rsid w:val="00D61409"/>
    <w:rsid w:val="00D642A9"/>
    <w:rsid w:val="00D646A1"/>
    <w:rsid w:val="00D672E7"/>
    <w:rsid w:val="00D67AAD"/>
    <w:rsid w:val="00D67FA3"/>
    <w:rsid w:val="00D701E2"/>
    <w:rsid w:val="00D713C8"/>
    <w:rsid w:val="00D73B07"/>
    <w:rsid w:val="00D75BAF"/>
    <w:rsid w:val="00D83562"/>
    <w:rsid w:val="00D87E85"/>
    <w:rsid w:val="00D9106E"/>
    <w:rsid w:val="00DA06A6"/>
    <w:rsid w:val="00DA0922"/>
    <w:rsid w:val="00DA394D"/>
    <w:rsid w:val="00DA3D4D"/>
    <w:rsid w:val="00DA3EE5"/>
    <w:rsid w:val="00DA5165"/>
    <w:rsid w:val="00DA6122"/>
    <w:rsid w:val="00DA7E40"/>
    <w:rsid w:val="00DB3878"/>
    <w:rsid w:val="00DB4A3F"/>
    <w:rsid w:val="00DC1AEB"/>
    <w:rsid w:val="00DC3FD5"/>
    <w:rsid w:val="00DC49E2"/>
    <w:rsid w:val="00DD167B"/>
    <w:rsid w:val="00DD526B"/>
    <w:rsid w:val="00DD565E"/>
    <w:rsid w:val="00DD57B0"/>
    <w:rsid w:val="00DD61C6"/>
    <w:rsid w:val="00DD6972"/>
    <w:rsid w:val="00DE53A8"/>
    <w:rsid w:val="00DF2F20"/>
    <w:rsid w:val="00DF473E"/>
    <w:rsid w:val="00E02B61"/>
    <w:rsid w:val="00E03070"/>
    <w:rsid w:val="00E05330"/>
    <w:rsid w:val="00E06147"/>
    <w:rsid w:val="00E06248"/>
    <w:rsid w:val="00E15416"/>
    <w:rsid w:val="00E20FB9"/>
    <w:rsid w:val="00E2245D"/>
    <w:rsid w:val="00E2381D"/>
    <w:rsid w:val="00E24621"/>
    <w:rsid w:val="00E2463A"/>
    <w:rsid w:val="00E24A49"/>
    <w:rsid w:val="00E251E5"/>
    <w:rsid w:val="00E25F44"/>
    <w:rsid w:val="00E32D70"/>
    <w:rsid w:val="00E3386A"/>
    <w:rsid w:val="00E36054"/>
    <w:rsid w:val="00E37040"/>
    <w:rsid w:val="00E411D4"/>
    <w:rsid w:val="00E4127B"/>
    <w:rsid w:val="00E4291B"/>
    <w:rsid w:val="00E42E39"/>
    <w:rsid w:val="00E42FB1"/>
    <w:rsid w:val="00E47D1B"/>
    <w:rsid w:val="00E51788"/>
    <w:rsid w:val="00E548B2"/>
    <w:rsid w:val="00E54C5C"/>
    <w:rsid w:val="00E54E10"/>
    <w:rsid w:val="00E5686F"/>
    <w:rsid w:val="00E57CF1"/>
    <w:rsid w:val="00E619D2"/>
    <w:rsid w:val="00E62476"/>
    <w:rsid w:val="00E648C4"/>
    <w:rsid w:val="00E64D2C"/>
    <w:rsid w:val="00E67FC1"/>
    <w:rsid w:val="00E70592"/>
    <w:rsid w:val="00E708F0"/>
    <w:rsid w:val="00E71E82"/>
    <w:rsid w:val="00E72870"/>
    <w:rsid w:val="00E72DB3"/>
    <w:rsid w:val="00E75D77"/>
    <w:rsid w:val="00E773E8"/>
    <w:rsid w:val="00E806FD"/>
    <w:rsid w:val="00E80F7A"/>
    <w:rsid w:val="00E8312B"/>
    <w:rsid w:val="00E83C48"/>
    <w:rsid w:val="00E86904"/>
    <w:rsid w:val="00E9007C"/>
    <w:rsid w:val="00E90C85"/>
    <w:rsid w:val="00E919EA"/>
    <w:rsid w:val="00E92A2B"/>
    <w:rsid w:val="00E96B4B"/>
    <w:rsid w:val="00E97163"/>
    <w:rsid w:val="00E979E0"/>
    <w:rsid w:val="00EA0936"/>
    <w:rsid w:val="00EA1657"/>
    <w:rsid w:val="00EA18EB"/>
    <w:rsid w:val="00EA1C70"/>
    <w:rsid w:val="00EA1DFE"/>
    <w:rsid w:val="00EA33D2"/>
    <w:rsid w:val="00EA43D4"/>
    <w:rsid w:val="00EA462D"/>
    <w:rsid w:val="00EA4B53"/>
    <w:rsid w:val="00EA6E32"/>
    <w:rsid w:val="00EB2402"/>
    <w:rsid w:val="00EB242C"/>
    <w:rsid w:val="00EB29CA"/>
    <w:rsid w:val="00EB3DAD"/>
    <w:rsid w:val="00EB3EB3"/>
    <w:rsid w:val="00EB40BD"/>
    <w:rsid w:val="00EB45EC"/>
    <w:rsid w:val="00EB6AA1"/>
    <w:rsid w:val="00EB771E"/>
    <w:rsid w:val="00EB7F5F"/>
    <w:rsid w:val="00EC0593"/>
    <w:rsid w:val="00EC0BF7"/>
    <w:rsid w:val="00EC1173"/>
    <w:rsid w:val="00EC3E25"/>
    <w:rsid w:val="00EC51AF"/>
    <w:rsid w:val="00EC64CC"/>
    <w:rsid w:val="00ED10E8"/>
    <w:rsid w:val="00ED3961"/>
    <w:rsid w:val="00ED39D3"/>
    <w:rsid w:val="00ED4712"/>
    <w:rsid w:val="00ED4AAE"/>
    <w:rsid w:val="00ED505A"/>
    <w:rsid w:val="00ED699D"/>
    <w:rsid w:val="00EE0B20"/>
    <w:rsid w:val="00EE2600"/>
    <w:rsid w:val="00EE3015"/>
    <w:rsid w:val="00EE3BF0"/>
    <w:rsid w:val="00EE4C3B"/>
    <w:rsid w:val="00EE5855"/>
    <w:rsid w:val="00EF18E0"/>
    <w:rsid w:val="00EF3954"/>
    <w:rsid w:val="00EF3E55"/>
    <w:rsid w:val="00EF49E6"/>
    <w:rsid w:val="00EF4A0F"/>
    <w:rsid w:val="00F00AD2"/>
    <w:rsid w:val="00F01617"/>
    <w:rsid w:val="00F029CE"/>
    <w:rsid w:val="00F03A66"/>
    <w:rsid w:val="00F03AFE"/>
    <w:rsid w:val="00F046A3"/>
    <w:rsid w:val="00F10E30"/>
    <w:rsid w:val="00F11FD1"/>
    <w:rsid w:val="00F1306F"/>
    <w:rsid w:val="00F14388"/>
    <w:rsid w:val="00F17550"/>
    <w:rsid w:val="00F177BC"/>
    <w:rsid w:val="00F214A8"/>
    <w:rsid w:val="00F238B6"/>
    <w:rsid w:val="00F248E3"/>
    <w:rsid w:val="00F27970"/>
    <w:rsid w:val="00F30A60"/>
    <w:rsid w:val="00F317BC"/>
    <w:rsid w:val="00F33DEC"/>
    <w:rsid w:val="00F361F8"/>
    <w:rsid w:val="00F36674"/>
    <w:rsid w:val="00F40400"/>
    <w:rsid w:val="00F4062E"/>
    <w:rsid w:val="00F4182E"/>
    <w:rsid w:val="00F44465"/>
    <w:rsid w:val="00F45ED4"/>
    <w:rsid w:val="00F46A4A"/>
    <w:rsid w:val="00F4753C"/>
    <w:rsid w:val="00F5014A"/>
    <w:rsid w:val="00F527C1"/>
    <w:rsid w:val="00F53B9B"/>
    <w:rsid w:val="00F54831"/>
    <w:rsid w:val="00F55F11"/>
    <w:rsid w:val="00F57F42"/>
    <w:rsid w:val="00F601FD"/>
    <w:rsid w:val="00F6063B"/>
    <w:rsid w:val="00F6117B"/>
    <w:rsid w:val="00F61C70"/>
    <w:rsid w:val="00F62C05"/>
    <w:rsid w:val="00F644BB"/>
    <w:rsid w:val="00F66480"/>
    <w:rsid w:val="00F6698D"/>
    <w:rsid w:val="00F76701"/>
    <w:rsid w:val="00F76AB6"/>
    <w:rsid w:val="00F76E45"/>
    <w:rsid w:val="00F80079"/>
    <w:rsid w:val="00F823DE"/>
    <w:rsid w:val="00F82586"/>
    <w:rsid w:val="00F83ED6"/>
    <w:rsid w:val="00F854D9"/>
    <w:rsid w:val="00F870FA"/>
    <w:rsid w:val="00F879AC"/>
    <w:rsid w:val="00F90C78"/>
    <w:rsid w:val="00F93D8A"/>
    <w:rsid w:val="00F94C15"/>
    <w:rsid w:val="00F94C8A"/>
    <w:rsid w:val="00F950F1"/>
    <w:rsid w:val="00F97805"/>
    <w:rsid w:val="00FA0779"/>
    <w:rsid w:val="00FA0DB0"/>
    <w:rsid w:val="00FA25B6"/>
    <w:rsid w:val="00FA2D0A"/>
    <w:rsid w:val="00FA40F5"/>
    <w:rsid w:val="00FA468D"/>
    <w:rsid w:val="00FA4FC8"/>
    <w:rsid w:val="00FA5B5C"/>
    <w:rsid w:val="00FA5D59"/>
    <w:rsid w:val="00FA5EDC"/>
    <w:rsid w:val="00FB01BF"/>
    <w:rsid w:val="00FB185D"/>
    <w:rsid w:val="00FB3660"/>
    <w:rsid w:val="00FB3976"/>
    <w:rsid w:val="00FB7D39"/>
    <w:rsid w:val="00FB7FA9"/>
    <w:rsid w:val="00FC0FDB"/>
    <w:rsid w:val="00FC1CBB"/>
    <w:rsid w:val="00FC3048"/>
    <w:rsid w:val="00FC321D"/>
    <w:rsid w:val="00FC3FBE"/>
    <w:rsid w:val="00FC701F"/>
    <w:rsid w:val="00FC7A60"/>
    <w:rsid w:val="00FD251D"/>
    <w:rsid w:val="00FD35EE"/>
    <w:rsid w:val="00FE0067"/>
    <w:rsid w:val="00FE1218"/>
    <w:rsid w:val="00FE1601"/>
    <w:rsid w:val="00FE1C2B"/>
    <w:rsid w:val="00FE2C31"/>
    <w:rsid w:val="00FE303B"/>
    <w:rsid w:val="00FE3863"/>
    <w:rsid w:val="00FE4050"/>
    <w:rsid w:val="00FE5489"/>
    <w:rsid w:val="00FE76BC"/>
    <w:rsid w:val="00FF08A0"/>
    <w:rsid w:val="00FF2405"/>
    <w:rsid w:val="00FF26FB"/>
    <w:rsid w:val="00FF5A45"/>
    <w:rsid w:val="00FF6B56"/>
    <w:rsid w:val="00FF73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54B48F8"/>
  <w15:chartTrackingRefBased/>
  <w15:docId w15:val="{F8A427F1-6B98-407B-BAAC-01CF9FEED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table of figures" w:uiPriority="99" w:qFormat="1"/>
    <w:lsdException w:name="Subtitle" w:qFormat="1"/>
    <w:lsdException w:name="Hyperlink"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4065"/>
    <w:pPr>
      <w:spacing w:before="120" w:after="120"/>
      <w:ind w:firstLine="360"/>
    </w:pPr>
    <w:rPr>
      <w:sz w:val="24"/>
      <w:szCs w:val="24"/>
    </w:rPr>
  </w:style>
  <w:style w:type="paragraph" w:styleId="Heading1">
    <w:name w:val="heading 1"/>
    <w:next w:val="Normal"/>
    <w:qFormat/>
    <w:rsid w:val="00456078"/>
    <w:pPr>
      <w:keepNext/>
      <w:numPr>
        <w:numId w:val="14"/>
      </w:numPr>
      <w:tabs>
        <w:tab w:val="clear" w:pos="360"/>
      </w:tabs>
      <w:autoSpaceDE w:val="0"/>
      <w:autoSpaceDN w:val="0"/>
      <w:adjustRightInd w:val="0"/>
      <w:spacing w:before="240" w:after="120"/>
      <w:ind w:left="432" w:hanging="432"/>
      <w:outlineLvl w:val="0"/>
    </w:pPr>
    <w:rPr>
      <w:rFonts w:ascii="Arial" w:hAnsi="Arial" w:cs="Arial"/>
      <w:b/>
      <w:bCs/>
      <w:kern w:val="32"/>
      <w:sz w:val="36"/>
      <w:szCs w:val="32"/>
    </w:rPr>
  </w:style>
  <w:style w:type="paragraph" w:styleId="Heading2">
    <w:name w:val="heading 2"/>
    <w:next w:val="Normal"/>
    <w:qFormat/>
    <w:rsid w:val="00456078"/>
    <w:pPr>
      <w:numPr>
        <w:ilvl w:val="1"/>
        <w:numId w:val="14"/>
      </w:numPr>
      <w:tabs>
        <w:tab w:val="clear" w:pos="792"/>
      </w:tabs>
      <w:spacing w:before="240" w:after="60"/>
      <w:ind w:left="1080" w:hanging="720"/>
      <w:outlineLvl w:val="1"/>
    </w:pPr>
    <w:rPr>
      <w:rFonts w:ascii="Arial" w:hAnsi="Arial" w:cs="Arial"/>
      <w:b/>
      <w:iCs/>
      <w:kern w:val="32"/>
      <w:sz w:val="32"/>
      <w:szCs w:val="32"/>
    </w:rPr>
  </w:style>
  <w:style w:type="paragraph" w:styleId="Heading3">
    <w:name w:val="heading 3"/>
    <w:next w:val="Normal"/>
    <w:link w:val="Heading3Char"/>
    <w:qFormat/>
    <w:rsid w:val="00456078"/>
    <w:pPr>
      <w:numPr>
        <w:ilvl w:val="2"/>
        <w:numId w:val="14"/>
      </w:numPr>
      <w:tabs>
        <w:tab w:val="clear" w:pos="1440"/>
      </w:tabs>
      <w:spacing w:before="240" w:after="60"/>
      <w:ind w:left="1584" w:hanging="864"/>
      <w:outlineLvl w:val="2"/>
    </w:pPr>
    <w:rPr>
      <w:rFonts w:ascii="Arial" w:hAnsi="Arial" w:cs="Arial"/>
      <w:b/>
      <w:bCs/>
      <w:iCs/>
      <w:kern w:val="32"/>
      <w:sz w:val="28"/>
      <w:szCs w:val="28"/>
    </w:rPr>
  </w:style>
  <w:style w:type="paragraph" w:styleId="Heading4">
    <w:name w:val="heading 4"/>
    <w:next w:val="Normal"/>
    <w:qFormat/>
    <w:rsid w:val="00D713C8"/>
    <w:pPr>
      <w:spacing w:after="120"/>
      <w:outlineLvl w:val="3"/>
    </w:pPr>
    <w:rPr>
      <w:rFonts w:ascii="Arial" w:hAnsi="Arial" w:cs="Arial"/>
      <w:b/>
      <w:kern w:val="32"/>
      <w:sz w:val="24"/>
      <w:szCs w:val="28"/>
    </w:rPr>
  </w:style>
  <w:style w:type="paragraph" w:styleId="Heading5">
    <w:name w:val="heading 5"/>
    <w:basedOn w:val="Normal"/>
    <w:next w:val="Normal"/>
    <w:link w:val="Heading5Char"/>
    <w:qFormat/>
    <w:rsid w:val="00F601FD"/>
    <w:pPr>
      <w:spacing w:before="240" w:after="60"/>
      <w:ind w:firstLine="0"/>
      <w:outlineLvl w:val="4"/>
    </w:pPr>
    <w:rPr>
      <w:b/>
      <w:bCs/>
      <w:i/>
      <w:iCs/>
      <w:sz w:val="26"/>
      <w:szCs w:val="26"/>
    </w:rPr>
  </w:style>
  <w:style w:type="paragraph" w:styleId="Heading6">
    <w:name w:val="heading 6"/>
    <w:basedOn w:val="Normal"/>
    <w:next w:val="Normal"/>
    <w:qFormat/>
    <w:rsid w:val="00F601FD"/>
    <w:pPr>
      <w:spacing w:before="240" w:after="60"/>
      <w:ind w:firstLine="0"/>
      <w:outlineLvl w:val="5"/>
    </w:pPr>
    <w:rPr>
      <w:b/>
      <w:bCs/>
      <w:szCs w:val="22"/>
    </w:rPr>
  </w:style>
  <w:style w:type="paragraph" w:styleId="Heading7">
    <w:name w:val="heading 7"/>
    <w:basedOn w:val="Normal"/>
    <w:next w:val="Normal"/>
    <w:qFormat/>
    <w:rsid w:val="00F601FD"/>
    <w:pPr>
      <w:spacing w:before="240" w:after="60"/>
      <w:ind w:firstLine="0"/>
      <w:outlineLvl w:val="6"/>
    </w:pPr>
  </w:style>
  <w:style w:type="paragraph" w:styleId="Heading8">
    <w:name w:val="heading 8"/>
    <w:basedOn w:val="Normal"/>
    <w:next w:val="Normal"/>
    <w:qFormat/>
    <w:rsid w:val="00F601FD"/>
    <w:pPr>
      <w:spacing w:before="240" w:after="60"/>
      <w:ind w:firstLine="0"/>
      <w:outlineLvl w:val="7"/>
    </w:pPr>
    <w:rPr>
      <w:i/>
      <w:iCs/>
    </w:rPr>
  </w:style>
  <w:style w:type="paragraph" w:styleId="Heading9">
    <w:name w:val="heading 9"/>
    <w:basedOn w:val="Normal"/>
    <w:next w:val="Normal"/>
    <w:qFormat/>
    <w:rsid w:val="00F601FD"/>
    <w:pPr>
      <w:spacing w:before="240" w:after="60"/>
      <w:ind w:firstLine="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456078"/>
    <w:rPr>
      <w:rFonts w:ascii="Arial" w:hAnsi="Arial" w:cs="Arial"/>
      <w:b/>
      <w:bCs/>
      <w:iCs/>
      <w:kern w:val="32"/>
      <w:sz w:val="28"/>
      <w:szCs w:val="28"/>
    </w:rPr>
  </w:style>
  <w:style w:type="character" w:customStyle="1" w:styleId="Heading5Char">
    <w:name w:val="Heading 5 Char"/>
    <w:link w:val="Heading5"/>
    <w:rsid w:val="009F080D"/>
    <w:rPr>
      <w:b/>
      <w:bCs/>
      <w:i/>
      <w:iCs/>
      <w:sz w:val="26"/>
      <w:szCs w:val="26"/>
    </w:rPr>
  </w:style>
  <w:style w:type="paragraph" w:customStyle="1" w:styleId="capture">
    <w:name w:val="capture"/>
    <w:qFormat/>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styleId="BalloonText">
    <w:name w:val="Balloon Text"/>
    <w:basedOn w:val="Normal"/>
    <w:link w:val="BalloonTextChar"/>
    <w:rsid w:val="00BF4050"/>
    <w:rPr>
      <w:rFonts w:ascii="Tahoma" w:hAnsi="Tahoma" w:cs="Tahoma"/>
      <w:sz w:val="16"/>
      <w:szCs w:val="16"/>
    </w:rPr>
  </w:style>
  <w:style w:type="character" w:customStyle="1" w:styleId="BalloonTextChar">
    <w:name w:val="Balloon Text Char"/>
    <w:link w:val="BalloonText"/>
    <w:rsid w:val="00BF4050"/>
    <w:rPr>
      <w:rFonts w:ascii="Tahoma" w:hAnsi="Tahoma" w:cs="Tahoma"/>
      <w:sz w:val="16"/>
      <w:szCs w:val="16"/>
    </w:rPr>
  </w:style>
  <w:style w:type="paragraph" w:customStyle="1" w:styleId="TableHeading">
    <w:name w:val="Table Heading"/>
    <w:qFormat/>
    <w:rsid w:val="00D713C8"/>
    <w:pPr>
      <w:spacing w:before="60" w:after="60"/>
    </w:pPr>
    <w:rPr>
      <w:rFonts w:ascii="Arial" w:hAnsi="Arial" w:cs="Arial"/>
      <w:b/>
      <w:sz w:val="22"/>
      <w:szCs w:val="22"/>
    </w:rPr>
  </w:style>
  <w:style w:type="paragraph" w:customStyle="1" w:styleId="TableText">
    <w:name w:val="Table Text"/>
    <w:link w:val="TableTextChar"/>
    <w:qFormat/>
    <w:rsid w:val="00D713C8"/>
    <w:pPr>
      <w:spacing w:before="60" w:after="60"/>
    </w:pPr>
    <w:rPr>
      <w:rFonts w:ascii="Arial" w:hAnsi="Arial" w:cs="Arial"/>
      <w:sz w:val="22"/>
    </w:rPr>
  </w:style>
  <w:style w:type="character" w:customStyle="1" w:styleId="TableTextChar">
    <w:name w:val="Table Text Char"/>
    <w:link w:val="TableText"/>
    <w:rsid w:val="00C71034"/>
    <w:rPr>
      <w:rFonts w:ascii="Arial" w:hAnsi="Arial" w:cs="Arial"/>
      <w:sz w:val="22"/>
    </w:rPr>
  </w:style>
  <w:style w:type="paragraph" w:styleId="Caption">
    <w:name w:val="caption"/>
    <w:basedOn w:val="Normal"/>
    <w:next w:val="Normal"/>
    <w:qFormat/>
    <w:rsid w:val="009B6B39"/>
    <w:pPr>
      <w:keepNext/>
      <w:keepLines/>
      <w:spacing w:before="240"/>
    </w:pPr>
    <w:rPr>
      <w:rFonts w:ascii="Arial" w:hAnsi="Arial" w:cs="Arial"/>
      <w:b/>
      <w:bCs/>
      <w:szCs w:val="20"/>
    </w:rPr>
  </w:style>
  <w:style w:type="paragraph" w:styleId="TableofFigures">
    <w:name w:val="table of figures"/>
    <w:aliases w:val="List of Tables"/>
    <w:basedOn w:val="Normal"/>
    <w:next w:val="Normal"/>
    <w:uiPriority w:val="99"/>
    <w:qFormat/>
    <w:rsid w:val="004A0C7E"/>
    <w:pPr>
      <w:ind w:left="440" w:hanging="440"/>
    </w:pPr>
    <w:rPr>
      <w:rFonts w:cs="Calibri"/>
      <w:caps/>
      <w:szCs w:val="20"/>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style>
  <w:style w:type="character" w:styleId="CommentReference">
    <w:name w:val="annotation reference"/>
    <w:rPr>
      <w:sz w:val="16"/>
      <w:szCs w:val="16"/>
    </w:rPr>
  </w:style>
  <w:style w:type="paragraph" w:customStyle="1" w:styleId="Title2">
    <w:name w:val="Title 2"/>
    <w:rsid w:val="00E90C85"/>
    <w:pPr>
      <w:spacing w:before="120" w:after="120"/>
      <w:jc w:val="center"/>
    </w:pPr>
    <w:rPr>
      <w:rFonts w:ascii="Arial" w:hAnsi="Arial" w:cs="Arial"/>
      <w:b/>
      <w:bCs/>
      <w:sz w:val="28"/>
      <w:szCs w:val="32"/>
    </w:rPr>
  </w:style>
  <w:style w:type="paragraph" w:styleId="Header">
    <w:name w:val="header"/>
    <w:basedOn w:val="Normal"/>
    <w:link w:val="HeaderChar"/>
    <w:rsid w:val="000C2C78"/>
    <w:pPr>
      <w:tabs>
        <w:tab w:val="center" w:pos="4680"/>
        <w:tab w:val="right" w:pos="9360"/>
      </w:tabs>
    </w:pPr>
  </w:style>
  <w:style w:type="character" w:customStyle="1" w:styleId="HeaderChar">
    <w:name w:val="Header Char"/>
    <w:link w:val="Header"/>
    <w:rsid w:val="000C2C78"/>
    <w:rPr>
      <w:sz w:val="22"/>
      <w:szCs w:val="24"/>
    </w:rPr>
  </w:style>
  <w:style w:type="paragraph" w:styleId="Footer">
    <w:name w:val="footer"/>
    <w:basedOn w:val="Normal"/>
    <w:link w:val="FooterChar"/>
    <w:rsid w:val="000C2C78"/>
    <w:pPr>
      <w:tabs>
        <w:tab w:val="center" w:pos="4680"/>
        <w:tab w:val="right" w:pos="9360"/>
      </w:tabs>
    </w:pPr>
  </w:style>
  <w:style w:type="character" w:customStyle="1" w:styleId="FooterChar">
    <w:name w:val="Footer Char"/>
    <w:link w:val="Footer"/>
    <w:rsid w:val="000C2C78"/>
    <w:rPr>
      <w:sz w:val="22"/>
      <w:szCs w:val="24"/>
    </w:rPr>
  </w:style>
  <w:style w:type="paragraph" w:styleId="TOC1">
    <w:name w:val="toc 1"/>
    <w:basedOn w:val="Normal"/>
    <w:next w:val="Normal"/>
    <w:autoRedefine/>
    <w:uiPriority w:val="39"/>
    <w:qFormat/>
    <w:rsid w:val="00F76E45"/>
    <w:pPr>
      <w:spacing w:after="100"/>
    </w:pPr>
    <w:rPr>
      <w:rFonts w:ascii="Arial" w:hAnsi="Arial"/>
    </w:rPr>
  </w:style>
  <w:style w:type="paragraph" w:styleId="TOC2">
    <w:name w:val="toc 2"/>
    <w:basedOn w:val="Normal"/>
    <w:next w:val="Normal"/>
    <w:autoRedefine/>
    <w:uiPriority w:val="39"/>
    <w:qFormat/>
    <w:rsid w:val="00F76E45"/>
    <w:pPr>
      <w:spacing w:after="100"/>
      <w:ind w:left="240"/>
    </w:pPr>
    <w:rPr>
      <w:rFonts w:ascii="Arial" w:hAnsi="Arial"/>
    </w:rPr>
  </w:style>
  <w:style w:type="paragraph" w:styleId="TOC3">
    <w:name w:val="toc 3"/>
    <w:basedOn w:val="Normal"/>
    <w:next w:val="Normal"/>
    <w:autoRedefine/>
    <w:uiPriority w:val="39"/>
    <w:qFormat/>
    <w:rsid w:val="00F76E45"/>
    <w:pPr>
      <w:spacing w:after="100"/>
      <w:ind w:left="480"/>
    </w:pPr>
    <w:rPr>
      <w:rFonts w:ascii="Arial" w:hAnsi="Arial"/>
    </w:rPr>
  </w:style>
  <w:style w:type="paragraph" w:styleId="TOCHeading">
    <w:name w:val="TOC Heading"/>
    <w:basedOn w:val="Heading1"/>
    <w:next w:val="Normal"/>
    <w:uiPriority w:val="39"/>
    <w:unhideWhenUsed/>
    <w:rsid w:val="00384E84"/>
    <w:pPr>
      <w:keepLines/>
      <w:numPr>
        <w:numId w:val="0"/>
      </w:numPr>
      <w:autoSpaceDE/>
      <w:autoSpaceDN/>
      <w:adjustRightInd/>
      <w:spacing w:before="480" w:after="0" w:line="276" w:lineRule="auto"/>
      <w:outlineLvl w:val="9"/>
    </w:pPr>
    <w:rPr>
      <w:rFonts w:ascii="Cambria" w:eastAsia="MS Gothic" w:hAnsi="Cambria" w:cs="Times New Roman"/>
      <w:color w:val="365F91"/>
      <w:kern w:val="0"/>
      <w:sz w:val="28"/>
      <w:szCs w:val="28"/>
      <w:lang w:eastAsia="ja-JP"/>
    </w:rPr>
  </w:style>
  <w:style w:type="character" w:styleId="Hyperlink">
    <w:name w:val="Hyperlink"/>
    <w:uiPriority w:val="99"/>
    <w:unhideWhenUsed/>
    <w:rsid w:val="00384E84"/>
    <w:rPr>
      <w:color w:val="0000FF"/>
      <w:u w:val="single"/>
    </w:rPr>
  </w:style>
  <w:style w:type="paragraph" w:styleId="ListParagraph">
    <w:name w:val="List Paragraph"/>
    <w:basedOn w:val="Normal"/>
    <w:uiPriority w:val="34"/>
    <w:qFormat/>
    <w:rsid w:val="00384E84"/>
    <w:pPr>
      <w:ind w:left="720"/>
      <w:contextualSpacing/>
    </w:pPr>
  </w:style>
  <w:style w:type="table" w:styleId="TableGrid">
    <w:name w:val="Table Grid"/>
    <w:basedOn w:val="TableNormal"/>
    <w:rsid w:val="006840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rsid w:val="00F76E45"/>
    <w:pPr>
      <w:spacing w:after="100"/>
      <w:ind w:left="720"/>
    </w:pPr>
    <w:rPr>
      <w:rFonts w:ascii="Arial" w:hAnsi="Arial"/>
    </w:rPr>
  </w:style>
  <w:style w:type="paragraph" w:styleId="TOC5">
    <w:name w:val="toc 5"/>
    <w:basedOn w:val="Normal"/>
    <w:next w:val="Normal"/>
    <w:autoRedefine/>
    <w:rsid w:val="00F76E45"/>
    <w:pPr>
      <w:spacing w:after="100"/>
      <w:ind w:left="960"/>
    </w:pPr>
    <w:rPr>
      <w:rFonts w:ascii="Arial" w:hAnsi="Arial"/>
    </w:rPr>
  </w:style>
  <w:style w:type="paragraph" w:styleId="TOC6">
    <w:name w:val="toc 6"/>
    <w:basedOn w:val="Normal"/>
    <w:next w:val="Normal"/>
    <w:autoRedefine/>
    <w:rsid w:val="00F76E45"/>
    <w:pPr>
      <w:spacing w:after="100"/>
      <w:ind w:left="1200"/>
    </w:pPr>
    <w:rPr>
      <w:rFonts w:ascii="Arial" w:hAnsi="Arial"/>
    </w:rPr>
  </w:style>
  <w:style w:type="paragraph" w:styleId="TOC7">
    <w:name w:val="toc 7"/>
    <w:basedOn w:val="Normal"/>
    <w:next w:val="Normal"/>
    <w:autoRedefine/>
    <w:rsid w:val="00F76E45"/>
    <w:pPr>
      <w:spacing w:after="100"/>
      <w:ind w:left="1440"/>
    </w:pPr>
    <w:rPr>
      <w:rFonts w:ascii="Arial" w:hAnsi="Arial"/>
    </w:rPr>
  </w:style>
  <w:style w:type="paragraph" w:styleId="TOC8">
    <w:name w:val="toc 8"/>
    <w:basedOn w:val="Normal"/>
    <w:next w:val="Normal"/>
    <w:autoRedefine/>
    <w:rsid w:val="00F76E45"/>
    <w:pPr>
      <w:spacing w:after="100"/>
      <w:ind w:left="1680"/>
    </w:pPr>
    <w:rPr>
      <w:rFonts w:ascii="Arial" w:hAnsi="Arial"/>
    </w:rPr>
  </w:style>
  <w:style w:type="paragraph" w:styleId="TOC9">
    <w:name w:val="toc 9"/>
    <w:basedOn w:val="Normal"/>
    <w:next w:val="Normal"/>
    <w:autoRedefine/>
    <w:rsid w:val="00F76E45"/>
    <w:pPr>
      <w:spacing w:after="100"/>
      <w:ind w:left="1920"/>
    </w:pPr>
    <w:rPr>
      <w:rFonts w:ascii="Arial" w:hAnsi="Arial"/>
    </w:rPr>
  </w:style>
  <w:style w:type="paragraph" w:styleId="CommentSubject">
    <w:name w:val="annotation subject"/>
    <w:basedOn w:val="CommentText"/>
    <w:next w:val="CommentText"/>
    <w:link w:val="CommentSubjectChar"/>
    <w:rsid w:val="00EA33D2"/>
    <w:rPr>
      <w:b/>
      <w:bCs/>
    </w:rPr>
  </w:style>
  <w:style w:type="character" w:customStyle="1" w:styleId="CommentSubjectChar">
    <w:name w:val="Comment Subject Char"/>
    <w:link w:val="CommentSubject"/>
    <w:rsid w:val="00EA33D2"/>
    <w:rPr>
      <w:b/>
      <w:bCs/>
    </w:rPr>
  </w:style>
  <w:style w:type="character" w:customStyle="1" w:styleId="CommentTextChar1">
    <w:name w:val="Comment Text Char1"/>
    <w:basedOn w:val="DefaultParagraphFont"/>
    <w:semiHidden/>
    <w:locked/>
    <w:rsid w:val="004026E7"/>
  </w:style>
  <w:style w:type="paragraph" w:styleId="Subtitle">
    <w:name w:val="Subtitle"/>
    <w:basedOn w:val="Normal"/>
    <w:link w:val="SubtitleChar"/>
    <w:qFormat/>
    <w:rsid w:val="00D459EF"/>
    <w:pPr>
      <w:spacing w:before="0" w:after="60"/>
      <w:ind w:firstLine="0"/>
      <w:jc w:val="center"/>
      <w:outlineLvl w:val="1"/>
    </w:pPr>
    <w:rPr>
      <w:rFonts w:ascii="Arial" w:hAnsi="Arial" w:cs="Arial"/>
    </w:rPr>
  </w:style>
  <w:style w:type="character" w:customStyle="1" w:styleId="SubtitleChar">
    <w:name w:val="Subtitle Char"/>
    <w:link w:val="Subtitle"/>
    <w:rsid w:val="00D459EF"/>
    <w:rPr>
      <w:rFonts w:ascii="Arial" w:hAnsi="Arial" w:cs="Arial"/>
      <w:sz w:val="24"/>
      <w:szCs w:val="24"/>
    </w:rPr>
  </w:style>
  <w:style w:type="paragraph" w:customStyle="1" w:styleId="Default">
    <w:name w:val="Default"/>
    <w:basedOn w:val="Normal"/>
    <w:rsid w:val="00E05330"/>
    <w:pPr>
      <w:autoSpaceDE w:val="0"/>
      <w:autoSpaceDN w:val="0"/>
      <w:spacing w:before="0" w:after="0"/>
      <w:ind w:firstLine="0"/>
    </w:pPr>
    <w:rPr>
      <w:rFonts w:eastAsia="Calibri"/>
      <w:color w:val="000000"/>
    </w:rPr>
  </w:style>
  <w:style w:type="character" w:styleId="FollowedHyperlink">
    <w:name w:val="FollowedHyperlink"/>
    <w:rsid w:val="00C15835"/>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53688">
      <w:bodyDiv w:val="1"/>
      <w:marLeft w:val="0"/>
      <w:marRight w:val="0"/>
      <w:marTop w:val="0"/>
      <w:marBottom w:val="0"/>
      <w:divBdr>
        <w:top w:val="none" w:sz="0" w:space="0" w:color="auto"/>
        <w:left w:val="none" w:sz="0" w:space="0" w:color="auto"/>
        <w:bottom w:val="none" w:sz="0" w:space="0" w:color="auto"/>
        <w:right w:val="none" w:sz="0" w:space="0" w:color="auto"/>
      </w:divBdr>
    </w:div>
    <w:div w:id="151457868">
      <w:bodyDiv w:val="1"/>
      <w:marLeft w:val="0"/>
      <w:marRight w:val="0"/>
      <w:marTop w:val="0"/>
      <w:marBottom w:val="0"/>
      <w:divBdr>
        <w:top w:val="none" w:sz="0" w:space="0" w:color="auto"/>
        <w:left w:val="none" w:sz="0" w:space="0" w:color="auto"/>
        <w:bottom w:val="none" w:sz="0" w:space="0" w:color="auto"/>
        <w:right w:val="none" w:sz="0" w:space="0" w:color="auto"/>
      </w:divBdr>
    </w:div>
    <w:div w:id="205023292">
      <w:bodyDiv w:val="1"/>
      <w:marLeft w:val="0"/>
      <w:marRight w:val="0"/>
      <w:marTop w:val="0"/>
      <w:marBottom w:val="0"/>
      <w:divBdr>
        <w:top w:val="none" w:sz="0" w:space="0" w:color="auto"/>
        <w:left w:val="none" w:sz="0" w:space="0" w:color="auto"/>
        <w:bottom w:val="none" w:sz="0" w:space="0" w:color="auto"/>
        <w:right w:val="none" w:sz="0" w:space="0" w:color="auto"/>
      </w:divBdr>
    </w:div>
    <w:div w:id="216209194">
      <w:bodyDiv w:val="1"/>
      <w:marLeft w:val="0"/>
      <w:marRight w:val="0"/>
      <w:marTop w:val="0"/>
      <w:marBottom w:val="0"/>
      <w:divBdr>
        <w:top w:val="none" w:sz="0" w:space="0" w:color="auto"/>
        <w:left w:val="none" w:sz="0" w:space="0" w:color="auto"/>
        <w:bottom w:val="none" w:sz="0" w:space="0" w:color="auto"/>
        <w:right w:val="none" w:sz="0" w:space="0" w:color="auto"/>
      </w:divBdr>
    </w:div>
    <w:div w:id="284312938">
      <w:bodyDiv w:val="1"/>
      <w:marLeft w:val="0"/>
      <w:marRight w:val="0"/>
      <w:marTop w:val="0"/>
      <w:marBottom w:val="0"/>
      <w:divBdr>
        <w:top w:val="none" w:sz="0" w:space="0" w:color="auto"/>
        <w:left w:val="none" w:sz="0" w:space="0" w:color="auto"/>
        <w:bottom w:val="none" w:sz="0" w:space="0" w:color="auto"/>
        <w:right w:val="none" w:sz="0" w:space="0" w:color="auto"/>
      </w:divBdr>
    </w:div>
    <w:div w:id="305359274">
      <w:bodyDiv w:val="1"/>
      <w:marLeft w:val="0"/>
      <w:marRight w:val="0"/>
      <w:marTop w:val="0"/>
      <w:marBottom w:val="0"/>
      <w:divBdr>
        <w:top w:val="none" w:sz="0" w:space="0" w:color="auto"/>
        <w:left w:val="none" w:sz="0" w:space="0" w:color="auto"/>
        <w:bottom w:val="none" w:sz="0" w:space="0" w:color="auto"/>
        <w:right w:val="none" w:sz="0" w:space="0" w:color="auto"/>
      </w:divBdr>
    </w:div>
    <w:div w:id="478806667">
      <w:bodyDiv w:val="1"/>
      <w:marLeft w:val="0"/>
      <w:marRight w:val="0"/>
      <w:marTop w:val="0"/>
      <w:marBottom w:val="0"/>
      <w:divBdr>
        <w:top w:val="none" w:sz="0" w:space="0" w:color="auto"/>
        <w:left w:val="none" w:sz="0" w:space="0" w:color="auto"/>
        <w:bottom w:val="none" w:sz="0" w:space="0" w:color="auto"/>
        <w:right w:val="none" w:sz="0" w:space="0" w:color="auto"/>
      </w:divBdr>
    </w:div>
    <w:div w:id="637150901">
      <w:bodyDiv w:val="1"/>
      <w:marLeft w:val="0"/>
      <w:marRight w:val="0"/>
      <w:marTop w:val="0"/>
      <w:marBottom w:val="0"/>
      <w:divBdr>
        <w:top w:val="none" w:sz="0" w:space="0" w:color="auto"/>
        <w:left w:val="none" w:sz="0" w:space="0" w:color="auto"/>
        <w:bottom w:val="none" w:sz="0" w:space="0" w:color="auto"/>
        <w:right w:val="none" w:sz="0" w:space="0" w:color="auto"/>
      </w:divBdr>
    </w:div>
    <w:div w:id="1340541673">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376927482">
      <w:bodyDiv w:val="1"/>
      <w:marLeft w:val="0"/>
      <w:marRight w:val="0"/>
      <w:marTop w:val="0"/>
      <w:marBottom w:val="0"/>
      <w:divBdr>
        <w:top w:val="none" w:sz="0" w:space="0" w:color="auto"/>
        <w:left w:val="none" w:sz="0" w:space="0" w:color="auto"/>
        <w:bottom w:val="none" w:sz="0" w:space="0" w:color="auto"/>
        <w:right w:val="none" w:sz="0" w:space="0" w:color="auto"/>
      </w:divBdr>
    </w:div>
    <w:div w:id="1462924405">
      <w:bodyDiv w:val="1"/>
      <w:marLeft w:val="0"/>
      <w:marRight w:val="0"/>
      <w:marTop w:val="0"/>
      <w:marBottom w:val="0"/>
      <w:divBdr>
        <w:top w:val="none" w:sz="0" w:space="0" w:color="auto"/>
        <w:left w:val="none" w:sz="0" w:space="0" w:color="auto"/>
        <w:bottom w:val="none" w:sz="0" w:space="0" w:color="auto"/>
        <w:right w:val="none" w:sz="0" w:space="0" w:color="auto"/>
      </w:divBdr>
    </w:div>
    <w:div w:id="1468863055">
      <w:bodyDiv w:val="1"/>
      <w:marLeft w:val="0"/>
      <w:marRight w:val="0"/>
      <w:marTop w:val="0"/>
      <w:marBottom w:val="0"/>
      <w:divBdr>
        <w:top w:val="none" w:sz="0" w:space="0" w:color="auto"/>
        <w:left w:val="none" w:sz="0" w:space="0" w:color="auto"/>
        <w:bottom w:val="none" w:sz="0" w:space="0" w:color="auto"/>
        <w:right w:val="none" w:sz="0" w:space="0" w:color="auto"/>
      </w:divBdr>
    </w:div>
    <w:div w:id="1534803934">
      <w:bodyDiv w:val="1"/>
      <w:marLeft w:val="0"/>
      <w:marRight w:val="0"/>
      <w:marTop w:val="0"/>
      <w:marBottom w:val="0"/>
      <w:divBdr>
        <w:top w:val="none" w:sz="0" w:space="0" w:color="auto"/>
        <w:left w:val="none" w:sz="0" w:space="0" w:color="auto"/>
        <w:bottom w:val="none" w:sz="0" w:space="0" w:color="auto"/>
        <w:right w:val="none" w:sz="0" w:space="0" w:color="auto"/>
      </w:divBdr>
    </w:div>
    <w:div w:id="1601336721">
      <w:bodyDiv w:val="1"/>
      <w:marLeft w:val="0"/>
      <w:marRight w:val="0"/>
      <w:marTop w:val="0"/>
      <w:marBottom w:val="0"/>
      <w:divBdr>
        <w:top w:val="none" w:sz="0" w:space="0" w:color="auto"/>
        <w:left w:val="none" w:sz="0" w:space="0" w:color="auto"/>
        <w:bottom w:val="none" w:sz="0" w:space="0" w:color="auto"/>
        <w:right w:val="none" w:sz="0" w:space="0" w:color="auto"/>
      </w:divBdr>
    </w:div>
    <w:div w:id="1731150183">
      <w:bodyDiv w:val="1"/>
      <w:marLeft w:val="0"/>
      <w:marRight w:val="0"/>
      <w:marTop w:val="0"/>
      <w:marBottom w:val="0"/>
      <w:divBdr>
        <w:top w:val="none" w:sz="0" w:space="0" w:color="auto"/>
        <w:left w:val="none" w:sz="0" w:space="0" w:color="auto"/>
        <w:bottom w:val="none" w:sz="0" w:space="0" w:color="auto"/>
        <w:right w:val="none" w:sz="0" w:space="0" w:color="auto"/>
      </w:divBdr>
    </w:div>
    <w:div w:id="1822383716">
      <w:bodyDiv w:val="1"/>
      <w:marLeft w:val="0"/>
      <w:marRight w:val="0"/>
      <w:marTop w:val="0"/>
      <w:marBottom w:val="0"/>
      <w:divBdr>
        <w:top w:val="none" w:sz="0" w:space="0" w:color="auto"/>
        <w:left w:val="none" w:sz="0" w:space="0" w:color="auto"/>
        <w:bottom w:val="none" w:sz="0" w:space="0" w:color="auto"/>
        <w:right w:val="none" w:sz="0" w:space="0" w:color="auto"/>
      </w:divBdr>
    </w:div>
    <w:div w:id="1832982322">
      <w:bodyDiv w:val="1"/>
      <w:marLeft w:val="0"/>
      <w:marRight w:val="0"/>
      <w:marTop w:val="0"/>
      <w:marBottom w:val="0"/>
      <w:divBdr>
        <w:top w:val="none" w:sz="0" w:space="0" w:color="auto"/>
        <w:left w:val="none" w:sz="0" w:space="0" w:color="auto"/>
        <w:bottom w:val="none" w:sz="0" w:space="0" w:color="auto"/>
        <w:right w:val="none" w:sz="0" w:space="0" w:color="auto"/>
      </w:divBdr>
      <w:divsChild>
        <w:div w:id="235557675">
          <w:marLeft w:val="1166"/>
          <w:marRight w:val="0"/>
          <w:marTop w:val="86"/>
          <w:marBottom w:val="0"/>
          <w:divBdr>
            <w:top w:val="none" w:sz="0" w:space="0" w:color="auto"/>
            <w:left w:val="none" w:sz="0" w:space="0" w:color="auto"/>
            <w:bottom w:val="none" w:sz="0" w:space="0" w:color="auto"/>
            <w:right w:val="none" w:sz="0" w:space="0" w:color="auto"/>
          </w:divBdr>
        </w:div>
        <w:div w:id="455024401">
          <w:marLeft w:val="547"/>
          <w:marRight w:val="0"/>
          <w:marTop w:val="96"/>
          <w:marBottom w:val="0"/>
          <w:divBdr>
            <w:top w:val="none" w:sz="0" w:space="0" w:color="auto"/>
            <w:left w:val="none" w:sz="0" w:space="0" w:color="auto"/>
            <w:bottom w:val="none" w:sz="0" w:space="0" w:color="auto"/>
            <w:right w:val="none" w:sz="0" w:space="0" w:color="auto"/>
          </w:divBdr>
        </w:div>
        <w:div w:id="882446950">
          <w:marLeft w:val="547"/>
          <w:marRight w:val="0"/>
          <w:marTop w:val="96"/>
          <w:marBottom w:val="0"/>
          <w:divBdr>
            <w:top w:val="none" w:sz="0" w:space="0" w:color="auto"/>
            <w:left w:val="none" w:sz="0" w:space="0" w:color="auto"/>
            <w:bottom w:val="none" w:sz="0" w:space="0" w:color="auto"/>
            <w:right w:val="none" w:sz="0" w:space="0" w:color="auto"/>
          </w:divBdr>
        </w:div>
        <w:div w:id="903567053">
          <w:marLeft w:val="1166"/>
          <w:marRight w:val="0"/>
          <w:marTop w:val="86"/>
          <w:marBottom w:val="0"/>
          <w:divBdr>
            <w:top w:val="none" w:sz="0" w:space="0" w:color="auto"/>
            <w:left w:val="none" w:sz="0" w:space="0" w:color="auto"/>
            <w:bottom w:val="none" w:sz="0" w:space="0" w:color="auto"/>
            <w:right w:val="none" w:sz="0" w:space="0" w:color="auto"/>
          </w:divBdr>
        </w:div>
        <w:div w:id="1261638995">
          <w:marLeft w:val="547"/>
          <w:marRight w:val="0"/>
          <w:marTop w:val="96"/>
          <w:marBottom w:val="0"/>
          <w:divBdr>
            <w:top w:val="none" w:sz="0" w:space="0" w:color="auto"/>
            <w:left w:val="none" w:sz="0" w:space="0" w:color="auto"/>
            <w:bottom w:val="none" w:sz="0" w:space="0" w:color="auto"/>
            <w:right w:val="none" w:sz="0" w:space="0" w:color="auto"/>
          </w:divBdr>
        </w:div>
        <w:div w:id="1657685025">
          <w:marLeft w:val="547"/>
          <w:marRight w:val="0"/>
          <w:marTop w:val="96"/>
          <w:marBottom w:val="0"/>
          <w:divBdr>
            <w:top w:val="none" w:sz="0" w:space="0" w:color="auto"/>
            <w:left w:val="none" w:sz="0" w:space="0" w:color="auto"/>
            <w:bottom w:val="none" w:sz="0" w:space="0" w:color="auto"/>
            <w:right w:val="none" w:sz="0" w:space="0" w:color="auto"/>
          </w:divBdr>
        </w:div>
      </w:divsChild>
    </w:div>
    <w:div w:id="1973365670">
      <w:bodyDiv w:val="1"/>
      <w:marLeft w:val="0"/>
      <w:marRight w:val="0"/>
      <w:marTop w:val="0"/>
      <w:marBottom w:val="0"/>
      <w:divBdr>
        <w:top w:val="none" w:sz="0" w:space="0" w:color="auto"/>
        <w:left w:val="none" w:sz="0" w:space="0" w:color="auto"/>
        <w:bottom w:val="none" w:sz="0" w:space="0" w:color="auto"/>
        <w:right w:val="none" w:sz="0" w:space="0" w:color="auto"/>
      </w:divBdr>
    </w:div>
    <w:div w:id="1988901657">
      <w:bodyDiv w:val="1"/>
      <w:marLeft w:val="0"/>
      <w:marRight w:val="0"/>
      <w:marTop w:val="0"/>
      <w:marBottom w:val="0"/>
      <w:divBdr>
        <w:top w:val="none" w:sz="0" w:space="0" w:color="auto"/>
        <w:left w:val="none" w:sz="0" w:space="0" w:color="auto"/>
        <w:bottom w:val="none" w:sz="0" w:space="0" w:color="auto"/>
        <w:right w:val="none" w:sz="0" w:space="0" w:color="auto"/>
      </w:divBdr>
    </w:div>
    <w:div w:id="2051613498">
      <w:bodyDiv w:val="1"/>
      <w:marLeft w:val="0"/>
      <w:marRight w:val="0"/>
      <w:marTop w:val="0"/>
      <w:marBottom w:val="0"/>
      <w:divBdr>
        <w:top w:val="none" w:sz="0" w:space="0" w:color="auto"/>
        <w:left w:val="none" w:sz="0" w:space="0" w:color="auto"/>
        <w:bottom w:val="none" w:sz="0" w:space="0" w:color="auto"/>
        <w:right w:val="none" w:sz="0" w:space="0" w:color="auto"/>
      </w:divBdr>
    </w:div>
    <w:div w:id="2097435254">
      <w:bodyDiv w:val="1"/>
      <w:marLeft w:val="0"/>
      <w:marRight w:val="0"/>
      <w:marTop w:val="0"/>
      <w:marBottom w:val="0"/>
      <w:divBdr>
        <w:top w:val="none" w:sz="0" w:space="0" w:color="auto"/>
        <w:left w:val="none" w:sz="0" w:space="0" w:color="auto"/>
        <w:bottom w:val="none" w:sz="0" w:space="0" w:color="auto"/>
        <w:right w:val="none" w:sz="0" w:space="0" w:color="auto"/>
      </w:divBdr>
      <w:divsChild>
        <w:div w:id="40204472">
          <w:marLeft w:val="547"/>
          <w:marRight w:val="0"/>
          <w:marTop w:val="86"/>
          <w:marBottom w:val="0"/>
          <w:divBdr>
            <w:top w:val="none" w:sz="0" w:space="0" w:color="auto"/>
            <w:left w:val="none" w:sz="0" w:space="0" w:color="auto"/>
            <w:bottom w:val="none" w:sz="0" w:space="0" w:color="auto"/>
            <w:right w:val="none" w:sz="0" w:space="0" w:color="auto"/>
          </w:divBdr>
        </w:div>
        <w:div w:id="85032794">
          <w:marLeft w:val="1166"/>
          <w:marRight w:val="0"/>
          <w:marTop w:val="77"/>
          <w:marBottom w:val="0"/>
          <w:divBdr>
            <w:top w:val="none" w:sz="0" w:space="0" w:color="auto"/>
            <w:left w:val="none" w:sz="0" w:space="0" w:color="auto"/>
            <w:bottom w:val="none" w:sz="0" w:space="0" w:color="auto"/>
            <w:right w:val="none" w:sz="0" w:space="0" w:color="auto"/>
          </w:divBdr>
        </w:div>
        <w:div w:id="159929562">
          <w:marLeft w:val="1166"/>
          <w:marRight w:val="0"/>
          <w:marTop w:val="77"/>
          <w:marBottom w:val="0"/>
          <w:divBdr>
            <w:top w:val="none" w:sz="0" w:space="0" w:color="auto"/>
            <w:left w:val="none" w:sz="0" w:space="0" w:color="auto"/>
            <w:bottom w:val="none" w:sz="0" w:space="0" w:color="auto"/>
            <w:right w:val="none" w:sz="0" w:space="0" w:color="auto"/>
          </w:divBdr>
        </w:div>
        <w:div w:id="760417384">
          <w:marLeft w:val="547"/>
          <w:marRight w:val="0"/>
          <w:marTop w:val="86"/>
          <w:marBottom w:val="0"/>
          <w:divBdr>
            <w:top w:val="none" w:sz="0" w:space="0" w:color="auto"/>
            <w:left w:val="none" w:sz="0" w:space="0" w:color="auto"/>
            <w:bottom w:val="none" w:sz="0" w:space="0" w:color="auto"/>
            <w:right w:val="none" w:sz="0" w:space="0" w:color="auto"/>
          </w:divBdr>
        </w:div>
        <w:div w:id="1127771941">
          <w:marLeft w:val="547"/>
          <w:marRight w:val="0"/>
          <w:marTop w:val="86"/>
          <w:marBottom w:val="0"/>
          <w:divBdr>
            <w:top w:val="none" w:sz="0" w:space="0" w:color="auto"/>
            <w:left w:val="none" w:sz="0" w:space="0" w:color="auto"/>
            <w:bottom w:val="none" w:sz="0" w:space="0" w:color="auto"/>
            <w:right w:val="none" w:sz="0" w:space="0" w:color="auto"/>
          </w:divBdr>
        </w:div>
        <w:div w:id="1308852014">
          <w:marLeft w:val="547"/>
          <w:marRight w:val="0"/>
          <w:marTop w:val="86"/>
          <w:marBottom w:val="0"/>
          <w:divBdr>
            <w:top w:val="none" w:sz="0" w:space="0" w:color="auto"/>
            <w:left w:val="none" w:sz="0" w:space="0" w:color="auto"/>
            <w:bottom w:val="none" w:sz="0" w:space="0" w:color="auto"/>
            <w:right w:val="none" w:sz="0" w:space="0" w:color="auto"/>
          </w:divBdr>
        </w:div>
        <w:div w:id="1496341527">
          <w:marLeft w:val="1166"/>
          <w:marRight w:val="0"/>
          <w:marTop w:val="77"/>
          <w:marBottom w:val="0"/>
          <w:divBdr>
            <w:top w:val="none" w:sz="0" w:space="0" w:color="auto"/>
            <w:left w:val="none" w:sz="0" w:space="0" w:color="auto"/>
            <w:bottom w:val="none" w:sz="0" w:space="0" w:color="auto"/>
            <w:right w:val="none" w:sz="0" w:space="0" w:color="auto"/>
          </w:divBdr>
        </w:div>
        <w:div w:id="1521774291">
          <w:marLeft w:val="547"/>
          <w:marRight w:val="0"/>
          <w:marTop w:val="86"/>
          <w:marBottom w:val="0"/>
          <w:divBdr>
            <w:top w:val="none" w:sz="0" w:space="0" w:color="auto"/>
            <w:left w:val="none" w:sz="0" w:space="0" w:color="auto"/>
            <w:bottom w:val="none" w:sz="0" w:space="0" w:color="auto"/>
            <w:right w:val="none" w:sz="0" w:space="0" w:color="auto"/>
          </w:divBdr>
        </w:div>
        <w:div w:id="1539466035">
          <w:marLeft w:val="1166"/>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www.va.gov/vdl/application.asp?appid=179" TargetMode="External"/><Relationship Id="rId26" Type="http://schemas.openxmlformats.org/officeDocument/2006/relationships/hyperlink" Target="ftp://ftp.fo-albany.med.va.gov" TargetMode="External"/><Relationship Id="rId39" Type="http://schemas.openxmlformats.org/officeDocument/2006/relationships/hyperlink" Target="http://vaww.edisprod2.med.va.gov/main" TargetMode="External"/><Relationship Id="rId3" Type="http://schemas.openxmlformats.org/officeDocument/2006/relationships/customXml" Target="../customXml/item3.xml"/><Relationship Id="rId21" Type="http://schemas.openxmlformats.org/officeDocument/2006/relationships/hyperlink" Target="ftp://ftp.fo-albany.med.va.gov" TargetMode="External"/><Relationship Id="rId34" Type="http://schemas.openxmlformats.org/officeDocument/2006/relationships/hyperlink" Target="https://vaww.edisprod2.med.va.gov/main/tracking.html?kaajeeDefaultInstitution=999&amp;kaajeeDisableInstitutionComponents=true" TargetMode="External"/><Relationship Id="rId42" Type="http://schemas.openxmlformats.org/officeDocument/2006/relationships/image" Target="cid:image001.png@01CFE92F.7A26C690"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ftp://ftp.fo-albany.med.va.gov" TargetMode="External"/><Relationship Id="rId33" Type="http://schemas.openxmlformats.org/officeDocument/2006/relationships/hyperlink" Target="http://www.adobe.com/go/getflashplayer" TargetMode="External"/><Relationship Id="rId38" Type="http://schemas.openxmlformats.org/officeDocument/2006/relationships/hyperlink" Target="https://vaww.edisprod2.med.va.gov/main/tracking.html?kaajeeDefaultInstitution=XXX&amp;kaajeeDisableInstitutionComponents=true"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ftp://ftp.fo-albany.med.va.gov" TargetMode="External"/><Relationship Id="rId29" Type="http://schemas.openxmlformats.org/officeDocument/2006/relationships/hyperlink" Target="https://vaww.edisprod2.med.va.gov" TargetMode="Externa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ftp://ftp.fo-albany.med.va.gov" TargetMode="External"/><Relationship Id="rId32" Type="http://schemas.openxmlformats.org/officeDocument/2006/relationships/hyperlink" Target="http://www.adobe.com/products/flash/about/" TargetMode="External"/><Relationship Id="rId37" Type="http://schemas.openxmlformats.org/officeDocument/2006/relationships/hyperlink" Target="https://vaww.edisprod2.med.va.gov/main" TargetMode="External"/><Relationship Id="rId40" Type="http://schemas.openxmlformats.org/officeDocument/2006/relationships/image" Target="media/image3.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ftp://ftp.fo-albany.med.va.gov" TargetMode="External"/><Relationship Id="rId28" Type="http://schemas.openxmlformats.org/officeDocument/2006/relationships/footer" Target="footer3.xml"/><Relationship Id="rId36" Type="http://schemas.openxmlformats.org/officeDocument/2006/relationships/hyperlink" Target="https://vaww.edisprod2.med.va.gov/main" TargetMode="External"/><Relationship Id="rId10" Type="http://schemas.openxmlformats.org/officeDocument/2006/relationships/webSettings" Target="webSettings.xml"/><Relationship Id="rId19" Type="http://schemas.openxmlformats.org/officeDocument/2006/relationships/hyperlink" Target="ftp://ftp.fo-albany.med.va.gov" TargetMode="External"/><Relationship Id="rId31" Type="http://schemas.openxmlformats.org/officeDocument/2006/relationships/image" Target="media/image2.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ftp://ftp.fo-albany.med.va.gov" TargetMode="External"/><Relationship Id="rId27" Type="http://schemas.openxmlformats.org/officeDocument/2006/relationships/header" Target="header3.xml"/><Relationship Id="rId30" Type="http://schemas.openxmlformats.org/officeDocument/2006/relationships/hyperlink" Target="http://www.va.gov/vdl/application.asp?appid=163" TargetMode="External"/><Relationship Id="rId35" Type="http://schemas.openxmlformats.org/officeDocument/2006/relationships/hyperlink" Target="http://www.adobe.com/accessibility/products/flex/jaws.html" TargetMode="External"/><Relationship Id="rId43" Type="http://schemas.openxmlformats.org/officeDocument/2006/relationships/hyperlink" Target="https://preprod.edispreprod2.med.va.gov/mai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vhaisbholihb\My%20Documents\OED_ProcEngineering\full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3420BFBB17D04D9598E3B6EA581B02" ma:contentTypeVersion="4" ma:contentTypeDescription="Create a new document." ma:contentTypeScope="" ma:versionID="7c969f03013d8cba2b3608ccf6d57b8a">
  <xsd:schema xmlns:xsd="http://www.w3.org/2001/XMLSchema" xmlns:xs="http://www.w3.org/2001/XMLSchema" xmlns:p="http://schemas.microsoft.com/office/2006/metadata/properties" xmlns:ns2="cdd665a5-4d39-4c80-990a-8a3abca4f55f" targetNamespace="http://schemas.microsoft.com/office/2006/metadata/properties" ma:root="true" ma:fieldsID="63764649b6a4a204e32c254ad7b66057" ns2:_="">
    <xsd:import namespace="cdd665a5-4d39-4c80-990a-8a3abca4f55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LongProperties xmlns="http://schemas.microsoft.com/office/2006/metadata/longProperties"/>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94186AA-547C-4ECF-8937-905B4B71BD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09F131-B398-4171-ACD8-C8199CAED253}">
  <ds:schemaRefs>
    <ds:schemaRef ds:uri="http://schemas.microsoft.com/sharepoint/v3/contenttype/forms"/>
  </ds:schemaRefs>
</ds:datastoreItem>
</file>

<file path=customXml/itemProps3.xml><?xml version="1.0" encoding="utf-8"?>
<ds:datastoreItem xmlns:ds="http://schemas.openxmlformats.org/officeDocument/2006/customXml" ds:itemID="{089DE2AB-A6EC-4F6B-AB0F-E280C8869264}">
  <ds:schemaRefs>
    <ds:schemaRef ds:uri="http://schemas.openxmlformats.org/officeDocument/2006/bibliography"/>
  </ds:schemaRefs>
</ds:datastoreItem>
</file>

<file path=customXml/itemProps4.xml><?xml version="1.0" encoding="utf-8"?>
<ds:datastoreItem xmlns:ds="http://schemas.openxmlformats.org/officeDocument/2006/customXml" ds:itemID="{BAD662C7-2D0A-434B-ACD7-67367BAB4545}">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10A5FBE-A8AD-45F1-9347-481026389614}">
  <ds:schemaRefs>
    <ds:schemaRef ds:uri="http://schemas.microsoft.com/office/2006/metadata/longProperties"/>
  </ds:schemaRefs>
</ds:datastoreItem>
</file>

<file path=customXml/itemProps6.xml><?xml version="1.0" encoding="utf-8"?>
<ds:datastoreItem xmlns:ds="http://schemas.openxmlformats.org/officeDocument/2006/customXml" ds:itemID="{EB0FE3AB-42B8-415A-B9E7-6435AD85773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full_template</Template>
  <TotalTime>1</TotalTime>
  <Pages>1</Pages>
  <Words>5415</Words>
  <Characters>30868</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EDIS Version 2.1.2 Server and Client Installation Guide</vt:lpstr>
    </vt:vector>
  </TitlesOfParts>
  <Company>Department of Veterans Affairs</Company>
  <LinksUpToDate>false</LinksUpToDate>
  <CharactersWithSpaces>36211</CharactersWithSpaces>
  <SharedDoc>false</SharedDoc>
  <HLinks>
    <vt:vector size="366" baseType="variant">
      <vt:variant>
        <vt:i4>262237</vt:i4>
      </vt:variant>
      <vt:variant>
        <vt:i4>336</vt:i4>
      </vt:variant>
      <vt:variant>
        <vt:i4>0</vt:i4>
      </vt:variant>
      <vt:variant>
        <vt:i4>5</vt:i4>
      </vt:variant>
      <vt:variant>
        <vt:lpwstr>https://preprod.edispreprod2.med.va.gov/main/</vt:lpwstr>
      </vt:variant>
      <vt:variant>
        <vt:lpwstr/>
      </vt:variant>
      <vt:variant>
        <vt:i4>1310798</vt:i4>
      </vt:variant>
      <vt:variant>
        <vt:i4>324</vt:i4>
      </vt:variant>
      <vt:variant>
        <vt:i4>0</vt:i4>
      </vt:variant>
      <vt:variant>
        <vt:i4>5</vt:i4>
      </vt:variant>
      <vt:variant>
        <vt:lpwstr>http://vaww.edisprod2.med.va.gov/main</vt:lpwstr>
      </vt:variant>
      <vt:variant>
        <vt:lpwstr/>
      </vt:variant>
      <vt:variant>
        <vt:i4>131143</vt:i4>
      </vt:variant>
      <vt:variant>
        <vt:i4>321</vt:i4>
      </vt:variant>
      <vt:variant>
        <vt:i4>0</vt:i4>
      </vt:variant>
      <vt:variant>
        <vt:i4>5</vt:i4>
      </vt:variant>
      <vt:variant>
        <vt:lpwstr>https://vaww.edisprod2.med.va.gov/main/tracking.html?kaajeeDefaultInstitution=XXX&amp;kaajeeDisableInstitutionComponents=true</vt:lpwstr>
      </vt:variant>
      <vt:variant>
        <vt:lpwstr/>
      </vt:variant>
      <vt:variant>
        <vt:i4>3670143</vt:i4>
      </vt:variant>
      <vt:variant>
        <vt:i4>318</vt:i4>
      </vt:variant>
      <vt:variant>
        <vt:i4>0</vt:i4>
      </vt:variant>
      <vt:variant>
        <vt:i4>5</vt:i4>
      </vt:variant>
      <vt:variant>
        <vt:lpwstr>https://vaww.edisprod2.med.va.gov/main</vt:lpwstr>
      </vt:variant>
      <vt:variant>
        <vt:lpwstr/>
      </vt:variant>
      <vt:variant>
        <vt:i4>3670143</vt:i4>
      </vt:variant>
      <vt:variant>
        <vt:i4>315</vt:i4>
      </vt:variant>
      <vt:variant>
        <vt:i4>0</vt:i4>
      </vt:variant>
      <vt:variant>
        <vt:i4>5</vt:i4>
      </vt:variant>
      <vt:variant>
        <vt:lpwstr>https://vaww.edisprod2.med.va.gov/main</vt:lpwstr>
      </vt:variant>
      <vt:variant>
        <vt:lpwstr/>
      </vt:variant>
      <vt:variant>
        <vt:i4>2162725</vt:i4>
      </vt:variant>
      <vt:variant>
        <vt:i4>312</vt:i4>
      </vt:variant>
      <vt:variant>
        <vt:i4>0</vt:i4>
      </vt:variant>
      <vt:variant>
        <vt:i4>5</vt:i4>
      </vt:variant>
      <vt:variant>
        <vt:lpwstr>http://www.adobe.com/accessibility/products/flex/jaws.html</vt:lpwstr>
      </vt:variant>
      <vt:variant>
        <vt:lpwstr/>
      </vt:variant>
      <vt:variant>
        <vt:i4>4390983</vt:i4>
      </vt:variant>
      <vt:variant>
        <vt:i4>309</vt:i4>
      </vt:variant>
      <vt:variant>
        <vt:i4>0</vt:i4>
      </vt:variant>
      <vt:variant>
        <vt:i4>5</vt:i4>
      </vt:variant>
      <vt:variant>
        <vt:lpwstr>https://vaww.edisprod2.med.va.gov/main/tracking.html?kaajeeDefaultInstitution=999&amp;kaajeeDisableInstitutionComponents=true</vt:lpwstr>
      </vt:variant>
      <vt:variant>
        <vt:lpwstr/>
      </vt:variant>
      <vt:variant>
        <vt:i4>7012399</vt:i4>
      </vt:variant>
      <vt:variant>
        <vt:i4>303</vt:i4>
      </vt:variant>
      <vt:variant>
        <vt:i4>0</vt:i4>
      </vt:variant>
      <vt:variant>
        <vt:i4>5</vt:i4>
      </vt:variant>
      <vt:variant>
        <vt:lpwstr>http://www.adobe.com/go/getflashplayer</vt:lpwstr>
      </vt:variant>
      <vt:variant>
        <vt:lpwstr/>
      </vt:variant>
      <vt:variant>
        <vt:i4>7798827</vt:i4>
      </vt:variant>
      <vt:variant>
        <vt:i4>300</vt:i4>
      </vt:variant>
      <vt:variant>
        <vt:i4>0</vt:i4>
      </vt:variant>
      <vt:variant>
        <vt:i4>5</vt:i4>
      </vt:variant>
      <vt:variant>
        <vt:lpwstr>http://www.adobe.com/products/flash/about/</vt:lpwstr>
      </vt:variant>
      <vt:variant>
        <vt:lpwstr/>
      </vt:variant>
      <vt:variant>
        <vt:i4>7078001</vt:i4>
      </vt:variant>
      <vt:variant>
        <vt:i4>294</vt:i4>
      </vt:variant>
      <vt:variant>
        <vt:i4>0</vt:i4>
      </vt:variant>
      <vt:variant>
        <vt:i4>5</vt:i4>
      </vt:variant>
      <vt:variant>
        <vt:lpwstr>http://www.va.gov/vdl/application.asp?appid=163</vt:lpwstr>
      </vt:variant>
      <vt:variant>
        <vt:lpwstr/>
      </vt:variant>
      <vt:variant>
        <vt:i4>3604603</vt:i4>
      </vt:variant>
      <vt:variant>
        <vt:i4>288</vt:i4>
      </vt:variant>
      <vt:variant>
        <vt:i4>0</vt:i4>
      </vt:variant>
      <vt:variant>
        <vt:i4>5</vt:i4>
      </vt:variant>
      <vt:variant>
        <vt:lpwstr>https://vaww.edisprod2.med.va.gov/</vt:lpwstr>
      </vt:variant>
      <vt:variant>
        <vt:lpwstr/>
      </vt:variant>
      <vt:variant>
        <vt:i4>2883630</vt:i4>
      </vt:variant>
      <vt:variant>
        <vt:i4>282</vt:i4>
      </vt:variant>
      <vt:variant>
        <vt:i4>0</vt:i4>
      </vt:variant>
      <vt:variant>
        <vt:i4>5</vt:i4>
      </vt:variant>
      <vt:variant>
        <vt:lpwstr>ftp://ftp.fo-albany.med.va.gov/</vt:lpwstr>
      </vt:variant>
      <vt:variant>
        <vt:lpwstr/>
      </vt:variant>
      <vt:variant>
        <vt:i4>2883630</vt:i4>
      </vt:variant>
      <vt:variant>
        <vt:i4>279</vt:i4>
      </vt:variant>
      <vt:variant>
        <vt:i4>0</vt:i4>
      </vt:variant>
      <vt:variant>
        <vt:i4>5</vt:i4>
      </vt:variant>
      <vt:variant>
        <vt:lpwstr>ftp://ftp.fo-albany.med.va.gov/</vt:lpwstr>
      </vt:variant>
      <vt:variant>
        <vt:lpwstr/>
      </vt:variant>
      <vt:variant>
        <vt:i4>2883630</vt:i4>
      </vt:variant>
      <vt:variant>
        <vt:i4>276</vt:i4>
      </vt:variant>
      <vt:variant>
        <vt:i4>0</vt:i4>
      </vt:variant>
      <vt:variant>
        <vt:i4>5</vt:i4>
      </vt:variant>
      <vt:variant>
        <vt:lpwstr>ftp://ftp.fo-albany.med.va.gov/</vt:lpwstr>
      </vt:variant>
      <vt:variant>
        <vt:lpwstr/>
      </vt:variant>
      <vt:variant>
        <vt:i4>2883630</vt:i4>
      </vt:variant>
      <vt:variant>
        <vt:i4>273</vt:i4>
      </vt:variant>
      <vt:variant>
        <vt:i4>0</vt:i4>
      </vt:variant>
      <vt:variant>
        <vt:i4>5</vt:i4>
      </vt:variant>
      <vt:variant>
        <vt:lpwstr>ftp://ftp.fo-albany.med.va.gov/</vt:lpwstr>
      </vt:variant>
      <vt:variant>
        <vt:lpwstr/>
      </vt:variant>
      <vt:variant>
        <vt:i4>2883630</vt:i4>
      </vt:variant>
      <vt:variant>
        <vt:i4>270</vt:i4>
      </vt:variant>
      <vt:variant>
        <vt:i4>0</vt:i4>
      </vt:variant>
      <vt:variant>
        <vt:i4>5</vt:i4>
      </vt:variant>
      <vt:variant>
        <vt:lpwstr>ftp://ftp.fo-albany.med.va.gov/</vt:lpwstr>
      </vt:variant>
      <vt:variant>
        <vt:lpwstr/>
      </vt:variant>
      <vt:variant>
        <vt:i4>2883630</vt:i4>
      </vt:variant>
      <vt:variant>
        <vt:i4>267</vt:i4>
      </vt:variant>
      <vt:variant>
        <vt:i4>0</vt:i4>
      </vt:variant>
      <vt:variant>
        <vt:i4>5</vt:i4>
      </vt:variant>
      <vt:variant>
        <vt:lpwstr>ftp://ftp.fo-albany.med.va.gov/</vt:lpwstr>
      </vt:variant>
      <vt:variant>
        <vt:lpwstr/>
      </vt:variant>
      <vt:variant>
        <vt:i4>2883630</vt:i4>
      </vt:variant>
      <vt:variant>
        <vt:i4>264</vt:i4>
      </vt:variant>
      <vt:variant>
        <vt:i4>0</vt:i4>
      </vt:variant>
      <vt:variant>
        <vt:i4>5</vt:i4>
      </vt:variant>
      <vt:variant>
        <vt:lpwstr>ftp://ftp.fo-albany.med.va.gov/</vt:lpwstr>
      </vt:variant>
      <vt:variant>
        <vt:lpwstr/>
      </vt:variant>
      <vt:variant>
        <vt:i4>2883630</vt:i4>
      </vt:variant>
      <vt:variant>
        <vt:i4>261</vt:i4>
      </vt:variant>
      <vt:variant>
        <vt:i4>0</vt:i4>
      </vt:variant>
      <vt:variant>
        <vt:i4>5</vt:i4>
      </vt:variant>
      <vt:variant>
        <vt:lpwstr>ftp://ftp.fo-albany.med.va.gov/</vt:lpwstr>
      </vt:variant>
      <vt:variant>
        <vt:lpwstr/>
      </vt:variant>
      <vt:variant>
        <vt:i4>7143537</vt:i4>
      </vt:variant>
      <vt:variant>
        <vt:i4>255</vt:i4>
      </vt:variant>
      <vt:variant>
        <vt:i4>0</vt:i4>
      </vt:variant>
      <vt:variant>
        <vt:i4>5</vt:i4>
      </vt:variant>
      <vt:variant>
        <vt:lpwstr>http://www.va.gov/vdl/application.asp?appid=179</vt:lpwstr>
      </vt:variant>
      <vt:variant>
        <vt:lpwstr/>
      </vt:variant>
      <vt:variant>
        <vt:i4>1638455</vt:i4>
      </vt:variant>
      <vt:variant>
        <vt:i4>248</vt:i4>
      </vt:variant>
      <vt:variant>
        <vt:i4>0</vt:i4>
      </vt:variant>
      <vt:variant>
        <vt:i4>5</vt:i4>
      </vt:variant>
      <vt:variant>
        <vt:lpwstr/>
      </vt:variant>
      <vt:variant>
        <vt:lpwstr>_Toc403558533</vt:lpwstr>
      </vt:variant>
      <vt:variant>
        <vt:i4>1638455</vt:i4>
      </vt:variant>
      <vt:variant>
        <vt:i4>242</vt:i4>
      </vt:variant>
      <vt:variant>
        <vt:i4>0</vt:i4>
      </vt:variant>
      <vt:variant>
        <vt:i4>5</vt:i4>
      </vt:variant>
      <vt:variant>
        <vt:lpwstr/>
      </vt:variant>
      <vt:variant>
        <vt:lpwstr>_Toc403558532</vt:lpwstr>
      </vt:variant>
      <vt:variant>
        <vt:i4>1638455</vt:i4>
      </vt:variant>
      <vt:variant>
        <vt:i4>236</vt:i4>
      </vt:variant>
      <vt:variant>
        <vt:i4>0</vt:i4>
      </vt:variant>
      <vt:variant>
        <vt:i4>5</vt:i4>
      </vt:variant>
      <vt:variant>
        <vt:lpwstr/>
      </vt:variant>
      <vt:variant>
        <vt:lpwstr>_Toc403558531</vt:lpwstr>
      </vt:variant>
      <vt:variant>
        <vt:i4>1638455</vt:i4>
      </vt:variant>
      <vt:variant>
        <vt:i4>227</vt:i4>
      </vt:variant>
      <vt:variant>
        <vt:i4>0</vt:i4>
      </vt:variant>
      <vt:variant>
        <vt:i4>5</vt:i4>
      </vt:variant>
      <vt:variant>
        <vt:lpwstr/>
      </vt:variant>
      <vt:variant>
        <vt:lpwstr>_Toc403558530</vt:lpwstr>
      </vt:variant>
      <vt:variant>
        <vt:i4>1572919</vt:i4>
      </vt:variant>
      <vt:variant>
        <vt:i4>221</vt:i4>
      </vt:variant>
      <vt:variant>
        <vt:i4>0</vt:i4>
      </vt:variant>
      <vt:variant>
        <vt:i4>5</vt:i4>
      </vt:variant>
      <vt:variant>
        <vt:lpwstr/>
      </vt:variant>
      <vt:variant>
        <vt:lpwstr>_Toc403558529</vt:lpwstr>
      </vt:variant>
      <vt:variant>
        <vt:i4>1572919</vt:i4>
      </vt:variant>
      <vt:variant>
        <vt:i4>215</vt:i4>
      </vt:variant>
      <vt:variant>
        <vt:i4>0</vt:i4>
      </vt:variant>
      <vt:variant>
        <vt:i4>5</vt:i4>
      </vt:variant>
      <vt:variant>
        <vt:lpwstr/>
      </vt:variant>
      <vt:variant>
        <vt:lpwstr>_Toc403558528</vt:lpwstr>
      </vt:variant>
      <vt:variant>
        <vt:i4>1572919</vt:i4>
      </vt:variant>
      <vt:variant>
        <vt:i4>209</vt:i4>
      </vt:variant>
      <vt:variant>
        <vt:i4>0</vt:i4>
      </vt:variant>
      <vt:variant>
        <vt:i4>5</vt:i4>
      </vt:variant>
      <vt:variant>
        <vt:lpwstr/>
      </vt:variant>
      <vt:variant>
        <vt:lpwstr>_Toc403558527</vt:lpwstr>
      </vt:variant>
      <vt:variant>
        <vt:i4>1572919</vt:i4>
      </vt:variant>
      <vt:variant>
        <vt:i4>203</vt:i4>
      </vt:variant>
      <vt:variant>
        <vt:i4>0</vt:i4>
      </vt:variant>
      <vt:variant>
        <vt:i4>5</vt:i4>
      </vt:variant>
      <vt:variant>
        <vt:lpwstr/>
      </vt:variant>
      <vt:variant>
        <vt:lpwstr>_Toc403558526</vt:lpwstr>
      </vt:variant>
      <vt:variant>
        <vt:i4>1966133</vt:i4>
      </vt:variant>
      <vt:variant>
        <vt:i4>194</vt:i4>
      </vt:variant>
      <vt:variant>
        <vt:i4>0</vt:i4>
      </vt:variant>
      <vt:variant>
        <vt:i4>5</vt:i4>
      </vt:variant>
      <vt:variant>
        <vt:lpwstr/>
      </vt:variant>
      <vt:variant>
        <vt:lpwstr>_Toc403558740</vt:lpwstr>
      </vt:variant>
      <vt:variant>
        <vt:i4>1638453</vt:i4>
      </vt:variant>
      <vt:variant>
        <vt:i4>188</vt:i4>
      </vt:variant>
      <vt:variant>
        <vt:i4>0</vt:i4>
      </vt:variant>
      <vt:variant>
        <vt:i4>5</vt:i4>
      </vt:variant>
      <vt:variant>
        <vt:lpwstr/>
      </vt:variant>
      <vt:variant>
        <vt:lpwstr>_Toc403558739</vt:lpwstr>
      </vt:variant>
      <vt:variant>
        <vt:i4>1638453</vt:i4>
      </vt:variant>
      <vt:variant>
        <vt:i4>182</vt:i4>
      </vt:variant>
      <vt:variant>
        <vt:i4>0</vt:i4>
      </vt:variant>
      <vt:variant>
        <vt:i4>5</vt:i4>
      </vt:variant>
      <vt:variant>
        <vt:lpwstr/>
      </vt:variant>
      <vt:variant>
        <vt:lpwstr>_Toc403558738</vt:lpwstr>
      </vt:variant>
      <vt:variant>
        <vt:i4>1638453</vt:i4>
      </vt:variant>
      <vt:variant>
        <vt:i4>176</vt:i4>
      </vt:variant>
      <vt:variant>
        <vt:i4>0</vt:i4>
      </vt:variant>
      <vt:variant>
        <vt:i4>5</vt:i4>
      </vt:variant>
      <vt:variant>
        <vt:lpwstr/>
      </vt:variant>
      <vt:variant>
        <vt:lpwstr>_Toc403558737</vt:lpwstr>
      </vt:variant>
      <vt:variant>
        <vt:i4>1638453</vt:i4>
      </vt:variant>
      <vt:variant>
        <vt:i4>170</vt:i4>
      </vt:variant>
      <vt:variant>
        <vt:i4>0</vt:i4>
      </vt:variant>
      <vt:variant>
        <vt:i4>5</vt:i4>
      </vt:variant>
      <vt:variant>
        <vt:lpwstr/>
      </vt:variant>
      <vt:variant>
        <vt:lpwstr>_Toc403558736</vt:lpwstr>
      </vt:variant>
      <vt:variant>
        <vt:i4>1638453</vt:i4>
      </vt:variant>
      <vt:variant>
        <vt:i4>164</vt:i4>
      </vt:variant>
      <vt:variant>
        <vt:i4>0</vt:i4>
      </vt:variant>
      <vt:variant>
        <vt:i4>5</vt:i4>
      </vt:variant>
      <vt:variant>
        <vt:lpwstr/>
      </vt:variant>
      <vt:variant>
        <vt:lpwstr>_Toc403558735</vt:lpwstr>
      </vt:variant>
      <vt:variant>
        <vt:i4>1638453</vt:i4>
      </vt:variant>
      <vt:variant>
        <vt:i4>158</vt:i4>
      </vt:variant>
      <vt:variant>
        <vt:i4>0</vt:i4>
      </vt:variant>
      <vt:variant>
        <vt:i4>5</vt:i4>
      </vt:variant>
      <vt:variant>
        <vt:lpwstr/>
      </vt:variant>
      <vt:variant>
        <vt:lpwstr>_Toc403558734</vt:lpwstr>
      </vt:variant>
      <vt:variant>
        <vt:i4>1638453</vt:i4>
      </vt:variant>
      <vt:variant>
        <vt:i4>152</vt:i4>
      </vt:variant>
      <vt:variant>
        <vt:i4>0</vt:i4>
      </vt:variant>
      <vt:variant>
        <vt:i4>5</vt:i4>
      </vt:variant>
      <vt:variant>
        <vt:lpwstr/>
      </vt:variant>
      <vt:variant>
        <vt:lpwstr>_Toc403558733</vt:lpwstr>
      </vt:variant>
      <vt:variant>
        <vt:i4>1638453</vt:i4>
      </vt:variant>
      <vt:variant>
        <vt:i4>146</vt:i4>
      </vt:variant>
      <vt:variant>
        <vt:i4>0</vt:i4>
      </vt:variant>
      <vt:variant>
        <vt:i4>5</vt:i4>
      </vt:variant>
      <vt:variant>
        <vt:lpwstr/>
      </vt:variant>
      <vt:variant>
        <vt:lpwstr>_Toc403558732</vt:lpwstr>
      </vt:variant>
      <vt:variant>
        <vt:i4>1638453</vt:i4>
      </vt:variant>
      <vt:variant>
        <vt:i4>140</vt:i4>
      </vt:variant>
      <vt:variant>
        <vt:i4>0</vt:i4>
      </vt:variant>
      <vt:variant>
        <vt:i4>5</vt:i4>
      </vt:variant>
      <vt:variant>
        <vt:lpwstr/>
      </vt:variant>
      <vt:variant>
        <vt:lpwstr>_Toc403558731</vt:lpwstr>
      </vt:variant>
      <vt:variant>
        <vt:i4>1638453</vt:i4>
      </vt:variant>
      <vt:variant>
        <vt:i4>134</vt:i4>
      </vt:variant>
      <vt:variant>
        <vt:i4>0</vt:i4>
      </vt:variant>
      <vt:variant>
        <vt:i4>5</vt:i4>
      </vt:variant>
      <vt:variant>
        <vt:lpwstr/>
      </vt:variant>
      <vt:variant>
        <vt:lpwstr>_Toc403558730</vt:lpwstr>
      </vt:variant>
      <vt:variant>
        <vt:i4>1572917</vt:i4>
      </vt:variant>
      <vt:variant>
        <vt:i4>128</vt:i4>
      </vt:variant>
      <vt:variant>
        <vt:i4>0</vt:i4>
      </vt:variant>
      <vt:variant>
        <vt:i4>5</vt:i4>
      </vt:variant>
      <vt:variant>
        <vt:lpwstr/>
      </vt:variant>
      <vt:variant>
        <vt:lpwstr>_Toc403558729</vt:lpwstr>
      </vt:variant>
      <vt:variant>
        <vt:i4>1572917</vt:i4>
      </vt:variant>
      <vt:variant>
        <vt:i4>122</vt:i4>
      </vt:variant>
      <vt:variant>
        <vt:i4>0</vt:i4>
      </vt:variant>
      <vt:variant>
        <vt:i4>5</vt:i4>
      </vt:variant>
      <vt:variant>
        <vt:lpwstr/>
      </vt:variant>
      <vt:variant>
        <vt:lpwstr>_Toc403558728</vt:lpwstr>
      </vt:variant>
      <vt:variant>
        <vt:i4>1572917</vt:i4>
      </vt:variant>
      <vt:variant>
        <vt:i4>116</vt:i4>
      </vt:variant>
      <vt:variant>
        <vt:i4>0</vt:i4>
      </vt:variant>
      <vt:variant>
        <vt:i4>5</vt:i4>
      </vt:variant>
      <vt:variant>
        <vt:lpwstr/>
      </vt:variant>
      <vt:variant>
        <vt:lpwstr>_Toc403558727</vt:lpwstr>
      </vt:variant>
      <vt:variant>
        <vt:i4>1572917</vt:i4>
      </vt:variant>
      <vt:variant>
        <vt:i4>110</vt:i4>
      </vt:variant>
      <vt:variant>
        <vt:i4>0</vt:i4>
      </vt:variant>
      <vt:variant>
        <vt:i4>5</vt:i4>
      </vt:variant>
      <vt:variant>
        <vt:lpwstr/>
      </vt:variant>
      <vt:variant>
        <vt:lpwstr>_Toc403558726</vt:lpwstr>
      </vt:variant>
      <vt:variant>
        <vt:i4>1572917</vt:i4>
      </vt:variant>
      <vt:variant>
        <vt:i4>104</vt:i4>
      </vt:variant>
      <vt:variant>
        <vt:i4>0</vt:i4>
      </vt:variant>
      <vt:variant>
        <vt:i4>5</vt:i4>
      </vt:variant>
      <vt:variant>
        <vt:lpwstr/>
      </vt:variant>
      <vt:variant>
        <vt:lpwstr>_Toc403558725</vt:lpwstr>
      </vt:variant>
      <vt:variant>
        <vt:i4>1572917</vt:i4>
      </vt:variant>
      <vt:variant>
        <vt:i4>98</vt:i4>
      </vt:variant>
      <vt:variant>
        <vt:i4>0</vt:i4>
      </vt:variant>
      <vt:variant>
        <vt:i4>5</vt:i4>
      </vt:variant>
      <vt:variant>
        <vt:lpwstr/>
      </vt:variant>
      <vt:variant>
        <vt:lpwstr>_Toc403558724</vt:lpwstr>
      </vt:variant>
      <vt:variant>
        <vt:i4>1572917</vt:i4>
      </vt:variant>
      <vt:variant>
        <vt:i4>92</vt:i4>
      </vt:variant>
      <vt:variant>
        <vt:i4>0</vt:i4>
      </vt:variant>
      <vt:variant>
        <vt:i4>5</vt:i4>
      </vt:variant>
      <vt:variant>
        <vt:lpwstr/>
      </vt:variant>
      <vt:variant>
        <vt:lpwstr>_Toc403558723</vt:lpwstr>
      </vt:variant>
      <vt:variant>
        <vt:i4>1572917</vt:i4>
      </vt:variant>
      <vt:variant>
        <vt:i4>86</vt:i4>
      </vt:variant>
      <vt:variant>
        <vt:i4>0</vt:i4>
      </vt:variant>
      <vt:variant>
        <vt:i4>5</vt:i4>
      </vt:variant>
      <vt:variant>
        <vt:lpwstr/>
      </vt:variant>
      <vt:variant>
        <vt:lpwstr>_Toc403558722</vt:lpwstr>
      </vt:variant>
      <vt:variant>
        <vt:i4>1572917</vt:i4>
      </vt:variant>
      <vt:variant>
        <vt:i4>80</vt:i4>
      </vt:variant>
      <vt:variant>
        <vt:i4>0</vt:i4>
      </vt:variant>
      <vt:variant>
        <vt:i4>5</vt:i4>
      </vt:variant>
      <vt:variant>
        <vt:lpwstr/>
      </vt:variant>
      <vt:variant>
        <vt:lpwstr>_Toc403558721</vt:lpwstr>
      </vt:variant>
      <vt:variant>
        <vt:i4>1572917</vt:i4>
      </vt:variant>
      <vt:variant>
        <vt:i4>74</vt:i4>
      </vt:variant>
      <vt:variant>
        <vt:i4>0</vt:i4>
      </vt:variant>
      <vt:variant>
        <vt:i4>5</vt:i4>
      </vt:variant>
      <vt:variant>
        <vt:lpwstr/>
      </vt:variant>
      <vt:variant>
        <vt:lpwstr>_Toc403558720</vt:lpwstr>
      </vt:variant>
      <vt:variant>
        <vt:i4>1769525</vt:i4>
      </vt:variant>
      <vt:variant>
        <vt:i4>68</vt:i4>
      </vt:variant>
      <vt:variant>
        <vt:i4>0</vt:i4>
      </vt:variant>
      <vt:variant>
        <vt:i4>5</vt:i4>
      </vt:variant>
      <vt:variant>
        <vt:lpwstr/>
      </vt:variant>
      <vt:variant>
        <vt:lpwstr>_Toc403558719</vt:lpwstr>
      </vt:variant>
      <vt:variant>
        <vt:i4>1769525</vt:i4>
      </vt:variant>
      <vt:variant>
        <vt:i4>62</vt:i4>
      </vt:variant>
      <vt:variant>
        <vt:i4>0</vt:i4>
      </vt:variant>
      <vt:variant>
        <vt:i4>5</vt:i4>
      </vt:variant>
      <vt:variant>
        <vt:lpwstr/>
      </vt:variant>
      <vt:variant>
        <vt:lpwstr>_Toc403558718</vt:lpwstr>
      </vt:variant>
      <vt:variant>
        <vt:i4>1769525</vt:i4>
      </vt:variant>
      <vt:variant>
        <vt:i4>56</vt:i4>
      </vt:variant>
      <vt:variant>
        <vt:i4>0</vt:i4>
      </vt:variant>
      <vt:variant>
        <vt:i4>5</vt:i4>
      </vt:variant>
      <vt:variant>
        <vt:lpwstr/>
      </vt:variant>
      <vt:variant>
        <vt:lpwstr>_Toc403558715</vt:lpwstr>
      </vt:variant>
      <vt:variant>
        <vt:i4>1769525</vt:i4>
      </vt:variant>
      <vt:variant>
        <vt:i4>50</vt:i4>
      </vt:variant>
      <vt:variant>
        <vt:i4>0</vt:i4>
      </vt:variant>
      <vt:variant>
        <vt:i4>5</vt:i4>
      </vt:variant>
      <vt:variant>
        <vt:lpwstr/>
      </vt:variant>
      <vt:variant>
        <vt:lpwstr>_Toc403558714</vt:lpwstr>
      </vt:variant>
      <vt:variant>
        <vt:i4>1769525</vt:i4>
      </vt:variant>
      <vt:variant>
        <vt:i4>44</vt:i4>
      </vt:variant>
      <vt:variant>
        <vt:i4>0</vt:i4>
      </vt:variant>
      <vt:variant>
        <vt:i4>5</vt:i4>
      </vt:variant>
      <vt:variant>
        <vt:lpwstr/>
      </vt:variant>
      <vt:variant>
        <vt:lpwstr>_Toc403558713</vt:lpwstr>
      </vt:variant>
      <vt:variant>
        <vt:i4>1769525</vt:i4>
      </vt:variant>
      <vt:variant>
        <vt:i4>38</vt:i4>
      </vt:variant>
      <vt:variant>
        <vt:i4>0</vt:i4>
      </vt:variant>
      <vt:variant>
        <vt:i4>5</vt:i4>
      </vt:variant>
      <vt:variant>
        <vt:lpwstr/>
      </vt:variant>
      <vt:variant>
        <vt:lpwstr>_Toc403558712</vt:lpwstr>
      </vt:variant>
      <vt:variant>
        <vt:i4>1769525</vt:i4>
      </vt:variant>
      <vt:variant>
        <vt:i4>32</vt:i4>
      </vt:variant>
      <vt:variant>
        <vt:i4>0</vt:i4>
      </vt:variant>
      <vt:variant>
        <vt:i4>5</vt:i4>
      </vt:variant>
      <vt:variant>
        <vt:lpwstr/>
      </vt:variant>
      <vt:variant>
        <vt:lpwstr>_Toc403558711</vt:lpwstr>
      </vt:variant>
      <vt:variant>
        <vt:i4>1769525</vt:i4>
      </vt:variant>
      <vt:variant>
        <vt:i4>26</vt:i4>
      </vt:variant>
      <vt:variant>
        <vt:i4>0</vt:i4>
      </vt:variant>
      <vt:variant>
        <vt:i4>5</vt:i4>
      </vt:variant>
      <vt:variant>
        <vt:lpwstr/>
      </vt:variant>
      <vt:variant>
        <vt:lpwstr>_Toc403558710</vt:lpwstr>
      </vt:variant>
      <vt:variant>
        <vt:i4>1703989</vt:i4>
      </vt:variant>
      <vt:variant>
        <vt:i4>20</vt:i4>
      </vt:variant>
      <vt:variant>
        <vt:i4>0</vt:i4>
      </vt:variant>
      <vt:variant>
        <vt:i4>5</vt:i4>
      </vt:variant>
      <vt:variant>
        <vt:lpwstr/>
      </vt:variant>
      <vt:variant>
        <vt:lpwstr>_Toc403558709</vt:lpwstr>
      </vt:variant>
      <vt:variant>
        <vt:i4>1703989</vt:i4>
      </vt:variant>
      <vt:variant>
        <vt:i4>14</vt:i4>
      </vt:variant>
      <vt:variant>
        <vt:i4>0</vt:i4>
      </vt:variant>
      <vt:variant>
        <vt:i4>5</vt:i4>
      </vt:variant>
      <vt:variant>
        <vt:lpwstr/>
      </vt:variant>
      <vt:variant>
        <vt:lpwstr>_Toc403558708</vt:lpwstr>
      </vt:variant>
      <vt:variant>
        <vt:i4>1703989</vt:i4>
      </vt:variant>
      <vt:variant>
        <vt:i4>8</vt:i4>
      </vt:variant>
      <vt:variant>
        <vt:i4>0</vt:i4>
      </vt:variant>
      <vt:variant>
        <vt:i4>5</vt:i4>
      </vt:variant>
      <vt:variant>
        <vt:lpwstr/>
      </vt:variant>
      <vt:variant>
        <vt:lpwstr>_Toc403558707</vt:lpwstr>
      </vt:variant>
      <vt:variant>
        <vt:i4>1703989</vt:i4>
      </vt:variant>
      <vt:variant>
        <vt:i4>2</vt:i4>
      </vt:variant>
      <vt:variant>
        <vt:i4>0</vt:i4>
      </vt:variant>
      <vt:variant>
        <vt:i4>5</vt:i4>
      </vt:variant>
      <vt:variant>
        <vt:lpwstr/>
      </vt:variant>
      <vt:variant>
        <vt:lpwstr>_Toc403558706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EDIS Version 2.1.2 Server and Client Installation Guide</dc:title>
  <dc:subject>EDIS v.2.1.2/EDP*2.0*2 Server and Client Installation Guide</dc:subject>
  <dc:creator>Department of Veterans Affairs</dc:creator>
  <cp:keywords>EDIS, 2.1.2, EDP*2*2, EDP*2.0*2, Installation Guide, Server, Client, Install, ICD-10</cp:keywords>
  <cp:lastModifiedBy>Department of Veterans Affairs</cp:lastModifiedBy>
  <cp:revision>4</cp:revision>
  <cp:lastPrinted>2022-07-28T22:40:00Z</cp:lastPrinted>
  <dcterms:created xsi:type="dcterms:W3CDTF">2022-07-28T22:39:00Z</dcterms:created>
  <dcterms:modified xsi:type="dcterms:W3CDTF">2022-07-28T22:40:00Z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ategory0">
    <vt:lpwstr>6</vt:lpwstr>
  </property>
  <property fmtid="{D5CDD505-2E9C-101B-9397-08002B2CF9AE}" pid="4" name="Scope">
    <vt:lpwstr>1</vt:lpwstr>
  </property>
  <property fmtid="{D5CDD505-2E9C-101B-9397-08002B2CF9AE}" pid="5" name="Order">
    <vt:lpwstr>2000.00000000000</vt:lpwstr>
  </property>
  <property fmtid="{D5CDD505-2E9C-101B-9397-08002B2CF9AE}" pid="6" name="ContentType">
    <vt:lpwstr>Document</vt:lpwstr>
  </property>
  <property fmtid="{D5CDD505-2E9C-101B-9397-08002B2CF9AE}" pid="7" name="Folder Description">
    <vt:lpwstr/>
  </property>
  <property fmtid="{D5CDD505-2E9C-101B-9397-08002B2CF9AE}" pid="8" name="ContentTypeId">
    <vt:lpwstr>0x010100B63420BFBB17D04D9598E3B6EA581B02</vt:lpwstr>
  </property>
  <property fmtid="{D5CDD505-2E9C-101B-9397-08002B2CF9AE}" pid="9" name="_dlc_DocIdItemGuid">
    <vt:lpwstr>db1765fa-9acb-4acd-b7d5-84c1a4bc96cc</vt:lpwstr>
  </property>
  <property fmtid="{D5CDD505-2E9C-101B-9397-08002B2CF9AE}" pid="10" name="_dlc_DocId">
    <vt:lpwstr>657KNE7CTRDA-4121-2422</vt:lpwstr>
  </property>
  <property fmtid="{D5CDD505-2E9C-101B-9397-08002B2CF9AE}" pid="11" name="_dlc_DocIdUrl">
    <vt:lpwstr>http://vaww.oed.portal.va.gov/projects/edis_v2/_layouts/DocIdRedir.aspx?ID=657KNE7CTRDA-4121-2422, 657KNE7CTRDA-4121-2422</vt:lpwstr>
  </property>
</Properties>
</file>