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3F26C" w14:textId="77777777" w:rsidR="00D07416" w:rsidRDefault="00E852FD" w:rsidP="00CC458E">
      <w:pPr>
        <w:pStyle w:val="Title"/>
      </w:pPr>
      <w:r>
        <w:t>Patient Assessment Document</w:t>
      </w:r>
      <w:r w:rsidR="00253DB7">
        <w:t>ation</w:t>
      </w:r>
      <w:r>
        <w:t xml:space="preserve"> Package</w:t>
      </w:r>
      <w:r w:rsidR="00A65964">
        <w:t xml:space="preserve"> </w:t>
      </w:r>
      <w:r w:rsidR="00E26C59">
        <w:t>(</w:t>
      </w:r>
      <w:r>
        <w:t>PADP</w:t>
      </w:r>
      <w:r w:rsidR="00E26C59">
        <w:t>)</w:t>
      </w:r>
    </w:p>
    <w:p w14:paraId="1F37F7CC" w14:textId="77777777" w:rsidR="0083794B" w:rsidRPr="0083794B" w:rsidRDefault="0083794B" w:rsidP="0083794B"/>
    <w:p w14:paraId="412A096D" w14:textId="77777777" w:rsidR="002C1D6D" w:rsidRDefault="00A65964" w:rsidP="00A01BAA">
      <w:pPr>
        <w:pStyle w:val="title2"/>
      </w:pPr>
      <w:r>
        <w:t>C3-C1 Conversion Project</w:t>
      </w:r>
    </w:p>
    <w:p w14:paraId="04B87CE8" w14:textId="77777777" w:rsidR="009D5E52" w:rsidRDefault="009D5E52" w:rsidP="009D5E52"/>
    <w:p w14:paraId="349C8FBF" w14:textId="77777777" w:rsidR="0083794B" w:rsidRDefault="0083794B" w:rsidP="009D5E52"/>
    <w:p w14:paraId="75436674" w14:textId="77777777" w:rsidR="00D07416" w:rsidRPr="00AE1D63" w:rsidRDefault="002E2196" w:rsidP="00B02595">
      <w:pPr>
        <w:pStyle w:val="Title"/>
      </w:pPr>
      <w:r>
        <w:t>Interdisciplinary Plan of Care</w:t>
      </w:r>
      <w:r w:rsidR="00E1605A">
        <w:t xml:space="preserve"> </w:t>
      </w:r>
      <w:r w:rsidR="002A0522">
        <w:t>User Manual</w:t>
      </w:r>
      <w:r w:rsidR="00E1605A">
        <w:br/>
        <w:t>for NUPA Version 1.0</w:t>
      </w:r>
    </w:p>
    <w:p w14:paraId="35BE68B4" w14:textId="77777777" w:rsidR="002C1D6D" w:rsidRDefault="002C1D6D" w:rsidP="00D07416"/>
    <w:p w14:paraId="64C37EE8" w14:textId="77777777" w:rsidR="002C1D6D" w:rsidRPr="0018698C" w:rsidRDefault="002C1D6D" w:rsidP="00D07416"/>
    <w:p w14:paraId="3AE868FE" w14:textId="77777777" w:rsidR="00E1605A" w:rsidRDefault="00E1605A" w:rsidP="009529FE">
      <w:pPr>
        <w:pStyle w:val="screen"/>
      </w:pPr>
    </w:p>
    <w:p w14:paraId="0110A288" w14:textId="77777777" w:rsidR="00D07416" w:rsidRDefault="00111A59" w:rsidP="009529FE">
      <w:pPr>
        <w:pStyle w:val="screen"/>
      </w:pPr>
      <w:r>
        <w:rPr>
          <w:noProof/>
        </w:rPr>
        <w:pict w14:anchorId="5CEA8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lr Official_VA_Seal_RGB[1]" style="width:2in;height:2in;visibility:visible">
            <v:imagedata r:id="rId12" o:title="clr Official_VA_Seal_RGB[1]"/>
          </v:shape>
        </w:pict>
      </w:r>
    </w:p>
    <w:p w14:paraId="7637EF1B" w14:textId="77777777" w:rsidR="00D07416" w:rsidRDefault="00D07416" w:rsidP="00D07416"/>
    <w:p w14:paraId="5ADCC563" w14:textId="77777777" w:rsidR="00D07416" w:rsidRDefault="00D07416" w:rsidP="00D07416"/>
    <w:p w14:paraId="628D3F9A" w14:textId="77777777" w:rsidR="00E1605A" w:rsidRDefault="00E1605A" w:rsidP="00D07416"/>
    <w:p w14:paraId="5FCDF293" w14:textId="77777777" w:rsidR="005E0FD5" w:rsidRDefault="005E0FD5" w:rsidP="00D07416"/>
    <w:p w14:paraId="7ADFE65D" w14:textId="77777777" w:rsidR="005E0FD5" w:rsidRDefault="005E0FD5" w:rsidP="00D07416"/>
    <w:p w14:paraId="7A956C60" w14:textId="77777777" w:rsidR="00D07416" w:rsidRDefault="00FF32DC" w:rsidP="0052132F">
      <w:pPr>
        <w:pStyle w:val="title2"/>
      </w:pPr>
      <w:r>
        <w:t>April</w:t>
      </w:r>
      <w:r w:rsidR="00E6784D">
        <w:t xml:space="preserve"> 2012</w:t>
      </w:r>
    </w:p>
    <w:p w14:paraId="516BA2F9" w14:textId="77777777" w:rsidR="00D07416" w:rsidRDefault="00D07416" w:rsidP="00D07416"/>
    <w:p w14:paraId="29580D4A" w14:textId="77777777" w:rsidR="00273E45" w:rsidRDefault="00273E45" w:rsidP="00D07416"/>
    <w:p w14:paraId="320299C3" w14:textId="77777777" w:rsidR="00E5143A" w:rsidRDefault="00E5143A" w:rsidP="00D07416"/>
    <w:p w14:paraId="28D1AB6D" w14:textId="77777777" w:rsidR="00E5143A" w:rsidRDefault="00E5143A" w:rsidP="00D07416"/>
    <w:p w14:paraId="0EAA496B" w14:textId="77777777" w:rsidR="00E5143A" w:rsidRDefault="00E5143A" w:rsidP="00D07416"/>
    <w:p w14:paraId="35CF5906" w14:textId="77777777" w:rsidR="00E5143A" w:rsidRDefault="00E5143A" w:rsidP="00D07416"/>
    <w:p w14:paraId="6E971C22" w14:textId="77777777" w:rsidR="00273E45" w:rsidRPr="002C1D6D" w:rsidRDefault="002C1D6D" w:rsidP="002C1D6D">
      <w:pPr>
        <w:pStyle w:val="Subtitle"/>
      </w:pPr>
      <w:r w:rsidRPr="002C1D6D">
        <w:t>D</w:t>
      </w:r>
      <w:r w:rsidR="00273E45" w:rsidRPr="002C1D6D">
        <w:t>epartment of Veterans Affairs</w:t>
      </w:r>
    </w:p>
    <w:p w14:paraId="361F4634" w14:textId="77777777" w:rsidR="00273E45" w:rsidRPr="002C1D6D" w:rsidRDefault="00273E45" w:rsidP="002C1D6D">
      <w:pPr>
        <w:pStyle w:val="Subtitle"/>
      </w:pPr>
      <w:r w:rsidRPr="002C1D6D">
        <w:t>Office of Information and Technology (OIT)</w:t>
      </w:r>
    </w:p>
    <w:p w14:paraId="68D50A7C" w14:textId="77777777" w:rsidR="00273E45" w:rsidRPr="00D21212" w:rsidRDefault="00273E45" w:rsidP="002C1D6D">
      <w:pPr>
        <w:pStyle w:val="Subtitle"/>
      </w:pPr>
      <w:r w:rsidRPr="002C1D6D">
        <w:t>Office of Enterprise Development (OED)</w:t>
      </w:r>
    </w:p>
    <w:p w14:paraId="50002FD5" w14:textId="77777777" w:rsidR="00D07416" w:rsidRDefault="00D07416" w:rsidP="0052132F">
      <w:pPr>
        <w:pStyle w:val="Subtitle"/>
        <w:sectPr w:rsidR="00D07416" w:rsidSect="0080260D">
          <w:footerReference w:type="even" r:id="rId13"/>
          <w:footerReference w:type="default" r:id="rId14"/>
          <w:footerReference w:type="first" r:id="rId15"/>
          <w:footnotePr>
            <w:numRestart w:val="eachPage"/>
          </w:footnotePr>
          <w:pgSz w:w="12240" w:h="15840" w:code="1"/>
          <w:pgMar w:top="1440" w:right="1440" w:bottom="1440" w:left="1440" w:header="720" w:footer="720" w:gutter="0"/>
          <w:cols w:space="720"/>
          <w:titlePg/>
          <w:docGrid w:linePitch="326"/>
        </w:sectPr>
      </w:pPr>
    </w:p>
    <w:p w14:paraId="3237D0BA" w14:textId="77777777" w:rsidR="00D07416" w:rsidRPr="00D21212" w:rsidRDefault="00D07416" w:rsidP="00D07416"/>
    <w:p w14:paraId="224F3AF3" w14:textId="77777777" w:rsidR="00D07416" w:rsidRDefault="00D07416" w:rsidP="00E5143A">
      <w:pPr>
        <w:pStyle w:val="Hdg"/>
      </w:pPr>
      <w:r>
        <w:br w:type="page"/>
      </w:r>
      <w:r>
        <w:lastRenderedPageBreak/>
        <w:t>Revision History</w:t>
      </w:r>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8"/>
        <w:gridCol w:w="1620"/>
        <w:gridCol w:w="3611"/>
        <w:gridCol w:w="2311"/>
      </w:tblGrid>
      <w:tr w:rsidR="00D07416" w14:paraId="53F47623" w14:textId="77777777" w:rsidTr="00B020F5">
        <w:trPr>
          <w:cantSplit/>
          <w:tblHeader/>
        </w:trPr>
        <w:tc>
          <w:tcPr>
            <w:tcW w:w="1818" w:type="dxa"/>
          </w:tcPr>
          <w:p w14:paraId="54954BC6" w14:textId="77777777" w:rsidR="00D07416" w:rsidRPr="005C2231" w:rsidRDefault="00D07416" w:rsidP="00905B96">
            <w:pPr>
              <w:pStyle w:val="TableHdg"/>
            </w:pPr>
            <w:r>
              <w:t>Date</w:t>
            </w:r>
          </w:p>
        </w:tc>
        <w:tc>
          <w:tcPr>
            <w:tcW w:w="1620" w:type="dxa"/>
          </w:tcPr>
          <w:p w14:paraId="7E88E06A" w14:textId="77777777" w:rsidR="00D07416" w:rsidRPr="005C2231" w:rsidRDefault="00D07416" w:rsidP="00905B96">
            <w:pPr>
              <w:pStyle w:val="TableHdg"/>
            </w:pPr>
            <w:r>
              <w:t>Revision</w:t>
            </w:r>
          </w:p>
        </w:tc>
        <w:tc>
          <w:tcPr>
            <w:tcW w:w="3611" w:type="dxa"/>
          </w:tcPr>
          <w:p w14:paraId="64163B84" w14:textId="77777777" w:rsidR="00D07416" w:rsidRPr="005C2231" w:rsidRDefault="00D07416" w:rsidP="00905B96">
            <w:pPr>
              <w:pStyle w:val="TableHdg"/>
            </w:pPr>
            <w:r>
              <w:t>Description</w:t>
            </w:r>
          </w:p>
        </w:tc>
        <w:tc>
          <w:tcPr>
            <w:tcW w:w="2311" w:type="dxa"/>
          </w:tcPr>
          <w:p w14:paraId="43F61E48" w14:textId="77777777" w:rsidR="00D07416" w:rsidRPr="005C2231" w:rsidRDefault="00D07416" w:rsidP="00905B96">
            <w:pPr>
              <w:pStyle w:val="TableHdg"/>
            </w:pPr>
            <w:r>
              <w:t>Author</w:t>
            </w:r>
          </w:p>
        </w:tc>
      </w:tr>
      <w:tr w:rsidR="00552051" w14:paraId="448DB7DF" w14:textId="77777777" w:rsidTr="00C50A1B">
        <w:tc>
          <w:tcPr>
            <w:tcW w:w="1818" w:type="dxa"/>
          </w:tcPr>
          <w:p w14:paraId="64650F94" w14:textId="77777777" w:rsidR="00552051" w:rsidRDefault="00552051" w:rsidP="00552051">
            <w:pPr>
              <w:pStyle w:val="TableText"/>
            </w:pPr>
            <w:r>
              <w:t>May 2010</w:t>
            </w:r>
          </w:p>
        </w:tc>
        <w:tc>
          <w:tcPr>
            <w:tcW w:w="1620" w:type="dxa"/>
          </w:tcPr>
          <w:p w14:paraId="14138C11" w14:textId="77777777" w:rsidR="00552051" w:rsidRDefault="00552051" w:rsidP="00552051">
            <w:pPr>
              <w:pStyle w:val="TableText"/>
            </w:pPr>
            <w:r>
              <w:t>1.0</w:t>
            </w:r>
          </w:p>
        </w:tc>
        <w:tc>
          <w:tcPr>
            <w:tcW w:w="3611" w:type="dxa"/>
          </w:tcPr>
          <w:p w14:paraId="4CF11FD9" w14:textId="77777777" w:rsidR="00552051" w:rsidRDefault="00552051" w:rsidP="00552051">
            <w:pPr>
              <w:pStyle w:val="TableText"/>
            </w:pPr>
            <w:r>
              <w:t>Initial version for v1.0</w:t>
            </w:r>
          </w:p>
        </w:tc>
        <w:tc>
          <w:tcPr>
            <w:tcW w:w="2311" w:type="dxa"/>
          </w:tcPr>
          <w:p w14:paraId="595FA019" w14:textId="77777777" w:rsidR="00552051" w:rsidRDefault="00552051" w:rsidP="00552051">
            <w:r w:rsidRPr="00CF1414">
              <w:rPr>
                <w:highlight w:val="yellow"/>
              </w:rPr>
              <w:t>REDACTED</w:t>
            </w:r>
          </w:p>
        </w:tc>
      </w:tr>
      <w:tr w:rsidR="00552051" w14:paraId="0F2DCECD" w14:textId="77777777" w:rsidTr="00C50A1B">
        <w:tc>
          <w:tcPr>
            <w:tcW w:w="1818" w:type="dxa"/>
          </w:tcPr>
          <w:p w14:paraId="0BD3C938" w14:textId="77777777" w:rsidR="00552051" w:rsidRDefault="00552051" w:rsidP="00552051">
            <w:pPr>
              <w:pStyle w:val="TableText"/>
            </w:pPr>
            <w:r>
              <w:t>August 2010</w:t>
            </w:r>
          </w:p>
        </w:tc>
        <w:tc>
          <w:tcPr>
            <w:tcW w:w="1620" w:type="dxa"/>
          </w:tcPr>
          <w:p w14:paraId="56DB2FB3" w14:textId="77777777" w:rsidR="00552051" w:rsidRDefault="00552051" w:rsidP="00552051">
            <w:pPr>
              <w:pStyle w:val="TableText"/>
            </w:pPr>
            <w:r>
              <w:t>1.1</w:t>
            </w:r>
          </w:p>
        </w:tc>
        <w:tc>
          <w:tcPr>
            <w:tcW w:w="3611" w:type="dxa"/>
          </w:tcPr>
          <w:p w14:paraId="31C1D55F" w14:textId="77777777" w:rsidR="00552051" w:rsidRDefault="00552051" w:rsidP="00552051">
            <w:pPr>
              <w:pStyle w:val="TableText"/>
            </w:pPr>
            <w:r>
              <w:t>Add content</w:t>
            </w:r>
          </w:p>
        </w:tc>
        <w:tc>
          <w:tcPr>
            <w:tcW w:w="2311" w:type="dxa"/>
          </w:tcPr>
          <w:p w14:paraId="74237433" w14:textId="77777777" w:rsidR="00552051" w:rsidRDefault="00552051" w:rsidP="00552051">
            <w:r w:rsidRPr="00CF1414">
              <w:rPr>
                <w:highlight w:val="yellow"/>
              </w:rPr>
              <w:t>REDACTED</w:t>
            </w:r>
          </w:p>
        </w:tc>
      </w:tr>
      <w:tr w:rsidR="00552051" w14:paraId="392A1D54" w14:textId="77777777" w:rsidTr="00C50A1B">
        <w:tc>
          <w:tcPr>
            <w:tcW w:w="1818" w:type="dxa"/>
          </w:tcPr>
          <w:p w14:paraId="6B635521" w14:textId="77777777" w:rsidR="00552051" w:rsidRDefault="00552051" w:rsidP="00552051">
            <w:pPr>
              <w:pStyle w:val="TableText"/>
            </w:pPr>
            <w:r>
              <w:t>August 2010</w:t>
            </w:r>
          </w:p>
        </w:tc>
        <w:tc>
          <w:tcPr>
            <w:tcW w:w="1620" w:type="dxa"/>
          </w:tcPr>
          <w:p w14:paraId="5CC5B7D7" w14:textId="77777777" w:rsidR="00552051" w:rsidRDefault="00552051" w:rsidP="00552051">
            <w:pPr>
              <w:pStyle w:val="TableText"/>
            </w:pPr>
            <w:r>
              <w:t>1.2</w:t>
            </w:r>
          </w:p>
        </w:tc>
        <w:tc>
          <w:tcPr>
            <w:tcW w:w="3611" w:type="dxa"/>
          </w:tcPr>
          <w:p w14:paraId="282A9FD4" w14:textId="77777777" w:rsidR="00552051" w:rsidRDefault="00552051" w:rsidP="00552051">
            <w:pPr>
              <w:pStyle w:val="TableText"/>
            </w:pPr>
            <w:r>
              <w:t>Format content</w:t>
            </w:r>
          </w:p>
        </w:tc>
        <w:tc>
          <w:tcPr>
            <w:tcW w:w="2311" w:type="dxa"/>
          </w:tcPr>
          <w:p w14:paraId="06425100" w14:textId="77777777" w:rsidR="00552051" w:rsidRDefault="00552051" w:rsidP="00552051">
            <w:r w:rsidRPr="00CF1414">
              <w:rPr>
                <w:highlight w:val="yellow"/>
              </w:rPr>
              <w:t>REDACTED</w:t>
            </w:r>
          </w:p>
        </w:tc>
      </w:tr>
      <w:tr w:rsidR="00552051" w14:paraId="7E1C6DA3" w14:textId="77777777" w:rsidTr="00C50A1B">
        <w:tc>
          <w:tcPr>
            <w:tcW w:w="1818" w:type="dxa"/>
          </w:tcPr>
          <w:p w14:paraId="1FB3FF6D" w14:textId="77777777" w:rsidR="00552051" w:rsidRDefault="00552051" w:rsidP="00552051">
            <w:pPr>
              <w:pStyle w:val="TableText"/>
            </w:pPr>
            <w:r>
              <w:t>September 2010</w:t>
            </w:r>
          </w:p>
        </w:tc>
        <w:tc>
          <w:tcPr>
            <w:tcW w:w="1620" w:type="dxa"/>
          </w:tcPr>
          <w:p w14:paraId="575ABF41" w14:textId="77777777" w:rsidR="00552051" w:rsidRDefault="00552051" w:rsidP="00552051">
            <w:pPr>
              <w:pStyle w:val="TableText"/>
            </w:pPr>
            <w:r>
              <w:t>1.3</w:t>
            </w:r>
          </w:p>
        </w:tc>
        <w:tc>
          <w:tcPr>
            <w:tcW w:w="3611" w:type="dxa"/>
          </w:tcPr>
          <w:p w14:paraId="4F680577" w14:textId="77777777" w:rsidR="00552051" w:rsidRDefault="00552051" w:rsidP="00552051">
            <w:pPr>
              <w:pStyle w:val="TableText"/>
            </w:pPr>
            <w:r>
              <w:t>Split manual into three manuals</w:t>
            </w:r>
          </w:p>
          <w:p w14:paraId="64A692CD" w14:textId="77777777" w:rsidR="00552051" w:rsidRPr="00A01AA8" w:rsidRDefault="00552051" w:rsidP="00552051">
            <w:pPr>
              <w:pStyle w:val="TableText"/>
              <w:rPr>
                <w:i/>
              </w:rPr>
            </w:pPr>
            <w:r w:rsidRPr="00A01AA8">
              <w:rPr>
                <w:i/>
              </w:rPr>
              <w:t xml:space="preserve">Interdisciplinary Plan of Care </w:t>
            </w:r>
          </w:p>
          <w:p w14:paraId="655AA3E1" w14:textId="77777777" w:rsidR="00552051" w:rsidRDefault="00552051" w:rsidP="00552051">
            <w:pPr>
              <w:pStyle w:val="TableText"/>
            </w:pPr>
            <w:r w:rsidRPr="00A01AA8">
              <w:rPr>
                <w:i/>
              </w:rPr>
              <w:t>User Manual</w:t>
            </w:r>
          </w:p>
          <w:p w14:paraId="614DCDAC" w14:textId="77777777" w:rsidR="00552051" w:rsidRPr="005C791B" w:rsidRDefault="00552051" w:rsidP="00552051">
            <w:pPr>
              <w:pStyle w:val="TableText"/>
            </w:pPr>
            <w:r>
              <w:t>Changed dates to October</w:t>
            </w:r>
          </w:p>
        </w:tc>
        <w:tc>
          <w:tcPr>
            <w:tcW w:w="2311" w:type="dxa"/>
          </w:tcPr>
          <w:p w14:paraId="00D81EA6" w14:textId="77777777" w:rsidR="00552051" w:rsidRDefault="00552051" w:rsidP="00552051">
            <w:r w:rsidRPr="00CF1414">
              <w:rPr>
                <w:highlight w:val="yellow"/>
              </w:rPr>
              <w:t>REDACTED</w:t>
            </w:r>
          </w:p>
        </w:tc>
      </w:tr>
      <w:tr w:rsidR="00552051" w14:paraId="40497B8B" w14:textId="77777777" w:rsidTr="00C50A1B">
        <w:tc>
          <w:tcPr>
            <w:tcW w:w="1818" w:type="dxa"/>
          </w:tcPr>
          <w:p w14:paraId="23A71448" w14:textId="77777777" w:rsidR="00552051" w:rsidRDefault="00552051" w:rsidP="00552051">
            <w:pPr>
              <w:pStyle w:val="TableText"/>
            </w:pPr>
            <w:r>
              <w:t>October 2010</w:t>
            </w:r>
          </w:p>
        </w:tc>
        <w:tc>
          <w:tcPr>
            <w:tcW w:w="1620" w:type="dxa"/>
          </w:tcPr>
          <w:p w14:paraId="5BC1DC28" w14:textId="77777777" w:rsidR="00552051" w:rsidRDefault="00552051" w:rsidP="00552051">
            <w:pPr>
              <w:pStyle w:val="TableText"/>
            </w:pPr>
            <w:r>
              <w:t>1.4</w:t>
            </w:r>
          </w:p>
        </w:tc>
        <w:tc>
          <w:tcPr>
            <w:tcW w:w="3611" w:type="dxa"/>
          </w:tcPr>
          <w:p w14:paraId="3727C7BE" w14:textId="77777777" w:rsidR="00552051" w:rsidRDefault="00552051" w:rsidP="00552051">
            <w:pPr>
              <w:pStyle w:val="TableText"/>
            </w:pPr>
            <w:r>
              <w:t>Updated according to comments from the WPR</w:t>
            </w:r>
          </w:p>
        </w:tc>
        <w:tc>
          <w:tcPr>
            <w:tcW w:w="2311" w:type="dxa"/>
          </w:tcPr>
          <w:p w14:paraId="0C269C5E" w14:textId="77777777" w:rsidR="00552051" w:rsidRDefault="00552051" w:rsidP="00552051">
            <w:r w:rsidRPr="00CF1414">
              <w:rPr>
                <w:highlight w:val="yellow"/>
              </w:rPr>
              <w:t>REDACTED</w:t>
            </w:r>
          </w:p>
        </w:tc>
      </w:tr>
      <w:tr w:rsidR="00552051" w14:paraId="3E10DFAF" w14:textId="77777777" w:rsidTr="00C50A1B">
        <w:tc>
          <w:tcPr>
            <w:tcW w:w="1818" w:type="dxa"/>
          </w:tcPr>
          <w:p w14:paraId="5E156294" w14:textId="77777777" w:rsidR="00552051" w:rsidRDefault="00552051" w:rsidP="00552051">
            <w:pPr>
              <w:pStyle w:val="TableText"/>
            </w:pPr>
            <w:r>
              <w:t>November 2010</w:t>
            </w:r>
          </w:p>
        </w:tc>
        <w:tc>
          <w:tcPr>
            <w:tcW w:w="1620" w:type="dxa"/>
          </w:tcPr>
          <w:p w14:paraId="7573B4DC" w14:textId="77777777" w:rsidR="00552051" w:rsidRDefault="00552051" w:rsidP="00552051">
            <w:pPr>
              <w:pStyle w:val="TableText"/>
            </w:pPr>
            <w:r>
              <w:t>1.5</w:t>
            </w:r>
          </w:p>
        </w:tc>
        <w:tc>
          <w:tcPr>
            <w:tcW w:w="3611" w:type="dxa"/>
          </w:tcPr>
          <w:p w14:paraId="72EE47BE" w14:textId="77777777" w:rsidR="00552051" w:rsidRDefault="00552051" w:rsidP="00552051">
            <w:pPr>
              <w:pStyle w:val="TableText"/>
            </w:pPr>
            <w:r>
              <w:t>Prepped for release</w:t>
            </w:r>
          </w:p>
        </w:tc>
        <w:tc>
          <w:tcPr>
            <w:tcW w:w="2311" w:type="dxa"/>
          </w:tcPr>
          <w:p w14:paraId="3A432C8D" w14:textId="77777777" w:rsidR="00552051" w:rsidRDefault="00552051" w:rsidP="00552051">
            <w:r w:rsidRPr="00CF1414">
              <w:rPr>
                <w:highlight w:val="yellow"/>
              </w:rPr>
              <w:t>REDACTED</w:t>
            </w:r>
          </w:p>
        </w:tc>
      </w:tr>
      <w:tr w:rsidR="00552051" w14:paraId="1E3DF8C5" w14:textId="77777777" w:rsidTr="00C50A1B">
        <w:tc>
          <w:tcPr>
            <w:tcW w:w="1818" w:type="dxa"/>
          </w:tcPr>
          <w:p w14:paraId="28621AD6" w14:textId="77777777" w:rsidR="00552051" w:rsidRDefault="00552051" w:rsidP="00552051">
            <w:pPr>
              <w:pStyle w:val="TableText"/>
            </w:pPr>
            <w:r>
              <w:t>February 2011</w:t>
            </w:r>
          </w:p>
        </w:tc>
        <w:tc>
          <w:tcPr>
            <w:tcW w:w="1620" w:type="dxa"/>
          </w:tcPr>
          <w:p w14:paraId="56AC4A8C" w14:textId="77777777" w:rsidR="00552051" w:rsidRDefault="00552051" w:rsidP="00552051">
            <w:pPr>
              <w:pStyle w:val="TableText"/>
            </w:pPr>
            <w:r>
              <w:t>1.6</w:t>
            </w:r>
          </w:p>
        </w:tc>
        <w:tc>
          <w:tcPr>
            <w:tcW w:w="3611" w:type="dxa"/>
          </w:tcPr>
          <w:p w14:paraId="2AB4CFA7" w14:textId="77777777" w:rsidR="00552051" w:rsidRDefault="00552051" w:rsidP="00552051">
            <w:pPr>
              <w:pStyle w:val="TableText"/>
              <w:numPr>
                <w:ilvl w:val="0"/>
                <w:numId w:val="28"/>
              </w:numPr>
            </w:pPr>
            <w:r>
              <w:t>Changed dates to February 2011</w:t>
            </w:r>
          </w:p>
          <w:p w14:paraId="758EF7A1" w14:textId="77777777" w:rsidR="00552051" w:rsidRDefault="00552051" w:rsidP="00552051">
            <w:pPr>
              <w:pStyle w:val="TableText"/>
              <w:numPr>
                <w:ilvl w:val="0"/>
                <w:numId w:val="28"/>
              </w:numPr>
            </w:pPr>
            <w:r>
              <w:t>Updated with comments from Judy</w:t>
            </w:r>
          </w:p>
        </w:tc>
        <w:tc>
          <w:tcPr>
            <w:tcW w:w="2311" w:type="dxa"/>
          </w:tcPr>
          <w:p w14:paraId="08BEE403" w14:textId="77777777" w:rsidR="00552051" w:rsidRDefault="00552051" w:rsidP="00552051">
            <w:r w:rsidRPr="00CF1414">
              <w:rPr>
                <w:highlight w:val="yellow"/>
              </w:rPr>
              <w:t>REDACTED</w:t>
            </w:r>
          </w:p>
        </w:tc>
      </w:tr>
      <w:tr w:rsidR="00552051" w14:paraId="2AD94CB3" w14:textId="77777777" w:rsidTr="00C50A1B">
        <w:tc>
          <w:tcPr>
            <w:tcW w:w="1818" w:type="dxa"/>
          </w:tcPr>
          <w:p w14:paraId="4A7D6173" w14:textId="77777777" w:rsidR="00552051" w:rsidRDefault="00552051" w:rsidP="00552051">
            <w:pPr>
              <w:pStyle w:val="TableText"/>
            </w:pPr>
            <w:r>
              <w:t>March 2011</w:t>
            </w:r>
          </w:p>
        </w:tc>
        <w:tc>
          <w:tcPr>
            <w:tcW w:w="1620" w:type="dxa"/>
          </w:tcPr>
          <w:p w14:paraId="47106858" w14:textId="77777777" w:rsidR="00552051" w:rsidRDefault="00552051" w:rsidP="00552051">
            <w:pPr>
              <w:pStyle w:val="TableText"/>
            </w:pPr>
            <w:r>
              <w:t>1.7</w:t>
            </w:r>
          </w:p>
        </w:tc>
        <w:tc>
          <w:tcPr>
            <w:tcW w:w="3611" w:type="dxa"/>
          </w:tcPr>
          <w:p w14:paraId="5B7FE390" w14:textId="77777777" w:rsidR="00552051" w:rsidRDefault="00552051" w:rsidP="00552051">
            <w:pPr>
              <w:pStyle w:val="TableText"/>
              <w:numPr>
                <w:ilvl w:val="0"/>
                <w:numId w:val="34"/>
              </w:numPr>
            </w:pPr>
            <w:r>
              <w:t>Changed dates to April 2011</w:t>
            </w:r>
          </w:p>
          <w:p w14:paraId="544A0538" w14:textId="77777777" w:rsidR="00552051" w:rsidRDefault="00552051" w:rsidP="00552051">
            <w:pPr>
              <w:pStyle w:val="TableText"/>
              <w:numPr>
                <w:ilvl w:val="0"/>
                <w:numId w:val="28"/>
              </w:numPr>
            </w:pPr>
            <w:r>
              <w:t>Updated with Judy’s comments</w:t>
            </w:r>
          </w:p>
        </w:tc>
        <w:tc>
          <w:tcPr>
            <w:tcW w:w="2311" w:type="dxa"/>
          </w:tcPr>
          <w:p w14:paraId="36B7237D" w14:textId="77777777" w:rsidR="00552051" w:rsidRDefault="00552051" w:rsidP="00552051">
            <w:r w:rsidRPr="00CF1414">
              <w:rPr>
                <w:highlight w:val="yellow"/>
              </w:rPr>
              <w:t>REDACTED</w:t>
            </w:r>
          </w:p>
        </w:tc>
      </w:tr>
      <w:tr w:rsidR="00552051" w14:paraId="50B28795" w14:textId="77777777" w:rsidTr="00C50A1B">
        <w:tc>
          <w:tcPr>
            <w:tcW w:w="1818" w:type="dxa"/>
          </w:tcPr>
          <w:p w14:paraId="6D604425" w14:textId="77777777" w:rsidR="00552051" w:rsidRDefault="00552051" w:rsidP="00552051">
            <w:pPr>
              <w:pStyle w:val="TableText"/>
            </w:pPr>
            <w:r>
              <w:t>April 2011</w:t>
            </w:r>
          </w:p>
        </w:tc>
        <w:tc>
          <w:tcPr>
            <w:tcW w:w="1620" w:type="dxa"/>
          </w:tcPr>
          <w:p w14:paraId="21232678" w14:textId="77777777" w:rsidR="00552051" w:rsidRDefault="00552051" w:rsidP="00552051">
            <w:pPr>
              <w:pStyle w:val="TableText"/>
            </w:pPr>
            <w:r>
              <w:t>1.8</w:t>
            </w:r>
          </w:p>
        </w:tc>
        <w:tc>
          <w:tcPr>
            <w:tcW w:w="3611" w:type="dxa"/>
          </w:tcPr>
          <w:p w14:paraId="5C879A24" w14:textId="77777777" w:rsidR="00552051" w:rsidRPr="00CC458E" w:rsidRDefault="00552051" w:rsidP="00552051">
            <w:r>
              <w:t>Updated RoboHelp with this file</w:t>
            </w:r>
          </w:p>
        </w:tc>
        <w:tc>
          <w:tcPr>
            <w:tcW w:w="2311" w:type="dxa"/>
          </w:tcPr>
          <w:p w14:paraId="59313B08" w14:textId="77777777" w:rsidR="00552051" w:rsidRDefault="00552051" w:rsidP="00552051">
            <w:r w:rsidRPr="00CF1414">
              <w:rPr>
                <w:highlight w:val="yellow"/>
              </w:rPr>
              <w:t>REDACTED</w:t>
            </w:r>
          </w:p>
        </w:tc>
      </w:tr>
      <w:tr w:rsidR="00552051" w14:paraId="0A223682" w14:textId="77777777" w:rsidTr="00C50A1B">
        <w:tc>
          <w:tcPr>
            <w:tcW w:w="1818" w:type="dxa"/>
          </w:tcPr>
          <w:p w14:paraId="6C084B9F" w14:textId="77777777" w:rsidR="00552051" w:rsidRDefault="00552051" w:rsidP="00552051">
            <w:pPr>
              <w:pStyle w:val="TableText"/>
            </w:pPr>
            <w:r>
              <w:t>May 2011</w:t>
            </w:r>
          </w:p>
        </w:tc>
        <w:tc>
          <w:tcPr>
            <w:tcW w:w="1620" w:type="dxa"/>
          </w:tcPr>
          <w:p w14:paraId="154A1391" w14:textId="77777777" w:rsidR="00552051" w:rsidRDefault="00552051" w:rsidP="00552051">
            <w:pPr>
              <w:pStyle w:val="TableText"/>
            </w:pPr>
            <w:r>
              <w:t>1.9</w:t>
            </w:r>
          </w:p>
        </w:tc>
        <w:tc>
          <w:tcPr>
            <w:tcW w:w="3611" w:type="dxa"/>
          </w:tcPr>
          <w:p w14:paraId="55DD5E71" w14:textId="77777777" w:rsidR="00552051" w:rsidRDefault="00552051" w:rsidP="00552051">
            <w:pPr>
              <w:pStyle w:val="TableText"/>
              <w:numPr>
                <w:ilvl w:val="0"/>
                <w:numId w:val="28"/>
              </w:numPr>
            </w:pPr>
            <w:r>
              <w:t>Changed dates to May 2011</w:t>
            </w:r>
          </w:p>
          <w:p w14:paraId="287CFACE" w14:textId="77777777" w:rsidR="00552051" w:rsidRDefault="00552051" w:rsidP="00552051">
            <w:pPr>
              <w:pStyle w:val="TableText"/>
              <w:numPr>
                <w:ilvl w:val="0"/>
                <w:numId w:val="28"/>
              </w:numPr>
            </w:pPr>
            <w:r>
              <w:t>Added (NUPA*1) namespace</w:t>
            </w:r>
          </w:p>
        </w:tc>
        <w:tc>
          <w:tcPr>
            <w:tcW w:w="2311" w:type="dxa"/>
          </w:tcPr>
          <w:p w14:paraId="5DAE7DF0" w14:textId="77777777" w:rsidR="00552051" w:rsidRDefault="00552051" w:rsidP="00552051">
            <w:r w:rsidRPr="00CF1414">
              <w:rPr>
                <w:highlight w:val="yellow"/>
              </w:rPr>
              <w:t>REDACTED</w:t>
            </w:r>
          </w:p>
        </w:tc>
      </w:tr>
      <w:tr w:rsidR="00552051" w14:paraId="19465999" w14:textId="77777777" w:rsidTr="00C50A1B">
        <w:tc>
          <w:tcPr>
            <w:tcW w:w="1818" w:type="dxa"/>
          </w:tcPr>
          <w:p w14:paraId="5D91D64B" w14:textId="77777777" w:rsidR="00552051" w:rsidRDefault="00552051" w:rsidP="00552051">
            <w:pPr>
              <w:pStyle w:val="TableText"/>
            </w:pPr>
            <w:r>
              <w:t>October 2011</w:t>
            </w:r>
          </w:p>
        </w:tc>
        <w:tc>
          <w:tcPr>
            <w:tcW w:w="1620" w:type="dxa"/>
          </w:tcPr>
          <w:p w14:paraId="3ED6D682" w14:textId="77777777" w:rsidR="00552051" w:rsidRDefault="00552051" w:rsidP="00552051">
            <w:pPr>
              <w:pStyle w:val="TableText"/>
            </w:pPr>
            <w:r>
              <w:t>2.0</w:t>
            </w:r>
          </w:p>
        </w:tc>
        <w:tc>
          <w:tcPr>
            <w:tcW w:w="3611" w:type="dxa"/>
          </w:tcPr>
          <w:p w14:paraId="52F01C35" w14:textId="77777777" w:rsidR="00552051" w:rsidRDefault="00552051" w:rsidP="00552051">
            <w:pPr>
              <w:pStyle w:val="TableText"/>
              <w:numPr>
                <w:ilvl w:val="0"/>
                <w:numId w:val="28"/>
              </w:numPr>
            </w:pPr>
            <w:r>
              <w:t>Added C3-C1 Conversion Project</w:t>
            </w:r>
          </w:p>
          <w:p w14:paraId="6076F511" w14:textId="77777777" w:rsidR="00552051" w:rsidRDefault="00552051" w:rsidP="00552051">
            <w:pPr>
              <w:pStyle w:val="TableText"/>
              <w:numPr>
                <w:ilvl w:val="0"/>
                <w:numId w:val="28"/>
              </w:numPr>
            </w:pPr>
            <w:r>
              <w:t>Changed dates to October 2011</w:t>
            </w:r>
          </w:p>
          <w:p w14:paraId="4EA488E2" w14:textId="77777777" w:rsidR="00552051" w:rsidRDefault="00552051" w:rsidP="00552051">
            <w:pPr>
              <w:pStyle w:val="TableText"/>
              <w:numPr>
                <w:ilvl w:val="0"/>
                <w:numId w:val="28"/>
              </w:numPr>
            </w:pPr>
            <w:r>
              <w:t>Prepped for national release</w:t>
            </w:r>
          </w:p>
        </w:tc>
        <w:tc>
          <w:tcPr>
            <w:tcW w:w="2311" w:type="dxa"/>
          </w:tcPr>
          <w:p w14:paraId="19241BAC" w14:textId="77777777" w:rsidR="00552051" w:rsidRDefault="00552051" w:rsidP="00552051">
            <w:r w:rsidRPr="00CF1414">
              <w:rPr>
                <w:highlight w:val="yellow"/>
              </w:rPr>
              <w:t>REDACTED</w:t>
            </w:r>
          </w:p>
        </w:tc>
      </w:tr>
      <w:tr w:rsidR="00552051" w14:paraId="52B200C6" w14:textId="77777777" w:rsidTr="00C50A1B">
        <w:tc>
          <w:tcPr>
            <w:tcW w:w="1818" w:type="dxa"/>
          </w:tcPr>
          <w:p w14:paraId="3AE7FA54" w14:textId="77777777" w:rsidR="00552051" w:rsidRDefault="00552051" w:rsidP="00552051">
            <w:pPr>
              <w:pStyle w:val="TableText"/>
            </w:pPr>
            <w:r>
              <w:t>November 2011</w:t>
            </w:r>
          </w:p>
        </w:tc>
        <w:tc>
          <w:tcPr>
            <w:tcW w:w="1620" w:type="dxa"/>
          </w:tcPr>
          <w:p w14:paraId="707B47BF" w14:textId="77777777" w:rsidR="00552051" w:rsidRDefault="00552051" w:rsidP="00552051">
            <w:pPr>
              <w:pStyle w:val="TableText"/>
            </w:pPr>
            <w:r>
              <w:t>2.1</w:t>
            </w:r>
          </w:p>
        </w:tc>
        <w:tc>
          <w:tcPr>
            <w:tcW w:w="3611" w:type="dxa"/>
          </w:tcPr>
          <w:p w14:paraId="447C656B" w14:textId="77777777" w:rsidR="00552051" w:rsidRDefault="00552051" w:rsidP="00552051">
            <w:pPr>
              <w:pStyle w:val="TableText"/>
              <w:numPr>
                <w:ilvl w:val="0"/>
                <w:numId w:val="28"/>
              </w:numPr>
            </w:pPr>
            <w:r>
              <w:t>Changed dates to November 2011</w:t>
            </w:r>
          </w:p>
          <w:p w14:paraId="734B9D99" w14:textId="77777777" w:rsidR="00552051" w:rsidRDefault="00552051" w:rsidP="00552051">
            <w:pPr>
              <w:pStyle w:val="TableText"/>
              <w:numPr>
                <w:ilvl w:val="0"/>
                <w:numId w:val="28"/>
              </w:numPr>
            </w:pPr>
            <w:r>
              <w:t>Updated for build v14</w:t>
            </w:r>
          </w:p>
          <w:p w14:paraId="36E9EDB8" w14:textId="77777777" w:rsidR="00552051" w:rsidRDefault="00552051" w:rsidP="00552051">
            <w:pPr>
              <w:pStyle w:val="TableText"/>
              <w:numPr>
                <w:ilvl w:val="0"/>
                <w:numId w:val="28"/>
              </w:numPr>
            </w:pPr>
            <w:r>
              <w:t>Changed sates to December 2011</w:t>
            </w:r>
          </w:p>
          <w:p w14:paraId="47517E7D" w14:textId="77777777" w:rsidR="00552051" w:rsidRDefault="00552051" w:rsidP="00552051">
            <w:pPr>
              <w:pStyle w:val="TableText"/>
              <w:numPr>
                <w:ilvl w:val="0"/>
                <w:numId w:val="28"/>
              </w:numPr>
            </w:pPr>
            <w:r>
              <w:t>Updated for build v15</w:t>
            </w:r>
          </w:p>
        </w:tc>
        <w:tc>
          <w:tcPr>
            <w:tcW w:w="2311" w:type="dxa"/>
          </w:tcPr>
          <w:p w14:paraId="1C6E68AA" w14:textId="77777777" w:rsidR="00552051" w:rsidRDefault="00552051" w:rsidP="00552051">
            <w:r w:rsidRPr="00CF1414">
              <w:rPr>
                <w:highlight w:val="yellow"/>
              </w:rPr>
              <w:t>REDACTED</w:t>
            </w:r>
          </w:p>
        </w:tc>
      </w:tr>
      <w:tr w:rsidR="00552051" w14:paraId="47EF3F43" w14:textId="77777777" w:rsidTr="00C50A1B">
        <w:tc>
          <w:tcPr>
            <w:tcW w:w="1818" w:type="dxa"/>
          </w:tcPr>
          <w:p w14:paraId="11D47C8E" w14:textId="77777777" w:rsidR="00552051" w:rsidRDefault="00552051" w:rsidP="00552051">
            <w:pPr>
              <w:pStyle w:val="TableText"/>
            </w:pPr>
            <w:r>
              <w:t>December 2011</w:t>
            </w:r>
          </w:p>
        </w:tc>
        <w:tc>
          <w:tcPr>
            <w:tcW w:w="1620" w:type="dxa"/>
          </w:tcPr>
          <w:p w14:paraId="1FBB1826" w14:textId="77777777" w:rsidR="00552051" w:rsidRDefault="00552051" w:rsidP="00552051">
            <w:pPr>
              <w:pStyle w:val="TableText"/>
            </w:pPr>
            <w:r>
              <w:t>2.2</w:t>
            </w:r>
          </w:p>
        </w:tc>
        <w:tc>
          <w:tcPr>
            <w:tcW w:w="3611" w:type="dxa"/>
          </w:tcPr>
          <w:p w14:paraId="679A24FF" w14:textId="77777777" w:rsidR="00552051" w:rsidRDefault="00552051" w:rsidP="00552051">
            <w:pPr>
              <w:pStyle w:val="TableText"/>
              <w:numPr>
                <w:ilvl w:val="0"/>
                <w:numId w:val="38"/>
              </w:numPr>
            </w:pPr>
            <w:r>
              <w:t>Changed dates to December 2011</w:t>
            </w:r>
          </w:p>
          <w:p w14:paraId="1F8A3783" w14:textId="77777777" w:rsidR="00552051" w:rsidRDefault="00552051" w:rsidP="00552051">
            <w:pPr>
              <w:pStyle w:val="TableText"/>
              <w:numPr>
                <w:ilvl w:val="0"/>
                <w:numId w:val="38"/>
              </w:numPr>
            </w:pPr>
            <w:r>
              <w:t xml:space="preserve">Changed </w:t>
            </w:r>
            <w:r w:rsidRPr="00B241B6">
              <w:rPr>
                <w:i/>
              </w:rPr>
              <w:t>Admission – RN Reassessment</w:t>
            </w:r>
            <w:r>
              <w:t xml:space="preserve"> to </w:t>
            </w:r>
            <w:r w:rsidRPr="00B241B6">
              <w:rPr>
                <w:i/>
              </w:rPr>
              <w:t>RN Reassessment</w:t>
            </w:r>
          </w:p>
          <w:p w14:paraId="14804D25" w14:textId="77777777" w:rsidR="00552051" w:rsidRDefault="00552051" w:rsidP="00552051">
            <w:pPr>
              <w:pStyle w:val="TableText"/>
              <w:numPr>
                <w:ilvl w:val="0"/>
                <w:numId w:val="38"/>
              </w:numPr>
            </w:pPr>
            <w:r>
              <w:t xml:space="preserve">Updated for build v15 </w:t>
            </w:r>
          </w:p>
          <w:p w14:paraId="191C52E5" w14:textId="77777777" w:rsidR="00552051" w:rsidRDefault="00552051" w:rsidP="00552051">
            <w:pPr>
              <w:pStyle w:val="TableText"/>
              <w:numPr>
                <w:ilvl w:val="0"/>
                <w:numId w:val="38"/>
              </w:numPr>
            </w:pPr>
            <w:r>
              <w:t>Updated for new assessment executables</w:t>
            </w:r>
          </w:p>
          <w:p w14:paraId="6EA4D57C" w14:textId="77777777" w:rsidR="00552051" w:rsidRDefault="00552051" w:rsidP="00552051">
            <w:pPr>
              <w:pStyle w:val="TableText"/>
              <w:numPr>
                <w:ilvl w:val="0"/>
                <w:numId w:val="38"/>
              </w:numPr>
            </w:pPr>
            <w:r>
              <w:t>Changed dates to January 2012</w:t>
            </w:r>
          </w:p>
          <w:p w14:paraId="449EDC06" w14:textId="77777777" w:rsidR="00552051" w:rsidRDefault="00552051" w:rsidP="00552051">
            <w:pPr>
              <w:pStyle w:val="TableText"/>
              <w:numPr>
                <w:ilvl w:val="0"/>
                <w:numId w:val="28"/>
              </w:numPr>
            </w:pPr>
            <w:r>
              <w:t>Prepped for national release</w:t>
            </w:r>
          </w:p>
        </w:tc>
        <w:tc>
          <w:tcPr>
            <w:tcW w:w="2311" w:type="dxa"/>
          </w:tcPr>
          <w:p w14:paraId="1D6BB443" w14:textId="77777777" w:rsidR="00552051" w:rsidRDefault="00552051" w:rsidP="00552051">
            <w:r w:rsidRPr="00CF1414">
              <w:rPr>
                <w:highlight w:val="yellow"/>
              </w:rPr>
              <w:t>REDACTED</w:t>
            </w:r>
          </w:p>
        </w:tc>
      </w:tr>
      <w:tr w:rsidR="00552051" w14:paraId="2BDA3989" w14:textId="77777777" w:rsidTr="00B020F5">
        <w:trPr>
          <w:cantSplit/>
        </w:trPr>
        <w:tc>
          <w:tcPr>
            <w:tcW w:w="1818" w:type="dxa"/>
          </w:tcPr>
          <w:p w14:paraId="405ACDC6" w14:textId="77777777" w:rsidR="00552051" w:rsidRDefault="00552051" w:rsidP="00552051">
            <w:pPr>
              <w:pStyle w:val="TableText"/>
            </w:pPr>
            <w:r>
              <w:lastRenderedPageBreak/>
              <w:t>January 2012</w:t>
            </w:r>
          </w:p>
        </w:tc>
        <w:tc>
          <w:tcPr>
            <w:tcW w:w="1620" w:type="dxa"/>
          </w:tcPr>
          <w:p w14:paraId="7694F600" w14:textId="77777777" w:rsidR="00552051" w:rsidRDefault="00552051" w:rsidP="00552051">
            <w:pPr>
              <w:pStyle w:val="TableText"/>
            </w:pPr>
            <w:r>
              <w:t>2.3</w:t>
            </w:r>
          </w:p>
        </w:tc>
        <w:tc>
          <w:tcPr>
            <w:tcW w:w="3611" w:type="dxa"/>
          </w:tcPr>
          <w:p w14:paraId="4BAE4C5E" w14:textId="77777777" w:rsidR="00552051" w:rsidRDefault="00552051" w:rsidP="00552051">
            <w:pPr>
              <w:pStyle w:val="TableText"/>
              <w:numPr>
                <w:ilvl w:val="0"/>
                <w:numId w:val="38"/>
              </w:numPr>
            </w:pPr>
            <w:r>
              <w:t>Changed NUPA 1.0 to NUPA Version 1.0</w:t>
            </w:r>
          </w:p>
          <w:p w14:paraId="78B4A16A" w14:textId="77777777" w:rsidR="00552051" w:rsidRDefault="00552051" w:rsidP="00552051">
            <w:pPr>
              <w:pStyle w:val="TableText"/>
              <w:numPr>
                <w:ilvl w:val="0"/>
                <w:numId w:val="38"/>
              </w:numPr>
            </w:pPr>
            <w:r>
              <w:t>Updated for build v16</w:t>
            </w:r>
          </w:p>
          <w:p w14:paraId="44A15598" w14:textId="77777777" w:rsidR="00552051" w:rsidRDefault="00552051" w:rsidP="00552051">
            <w:pPr>
              <w:pStyle w:val="TableText"/>
              <w:numPr>
                <w:ilvl w:val="0"/>
                <w:numId w:val="38"/>
              </w:numPr>
            </w:pPr>
            <w:r>
              <w:t>Changed dates to February 2012</w:t>
            </w:r>
          </w:p>
        </w:tc>
        <w:tc>
          <w:tcPr>
            <w:tcW w:w="2311" w:type="dxa"/>
          </w:tcPr>
          <w:p w14:paraId="7C5D8C3F" w14:textId="77777777" w:rsidR="00552051" w:rsidRDefault="00552051" w:rsidP="00552051">
            <w:r w:rsidRPr="00CF1414">
              <w:rPr>
                <w:highlight w:val="yellow"/>
              </w:rPr>
              <w:t>REDACTED</w:t>
            </w:r>
          </w:p>
        </w:tc>
      </w:tr>
      <w:tr w:rsidR="00703590" w14:paraId="0ADECB9E" w14:textId="77777777" w:rsidTr="00B020F5">
        <w:trPr>
          <w:cantSplit/>
        </w:trPr>
        <w:tc>
          <w:tcPr>
            <w:tcW w:w="1818" w:type="dxa"/>
          </w:tcPr>
          <w:p w14:paraId="6DDDFEEE" w14:textId="77777777" w:rsidR="00703590" w:rsidRDefault="00703590" w:rsidP="008D4B44">
            <w:pPr>
              <w:pStyle w:val="TableText"/>
            </w:pPr>
            <w:r>
              <w:t>March 2012</w:t>
            </w:r>
          </w:p>
        </w:tc>
        <w:tc>
          <w:tcPr>
            <w:tcW w:w="1620" w:type="dxa"/>
          </w:tcPr>
          <w:p w14:paraId="7889D935" w14:textId="77777777" w:rsidR="00703590" w:rsidRDefault="00703590" w:rsidP="008D4B44">
            <w:pPr>
              <w:pStyle w:val="TableText"/>
            </w:pPr>
            <w:r>
              <w:t>2.4</w:t>
            </w:r>
          </w:p>
        </w:tc>
        <w:tc>
          <w:tcPr>
            <w:tcW w:w="3611" w:type="dxa"/>
          </w:tcPr>
          <w:p w14:paraId="5B5EC40F" w14:textId="77777777" w:rsidR="00703590" w:rsidRDefault="00703590" w:rsidP="00F53B2F">
            <w:pPr>
              <w:pStyle w:val="TableText"/>
              <w:numPr>
                <w:ilvl w:val="0"/>
                <w:numId w:val="38"/>
              </w:numPr>
            </w:pPr>
            <w:r>
              <w:t>Changed dates to March 2012</w:t>
            </w:r>
          </w:p>
          <w:p w14:paraId="5D944C63" w14:textId="77777777" w:rsidR="00703590" w:rsidRDefault="00703590" w:rsidP="00F53B2F">
            <w:pPr>
              <w:pStyle w:val="TableText"/>
              <w:numPr>
                <w:ilvl w:val="0"/>
                <w:numId w:val="38"/>
              </w:numPr>
            </w:pPr>
            <w:r>
              <w:t xml:space="preserve">Prepped for </w:t>
            </w:r>
            <w:r w:rsidR="00FF32DC">
              <w:t xml:space="preserve">April </w:t>
            </w:r>
            <w:r>
              <w:t>national release</w:t>
            </w:r>
          </w:p>
          <w:p w14:paraId="1D43631C" w14:textId="77777777" w:rsidR="00FF32DC" w:rsidRDefault="00FF32DC" w:rsidP="00FF32DC">
            <w:pPr>
              <w:pStyle w:val="TableText"/>
              <w:numPr>
                <w:ilvl w:val="0"/>
                <w:numId w:val="38"/>
              </w:numPr>
            </w:pPr>
            <w:r>
              <w:t>Changed dates to April 2012</w:t>
            </w:r>
          </w:p>
        </w:tc>
        <w:tc>
          <w:tcPr>
            <w:tcW w:w="2311" w:type="dxa"/>
          </w:tcPr>
          <w:p w14:paraId="3D3DE74A" w14:textId="77777777" w:rsidR="00703590" w:rsidRDefault="00552051" w:rsidP="008D4B44">
            <w:pPr>
              <w:pStyle w:val="TableText"/>
            </w:pPr>
            <w:r>
              <w:rPr>
                <w:highlight w:val="yellow"/>
              </w:rPr>
              <w:t>REDACTED</w:t>
            </w:r>
          </w:p>
        </w:tc>
      </w:tr>
    </w:tbl>
    <w:p w14:paraId="203615B0" w14:textId="77777777" w:rsidR="00D07416" w:rsidRDefault="00D07416" w:rsidP="00E852FD">
      <w:pPr>
        <w:pStyle w:val="TableText"/>
      </w:pPr>
    </w:p>
    <w:p w14:paraId="55EAB7A2" w14:textId="77777777" w:rsidR="00D07416" w:rsidRDefault="00D07416" w:rsidP="009004AC">
      <w:pPr>
        <w:pStyle w:val="Hdg"/>
      </w:pPr>
      <w:r>
        <w:br w:type="page"/>
      </w:r>
      <w:r>
        <w:lastRenderedPageBreak/>
        <w:t>Table of Contents</w:t>
      </w:r>
    </w:p>
    <w:p w14:paraId="2893B29F" w14:textId="77777777" w:rsidR="00014ADA" w:rsidRDefault="000571CA">
      <w:pPr>
        <w:pStyle w:val="TOC1"/>
        <w:tabs>
          <w:tab w:val="right" w:leader="dot" w:pos="9350"/>
        </w:tabs>
        <w:rPr>
          <w:rFonts w:ascii="Calibri" w:hAnsi="Calibri"/>
          <w:b w:val="0"/>
          <w:noProof/>
          <w:sz w:val="22"/>
          <w:szCs w:val="22"/>
        </w:rPr>
      </w:pPr>
      <w:r>
        <w:rPr>
          <w:b w:val="0"/>
        </w:rPr>
        <w:fldChar w:fldCharType="begin"/>
      </w:r>
      <w:r w:rsidR="00FD7EC3">
        <w:rPr>
          <w:b w:val="0"/>
        </w:rPr>
        <w:instrText xml:space="preserve"> TOC \o "1-5" \h \z \u </w:instrText>
      </w:r>
      <w:r>
        <w:rPr>
          <w:b w:val="0"/>
        </w:rPr>
        <w:fldChar w:fldCharType="separate"/>
      </w:r>
      <w:hyperlink w:anchor="_Toc322966461" w:history="1">
        <w:r w:rsidR="00014ADA" w:rsidRPr="000B4D68">
          <w:rPr>
            <w:rStyle w:val="Hyperlink"/>
            <w:noProof/>
          </w:rPr>
          <w:t>Introduction</w:t>
        </w:r>
        <w:r w:rsidR="00014ADA">
          <w:rPr>
            <w:noProof/>
            <w:webHidden/>
          </w:rPr>
          <w:tab/>
        </w:r>
        <w:r w:rsidR="00014ADA">
          <w:rPr>
            <w:noProof/>
            <w:webHidden/>
          </w:rPr>
          <w:fldChar w:fldCharType="begin"/>
        </w:r>
        <w:r w:rsidR="00014ADA">
          <w:rPr>
            <w:noProof/>
            <w:webHidden/>
          </w:rPr>
          <w:instrText xml:space="preserve"> PAGEREF _Toc322966461 \h </w:instrText>
        </w:r>
        <w:r w:rsidR="00014ADA">
          <w:rPr>
            <w:noProof/>
            <w:webHidden/>
          </w:rPr>
        </w:r>
        <w:r w:rsidR="00014ADA">
          <w:rPr>
            <w:noProof/>
            <w:webHidden/>
          </w:rPr>
          <w:fldChar w:fldCharType="separate"/>
        </w:r>
        <w:r w:rsidR="00014ADA">
          <w:rPr>
            <w:noProof/>
            <w:webHidden/>
          </w:rPr>
          <w:t>1</w:t>
        </w:r>
        <w:r w:rsidR="00014ADA">
          <w:rPr>
            <w:noProof/>
            <w:webHidden/>
          </w:rPr>
          <w:fldChar w:fldCharType="end"/>
        </w:r>
      </w:hyperlink>
    </w:p>
    <w:p w14:paraId="45383F66" w14:textId="77777777" w:rsidR="00014ADA" w:rsidRDefault="00111A59">
      <w:pPr>
        <w:pStyle w:val="TOC1"/>
        <w:tabs>
          <w:tab w:val="right" w:leader="dot" w:pos="9350"/>
        </w:tabs>
        <w:rPr>
          <w:rFonts w:ascii="Calibri" w:hAnsi="Calibri"/>
          <w:b w:val="0"/>
          <w:noProof/>
          <w:sz w:val="22"/>
          <w:szCs w:val="22"/>
        </w:rPr>
      </w:pPr>
      <w:hyperlink w:anchor="_Toc322966462" w:history="1">
        <w:r w:rsidR="00014ADA" w:rsidRPr="000B4D68">
          <w:rPr>
            <w:rStyle w:val="Hyperlink"/>
            <w:noProof/>
          </w:rPr>
          <w:t>Using the Interdisciplinary Plan of Care</w:t>
        </w:r>
        <w:r w:rsidR="00014ADA">
          <w:rPr>
            <w:noProof/>
            <w:webHidden/>
          </w:rPr>
          <w:tab/>
        </w:r>
        <w:r w:rsidR="00014ADA">
          <w:rPr>
            <w:noProof/>
            <w:webHidden/>
          </w:rPr>
          <w:fldChar w:fldCharType="begin"/>
        </w:r>
        <w:r w:rsidR="00014ADA">
          <w:rPr>
            <w:noProof/>
            <w:webHidden/>
          </w:rPr>
          <w:instrText xml:space="preserve"> PAGEREF _Toc322966462 \h </w:instrText>
        </w:r>
        <w:r w:rsidR="00014ADA">
          <w:rPr>
            <w:noProof/>
            <w:webHidden/>
          </w:rPr>
        </w:r>
        <w:r w:rsidR="00014ADA">
          <w:rPr>
            <w:noProof/>
            <w:webHidden/>
          </w:rPr>
          <w:fldChar w:fldCharType="separate"/>
        </w:r>
        <w:r w:rsidR="00014ADA">
          <w:rPr>
            <w:noProof/>
            <w:webHidden/>
          </w:rPr>
          <w:t>2</w:t>
        </w:r>
        <w:r w:rsidR="00014ADA">
          <w:rPr>
            <w:noProof/>
            <w:webHidden/>
          </w:rPr>
          <w:fldChar w:fldCharType="end"/>
        </w:r>
      </w:hyperlink>
    </w:p>
    <w:p w14:paraId="19E50A64" w14:textId="77777777" w:rsidR="00014ADA" w:rsidRDefault="00111A59">
      <w:pPr>
        <w:pStyle w:val="TOC2"/>
        <w:tabs>
          <w:tab w:val="right" w:leader="dot" w:pos="9350"/>
        </w:tabs>
        <w:rPr>
          <w:rFonts w:ascii="Calibri" w:hAnsi="Calibri"/>
          <w:noProof/>
          <w:sz w:val="22"/>
          <w:szCs w:val="22"/>
        </w:rPr>
      </w:pPr>
      <w:hyperlink w:anchor="_Toc322966463" w:history="1">
        <w:r w:rsidR="00014ADA" w:rsidRPr="000B4D68">
          <w:rPr>
            <w:rStyle w:val="Hyperlink"/>
            <w:noProof/>
          </w:rPr>
          <w:t>Opening the Interdisciplinary Plan of Care</w:t>
        </w:r>
        <w:r w:rsidR="00014ADA">
          <w:rPr>
            <w:noProof/>
            <w:webHidden/>
          </w:rPr>
          <w:tab/>
        </w:r>
        <w:r w:rsidR="00014ADA">
          <w:rPr>
            <w:noProof/>
            <w:webHidden/>
          </w:rPr>
          <w:fldChar w:fldCharType="begin"/>
        </w:r>
        <w:r w:rsidR="00014ADA">
          <w:rPr>
            <w:noProof/>
            <w:webHidden/>
          </w:rPr>
          <w:instrText xml:space="preserve"> PAGEREF _Toc322966463 \h </w:instrText>
        </w:r>
        <w:r w:rsidR="00014ADA">
          <w:rPr>
            <w:noProof/>
            <w:webHidden/>
          </w:rPr>
        </w:r>
        <w:r w:rsidR="00014ADA">
          <w:rPr>
            <w:noProof/>
            <w:webHidden/>
          </w:rPr>
          <w:fldChar w:fldCharType="separate"/>
        </w:r>
        <w:r w:rsidR="00014ADA">
          <w:rPr>
            <w:noProof/>
            <w:webHidden/>
          </w:rPr>
          <w:t>3</w:t>
        </w:r>
        <w:r w:rsidR="00014ADA">
          <w:rPr>
            <w:noProof/>
            <w:webHidden/>
          </w:rPr>
          <w:fldChar w:fldCharType="end"/>
        </w:r>
      </w:hyperlink>
    </w:p>
    <w:p w14:paraId="02CC6C1C" w14:textId="77777777" w:rsidR="00014ADA" w:rsidRDefault="00111A59">
      <w:pPr>
        <w:pStyle w:val="TOC2"/>
        <w:tabs>
          <w:tab w:val="right" w:leader="dot" w:pos="9350"/>
        </w:tabs>
        <w:rPr>
          <w:rFonts w:ascii="Calibri" w:hAnsi="Calibri"/>
          <w:noProof/>
          <w:sz w:val="22"/>
          <w:szCs w:val="22"/>
        </w:rPr>
      </w:pPr>
      <w:hyperlink w:anchor="_Toc322966464" w:history="1">
        <w:r w:rsidR="00014ADA" w:rsidRPr="000B4D68">
          <w:rPr>
            <w:rStyle w:val="Hyperlink"/>
            <w:noProof/>
          </w:rPr>
          <w:t>Saving and Uploading Data</w:t>
        </w:r>
        <w:r w:rsidR="00014ADA">
          <w:rPr>
            <w:noProof/>
            <w:webHidden/>
          </w:rPr>
          <w:tab/>
        </w:r>
        <w:r w:rsidR="00014ADA">
          <w:rPr>
            <w:noProof/>
            <w:webHidden/>
          </w:rPr>
          <w:fldChar w:fldCharType="begin"/>
        </w:r>
        <w:r w:rsidR="00014ADA">
          <w:rPr>
            <w:noProof/>
            <w:webHidden/>
          </w:rPr>
          <w:instrText xml:space="preserve"> PAGEREF _Toc322966464 \h </w:instrText>
        </w:r>
        <w:r w:rsidR="00014ADA">
          <w:rPr>
            <w:noProof/>
            <w:webHidden/>
          </w:rPr>
        </w:r>
        <w:r w:rsidR="00014ADA">
          <w:rPr>
            <w:noProof/>
            <w:webHidden/>
          </w:rPr>
          <w:fldChar w:fldCharType="separate"/>
        </w:r>
        <w:r w:rsidR="00014ADA">
          <w:rPr>
            <w:noProof/>
            <w:webHidden/>
          </w:rPr>
          <w:t>6</w:t>
        </w:r>
        <w:r w:rsidR="00014ADA">
          <w:rPr>
            <w:noProof/>
            <w:webHidden/>
          </w:rPr>
          <w:fldChar w:fldCharType="end"/>
        </w:r>
      </w:hyperlink>
    </w:p>
    <w:p w14:paraId="775C101D" w14:textId="77777777" w:rsidR="00014ADA" w:rsidRDefault="00111A59">
      <w:pPr>
        <w:pStyle w:val="TOC3"/>
        <w:tabs>
          <w:tab w:val="right" w:leader="dot" w:pos="9350"/>
        </w:tabs>
        <w:rPr>
          <w:rFonts w:ascii="Calibri" w:hAnsi="Calibri"/>
          <w:noProof/>
          <w:sz w:val="22"/>
          <w:szCs w:val="22"/>
        </w:rPr>
      </w:pPr>
      <w:hyperlink w:anchor="_Toc322966465" w:history="1">
        <w:r w:rsidR="00014ADA" w:rsidRPr="000B4D68">
          <w:rPr>
            <w:rStyle w:val="Hyperlink"/>
            <w:noProof/>
          </w:rPr>
          <w:t>Auto Save</w:t>
        </w:r>
        <w:r w:rsidR="00014ADA">
          <w:rPr>
            <w:noProof/>
            <w:webHidden/>
          </w:rPr>
          <w:tab/>
        </w:r>
        <w:r w:rsidR="00014ADA">
          <w:rPr>
            <w:noProof/>
            <w:webHidden/>
          </w:rPr>
          <w:fldChar w:fldCharType="begin"/>
        </w:r>
        <w:r w:rsidR="00014ADA">
          <w:rPr>
            <w:noProof/>
            <w:webHidden/>
          </w:rPr>
          <w:instrText xml:space="preserve"> PAGEREF _Toc322966465 \h </w:instrText>
        </w:r>
        <w:r w:rsidR="00014ADA">
          <w:rPr>
            <w:noProof/>
            <w:webHidden/>
          </w:rPr>
        </w:r>
        <w:r w:rsidR="00014ADA">
          <w:rPr>
            <w:noProof/>
            <w:webHidden/>
          </w:rPr>
          <w:fldChar w:fldCharType="separate"/>
        </w:r>
        <w:r w:rsidR="00014ADA">
          <w:rPr>
            <w:noProof/>
            <w:webHidden/>
          </w:rPr>
          <w:t>6</w:t>
        </w:r>
        <w:r w:rsidR="00014ADA">
          <w:rPr>
            <w:noProof/>
            <w:webHidden/>
          </w:rPr>
          <w:fldChar w:fldCharType="end"/>
        </w:r>
      </w:hyperlink>
    </w:p>
    <w:p w14:paraId="21E30D3E" w14:textId="77777777" w:rsidR="00014ADA" w:rsidRDefault="00111A59">
      <w:pPr>
        <w:pStyle w:val="TOC3"/>
        <w:tabs>
          <w:tab w:val="right" w:leader="dot" w:pos="9350"/>
        </w:tabs>
        <w:rPr>
          <w:rFonts w:ascii="Calibri" w:hAnsi="Calibri"/>
          <w:noProof/>
          <w:sz w:val="22"/>
          <w:szCs w:val="22"/>
        </w:rPr>
      </w:pPr>
      <w:hyperlink w:anchor="_Toc322966466" w:history="1">
        <w:r w:rsidR="00014ADA" w:rsidRPr="000B4D68">
          <w:rPr>
            <w:rStyle w:val="Hyperlink"/>
            <w:noProof/>
          </w:rPr>
          <w:t>Upload Data</w:t>
        </w:r>
        <w:r w:rsidR="00014ADA">
          <w:rPr>
            <w:noProof/>
            <w:webHidden/>
          </w:rPr>
          <w:tab/>
        </w:r>
        <w:r w:rsidR="00014ADA">
          <w:rPr>
            <w:noProof/>
            <w:webHidden/>
          </w:rPr>
          <w:fldChar w:fldCharType="begin"/>
        </w:r>
        <w:r w:rsidR="00014ADA">
          <w:rPr>
            <w:noProof/>
            <w:webHidden/>
          </w:rPr>
          <w:instrText xml:space="preserve"> PAGEREF _Toc322966466 \h </w:instrText>
        </w:r>
        <w:r w:rsidR="00014ADA">
          <w:rPr>
            <w:noProof/>
            <w:webHidden/>
          </w:rPr>
        </w:r>
        <w:r w:rsidR="00014ADA">
          <w:rPr>
            <w:noProof/>
            <w:webHidden/>
          </w:rPr>
          <w:fldChar w:fldCharType="separate"/>
        </w:r>
        <w:r w:rsidR="00014ADA">
          <w:rPr>
            <w:noProof/>
            <w:webHidden/>
          </w:rPr>
          <w:t>6</w:t>
        </w:r>
        <w:r w:rsidR="00014ADA">
          <w:rPr>
            <w:noProof/>
            <w:webHidden/>
          </w:rPr>
          <w:fldChar w:fldCharType="end"/>
        </w:r>
      </w:hyperlink>
    </w:p>
    <w:p w14:paraId="1E7FD2E0" w14:textId="77777777" w:rsidR="00014ADA" w:rsidRDefault="00111A59">
      <w:pPr>
        <w:pStyle w:val="TOC3"/>
        <w:tabs>
          <w:tab w:val="right" w:leader="dot" w:pos="9350"/>
        </w:tabs>
        <w:rPr>
          <w:rFonts w:ascii="Calibri" w:hAnsi="Calibri"/>
          <w:noProof/>
          <w:sz w:val="22"/>
          <w:szCs w:val="22"/>
        </w:rPr>
      </w:pPr>
      <w:hyperlink w:anchor="_Toc322966467" w:history="1">
        <w:r w:rsidR="00014ADA" w:rsidRPr="000B4D68">
          <w:rPr>
            <w:rStyle w:val="Hyperlink"/>
            <w:noProof/>
          </w:rPr>
          <w:t>Exit</w:t>
        </w:r>
        <w:r w:rsidR="00014ADA">
          <w:rPr>
            <w:noProof/>
            <w:webHidden/>
          </w:rPr>
          <w:tab/>
        </w:r>
        <w:r w:rsidR="00014ADA">
          <w:rPr>
            <w:noProof/>
            <w:webHidden/>
          </w:rPr>
          <w:fldChar w:fldCharType="begin"/>
        </w:r>
        <w:r w:rsidR="00014ADA">
          <w:rPr>
            <w:noProof/>
            <w:webHidden/>
          </w:rPr>
          <w:instrText xml:space="preserve"> PAGEREF _Toc322966467 \h </w:instrText>
        </w:r>
        <w:r w:rsidR="00014ADA">
          <w:rPr>
            <w:noProof/>
            <w:webHidden/>
          </w:rPr>
        </w:r>
        <w:r w:rsidR="00014ADA">
          <w:rPr>
            <w:noProof/>
            <w:webHidden/>
          </w:rPr>
          <w:fldChar w:fldCharType="separate"/>
        </w:r>
        <w:r w:rsidR="00014ADA">
          <w:rPr>
            <w:noProof/>
            <w:webHidden/>
          </w:rPr>
          <w:t>7</w:t>
        </w:r>
        <w:r w:rsidR="00014ADA">
          <w:rPr>
            <w:noProof/>
            <w:webHidden/>
          </w:rPr>
          <w:fldChar w:fldCharType="end"/>
        </w:r>
      </w:hyperlink>
    </w:p>
    <w:p w14:paraId="28C99C90" w14:textId="77777777" w:rsidR="00014ADA" w:rsidRDefault="00111A59">
      <w:pPr>
        <w:pStyle w:val="TOC2"/>
        <w:tabs>
          <w:tab w:val="right" w:leader="dot" w:pos="9350"/>
        </w:tabs>
        <w:rPr>
          <w:rFonts w:ascii="Calibri" w:hAnsi="Calibri"/>
          <w:noProof/>
          <w:sz w:val="22"/>
          <w:szCs w:val="22"/>
        </w:rPr>
      </w:pPr>
      <w:hyperlink w:anchor="_Toc322966468" w:history="1">
        <w:r w:rsidR="00014ADA" w:rsidRPr="000B4D68">
          <w:rPr>
            <w:rStyle w:val="Hyperlink"/>
            <w:noProof/>
          </w:rPr>
          <w:t>Working in the Template</w:t>
        </w:r>
        <w:r w:rsidR="00014ADA">
          <w:rPr>
            <w:noProof/>
            <w:webHidden/>
          </w:rPr>
          <w:tab/>
        </w:r>
        <w:r w:rsidR="00014ADA">
          <w:rPr>
            <w:noProof/>
            <w:webHidden/>
          </w:rPr>
          <w:fldChar w:fldCharType="begin"/>
        </w:r>
        <w:r w:rsidR="00014ADA">
          <w:rPr>
            <w:noProof/>
            <w:webHidden/>
          </w:rPr>
          <w:instrText xml:space="preserve"> PAGEREF _Toc322966468 \h </w:instrText>
        </w:r>
        <w:r w:rsidR="00014ADA">
          <w:rPr>
            <w:noProof/>
            <w:webHidden/>
          </w:rPr>
        </w:r>
        <w:r w:rsidR="00014ADA">
          <w:rPr>
            <w:noProof/>
            <w:webHidden/>
          </w:rPr>
          <w:fldChar w:fldCharType="separate"/>
        </w:r>
        <w:r w:rsidR="00014ADA">
          <w:rPr>
            <w:noProof/>
            <w:webHidden/>
          </w:rPr>
          <w:t>8</w:t>
        </w:r>
        <w:r w:rsidR="00014ADA">
          <w:rPr>
            <w:noProof/>
            <w:webHidden/>
          </w:rPr>
          <w:fldChar w:fldCharType="end"/>
        </w:r>
      </w:hyperlink>
    </w:p>
    <w:p w14:paraId="59881B33" w14:textId="77777777" w:rsidR="00014ADA" w:rsidRDefault="00111A59">
      <w:pPr>
        <w:pStyle w:val="TOC3"/>
        <w:tabs>
          <w:tab w:val="right" w:leader="dot" w:pos="9350"/>
        </w:tabs>
        <w:rPr>
          <w:rFonts w:ascii="Calibri" w:hAnsi="Calibri"/>
          <w:noProof/>
          <w:sz w:val="22"/>
          <w:szCs w:val="22"/>
        </w:rPr>
      </w:pPr>
      <w:hyperlink w:anchor="_Toc322966469" w:history="1">
        <w:r w:rsidR="00014ADA" w:rsidRPr="000B4D68">
          <w:rPr>
            <w:rStyle w:val="Hyperlink"/>
            <w:noProof/>
          </w:rPr>
          <w:t>Moving through the Template with a Mouse</w:t>
        </w:r>
        <w:r w:rsidR="00014ADA">
          <w:rPr>
            <w:noProof/>
            <w:webHidden/>
          </w:rPr>
          <w:tab/>
        </w:r>
        <w:r w:rsidR="00014ADA">
          <w:rPr>
            <w:noProof/>
            <w:webHidden/>
          </w:rPr>
          <w:fldChar w:fldCharType="begin"/>
        </w:r>
        <w:r w:rsidR="00014ADA">
          <w:rPr>
            <w:noProof/>
            <w:webHidden/>
          </w:rPr>
          <w:instrText xml:space="preserve"> PAGEREF _Toc322966469 \h </w:instrText>
        </w:r>
        <w:r w:rsidR="00014ADA">
          <w:rPr>
            <w:noProof/>
            <w:webHidden/>
          </w:rPr>
        </w:r>
        <w:r w:rsidR="00014ADA">
          <w:rPr>
            <w:noProof/>
            <w:webHidden/>
          </w:rPr>
          <w:fldChar w:fldCharType="separate"/>
        </w:r>
        <w:r w:rsidR="00014ADA">
          <w:rPr>
            <w:noProof/>
            <w:webHidden/>
          </w:rPr>
          <w:t>8</w:t>
        </w:r>
        <w:r w:rsidR="00014ADA">
          <w:rPr>
            <w:noProof/>
            <w:webHidden/>
          </w:rPr>
          <w:fldChar w:fldCharType="end"/>
        </w:r>
      </w:hyperlink>
    </w:p>
    <w:p w14:paraId="55885A07" w14:textId="77777777" w:rsidR="00014ADA" w:rsidRDefault="00111A59">
      <w:pPr>
        <w:pStyle w:val="TOC3"/>
        <w:tabs>
          <w:tab w:val="right" w:leader="dot" w:pos="9350"/>
        </w:tabs>
        <w:rPr>
          <w:rFonts w:ascii="Calibri" w:hAnsi="Calibri"/>
          <w:noProof/>
          <w:sz w:val="22"/>
          <w:szCs w:val="22"/>
        </w:rPr>
      </w:pPr>
      <w:hyperlink w:anchor="_Toc322966470" w:history="1">
        <w:r w:rsidR="00014ADA" w:rsidRPr="000B4D68">
          <w:rPr>
            <w:rStyle w:val="Hyperlink"/>
            <w:noProof/>
          </w:rPr>
          <w:t>Moving through the Template without a Mouse</w:t>
        </w:r>
        <w:r w:rsidR="00014ADA">
          <w:rPr>
            <w:noProof/>
            <w:webHidden/>
          </w:rPr>
          <w:tab/>
        </w:r>
        <w:r w:rsidR="00014ADA">
          <w:rPr>
            <w:noProof/>
            <w:webHidden/>
          </w:rPr>
          <w:fldChar w:fldCharType="begin"/>
        </w:r>
        <w:r w:rsidR="00014ADA">
          <w:rPr>
            <w:noProof/>
            <w:webHidden/>
          </w:rPr>
          <w:instrText xml:space="preserve"> PAGEREF _Toc322966470 \h </w:instrText>
        </w:r>
        <w:r w:rsidR="00014ADA">
          <w:rPr>
            <w:noProof/>
            <w:webHidden/>
          </w:rPr>
        </w:r>
        <w:r w:rsidR="00014ADA">
          <w:rPr>
            <w:noProof/>
            <w:webHidden/>
          </w:rPr>
          <w:fldChar w:fldCharType="separate"/>
        </w:r>
        <w:r w:rsidR="00014ADA">
          <w:rPr>
            <w:noProof/>
            <w:webHidden/>
          </w:rPr>
          <w:t>8</w:t>
        </w:r>
        <w:r w:rsidR="00014ADA">
          <w:rPr>
            <w:noProof/>
            <w:webHidden/>
          </w:rPr>
          <w:fldChar w:fldCharType="end"/>
        </w:r>
      </w:hyperlink>
    </w:p>
    <w:p w14:paraId="6AF2AAF6" w14:textId="77777777" w:rsidR="00014ADA" w:rsidRDefault="00111A59">
      <w:pPr>
        <w:pStyle w:val="TOC4"/>
        <w:tabs>
          <w:tab w:val="right" w:leader="dot" w:pos="9350"/>
        </w:tabs>
        <w:rPr>
          <w:rFonts w:ascii="Calibri" w:hAnsi="Calibri"/>
          <w:noProof/>
          <w:sz w:val="22"/>
          <w:szCs w:val="22"/>
        </w:rPr>
      </w:pPr>
      <w:hyperlink w:anchor="_Toc322966471" w:history="1">
        <w:r w:rsidR="00014ADA" w:rsidRPr="000B4D68">
          <w:rPr>
            <w:rStyle w:val="Hyperlink"/>
            <w:noProof/>
          </w:rPr>
          <w:t>Ctrl-Alt Keys</w:t>
        </w:r>
        <w:r w:rsidR="00014ADA">
          <w:rPr>
            <w:noProof/>
            <w:webHidden/>
          </w:rPr>
          <w:tab/>
        </w:r>
        <w:r w:rsidR="00014ADA">
          <w:rPr>
            <w:noProof/>
            <w:webHidden/>
          </w:rPr>
          <w:fldChar w:fldCharType="begin"/>
        </w:r>
        <w:r w:rsidR="00014ADA">
          <w:rPr>
            <w:noProof/>
            <w:webHidden/>
          </w:rPr>
          <w:instrText xml:space="preserve"> PAGEREF _Toc322966471 \h </w:instrText>
        </w:r>
        <w:r w:rsidR="00014ADA">
          <w:rPr>
            <w:noProof/>
            <w:webHidden/>
          </w:rPr>
        </w:r>
        <w:r w:rsidR="00014ADA">
          <w:rPr>
            <w:noProof/>
            <w:webHidden/>
          </w:rPr>
          <w:fldChar w:fldCharType="separate"/>
        </w:r>
        <w:r w:rsidR="00014ADA">
          <w:rPr>
            <w:noProof/>
            <w:webHidden/>
          </w:rPr>
          <w:t>8</w:t>
        </w:r>
        <w:r w:rsidR="00014ADA">
          <w:rPr>
            <w:noProof/>
            <w:webHidden/>
          </w:rPr>
          <w:fldChar w:fldCharType="end"/>
        </w:r>
      </w:hyperlink>
    </w:p>
    <w:p w14:paraId="7A959933" w14:textId="77777777" w:rsidR="00014ADA" w:rsidRDefault="00111A59">
      <w:pPr>
        <w:pStyle w:val="TOC4"/>
        <w:tabs>
          <w:tab w:val="right" w:leader="dot" w:pos="9350"/>
        </w:tabs>
        <w:rPr>
          <w:rFonts w:ascii="Calibri" w:hAnsi="Calibri"/>
          <w:noProof/>
          <w:sz w:val="22"/>
          <w:szCs w:val="22"/>
        </w:rPr>
      </w:pPr>
      <w:hyperlink w:anchor="_Toc322966472" w:history="1">
        <w:r w:rsidR="00014ADA" w:rsidRPr="000B4D68">
          <w:rPr>
            <w:rStyle w:val="Hyperlink"/>
            <w:noProof/>
          </w:rPr>
          <w:t>Go to radiogroup</w:t>
        </w:r>
        <w:r w:rsidR="00014ADA">
          <w:rPr>
            <w:noProof/>
            <w:webHidden/>
          </w:rPr>
          <w:tab/>
        </w:r>
        <w:r w:rsidR="00014ADA">
          <w:rPr>
            <w:noProof/>
            <w:webHidden/>
          </w:rPr>
          <w:fldChar w:fldCharType="begin"/>
        </w:r>
        <w:r w:rsidR="00014ADA">
          <w:rPr>
            <w:noProof/>
            <w:webHidden/>
          </w:rPr>
          <w:instrText xml:space="preserve"> PAGEREF _Toc322966472 \h </w:instrText>
        </w:r>
        <w:r w:rsidR="00014ADA">
          <w:rPr>
            <w:noProof/>
            <w:webHidden/>
          </w:rPr>
        </w:r>
        <w:r w:rsidR="00014ADA">
          <w:rPr>
            <w:noProof/>
            <w:webHidden/>
          </w:rPr>
          <w:fldChar w:fldCharType="separate"/>
        </w:r>
        <w:r w:rsidR="00014ADA">
          <w:rPr>
            <w:noProof/>
            <w:webHidden/>
          </w:rPr>
          <w:t>9</w:t>
        </w:r>
        <w:r w:rsidR="00014ADA">
          <w:rPr>
            <w:noProof/>
            <w:webHidden/>
          </w:rPr>
          <w:fldChar w:fldCharType="end"/>
        </w:r>
      </w:hyperlink>
    </w:p>
    <w:p w14:paraId="582320DA" w14:textId="77777777" w:rsidR="00014ADA" w:rsidRDefault="00111A59">
      <w:pPr>
        <w:pStyle w:val="TOC1"/>
        <w:tabs>
          <w:tab w:val="right" w:leader="dot" w:pos="9350"/>
        </w:tabs>
        <w:rPr>
          <w:rFonts w:ascii="Calibri" w:hAnsi="Calibri"/>
          <w:b w:val="0"/>
          <w:noProof/>
          <w:sz w:val="22"/>
          <w:szCs w:val="22"/>
        </w:rPr>
      </w:pPr>
      <w:hyperlink w:anchor="_Toc322966473" w:history="1">
        <w:r w:rsidR="00014ADA" w:rsidRPr="000B4D68">
          <w:rPr>
            <w:rStyle w:val="Hyperlink"/>
            <w:noProof/>
          </w:rPr>
          <w:t>Navigating the Interdisciplinary Plan of Care Tabs</w:t>
        </w:r>
        <w:r w:rsidR="00014ADA">
          <w:rPr>
            <w:noProof/>
            <w:webHidden/>
          </w:rPr>
          <w:tab/>
        </w:r>
        <w:r w:rsidR="00014ADA">
          <w:rPr>
            <w:noProof/>
            <w:webHidden/>
          </w:rPr>
          <w:fldChar w:fldCharType="begin"/>
        </w:r>
        <w:r w:rsidR="00014ADA">
          <w:rPr>
            <w:noProof/>
            <w:webHidden/>
          </w:rPr>
          <w:instrText xml:space="preserve"> PAGEREF _Toc322966473 \h </w:instrText>
        </w:r>
        <w:r w:rsidR="00014ADA">
          <w:rPr>
            <w:noProof/>
            <w:webHidden/>
          </w:rPr>
        </w:r>
        <w:r w:rsidR="00014ADA">
          <w:rPr>
            <w:noProof/>
            <w:webHidden/>
          </w:rPr>
          <w:fldChar w:fldCharType="separate"/>
        </w:r>
        <w:r w:rsidR="00014ADA">
          <w:rPr>
            <w:noProof/>
            <w:webHidden/>
          </w:rPr>
          <w:t>10</w:t>
        </w:r>
        <w:r w:rsidR="00014ADA">
          <w:rPr>
            <w:noProof/>
            <w:webHidden/>
          </w:rPr>
          <w:fldChar w:fldCharType="end"/>
        </w:r>
      </w:hyperlink>
    </w:p>
    <w:p w14:paraId="56B0379E" w14:textId="77777777" w:rsidR="00014ADA" w:rsidRDefault="00111A59">
      <w:pPr>
        <w:pStyle w:val="TOC2"/>
        <w:tabs>
          <w:tab w:val="right" w:leader="dot" w:pos="9350"/>
        </w:tabs>
        <w:rPr>
          <w:rFonts w:ascii="Calibri" w:hAnsi="Calibri"/>
          <w:noProof/>
          <w:sz w:val="22"/>
          <w:szCs w:val="22"/>
        </w:rPr>
      </w:pPr>
      <w:hyperlink w:anchor="_Toc322966474" w:history="1">
        <w:r w:rsidR="00014ADA" w:rsidRPr="000B4D68">
          <w:rPr>
            <w:rStyle w:val="Hyperlink"/>
            <w:noProof/>
          </w:rPr>
          <w:t>General Information 1 (Gen Inf 1)</w:t>
        </w:r>
        <w:r w:rsidR="00014ADA">
          <w:rPr>
            <w:noProof/>
            <w:webHidden/>
          </w:rPr>
          <w:tab/>
        </w:r>
        <w:r w:rsidR="00014ADA">
          <w:rPr>
            <w:noProof/>
            <w:webHidden/>
          </w:rPr>
          <w:fldChar w:fldCharType="begin"/>
        </w:r>
        <w:r w:rsidR="00014ADA">
          <w:rPr>
            <w:noProof/>
            <w:webHidden/>
          </w:rPr>
          <w:instrText xml:space="preserve"> PAGEREF _Toc322966474 \h </w:instrText>
        </w:r>
        <w:r w:rsidR="00014ADA">
          <w:rPr>
            <w:noProof/>
            <w:webHidden/>
          </w:rPr>
        </w:r>
        <w:r w:rsidR="00014ADA">
          <w:rPr>
            <w:noProof/>
            <w:webHidden/>
          </w:rPr>
          <w:fldChar w:fldCharType="separate"/>
        </w:r>
        <w:r w:rsidR="00014ADA">
          <w:rPr>
            <w:noProof/>
            <w:webHidden/>
          </w:rPr>
          <w:t>10</w:t>
        </w:r>
        <w:r w:rsidR="00014ADA">
          <w:rPr>
            <w:noProof/>
            <w:webHidden/>
          </w:rPr>
          <w:fldChar w:fldCharType="end"/>
        </w:r>
      </w:hyperlink>
    </w:p>
    <w:p w14:paraId="41527BDE" w14:textId="77777777" w:rsidR="00014ADA" w:rsidRDefault="00111A59">
      <w:pPr>
        <w:pStyle w:val="TOC2"/>
        <w:tabs>
          <w:tab w:val="right" w:leader="dot" w:pos="9350"/>
        </w:tabs>
        <w:rPr>
          <w:rFonts w:ascii="Calibri" w:hAnsi="Calibri"/>
          <w:noProof/>
          <w:sz w:val="22"/>
          <w:szCs w:val="22"/>
        </w:rPr>
      </w:pPr>
      <w:hyperlink w:anchor="_Toc322966475" w:history="1">
        <w:r w:rsidR="00014ADA" w:rsidRPr="000B4D68">
          <w:rPr>
            <w:rStyle w:val="Hyperlink"/>
            <w:noProof/>
          </w:rPr>
          <w:t>General Information 2 (Gen Inf 2)</w:t>
        </w:r>
        <w:r w:rsidR="00014ADA">
          <w:rPr>
            <w:noProof/>
            <w:webHidden/>
          </w:rPr>
          <w:tab/>
        </w:r>
        <w:r w:rsidR="00014ADA">
          <w:rPr>
            <w:noProof/>
            <w:webHidden/>
          </w:rPr>
          <w:fldChar w:fldCharType="begin"/>
        </w:r>
        <w:r w:rsidR="00014ADA">
          <w:rPr>
            <w:noProof/>
            <w:webHidden/>
          </w:rPr>
          <w:instrText xml:space="preserve"> PAGEREF _Toc322966475 \h </w:instrText>
        </w:r>
        <w:r w:rsidR="00014ADA">
          <w:rPr>
            <w:noProof/>
            <w:webHidden/>
          </w:rPr>
        </w:r>
        <w:r w:rsidR="00014ADA">
          <w:rPr>
            <w:noProof/>
            <w:webHidden/>
          </w:rPr>
          <w:fldChar w:fldCharType="separate"/>
        </w:r>
        <w:r w:rsidR="00014ADA">
          <w:rPr>
            <w:noProof/>
            <w:webHidden/>
          </w:rPr>
          <w:t>11</w:t>
        </w:r>
        <w:r w:rsidR="00014ADA">
          <w:rPr>
            <w:noProof/>
            <w:webHidden/>
          </w:rPr>
          <w:fldChar w:fldCharType="end"/>
        </w:r>
      </w:hyperlink>
    </w:p>
    <w:p w14:paraId="1466DAD4" w14:textId="77777777" w:rsidR="00014ADA" w:rsidRDefault="00111A59">
      <w:pPr>
        <w:pStyle w:val="TOC2"/>
        <w:tabs>
          <w:tab w:val="right" w:leader="dot" w:pos="9350"/>
        </w:tabs>
        <w:rPr>
          <w:rFonts w:ascii="Calibri" w:hAnsi="Calibri"/>
          <w:noProof/>
          <w:sz w:val="22"/>
          <w:szCs w:val="22"/>
        </w:rPr>
      </w:pPr>
      <w:hyperlink w:anchor="_Toc322966476" w:history="1">
        <w:r w:rsidR="00014ADA" w:rsidRPr="000B4D68">
          <w:rPr>
            <w:rStyle w:val="Hyperlink"/>
            <w:noProof/>
          </w:rPr>
          <w:t>Education (Educ)</w:t>
        </w:r>
        <w:r w:rsidR="00014ADA">
          <w:rPr>
            <w:noProof/>
            <w:webHidden/>
          </w:rPr>
          <w:tab/>
        </w:r>
        <w:r w:rsidR="00014ADA">
          <w:rPr>
            <w:noProof/>
            <w:webHidden/>
          </w:rPr>
          <w:fldChar w:fldCharType="begin"/>
        </w:r>
        <w:r w:rsidR="00014ADA">
          <w:rPr>
            <w:noProof/>
            <w:webHidden/>
          </w:rPr>
          <w:instrText xml:space="preserve"> PAGEREF _Toc322966476 \h </w:instrText>
        </w:r>
        <w:r w:rsidR="00014ADA">
          <w:rPr>
            <w:noProof/>
            <w:webHidden/>
          </w:rPr>
        </w:r>
        <w:r w:rsidR="00014ADA">
          <w:rPr>
            <w:noProof/>
            <w:webHidden/>
          </w:rPr>
          <w:fldChar w:fldCharType="separate"/>
        </w:r>
        <w:r w:rsidR="00014ADA">
          <w:rPr>
            <w:noProof/>
            <w:webHidden/>
          </w:rPr>
          <w:t>13</w:t>
        </w:r>
        <w:r w:rsidR="00014ADA">
          <w:rPr>
            <w:noProof/>
            <w:webHidden/>
          </w:rPr>
          <w:fldChar w:fldCharType="end"/>
        </w:r>
      </w:hyperlink>
    </w:p>
    <w:p w14:paraId="48E5AF10" w14:textId="77777777" w:rsidR="00014ADA" w:rsidRDefault="00111A59">
      <w:pPr>
        <w:pStyle w:val="TOC2"/>
        <w:tabs>
          <w:tab w:val="right" w:leader="dot" w:pos="9350"/>
        </w:tabs>
        <w:rPr>
          <w:rFonts w:ascii="Calibri" w:hAnsi="Calibri"/>
          <w:noProof/>
          <w:sz w:val="22"/>
          <w:szCs w:val="22"/>
        </w:rPr>
      </w:pPr>
      <w:hyperlink w:anchor="_Toc322966477" w:history="1">
        <w:r w:rsidR="00014ADA" w:rsidRPr="000B4D68">
          <w:rPr>
            <w:rStyle w:val="Hyperlink"/>
            <w:noProof/>
          </w:rPr>
          <w:t>Problems/Interventions/Desired Outcomes (Prob)</w:t>
        </w:r>
        <w:r w:rsidR="00014ADA">
          <w:rPr>
            <w:noProof/>
            <w:webHidden/>
          </w:rPr>
          <w:tab/>
        </w:r>
        <w:r w:rsidR="00014ADA">
          <w:rPr>
            <w:noProof/>
            <w:webHidden/>
          </w:rPr>
          <w:fldChar w:fldCharType="begin"/>
        </w:r>
        <w:r w:rsidR="00014ADA">
          <w:rPr>
            <w:noProof/>
            <w:webHidden/>
          </w:rPr>
          <w:instrText xml:space="preserve"> PAGEREF _Toc322966477 \h </w:instrText>
        </w:r>
        <w:r w:rsidR="00014ADA">
          <w:rPr>
            <w:noProof/>
            <w:webHidden/>
          </w:rPr>
        </w:r>
        <w:r w:rsidR="00014ADA">
          <w:rPr>
            <w:noProof/>
            <w:webHidden/>
          </w:rPr>
          <w:fldChar w:fldCharType="separate"/>
        </w:r>
        <w:r w:rsidR="00014ADA">
          <w:rPr>
            <w:noProof/>
            <w:webHidden/>
          </w:rPr>
          <w:t>14</w:t>
        </w:r>
        <w:r w:rsidR="00014ADA">
          <w:rPr>
            <w:noProof/>
            <w:webHidden/>
          </w:rPr>
          <w:fldChar w:fldCharType="end"/>
        </w:r>
      </w:hyperlink>
    </w:p>
    <w:p w14:paraId="2E79CD8F" w14:textId="77777777" w:rsidR="00014ADA" w:rsidRDefault="00111A59">
      <w:pPr>
        <w:pStyle w:val="TOC3"/>
        <w:tabs>
          <w:tab w:val="right" w:leader="dot" w:pos="9350"/>
        </w:tabs>
        <w:rPr>
          <w:rFonts w:ascii="Calibri" w:hAnsi="Calibri"/>
          <w:noProof/>
          <w:sz w:val="22"/>
          <w:szCs w:val="22"/>
        </w:rPr>
      </w:pPr>
      <w:hyperlink w:anchor="_Toc322966478" w:history="1">
        <w:r w:rsidR="00014ADA" w:rsidRPr="000B4D68">
          <w:rPr>
            <w:rStyle w:val="Hyperlink"/>
            <w:noProof/>
          </w:rPr>
          <w:t>Care Plan Table</w:t>
        </w:r>
        <w:r w:rsidR="00014ADA">
          <w:rPr>
            <w:noProof/>
            <w:webHidden/>
          </w:rPr>
          <w:tab/>
        </w:r>
        <w:r w:rsidR="00014ADA">
          <w:rPr>
            <w:noProof/>
            <w:webHidden/>
          </w:rPr>
          <w:fldChar w:fldCharType="begin"/>
        </w:r>
        <w:r w:rsidR="00014ADA">
          <w:rPr>
            <w:noProof/>
            <w:webHidden/>
          </w:rPr>
          <w:instrText xml:space="preserve"> PAGEREF _Toc322966478 \h </w:instrText>
        </w:r>
        <w:r w:rsidR="00014ADA">
          <w:rPr>
            <w:noProof/>
            <w:webHidden/>
          </w:rPr>
        </w:r>
        <w:r w:rsidR="00014ADA">
          <w:rPr>
            <w:noProof/>
            <w:webHidden/>
          </w:rPr>
          <w:fldChar w:fldCharType="separate"/>
        </w:r>
        <w:r w:rsidR="00014ADA">
          <w:rPr>
            <w:noProof/>
            <w:webHidden/>
          </w:rPr>
          <w:t>14</w:t>
        </w:r>
        <w:r w:rsidR="00014ADA">
          <w:rPr>
            <w:noProof/>
            <w:webHidden/>
          </w:rPr>
          <w:fldChar w:fldCharType="end"/>
        </w:r>
      </w:hyperlink>
    </w:p>
    <w:p w14:paraId="11CFAB23" w14:textId="77777777" w:rsidR="00014ADA" w:rsidRDefault="00111A59">
      <w:pPr>
        <w:pStyle w:val="TOC3"/>
        <w:tabs>
          <w:tab w:val="right" w:leader="dot" w:pos="9350"/>
        </w:tabs>
        <w:rPr>
          <w:rFonts w:ascii="Calibri" w:hAnsi="Calibri"/>
          <w:noProof/>
          <w:sz w:val="22"/>
          <w:szCs w:val="22"/>
        </w:rPr>
      </w:pPr>
      <w:hyperlink w:anchor="_Toc322966479" w:history="1">
        <w:r w:rsidR="00014ADA" w:rsidRPr="000B4D68">
          <w:rPr>
            <w:rStyle w:val="Hyperlink"/>
            <w:noProof/>
          </w:rPr>
          <w:t>Updating an Existing Problem/Intervention</w:t>
        </w:r>
        <w:r w:rsidR="00014ADA">
          <w:rPr>
            <w:noProof/>
            <w:webHidden/>
          </w:rPr>
          <w:tab/>
        </w:r>
        <w:r w:rsidR="00014ADA">
          <w:rPr>
            <w:noProof/>
            <w:webHidden/>
          </w:rPr>
          <w:fldChar w:fldCharType="begin"/>
        </w:r>
        <w:r w:rsidR="00014ADA">
          <w:rPr>
            <w:noProof/>
            <w:webHidden/>
          </w:rPr>
          <w:instrText xml:space="preserve"> PAGEREF _Toc322966479 \h </w:instrText>
        </w:r>
        <w:r w:rsidR="00014ADA">
          <w:rPr>
            <w:noProof/>
            <w:webHidden/>
          </w:rPr>
        </w:r>
        <w:r w:rsidR="00014ADA">
          <w:rPr>
            <w:noProof/>
            <w:webHidden/>
          </w:rPr>
          <w:fldChar w:fldCharType="separate"/>
        </w:r>
        <w:r w:rsidR="00014ADA">
          <w:rPr>
            <w:noProof/>
            <w:webHidden/>
          </w:rPr>
          <w:t>16</w:t>
        </w:r>
        <w:r w:rsidR="00014ADA">
          <w:rPr>
            <w:noProof/>
            <w:webHidden/>
          </w:rPr>
          <w:fldChar w:fldCharType="end"/>
        </w:r>
      </w:hyperlink>
    </w:p>
    <w:p w14:paraId="66E51C6E" w14:textId="77777777" w:rsidR="00014ADA" w:rsidRDefault="00111A59">
      <w:pPr>
        <w:pStyle w:val="TOC3"/>
        <w:tabs>
          <w:tab w:val="right" w:leader="dot" w:pos="9350"/>
        </w:tabs>
        <w:rPr>
          <w:rFonts w:ascii="Calibri" w:hAnsi="Calibri"/>
          <w:noProof/>
          <w:sz w:val="22"/>
          <w:szCs w:val="22"/>
        </w:rPr>
      </w:pPr>
      <w:hyperlink w:anchor="_Toc322966480" w:history="1">
        <w:r w:rsidR="00014ADA" w:rsidRPr="000B4D68">
          <w:rPr>
            <w:rStyle w:val="Hyperlink"/>
            <w:noProof/>
          </w:rPr>
          <w:t>Adding a New Intervention for an Existing Problem</w:t>
        </w:r>
        <w:r w:rsidR="00014ADA">
          <w:rPr>
            <w:noProof/>
            <w:webHidden/>
          </w:rPr>
          <w:tab/>
        </w:r>
        <w:r w:rsidR="00014ADA">
          <w:rPr>
            <w:noProof/>
            <w:webHidden/>
          </w:rPr>
          <w:fldChar w:fldCharType="begin"/>
        </w:r>
        <w:r w:rsidR="00014ADA">
          <w:rPr>
            <w:noProof/>
            <w:webHidden/>
          </w:rPr>
          <w:instrText xml:space="preserve"> PAGEREF _Toc322966480 \h </w:instrText>
        </w:r>
        <w:r w:rsidR="00014ADA">
          <w:rPr>
            <w:noProof/>
            <w:webHidden/>
          </w:rPr>
        </w:r>
        <w:r w:rsidR="00014ADA">
          <w:rPr>
            <w:noProof/>
            <w:webHidden/>
          </w:rPr>
          <w:fldChar w:fldCharType="separate"/>
        </w:r>
        <w:r w:rsidR="00014ADA">
          <w:rPr>
            <w:noProof/>
            <w:webHidden/>
          </w:rPr>
          <w:t>18</w:t>
        </w:r>
        <w:r w:rsidR="00014ADA">
          <w:rPr>
            <w:noProof/>
            <w:webHidden/>
          </w:rPr>
          <w:fldChar w:fldCharType="end"/>
        </w:r>
      </w:hyperlink>
    </w:p>
    <w:p w14:paraId="7E808312" w14:textId="77777777" w:rsidR="00014ADA" w:rsidRDefault="00111A59">
      <w:pPr>
        <w:pStyle w:val="TOC3"/>
        <w:tabs>
          <w:tab w:val="right" w:leader="dot" w:pos="9350"/>
        </w:tabs>
        <w:rPr>
          <w:rFonts w:ascii="Calibri" w:hAnsi="Calibri"/>
          <w:noProof/>
          <w:sz w:val="22"/>
          <w:szCs w:val="22"/>
        </w:rPr>
      </w:pPr>
      <w:hyperlink w:anchor="_Toc322966481" w:history="1">
        <w:r w:rsidR="00014ADA" w:rsidRPr="000B4D68">
          <w:rPr>
            <w:rStyle w:val="Hyperlink"/>
            <w:noProof/>
          </w:rPr>
          <w:t>Adding a New Problem/Intervention</w:t>
        </w:r>
        <w:r w:rsidR="00014ADA">
          <w:rPr>
            <w:noProof/>
            <w:webHidden/>
          </w:rPr>
          <w:tab/>
        </w:r>
        <w:r w:rsidR="00014ADA">
          <w:rPr>
            <w:noProof/>
            <w:webHidden/>
          </w:rPr>
          <w:fldChar w:fldCharType="begin"/>
        </w:r>
        <w:r w:rsidR="00014ADA">
          <w:rPr>
            <w:noProof/>
            <w:webHidden/>
          </w:rPr>
          <w:instrText xml:space="preserve"> PAGEREF _Toc322966481 \h </w:instrText>
        </w:r>
        <w:r w:rsidR="00014ADA">
          <w:rPr>
            <w:noProof/>
            <w:webHidden/>
          </w:rPr>
        </w:r>
        <w:r w:rsidR="00014ADA">
          <w:rPr>
            <w:noProof/>
            <w:webHidden/>
          </w:rPr>
          <w:fldChar w:fldCharType="separate"/>
        </w:r>
        <w:r w:rsidR="00014ADA">
          <w:rPr>
            <w:noProof/>
            <w:webHidden/>
          </w:rPr>
          <w:t>21</w:t>
        </w:r>
        <w:r w:rsidR="00014ADA">
          <w:rPr>
            <w:noProof/>
            <w:webHidden/>
          </w:rPr>
          <w:fldChar w:fldCharType="end"/>
        </w:r>
      </w:hyperlink>
    </w:p>
    <w:p w14:paraId="233144F3" w14:textId="77777777" w:rsidR="00014ADA" w:rsidRDefault="00111A59">
      <w:pPr>
        <w:pStyle w:val="TOC3"/>
        <w:tabs>
          <w:tab w:val="right" w:leader="dot" w:pos="9350"/>
        </w:tabs>
        <w:rPr>
          <w:rFonts w:ascii="Calibri" w:hAnsi="Calibri"/>
          <w:noProof/>
          <w:sz w:val="22"/>
          <w:szCs w:val="22"/>
        </w:rPr>
      </w:pPr>
      <w:hyperlink w:anchor="_Toc322966482" w:history="1">
        <w:r w:rsidR="00014ADA" w:rsidRPr="000B4D68">
          <w:rPr>
            <w:rStyle w:val="Hyperlink"/>
            <w:i/>
            <w:noProof/>
          </w:rPr>
          <w:t>Other</w:t>
        </w:r>
        <w:r w:rsidR="00014ADA" w:rsidRPr="000B4D68">
          <w:rPr>
            <w:rStyle w:val="Hyperlink"/>
            <w:noProof/>
          </w:rPr>
          <w:t xml:space="preserve"> Problems</w:t>
        </w:r>
        <w:r w:rsidR="00014ADA">
          <w:rPr>
            <w:noProof/>
            <w:webHidden/>
          </w:rPr>
          <w:tab/>
        </w:r>
        <w:r w:rsidR="00014ADA">
          <w:rPr>
            <w:noProof/>
            <w:webHidden/>
          </w:rPr>
          <w:fldChar w:fldCharType="begin"/>
        </w:r>
        <w:r w:rsidR="00014ADA">
          <w:rPr>
            <w:noProof/>
            <w:webHidden/>
          </w:rPr>
          <w:instrText xml:space="preserve"> PAGEREF _Toc322966482 \h </w:instrText>
        </w:r>
        <w:r w:rsidR="00014ADA">
          <w:rPr>
            <w:noProof/>
            <w:webHidden/>
          </w:rPr>
        </w:r>
        <w:r w:rsidR="00014ADA">
          <w:rPr>
            <w:noProof/>
            <w:webHidden/>
          </w:rPr>
          <w:fldChar w:fldCharType="separate"/>
        </w:r>
        <w:r w:rsidR="00014ADA">
          <w:rPr>
            <w:noProof/>
            <w:webHidden/>
          </w:rPr>
          <w:t>24</w:t>
        </w:r>
        <w:r w:rsidR="00014ADA">
          <w:rPr>
            <w:noProof/>
            <w:webHidden/>
          </w:rPr>
          <w:fldChar w:fldCharType="end"/>
        </w:r>
      </w:hyperlink>
    </w:p>
    <w:p w14:paraId="342ED80C" w14:textId="77777777" w:rsidR="00014ADA" w:rsidRDefault="00111A59">
      <w:pPr>
        <w:pStyle w:val="TOC3"/>
        <w:tabs>
          <w:tab w:val="right" w:leader="dot" w:pos="9350"/>
        </w:tabs>
        <w:rPr>
          <w:rFonts w:ascii="Calibri" w:hAnsi="Calibri"/>
          <w:noProof/>
          <w:sz w:val="22"/>
          <w:szCs w:val="22"/>
        </w:rPr>
      </w:pPr>
      <w:hyperlink w:anchor="_Toc322966483" w:history="1">
        <w:r w:rsidR="00014ADA" w:rsidRPr="000B4D68">
          <w:rPr>
            <w:rStyle w:val="Hyperlink"/>
            <w:i/>
            <w:noProof/>
          </w:rPr>
          <w:t>Other</w:t>
        </w:r>
        <w:r w:rsidR="00014ADA" w:rsidRPr="000B4D68">
          <w:rPr>
            <w:rStyle w:val="Hyperlink"/>
            <w:noProof/>
          </w:rPr>
          <w:t xml:space="preserve"> Interventions</w:t>
        </w:r>
        <w:r w:rsidR="00014ADA">
          <w:rPr>
            <w:noProof/>
            <w:webHidden/>
          </w:rPr>
          <w:tab/>
        </w:r>
        <w:r w:rsidR="00014ADA">
          <w:rPr>
            <w:noProof/>
            <w:webHidden/>
          </w:rPr>
          <w:fldChar w:fldCharType="begin"/>
        </w:r>
        <w:r w:rsidR="00014ADA">
          <w:rPr>
            <w:noProof/>
            <w:webHidden/>
          </w:rPr>
          <w:instrText xml:space="preserve"> PAGEREF _Toc322966483 \h </w:instrText>
        </w:r>
        <w:r w:rsidR="00014ADA">
          <w:rPr>
            <w:noProof/>
            <w:webHidden/>
          </w:rPr>
        </w:r>
        <w:r w:rsidR="00014ADA">
          <w:rPr>
            <w:noProof/>
            <w:webHidden/>
          </w:rPr>
          <w:fldChar w:fldCharType="separate"/>
        </w:r>
        <w:r w:rsidR="00014ADA">
          <w:rPr>
            <w:noProof/>
            <w:webHidden/>
          </w:rPr>
          <w:t>25</w:t>
        </w:r>
        <w:r w:rsidR="00014ADA">
          <w:rPr>
            <w:noProof/>
            <w:webHidden/>
          </w:rPr>
          <w:fldChar w:fldCharType="end"/>
        </w:r>
      </w:hyperlink>
    </w:p>
    <w:p w14:paraId="04231FED" w14:textId="77777777" w:rsidR="00014ADA" w:rsidRDefault="00111A59">
      <w:pPr>
        <w:pStyle w:val="TOC2"/>
        <w:tabs>
          <w:tab w:val="right" w:leader="dot" w:pos="9350"/>
        </w:tabs>
        <w:rPr>
          <w:rFonts w:ascii="Calibri" w:hAnsi="Calibri"/>
          <w:noProof/>
          <w:sz w:val="22"/>
          <w:szCs w:val="22"/>
        </w:rPr>
      </w:pPr>
      <w:hyperlink w:anchor="_Toc322966484" w:history="1">
        <w:r w:rsidR="00014ADA" w:rsidRPr="000B4D68">
          <w:rPr>
            <w:rStyle w:val="Hyperlink"/>
            <w:noProof/>
          </w:rPr>
          <w:t>Functional (Func)</w:t>
        </w:r>
        <w:r w:rsidR="00014ADA">
          <w:rPr>
            <w:noProof/>
            <w:webHidden/>
          </w:rPr>
          <w:tab/>
        </w:r>
        <w:r w:rsidR="00014ADA">
          <w:rPr>
            <w:noProof/>
            <w:webHidden/>
          </w:rPr>
          <w:fldChar w:fldCharType="begin"/>
        </w:r>
        <w:r w:rsidR="00014ADA">
          <w:rPr>
            <w:noProof/>
            <w:webHidden/>
          </w:rPr>
          <w:instrText xml:space="preserve"> PAGEREF _Toc322966484 \h </w:instrText>
        </w:r>
        <w:r w:rsidR="00014ADA">
          <w:rPr>
            <w:noProof/>
            <w:webHidden/>
          </w:rPr>
        </w:r>
        <w:r w:rsidR="00014ADA">
          <w:rPr>
            <w:noProof/>
            <w:webHidden/>
          </w:rPr>
          <w:fldChar w:fldCharType="separate"/>
        </w:r>
        <w:r w:rsidR="00014ADA">
          <w:rPr>
            <w:noProof/>
            <w:webHidden/>
          </w:rPr>
          <w:t>27</w:t>
        </w:r>
        <w:r w:rsidR="00014ADA">
          <w:rPr>
            <w:noProof/>
            <w:webHidden/>
          </w:rPr>
          <w:fldChar w:fldCharType="end"/>
        </w:r>
      </w:hyperlink>
    </w:p>
    <w:p w14:paraId="528C7939" w14:textId="77777777" w:rsidR="00014ADA" w:rsidRDefault="00111A59">
      <w:pPr>
        <w:pStyle w:val="TOC2"/>
        <w:tabs>
          <w:tab w:val="right" w:leader="dot" w:pos="9350"/>
        </w:tabs>
        <w:rPr>
          <w:rFonts w:ascii="Calibri" w:hAnsi="Calibri"/>
          <w:noProof/>
          <w:sz w:val="22"/>
          <w:szCs w:val="22"/>
        </w:rPr>
      </w:pPr>
      <w:hyperlink w:anchor="_Toc322966485" w:history="1">
        <w:r w:rsidR="00014ADA" w:rsidRPr="000B4D68">
          <w:rPr>
            <w:rStyle w:val="Hyperlink"/>
            <w:noProof/>
          </w:rPr>
          <w:t>Discharge Planning (DP)</w:t>
        </w:r>
        <w:r w:rsidR="00014ADA">
          <w:rPr>
            <w:noProof/>
            <w:webHidden/>
          </w:rPr>
          <w:tab/>
        </w:r>
        <w:r w:rsidR="00014ADA">
          <w:rPr>
            <w:noProof/>
            <w:webHidden/>
          </w:rPr>
          <w:fldChar w:fldCharType="begin"/>
        </w:r>
        <w:r w:rsidR="00014ADA">
          <w:rPr>
            <w:noProof/>
            <w:webHidden/>
          </w:rPr>
          <w:instrText xml:space="preserve"> PAGEREF _Toc322966485 \h </w:instrText>
        </w:r>
        <w:r w:rsidR="00014ADA">
          <w:rPr>
            <w:noProof/>
            <w:webHidden/>
          </w:rPr>
        </w:r>
        <w:r w:rsidR="00014ADA">
          <w:rPr>
            <w:noProof/>
            <w:webHidden/>
          </w:rPr>
          <w:fldChar w:fldCharType="separate"/>
        </w:r>
        <w:r w:rsidR="00014ADA">
          <w:rPr>
            <w:noProof/>
            <w:webHidden/>
          </w:rPr>
          <w:t>28</w:t>
        </w:r>
        <w:r w:rsidR="00014ADA">
          <w:rPr>
            <w:noProof/>
            <w:webHidden/>
          </w:rPr>
          <w:fldChar w:fldCharType="end"/>
        </w:r>
      </w:hyperlink>
    </w:p>
    <w:p w14:paraId="72136D66" w14:textId="77777777" w:rsidR="00014ADA" w:rsidRDefault="00111A59">
      <w:pPr>
        <w:pStyle w:val="TOC2"/>
        <w:tabs>
          <w:tab w:val="right" w:leader="dot" w:pos="9350"/>
        </w:tabs>
        <w:rPr>
          <w:rFonts w:ascii="Calibri" w:hAnsi="Calibri"/>
          <w:noProof/>
          <w:sz w:val="22"/>
          <w:szCs w:val="22"/>
        </w:rPr>
      </w:pPr>
      <w:hyperlink w:anchor="_Toc322966486" w:history="1">
        <w:r w:rsidR="00014ADA" w:rsidRPr="000B4D68">
          <w:rPr>
            <w:rStyle w:val="Hyperlink"/>
            <w:noProof/>
          </w:rPr>
          <w:t>View Care Plan (View CP)</w:t>
        </w:r>
        <w:r w:rsidR="00014ADA">
          <w:rPr>
            <w:noProof/>
            <w:webHidden/>
          </w:rPr>
          <w:tab/>
        </w:r>
        <w:r w:rsidR="00014ADA">
          <w:rPr>
            <w:noProof/>
            <w:webHidden/>
          </w:rPr>
          <w:fldChar w:fldCharType="begin"/>
        </w:r>
        <w:r w:rsidR="00014ADA">
          <w:rPr>
            <w:noProof/>
            <w:webHidden/>
          </w:rPr>
          <w:instrText xml:space="preserve"> PAGEREF _Toc322966486 \h </w:instrText>
        </w:r>
        <w:r w:rsidR="00014ADA">
          <w:rPr>
            <w:noProof/>
            <w:webHidden/>
          </w:rPr>
        </w:r>
        <w:r w:rsidR="00014ADA">
          <w:rPr>
            <w:noProof/>
            <w:webHidden/>
          </w:rPr>
          <w:fldChar w:fldCharType="separate"/>
        </w:r>
        <w:r w:rsidR="00014ADA">
          <w:rPr>
            <w:noProof/>
            <w:webHidden/>
          </w:rPr>
          <w:t>32</w:t>
        </w:r>
        <w:r w:rsidR="00014ADA">
          <w:rPr>
            <w:noProof/>
            <w:webHidden/>
          </w:rPr>
          <w:fldChar w:fldCharType="end"/>
        </w:r>
      </w:hyperlink>
    </w:p>
    <w:p w14:paraId="6E58DF42" w14:textId="77777777" w:rsidR="00014ADA" w:rsidRDefault="00111A59">
      <w:pPr>
        <w:pStyle w:val="TOC3"/>
        <w:tabs>
          <w:tab w:val="right" w:leader="dot" w:pos="9350"/>
        </w:tabs>
        <w:rPr>
          <w:rFonts w:ascii="Calibri" w:hAnsi="Calibri"/>
          <w:noProof/>
          <w:sz w:val="22"/>
          <w:szCs w:val="22"/>
        </w:rPr>
      </w:pPr>
      <w:hyperlink w:anchor="_Toc322966487" w:history="1">
        <w:r w:rsidR="00014ADA" w:rsidRPr="000B4D68">
          <w:rPr>
            <w:rStyle w:val="Hyperlink"/>
            <w:noProof/>
          </w:rPr>
          <w:t>The Daily Plan</w:t>
        </w:r>
        <w:r w:rsidR="00014ADA" w:rsidRPr="000B4D68">
          <w:rPr>
            <w:rStyle w:val="Hyperlink"/>
            <w:rFonts w:ascii="Arial Bold" w:hAnsi="Arial Bold"/>
            <w:noProof/>
            <w:vertAlign w:val="superscript"/>
          </w:rPr>
          <w:t>®</w:t>
        </w:r>
        <w:r w:rsidR="00014ADA">
          <w:rPr>
            <w:noProof/>
            <w:webHidden/>
          </w:rPr>
          <w:tab/>
        </w:r>
        <w:r w:rsidR="00014ADA">
          <w:rPr>
            <w:noProof/>
            <w:webHidden/>
          </w:rPr>
          <w:fldChar w:fldCharType="begin"/>
        </w:r>
        <w:r w:rsidR="00014ADA">
          <w:rPr>
            <w:noProof/>
            <w:webHidden/>
          </w:rPr>
          <w:instrText xml:space="preserve"> PAGEREF _Toc322966487 \h </w:instrText>
        </w:r>
        <w:r w:rsidR="00014ADA">
          <w:rPr>
            <w:noProof/>
            <w:webHidden/>
          </w:rPr>
        </w:r>
        <w:r w:rsidR="00014ADA">
          <w:rPr>
            <w:noProof/>
            <w:webHidden/>
          </w:rPr>
          <w:fldChar w:fldCharType="separate"/>
        </w:r>
        <w:r w:rsidR="00014ADA">
          <w:rPr>
            <w:noProof/>
            <w:webHidden/>
          </w:rPr>
          <w:t>33</w:t>
        </w:r>
        <w:r w:rsidR="00014ADA">
          <w:rPr>
            <w:noProof/>
            <w:webHidden/>
          </w:rPr>
          <w:fldChar w:fldCharType="end"/>
        </w:r>
      </w:hyperlink>
    </w:p>
    <w:p w14:paraId="6279D4E5" w14:textId="77777777" w:rsidR="00014ADA" w:rsidRDefault="00111A59">
      <w:pPr>
        <w:pStyle w:val="TOC3"/>
        <w:tabs>
          <w:tab w:val="right" w:leader="dot" w:pos="9350"/>
        </w:tabs>
        <w:rPr>
          <w:rFonts w:ascii="Calibri" w:hAnsi="Calibri"/>
          <w:noProof/>
          <w:sz w:val="22"/>
          <w:szCs w:val="22"/>
        </w:rPr>
      </w:pPr>
      <w:hyperlink w:anchor="_Toc322966488" w:history="1">
        <w:r w:rsidR="00014ADA" w:rsidRPr="000B4D68">
          <w:rPr>
            <w:rStyle w:val="Hyperlink"/>
            <w:noProof/>
          </w:rPr>
          <w:t>Plan of Care</w:t>
        </w:r>
        <w:r w:rsidR="00014ADA">
          <w:rPr>
            <w:noProof/>
            <w:webHidden/>
          </w:rPr>
          <w:tab/>
        </w:r>
        <w:r w:rsidR="00014ADA">
          <w:rPr>
            <w:noProof/>
            <w:webHidden/>
          </w:rPr>
          <w:fldChar w:fldCharType="begin"/>
        </w:r>
        <w:r w:rsidR="00014ADA">
          <w:rPr>
            <w:noProof/>
            <w:webHidden/>
          </w:rPr>
          <w:instrText xml:space="preserve"> PAGEREF _Toc322966488 \h </w:instrText>
        </w:r>
        <w:r w:rsidR="00014ADA">
          <w:rPr>
            <w:noProof/>
            <w:webHidden/>
          </w:rPr>
        </w:r>
        <w:r w:rsidR="00014ADA">
          <w:rPr>
            <w:noProof/>
            <w:webHidden/>
          </w:rPr>
          <w:fldChar w:fldCharType="separate"/>
        </w:r>
        <w:r w:rsidR="00014ADA">
          <w:rPr>
            <w:noProof/>
            <w:webHidden/>
          </w:rPr>
          <w:t>34</w:t>
        </w:r>
        <w:r w:rsidR="00014ADA">
          <w:rPr>
            <w:noProof/>
            <w:webHidden/>
          </w:rPr>
          <w:fldChar w:fldCharType="end"/>
        </w:r>
      </w:hyperlink>
    </w:p>
    <w:p w14:paraId="76E94103" w14:textId="77777777" w:rsidR="00014ADA" w:rsidRDefault="00111A59">
      <w:pPr>
        <w:pStyle w:val="TOC3"/>
        <w:tabs>
          <w:tab w:val="right" w:leader="dot" w:pos="9350"/>
        </w:tabs>
        <w:rPr>
          <w:rFonts w:ascii="Calibri" w:hAnsi="Calibri"/>
          <w:noProof/>
          <w:sz w:val="22"/>
          <w:szCs w:val="22"/>
        </w:rPr>
      </w:pPr>
      <w:hyperlink w:anchor="_Toc322966489" w:history="1">
        <w:r w:rsidR="00014ADA" w:rsidRPr="000B4D68">
          <w:rPr>
            <w:rStyle w:val="Hyperlink"/>
            <w:noProof/>
          </w:rPr>
          <w:t>Discharge Plan</w:t>
        </w:r>
        <w:r w:rsidR="00014ADA">
          <w:rPr>
            <w:noProof/>
            <w:webHidden/>
          </w:rPr>
          <w:tab/>
        </w:r>
        <w:r w:rsidR="00014ADA">
          <w:rPr>
            <w:noProof/>
            <w:webHidden/>
          </w:rPr>
          <w:fldChar w:fldCharType="begin"/>
        </w:r>
        <w:r w:rsidR="00014ADA">
          <w:rPr>
            <w:noProof/>
            <w:webHidden/>
          </w:rPr>
          <w:instrText xml:space="preserve"> PAGEREF _Toc322966489 \h </w:instrText>
        </w:r>
        <w:r w:rsidR="00014ADA">
          <w:rPr>
            <w:noProof/>
            <w:webHidden/>
          </w:rPr>
        </w:r>
        <w:r w:rsidR="00014ADA">
          <w:rPr>
            <w:noProof/>
            <w:webHidden/>
          </w:rPr>
          <w:fldChar w:fldCharType="separate"/>
        </w:r>
        <w:r w:rsidR="00014ADA">
          <w:rPr>
            <w:noProof/>
            <w:webHidden/>
          </w:rPr>
          <w:t>35</w:t>
        </w:r>
        <w:r w:rsidR="00014ADA">
          <w:rPr>
            <w:noProof/>
            <w:webHidden/>
          </w:rPr>
          <w:fldChar w:fldCharType="end"/>
        </w:r>
      </w:hyperlink>
    </w:p>
    <w:p w14:paraId="6D6FF88A" w14:textId="77777777" w:rsidR="00014ADA" w:rsidRDefault="00111A59">
      <w:pPr>
        <w:pStyle w:val="TOC1"/>
        <w:tabs>
          <w:tab w:val="right" w:leader="dot" w:pos="9350"/>
        </w:tabs>
        <w:rPr>
          <w:rFonts w:ascii="Calibri" w:hAnsi="Calibri"/>
          <w:b w:val="0"/>
          <w:noProof/>
          <w:sz w:val="22"/>
          <w:szCs w:val="22"/>
        </w:rPr>
      </w:pPr>
      <w:hyperlink w:anchor="_Toc322966490" w:history="1">
        <w:r w:rsidR="00014ADA" w:rsidRPr="000B4D68">
          <w:rPr>
            <w:rStyle w:val="Hyperlink"/>
            <w:noProof/>
          </w:rPr>
          <w:t>Glossary</w:t>
        </w:r>
        <w:r w:rsidR="00014ADA">
          <w:rPr>
            <w:noProof/>
            <w:webHidden/>
          </w:rPr>
          <w:tab/>
        </w:r>
        <w:r w:rsidR="00014ADA">
          <w:rPr>
            <w:noProof/>
            <w:webHidden/>
          </w:rPr>
          <w:fldChar w:fldCharType="begin"/>
        </w:r>
        <w:r w:rsidR="00014ADA">
          <w:rPr>
            <w:noProof/>
            <w:webHidden/>
          </w:rPr>
          <w:instrText xml:space="preserve"> PAGEREF _Toc322966490 \h </w:instrText>
        </w:r>
        <w:r w:rsidR="00014ADA">
          <w:rPr>
            <w:noProof/>
            <w:webHidden/>
          </w:rPr>
        </w:r>
        <w:r w:rsidR="00014ADA">
          <w:rPr>
            <w:noProof/>
            <w:webHidden/>
          </w:rPr>
          <w:fldChar w:fldCharType="separate"/>
        </w:r>
        <w:r w:rsidR="00014ADA">
          <w:rPr>
            <w:noProof/>
            <w:webHidden/>
          </w:rPr>
          <w:t>36</w:t>
        </w:r>
        <w:r w:rsidR="00014ADA">
          <w:rPr>
            <w:noProof/>
            <w:webHidden/>
          </w:rPr>
          <w:fldChar w:fldCharType="end"/>
        </w:r>
      </w:hyperlink>
    </w:p>
    <w:p w14:paraId="7B9EA810" w14:textId="77777777" w:rsidR="00D07416" w:rsidRDefault="000571CA" w:rsidP="00D07416">
      <w:r>
        <w:rPr>
          <w:b/>
          <w:sz w:val="24"/>
        </w:rPr>
        <w:fldChar w:fldCharType="end"/>
      </w:r>
    </w:p>
    <w:p w14:paraId="10A2573D" w14:textId="77777777" w:rsidR="00D07416" w:rsidRDefault="00D07416" w:rsidP="00D07416"/>
    <w:p w14:paraId="3EF98884" w14:textId="77777777" w:rsidR="007B7571" w:rsidRDefault="007B7571" w:rsidP="00D07416"/>
    <w:p w14:paraId="05F70321" w14:textId="77777777" w:rsidR="007B7571" w:rsidRDefault="007B7571" w:rsidP="00D07416"/>
    <w:p w14:paraId="703FADED" w14:textId="77777777" w:rsidR="0080260D" w:rsidRDefault="0080260D">
      <w:pPr>
        <w:tabs>
          <w:tab w:val="clear" w:pos="360"/>
          <w:tab w:val="clear" w:pos="720"/>
          <w:tab w:val="clear" w:pos="1080"/>
          <w:tab w:val="clear" w:pos="1440"/>
        </w:tabs>
      </w:pPr>
      <w:r>
        <w:br w:type="page"/>
      </w:r>
    </w:p>
    <w:p w14:paraId="56004BFE" w14:textId="77777777" w:rsidR="00BE7E83" w:rsidRDefault="00BE7E83" w:rsidP="007B7571"/>
    <w:p w14:paraId="64702284" w14:textId="77777777" w:rsidR="00695B5F" w:rsidRDefault="00695B5F" w:rsidP="007B7571"/>
    <w:p w14:paraId="3CE91A97" w14:textId="77777777" w:rsidR="00BB2801" w:rsidRDefault="00BB2801" w:rsidP="007B7571"/>
    <w:p w14:paraId="55ADD744" w14:textId="77777777" w:rsidR="0080260D" w:rsidRDefault="0080260D" w:rsidP="0094281C">
      <w:pPr>
        <w:pStyle w:val="Heading1"/>
        <w:sectPr w:rsidR="0080260D" w:rsidSect="0080260D">
          <w:headerReference w:type="even" r:id="rId16"/>
          <w:headerReference w:type="default" r:id="rId17"/>
          <w:headerReference w:type="first" r:id="rId18"/>
          <w:footerReference w:type="first" r:id="rId19"/>
          <w:footnotePr>
            <w:numRestart w:val="eachPage"/>
          </w:footnotePr>
          <w:pgSz w:w="12240" w:h="15840" w:code="1"/>
          <w:pgMar w:top="1440" w:right="1440" w:bottom="1440" w:left="1440" w:header="720" w:footer="720" w:gutter="0"/>
          <w:pgNumType w:fmt="lowerRoman"/>
          <w:cols w:space="720"/>
          <w:titlePg/>
          <w:docGrid w:linePitch="326"/>
        </w:sectPr>
      </w:pPr>
      <w:bookmarkStart w:id="0" w:name="_Toc287553853"/>
      <w:bookmarkStart w:id="1" w:name="_Toc287866596"/>
      <w:bookmarkStart w:id="2" w:name="_Toc247619106"/>
      <w:bookmarkStart w:id="3" w:name="_Toc250646074"/>
      <w:bookmarkStart w:id="4" w:name="_Toc224715425"/>
    </w:p>
    <w:p w14:paraId="09281F54" w14:textId="77777777" w:rsidR="0094281C" w:rsidRDefault="0094281C" w:rsidP="0094281C">
      <w:pPr>
        <w:pStyle w:val="Heading1"/>
      </w:pPr>
      <w:bookmarkStart w:id="5" w:name="_Toc322966461"/>
      <w:r>
        <w:lastRenderedPageBreak/>
        <w:t>Introduction</w:t>
      </w:r>
      <w:bookmarkEnd w:id="0"/>
      <w:bookmarkEnd w:id="1"/>
      <w:bookmarkEnd w:id="5"/>
    </w:p>
    <w:p w14:paraId="634681E6" w14:textId="77777777" w:rsidR="004471FC" w:rsidRDefault="004471FC" w:rsidP="004471FC">
      <w:r w:rsidRPr="00F22EDE">
        <w:t xml:space="preserve">The Patient Assessment </w:t>
      </w:r>
      <w:r>
        <w:t xml:space="preserve">Documentation Package (PADP) Version 1.0 </w:t>
      </w:r>
      <w:r w:rsidRPr="00F22EDE">
        <w:t xml:space="preserve">is a Veterans Health Information Systems and Technology Architecture (VistA) software application that enables </w:t>
      </w:r>
      <w:r>
        <w:t>Registered N</w:t>
      </w:r>
      <w:r w:rsidRPr="00F22EDE">
        <w:t xml:space="preserve">urses </w:t>
      </w:r>
      <w:r>
        <w:t xml:space="preserve">(RNs) </w:t>
      </w:r>
      <w:r w:rsidRPr="00F22EDE">
        <w:t xml:space="preserve">to </w:t>
      </w:r>
      <w:r>
        <w:t>document</w:t>
      </w:r>
      <w:r w:rsidRPr="00F22EDE">
        <w:t xml:space="preserve">, in a standardized format, </w:t>
      </w:r>
      <w:r>
        <w:t>patient</w:t>
      </w:r>
      <w:r w:rsidRPr="00F22EDE">
        <w:t xml:space="preserve"> care</w:t>
      </w:r>
      <w:r>
        <w:t xml:space="preserve"> during an inpatient stay</w:t>
      </w:r>
      <w:r w:rsidRPr="00F22EDE">
        <w:t>.</w:t>
      </w:r>
      <w:r>
        <w:t xml:space="preserve"> Although the content is standardized for use across the VA system, some parameters can be set to support the unique processes at individual medical centers.</w:t>
      </w:r>
      <w:r w:rsidRPr="00F22EDE">
        <w:t xml:space="preserve"> </w:t>
      </w:r>
    </w:p>
    <w:p w14:paraId="22F25116" w14:textId="77777777" w:rsidR="004471FC" w:rsidRDefault="004471FC" w:rsidP="004471FC"/>
    <w:p w14:paraId="451D8E7C" w14:textId="77777777" w:rsidR="004471FC" w:rsidRDefault="004471FC" w:rsidP="004471FC">
      <w:r>
        <w:t xml:space="preserve">PADP </w:t>
      </w:r>
      <w:r w:rsidRPr="00F22EDE">
        <w:t>interfaces directly with several VistA applications</w:t>
      </w:r>
      <w:r>
        <w:t xml:space="preserve">, </w:t>
      </w:r>
      <w:r w:rsidRPr="00F22EDE">
        <w:t xml:space="preserve">including </w:t>
      </w:r>
      <w:r>
        <w:t>Computerized Patient Record System (</w:t>
      </w:r>
      <w:r w:rsidRPr="00F22EDE">
        <w:t>CPRS</w:t>
      </w:r>
      <w:r>
        <w:t>)</w:t>
      </w:r>
      <w:r w:rsidRPr="00F22EDE">
        <w:t xml:space="preserve">, Clinical Reminders, </w:t>
      </w:r>
      <w:r>
        <w:t xml:space="preserve">Consult Tracking, Allergy/Adverse Reaction Tracking, Mental Health Assistant, Vitals, </w:t>
      </w:r>
      <w:r w:rsidRPr="00F22EDE">
        <w:t xml:space="preserve">and </w:t>
      </w:r>
      <w:r>
        <w:t>Patient Care Encounter (</w:t>
      </w:r>
      <w:r w:rsidRPr="00F22EDE">
        <w:t>PCE</w:t>
      </w:r>
      <w:r>
        <w:t>)</w:t>
      </w:r>
      <w:r w:rsidRPr="00F22EDE">
        <w:t>.</w:t>
      </w:r>
      <w:r>
        <w:t xml:space="preserve"> </w:t>
      </w:r>
    </w:p>
    <w:p w14:paraId="19F00E8E" w14:textId="77777777" w:rsidR="004471FC" w:rsidRPr="00647884" w:rsidRDefault="004471FC" w:rsidP="004471FC"/>
    <w:p w14:paraId="296B1975" w14:textId="77777777" w:rsidR="004471FC" w:rsidRDefault="004471FC" w:rsidP="004471FC">
      <w:r>
        <w:t>PADP</w:t>
      </w:r>
      <w:r w:rsidRPr="006366FE">
        <w:t xml:space="preserve"> is a Delphi application</w:t>
      </w:r>
      <w:r>
        <w:t>, which</w:t>
      </w:r>
      <w:r w:rsidRPr="006366FE">
        <w:t xml:space="preserve"> supports </w:t>
      </w:r>
      <w:r>
        <w:t>RNs</w:t>
      </w:r>
      <w:r w:rsidRPr="006366FE">
        <w:t xml:space="preserve"> </w:t>
      </w:r>
      <w:r>
        <w:t>in</w:t>
      </w:r>
      <w:r w:rsidRPr="006366FE">
        <w:t xml:space="preserve"> document</w:t>
      </w:r>
      <w:r>
        <w:t>ing</w:t>
      </w:r>
      <w:r w:rsidRPr="006366FE">
        <w:t xml:space="preserve"> </w:t>
      </w:r>
      <w:r>
        <w:t xml:space="preserve">patient care during an </w:t>
      </w:r>
      <w:r w:rsidRPr="006366FE">
        <w:t>inpatient</w:t>
      </w:r>
      <w:r>
        <w:t xml:space="preserve"> stay. It includes the following templates: </w:t>
      </w:r>
      <w:r w:rsidRPr="006366FE">
        <w:t xml:space="preserve"> </w:t>
      </w:r>
    </w:p>
    <w:p w14:paraId="0CBC5601" w14:textId="77777777" w:rsidR="004471FC" w:rsidRDefault="004471FC" w:rsidP="004471FC">
      <w:pPr>
        <w:pStyle w:val="ListBullet"/>
        <w:widowControl w:val="0"/>
      </w:pPr>
      <w:r>
        <w:t>Admission – RN Assessment allows RNs to document the status of the patient at admission.</w:t>
      </w:r>
    </w:p>
    <w:p w14:paraId="303C1631" w14:textId="77777777" w:rsidR="004471FC" w:rsidRDefault="004471FC" w:rsidP="004471FC">
      <w:pPr>
        <w:pStyle w:val="ListBullet"/>
        <w:widowControl w:val="0"/>
      </w:pPr>
      <w:r>
        <w:t>Admission – Nursing Data Collection allows Licensed Practical Nurses (LPNs) and other nursing staff, including the RN, to enter basic patient data, such as vitals and belongings at the time of admission.</w:t>
      </w:r>
    </w:p>
    <w:p w14:paraId="0C2C27A0" w14:textId="77777777" w:rsidR="004471FC" w:rsidRDefault="004471FC" w:rsidP="004471FC">
      <w:pPr>
        <w:pStyle w:val="ListBullet"/>
        <w:widowControl w:val="0"/>
      </w:pPr>
      <w:r>
        <w:t>RN Reassessment allows RNs</w:t>
      </w:r>
      <w:r w:rsidRPr="006366FE">
        <w:t xml:space="preserve"> to document</w:t>
      </w:r>
      <w:r>
        <w:t xml:space="preserve"> the condition of the </w:t>
      </w:r>
      <w:r w:rsidRPr="006366FE">
        <w:t xml:space="preserve">patient </w:t>
      </w:r>
      <w:r>
        <w:t>on a regular basis and any time during the inpatient stay.</w:t>
      </w:r>
      <w:r w:rsidRPr="006366FE">
        <w:t xml:space="preserve"> </w:t>
      </w:r>
    </w:p>
    <w:p w14:paraId="14F8E617" w14:textId="77777777" w:rsidR="004471FC" w:rsidRDefault="004471FC" w:rsidP="004471FC">
      <w:pPr>
        <w:pStyle w:val="ListBullet"/>
        <w:widowControl w:val="0"/>
      </w:pPr>
      <w:r w:rsidRPr="006366FE">
        <w:t xml:space="preserve">Interdisciplinary Plan of Care interfaces with admission </w:t>
      </w:r>
      <w:r>
        <w:t>and reassessment data, and allows additional information to be entered by the RN and other health care personnel (physicians, social workers, chaplain, etc.). All clinical staff can enter information into the Plan of Care</w:t>
      </w:r>
      <w:r w:rsidRPr="006366FE">
        <w:t xml:space="preserve">. </w:t>
      </w:r>
      <w:r w:rsidRPr="00957684">
        <w:t>The Plan of Care can be printed and given to the patient when appropriate</w:t>
      </w:r>
      <w:r>
        <w:t>.</w:t>
      </w:r>
    </w:p>
    <w:p w14:paraId="2B9FC657" w14:textId="77777777" w:rsidR="004471FC" w:rsidRPr="00A0215C" w:rsidRDefault="004471FC" w:rsidP="004471FC"/>
    <w:p w14:paraId="2B88C41C" w14:textId="77777777" w:rsidR="004471FC" w:rsidRDefault="004471FC" w:rsidP="004471FC">
      <w:r w:rsidRPr="00D43F13">
        <w:t xml:space="preserve">PADP consists of </w:t>
      </w:r>
      <w:r>
        <w:t xml:space="preserve">a KIDS build, NUPA 1.0, and </w:t>
      </w:r>
      <w:r w:rsidRPr="00D43F13">
        <w:t>four (4) Delphi GUI templates in three executables.</w:t>
      </w:r>
      <w:r w:rsidRPr="00F22EDE">
        <w:t xml:space="preserve"> </w:t>
      </w:r>
    </w:p>
    <w:p w14:paraId="38D82B1B" w14:textId="77777777" w:rsidR="004471FC" w:rsidRPr="002A5E22" w:rsidRDefault="004471FC" w:rsidP="004471FC">
      <w:pPr>
        <w:pStyle w:val="ListNumber"/>
      </w:pPr>
      <w:r>
        <w:t xml:space="preserve">The executable, </w:t>
      </w:r>
      <w:r w:rsidRPr="00810A1C">
        <w:rPr>
          <w:b/>
        </w:rPr>
        <w:t>Admassess.</w:t>
      </w:r>
      <w:r>
        <w:rPr>
          <w:b/>
        </w:rPr>
        <w:t>e</w:t>
      </w:r>
      <w:r w:rsidRPr="00810A1C">
        <w:rPr>
          <w:b/>
        </w:rPr>
        <w:t>xe</w:t>
      </w:r>
      <w:r>
        <w:t xml:space="preserve">, </w:t>
      </w:r>
      <w:r w:rsidRPr="002A5E22">
        <w:t xml:space="preserve">contains the </w:t>
      </w:r>
      <w:r>
        <w:t>Admission - RN Assessment</w:t>
      </w:r>
      <w:r w:rsidRPr="002A5E22">
        <w:t xml:space="preserve"> </w:t>
      </w:r>
      <w:r>
        <w:t xml:space="preserve">template and the </w:t>
      </w:r>
      <w:r w:rsidRPr="002A5E22">
        <w:t xml:space="preserve">Admission </w:t>
      </w:r>
      <w:r>
        <w:t xml:space="preserve">- </w:t>
      </w:r>
      <w:r w:rsidRPr="002A5E22">
        <w:t>Nursing Data Collecti</w:t>
      </w:r>
      <w:r>
        <w:t>on template.</w:t>
      </w:r>
    </w:p>
    <w:p w14:paraId="57FA88D8" w14:textId="77777777" w:rsidR="004471FC" w:rsidRDefault="004471FC" w:rsidP="004471FC">
      <w:pPr>
        <w:pStyle w:val="ListNumber"/>
      </w:pPr>
      <w:r>
        <w:t xml:space="preserve">The executable, </w:t>
      </w:r>
      <w:r w:rsidRPr="003D0D50">
        <w:rPr>
          <w:b/>
        </w:rPr>
        <w:t>Admassess_Shift.exe</w:t>
      </w:r>
      <w:r>
        <w:t xml:space="preserve">, </w:t>
      </w:r>
      <w:r w:rsidRPr="002A5E22">
        <w:t xml:space="preserve">contains the </w:t>
      </w:r>
      <w:r>
        <w:t>RN Reassessment template.</w:t>
      </w:r>
    </w:p>
    <w:p w14:paraId="41609EBC" w14:textId="77777777" w:rsidR="004471FC" w:rsidRDefault="004471FC" w:rsidP="004471FC">
      <w:pPr>
        <w:pStyle w:val="ListNumber"/>
      </w:pPr>
      <w:r>
        <w:t xml:space="preserve">The executable, </w:t>
      </w:r>
      <w:r w:rsidRPr="003D0D50">
        <w:rPr>
          <w:b/>
        </w:rPr>
        <w:t>Admassess_Careplan.exe</w:t>
      </w:r>
      <w:r>
        <w:t xml:space="preserve">, </w:t>
      </w:r>
      <w:r w:rsidRPr="002A5E22">
        <w:t xml:space="preserve">contains the </w:t>
      </w:r>
      <w:r>
        <w:t>Interdisciplinary Plan of Care template.</w:t>
      </w:r>
    </w:p>
    <w:p w14:paraId="32B66B17" w14:textId="77777777" w:rsidR="004471FC" w:rsidRDefault="004471FC" w:rsidP="004471FC"/>
    <w:p w14:paraId="1B370E33" w14:textId="77777777" w:rsidR="004471FC" w:rsidRDefault="004471FC" w:rsidP="004471FC">
      <w:r>
        <w:t xml:space="preserve">Each </w:t>
      </w:r>
      <w:r w:rsidRPr="00F22EDE">
        <w:t>template</w:t>
      </w:r>
      <w:r>
        <w:t xml:space="preserve"> is associated with a note</w:t>
      </w:r>
      <w:r w:rsidRPr="00F004CE">
        <w:t xml:space="preserve">. </w:t>
      </w:r>
    </w:p>
    <w:p w14:paraId="2A2880E3" w14:textId="77777777" w:rsidR="004471FC" w:rsidRDefault="004471FC" w:rsidP="004471FC">
      <w:pPr>
        <w:pStyle w:val="ListBullet"/>
      </w:pPr>
      <w:r>
        <w:t>T</w:t>
      </w:r>
      <w:r w:rsidRPr="002A5E22">
        <w:t xml:space="preserve">he </w:t>
      </w:r>
      <w:r>
        <w:t>Admission - RN Assessment</w:t>
      </w:r>
      <w:r w:rsidRPr="002A5E22">
        <w:t xml:space="preserve"> </w:t>
      </w:r>
      <w:r>
        <w:t xml:space="preserve">template is associated with the note: </w:t>
      </w:r>
      <w:r w:rsidRPr="0001086B">
        <w:rPr>
          <w:b/>
        </w:rPr>
        <w:t>RN Admission Assessment</w:t>
      </w:r>
      <w:r>
        <w:t xml:space="preserve"> </w:t>
      </w:r>
    </w:p>
    <w:p w14:paraId="6EE54D71" w14:textId="77777777" w:rsidR="004471FC" w:rsidRPr="00836068" w:rsidRDefault="004471FC" w:rsidP="004471FC">
      <w:pPr>
        <w:pStyle w:val="ListBullet"/>
      </w:pPr>
      <w:r>
        <w:t xml:space="preserve">The </w:t>
      </w:r>
      <w:r w:rsidRPr="002A5E22">
        <w:t xml:space="preserve">Admission </w:t>
      </w:r>
      <w:r>
        <w:t xml:space="preserve">- </w:t>
      </w:r>
      <w:r w:rsidRPr="002A5E22">
        <w:t>Nursing Data Collecti</w:t>
      </w:r>
      <w:r>
        <w:t xml:space="preserve">on template is associated with the note: </w:t>
      </w:r>
      <w:r w:rsidRPr="009277CD">
        <w:rPr>
          <w:b/>
        </w:rPr>
        <w:t>Nu</w:t>
      </w:r>
      <w:r w:rsidRPr="00982043">
        <w:rPr>
          <w:b/>
        </w:rPr>
        <w:t>rsing Admission Data Collection</w:t>
      </w:r>
    </w:p>
    <w:p w14:paraId="6DD8E51B" w14:textId="77777777" w:rsidR="004471FC" w:rsidRDefault="004471FC" w:rsidP="004471FC">
      <w:pPr>
        <w:pStyle w:val="ListBullet"/>
      </w:pPr>
      <w:r>
        <w:t>T</w:t>
      </w:r>
      <w:r w:rsidRPr="002A5E22">
        <w:t xml:space="preserve">he </w:t>
      </w:r>
      <w:r>
        <w:t xml:space="preserve">RN Reassessment template  is associated with the note: </w:t>
      </w:r>
      <w:r w:rsidRPr="003D0D50">
        <w:rPr>
          <w:b/>
        </w:rPr>
        <w:t xml:space="preserve">RN </w:t>
      </w:r>
      <w:r>
        <w:rPr>
          <w:b/>
        </w:rPr>
        <w:t>Reassess</w:t>
      </w:r>
      <w:r w:rsidRPr="003D0D50">
        <w:rPr>
          <w:b/>
        </w:rPr>
        <w:t>ment</w:t>
      </w:r>
    </w:p>
    <w:p w14:paraId="34DA1CCB" w14:textId="77777777" w:rsidR="004471FC" w:rsidRDefault="004471FC" w:rsidP="004471FC">
      <w:pPr>
        <w:pStyle w:val="ListBullet"/>
      </w:pPr>
      <w:r>
        <w:t>T</w:t>
      </w:r>
      <w:r w:rsidRPr="002A5E22">
        <w:t xml:space="preserve">he </w:t>
      </w:r>
      <w:r>
        <w:t xml:space="preserve">Interdisciplinary Plan of Care template is associated with the note: </w:t>
      </w:r>
      <w:r w:rsidRPr="00647884">
        <w:rPr>
          <w:b/>
        </w:rPr>
        <w:t>Interdisciplinary Plan of Care</w:t>
      </w:r>
    </w:p>
    <w:p w14:paraId="2E8F6573" w14:textId="77777777" w:rsidR="004471FC" w:rsidRDefault="004471FC" w:rsidP="004471FC"/>
    <w:p w14:paraId="4E33AE1D" w14:textId="77777777" w:rsidR="004471FC" w:rsidRDefault="004471FC" w:rsidP="004471FC">
      <w:r>
        <w:t>PADP</w:t>
      </w:r>
      <w:r w:rsidRPr="00A0215C">
        <w:t xml:space="preserve"> adds</w:t>
      </w:r>
      <w:r>
        <w:t xml:space="preserve"> to VistA, </w:t>
      </w:r>
      <w:r w:rsidRPr="00A0215C">
        <w:t>a new namespace (NUPA),</w:t>
      </w:r>
      <w:r>
        <w:t xml:space="preserve"> four</w:t>
      </w:r>
      <w:r w:rsidRPr="00A0215C">
        <w:t xml:space="preserve"> </w:t>
      </w:r>
      <w:r>
        <w:t>(4) P</w:t>
      </w:r>
      <w:r w:rsidRPr="00A0215C">
        <w:t xml:space="preserve">rogress </w:t>
      </w:r>
      <w:r>
        <w:t>N</w:t>
      </w:r>
      <w:r w:rsidRPr="00A0215C">
        <w:t>otes</w:t>
      </w:r>
      <w:r>
        <w:t>, five</w:t>
      </w:r>
      <w:r w:rsidRPr="00A0215C">
        <w:t xml:space="preserve"> (</w:t>
      </w:r>
      <w:r>
        <w:t>5</w:t>
      </w:r>
      <w:r w:rsidRPr="00A0215C">
        <w:t xml:space="preserve">) printouts, </w:t>
      </w:r>
      <w:r w:rsidR="00E1605A">
        <w:t>four</w:t>
      </w:r>
      <w:r w:rsidR="0083794B">
        <w:t>teen</w:t>
      </w:r>
      <w:r>
        <w:t xml:space="preserve"> (</w:t>
      </w:r>
      <w:r w:rsidRPr="00A0215C">
        <w:t>1</w:t>
      </w:r>
      <w:r w:rsidR="00E1605A">
        <w:t>4</w:t>
      </w:r>
      <w:r>
        <w:t xml:space="preserve">) files, </w:t>
      </w:r>
      <w:r w:rsidR="00C84906">
        <w:t>thirty-six</w:t>
      </w:r>
      <w:r>
        <w:t xml:space="preserve"> (</w:t>
      </w:r>
      <w:r w:rsidR="00C84906">
        <w:t>36</w:t>
      </w:r>
      <w:r>
        <w:t>) parameters, and new health factors. The 5 printouts are:</w:t>
      </w:r>
    </w:p>
    <w:p w14:paraId="2FAB775C" w14:textId="77777777" w:rsidR="004471FC" w:rsidRDefault="004471FC" w:rsidP="00F53B2F">
      <w:pPr>
        <w:pStyle w:val="ListNumber"/>
        <w:numPr>
          <w:ilvl w:val="0"/>
          <w:numId w:val="35"/>
        </w:numPr>
      </w:pPr>
      <w:r>
        <w:t>The Daily Plan</w:t>
      </w:r>
      <w:r w:rsidR="00E6173F">
        <w:rPr>
          <w:vertAlign w:val="superscript"/>
        </w:rPr>
        <w:t>®</w:t>
      </w:r>
      <w:r>
        <w:t xml:space="preserve"> is a health summary designed to be given to the patient and family</w:t>
      </w:r>
    </w:p>
    <w:p w14:paraId="600EE2AE" w14:textId="77777777" w:rsidR="004471FC" w:rsidRDefault="004471FC" w:rsidP="004471FC">
      <w:pPr>
        <w:pStyle w:val="ListNumber"/>
      </w:pPr>
      <w:r>
        <w:t>Plan of Care is a plan designed to guide the nursing staff</w:t>
      </w:r>
    </w:p>
    <w:p w14:paraId="361B1A62" w14:textId="77777777" w:rsidR="004471FC" w:rsidRDefault="004471FC" w:rsidP="004471FC">
      <w:pPr>
        <w:pStyle w:val="ListNumber"/>
      </w:pPr>
      <w:r>
        <w:t>Discharge Plan is for discharge planners</w:t>
      </w:r>
    </w:p>
    <w:p w14:paraId="48CFEE07" w14:textId="77777777" w:rsidR="004471FC" w:rsidRDefault="004471FC" w:rsidP="004471FC">
      <w:pPr>
        <w:pStyle w:val="ListNumber"/>
      </w:pPr>
      <w:r>
        <w:t>Belongings is a list of patient belongings</w:t>
      </w:r>
    </w:p>
    <w:p w14:paraId="6BEB66DF" w14:textId="77777777" w:rsidR="0094281C" w:rsidRPr="004471FC" w:rsidRDefault="004471FC" w:rsidP="004471FC">
      <w:pPr>
        <w:pStyle w:val="ListNumber"/>
      </w:pPr>
      <w:r>
        <w:t>Safe Patient Handling is designed to guide the transfer of a patient</w:t>
      </w:r>
    </w:p>
    <w:p w14:paraId="40D65B2B" w14:textId="77777777" w:rsidR="001A4C98" w:rsidRDefault="00762F0F" w:rsidP="001E275B">
      <w:pPr>
        <w:pStyle w:val="Heading1"/>
      </w:pPr>
      <w:r>
        <w:br w:type="page"/>
      </w:r>
      <w:bookmarkStart w:id="6" w:name="_Toc322966462"/>
      <w:r w:rsidR="001A4C98">
        <w:lastRenderedPageBreak/>
        <w:t>Using the</w:t>
      </w:r>
      <w:r w:rsidR="001E275B">
        <w:t xml:space="preserve"> Interdisciplinary Plan of Care</w:t>
      </w:r>
      <w:bookmarkEnd w:id="6"/>
    </w:p>
    <w:p w14:paraId="7A7458A9" w14:textId="77777777" w:rsidR="0054128B" w:rsidRPr="00C044BA" w:rsidRDefault="0054128B" w:rsidP="0054128B">
      <w:r w:rsidRPr="00C044BA">
        <w:t xml:space="preserve">The Interdisciplinary Plan of Care contains the data collected during the assessment and reassessment - problems, interventions, and assessments of </w:t>
      </w:r>
      <w:r>
        <w:t xml:space="preserve">patient </w:t>
      </w:r>
      <w:r w:rsidRPr="00C044BA">
        <w:t>progress</w:t>
      </w:r>
      <w:r>
        <w:t xml:space="preserve"> by any health care professional</w:t>
      </w:r>
      <w:r w:rsidRPr="00C044BA">
        <w:t xml:space="preserve">. </w:t>
      </w:r>
      <w:r>
        <w:t>All clinical staff can</w:t>
      </w:r>
      <w:r w:rsidRPr="00434689">
        <w:t xml:space="preserve"> access</w:t>
      </w:r>
      <w:r>
        <w:t xml:space="preserve"> and contribute to the</w:t>
      </w:r>
      <w:r w:rsidRPr="0054128B">
        <w:t xml:space="preserve"> Interdisciplinary Plan of Care</w:t>
      </w:r>
      <w:r>
        <w:t>.</w:t>
      </w:r>
    </w:p>
    <w:p w14:paraId="5C7A35A4" w14:textId="77777777" w:rsidR="0054128B" w:rsidRPr="00C044BA" w:rsidRDefault="0054128B" w:rsidP="0054128B"/>
    <w:p w14:paraId="5768C44C" w14:textId="77777777" w:rsidR="0054128B" w:rsidRPr="00C044BA" w:rsidRDefault="0054128B" w:rsidP="0054128B">
      <w:r>
        <w:t xml:space="preserve">The plan of care is initiated when the admission assessment is uploaded into CPRS and VistA. </w:t>
      </w:r>
    </w:p>
    <w:p w14:paraId="693F6AC7" w14:textId="77777777" w:rsidR="0054128B" w:rsidRDefault="0054128B" w:rsidP="0054128B">
      <w:r w:rsidRPr="00C044BA">
        <w:t xml:space="preserve">Once information </w:t>
      </w:r>
      <w:r>
        <w:t xml:space="preserve">is entered </w:t>
      </w:r>
      <w:r w:rsidRPr="00C044BA">
        <w:t>into the plan of care, the data can be uploaded i</w:t>
      </w:r>
      <w:r w:rsidRPr="00434689">
        <w:t xml:space="preserve">nto an </w:t>
      </w:r>
      <w:r w:rsidRPr="003E616E">
        <w:rPr>
          <w:i/>
        </w:rPr>
        <w:t>unsigned</w:t>
      </w:r>
      <w:r w:rsidRPr="00434689">
        <w:t xml:space="preserve"> Interdisciplinary Plan </w:t>
      </w:r>
      <w:r>
        <w:t>o</w:t>
      </w:r>
      <w:r w:rsidRPr="00434689">
        <w:t>f Care note</w:t>
      </w:r>
      <w:r>
        <w:t xml:space="preserve"> that must be signed in CPRS. </w:t>
      </w:r>
    </w:p>
    <w:p w14:paraId="40F045F6" w14:textId="77777777" w:rsidR="0054128B" w:rsidRDefault="0054128B" w:rsidP="0054128B">
      <w:pPr>
        <w:pStyle w:val="Note"/>
      </w:pPr>
      <w:r w:rsidRPr="00841E4B">
        <w:rPr>
          <w:b/>
        </w:rPr>
        <w:t>Note:</w:t>
      </w:r>
      <w:r>
        <w:t xml:space="preserve"> </w:t>
      </w:r>
      <w:r w:rsidRPr="003E616E">
        <w:rPr>
          <w:i/>
        </w:rPr>
        <w:t>Sign</w:t>
      </w:r>
      <w:r w:rsidRPr="00434689">
        <w:t xml:space="preserve"> the Interdisciplinary Plan </w:t>
      </w:r>
      <w:r>
        <w:t>o</w:t>
      </w:r>
      <w:r w:rsidRPr="00434689">
        <w:t xml:space="preserve">f Care note immediately after </w:t>
      </w:r>
      <w:r>
        <w:t>it</w:t>
      </w:r>
      <w:r w:rsidRPr="00434689">
        <w:t xml:space="preserve"> is uploaded</w:t>
      </w:r>
      <w:r>
        <w:t>!</w:t>
      </w:r>
    </w:p>
    <w:p w14:paraId="5CB8B6E5" w14:textId="77777777" w:rsidR="0054128B" w:rsidRDefault="0054128B" w:rsidP="0054128B">
      <w:r>
        <w:t>The first interdisciplinary plan of care uploaded after 12 midnight becomes a progress note. A</w:t>
      </w:r>
      <w:r w:rsidRPr="00434689">
        <w:t xml:space="preserve">dditional updates </w:t>
      </w:r>
      <w:r>
        <w:t xml:space="preserve">during the following 24-hour period are uploaded as </w:t>
      </w:r>
      <w:r w:rsidRPr="00434689">
        <w:t>addenda</w:t>
      </w:r>
      <w:r>
        <w:t xml:space="preserve"> to the first care plan uploaded after 12 midnight</w:t>
      </w:r>
      <w:r w:rsidRPr="00434689">
        <w:t xml:space="preserve">. </w:t>
      </w:r>
    </w:p>
    <w:p w14:paraId="354D68CD" w14:textId="77777777" w:rsidR="0054128B" w:rsidRDefault="0054128B" w:rsidP="0054128B">
      <w:pPr>
        <w:pStyle w:val="ListBullet"/>
      </w:pPr>
      <w:r>
        <w:t>You cannot add a</w:t>
      </w:r>
      <w:r w:rsidRPr="00434689">
        <w:t xml:space="preserve">ddenda to an Interdisciplinary Plan of Care </w:t>
      </w:r>
      <w:r>
        <w:t>n</w:t>
      </w:r>
      <w:r w:rsidRPr="00434689">
        <w:t>ote until</w:t>
      </w:r>
      <w:r>
        <w:t xml:space="preserve"> the note is</w:t>
      </w:r>
      <w:r w:rsidRPr="00434689">
        <w:t xml:space="preserve"> </w:t>
      </w:r>
      <w:r w:rsidRPr="003E616E">
        <w:rPr>
          <w:i/>
        </w:rPr>
        <w:t>signed</w:t>
      </w:r>
      <w:r w:rsidRPr="00434689">
        <w:t xml:space="preserve">. </w:t>
      </w:r>
    </w:p>
    <w:p w14:paraId="75BA52BE" w14:textId="77777777" w:rsidR="0054128B" w:rsidRDefault="0054128B" w:rsidP="0054128B">
      <w:pPr>
        <w:pStyle w:val="ListBullet"/>
      </w:pPr>
      <w:r w:rsidRPr="00434689">
        <w:t xml:space="preserve">After </w:t>
      </w:r>
      <w:r>
        <w:t>M</w:t>
      </w:r>
      <w:r w:rsidRPr="00434689">
        <w:t>idnight</w:t>
      </w:r>
      <w:r>
        <w:t>,</w:t>
      </w:r>
      <w:r w:rsidRPr="00434689">
        <w:t xml:space="preserve"> a new note </w:t>
      </w:r>
      <w:r>
        <w:t>is</w:t>
      </w:r>
      <w:r w:rsidRPr="00434689">
        <w:t xml:space="preserve"> </w:t>
      </w:r>
      <w:r>
        <w:t xml:space="preserve">automatically </w:t>
      </w:r>
      <w:r w:rsidRPr="00434689">
        <w:t xml:space="preserve">generated when the next </w:t>
      </w:r>
      <w:r>
        <w:t xml:space="preserve">plan of </w:t>
      </w:r>
      <w:r w:rsidRPr="00434689">
        <w:t xml:space="preserve">care is uploaded. </w:t>
      </w:r>
    </w:p>
    <w:p w14:paraId="08052DCD" w14:textId="77777777" w:rsidR="0081534E" w:rsidRPr="0081534E" w:rsidRDefault="0054128B" w:rsidP="0081534E">
      <w:pPr>
        <w:pStyle w:val="ListBullet"/>
      </w:pPr>
      <w:r w:rsidRPr="00434689">
        <w:t xml:space="preserve">If </w:t>
      </w:r>
      <w:r w:rsidR="00340512">
        <w:t>no updates are entered into the</w:t>
      </w:r>
      <w:r w:rsidRPr="00434689">
        <w:t xml:space="preserve"> </w:t>
      </w:r>
      <w:r>
        <w:t xml:space="preserve">plan of </w:t>
      </w:r>
      <w:r w:rsidRPr="00434689">
        <w:t>care</w:t>
      </w:r>
      <w:r>
        <w:t>,</w:t>
      </w:r>
      <w:r w:rsidRPr="00434689">
        <w:t xml:space="preserve"> the </w:t>
      </w:r>
      <w:r>
        <w:t xml:space="preserve">upload </w:t>
      </w:r>
      <w:r w:rsidRPr="00434689">
        <w:t xml:space="preserve">option </w:t>
      </w:r>
      <w:r>
        <w:t>is</w:t>
      </w:r>
      <w:r w:rsidRPr="00434689">
        <w:t xml:space="preserve"> </w:t>
      </w:r>
      <w:r>
        <w:t>unavailable</w:t>
      </w:r>
      <w:r w:rsidRPr="00434689">
        <w:t>.</w:t>
      </w:r>
    </w:p>
    <w:p w14:paraId="49BABECE" w14:textId="77777777" w:rsidR="000F5A3D" w:rsidRDefault="000F5A3D" w:rsidP="000F5A3D">
      <w:bookmarkStart w:id="7" w:name="_Toc240975979"/>
      <w:bookmarkStart w:id="8" w:name="_Toc242261483"/>
    </w:p>
    <w:p w14:paraId="1C36BA8E" w14:textId="77777777" w:rsidR="00B0332A" w:rsidRPr="0080260D" w:rsidRDefault="000F5A3D" w:rsidP="000F5A3D">
      <w:r w:rsidRPr="003F5A25">
        <w:t>When initiated</w:t>
      </w:r>
      <w:r>
        <w:t>,</w:t>
      </w:r>
      <w:r w:rsidRPr="003F5A25">
        <w:t xml:space="preserve"> the </w:t>
      </w:r>
      <w:r>
        <w:t>i</w:t>
      </w:r>
      <w:r w:rsidRPr="003F5A25">
        <w:t xml:space="preserve">nterdisciplinary care plan looks back 14 days. If there was a previous admission within those 14 days, the previously entered care plan </w:t>
      </w:r>
      <w:r>
        <w:t>is</w:t>
      </w:r>
      <w:r w:rsidRPr="003F5A25">
        <w:t xml:space="preserve"> pulled forward into the new care plan.</w:t>
      </w:r>
      <w:r w:rsidR="00B0332A">
        <w:br w:type="page"/>
      </w:r>
    </w:p>
    <w:p w14:paraId="7A9FABA1" w14:textId="77777777" w:rsidR="00521CC7" w:rsidRDefault="000078A7" w:rsidP="00521CC7">
      <w:pPr>
        <w:pStyle w:val="Heading2"/>
      </w:pPr>
      <w:bookmarkStart w:id="9" w:name="_Toc322966463"/>
      <w:r>
        <w:t xml:space="preserve">Opening </w:t>
      </w:r>
      <w:r w:rsidR="00D17C9A">
        <w:t xml:space="preserve">the </w:t>
      </w:r>
      <w:r>
        <w:t>Interdisciplinary Plan of Care</w:t>
      </w:r>
      <w:bookmarkEnd w:id="9"/>
    </w:p>
    <w:p w14:paraId="5A883BB8" w14:textId="77777777" w:rsidR="00521CC7" w:rsidRPr="007A3C99" w:rsidRDefault="00521CC7" w:rsidP="00521CC7">
      <w:r>
        <w:t xml:space="preserve">You </w:t>
      </w:r>
      <w:r w:rsidR="000078A7">
        <w:t>access</w:t>
      </w:r>
      <w:r w:rsidRPr="007A3C99">
        <w:t xml:space="preserve"> the </w:t>
      </w:r>
      <w:r>
        <w:t>Interdisciplinary Plan of Care through</w:t>
      </w:r>
      <w:r w:rsidRPr="007A3C99">
        <w:t xml:space="preserve"> CPRS from the </w:t>
      </w:r>
      <w:r w:rsidRPr="00BF59BC">
        <w:rPr>
          <w:b/>
        </w:rPr>
        <w:t>Tools</w:t>
      </w:r>
      <w:r w:rsidRPr="007A3C99">
        <w:t xml:space="preserve"> menu.</w:t>
      </w:r>
    </w:p>
    <w:p w14:paraId="3767E1FA" w14:textId="77777777" w:rsidR="00521CC7" w:rsidRPr="007A3C99" w:rsidRDefault="00521CC7" w:rsidP="00F53B2F">
      <w:pPr>
        <w:pStyle w:val="ListNumber"/>
        <w:numPr>
          <w:ilvl w:val="0"/>
          <w:numId w:val="5"/>
        </w:numPr>
      </w:pPr>
      <w:r w:rsidRPr="007A3C99">
        <w:t>Open CPRS</w:t>
      </w:r>
      <w:r>
        <w:t>.</w:t>
      </w:r>
    </w:p>
    <w:p w14:paraId="27550F62" w14:textId="77777777" w:rsidR="00521CC7" w:rsidRDefault="00521CC7" w:rsidP="007E3BE6">
      <w:pPr>
        <w:pStyle w:val="ListNumber"/>
      </w:pPr>
      <w:r w:rsidRPr="007A3C99">
        <w:t xml:space="preserve">Select </w:t>
      </w:r>
      <w:r>
        <w:t>a</w:t>
      </w:r>
      <w:r w:rsidRPr="007A3C99">
        <w:t xml:space="preserve"> patient</w:t>
      </w:r>
      <w:r>
        <w:t>.</w:t>
      </w:r>
    </w:p>
    <w:p w14:paraId="053BFB19" w14:textId="77777777" w:rsidR="00B0332A" w:rsidRPr="007A3C99" w:rsidRDefault="00B0332A" w:rsidP="00B0332A">
      <w:pPr>
        <w:pStyle w:val="ListNumber"/>
      </w:pPr>
      <w:r w:rsidRPr="007A3C99">
        <w:t xml:space="preserve">Click </w:t>
      </w:r>
      <w:r w:rsidRPr="00BF59BC">
        <w:rPr>
          <w:b/>
        </w:rPr>
        <w:t>Tools</w:t>
      </w:r>
      <w:r>
        <w:t>.</w:t>
      </w:r>
    </w:p>
    <w:p w14:paraId="691C8F0C" w14:textId="77777777" w:rsidR="00B0332A" w:rsidRDefault="00B0332A" w:rsidP="00B0332A">
      <w:pPr>
        <w:pStyle w:val="ListNumber"/>
      </w:pPr>
      <w:r>
        <w:t>Select</w:t>
      </w:r>
      <w:r w:rsidRPr="007A3C99">
        <w:t xml:space="preserve"> </w:t>
      </w:r>
      <w:r w:rsidRPr="00836725">
        <w:rPr>
          <w:b/>
        </w:rPr>
        <w:t>Interdisciplinary Plan of Care</w:t>
      </w:r>
      <w:r>
        <w:t>.</w:t>
      </w:r>
      <w:r>
        <w:br/>
        <w:t>Enter a patient window automatically opens to the CPRS patient.</w:t>
      </w:r>
    </w:p>
    <w:p w14:paraId="07A8BC91" w14:textId="77777777" w:rsidR="00B0332A" w:rsidRPr="00B0332A" w:rsidRDefault="00B0332A" w:rsidP="00B0332A">
      <w:pPr>
        <w:pStyle w:val="Note"/>
      </w:pPr>
      <w:r w:rsidRPr="007E3BE6">
        <w:rPr>
          <w:b/>
        </w:rPr>
        <w:t>Note:</w:t>
      </w:r>
      <w:r>
        <w:t xml:space="preserve"> Y</w:t>
      </w:r>
      <w:r w:rsidRPr="007A3C99">
        <w:t>ou may have to re</w:t>
      </w:r>
      <w:r>
        <w:t>-</w:t>
      </w:r>
      <w:r w:rsidRPr="007A3C99">
        <w:t>enter your CPRS access and verify codes</w:t>
      </w:r>
      <w:r>
        <w:t>, depending on local site setup.</w:t>
      </w:r>
    </w:p>
    <w:p w14:paraId="6F56CE28" w14:textId="77777777" w:rsidR="00521CC7" w:rsidRDefault="00111A59" w:rsidP="00521CC7">
      <w:pPr>
        <w:pStyle w:val="screen"/>
      </w:pPr>
      <w:r>
        <w:rPr>
          <w:noProof/>
        </w:rPr>
        <w:pict w14:anchorId="2B4FD57D">
          <v:shape id="Picture 2" o:spid="_x0000_i1026" type="#_x0000_t75" style="width:201.6pt;height:283.6pt;visibility:visible">
            <v:imagedata r:id="rId20" o:title=""/>
          </v:shape>
        </w:pict>
      </w:r>
    </w:p>
    <w:p w14:paraId="702FB94F" w14:textId="77777777" w:rsidR="00521CC7" w:rsidRDefault="00E61386" w:rsidP="00874155">
      <w:pPr>
        <w:pStyle w:val="Caption"/>
      </w:pPr>
      <w:r>
        <w:t>Access through CPRS</w:t>
      </w:r>
    </w:p>
    <w:p w14:paraId="71E4F160" w14:textId="77777777" w:rsidR="00B0332A" w:rsidRDefault="00B0332A">
      <w:pPr>
        <w:tabs>
          <w:tab w:val="clear" w:pos="360"/>
          <w:tab w:val="clear" w:pos="720"/>
          <w:tab w:val="clear" w:pos="1080"/>
          <w:tab w:val="clear" w:pos="1440"/>
        </w:tabs>
      </w:pPr>
      <w:r>
        <w:br w:type="page"/>
      </w:r>
    </w:p>
    <w:p w14:paraId="770CDC71" w14:textId="77777777" w:rsidR="00521CC7" w:rsidRPr="00B0332A" w:rsidRDefault="00F93A90" w:rsidP="00F93A90">
      <w:pPr>
        <w:pStyle w:val="ListNumber"/>
      </w:pPr>
      <w:r>
        <w:t xml:space="preserve">Type the patient name in the </w:t>
      </w:r>
      <w:r w:rsidRPr="007020A5">
        <w:rPr>
          <w:b/>
        </w:rPr>
        <w:t>Enter a patient</w:t>
      </w:r>
      <w:r>
        <w:t xml:space="preserve"> text box.</w:t>
      </w:r>
    </w:p>
    <w:p w14:paraId="4371E2E5" w14:textId="77777777" w:rsidR="00521CC7" w:rsidRPr="007A3C99" w:rsidRDefault="00111A59" w:rsidP="00521CC7">
      <w:pPr>
        <w:pStyle w:val="screen"/>
      </w:pPr>
      <w:r>
        <w:rPr>
          <w:noProof/>
        </w:rPr>
        <w:pict w14:anchorId="30BDD7FB">
          <v:shape id="Picture 3" o:spid="_x0000_i1027" type="#_x0000_t75" style="width:396.3pt;height:300.5pt;visibility:visible">
            <v:imagedata r:id="rId21" o:title=""/>
          </v:shape>
        </w:pict>
      </w:r>
    </w:p>
    <w:p w14:paraId="031A512C" w14:textId="77777777" w:rsidR="00521CC7" w:rsidRDefault="00521CC7" w:rsidP="00874155">
      <w:pPr>
        <w:pStyle w:val="Caption"/>
      </w:pPr>
      <w:r>
        <w:t xml:space="preserve">Interdisciplinary Plan of Care, </w:t>
      </w:r>
      <w:r w:rsidR="00D20B56">
        <w:t>Enter</w:t>
      </w:r>
      <w:r>
        <w:t xml:space="preserve"> a </w:t>
      </w:r>
      <w:r w:rsidR="009130B0">
        <w:t>p</w:t>
      </w:r>
      <w:r>
        <w:t>atient window</w:t>
      </w:r>
    </w:p>
    <w:p w14:paraId="23A8C0A1" w14:textId="77777777" w:rsidR="007020A5" w:rsidRDefault="007020A5" w:rsidP="007020A5">
      <w:pPr>
        <w:pStyle w:val="ListNumber"/>
      </w:pPr>
      <w:r>
        <w:t xml:space="preserve">Click </w:t>
      </w:r>
      <w:r w:rsidR="009130B0">
        <w:rPr>
          <w:b/>
        </w:rPr>
        <w:t>OK</w:t>
      </w:r>
      <w:r>
        <w:t>.</w:t>
      </w:r>
    </w:p>
    <w:p w14:paraId="1BF2AA73" w14:textId="77777777" w:rsidR="00521CC7" w:rsidRDefault="00521CC7" w:rsidP="00521CC7">
      <w:pPr>
        <w:ind w:left="360"/>
      </w:pPr>
      <w:r>
        <w:t>Gen Inf 1</w:t>
      </w:r>
      <w:r w:rsidR="00A21FDE">
        <w:t xml:space="preserve"> </w:t>
      </w:r>
      <w:r>
        <w:t>displays.</w:t>
      </w:r>
    </w:p>
    <w:p w14:paraId="4781AC9B" w14:textId="77777777" w:rsidR="00521CC7" w:rsidRPr="007A3C99" w:rsidRDefault="00111A59" w:rsidP="00521CC7">
      <w:pPr>
        <w:pStyle w:val="screen"/>
      </w:pPr>
      <w:r>
        <w:rPr>
          <w:noProof/>
        </w:rPr>
        <w:lastRenderedPageBreak/>
        <w:pict w14:anchorId="7E137B2B">
          <v:shape id="_x0000_i1028" type="#_x0000_t75" style="width:5in;height:259.85pt;visibility:visible">
            <v:imagedata r:id="rId22" o:title=""/>
          </v:shape>
        </w:pict>
      </w:r>
    </w:p>
    <w:p w14:paraId="54C7A44D" w14:textId="77777777" w:rsidR="00521CC7" w:rsidRDefault="00521CC7" w:rsidP="00874155">
      <w:pPr>
        <w:pStyle w:val="Caption"/>
      </w:pPr>
      <w:r>
        <w:t>Interdisciplinary Plan of Care, General Information Gen Inf 1 tab window</w:t>
      </w:r>
    </w:p>
    <w:p w14:paraId="09F710B1" w14:textId="77777777" w:rsidR="00836725" w:rsidRPr="00746ECD" w:rsidRDefault="00836725" w:rsidP="00746ECD">
      <w:bookmarkStart w:id="10" w:name="_Toc284602624"/>
      <w:bookmarkStart w:id="11" w:name="_Toc242261485"/>
      <w:bookmarkEnd w:id="7"/>
      <w:bookmarkEnd w:id="8"/>
      <w:r>
        <w:br w:type="page"/>
      </w:r>
    </w:p>
    <w:p w14:paraId="66480D4C" w14:textId="77777777" w:rsidR="00576C31" w:rsidRPr="007A3C99" w:rsidRDefault="00576C31" w:rsidP="00576C31">
      <w:pPr>
        <w:pStyle w:val="Heading2"/>
      </w:pPr>
      <w:bookmarkStart w:id="12" w:name="_Toc322966464"/>
      <w:r>
        <w:t>S</w:t>
      </w:r>
      <w:r w:rsidRPr="007A3C99">
        <w:t xml:space="preserve">aving </w:t>
      </w:r>
      <w:r w:rsidR="00836725">
        <w:t>and Uploading Data</w:t>
      </w:r>
      <w:bookmarkEnd w:id="10"/>
      <w:bookmarkEnd w:id="12"/>
    </w:p>
    <w:p w14:paraId="753302E2" w14:textId="77777777" w:rsidR="002E7A68" w:rsidRPr="00434689" w:rsidRDefault="002E7A68" w:rsidP="002E7A68">
      <w:r w:rsidRPr="00434689">
        <w:t xml:space="preserve">The initial </w:t>
      </w:r>
      <w:r>
        <w:t xml:space="preserve">plan of </w:t>
      </w:r>
      <w:r w:rsidRPr="00434689">
        <w:t xml:space="preserve">care is generated </w:t>
      </w:r>
      <w:r>
        <w:t>using</w:t>
      </w:r>
      <w:r w:rsidRPr="00434689">
        <w:t xml:space="preserve"> data entered </w:t>
      </w:r>
      <w:r w:rsidR="00180F8F">
        <w:t xml:space="preserve">on the Care Plan </w:t>
      </w:r>
      <w:r w:rsidR="00836725">
        <w:t xml:space="preserve">(CP) </w:t>
      </w:r>
      <w:r w:rsidR="00180F8F">
        <w:t xml:space="preserve">pages while documenting in the </w:t>
      </w:r>
      <w:r w:rsidRPr="00B93EDA">
        <w:t>Admission - RN Assessment</w:t>
      </w:r>
      <w:r w:rsidR="00180F8F">
        <w:t xml:space="preserve"> template. </w:t>
      </w:r>
      <w:r w:rsidRPr="00434689">
        <w:t xml:space="preserve"> </w:t>
      </w:r>
    </w:p>
    <w:p w14:paraId="410295FB" w14:textId="77777777" w:rsidR="001B36C3" w:rsidRDefault="002E7A68" w:rsidP="00F43F30">
      <w:pPr>
        <w:pStyle w:val="Note"/>
      </w:pPr>
      <w:r w:rsidRPr="002E3C38">
        <w:rPr>
          <w:b/>
        </w:rPr>
        <w:t>Note:</w:t>
      </w:r>
      <w:r>
        <w:t xml:space="preserve"> When you upload data from the </w:t>
      </w:r>
      <w:r w:rsidRPr="00F8253D">
        <w:t>Admission - RN Assessment</w:t>
      </w:r>
      <w:r>
        <w:t xml:space="preserve"> and/or the </w:t>
      </w:r>
      <w:r w:rsidR="00A075BB">
        <w:t>R</w:t>
      </w:r>
      <w:r>
        <w:t>N Reassessment, that data is also sent to the Interdisciplinary Plan of Care.</w:t>
      </w:r>
    </w:p>
    <w:p w14:paraId="1B409E05" w14:textId="77777777" w:rsidR="001B36C3" w:rsidRDefault="001B36C3" w:rsidP="001B36C3">
      <w:pPr>
        <w:pStyle w:val="Heading3"/>
      </w:pPr>
      <w:bookmarkStart w:id="13" w:name="_Toc322966465"/>
      <w:r>
        <w:t>Auto Save</w:t>
      </w:r>
      <w:bookmarkEnd w:id="13"/>
    </w:p>
    <w:p w14:paraId="18FAE582" w14:textId="77777777" w:rsidR="002E7A68" w:rsidRDefault="00812CA2" w:rsidP="00812CA2">
      <w:r w:rsidRPr="006F5979">
        <w:t xml:space="preserve">Data </w:t>
      </w:r>
      <w:r w:rsidR="004D384F" w:rsidRPr="006F5979">
        <w:t>is</w:t>
      </w:r>
      <w:r w:rsidR="00180F8F" w:rsidRPr="006F5979">
        <w:t xml:space="preserve"> </w:t>
      </w:r>
      <w:r w:rsidRPr="006F5979">
        <w:t xml:space="preserve">saved automatically. </w:t>
      </w:r>
      <w:r w:rsidR="00180F8F" w:rsidRPr="006F5979">
        <w:t>Frequency of auto</w:t>
      </w:r>
      <w:r w:rsidR="00836725" w:rsidRPr="006F5979">
        <w:t xml:space="preserve"> </w:t>
      </w:r>
      <w:r w:rsidR="00180F8F" w:rsidRPr="006F5979">
        <w:t xml:space="preserve">save is </w:t>
      </w:r>
      <w:r w:rsidR="00836725" w:rsidRPr="006F5979">
        <w:t xml:space="preserve">set </w:t>
      </w:r>
      <w:r w:rsidR="00180F8F" w:rsidRPr="006F5979">
        <w:t>locally.</w:t>
      </w:r>
    </w:p>
    <w:p w14:paraId="6C436ED6" w14:textId="77777777" w:rsidR="00812CA2" w:rsidRDefault="00111A59" w:rsidP="00812CA2">
      <w:pPr>
        <w:pStyle w:val="screen"/>
      </w:pPr>
      <w:r>
        <w:rPr>
          <w:noProof/>
        </w:rPr>
        <w:pict w14:anchorId="4C69094C">
          <v:shape id="_x0000_i1029" type="#_x0000_t75" style="width:360.65pt;height:31.95pt;visibility:visible">
            <v:imagedata r:id="rId23" o:title=""/>
          </v:shape>
        </w:pict>
      </w:r>
    </w:p>
    <w:p w14:paraId="71FFF3F0" w14:textId="77777777" w:rsidR="001B36C3" w:rsidRDefault="00812CA2" w:rsidP="00874155">
      <w:pPr>
        <w:pStyle w:val="Caption"/>
      </w:pPr>
      <w:r>
        <w:t>Saving data: percentage saved indicator</w:t>
      </w:r>
      <w:r>
        <w:br/>
        <w:t>(bottom right corner of the window)</w:t>
      </w:r>
    </w:p>
    <w:p w14:paraId="033E231F" w14:textId="77777777" w:rsidR="00812CA2" w:rsidRDefault="00A344B1" w:rsidP="001B36C3">
      <w:pPr>
        <w:pStyle w:val="Heading3"/>
      </w:pPr>
      <w:bookmarkStart w:id="14" w:name="_Toc322966466"/>
      <w:bookmarkEnd w:id="2"/>
      <w:bookmarkEnd w:id="3"/>
      <w:bookmarkEnd w:id="11"/>
      <w:r w:rsidRPr="00CB0594">
        <w:t>Upload Data</w:t>
      </w:r>
      <w:bookmarkEnd w:id="14"/>
    </w:p>
    <w:p w14:paraId="01D60327" w14:textId="77777777" w:rsidR="00812CA2" w:rsidRDefault="00812CA2" w:rsidP="00812CA2">
      <w:r>
        <w:t xml:space="preserve">To create a note </w:t>
      </w:r>
      <w:r w:rsidR="001B36C3">
        <w:t>you must upload the data to VistA and CPRS:</w:t>
      </w:r>
      <w:r w:rsidRPr="00AD6B3C">
        <w:t xml:space="preserve"> </w:t>
      </w:r>
    </w:p>
    <w:p w14:paraId="0A43AD11" w14:textId="77777777" w:rsidR="002E7A68" w:rsidRDefault="00812CA2" w:rsidP="00F53B2F">
      <w:pPr>
        <w:pStyle w:val="ListNumber"/>
        <w:numPr>
          <w:ilvl w:val="0"/>
          <w:numId w:val="29"/>
        </w:numPr>
      </w:pPr>
      <w:r>
        <w:t>Open the</w:t>
      </w:r>
      <w:r w:rsidRPr="00434689">
        <w:t xml:space="preserve"> File</w:t>
      </w:r>
      <w:r>
        <w:t xml:space="preserve"> menu</w:t>
      </w:r>
      <w:r w:rsidRPr="00434689">
        <w:t xml:space="preserve"> on any tab and select</w:t>
      </w:r>
      <w:r>
        <w:t xml:space="preserve"> </w:t>
      </w:r>
      <w:r w:rsidRPr="00AB219A">
        <w:rPr>
          <w:b/>
        </w:rPr>
        <w:t>Upload Data</w:t>
      </w:r>
      <w:r>
        <w:t>.</w:t>
      </w:r>
      <w:r w:rsidRPr="001B36C3">
        <w:br/>
      </w:r>
      <w:r w:rsidR="006F5979">
        <w:t>Warning</w:t>
      </w:r>
      <w:r w:rsidR="002E7A68" w:rsidRPr="00434689">
        <w:t xml:space="preserve"> </w:t>
      </w:r>
      <w:r w:rsidR="00347B58">
        <w:t>pop-up</w:t>
      </w:r>
      <w:r w:rsidR="002E7A68" w:rsidRPr="00434689">
        <w:t xml:space="preserve"> </w:t>
      </w:r>
      <w:r w:rsidR="002E7A68">
        <w:t>displays.</w:t>
      </w:r>
    </w:p>
    <w:p w14:paraId="61530AA2" w14:textId="77777777" w:rsidR="006F5979" w:rsidRDefault="00111A59" w:rsidP="006F5979">
      <w:pPr>
        <w:pStyle w:val="screen"/>
      </w:pPr>
      <w:r>
        <w:rPr>
          <w:noProof/>
        </w:rPr>
        <w:pict w14:anchorId="74967901">
          <v:shape id="Picture 34" o:spid="_x0000_i1030" type="#_x0000_t75" style="width:5in;height:58.85pt;visibility:visible">
            <v:imagedata r:id="rId24" o:title=""/>
          </v:shape>
        </w:pict>
      </w:r>
    </w:p>
    <w:p w14:paraId="49CBDA89" w14:textId="77777777" w:rsidR="006F5979" w:rsidRPr="006F5979" w:rsidRDefault="001E32C3" w:rsidP="006F5979">
      <w:pPr>
        <w:pStyle w:val="Caption"/>
      </w:pPr>
      <w:r>
        <w:t xml:space="preserve">Warning pop-up: You may not MAKE AN ADDENDUM for this unsigned </w:t>
      </w:r>
      <w:r>
        <w:br/>
        <w:t>INTERDISCIPLINARY PLAN OF CARE (note #21728910)</w:t>
      </w:r>
    </w:p>
    <w:p w14:paraId="2C8BA0CC" w14:textId="77777777" w:rsidR="006F5979" w:rsidRPr="006F5979" w:rsidRDefault="006F5979" w:rsidP="006F5979">
      <w:pPr>
        <w:pStyle w:val="ListNumber"/>
      </w:pPr>
      <w:r>
        <w:t xml:space="preserve">Click </w:t>
      </w:r>
      <w:r w:rsidRPr="00CB0594">
        <w:rPr>
          <w:b/>
        </w:rPr>
        <w:t>OK</w:t>
      </w:r>
      <w:r>
        <w:t>.</w:t>
      </w:r>
      <w:r w:rsidR="001E32C3">
        <w:br/>
        <w:t>Error found message displays.</w:t>
      </w:r>
    </w:p>
    <w:p w14:paraId="03A48296" w14:textId="77777777" w:rsidR="006F5979" w:rsidRDefault="00111A59" w:rsidP="006F5979">
      <w:pPr>
        <w:pStyle w:val="screen"/>
      </w:pPr>
      <w:r>
        <w:rPr>
          <w:noProof/>
        </w:rPr>
        <w:pict w14:anchorId="4BAD17BE">
          <v:shape id="Picture 19" o:spid="_x0000_i1031" type="#_x0000_t75" style="width:5in;height:80.75pt;visibility:visible">
            <v:imagedata r:id="rId25" o:title=""/>
          </v:shape>
        </w:pict>
      </w:r>
    </w:p>
    <w:p w14:paraId="59326B1D" w14:textId="77777777" w:rsidR="001E32C3" w:rsidRDefault="00746ECD" w:rsidP="006F5979">
      <w:pPr>
        <w:pStyle w:val="Caption"/>
      </w:pPr>
      <w:r>
        <w:t xml:space="preserve">Error found: </w:t>
      </w:r>
      <w:r w:rsidR="001E32C3">
        <w:t xml:space="preserve">There is a Interdisciplinary plan of care note that must be signed </w:t>
      </w:r>
      <w:r w:rsidR="001E32C3">
        <w:br/>
        <w:t>before you can upload these changes.</w:t>
      </w:r>
    </w:p>
    <w:p w14:paraId="7E442155" w14:textId="77777777" w:rsidR="006F5979" w:rsidRDefault="006F5979" w:rsidP="001E32C3">
      <w:pPr>
        <w:pStyle w:val="ListNumber"/>
      </w:pPr>
      <w:r>
        <w:t xml:space="preserve">Click </w:t>
      </w:r>
      <w:r w:rsidRPr="001E32C3">
        <w:rPr>
          <w:b/>
        </w:rPr>
        <w:t>OK</w:t>
      </w:r>
      <w:r>
        <w:t>.</w:t>
      </w:r>
    </w:p>
    <w:p w14:paraId="16BFA601" w14:textId="77777777" w:rsidR="006F5979" w:rsidRDefault="006F5979" w:rsidP="006F5979"/>
    <w:p w14:paraId="51502C09" w14:textId="77777777" w:rsidR="00CB0594" w:rsidRDefault="00CB0594" w:rsidP="006F5979"/>
    <w:p w14:paraId="0BB62D8A" w14:textId="77777777" w:rsidR="002E7A68" w:rsidRPr="00746ECD" w:rsidRDefault="002E7A68" w:rsidP="00746ECD"/>
    <w:p w14:paraId="66FDB98F" w14:textId="77777777" w:rsidR="002E7A68" w:rsidRDefault="002E7A68" w:rsidP="00874155">
      <w:pPr>
        <w:pStyle w:val="Caption"/>
      </w:pPr>
    </w:p>
    <w:p w14:paraId="2EC48628" w14:textId="77777777" w:rsidR="00522781" w:rsidRPr="001E32C3" w:rsidRDefault="009B2891" w:rsidP="001E32C3">
      <w:pPr>
        <w:pStyle w:val="ListNumber"/>
      </w:pPr>
      <w:r>
        <w:t>If</w:t>
      </w:r>
      <w:r w:rsidR="002E7A68">
        <w:t xml:space="preserve"> </w:t>
      </w:r>
      <w:r w:rsidR="002E7A68" w:rsidRPr="00434689">
        <w:t xml:space="preserve">required fields </w:t>
      </w:r>
      <w:r w:rsidR="002E7A68">
        <w:t>are in</w:t>
      </w:r>
      <w:r w:rsidR="002E7A68" w:rsidRPr="00434689">
        <w:t>complete</w:t>
      </w:r>
      <w:r w:rsidR="002E7A68">
        <w:t>, an Error Listing displays</w:t>
      </w:r>
      <w:r>
        <w:t xml:space="preserve"> indicating </w:t>
      </w:r>
      <w:r w:rsidR="002E7A68">
        <w:t>the tab and issue</w:t>
      </w:r>
      <w:r w:rsidR="006A0E7B">
        <w:t>s</w:t>
      </w:r>
      <w:r w:rsidR="002E7A68">
        <w:t xml:space="preserve"> that require attention.</w:t>
      </w:r>
    </w:p>
    <w:p w14:paraId="445B72E4" w14:textId="77777777" w:rsidR="00812CA2" w:rsidRDefault="00111A59" w:rsidP="00812CA2">
      <w:pPr>
        <w:pStyle w:val="screen"/>
      </w:pPr>
      <w:r>
        <w:rPr>
          <w:noProof/>
        </w:rPr>
        <w:pict w14:anchorId="4A74C1F1">
          <v:shape id="Picture 10" o:spid="_x0000_i1032" type="#_x0000_t75" style="width:4in;height:212.85pt;visibility:visible">
            <v:imagedata r:id="rId26" o:title=""/>
          </v:shape>
        </w:pict>
      </w:r>
    </w:p>
    <w:p w14:paraId="03535DD0" w14:textId="77777777" w:rsidR="00812CA2" w:rsidRPr="00434689" w:rsidRDefault="00812CA2" w:rsidP="00874155">
      <w:pPr>
        <w:pStyle w:val="Caption"/>
      </w:pPr>
      <w:r>
        <w:t>Error Listing window</w:t>
      </w:r>
    </w:p>
    <w:p w14:paraId="3042A4E4" w14:textId="77777777" w:rsidR="009B2891" w:rsidRPr="009B2891" w:rsidRDefault="009B2891" w:rsidP="009B2891">
      <w:pPr>
        <w:pStyle w:val="ListNumber"/>
      </w:pPr>
      <w:r w:rsidRPr="009B2891">
        <w:t xml:space="preserve">Double-click an item to go to the </w:t>
      </w:r>
      <w:r>
        <w:t>tab</w:t>
      </w:r>
      <w:r w:rsidRPr="009B2891">
        <w:t xml:space="preserve"> that requires attention.</w:t>
      </w:r>
    </w:p>
    <w:p w14:paraId="07BC9EBE" w14:textId="77777777" w:rsidR="002D3BCC" w:rsidRDefault="009B2891" w:rsidP="00521CC7">
      <w:pPr>
        <w:pStyle w:val="ListNumber"/>
      </w:pPr>
      <w:r w:rsidRPr="009B2891">
        <w:t>When al</w:t>
      </w:r>
      <w:r>
        <w:t xml:space="preserve">l the errors are </w:t>
      </w:r>
      <w:r w:rsidR="00AB219A">
        <w:t>completed</w:t>
      </w:r>
      <w:r>
        <w:t xml:space="preserve">, select </w:t>
      </w:r>
      <w:r w:rsidRPr="008304C2">
        <w:rPr>
          <w:b/>
        </w:rPr>
        <w:t>Upload Data</w:t>
      </w:r>
      <w:r>
        <w:t xml:space="preserve"> </w:t>
      </w:r>
      <w:r w:rsidRPr="003E5C8F">
        <w:t>again.</w:t>
      </w:r>
    </w:p>
    <w:p w14:paraId="6A229651" w14:textId="77777777" w:rsidR="002D3BCC" w:rsidRPr="008822EF" w:rsidRDefault="002D3BCC" w:rsidP="001B36C3">
      <w:pPr>
        <w:pStyle w:val="Heading3"/>
      </w:pPr>
      <w:bookmarkStart w:id="15" w:name="_Toc322966467"/>
      <w:r w:rsidRPr="00C93218">
        <w:t>Exit</w:t>
      </w:r>
      <w:bookmarkEnd w:id="15"/>
      <w:r w:rsidR="00E648EB" w:rsidRPr="00C93218">
        <w:t xml:space="preserve"> </w:t>
      </w:r>
    </w:p>
    <w:p w14:paraId="4BEDA393" w14:textId="77777777" w:rsidR="00522781" w:rsidRDefault="002D3BCC" w:rsidP="00F53B2F">
      <w:pPr>
        <w:pStyle w:val="ListNumber"/>
        <w:numPr>
          <w:ilvl w:val="0"/>
          <w:numId w:val="36"/>
        </w:numPr>
      </w:pPr>
      <w:r w:rsidRPr="000746C0">
        <w:t xml:space="preserve">From any tab, click </w:t>
      </w:r>
      <w:r w:rsidRPr="00522781">
        <w:rPr>
          <w:b/>
        </w:rPr>
        <w:t>X</w:t>
      </w:r>
      <w:r w:rsidRPr="000746C0">
        <w:t xml:space="preserve"> in the </w:t>
      </w:r>
      <w:r>
        <w:t>top</w:t>
      </w:r>
      <w:r w:rsidRPr="000746C0">
        <w:t xml:space="preserve"> right corner</w:t>
      </w:r>
      <w:r>
        <w:t xml:space="preserve"> of the window</w:t>
      </w:r>
      <w:r w:rsidR="00C93218">
        <w:t>.</w:t>
      </w:r>
      <w:r w:rsidR="002C1DF3">
        <w:rPr>
          <w:i/>
        </w:rPr>
        <w:br/>
      </w:r>
      <w:r w:rsidR="00C93218">
        <w:t>W</w:t>
      </w:r>
      <w:r w:rsidR="002C1DF3" w:rsidRPr="002C1DF3">
        <w:t>ar</w:t>
      </w:r>
      <w:r w:rsidRPr="002C1DF3">
        <w:t>ning message displays</w:t>
      </w:r>
      <w:r w:rsidR="00522781" w:rsidRPr="002C1DF3">
        <w:t>.</w:t>
      </w:r>
    </w:p>
    <w:p w14:paraId="76A92BCB" w14:textId="77777777" w:rsidR="002D3BCC" w:rsidRDefault="00111A59" w:rsidP="00522781">
      <w:pPr>
        <w:pStyle w:val="screen"/>
      </w:pPr>
      <w:r>
        <w:rPr>
          <w:noProof/>
        </w:rPr>
        <w:pict w14:anchorId="7C41264B">
          <v:shape id="_x0000_i1033" type="#_x0000_t75" style="width:107.7pt;height:62pt;visibility:visible">
            <v:imagedata r:id="rId27" o:title=""/>
          </v:shape>
        </w:pict>
      </w:r>
    </w:p>
    <w:p w14:paraId="53021271" w14:textId="77777777" w:rsidR="002D3BCC" w:rsidRPr="002D3BCC" w:rsidRDefault="002D3BCC" w:rsidP="00874155">
      <w:pPr>
        <w:pStyle w:val="Caption"/>
      </w:pPr>
      <w:r>
        <w:t xml:space="preserve">Warning </w:t>
      </w:r>
      <w:r w:rsidR="00347B58">
        <w:t>pop-up</w:t>
      </w:r>
      <w:r>
        <w:t>: Do you</w:t>
      </w:r>
      <w:r w:rsidR="00C93218">
        <w:t xml:space="preserve"> really</w:t>
      </w:r>
      <w:r>
        <w:t xml:space="preserve"> wish to exit?</w:t>
      </w:r>
    </w:p>
    <w:p w14:paraId="118A5118" w14:textId="77777777" w:rsidR="00522781" w:rsidRDefault="00522781" w:rsidP="00F53B2F">
      <w:pPr>
        <w:pStyle w:val="ListNumber"/>
        <w:numPr>
          <w:ilvl w:val="0"/>
          <w:numId w:val="36"/>
        </w:numPr>
      </w:pPr>
      <w:r>
        <w:t xml:space="preserve">Click </w:t>
      </w:r>
      <w:r w:rsidRPr="001E32C3">
        <w:rPr>
          <w:b/>
        </w:rPr>
        <w:t>Yes</w:t>
      </w:r>
      <w:r>
        <w:t>.</w:t>
      </w:r>
    </w:p>
    <w:p w14:paraId="0255C99C" w14:textId="77777777" w:rsidR="00C93218" w:rsidRPr="00C93218" w:rsidRDefault="00C93218" w:rsidP="00C93218">
      <w:r>
        <w:t>or</w:t>
      </w:r>
    </w:p>
    <w:p w14:paraId="30240884" w14:textId="77777777" w:rsidR="008D56A8" w:rsidRDefault="008D56A8" w:rsidP="00F53B2F">
      <w:pPr>
        <w:pStyle w:val="ListNumber"/>
        <w:numPr>
          <w:ilvl w:val="0"/>
          <w:numId w:val="37"/>
        </w:numPr>
      </w:pPr>
      <w:r w:rsidRPr="000746C0">
        <w:t>From</w:t>
      </w:r>
      <w:r>
        <w:t xml:space="preserve"> any tab, open the File menu and click </w:t>
      </w:r>
      <w:r w:rsidRPr="00C93218">
        <w:rPr>
          <w:b/>
        </w:rPr>
        <w:t>Exit</w:t>
      </w:r>
      <w:r>
        <w:t xml:space="preserve">. </w:t>
      </w:r>
      <w:r w:rsidR="00C93218">
        <w:br/>
        <w:t>W</w:t>
      </w:r>
      <w:r w:rsidR="00C93218" w:rsidRPr="002C1DF3">
        <w:t>arning message displays.</w:t>
      </w:r>
    </w:p>
    <w:p w14:paraId="71677530" w14:textId="77777777" w:rsidR="00522781" w:rsidRPr="00C93218" w:rsidRDefault="00C93218" w:rsidP="00C93218">
      <w:pPr>
        <w:pStyle w:val="ListNumber"/>
      </w:pPr>
      <w:r>
        <w:t xml:space="preserve">Click </w:t>
      </w:r>
      <w:r w:rsidRPr="00522781">
        <w:rPr>
          <w:b/>
        </w:rPr>
        <w:t>Yes</w:t>
      </w:r>
      <w:r>
        <w:t>.</w:t>
      </w:r>
    </w:p>
    <w:p w14:paraId="29079CFD" w14:textId="77777777" w:rsidR="00522781" w:rsidRPr="00C93218" w:rsidRDefault="00522781" w:rsidP="00C93218">
      <w:r>
        <w:br w:type="page"/>
      </w:r>
    </w:p>
    <w:p w14:paraId="241E54C7" w14:textId="77777777" w:rsidR="0011760D" w:rsidRDefault="0011760D" w:rsidP="0011760D">
      <w:pPr>
        <w:pStyle w:val="Heading2"/>
      </w:pPr>
      <w:bookmarkStart w:id="16" w:name="_Toc322966468"/>
      <w:r>
        <w:t>Working in the Template</w:t>
      </w:r>
      <w:bookmarkEnd w:id="16"/>
    </w:p>
    <w:p w14:paraId="3AA718FB" w14:textId="77777777" w:rsidR="0011760D" w:rsidRDefault="0011760D" w:rsidP="00F53B2F">
      <w:pPr>
        <w:pStyle w:val="ListNumber"/>
        <w:numPr>
          <w:ilvl w:val="0"/>
          <w:numId w:val="13"/>
        </w:numPr>
      </w:pPr>
      <w:r w:rsidRPr="005063A0">
        <w:t>To complete the template, move through the fields from left to right and then down.</w:t>
      </w:r>
    </w:p>
    <w:p w14:paraId="377621FC" w14:textId="77777777" w:rsidR="0011760D" w:rsidRDefault="0011760D" w:rsidP="00F53B2F">
      <w:pPr>
        <w:pStyle w:val="ListNumber"/>
        <w:numPr>
          <w:ilvl w:val="0"/>
          <w:numId w:val="13"/>
        </w:numPr>
      </w:pPr>
      <w:r w:rsidRPr="005063A0">
        <w:t xml:space="preserve">Each field with an asterisk (*) must have an entry. </w:t>
      </w:r>
    </w:p>
    <w:p w14:paraId="4A02A15B" w14:textId="77777777" w:rsidR="0011760D" w:rsidRPr="005063A0" w:rsidRDefault="0011760D" w:rsidP="00F53B2F">
      <w:pPr>
        <w:pStyle w:val="ListNumber"/>
        <w:numPr>
          <w:ilvl w:val="0"/>
          <w:numId w:val="13"/>
        </w:numPr>
      </w:pPr>
      <w:r w:rsidRPr="005063A0">
        <w:t xml:space="preserve">A field without an asterisk is optional. </w:t>
      </w:r>
    </w:p>
    <w:p w14:paraId="61F4ED9C" w14:textId="77777777" w:rsidR="0011760D" w:rsidRPr="007A3C99" w:rsidRDefault="00CF4F85" w:rsidP="00A34C77">
      <w:pPr>
        <w:pStyle w:val="Heading3"/>
      </w:pPr>
      <w:bookmarkStart w:id="17" w:name="_Toc287826016"/>
      <w:bookmarkStart w:id="18" w:name="_Toc288138901"/>
      <w:bookmarkStart w:id="19" w:name="_Toc322966469"/>
      <w:r>
        <w:t xml:space="preserve">Moving through the Template </w:t>
      </w:r>
      <w:r w:rsidR="00A34C77">
        <w:t>with a</w:t>
      </w:r>
      <w:r>
        <w:t xml:space="preserve"> Mouse</w:t>
      </w:r>
      <w:bookmarkEnd w:id="17"/>
      <w:bookmarkEnd w:id="18"/>
      <w:bookmarkEnd w:id="19"/>
    </w:p>
    <w:p w14:paraId="0C4C5370" w14:textId="77777777" w:rsidR="002D3BCC" w:rsidRPr="002D3BCC" w:rsidRDefault="0011760D" w:rsidP="00F53B2F">
      <w:pPr>
        <w:pStyle w:val="ListNumber"/>
        <w:numPr>
          <w:ilvl w:val="0"/>
          <w:numId w:val="30"/>
        </w:numPr>
      </w:pPr>
      <w:r w:rsidRPr="007A3C99">
        <w:t xml:space="preserve">Click </w:t>
      </w:r>
      <w:r>
        <w:t>a</w:t>
      </w:r>
      <w:r w:rsidRPr="007A3C99">
        <w:t xml:space="preserve"> tab</w:t>
      </w:r>
      <w:r>
        <w:t xml:space="preserve"> at the bottom of any of the </w:t>
      </w:r>
      <w:r w:rsidR="00AA3B8F">
        <w:t>Interdisciplinary Plan of Care</w:t>
      </w:r>
      <w:r>
        <w:t xml:space="preserve"> windows.</w:t>
      </w:r>
      <w:r>
        <w:br/>
        <w:t>The selected tab opens</w:t>
      </w:r>
      <w:r w:rsidR="00AA3B8F">
        <w:t>.</w:t>
      </w:r>
    </w:p>
    <w:p w14:paraId="6729BA64" w14:textId="77777777" w:rsidR="002D3BCC" w:rsidRDefault="00111A59" w:rsidP="0011760D">
      <w:pPr>
        <w:pStyle w:val="screen"/>
      </w:pPr>
      <w:r>
        <w:rPr>
          <w:noProof/>
        </w:rPr>
        <w:pict w14:anchorId="6A671317">
          <v:shape id="Picture 12" o:spid="_x0000_i1034" type="#_x0000_t75" style="width:4in;height:27.55pt;visibility:visible">
            <v:imagedata r:id="rId28" o:title=""/>
          </v:shape>
        </w:pict>
      </w:r>
    </w:p>
    <w:p w14:paraId="46E06BD7" w14:textId="77777777" w:rsidR="0011760D" w:rsidRPr="0011760D" w:rsidRDefault="0011760D" w:rsidP="00874155">
      <w:pPr>
        <w:pStyle w:val="Caption"/>
      </w:pPr>
      <w:r w:rsidRPr="00D7457E">
        <w:t>Interdisciplinary Plan of Care tabs</w:t>
      </w:r>
    </w:p>
    <w:p w14:paraId="2A95E4F5" w14:textId="77777777" w:rsidR="0011760D" w:rsidRPr="00835A92" w:rsidRDefault="003F0F64" w:rsidP="0011760D">
      <w:pPr>
        <w:pStyle w:val="ListNumber"/>
      </w:pPr>
      <w:r>
        <w:t>O</w:t>
      </w:r>
      <w:r w:rsidR="00AA3B8F">
        <w:t>pen</w:t>
      </w:r>
      <w:r w:rsidR="0011760D" w:rsidRPr="00835A92">
        <w:t xml:space="preserve"> the Tabs menu and select a tab from the list.</w:t>
      </w:r>
      <w:r w:rsidR="00AA3B8F">
        <w:br/>
        <w:t>The selected tab opens.</w:t>
      </w:r>
    </w:p>
    <w:p w14:paraId="537D5A47" w14:textId="77777777" w:rsidR="0011760D" w:rsidRDefault="00111A59" w:rsidP="0011760D">
      <w:pPr>
        <w:pStyle w:val="screen"/>
      </w:pPr>
      <w:r>
        <w:rPr>
          <w:noProof/>
        </w:rPr>
        <w:pict w14:anchorId="0F543F56">
          <v:shape id="Picture 13" o:spid="_x0000_i1035" type="#_x0000_t75" style="width:180.3pt;height:110.8pt;visibility:visible">
            <v:imagedata r:id="rId29" o:title=""/>
          </v:shape>
        </w:pict>
      </w:r>
    </w:p>
    <w:p w14:paraId="0AFD3661" w14:textId="77777777" w:rsidR="002D3BCC" w:rsidRPr="002D3BCC" w:rsidRDefault="0011760D" w:rsidP="00874155">
      <w:pPr>
        <w:pStyle w:val="Caption"/>
      </w:pPr>
      <w:r>
        <w:t>Interdisciplinary Plan of Care, Tabs menu</w:t>
      </w:r>
    </w:p>
    <w:p w14:paraId="2F1BDFE3" w14:textId="77777777" w:rsidR="00AA3B8F" w:rsidRDefault="00AA3B8F" w:rsidP="00593C3C">
      <w:pPr>
        <w:pStyle w:val="Heading3"/>
      </w:pPr>
      <w:bookmarkStart w:id="20" w:name="_Toc283134466"/>
      <w:bookmarkStart w:id="21" w:name="_Toc284602631"/>
      <w:bookmarkStart w:id="22" w:name="_Toc322966470"/>
      <w:bookmarkStart w:id="23" w:name="_Toc273598268"/>
      <w:bookmarkStart w:id="24" w:name="_Toc247619108"/>
      <w:bookmarkStart w:id="25" w:name="_Toc250646076"/>
      <w:r>
        <w:t>Moving through the Template without a Mouse</w:t>
      </w:r>
      <w:bookmarkEnd w:id="20"/>
      <w:bookmarkEnd w:id="21"/>
      <w:bookmarkEnd w:id="22"/>
    </w:p>
    <w:p w14:paraId="5B68C73A" w14:textId="77777777" w:rsidR="00AA3B8F" w:rsidRDefault="00AA3B8F" w:rsidP="00910C4F">
      <w:pPr>
        <w:pStyle w:val="Heading4"/>
      </w:pPr>
      <w:bookmarkStart w:id="26" w:name="_Toc283134467"/>
      <w:bookmarkStart w:id="27" w:name="_Toc284602632"/>
      <w:bookmarkStart w:id="28" w:name="_Toc322966471"/>
      <w:r w:rsidRPr="00331ECC">
        <w:t>Ctrl-Alt Keys</w:t>
      </w:r>
      <w:bookmarkEnd w:id="26"/>
      <w:bookmarkEnd w:id="27"/>
      <w:bookmarkEnd w:id="28"/>
    </w:p>
    <w:p w14:paraId="5DAFEC03" w14:textId="77777777" w:rsidR="00AA3B8F" w:rsidRDefault="00AA3B8F" w:rsidP="00AA3B8F">
      <w:r w:rsidRPr="00335EC8">
        <w:t xml:space="preserve">You can </w:t>
      </w:r>
      <w:r>
        <w:t xml:space="preserve">move from tab to tab </w:t>
      </w:r>
      <w:r w:rsidRPr="00335EC8">
        <w:t xml:space="preserve">using </w:t>
      </w:r>
      <w:r w:rsidRPr="00B60319">
        <w:rPr>
          <w:b/>
        </w:rPr>
        <w:t>Ctrl+Alt+&lt;letter&gt;</w:t>
      </w:r>
      <w:r w:rsidRPr="00335EC8">
        <w:t xml:space="preserve">. </w:t>
      </w:r>
      <w:r>
        <w:t>T</w:t>
      </w:r>
      <w:r w:rsidRPr="00335EC8">
        <w:t xml:space="preserve">he list </w:t>
      </w:r>
      <w:r>
        <w:t>contains the keys to use for each of the tabs.</w:t>
      </w:r>
    </w:p>
    <w:p w14:paraId="40FE172A" w14:textId="77777777" w:rsidR="00AA3B8F" w:rsidRDefault="00AA3B8F" w:rsidP="00AA3B8F"/>
    <w:tbl>
      <w:tblPr>
        <w:tblW w:w="57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956"/>
        <w:gridCol w:w="2804"/>
      </w:tblGrid>
      <w:tr w:rsidR="00AA3B8F" w:rsidRPr="00335EC8" w14:paraId="08EADEDA" w14:textId="77777777" w:rsidTr="00630A0D">
        <w:trPr>
          <w:cantSplit/>
          <w:tblHeader/>
        </w:trPr>
        <w:tc>
          <w:tcPr>
            <w:tcW w:w="2956" w:type="dxa"/>
          </w:tcPr>
          <w:p w14:paraId="6ECB8B8F" w14:textId="77777777" w:rsidR="00AA3B8F" w:rsidRPr="00335EC8" w:rsidRDefault="00AA3B8F" w:rsidP="00402A57">
            <w:pPr>
              <w:pStyle w:val="TableHdg"/>
            </w:pPr>
            <w:r w:rsidRPr="00335EC8">
              <w:t>T</w:t>
            </w:r>
            <w:r>
              <w:t>ab</w:t>
            </w:r>
          </w:p>
        </w:tc>
        <w:tc>
          <w:tcPr>
            <w:tcW w:w="2804" w:type="dxa"/>
          </w:tcPr>
          <w:p w14:paraId="11B5DCF8" w14:textId="77777777" w:rsidR="00AA3B8F" w:rsidRPr="00335EC8" w:rsidRDefault="00AA3B8F" w:rsidP="00402A57">
            <w:pPr>
              <w:pStyle w:val="TableHdg"/>
            </w:pPr>
            <w:r>
              <w:t>Keys</w:t>
            </w:r>
          </w:p>
        </w:tc>
      </w:tr>
      <w:tr w:rsidR="00AA3B8F" w:rsidRPr="00335EC8" w14:paraId="143C350A" w14:textId="77777777" w:rsidTr="00AA3B8F">
        <w:tc>
          <w:tcPr>
            <w:tcW w:w="2956" w:type="dxa"/>
          </w:tcPr>
          <w:p w14:paraId="357412FC" w14:textId="77777777" w:rsidR="00AA3B8F" w:rsidRPr="00BC7A55" w:rsidRDefault="00AA3B8F" w:rsidP="00630A0D">
            <w:pPr>
              <w:pStyle w:val="TableText"/>
            </w:pPr>
            <w:r w:rsidRPr="00BC7A55">
              <w:t>General Information 1</w:t>
            </w:r>
          </w:p>
        </w:tc>
        <w:tc>
          <w:tcPr>
            <w:tcW w:w="2804" w:type="dxa"/>
          </w:tcPr>
          <w:p w14:paraId="41091375" w14:textId="77777777" w:rsidR="00AA3B8F" w:rsidRPr="00BC7A55" w:rsidRDefault="00AA3B8F" w:rsidP="00630A0D">
            <w:pPr>
              <w:pStyle w:val="TableText"/>
            </w:pPr>
            <w:r w:rsidRPr="00BC7A55">
              <w:t>Ctrl +Alt+G</w:t>
            </w:r>
          </w:p>
        </w:tc>
      </w:tr>
      <w:tr w:rsidR="00AA3B8F" w:rsidRPr="00335EC8" w14:paraId="6A66835E" w14:textId="77777777" w:rsidTr="00AA3B8F">
        <w:tc>
          <w:tcPr>
            <w:tcW w:w="2956" w:type="dxa"/>
          </w:tcPr>
          <w:p w14:paraId="64CB89B0" w14:textId="77777777" w:rsidR="00AA3B8F" w:rsidRPr="00BC7A55" w:rsidRDefault="00AA3B8F" w:rsidP="00630A0D">
            <w:pPr>
              <w:pStyle w:val="TableText"/>
            </w:pPr>
            <w:r w:rsidRPr="00BC7A55">
              <w:t>General Information 2</w:t>
            </w:r>
          </w:p>
        </w:tc>
        <w:tc>
          <w:tcPr>
            <w:tcW w:w="2804" w:type="dxa"/>
          </w:tcPr>
          <w:p w14:paraId="6F6E0298" w14:textId="77777777" w:rsidR="00AA3B8F" w:rsidRPr="00BC7A55" w:rsidRDefault="00AA3B8F" w:rsidP="00630A0D">
            <w:pPr>
              <w:pStyle w:val="TableText"/>
            </w:pPr>
            <w:r w:rsidRPr="00BC7A55">
              <w:t>Ctrl +Alt+I</w:t>
            </w:r>
          </w:p>
        </w:tc>
      </w:tr>
      <w:tr w:rsidR="00AA3B8F" w:rsidRPr="00335EC8" w14:paraId="7F54B1DE" w14:textId="77777777" w:rsidTr="00AA3B8F">
        <w:tc>
          <w:tcPr>
            <w:tcW w:w="2956" w:type="dxa"/>
          </w:tcPr>
          <w:p w14:paraId="79CA9A9E" w14:textId="77777777" w:rsidR="00AA3B8F" w:rsidRPr="00BC7A55" w:rsidRDefault="00AA3B8F" w:rsidP="00630A0D">
            <w:pPr>
              <w:pStyle w:val="TableText"/>
            </w:pPr>
            <w:r w:rsidRPr="00BC7A55">
              <w:t>Education</w:t>
            </w:r>
          </w:p>
        </w:tc>
        <w:tc>
          <w:tcPr>
            <w:tcW w:w="2804" w:type="dxa"/>
          </w:tcPr>
          <w:p w14:paraId="6C9A87B2" w14:textId="77777777" w:rsidR="00AA3B8F" w:rsidRPr="00BC7A55" w:rsidRDefault="00AA3B8F" w:rsidP="00630A0D">
            <w:pPr>
              <w:pStyle w:val="TableText"/>
            </w:pPr>
            <w:r w:rsidRPr="00BC7A55">
              <w:t>Ctrl +Alt+E</w:t>
            </w:r>
          </w:p>
        </w:tc>
      </w:tr>
      <w:tr w:rsidR="00AA3B8F" w:rsidRPr="00335EC8" w14:paraId="5CE47C8D" w14:textId="77777777" w:rsidTr="00AA3B8F">
        <w:tc>
          <w:tcPr>
            <w:tcW w:w="2956" w:type="dxa"/>
          </w:tcPr>
          <w:p w14:paraId="6F389BBD" w14:textId="77777777" w:rsidR="00AA3B8F" w:rsidRPr="00BC7A55" w:rsidRDefault="00AA3B8F" w:rsidP="00630A0D">
            <w:pPr>
              <w:pStyle w:val="TableText"/>
            </w:pPr>
            <w:r w:rsidRPr="00BC7A55">
              <w:t>Problems</w:t>
            </w:r>
          </w:p>
        </w:tc>
        <w:tc>
          <w:tcPr>
            <w:tcW w:w="2804" w:type="dxa"/>
          </w:tcPr>
          <w:p w14:paraId="69BB98DE" w14:textId="77777777" w:rsidR="00AA3B8F" w:rsidRPr="00BC7A55" w:rsidRDefault="00AA3B8F" w:rsidP="00630A0D">
            <w:pPr>
              <w:pStyle w:val="TableText"/>
            </w:pPr>
            <w:r w:rsidRPr="00BC7A55">
              <w:t>Ctrl +Alt+P</w:t>
            </w:r>
          </w:p>
        </w:tc>
      </w:tr>
      <w:tr w:rsidR="00AA3B8F" w:rsidRPr="00335EC8" w14:paraId="3AAABB0C" w14:textId="77777777" w:rsidTr="00AA3B8F">
        <w:tc>
          <w:tcPr>
            <w:tcW w:w="2956" w:type="dxa"/>
          </w:tcPr>
          <w:p w14:paraId="448B0962" w14:textId="77777777" w:rsidR="00AA3B8F" w:rsidRPr="00BC7A55" w:rsidRDefault="00AA3B8F" w:rsidP="00630A0D">
            <w:pPr>
              <w:pStyle w:val="TableText"/>
            </w:pPr>
            <w:r w:rsidRPr="00BC7A55">
              <w:t>Functional</w:t>
            </w:r>
          </w:p>
        </w:tc>
        <w:tc>
          <w:tcPr>
            <w:tcW w:w="2804" w:type="dxa"/>
          </w:tcPr>
          <w:p w14:paraId="24F3DE7A" w14:textId="77777777" w:rsidR="00AA3B8F" w:rsidRPr="00BC7A55" w:rsidRDefault="00AA3B8F" w:rsidP="00630A0D">
            <w:pPr>
              <w:pStyle w:val="TableText"/>
            </w:pPr>
            <w:r w:rsidRPr="00BC7A55">
              <w:t>Ctrl +Alt+F</w:t>
            </w:r>
          </w:p>
        </w:tc>
      </w:tr>
      <w:tr w:rsidR="00AA3B8F" w:rsidRPr="00335EC8" w14:paraId="0C8358EC" w14:textId="77777777" w:rsidTr="00AA3B8F">
        <w:tc>
          <w:tcPr>
            <w:tcW w:w="2956" w:type="dxa"/>
          </w:tcPr>
          <w:p w14:paraId="42D69533" w14:textId="77777777" w:rsidR="00AA3B8F" w:rsidRPr="00BC7A55" w:rsidRDefault="00AA3B8F" w:rsidP="00630A0D">
            <w:pPr>
              <w:pStyle w:val="TableText"/>
            </w:pPr>
            <w:r w:rsidRPr="00BC7A55">
              <w:t>Discharge Planning</w:t>
            </w:r>
          </w:p>
        </w:tc>
        <w:tc>
          <w:tcPr>
            <w:tcW w:w="2804" w:type="dxa"/>
          </w:tcPr>
          <w:p w14:paraId="3D269733" w14:textId="77777777" w:rsidR="00AA3B8F" w:rsidRPr="00BC7A55" w:rsidRDefault="00AA3B8F" w:rsidP="00630A0D">
            <w:pPr>
              <w:pStyle w:val="TableText"/>
            </w:pPr>
            <w:r w:rsidRPr="00BC7A55">
              <w:t>Ctrl +Alt+D</w:t>
            </w:r>
          </w:p>
        </w:tc>
      </w:tr>
      <w:tr w:rsidR="00AA3B8F" w:rsidRPr="00335EC8" w14:paraId="2F3F8939" w14:textId="77777777" w:rsidTr="00AA3B8F">
        <w:tc>
          <w:tcPr>
            <w:tcW w:w="2956" w:type="dxa"/>
          </w:tcPr>
          <w:p w14:paraId="25F6FD99" w14:textId="77777777" w:rsidR="00AA3B8F" w:rsidRPr="00BC7A55" w:rsidRDefault="00AA3B8F" w:rsidP="00630A0D">
            <w:pPr>
              <w:pStyle w:val="TableText"/>
            </w:pPr>
            <w:r w:rsidRPr="00BC7A55">
              <w:t>View Care Plan</w:t>
            </w:r>
          </w:p>
        </w:tc>
        <w:tc>
          <w:tcPr>
            <w:tcW w:w="2804" w:type="dxa"/>
          </w:tcPr>
          <w:p w14:paraId="0F6BA256" w14:textId="77777777" w:rsidR="00AA3B8F" w:rsidRPr="00BC7A55" w:rsidRDefault="00AA3B8F" w:rsidP="00630A0D">
            <w:pPr>
              <w:pStyle w:val="TableText"/>
            </w:pPr>
            <w:r w:rsidRPr="00BC7A55">
              <w:t>Ctrl +Alt+V</w:t>
            </w:r>
          </w:p>
        </w:tc>
      </w:tr>
    </w:tbl>
    <w:p w14:paraId="33800A3A" w14:textId="77777777" w:rsidR="00593C3C" w:rsidRDefault="00593C3C" w:rsidP="00593C3C">
      <w:pPr>
        <w:rPr>
          <w:rFonts w:ascii="Arial" w:hAnsi="Arial"/>
        </w:rPr>
      </w:pPr>
      <w:r>
        <w:br w:type="page"/>
      </w:r>
    </w:p>
    <w:p w14:paraId="52152797" w14:textId="77777777" w:rsidR="00AD2D74" w:rsidRDefault="00AD2D74" w:rsidP="00910C4F">
      <w:pPr>
        <w:pStyle w:val="Heading4"/>
      </w:pPr>
      <w:bookmarkStart w:id="29" w:name="_Toc322966472"/>
      <w:r>
        <w:t>Go to radiogroup</w:t>
      </w:r>
      <w:bookmarkEnd w:id="23"/>
      <w:bookmarkEnd w:id="29"/>
    </w:p>
    <w:p w14:paraId="109CA180" w14:textId="77777777" w:rsidR="006D12E9" w:rsidRDefault="006D12E9" w:rsidP="006D12E9">
      <w:r>
        <w:t xml:space="preserve">The </w:t>
      </w:r>
      <w:r w:rsidRPr="000D151A">
        <w:rPr>
          <w:b/>
        </w:rPr>
        <w:t>Go to radiogroup:</w:t>
      </w:r>
      <w:r>
        <w:t xml:space="preserve"> is designed to navigate the </w:t>
      </w:r>
      <w:r w:rsidR="00EE6DE7">
        <w:t>templates</w:t>
      </w:r>
      <w:r>
        <w:t xml:space="preserve"> with keyboard commands, when the mouse stops working during a patient assessment. It also satisfies the 508-complian</w:t>
      </w:r>
      <w:r w:rsidR="00EE6DE7">
        <w:t>t</w:t>
      </w:r>
      <w:r>
        <w:t xml:space="preserve"> requirement, </w:t>
      </w:r>
      <w:r>
        <w:rPr>
          <w:color w:val="000000"/>
        </w:rPr>
        <w:t>u</w:t>
      </w:r>
      <w:r w:rsidRPr="00781B9A">
        <w:rPr>
          <w:color w:val="000000"/>
        </w:rPr>
        <w:t>nder Section 508 of the Rehabilitation Act</w:t>
      </w:r>
      <w:r>
        <w:rPr>
          <w:color w:val="000000"/>
        </w:rPr>
        <w:t>,</w:t>
      </w:r>
      <w:r>
        <w:t xml:space="preserve"> to be able to navigate the templates without using a mouse. </w:t>
      </w:r>
    </w:p>
    <w:p w14:paraId="63EC7694" w14:textId="77777777" w:rsidR="00AD2D74" w:rsidRPr="005C5FDC" w:rsidRDefault="00111A59" w:rsidP="00AD2D74">
      <w:pPr>
        <w:pStyle w:val="screen"/>
      </w:pPr>
      <w:r>
        <w:rPr>
          <w:noProof/>
        </w:rPr>
        <w:pict w14:anchorId="2E0E81E3">
          <v:shape id="Picture 14" o:spid="_x0000_i1036" type="#_x0000_t75" style="width:3in;height:80.75pt;visibility:visible">
            <v:imagedata r:id="rId30" o:title=""/>
          </v:shape>
        </w:pict>
      </w:r>
    </w:p>
    <w:p w14:paraId="018DE5C2" w14:textId="77777777" w:rsidR="00AD2D74" w:rsidRPr="00E87EC0" w:rsidRDefault="00AD2D74" w:rsidP="00874155">
      <w:pPr>
        <w:pStyle w:val="Caption"/>
      </w:pPr>
      <w:r>
        <w:t xml:space="preserve">Go </w:t>
      </w:r>
      <w:r w:rsidR="00752EFA">
        <w:t>to radiogroup</w:t>
      </w:r>
    </w:p>
    <w:bookmarkEnd w:id="4"/>
    <w:bookmarkEnd w:id="24"/>
    <w:bookmarkEnd w:id="25"/>
    <w:p w14:paraId="3BB3FCB9" w14:textId="77777777" w:rsidR="003F0F64" w:rsidRDefault="003F0F64" w:rsidP="00F53B2F">
      <w:pPr>
        <w:pStyle w:val="ListNumber"/>
        <w:numPr>
          <w:ilvl w:val="0"/>
          <w:numId w:val="31"/>
        </w:numPr>
      </w:pPr>
      <w:r>
        <w:t>Use the Tab key to move to the bottom of the page.</w:t>
      </w:r>
    </w:p>
    <w:p w14:paraId="02F3165C" w14:textId="77777777" w:rsidR="003F0F64" w:rsidRDefault="003F0F64" w:rsidP="00F53B2F">
      <w:pPr>
        <w:pStyle w:val="ListNumber"/>
        <w:numPr>
          <w:ilvl w:val="0"/>
          <w:numId w:val="36"/>
        </w:numPr>
      </w:pPr>
      <w:r>
        <w:t xml:space="preserve">Use the arrow keys to move up/down in the </w:t>
      </w:r>
      <w:r w:rsidRPr="00A41765">
        <w:rPr>
          <w:b/>
        </w:rPr>
        <w:t xml:space="preserve">Go to radiogroup: </w:t>
      </w:r>
      <w:r>
        <w:t>list.</w:t>
      </w:r>
    </w:p>
    <w:p w14:paraId="42AD7B7F" w14:textId="77777777" w:rsidR="003F0F64" w:rsidRDefault="003F0F64" w:rsidP="00F53B2F">
      <w:pPr>
        <w:pStyle w:val="ListNumber"/>
        <w:numPr>
          <w:ilvl w:val="0"/>
          <w:numId w:val="36"/>
        </w:numPr>
      </w:pPr>
      <w:r>
        <w:t xml:space="preserve">Click </w:t>
      </w:r>
      <w:r>
        <w:rPr>
          <w:b/>
        </w:rPr>
        <w:t>OK</w:t>
      </w:r>
      <w:r>
        <w:t>.</w:t>
      </w:r>
    </w:p>
    <w:p w14:paraId="14679A32" w14:textId="77777777" w:rsidR="003F0F64" w:rsidRDefault="00753172" w:rsidP="003F0F64">
      <w:r>
        <w:t>o</w:t>
      </w:r>
      <w:r w:rsidR="003F0F64">
        <w:t>r</w:t>
      </w:r>
    </w:p>
    <w:p w14:paraId="65933F96" w14:textId="77777777" w:rsidR="003F0F64" w:rsidRDefault="003F0F64" w:rsidP="00F53B2F">
      <w:pPr>
        <w:pStyle w:val="ListNumber"/>
        <w:numPr>
          <w:ilvl w:val="0"/>
          <w:numId w:val="32"/>
        </w:numPr>
      </w:pPr>
      <w:r>
        <w:t xml:space="preserve">Click the drop-down arrow in the </w:t>
      </w:r>
      <w:r w:rsidRPr="00FB5BB3">
        <w:rPr>
          <w:b/>
        </w:rPr>
        <w:t xml:space="preserve">Go to radiogroup: </w:t>
      </w:r>
      <w:r>
        <w:t>drop-down list.</w:t>
      </w:r>
    </w:p>
    <w:p w14:paraId="5CFB4C03" w14:textId="77777777" w:rsidR="003F0F64" w:rsidRDefault="003F0F64" w:rsidP="003F0F64">
      <w:pPr>
        <w:pStyle w:val="ListNumber"/>
      </w:pPr>
      <w:r>
        <w:t>Select a radiogroup.</w:t>
      </w:r>
    </w:p>
    <w:p w14:paraId="2F9FE5DC" w14:textId="77777777" w:rsidR="003F0F64" w:rsidRDefault="003F0F64" w:rsidP="003F0F64">
      <w:pPr>
        <w:pStyle w:val="ListNumber"/>
      </w:pPr>
      <w:r>
        <w:t xml:space="preserve">Click </w:t>
      </w:r>
      <w:r>
        <w:rPr>
          <w:b/>
        </w:rPr>
        <w:t>OK</w:t>
      </w:r>
      <w:r>
        <w:t>.</w:t>
      </w:r>
    </w:p>
    <w:p w14:paraId="2441E970" w14:textId="77777777" w:rsidR="00A344B1" w:rsidRDefault="00AD2D74" w:rsidP="003F0F64">
      <w:pPr>
        <w:pStyle w:val="Heading1"/>
      </w:pPr>
      <w:r>
        <w:br w:type="page"/>
      </w:r>
      <w:bookmarkStart w:id="30" w:name="_Toc322966473"/>
      <w:r>
        <w:lastRenderedPageBreak/>
        <w:t>N</w:t>
      </w:r>
      <w:r w:rsidR="00A344B1">
        <w:t>avigating the Interdisciplinary Plan of Care Tabs</w:t>
      </w:r>
      <w:bookmarkEnd w:id="30"/>
    </w:p>
    <w:p w14:paraId="0FA5303A" w14:textId="77777777" w:rsidR="00157756" w:rsidRPr="00A344B1" w:rsidRDefault="00765140" w:rsidP="00765140">
      <w:r>
        <w:t>The Interdisciplinary Plan of Care template has seven tabs.</w:t>
      </w:r>
    </w:p>
    <w:p w14:paraId="4F37DFEF" w14:textId="77777777" w:rsidR="00D458FA" w:rsidRDefault="004648EB" w:rsidP="00E62F6B">
      <w:pPr>
        <w:pStyle w:val="Heading2"/>
      </w:pPr>
      <w:bookmarkStart w:id="31" w:name="_Toc240975970"/>
      <w:bookmarkStart w:id="32" w:name="_Toc242261471"/>
      <w:bookmarkStart w:id="33" w:name="_Toc322966474"/>
      <w:r>
        <w:t>General Information</w:t>
      </w:r>
      <w:bookmarkEnd w:id="31"/>
      <w:bookmarkEnd w:id="32"/>
      <w:r w:rsidR="00157756">
        <w:t xml:space="preserve"> </w:t>
      </w:r>
      <w:r w:rsidR="00765140">
        <w:t xml:space="preserve">1 </w:t>
      </w:r>
      <w:r w:rsidR="000633EB">
        <w:t>(Gen Inf</w:t>
      </w:r>
      <w:r w:rsidR="00765140">
        <w:t xml:space="preserve"> 1</w:t>
      </w:r>
      <w:r w:rsidR="000633EB">
        <w:t>)</w:t>
      </w:r>
      <w:bookmarkEnd w:id="33"/>
    </w:p>
    <w:p w14:paraId="2D96BCE0" w14:textId="77777777" w:rsidR="00FF7F2C" w:rsidRDefault="00FF7F2C" w:rsidP="00A01AA8">
      <w:r w:rsidRPr="007A3C99">
        <w:t xml:space="preserve">The </w:t>
      </w:r>
      <w:r>
        <w:t xml:space="preserve">Interdisciplinary Plan of Care </w:t>
      </w:r>
      <w:r w:rsidRPr="007A3C99">
        <w:t xml:space="preserve">template opens to the General Information </w:t>
      </w:r>
      <w:r>
        <w:t xml:space="preserve">1 </w:t>
      </w:r>
      <w:r w:rsidRPr="007A3C99">
        <w:t>(Gen I</w:t>
      </w:r>
      <w:r>
        <w:t>n</w:t>
      </w:r>
      <w:r w:rsidRPr="007A3C99">
        <w:t>f</w:t>
      </w:r>
      <w:r>
        <w:t xml:space="preserve"> 1</w:t>
      </w:r>
      <w:r w:rsidRPr="007A3C99">
        <w:t>) tab</w:t>
      </w:r>
      <w:r>
        <w:t>, the first tab at the bottom on the left</w:t>
      </w:r>
      <w:r w:rsidRPr="007A3C99">
        <w:t>.</w:t>
      </w:r>
      <w:r>
        <w:t xml:space="preserve"> The </w:t>
      </w:r>
      <w:r w:rsidRPr="007A3C99">
        <w:t>Gen I</w:t>
      </w:r>
      <w:r>
        <w:t>n</w:t>
      </w:r>
      <w:r w:rsidRPr="007A3C99">
        <w:t>f</w:t>
      </w:r>
      <w:r>
        <w:t xml:space="preserve"> 1 </w:t>
      </w:r>
      <w:r w:rsidR="00695B5F">
        <w:t>tab pull</w:t>
      </w:r>
      <w:r>
        <w:t>s</w:t>
      </w:r>
      <w:r w:rsidR="00695B5F">
        <w:t xml:space="preserve"> information </w:t>
      </w:r>
      <w:r w:rsidR="00695B5F" w:rsidRPr="00434689">
        <w:t xml:space="preserve">from the Admission </w:t>
      </w:r>
      <w:r w:rsidR="00695B5F">
        <w:t xml:space="preserve">– RN </w:t>
      </w:r>
      <w:r w:rsidR="00695B5F" w:rsidRPr="00434689">
        <w:t xml:space="preserve">Assessment or a previous </w:t>
      </w:r>
      <w:r w:rsidR="00695B5F">
        <w:t xml:space="preserve">Interdisciplinary Plan of Care. </w:t>
      </w:r>
    </w:p>
    <w:p w14:paraId="0AD8AA2E" w14:textId="77777777" w:rsidR="00FF7F2C" w:rsidRDefault="00FF7F2C" w:rsidP="00A01AA8"/>
    <w:p w14:paraId="35056128" w14:textId="77777777" w:rsidR="00A01AA8" w:rsidRPr="00A01AA8" w:rsidRDefault="00A01AA8" w:rsidP="00A01AA8">
      <w:r>
        <w:t>The Gen Inf 1 tab contains:</w:t>
      </w:r>
    </w:p>
    <w:p w14:paraId="2A6D0915" w14:textId="77777777" w:rsidR="00A01AA8" w:rsidRPr="00054699" w:rsidRDefault="00A01AA8" w:rsidP="00A01AA8">
      <w:pPr>
        <w:pStyle w:val="ListBullet"/>
      </w:pPr>
      <w:r w:rsidRPr="00054699">
        <w:t xml:space="preserve">Background </w:t>
      </w:r>
      <w:r w:rsidRPr="00054699">
        <w:br/>
        <w:t>Pulled from the Admission – RN Assessment and other VistA files and cannot be edited</w:t>
      </w:r>
    </w:p>
    <w:p w14:paraId="34024465" w14:textId="77777777" w:rsidR="00A01AA8" w:rsidRPr="00054699" w:rsidRDefault="00A01AA8" w:rsidP="00A01AA8">
      <w:pPr>
        <w:pStyle w:val="ListBullet"/>
      </w:pPr>
      <w:r w:rsidRPr="00054699">
        <w:t>Admi</w:t>
      </w:r>
      <w:r w:rsidR="006E71E8">
        <w:t>tted</w:t>
      </w:r>
      <w:r w:rsidRPr="00054699">
        <w:t xml:space="preserve"> </w:t>
      </w:r>
      <w:r w:rsidRPr="00054699">
        <w:br/>
        <w:t>Date and time patient is admitted</w:t>
      </w:r>
    </w:p>
    <w:p w14:paraId="5606A165" w14:textId="77777777" w:rsidR="00A01AA8" w:rsidRPr="00054699" w:rsidRDefault="00A01AA8" w:rsidP="00A01AA8">
      <w:pPr>
        <w:pStyle w:val="ListBullet"/>
      </w:pPr>
      <w:r w:rsidRPr="00054699">
        <w:t xml:space="preserve">Morse Fall Score </w:t>
      </w:r>
      <w:r w:rsidRPr="00054699">
        <w:br/>
        <w:t xml:space="preserve">Pulled from previously entered data and cannot be edited from the Plan of Care </w:t>
      </w:r>
    </w:p>
    <w:p w14:paraId="576A7D33" w14:textId="77777777" w:rsidR="00A01AA8" w:rsidRPr="00054699" w:rsidRDefault="00A01AA8" w:rsidP="00A01AA8">
      <w:pPr>
        <w:pStyle w:val="ListBullet"/>
      </w:pPr>
      <w:r w:rsidRPr="00054699">
        <w:t xml:space="preserve">Braden Score </w:t>
      </w:r>
      <w:r w:rsidRPr="00054699">
        <w:br/>
        <w:t>Pulled from previously entered data and cannot be edited from the Plan of Care</w:t>
      </w:r>
    </w:p>
    <w:p w14:paraId="2B5201BE" w14:textId="77777777" w:rsidR="00A01AA8" w:rsidRPr="00054699" w:rsidRDefault="00A01AA8" w:rsidP="00A01AA8">
      <w:pPr>
        <w:pStyle w:val="ListBullet"/>
      </w:pPr>
      <w:r w:rsidRPr="00054699">
        <w:t xml:space="preserve">Guardian </w:t>
      </w:r>
    </w:p>
    <w:p w14:paraId="0419A54D" w14:textId="77777777" w:rsidR="00A01AA8" w:rsidRPr="00054699" w:rsidRDefault="00A01AA8" w:rsidP="00A01AA8">
      <w:pPr>
        <w:pStyle w:val="ListBullet"/>
      </w:pPr>
      <w:r w:rsidRPr="00054699">
        <w:t>Pr</w:t>
      </w:r>
      <w:r w:rsidR="009B3610">
        <w:t>eferred</w:t>
      </w:r>
      <w:r w:rsidRPr="00054699">
        <w:t xml:space="preserve"> </w:t>
      </w:r>
      <w:r w:rsidR="009130B0">
        <w:t xml:space="preserve">Healthcare </w:t>
      </w:r>
      <w:r w:rsidRPr="00054699">
        <w:t>Language</w:t>
      </w:r>
    </w:p>
    <w:p w14:paraId="66E73531" w14:textId="77777777" w:rsidR="00A01AA8" w:rsidRPr="00054699" w:rsidRDefault="00A01AA8" w:rsidP="00A01AA8">
      <w:pPr>
        <w:pStyle w:val="ListBullet"/>
      </w:pPr>
      <w:r w:rsidRPr="00054699">
        <w:t>Suspected victim of abuse/neglect</w:t>
      </w:r>
    </w:p>
    <w:p w14:paraId="4EF077CF" w14:textId="77777777" w:rsidR="00A01AA8" w:rsidRPr="00054699" w:rsidRDefault="00A01AA8" w:rsidP="00A01AA8">
      <w:pPr>
        <w:pStyle w:val="ListBullet"/>
      </w:pPr>
      <w:r w:rsidRPr="00054699">
        <w:t xml:space="preserve">Cultural Practices </w:t>
      </w:r>
    </w:p>
    <w:p w14:paraId="7A312653" w14:textId="77777777" w:rsidR="00A01AA8" w:rsidRPr="00054699" w:rsidRDefault="00A01AA8" w:rsidP="00A01AA8">
      <w:pPr>
        <w:pStyle w:val="ListBullet"/>
      </w:pPr>
      <w:r w:rsidRPr="00054699">
        <w:t>Blood transfusion concerns</w:t>
      </w:r>
    </w:p>
    <w:p w14:paraId="4A982E18" w14:textId="77777777" w:rsidR="00A01AA8" w:rsidRPr="00054699" w:rsidRDefault="00A01AA8" w:rsidP="00A01AA8">
      <w:pPr>
        <w:pStyle w:val="ListBullet"/>
      </w:pPr>
      <w:r w:rsidRPr="00054699">
        <w:t>Patient has an Advance Directive</w:t>
      </w:r>
    </w:p>
    <w:p w14:paraId="4B2D36F2" w14:textId="77777777" w:rsidR="00A01AA8" w:rsidRPr="00054699" w:rsidRDefault="00A01AA8" w:rsidP="00A01AA8">
      <w:pPr>
        <w:pStyle w:val="ListBullet"/>
      </w:pPr>
      <w:r w:rsidRPr="00054699">
        <w:t>Special diet needs</w:t>
      </w:r>
    </w:p>
    <w:p w14:paraId="20A1AECB" w14:textId="77777777" w:rsidR="006A2E8E" w:rsidRDefault="00111A59" w:rsidP="006A2E8E">
      <w:pPr>
        <w:pStyle w:val="screen"/>
      </w:pPr>
      <w:r>
        <w:rPr>
          <w:noProof/>
        </w:rPr>
        <w:lastRenderedPageBreak/>
        <w:pict w14:anchorId="7D99AB6A">
          <v:shape id="Picture 4" o:spid="_x0000_i1037" type="#_x0000_t75" style="width:362.5pt;height:278.6pt;visibility:visible">
            <v:imagedata r:id="rId31" o:title=""/>
          </v:shape>
        </w:pict>
      </w:r>
    </w:p>
    <w:p w14:paraId="75BB6328" w14:textId="77777777" w:rsidR="000239B1" w:rsidRDefault="00F36F96" w:rsidP="00874155">
      <w:pPr>
        <w:pStyle w:val="Caption"/>
      </w:pPr>
      <w:r>
        <w:t>Interdisciplinary Plan of Care, General Information, Gen Inf 1 tab window</w:t>
      </w:r>
    </w:p>
    <w:p w14:paraId="30D7E553" w14:textId="77777777" w:rsidR="00FC75EF" w:rsidRDefault="00FF7F2C" w:rsidP="00F53B2F">
      <w:pPr>
        <w:pStyle w:val="ListNumber"/>
        <w:numPr>
          <w:ilvl w:val="0"/>
          <w:numId w:val="12"/>
        </w:numPr>
      </w:pPr>
      <w:r>
        <w:t>O</w:t>
      </w:r>
      <w:r w:rsidR="00B4539A">
        <w:t>n the Gen Inf 1 tab, make changes if necessary</w:t>
      </w:r>
      <w:r w:rsidR="00FC75EF" w:rsidRPr="00434689">
        <w:t>.</w:t>
      </w:r>
    </w:p>
    <w:p w14:paraId="65857B4A" w14:textId="77777777" w:rsidR="00B4539A" w:rsidRDefault="00B4539A" w:rsidP="00F53B2F">
      <w:pPr>
        <w:pStyle w:val="ListNumber"/>
        <w:numPr>
          <w:ilvl w:val="0"/>
          <w:numId w:val="12"/>
        </w:numPr>
      </w:pPr>
      <w:r>
        <w:t xml:space="preserve">Click </w:t>
      </w:r>
      <w:r w:rsidRPr="00981761">
        <w:rPr>
          <w:b/>
        </w:rPr>
        <w:t>Gen Inf 2</w:t>
      </w:r>
      <w:r>
        <w:t>.</w:t>
      </w:r>
      <w:r>
        <w:br/>
        <w:t>Gen Inf 2 displays.</w:t>
      </w:r>
    </w:p>
    <w:p w14:paraId="4CD7B36D" w14:textId="77777777" w:rsidR="00120E81" w:rsidRDefault="00120E81" w:rsidP="00120E81"/>
    <w:p w14:paraId="0A0B4BDF" w14:textId="77777777" w:rsidR="00120E81" w:rsidRPr="00120E81" w:rsidRDefault="00120E81" w:rsidP="00120E81">
      <w:r w:rsidRPr="00120E81">
        <w:rPr>
          <w:b/>
        </w:rPr>
        <w:t>Example</w:t>
      </w:r>
      <w:r w:rsidRPr="00E50C81">
        <w:t xml:space="preserve"> </w:t>
      </w:r>
      <w:r w:rsidRPr="00E50C81">
        <w:br/>
        <w:t xml:space="preserve">If </w:t>
      </w:r>
      <w:r>
        <w:t>a</w:t>
      </w:r>
      <w:r w:rsidRPr="00E50C81">
        <w:t xml:space="preserve"> </w:t>
      </w:r>
      <w:r w:rsidRPr="00120E81">
        <w:rPr>
          <w:b/>
        </w:rPr>
        <w:t>Patient has an Advance Directive</w:t>
      </w:r>
      <w:r w:rsidRPr="00E50C81">
        <w:t xml:space="preserve">, you can change </w:t>
      </w:r>
      <w:r w:rsidRPr="00120E81">
        <w:rPr>
          <w:b/>
        </w:rPr>
        <w:t>No</w:t>
      </w:r>
      <w:r w:rsidRPr="00E50C81">
        <w:t xml:space="preserve"> to </w:t>
      </w:r>
      <w:r w:rsidRPr="00120E81">
        <w:rPr>
          <w:b/>
        </w:rPr>
        <w:t>Yes</w:t>
      </w:r>
      <w:r w:rsidRPr="00E50C81">
        <w:t xml:space="preserve">. Advance directive location becomes available </w:t>
      </w:r>
      <w:r>
        <w:t xml:space="preserve">and because it is required, </w:t>
      </w:r>
      <w:r w:rsidRPr="00E50C81">
        <w:t>you can document the current location of Advance Directive.</w:t>
      </w:r>
    </w:p>
    <w:p w14:paraId="6E6A535F" w14:textId="77777777" w:rsidR="00765140" w:rsidRDefault="00765140" w:rsidP="00765140">
      <w:pPr>
        <w:pStyle w:val="Heading2"/>
      </w:pPr>
      <w:bookmarkStart w:id="34" w:name="_Toc322966475"/>
      <w:r>
        <w:t xml:space="preserve">General Information </w:t>
      </w:r>
      <w:r w:rsidR="00FF7F2C">
        <w:t>2</w:t>
      </w:r>
      <w:r>
        <w:t xml:space="preserve"> (Gen Inf </w:t>
      </w:r>
      <w:r w:rsidR="00FF7F2C">
        <w:t>2</w:t>
      </w:r>
      <w:r>
        <w:t>)</w:t>
      </w:r>
      <w:bookmarkEnd w:id="34"/>
    </w:p>
    <w:p w14:paraId="000D478C" w14:textId="77777777" w:rsidR="00765140" w:rsidRDefault="00765140" w:rsidP="00A01AA8">
      <w:r>
        <w:t>The General Information</w:t>
      </w:r>
      <w:r w:rsidR="00FF7F2C">
        <w:t xml:space="preserve"> 2 tab</w:t>
      </w:r>
      <w:r>
        <w:t xml:space="preserve"> pull</w:t>
      </w:r>
      <w:r w:rsidR="00FF7F2C">
        <w:t>s</w:t>
      </w:r>
      <w:r>
        <w:t xml:space="preserve"> information </w:t>
      </w:r>
      <w:r w:rsidRPr="00434689">
        <w:t xml:space="preserve">from the Admission </w:t>
      </w:r>
      <w:r>
        <w:t xml:space="preserve">– RN </w:t>
      </w:r>
      <w:r w:rsidRPr="00434689">
        <w:t xml:space="preserve">Assessment or a previous </w:t>
      </w:r>
      <w:r>
        <w:t>Interdisciplinary Plan of Care.</w:t>
      </w:r>
      <w:r w:rsidR="008762BD">
        <w:t xml:space="preserve"> The </w:t>
      </w:r>
      <w:r w:rsidR="008762BD" w:rsidRPr="00434689">
        <w:t>Gen Inf 2</w:t>
      </w:r>
      <w:r w:rsidR="008762BD">
        <w:t xml:space="preserve"> tab</w:t>
      </w:r>
      <w:r w:rsidR="008762BD" w:rsidRPr="00434689">
        <w:t xml:space="preserve"> is</w:t>
      </w:r>
      <w:r w:rsidR="008762BD">
        <w:t xml:space="preserve"> read-only.</w:t>
      </w:r>
    </w:p>
    <w:p w14:paraId="187E65DB" w14:textId="77777777" w:rsidR="00765140" w:rsidRDefault="00765140" w:rsidP="00A01AA8"/>
    <w:p w14:paraId="44164B8A" w14:textId="77777777" w:rsidR="00A01AA8" w:rsidRPr="00A01AA8" w:rsidRDefault="00A01AA8" w:rsidP="00A01AA8">
      <w:r>
        <w:t>The Gen Inf 2 tab contains:</w:t>
      </w:r>
    </w:p>
    <w:p w14:paraId="265CD17B" w14:textId="77777777" w:rsidR="00536783" w:rsidRPr="00054699" w:rsidRDefault="00536783" w:rsidP="00536783">
      <w:pPr>
        <w:pStyle w:val="ListBullet"/>
      </w:pPr>
      <w:r w:rsidRPr="00054699">
        <w:t xml:space="preserve">Allergies </w:t>
      </w:r>
    </w:p>
    <w:p w14:paraId="51DD35F9" w14:textId="77777777" w:rsidR="00536783" w:rsidRPr="00054699" w:rsidRDefault="00536783" w:rsidP="00536783">
      <w:pPr>
        <w:pStyle w:val="ListBullet"/>
      </w:pPr>
      <w:r w:rsidRPr="00054699">
        <w:t xml:space="preserve">Current Inpatient Meds </w:t>
      </w:r>
      <w:r w:rsidR="006A5164" w:rsidRPr="00054699">
        <w:t>(last 3</w:t>
      </w:r>
      <w:r w:rsidR="00FC75EF" w:rsidRPr="00054699">
        <w:t xml:space="preserve"> </w:t>
      </w:r>
      <w:r w:rsidRPr="00054699">
        <w:t>days</w:t>
      </w:r>
      <w:r w:rsidR="006A5164" w:rsidRPr="00054699">
        <w:t>)</w:t>
      </w:r>
      <w:r w:rsidRPr="00054699">
        <w:t xml:space="preserve"> </w:t>
      </w:r>
    </w:p>
    <w:p w14:paraId="2E6C6694" w14:textId="77777777" w:rsidR="00536783" w:rsidRPr="00054699" w:rsidRDefault="00536783" w:rsidP="00536783">
      <w:pPr>
        <w:pStyle w:val="ListBullet"/>
      </w:pPr>
      <w:r w:rsidRPr="00054699">
        <w:t xml:space="preserve">Precautions/Flags </w:t>
      </w:r>
    </w:p>
    <w:p w14:paraId="0FA7FC6F" w14:textId="77777777" w:rsidR="00F64082" w:rsidRPr="00054699" w:rsidRDefault="00F64082" w:rsidP="00536783">
      <w:pPr>
        <w:pStyle w:val="ListBullet"/>
      </w:pPr>
      <w:r w:rsidRPr="00054699">
        <w:t>Curre</w:t>
      </w:r>
      <w:r w:rsidR="00910B04">
        <w:t>nt Active or Pending orders</w:t>
      </w:r>
      <w:r w:rsidR="007605C7">
        <w:t xml:space="preserve"> since yesterday</w:t>
      </w:r>
    </w:p>
    <w:p w14:paraId="3A8BD86F" w14:textId="77777777" w:rsidR="00536783" w:rsidRPr="00FC75EF" w:rsidRDefault="00536783" w:rsidP="00536783">
      <w:pPr>
        <w:pStyle w:val="ListBullet"/>
        <w:rPr>
          <w:b/>
        </w:rPr>
      </w:pPr>
      <w:r w:rsidRPr="00054699">
        <w:t xml:space="preserve">Display only orders </w:t>
      </w:r>
      <w:r w:rsidR="006A5164" w:rsidRPr="00054699">
        <w:t xml:space="preserve">entered </w:t>
      </w:r>
      <w:r w:rsidRPr="00054699">
        <w:t>since yesterday</w:t>
      </w:r>
      <w:r w:rsidR="00910B04">
        <w:t xml:space="preserve"> (checked/unchecked)</w:t>
      </w:r>
    </w:p>
    <w:p w14:paraId="21FAF750" w14:textId="77777777" w:rsidR="00D458FA" w:rsidRDefault="00111A59" w:rsidP="009B3610">
      <w:pPr>
        <w:pStyle w:val="screen"/>
        <w:tabs>
          <w:tab w:val="left" w:pos="4680"/>
        </w:tabs>
      </w:pPr>
      <w:r>
        <w:rPr>
          <w:noProof/>
        </w:rPr>
        <w:lastRenderedPageBreak/>
        <w:pict w14:anchorId="0B520C6E">
          <v:shape id="_x0000_i1038" type="#_x0000_t75" style="width:5in;height:275.5pt;visibility:visible">
            <v:imagedata r:id="rId32" o:title=""/>
          </v:shape>
        </w:pict>
      </w:r>
    </w:p>
    <w:p w14:paraId="33EE7B80" w14:textId="77777777" w:rsidR="009E2FE3" w:rsidRPr="009E2FE3" w:rsidRDefault="004648EB" w:rsidP="00874155">
      <w:pPr>
        <w:pStyle w:val="Caption"/>
      </w:pPr>
      <w:r>
        <w:t>Interdisciplinary Plan of Care, General Information, Gen Inf 2 tab window</w:t>
      </w:r>
    </w:p>
    <w:p w14:paraId="5F04A342" w14:textId="77777777" w:rsidR="00D458FA" w:rsidRDefault="00B4539A" w:rsidP="00120E81">
      <w:r>
        <w:t>Review the information in the Gen Inf 2 tab</w:t>
      </w:r>
      <w:r w:rsidR="00120E81">
        <w:t>; n</w:t>
      </w:r>
      <w:r>
        <w:t>o changes can be made</w:t>
      </w:r>
      <w:r w:rsidR="003462BC">
        <w:t xml:space="preserve"> on Gen Inf 2</w:t>
      </w:r>
      <w:r>
        <w:t>.</w:t>
      </w:r>
    </w:p>
    <w:p w14:paraId="4FF7F8F0" w14:textId="77777777" w:rsidR="00FB0423" w:rsidRPr="00536783" w:rsidRDefault="00FB0423" w:rsidP="00120E81">
      <w:pPr>
        <w:pStyle w:val="ListNumber"/>
        <w:numPr>
          <w:ilvl w:val="0"/>
          <w:numId w:val="0"/>
        </w:numPr>
      </w:pPr>
    </w:p>
    <w:p w14:paraId="7715E07B" w14:textId="77777777" w:rsidR="00D458FA" w:rsidRPr="00434689" w:rsidRDefault="00D458FA" w:rsidP="00D458FA"/>
    <w:p w14:paraId="1D51D1F6" w14:textId="77777777" w:rsidR="00D458FA" w:rsidRPr="00434689" w:rsidRDefault="00177A42" w:rsidP="00A75146">
      <w:pPr>
        <w:pStyle w:val="Heading2"/>
      </w:pPr>
      <w:bookmarkStart w:id="35" w:name="_Toc240975972"/>
      <w:bookmarkStart w:id="36" w:name="_Toc242261473"/>
      <w:r>
        <w:br w:type="page"/>
      </w:r>
      <w:bookmarkStart w:id="37" w:name="_Toc322966476"/>
      <w:r w:rsidR="00157756">
        <w:lastRenderedPageBreak/>
        <w:t xml:space="preserve">Education </w:t>
      </w:r>
      <w:bookmarkEnd w:id="35"/>
      <w:bookmarkEnd w:id="36"/>
      <w:r w:rsidR="000633EB">
        <w:t>(Educ)</w:t>
      </w:r>
      <w:bookmarkEnd w:id="37"/>
    </w:p>
    <w:p w14:paraId="66F086D5" w14:textId="77777777" w:rsidR="00D458FA" w:rsidRDefault="00F36F96" w:rsidP="00D458FA">
      <w:r>
        <w:t>The Education t</w:t>
      </w:r>
      <w:r w:rsidR="00D458FA" w:rsidRPr="00434689">
        <w:t xml:space="preserve">ab pulls in previously entered information. </w:t>
      </w:r>
      <w:r w:rsidR="005E7F8C">
        <w:t xml:space="preserve">You can change the responses, </w:t>
      </w:r>
      <w:r w:rsidR="00D458FA" w:rsidRPr="00434689">
        <w:t>if th</w:t>
      </w:r>
      <w:r w:rsidR="005E7F8C">
        <w:t>e</w:t>
      </w:r>
      <w:r w:rsidR="00D458FA" w:rsidRPr="00434689">
        <w:t xml:space="preserve"> patient’s condition </w:t>
      </w:r>
      <w:r w:rsidR="00177A42">
        <w:t>requires</w:t>
      </w:r>
      <w:r w:rsidR="00D458FA" w:rsidRPr="00434689">
        <w:t xml:space="preserve"> education </w:t>
      </w:r>
      <w:r w:rsidR="005E7F8C">
        <w:t>modifications</w:t>
      </w:r>
      <w:r w:rsidR="00D458FA" w:rsidRPr="00434689">
        <w:t>.</w:t>
      </w:r>
    </w:p>
    <w:p w14:paraId="3471899F" w14:textId="77777777" w:rsidR="008E6DBB" w:rsidRDefault="008E6DBB" w:rsidP="00D458FA"/>
    <w:p w14:paraId="02B9765A" w14:textId="77777777" w:rsidR="008E6DBB" w:rsidRDefault="008E6DBB" w:rsidP="008E6DBB">
      <w:r w:rsidRPr="00BB2446">
        <w:t xml:space="preserve">The fields are </w:t>
      </w:r>
      <w:r w:rsidR="003462BC">
        <w:t xml:space="preserve">like </w:t>
      </w:r>
      <w:r w:rsidRPr="00BB2446">
        <w:t xml:space="preserve">the </w:t>
      </w:r>
      <w:r w:rsidR="00FC75EF" w:rsidRPr="00BB2446">
        <w:t>E</w:t>
      </w:r>
      <w:r w:rsidRPr="00BB2446">
        <w:t xml:space="preserve">ducational </w:t>
      </w:r>
      <w:r w:rsidR="00FC75EF" w:rsidRPr="00BB2446">
        <w:t>A</w:t>
      </w:r>
      <w:r w:rsidRPr="00BB2446">
        <w:t>ssessment in the</w:t>
      </w:r>
      <w:r w:rsidR="00BB2446">
        <w:t xml:space="preserve"> </w:t>
      </w:r>
      <w:r w:rsidR="00BB2446" w:rsidRPr="00CE4137">
        <w:t>Admission -</w:t>
      </w:r>
      <w:r w:rsidRPr="00CE4137">
        <w:t xml:space="preserve"> </w:t>
      </w:r>
      <w:r w:rsidR="00FC75EF" w:rsidRPr="00CE4137">
        <w:t>RN Assessment</w:t>
      </w:r>
      <w:r w:rsidRPr="00CE4137">
        <w:t xml:space="preserve"> and the </w:t>
      </w:r>
      <w:r w:rsidR="00FC75EF" w:rsidRPr="00CE4137">
        <w:t xml:space="preserve">RN </w:t>
      </w:r>
      <w:r w:rsidR="00BB2446" w:rsidRPr="00CE4137">
        <w:t>Rea</w:t>
      </w:r>
      <w:r w:rsidR="00FC75EF" w:rsidRPr="00CE4137">
        <w:t>ssessment</w:t>
      </w:r>
      <w:r w:rsidR="002006AF" w:rsidRPr="00CE4137">
        <w:t>.</w:t>
      </w:r>
      <w:r w:rsidRPr="00CE4137">
        <w:t xml:space="preserve"> </w:t>
      </w:r>
    </w:p>
    <w:p w14:paraId="1FFE0927" w14:textId="77777777" w:rsidR="00FC75EF" w:rsidRDefault="008E6DBB" w:rsidP="008E6DBB">
      <w:pPr>
        <w:pStyle w:val="ListBullet"/>
      </w:pPr>
      <w:r>
        <w:t>Patient/</w:t>
      </w:r>
      <w:r w:rsidR="00FC75EF">
        <w:t>family/support person oriented</w:t>
      </w:r>
    </w:p>
    <w:p w14:paraId="6FB1E852" w14:textId="77777777" w:rsidR="00FC75EF" w:rsidRDefault="00FC75EF" w:rsidP="008E6DBB">
      <w:pPr>
        <w:pStyle w:val="ListBullet"/>
      </w:pPr>
      <w:r>
        <w:t>Able to assess education</w:t>
      </w:r>
    </w:p>
    <w:p w14:paraId="172A89C1" w14:textId="77777777" w:rsidR="00FC75EF" w:rsidRDefault="008E6DBB" w:rsidP="008E6DBB">
      <w:pPr>
        <w:pStyle w:val="ListBullet"/>
      </w:pPr>
      <w:r w:rsidRPr="00434689">
        <w:t>Learns best by</w:t>
      </w:r>
      <w:r>
        <w:t xml:space="preserve"> </w:t>
      </w:r>
    </w:p>
    <w:p w14:paraId="55F35D3F" w14:textId="77777777" w:rsidR="008E6DBB" w:rsidRPr="00434689" w:rsidRDefault="008E6DBB" w:rsidP="008E6DBB">
      <w:pPr>
        <w:pStyle w:val="ListBullet"/>
      </w:pPr>
      <w:r w:rsidRPr="00434689">
        <w:t>Prefers</w:t>
      </w:r>
      <w:r w:rsidR="004B34E4">
        <w:t xml:space="preserve"> (method of learning)</w:t>
      </w:r>
    </w:p>
    <w:p w14:paraId="744D1333" w14:textId="77777777" w:rsidR="00FC75EF" w:rsidRDefault="008E6DBB" w:rsidP="008E6DBB">
      <w:pPr>
        <w:pStyle w:val="ListBullet"/>
      </w:pPr>
      <w:r w:rsidRPr="00434689">
        <w:t>Readiness to learn</w:t>
      </w:r>
    </w:p>
    <w:p w14:paraId="4BE67926" w14:textId="77777777" w:rsidR="00FC75EF" w:rsidRDefault="008E6DBB" w:rsidP="008E6DBB">
      <w:pPr>
        <w:pStyle w:val="ListBullet"/>
      </w:pPr>
      <w:r w:rsidRPr="00434689">
        <w:t>Barriers to learning</w:t>
      </w:r>
      <w:r>
        <w:t xml:space="preserve"> </w:t>
      </w:r>
    </w:p>
    <w:p w14:paraId="63C276C0" w14:textId="77777777" w:rsidR="00FC75EF" w:rsidRDefault="008E6DBB" w:rsidP="008E6DBB">
      <w:pPr>
        <w:pStyle w:val="ListBullet"/>
      </w:pPr>
      <w:r w:rsidRPr="00434689">
        <w:t xml:space="preserve">Knowledge </w:t>
      </w:r>
      <w:r>
        <w:t>of current illness, surgery, reason for hospitalization etc. as identified by patient</w:t>
      </w:r>
    </w:p>
    <w:p w14:paraId="36529CAF" w14:textId="77777777" w:rsidR="008E6DBB" w:rsidRPr="00434689" w:rsidRDefault="008E6DBB" w:rsidP="008E6DBB">
      <w:pPr>
        <w:pStyle w:val="ListBullet"/>
      </w:pPr>
      <w:r>
        <w:t>Information provided to patient on the following topics</w:t>
      </w:r>
    </w:p>
    <w:p w14:paraId="1A51C5DC" w14:textId="77777777" w:rsidR="00D458FA" w:rsidRDefault="00111A59" w:rsidP="006D7305">
      <w:pPr>
        <w:pStyle w:val="screen"/>
      </w:pPr>
      <w:r>
        <w:rPr>
          <w:noProof/>
        </w:rPr>
        <w:pict w14:anchorId="65B38271">
          <v:shape id="Picture 7" o:spid="_x0000_i1039" type="#_x0000_t75" style="width:5in;height:274.85pt;visibility:visible">
            <v:imagedata r:id="rId33" o:title=""/>
          </v:shape>
        </w:pict>
      </w:r>
    </w:p>
    <w:p w14:paraId="4E204C0F" w14:textId="77777777" w:rsidR="009E2FE3" w:rsidRPr="009E2FE3" w:rsidRDefault="00536783" w:rsidP="00874155">
      <w:pPr>
        <w:pStyle w:val="Caption"/>
      </w:pPr>
      <w:r>
        <w:t xml:space="preserve">Interdisciplinary Plan of Care, </w:t>
      </w:r>
      <w:r w:rsidR="00177A42">
        <w:t>Education</w:t>
      </w:r>
      <w:r>
        <w:t xml:space="preserve">, </w:t>
      </w:r>
      <w:r w:rsidR="00177A42">
        <w:t xml:space="preserve">Educ </w:t>
      </w:r>
      <w:r>
        <w:t>tab window</w:t>
      </w:r>
    </w:p>
    <w:p w14:paraId="4812ABB2" w14:textId="77777777" w:rsidR="00FB0423" w:rsidRPr="008E6DBB" w:rsidRDefault="00E82608" w:rsidP="009D6144">
      <w:r>
        <w:t>I</w:t>
      </w:r>
      <w:r w:rsidR="00FB0423">
        <w:t>n the Educ tab, make changes if necessary</w:t>
      </w:r>
      <w:r w:rsidR="00FB0423" w:rsidRPr="00434689">
        <w:t>.</w:t>
      </w:r>
    </w:p>
    <w:p w14:paraId="0F51BA1D" w14:textId="77777777" w:rsidR="00D458FA" w:rsidRPr="00434689" w:rsidRDefault="00D458FA" w:rsidP="00D458FA"/>
    <w:p w14:paraId="4D5D93F8" w14:textId="77777777" w:rsidR="00D458FA" w:rsidRPr="00434689" w:rsidRDefault="00D458FA" w:rsidP="00D458FA"/>
    <w:p w14:paraId="1A027C18" w14:textId="77777777" w:rsidR="00D458FA" w:rsidRPr="00434689" w:rsidRDefault="00D458FA" w:rsidP="00D458FA"/>
    <w:p w14:paraId="6C5F66E1" w14:textId="77777777" w:rsidR="00D458FA" w:rsidRPr="00434689" w:rsidRDefault="00D458FA" w:rsidP="00D458FA"/>
    <w:p w14:paraId="22FAAE7D" w14:textId="77777777" w:rsidR="00D458FA" w:rsidRPr="00434689" w:rsidRDefault="00E25005" w:rsidP="00A75146">
      <w:pPr>
        <w:pStyle w:val="Heading2"/>
      </w:pPr>
      <w:bookmarkStart w:id="38" w:name="_Toc240975973"/>
      <w:bookmarkStart w:id="39" w:name="_Toc242261474"/>
      <w:r>
        <w:br w:type="page"/>
      </w:r>
      <w:bookmarkStart w:id="40" w:name="OLE_LINK1"/>
      <w:bookmarkStart w:id="41" w:name="OLE_LINK2"/>
      <w:bookmarkStart w:id="42" w:name="_Toc322966477"/>
      <w:r w:rsidR="00D458FA" w:rsidRPr="00434689">
        <w:lastRenderedPageBreak/>
        <w:t>Problems/Interventions/Desired Outcomes</w:t>
      </w:r>
      <w:bookmarkEnd w:id="40"/>
      <w:bookmarkEnd w:id="41"/>
      <w:r w:rsidR="00D458FA" w:rsidRPr="00434689">
        <w:t xml:space="preserve"> </w:t>
      </w:r>
      <w:bookmarkEnd w:id="38"/>
      <w:bookmarkEnd w:id="39"/>
      <w:r w:rsidR="000633EB">
        <w:t>(Prob)</w:t>
      </w:r>
      <w:bookmarkEnd w:id="42"/>
    </w:p>
    <w:p w14:paraId="0604C8DB" w14:textId="77777777" w:rsidR="009D6144" w:rsidRDefault="002767CD" w:rsidP="00D458FA">
      <w:r w:rsidRPr="00434689">
        <w:t>Problems are listed in</w:t>
      </w:r>
      <w:r w:rsidR="00FB0423">
        <w:t xml:space="preserve"> the table on the </w:t>
      </w:r>
      <w:r w:rsidR="00FB0423" w:rsidRPr="00434689">
        <w:t>Problems/Interventions/Desired Outcomes</w:t>
      </w:r>
      <w:r w:rsidR="00FB0423">
        <w:t xml:space="preserve"> (Prob) tab</w:t>
      </w:r>
      <w:r w:rsidRPr="00434689">
        <w:t xml:space="preserve">. </w:t>
      </w:r>
    </w:p>
    <w:p w14:paraId="009A2C11" w14:textId="77777777" w:rsidR="009D6144" w:rsidRDefault="00FB0423" w:rsidP="00D458FA">
      <w:r>
        <w:t>You</w:t>
      </w:r>
      <w:r w:rsidR="002767CD" w:rsidRPr="00434689">
        <w:t xml:space="preserve"> can </w:t>
      </w:r>
      <w:r>
        <w:t>view</w:t>
      </w:r>
      <w:r w:rsidR="009D6144">
        <w:t>:</w:t>
      </w:r>
    </w:p>
    <w:p w14:paraId="359925A0" w14:textId="77777777" w:rsidR="009D6144" w:rsidRDefault="009D6144" w:rsidP="009D6144">
      <w:pPr>
        <w:pStyle w:val="ListBullet"/>
      </w:pPr>
      <w:r>
        <w:t>A</w:t>
      </w:r>
      <w:r w:rsidR="002767CD" w:rsidRPr="00434689">
        <w:t>ll</w:t>
      </w:r>
      <w:r w:rsidR="002767CD">
        <w:t xml:space="preserve"> problems for the current hospit</w:t>
      </w:r>
      <w:r w:rsidR="002767CD" w:rsidRPr="00434689">
        <w:t xml:space="preserve">alization </w:t>
      </w:r>
      <w:r w:rsidR="00FB0423">
        <w:t>of the patient</w:t>
      </w:r>
      <w:r>
        <w:t>, including</w:t>
      </w:r>
      <w:r w:rsidR="002767CD" w:rsidRPr="00434689">
        <w:t xml:space="preserve"> resolved problems</w:t>
      </w:r>
      <w:r>
        <w:t xml:space="preserve">, or </w:t>
      </w:r>
    </w:p>
    <w:p w14:paraId="4F452D5D" w14:textId="77777777" w:rsidR="00BD7D93" w:rsidRDefault="009D6144" w:rsidP="009D6144">
      <w:pPr>
        <w:pStyle w:val="ListBullet"/>
      </w:pPr>
      <w:r>
        <w:t>Only active problems</w:t>
      </w:r>
    </w:p>
    <w:p w14:paraId="2BEA1D9B" w14:textId="77777777" w:rsidR="00D458FA" w:rsidRDefault="00111A59" w:rsidP="006D7305">
      <w:pPr>
        <w:pStyle w:val="screen"/>
      </w:pPr>
      <w:r>
        <w:rPr>
          <w:noProof/>
        </w:rPr>
        <w:pict w14:anchorId="32A028E1">
          <v:shape id="_x0000_i1040" type="#_x0000_t75" style="width:5in;height:275.5pt;visibility:visible">
            <v:imagedata r:id="rId34" o:title=""/>
          </v:shape>
        </w:pict>
      </w:r>
    </w:p>
    <w:p w14:paraId="4F7E8E76" w14:textId="77777777" w:rsidR="005400C9" w:rsidRDefault="001749BD" w:rsidP="00874155">
      <w:pPr>
        <w:pStyle w:val="Caption"/>
      </w:pPr>
      <w:r>
        <w:t>Interdisciplinary Plan of Care, Problems/Interventions/Desired Outcomes, Prob tab window</w:t>
      </w:r>
    </w:p>
    <w:p w14:paraId="452C25D3" w14:textId="77777777" w:rsidR="009D6144" w:rsidRPr="009D6144" w:rsidRDefault="009D6144" w:rsidP="009D6144">
      <w:pPr>
        <w:pStyle w:val="Note"/>
      </w:pPr>
      <w:r w:rsidRPr="009D6144">
        <w:rPr>
          <w:b/>
        </w:rPr>
        <w:t>Note:</w:t>
      </w:r>
      <w:r>
        <w:t xml:space="preserve"> To switch between the two views, select</w:t>
      </w:r>
      <w:r w:rsidR="00782268">
        <w:t xml:space="preserve"> or </w:t>
      </w:r>
      <w:r>
        <w:t xml:space="preserve">clear the </w:t>
      </w:r>
      <w:r w:rsidRPr="00420273">
        <w:rPr>
          <w:b/>
        </w:rPr>
        <w:t>Do not display resolved problems</w:t>
      </w:r>
      <w:r>
        <w:t xml:space="preserve"> check box.</w:t>
      </w:r>
    </w:p>
    <w:p w14:paraId="49B3EB24" w14:textId="77777777" w:rsidR="00266551" w:rsidRPr="0075724B" w:rsidRDefault="00D27F27" w:rsidP="00F441F7">
      <w:pPr>
        <w:pStyle w:val="Heading3"/>
      </w:pPr>
      <w:bookmarkStart w:id="43" w:name="_Toc322966478"/>
      <w:r>
        <w:t>Care Plan Table</w:t>
      </w:r>
      <w:bookmarkEnd w:id="43"/>
    </w:p>
    <w:p w14:paraId="1650959A" w14:textId="77777777" w:rsidR="004B7C88" w:rsidRDefault="00111A59" w:rsidP="004B7C88">
      <w:pPr>
        <w:pStyle w:val="screen"/>
      </w:pPr>
      <w:r>
        <w:rPr>
          <w:noProof/>
        </w:rPr>
        <w:pict w14:anchorId="454D14EF">
          <v:shape id="_x0000_i1041" type="#_x0000_t75" style="width:396.3pt;height:111.45pt;visibility:visible">
            <v:imagedata r:id="rId35" o:title=""/>
          </v:shape>
        </w:pict>
      </w:r>
    </w:p>
    <w:p w14:paraId="2C880066" w14:textId="77777777" w:rsidR="004B7C88" w:rsidRPr="004B7C88" w:rsidRDefault="004B7C88" w:rsidP="00874155">
      <w:pPr>
        <w:pStyle w:val="Caption"/>
      </w:pPr>
      <w:r>
        <w:t>Interdisciplinary Plan of Care, Problems/Interventions/Desired Outcomes</w:t>
      </w:r>
      <w:r w:rsidR="00242B8A">
        <w:t xml:space="preserve"> table</w:t>
      </w:r>
    </w:p>
    <w:p w14:paraId="78841F85" w14:textId="77777777" w:rsidR="00266551" w:rsidRDefault="00AE115B" w:rsidP="00F441F7">
      <w:r>
        <w:br w:type="page"/>
      </w:r>
      <w:r w:rsidR="00EB52D5" w:rsidRPr="00921E81">
        <w:lastRenderedPageBreak/>
        <w:t xml:space="preserve">The width of </w:t>
      </w:r>
      <w:r w:rsidR="00EB52D5">
        <w:t xml:space="preserve">each </w:t>
      </w:r>
      <w:r w:rsidR="00CD23FF">
        <w:t xml:space="preserve">Prob tab </w:t>
      </w:r>
      <w:r w:rsidR="00EB52D5" w:rsidRPr="00921E81">
        <w:t xml:space="preserve">column is adjustable. </w:t>
      </w:r>
      <w:r w:rsidR="00EB52D5">
        <w:t>There are ten columns in the Care Plan (Problems/Interventions/Desired Outcomes) table.</w:t>
      </w:r>
    </w:p>
    <w:p w14:paraId="7FBA22AE" w14:textId="77777777" w:rsidR="004346F5" w:rsidRDefault="004346F5" w:rsidP="00F441F7"/>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237"/>
        <w:gridCol w:w="6123"/>
      </w:tblGrid>
      <w:tr w:rsidR="00EB50F9" w14:paraId="39625CD0" w14:textId="77777777" w:rsidTr="009B3DD0">
        <w:trPr>
          <w:tblHeader/>
        </w:trPr>
        <w:tc>
          <w:tcPr>
            <w:tcW w:w="3237" w:type="dxa"/>
          </w:tcPr>
          <w:p w14:paraId="22D166AC" w14:textId="77777777" w:rsidR="00EB50F9" w:rsidRDefault="00EB50F9" w:rsidP="00E134AB">
            <w:pPr>
              <w:pStyle w:val="TableHdg"/>
            </w:pPr>
            <w:r>
              <w:t>Column Name</w:t>
            </w:r>
          </w:p>
        </w:tc>
        <w:tc>
          <w:tcPr>
            <w:tcW w:w="6123" w:type="dxa"/>
          </w:tcPr>
          <w:p w14:paraId="565C98E5" w14:textId="77777777" w:rsidR="00EB50F9" w:rsidRDefault="00EB50F9" w:rsidP="00E134AB">
            <w:pPr>
              <w:pStyle w:val="TableHdg"/>
            </w:pPr>
            <w:r>
              <w:t>Description</w:t>
            </w:r>
          </w:p>
        </w:tc>
      </w:tr>
      <w:tr w:rsidR="00EB50F9" w14:paraId="405169ED" w14:textId="77777777" w:rsidTr="009B3DD0">
        <w:tc>
          <w:tcPr>
            <w:tcW w:w="3237" w:type="dxa"/>
          </w:tcPr>
          <w:p w14:paraId="0D8F6651" w14:textId="77777777" w:rsidR="00EB50F9" w:rsidRDefault="00EB50F9" w:rsidP="00EB50F9">
            <w:pPr>
              <w:pStyle w:val="TableHdg"/>
            </w:pPr>
            <w:r>
              <w:t>Tab</w:t>
            </w:r>
          </w:p>
        </w:tc>
        <w:tc>
          <w:tcPr>
            <w:tcW w:w="6123" w:type="dxa"/>
          </w:tcPr>
          <w:p w14:paraId="5154E13B" w14:textId="77777777" w:rsidR="00EB50F9" w:rsidRDefault="00EB50F9" w:rsidP="00E134AB">
            <w:pPr>
              <w:pStyle w:val="TableText"/>
            </w:pPr>
            <w:r>
              <w:t>Tab in which the problem was identified in a previous assessment</w:t>
            </w:r>
            <w:r>
              <w:br/>
            </w:r>
            <w:r w:rsidRPr="00823895">
              <w:rPr>
                <w:b/>
              </w:rPr>
              <w:t>Example</w:t>
            </w:r>
            <w:r>
              <w:br/>
              <w:t>T</w:t>
            </w:r>
            <w:r w:rsidRPr="00434689">
              <w:t>he problem</w:t>
            </w:r>
            <w:r>
              <w:t>s</w:t>
            </w:r>
            <w:r w:rsidRPr="00434689">
              <w:t xml:space="preserve"> came from </w:t>
            </w:r>
            <w:r>
              <w:t>the</w:t>
            </w:r>
            <w:r w:rsidRPr="00434689">
              <w:t xml:space="preserve"> </w:t>
            </w:r>
            <w:r>
              <w:t>Mental Health</w:t>
            </w:r>
            <w:r w:rsidRPr="00434689">
              <w:t xml:space="preserve"> </w:t>
            </w:r>
            <w:r>
              <w:t>A</w:t>
            </w:r>
            <w:r w:rsidRPr="00434689">
              <w:t xml:space="preserve">ssessment, </w:t>
            </w:r>
            <w:r>
              <w:t>MH</w:t>
            </w:r>
            <w:r w:rsidRPr="00434689">
              <w:t xml:space="preserve"> </w:t>
            </w:r>
            <w:r>
              <w:t>t</w:t>
            </w:r>
            <w:r w:rsidRPr="00434689">
              <w:t>ab.</w:t>
            </w:r>
          </w:p>
        </w:tc>
      </w:tr>
      <w:tr w:rsidR="00EB50F9" w14:paraId="2252E736" w14:textId="77777777" w:rsidTr="009B3DD0">
        <w:tc>
          <w:tcPr>
            <w:tcW w:w="3237" w:type="dxa"/>
          </w:tcPr>
          <w:p w14:paraId="0E598C9B" w14:textId="77777777" w:rsidR="00EB50F9" w:rsidRDefault="00EB50F9" w:rsidP="00EB50F9">
            <w:pPr>
              <w:pStyle w:val="TableHdg"/>
            </w:pPr>
            <w:r>
              <w:t>Problem</w:t>
            </w:r>
          </w:p>
        </w:tc>
        <w:tc>
          <w:tcPr>
            <w:tcW w:w="6123" w:type="dxa"/>
          </w:tcPr>
          <w:p w14:paraId="1C73D22E" w14:textId="77777777" w:rsidR="00EB50F9" w:rsidRDefault="00EB50F9" w:rsidP="00E134AB">
            <w:pPr>
              <w:pStyle w:val="TableText"/>
            </w:pPr>
            <w:r>
              <w:t>Problem of concern from a previous assessment</w:t>
            </w:r>
          </w:p>
        </w:tc>
      </w:tr>
      <w:tr w:rsidR="00EB50F9" w14:paraId="4D0A241F" w14:textId="77777777" w:rsidTr="009B3DD0">
        <w:tc>
          <w:tcPr>
            <w:tcW w:w="3237" w:type="dxa"/>
          </w:tcPr>
          <w:p w14:paraId="617CB471" w14:textId="77777777" w:rsidR="00EB50F9" w:rsidRDefault="00EB50F9" w:rsidP="00EB50F9">
            <w:pPr>
              <w:pStyle w:val="TableHdg"/>
            </w:pPr>
            <w:r>
              <w:t>Date Identified</w:t>
            </w:r>
          </w:p>
        </w:tc>
        <w:tc>
          <w:tcPr>
            <w:tcW w:w="6123" w:type="dxa"/>
          </w:tcPr>
          <w:p w14:paraId="08234B3D" w14:textId="77777777" w:rsidR="00EB50F9" w:rsidRDefault="00EB50F9" w:rsidP="00E134AB">
            <w:pPr>
              <w:pStyle w:val="TableText"/>
            </w:pPr>
            <w:r>
              <w:t>D</w:t>
            </w:r>
            <w:r w:rsidRPr="00434689">
              <w:t>ate th</w:t>
            </w:r>
            <w:r>
              <w:t>e</w:t>
            </w:r>
            <w:r w:rsidRPr="00434689">
              <w:t xml:space="preserve"> problem was identified</w:t>
            </w:r>
          </w:p>
        </w:tc>
      </w:tr>
      <w:tr w:rsidR="00EB50F9" w14:paraId="57106948" w14:textId="77777777" w:rsidTr="009B3DD0">
        <w:tc>
          <w:tcPr>
            <w:tcW w:w="3237" w:type="dxa"/>
          </w:tcPr>
          <w:p w14:paraId="1918A59C" w14:textId="77777777" w:rsidR="00EB50F9" w:rsidRDefault="00EB50F9" w:rsidP="00EB50F9">
            <w:pPr>
              <w:pStyle w:val="TableHdg"/>
            </w:pPr>
            <w:r>
              <w:t>Desired Outcome</w:t>
            </w:r>
          </w:p>
        </w:tc>
        <w:tc>
          <w:tcPr>
            <w:tcW w:w="6123" w:type="dxa"/>
          </w:tcPr>
          <w:p w14:paraId="61961E2C" w14:textId="77777777" w:rsidR="00EB50F9" w:rsidRDefault="00EB50F9" w:rsidP="00E134AB">
            <w:pPr>
              <w:pStyle w:val="TableText"/>
            </w:pPr>
            <w:r>
              <w:t>P</w:t>
            </w:r>
            <w:r w:rsidRPr="00434689">
              <w:t>referred resolution of the problem</w:t>
            </w:r>
          </w:p>
        </w:tc>
      </w:tr>
      <w:tr w:rsidR="00EB50F9" w14:paraId="299A98E9" w14:textId="77777777" w:rsidTr="009B3DD0">
        <w:tc>
          <w:tcPr>
            <w:tcW w:w="3237" w:type="dxa"/>
          </w:tcPr>
          <w:p w14:paraId="2BA3CD31" w14:textId="77777777" w:rsidR="00EB50F9" w:rsidRDefault="00EB50F9" w:rsidP="00EB50F9">
            <w:pPr>
              <w:pStyle w:val="TableHdg"/>
            </w:pPr>
            <w:r w:rsidRPr="00823895">
              <w:t>Prob Eval</w:t>
            </w:r>
            <w:r w:rsidRPr="00823895">
              <w:br/>
            </w:r>
            <w:r>
              <w:t>(Problem Evaluation)</w:t>
            </w:r>
          </w:p>
        </w:tc>
        <w:tc>
          <w:tcPr>
            <w:tcW w:w="6123" w:type="dxa"/>
          </w:tcPr>
          <w:p w14:paraId="4603A911" w14:textId="77777777" w:rsidR="00EB50F9" w:rsidRDefault="00EB50F9" w:rsidP="00E134AB">
            <w:pPr>
              <w:spacing w:before="40" w:after="40"/>
            </w:pPr>
            <w:r>
              <w:t>I</w:t>
            </w:r>
            <w:r w:rsidRPr="00434689">
              <w:t>n relation to th</w:t>
            </w:r>
            <w:r>
              <w:t>e</w:t>
            </w:r>
            <w:r w:rsidRPr="00434689">
              <w:t xml:space="preserve"> problem</w:t>
            </w:r>
            <w:r>
              <w:t xml:space="preserve">, </w:t>
            </w:r>
            <w:r w:rsidRPr="00434689">
              <w:t>how are things going?</w:t>
            </w:r>
          </w:p>
          <w:p w14:paraId="1579C9F8" w14:textId="77777777" w:rsidR="00EB50F9" w:rsidRDefault="00EB50F9" w:rsidP="00F53B2F">
            <w:pPr>
              <w:pStyle w:val="ListNumber2"/>
              <w:numPr>
                <w:ilvl w:val="0"/>
                <w:numId w:val="14"/>
              </w:numPr>
              <w:ind w:left="360"/>
            </w:pPr>
            <w:r>
              <w:t>No change/Stable</w:t>
            </w:r>
            <w:r w:rsidRPr="00434689">
              <w:t xml:space="preserve"> </w:t>
            </w:r>
          </w:p>
          <w:p w14:paraId="7C45EBEF" w14:textId="77777777" w:rsidR="00EB50F9" w:rsidRDefault="00EB50F9" w:rsidP="00E134AB">
            <w:pPr>
              <w:pStyle w:val="ListNumber2"/>
              <w:ind w:left="360"/>
            </w:pPr>
            <w:r>
              <w:t>Deteriorating</w:t>
            </w:r>
            <w:r w:rsidRPr="00434689">
              <w:t xml:space="preserve"> </w:t>
            </w:r>
          </w:p>
          <w:p w14:paraId="21791C8C" w14:textId="77777777" w:rsidR="00EB50F9" w:rsidRDefault="00EB50F9" w:rsidP="00E134AB">
            <w:pPr>
              <w:pStyle w:val="ListNumber2"/>
              <w:ind w:left="360"/>
            </w:pPr>
            <w:r>
              <w:t>Improving</w:t>
            </w:r>
            <w:r w:rsidRPr="00434689">
              <w:t xml:space="preserve"> </w:t>
            </w:r>
          </w:p>
          <w:p w14:paraId="3E48EFEA" w14:textId="77777777" w:rsidR="00677815" w:rsidRDefault="00EB50F9" w:rsidP="00677815">
            <w:pPr>
              <w:pStyle w:val="ListNumber2"/>
              <w:ind w:left="360"/>
            </w:pPr>
            <w:r>
              <w:t>Resolved</w:t>
            </w:r>
          </w:p>
          <w:p w14:paraId="0F28C1AC" w14:textId="77777777" w:rsidR="00EB50F9" w:rsidRDefault="00EB50F9" w:rsidP="00677815">
            <w:pPr>
              <w:pStyle w:val="ListNumber2"/>
              <w:ind w:left="360"/>
            </w:pPr>
            <w:r>
              <w:t>Unresolved at discharge</w:t>
            </w:r>
          </w:p>
        </w:tc>
      </w:tr>
      <w:tr w:rsidR="00EB50F9" w14:paraId="36A483AD" w14:textId="77777777" w:rsidTr="009B3DD0">
        <w:tc>
          <w:tcPr>
            <w:tcW w:w="3237" w:type="dxa"/>
          </w:tcPr>
          <w:p w14:paraId="2AE8E9AE" w14:textId="77777777" w:rsidR="00EB50F9" w:rsidRDefault="00EB50F9" w:rsidP="00EB50F9">
            <w:pPr>
              <w:pStyle w:val="TableHdg"/>
            </w:pPr>
            <w:r w:rsidRPr="00823895">
              <w:t>Prob Eval Date</w:t>
            </w:r>
            <w:r w:rsidRPr="00823895">
              <w:br/>
            </w:r>
            <w:r>
              <w:t>(Problem Evaluation Date)</w:t>
            </w:r>
          </w:p>
        </w:tc>
        <w:tc>
          <w:tcPr>
            <w:tcW w:w="6123" w:type="dxa"/>
          </w:tcPr>
          <w:p w14:paraId="4459732E" w14:textId="77777777" w:rsidR="00EB50F9" w:rsidRDefault="00EB50F9" w:rsidP="00E134AB">
            <w:pPr>
              <w:pStyle w:val="TableText"/>
            </w:pPr>
            <w:r>
              <w:t>Date on which the problem was last evaluated</w:t>
            </w:r>
          </w:p>
        </w:tc>
      </w:tr>
      <w:tr w:rsidR="00EB50F9" w14:paraId="4C7D2A49" w14:textId="77777777" w:rsidTr="009B3DD0">
        <w:trPr>
          <w:cantSplit/>
        </w:trPr>
        <w:tc>
          <w:tcPr>
            <w:tcW w:w="3237" w:type="dxa"/>
          </w:tcPr>
          <w:p w14:paraId="605C6720" w14:textId="77777777" w:rsidR="00EB50F9" w:rsidRDefault="00EB50F9" w:rsidP="00EB50F9">
            <w:pPr>
              <w:pStyle w:val="TableHdg"/>
            </w:pPr>
            <w:r w:rsidRPr="00823895">
              <w:t>Intervention</w:t>
            </w:r>
          </w:p>
        </w:tc>
        <w:tc>
          <w:tcPr>
            <w:tcW w:w="6123" w:type="dxa"/>
          </w:tcPr>
          <w:p w14:paraId="53ED2A50" w14:textId="77777777" w:rsidR="00EB50F9" w:rsidRDefault="00EB50F9" w:rsidP="00E134AB">
            <w:pPr>
              <w:pStyle w:val="TableText"/>
            </w:pPr>
            <w:r>
              <w:t xml:space="preserve">The </w:t>
            </w:r>
            <w:r w:rsidRPr="00823895">
              <w:rPr>
                <w:i/>
              </w:rPr>
              <w:t>what to do for the patient</w:t>
            </w:r>
            <w:r>
              <w:t xml:space="preserve"> you identify, </w:t>
            </w:r>
            <w:r w:rsidRPr="00434689">
              <w:t>so that the problem will improve/get better/not get worse</w:t>
            </w:r>
          </w:p>
        </w:tc>
      </w:tr>
      <w:tr w:rsidR="00EB50F9" w14:paraId="67A0DF3A" w14:textId="77777777" w:rsidTr="009B3DD0">
        <w:tc>
          <w:tcPr>
            <w:tcW w:w="3237" w:type="dxa"/>
          </w:tcPr>
          <w:p w14:paraId="78CC0995" w14:textId="77777777" w:rsidR="00EB50F9" w:rsidRDefault="00EB50F9" w:rsidP="00EB50F9">
            <w:pPr>
              <w:pStyle w:val="TableHdg"/>
            </w:pPr>
            <w:r w:rsidRPr="00823895">
              <w:t>Int Started</w:t>
            </w:r>
            <w:r w:rsidRPr="00434689">
              <w:t xml:space="preserve"> </w:t>
            </w:r>
            <w:r>
              <w:br/>
              <w:t>(Intervention Started)</w:t>
            </w:r>
          </w:p>
        </w:tc>
        <w:tc>
          <w:tcPr>
            <w:tcW w:w="6123" w:type="dxa"/>
          </w:tcPr>
          <w:p w14:paraId="46989BE1" w14:textId="77777777" w:rsidR="00EB50F9" w:rsidRDefault="00EB50F9" w:rsidP="00E134AB">
            <w:pPr>
              <w:pStyle w:val="TableText"/>
            </w:pPr>
            <w:r>
              <w:t>D</w:t>
            </w:r>
            <w:r w:rsidRPr="00434689">
              <w:t xml:space="preserve">ate </w:t>
            </w:r>
            <w:r>
              <w:t xml:space="preserve">on which the </w:t>
            </w:r>
            <w:r w:rsidRPr="00434689">
              <w:t>intervention was initiated</w:t>
            </w:r>
          </w:p>
        </w:tc>
      </w:tr>
      <w:tr w:rsidR="00EB50F9" w14:paraId="20A0B94B" w14:textId="77777777" w:rsidTr="009B3DD0">
        <w:tc>
          <w:tcPr>
            <w:tcW w:w="3237" w:type="dxa"/>
          </w:tcPr>
          <w:p w14:paraId="21A0A1C4" w14:textId="77777777" w:rsidR="00EB50F9" w:rsidRDefault="00EB50F9" w:rsidP="00EB50F9">
            <w:pPr>
              <w:pStyle w:val="TableHdg"/>
            </w:pPr>
            <w:r w:rsidRPr="00823895">
              <w:t>Int Status</w:t>
            </w:r>
            <w:r>
              <w:t xml:space="preserve"> </w:t>
            </w:r>
            <w:r>
              <w:br/>
              <w:t>(Intervention Status)</w:t>
            </w:r>
          </w:p>
        </w:tc>
        <w:tc>
          <w:tcPr>
            <w:tcW w:w="6123" w:type="dxa"/>
          </w:tcPr>
          <w:p w14:paraId="2A6AB30C" w14:textId="77777777" w:rsidR="00EB50F9" w:rsidRPr="00434689" w:rsidRDefault="00EB50F9" w:rsidP="00E134AB">
            <w:pPr>
              <w:spacing w:before="40" w:after="40"/>
            </w:pPr>
            <w:r>
              <w:t>I</w:t>
            </w:r>
            <w:r w:rsidRPr="00434689">
              <w:t>n relation to th</w:t>
            </w:r>
            <w:r>
              <w:t>e</w:t>
            </w:r>
            <w:r w:rsidRPr="00434689">
              <w:t xml:space="preserve"> intervention</w:t>
            </w:r>
            <w:r>
              <w:t xml:space="preserve">, how should </w:t>
            </w:r>
            <w:r w:rsidRPr="00434689">
              <w:t xml:space="preserve">the staff </w:t>
            </w:r>
            <w:r>
              <w:t>proceed?</w:t>
            </w:r>
          </w:p>
          <w:p w14:paraId="5A639AD7" w14:textId="77777777" w:rsidR="00EB50F9" w:rsidRPr="00434689" w:rsidRDefault="00EB50F9" w:rsidP="00F53B2F">
            <w:pPr>
              <w:pStyle w:val="ListNumber2"/>
              <w:numPr>
                <w:ilvl w:val="0"/>
                <w:numId w:val="27"/>
              </w:numPr>
              <w:ind w:left="360"/>
            </w:pPr>
            <w:r w:rsidRPr="00434689">
              <w:t>Complete</w:t>
            </w:r>
          </w:p>
          <w:p w14:paraId="3A380EE2" w14:textId="77777777" w:rsidR="00EB50F9" w:rsidRPr="00434689" w:rsidRDefault="00EB50F9" w:rsidP="00E134AB">
            <w:pPr>
              <w:pStyle w:val="ListNumber2"/>
              <w:ind w:left="360"/>
            </w:pPr>
            <w:r w:rsidRPr="00434689">
              <w:t>Contin</w:t>
            </w:r>
            <w:r>
              <w:t>u</w:t>
            </w:r>
            <w:r w:rsidRPr="00434689">
              <w:t>e</w:t>
            </w:r>
          </w:p>
          <w:p w14:paraId="139FD9B5" w14:textId="77777777" w:rsidR="00EB50F9" w:rsidRPr="00434689" w:rsidRDefault="00EB50F9" w:rsidP="00E134AB">
            <w:pPr>
              <w:pStyle w:val="ListNumber2"/>
              <w:ind w:left="360"/>
            </w:pPr>
            <w:r w:rsidRPr="00434689">
              <w:t>Discontinue</w:t>
            </w:r>
          </w:p>
          <w:p w14:paraId="766FB3EA" w14:textId="77777777" w:rsidR="00EB50F9" w:rsidRDefault="00EB50F9" w:rsidP="00E134AB">
            <w:pPr>
              <w:pStyle w:val="ListNumber2"/>
              <w:ind w:left="360"/>
            </w:pPr>
            <w:r w:rsidRPr="00434689">
              <w:t>Pending (intervention</w:t>
            </w:r>
            <w:r>
              <w:t xml:space="preserve"> was</w:t>
            </w:r>
            <w:r w:rsidRPr="00434689">
              <w:t xml:space="preserve"> ordered but not started</w:t>
            </w:r>
            <w:r>
              <w:t>, such as</w:t>
            </w:r>
            <w:r w:rsidRPr="00434689">
              <w:t xml:space="preserve"> a special bed or a lab test)</w:t>
            </w:r>
          </w:p>
          <w:p w14:paraId="36561CEE" w14:textId="77777777" w:rsidR="00EB50F9" w:rsidRDefault="00EB50F9" w:rsidP="00E134AB">
            <w:pPr>
              <w:pStyle w:val="ListNumber2"/>
              <w:ind w:left="360"/>
            </w:pPr>
            <w:r w:rsidRPr="00434689">
              <w:t>Not on file (status not evaluated)</w:t>
            </w:r>
          </w:p>
        </w:tc>
      </w:tr>
      <w:tr w:rsidR="00EB50F9" w14:paraId="7A496D6F" w14:textId="77777777" w:rsidTr="009B3DD0">
        <w:tc>
          <w:tcPr>
            <w:tcW w:w="3237" w:type="dxa"/>
          </w:tcPr>
          <w:p w14:paraId="50F13C20" w14:textId="77777777" w:rsidR="00EB50F9" w:rsidRDefault="00EB50F9" w:rsidP="00EB50F9">
            <w:pPr>
              <w:pStyle w:val="TableHdg"/>
            </w:pPr>
            <w:r w:rsidRPr="00823895">
              <w:rPr>
                <w:rStyle w:val="ListBulletChar"/>
              </w:rPr>
              <w:t>Int Stat Date</w:t>
            </w:r>
            <w:r w:rsidRPr="00823895">
              <w:rPr>
                <w:rStyle w:val="ListBulletChar"/>
              </w:rPr>
              <w:br/>
            </w:r>
            <w:r w:rsidRPr="00F441F7">
              <w:rPr>
                <w:rStyle w:val="ListBulletChar"/>
              </w:rPr>
              <w:t>(Intervention Status Date)</w:t>
            </w:r>
          </w:p>
        </w:tc>
        <w:tc>
          <w:tcPr>
            <w:tcW w:w="6123" w:type="dxa"/>
          </w:tcPr>
          <w:p w14:paraId="519C7536" w14:textId="77777777" w:rsidR="00EB50F9" w:rsidRDefault="00EB50F9" w:rsidP="00E134AB">
            <w:pPr>
              <w:pStyle w:val="TableText"/>
            </w:pPr>
            <w:r w:rsidRPr="00F441F7">
              <w:rPr>
                <w:rStyle w:val="ListBulletChar"/>
              </w:rPr>
              <w:t>Da</w:t>
            </w:r>
            <w:r>
              <w:t>te on which the status of the intervention was evaluated</w:t>
            </w:r>
          </w:p>
        </w:tc>
      </w:tr>
    </w:tbl>
    <w:p w14:paraId="6DF82CD7" w14:textId="77777777" w:rsidR="009B3DD0" w:rsidRPr="00677815" w:rsidRDefault="009B3DD0" w:rsidP="00677815"/>
    <w:p w14:paraId="64DD1523" w14:textId="77777777" w:rsidR="00D458FA" w:rsidRDefault="009B3DD0" w:rsidP="009F155B">
      <w:pPr>
        <w:pStyle w:val="Heading3"/>
      </w:pPr>
      <w:r>
        <w:br w:type="page"/>
      </w:r>
      <w:bookmarkStart w:id="44" w:name="_Toc322966479"/>
      <w:r w:rsidRPr="00434689">
        <w:lastRenderedPageBreak/>
        <w:t>Updating a</w:t>
      </w:r>
      <w:r>
        <w:t>n Existing</w:t>
      </w:r>
      <w:r w:rsidRPr="00434689">
        <w:t xml:space="preserve"> Problem</w:t>
      </w:r>
      <w:r>
        <w:t>/Intervention</w:t>
      </w:r>
      <w:bookmarkEnd w:id="44"/>
    </w:p>
    <w:p w14:paraId="1080C240" w14:textId="77777777" w:rsidR="005A09BC" w:rsidRDefault="005A09BC" w:rsidP="00F53B2F">
      <w:pPr>
        <w:pStyle w:val="ListNumber"/>
        <w:numPr>
          <w:ilvl w:val="0"/>
          <w:numId w:val="15"/>
        </w:numPr>
      </w:pPr>
      <w:r w:rsidRPr="00EB50F9">
        <w:t>Click a</w:t>
      </w:r>
      <w:r w:rsidRPr="00434689">
        <w:t xml:space="preserve"> problem</w:t>
      </w:r>
      <w:r>
        <w:t>.</w:t>
      </w:r>
      <w:r>
        <w:br/>
      </w:r>
      <w:r w:rsidR="009B3DD0">
        <w:t>Problem evaluation and Intervention status become available.</w:t>
      </w:r>
      <w:r>
        <w:t xml:space="preserve"> </w:t>
      </w:r>
    </w:p>
    <w:p w14:paraId="36A8BF42" w14:textId="77777777" w:rsidR="009E2FE3" w:rsidRDefault="00111A59" w:rsidP="00874155">
      <w:pPr>
        <w:pStyle w:val="screen"/>
      </w:pPr>
      <w:r>
        <w:rPr>
          <w:noProof/>
        </w:rPr>
        <w:pict w14:anchorId="3928DC75">
          <v:shape id="_x0000_i1042" type="#_x0000_t75" style="width:5in;height:275.5pt;visibility:visible">
            <v:imagedata r:id="rId36" o:title=""/>
          </v:shape>
        </w:pict>
      </w:r>
    </w:p>
    <w:p w14:paraId="02BE0EB0" w14:textId="77777777" w:rsidR="003821DE" w:rsidRDefault="002767CD" w:rsidP="00874155">
      <w:pPr>
        <w:pStyle w:val="Caption"/>
      </w:pPr>
      <w:r>
        <w:t xml:space="preserve">Interdisciplinary Plan of Care, Problems/Interventions/Desired </w:t>
      </w:r>
      <w:r w:rsidR="00B55686">
        <w:t>Outcomes, Prob tab window</w:t>
      </w:r>
      <w:r w:rsidR="00B55686">
        <w:br/>
      </w:r>
      <w:r w:rsidR="001466BB">
        <w:t xml:space="preserve">Problem evaluation and </w:t>
      </w:r>
      <w:r>
        <w:t>Intervention</w:t>
      </w:r>
      <w:r w:rsidR="001466BB">
        <w:t xml:space="preserve"> status</w:t>
      </w:r>
      <w:r>
        <w:t xml:space="preserve"> available</w:t>
      </w:r>
    </w:p>
    <w:p w14:paraId="504622E5" w14:textId="77777777" w:rsidR="001466BB" w:rsidRPr="001466BB" w:rsidRDefault="009B3DD0" w:rsidP="001466BB">
      <w:pPr>
        <w:pStyle w:val="ListNumber"/>
      </w:pPr>
      <w:r>
        <w:t>C</w:t>
      </w:r>
      <w:r w:rsidR="001466BB">
        <w:t xml:space="preserve">lick </w:t>
      </w:r>
      <w:r>
        <w:t xml:space="preserve">the </w:t>
      </w:r>
      <w:r w:rsidR="001466BB">
        <w:t xml:space="preserve">problem </w:t>
      </w:r>
      <w:r>
        <w:t xml:space="preserve">again </w:t>
      </w:r>
      <w:r w:rsidR="001466BB">
        <w:t xml:space="preserve">to view </w:t>
      </w:r>
      <w:r w:rsidR="00EB52D5">
        <w:t>its</w:t>
      </w:r>
      <w:r w:rsidR="001466BB">
        <w:t xml:space="preserve"> </w:t>
      </w:r>
      <w:r w:rsidR="001466BB" w:rsidRPr="00EB52D5">
        <w:rPr>
          <w:b/>
        </w:rPr>
        <w:t>Problem/Intervention detail</w:t>
      </w:r>
      <w:r w:rsidR="001466BB">
        <w:t>.</w:t>
      </w:r>
      <w:r w:rsidR="00CD23FF">
        <w:br/>
        <w:t>A summary of the problem displays with the specific intervention and statuses.</w:t>
      </w:r>
    </w:p>
    <w:p w14:paraId="2DB5846F" w14:textId="77777777" w:rsidR="00AA6228" w:rsidRDefault="00111A59" w:rsidP="003821DE">
      <w:pPr>
        <w:pStyle w:val="screen"/>
      </w:pPr>
      <w:r>
        <w:rPr>
          <w:noProof/>
        </w:rPr>
        <w:lastRenderedPageBreak/>
        <w:pict w14:anchorId="6F9E40DA">
          <v:shape id="Picture 16" o:spid="_x0000_i1043" type="#_x0000_t75" style="width:5in;height:275.5pt;visibility:visible">
            <v:imagedata r:id="rId37" o:title=""/>
          </v:shape>
        </w:pict>
      </w:r>
    </w:p>
    <w:p w14:paraId="27A66D9E" w14:textId="77777777" w:rsidR="00AA6228" w:rsidRPr="00AA6228" w:rsidRDefault="00AA6228" w:rsidP="00874155">
      <w:pPr>
        <w:pStyle w:val="Caption"/>
      </w:pPr>
      <w:r>
        <w:t>Interdisciplinary Plan of Care, Problems/Interventions/Desired Outcomes, Prob tab window</w:t>
      </w:r>
      <w:r>
        <w:br/>
        <w:t>Problem/Intervention detail available</w:t>
      </w:r>
    </w:p>
    <w:p w14:paraId="36C81154" w14:textId="77777777" w:rsidR="00330AB3" w:rsidRPr="00242B8A" w:rsidRDefault="009210B4" w:rsidP="00D60796">
      <w:pPr>
        <w:pStyle w:val="ListNumber"/>
      </w:pPr>
      <w:r>
        <w:t>Select a problem evaluation and an intervention status for a selected problem.</w:t>
      </w:r>
      <w:r>
        <w:br/>
      </w:r>
      <w:r w:rsidRPr="0030445E">
        <w:t>Evaluate both the problem and the specific interventions each time you document.</w:t>
      </w:r>
    </w:p>
    <w:p w14:paraId="344D8F92" w14:textId="77777777" w:rsidR="00DB370F" w:rsidRDefault="00111A59" w:rsidP="00DB370F">
      <w:pPr>
        <w:pStyle w:val="screen"/>
      </w:pPr>
      <w:r>
        <w:rPr>
          <w:noProof/>
        </w:rPr>
        <w:pict w14:anchorId="252AEEEC">
          <v:shape id="_x0000_i1044" type="#_x0000_t75" style="width:5in;height:98.9pt;visibility:visible">
            <v:imagedata r:id="rId38" o:title=""/>
          </v:shape>
        </w:pict>
      </w:r>
    </w:p>
    <w:p w14:paraId="1E899587" w14:textId="77777777" w:rsidR="00DB370F" w:rsidRDefault="00DB370F" w:rsidP="00874155">
      <w:pPr>
        <w:pStyle w:val="Caption"/>
      </w:pPr>
      <w:r>
        <w:t xml:space="preserve">Problem </w:t>
      </w:r>
      <w:r>
        <w:rPr>
          <w:rFonts w:hint="eastAsia"/>
        </w:rPr>
        <w:t>evaluation</w:t>
      </w:r>
      <w:r>
        <w:t>, Intervention status, and Problem/Intervention detail</w:t>
      </w:r>
    </w:p>
    <w:p w14:paraId="1F3A2C71" w14:textId="77777777" w:rsidR="00AF0934" w:rsidRPr="00AF0934" w:rsidRDefault="00AF0934" w:rsidP="00AF0934">
      <w:pPr>
        <w:pStyle w:val="ListNumber"/>
      </w:pPr>
      <w:r>
        <w:t xml:space="preserve">To delete entered data </w:t>
      </w:r>
      <w:r w:rsidRPr="00AF0934">
        <w:rPr>
          <w:i/>
        </w:rPr>
        <w:t>before saving</w:t>
      </w:r>
      <w:r>
        <w:t xml:space="preserve">, click </w:t>
      </w:r>
      <w:r w:rsidRPr="00AF0934">
        <w:rPr>
          <w:b/>
        </w:rPr>
        <w:t>Cancel</w:t>
      </w:r>
      <w:r>
        <w:t>.</w:t>
      </w:r>
    </w:p>
    <w:p w14:paraId="15C7C112" w14:textId="77777777" w:rsidR="00DB370F" w:rsidRPr="005A09BC" w:rsidRDefault="00DB370F" w:rsidP="00DB370F">
      <w:pPr>
        <w:pStyle w:val="ListNumber"/>
      </w:pPr>
      <w:r>
        <w:t xml:space="preserve">Click </w:t>
      </w:r>
      <w:r w:rsidRPr="00146145">
        <w:rPr>
          <w:b/>
        </w:rPr>
        <w:t>OK</w:t>
      </w:r>
      <w:r>
        <w:t>.</w:t>
      </w:r>
      <w:r>
        <w:br/>
      </w:r>
      <w:r w:rsidR="00D55FEC">
        <w:t>I</w:t>
      </w:r>
      <w:r>
        <w:t xml:space="preserve">nformation </w:t>
      </w:r>
      <w:r w:rsidR="00347B58">
        <w:t>pop-up</w:t>
      </w:r>
      <w:r>
        <w:t xml:space="preserve"> displays.</w:t>
      </w:r>
    </w:p>
    <w:p w14:paraId="2B469719" w14:textId="77777777" w:rsidR="00DB370F" w:rsidRDefault="00111A59" w:rsidP="00DB370F">
      <w:pPr>
        <w:pStyle w:val="screen"/>
      </w:pPr>
      <w:r>
        <w:rPr>
          <w:noProof/>
        </w:rPr>
        <w:pict w14:anchorId="7B1C93CB">
          <v:shape id="Picture 23" o:spid="_x0000_i1045" type="#_x0000_t75" style="width:2in;height:79.5pt;visibility:visible">
            <v:imagedata r:id="rId39" o:title=""/>
          </v:shape>
        </w:pict>
      </w:r>
    </w:p>
    <w:p w14:paraId="4E1F5F77" w14:textId="77777777" w:rsidR="00DB370F" w:rsidRPr="00055872" w:rsidRDefault="00DB370F" w:rsidP="00874155">
      <w:pPr>
        <w:pStyle w:val="Caption"/>
      </w:pPr>
      <w:r>
        <w:lastRenderedPageBreak/>
        <w:t xml:space="preserve">Information </w:t>
      </w:r>
      <w:r w:rsidR="00347B58">
        <w:t>pop-up</w:t>
      </w:r>
      <w:r>
        <w:t>: Plan/Intervention updated!</w:t>
      </w:r>
    </w:p>
    <w:p w14:paraId="249E39B7" w14:textId="77777777" w:rsidR="00DB370F" w:rsidRDefault="00DB370F" w:rsidP="00DB370F">
      <w:pPr>
        <w:pStyle w:val="ListNumber"/>
      </w:pPr>
      <w:r>
        <w:t xml:space="preserve">Click </w:t>
      </w:r>
      <w:r w:rsidRPr="00055872">
        <w:rPr>
          <w:b/>
        </w:rPr>
        <w:t>OK</w:t>
      </w:r>
      <w:r>
        <w:t xml:space="preserve"> to</w:t>
      </w:r>
      <w:r w:rsidRPr="009952A8">
        <w:t xml:space="preserve"> </w:t>
      </w:r>
      <w:r>
        <w:t>complete the problem/intervention</w:t>
      </w:r>
      <w:r w:rsidR="00AF0934">
        <w:t xml:space="preserve"> update</w:t>
      </w:r>
      <w:r>
        <w:t>.</w:t>
      </w:r>
    </w:p>
    <w:p w14:paraId="6518E105" w14:textId="77777777" w:rsidR="004349DA" w:rsidRDefault="004349DA" w:rsidP="00DB370F">
      <w:pPr>
        <w:pStyle w:val="ListNumber"/>
      </w:pPr>
      <w:r>
        <w:t>To update additional problems</w:t>
      </w:r>
      <w:r w:rsidR="00EF532B">
        <w:t>/interventions</w:t>
      </w:r>
      <w:r>
        <w:t>, repeat steps 1-</w:t>
      </w:r>
      <w:r w:rsidR="004C6E75">
        <w:t>6</w:t>
      </w:r>
      <w:r>
        <w:t>, as necessary.</w:t>
      </w:r>
    </w:p>
    <w:p w14:paraId="067D57DC" w14:textId="77777777" w:rsidR="00DB370F" w:rsidRDefault="009210B4" w:rsidP="00D458FA">
      <w:pPr>
        <w:pStyle w:val="ListNumber"/>
      </w:pPr>
      <w:r>
        <w:t>Review the care plan table.</w:t>
      </w:r>
      <w:r>
        <w:br/>
        <w:t>The Prob Eval/Int Status are updated and the Prob Eval Date/Int Status Date are added.</w:t>
      </w:r>
    </w:p>
    <w:p w14:paraId="11A03AA3" w14:textId="77777777" w:rsidR="009210B4" w:rsidRDefault="00111A59" w:rsidP="009210B4">
      <w:pPr>
        <w:pStyle w:val="screen"/>
      </w:pPr>
      <w:r>
        <w:rPr>
          <w:noProof/>
        </w:rPr>
        <w:pict w14:anchorId="125EDE91">
          <v:shape id="Picture 22" o:spid="_x0000_i1046" type="#_x0000_t75" style="width:5in;height:56.35pt;visibility:visible">
            <v:imagedata r:id="rId40" o:title=""/>
          </v:shape>
        </w:pict>
      </w:r>
    </w:p>
    <w:p w14:paraId="4AF63D08" w14:textId="77777777" w:rsidR="00AF0934" w:rsidRPr="00AF0934" w:rsidRDefault="00AF0934" w:rsidP="00874155">
      <w:pPr>
        <w:pStyle w:val="Caption"/>
      </w:pPr>
      <w:r>
        <w:t xml:space="preserve">Interdisciplinary Plan of Care, Problems/Interventions/Desired Outcomes, Prob tab window </w:t>
      </w:r>
      <w:r>
        <w:br/>
        <w:t>with an updated problem</w:t>
      </w:r>
    </w:p>
    <w:p w14:paraId="63903020" w14:textId="77777777" w:rsidR="006D7305" w:rsidRDefault="00744D9C" w:rsidP="00D458FA">
      <w:pPr>
        <w:pStyle w:val="ListNumber"/>
      </w:pPr>
      <w:r>
        <w:t>C</w:t>
      </w:r>
      <w:r w:rsidRPr="00434689">
        <w:t xml:space="preserve">lick </w:t>
      </w:r>
      <w:r w:rsidRPr="00242B8A">
        <w:rPr>
          <w:b/>
        </w:rPr>
        <w:t>View history for th</w:t>
      </w:r>
      <w:r w:rsidR="004273AF">
        <w:rPr>
          <w:b/>
        </w:rPr>
        <w:t>is</w:t>
      </w:r>
      <w:r w:rsidRPr="00242B8A">
        <w:rPr>
          <w:b/>
        </w:rPr>
        <w:t xml:space="preserve"> problem</w:t>
      </w:r>
      <w:r w:rsidR="009210B4">
        <w:t xml:space="preserve"> to view the history of the selected problem</w:t>
      </w:r>
      <w:r w:rsidRPr="00434689">
        <w:t>.</w:t>
      </w:r>
      <w:r w:rsidR="000424A2">
        <w:br/>
      </w:r>
      <w:r w:rsidR="00242B8A">
        <w:t xml:space="preserve">The </w:t>
      </w:r>
      <w:r w:rsidR="000424A2">
        <w:t>Problem History displays.</w:t>
      </w:r>
    </w:p>
    <w:p w14:paraId="2D931BC2" w14:textId="77777777" w:rsidR="00D458FA" w:rsidRDefault="00111A59" w:rsidP="006D7305">
      <w:pPr>
        <w:pStyle w:val="screen"/>
      </w:pPr>
      <w:r>
        <w:rPr>
          <w:noProof/>
        </w:rPr>
        <w:pict w14:anchorId="5C8D120D">
          <v:shape id="Picture 40" o:spid="_x0000_i1047" type="#_x0000_t75" style="width:1.25pt;height:.65pt;visibility:visible">
            <v:imagedata r:id="rId41" o:title=""/>
          </v:shape>
        </w:pict>
      </w:r>
      <w:r>
        <w:rPr>
          <w:noProof/>
        </w:rPr>
        <w:pict w14:anchorId="2AFA7176">
          <v:shape id="Picture 43" o:spid="_x0000_i1048" type="#_x0000_t75" style="width:1.25pt;height:.65pt;visibility:visible">
            <v:imagedata r:id="rId41" o:title=""/>
          </v:shape>
        </w:pict>
      </w:r>
      <w:r>
        <w:rPr>
          <w:noProof/>
        </w:rPr>
        <w:pict w14:anchorId="64DF958E">
          <v:shape id="Picture 46" o:spid="_x0000_i1049" type="#_x0000_t75" style="width:1.25pt;height:.65pt;visibility:visible">
            <v:imagedata r:id="rId41" o:title=""/>
          </v:shape>
        </w:pict>
      </w:r>
      <w:r>
        <w:rPr>
          <w:noProof/>
        </w:rPr>
        <w:pict w14:anchorId="707952AF">
          <v:shape id="Picture 49" o:spid="_x0000_i1050" type="#_x0000_t75" style="width:5in;height:276.75pt;visibility:visible">
            <v:imagedata r:id="rId42" o:title=""/>
          </v:shape>
        </w:pict>
      </w:r>
    </w:p>
    <w:p w14:paraId="7F9CBD09" w14:textId="77777777" w:rsidR="00D458FA" w:rsidRDefault="001749BD" w:rsidP="00874155">
      <w:pPr>
        <w:pStyle w:val="Caption"/>
      </w:pPr>
      <w:r>
        <w:t>Problem History window</w:t>
      </w:r>
    </w:p>
    <w:p w14:paraId="3B0D0120" w14:textId="77777777" w:rsidR="002A60FD" w:rsidRPr="002A60FD" w:rsidRDefault="002A60FD" w:rsidP="002A60FD">
      <w:pPr>
        <w:pStyle w:val="ListNumber"/>
      </w:pPr>
      <w:r w:rsidRPr="002A60FD">
        <w:t xml:space="preserve">Click </w:t>
      </w:r>
      <w:r w:rsidRPr="002A60FD">
        <w:rPr>
          <w:b/>
        </w:rPr>
        <w:t>Close</w:t>
      </w:r>
      <w:r w:rsidRPr="002A60FD">
        <w:t>.</w:t>
      </w:r>
    </w:p>
    <w:p w14:paraId="7CF0F007" w14:textId="77777777" w:rsidR="00E80DCE" w:rsidRDefault="00E80DCE" w:rsidP="009F155B">
      <w:pPr>
        <w:pStyle w:val="Heading3"/>
      </w:pPr>
      <w:bookmarkStart w:id="45" w:name="_Toc242261478"/>
      <w:bookmarkStart w:id="46" w:name="_Ref278276739"/>
      <w:bookmarkStart w:id="47" w:name="_Toc322966480"/>
      <w:bookmarkStart w:id="48" w:name="_Toc240975974"/>
      <w:bookmarkStart w:id="49" w:name="_Toc242261477"/>
      <w:bookmarkStart w:id="50" w:name="_Ref278276615"/>
      <w:r>
        <w:t>A</w:t>
      </w:r>
      <w:r w:rsidRPr="00434689">
        <w:t>dding a</w:t>
      </w:r>
      <w:r>
        <w:t xml:space="preserve"> New</w:t>
      </w:r>
      <w:r w:rsidRPr="00434689">
        <w:t xml:space="preserve"> Intervention</w:t>
      </w:r>
      <w:bookmarkEnd w:id="45"/>
      <w:r>
        <w:t xml:space="preserve"> </w:t>
      </w:r>
      <w:r w:rsidR="00DE4C77">
        <w:t>for</w:t>
      </w:r>
      <w:r>
        <w:t xml:space="preserve"> an Existing Problem</w:t>
      </w:r>
      <w:bookmarkEnd w:id="46"/>
      <w:bookmarkEnd w:id="47"/>
    </w:p>
    <w:p w14:paraId="423540B7" w14:textId="77777777" w:rsidR="00E80DCE" w:rsidRPr="00434689" w:rsidRDefault="00E80DCE" w:rsidP="00F53B2F">
      <w:pPr>
        <w:pStyle w:val="ListNumber"/>
        <w:numPr>
          <w:ilvl w:val="0"/>
          <w:numId w:val="21"/>
        </w:numPr>
      </w:pPr>
      <w:r w:rsidRPr="00781770">
        <w:t>Click</w:t>
      </w:r>
      <w:r>
        <w:t xml:space="preserve"> a</w:t>
      </w:r>
      <w:r w:rsidRPr="00434689">
        <w:t xml:space="preserve"> problem.</w:t>
      </w:r>
    </w:p>
    <w:p w14:paraId="10009635" w14:textId="77777777" w:rsidR="00E80DCE" w:rsidRPr="002E3C38" w:rsidRDefault="00E80DCE" w:rsidP="00F53B2F">
      <w:pPr>
        <w:pStyle w:val="ListNumber"/>
        <w:numPr>
          <w:ilvl w:val="0"/>
          <w:numId w:val="21"/>
        </w:numPr>
      </w:pPr>
      <w:r w:rsidRPr="00434689">
        <w:t xml:space="preserve">Click </w:t>
      </w:r>
      <w:r w:rsidRPr="002E3C38">
        <w:rPr>
          <w:b/>
        </w:rPr>
        <w:t>Add New Intervention to this problem</w:t>
      </w:r>
      <w:r w:rsidRPr="00434689">
        <w:t>.</w:t>
      </w:r>
      <w:r>
        <w:br/>
        <w:t>The Add New Problem/Intervention window displays with the area and problem selected.</w:t>
      </w:r>
    </w:p>
    <w:p w14:paraId="018F2E0C" w14:textId="77777777" w:rsidR="00E80DCE" w:rsidRDefault="00111A59" w:rsidP="00E80DCE">
      <w:pPr>
        <w:pStyle w:val="screen"/>
      </w:pPr>
      <w:r>
        <w:rPr>
          <w:noProof/>
        </w:rPr>
        <w:lastRenderedPageBreak/>
        <w:pict w14:anchorId="7965E534">
          <v:shape id="Picture 26" o:spid="_x0000_i1051" type="#_x0000_t75" style="width:4in;height:222.9pt;visibility:visible">
            <v:imagedata r:id="rId43" o:title=""/>
          </v:shape>
        </w:pict>
      </w:r>
    </w:p>
    <w:p w14:paraId="6CE63E13" w14:textId="77777777" w:rsidR="00E80DCE" w:rsidRPr="00416ED8" w:rsidRDefault="00E80DCE" w:rsidP="00874155">
      <w:pPr>
        <w:pStyle w:val="Caption"/>
      </w:pPr>
      <w:r>
        <w:t>Add a New Problem/Intervention window</w:t>
      </w:r>
    </w:p>
    <w:p w14:paraId="57E85630" w14:textId="77777777" w:rsidR="00E80DCE" w:rsidRDefault="00E80DCE" w:rsidP="00E80DCE">
      <w:pPr>
        <w:pStyle w:val="ListNumber"/>
      </w:pPr>
      <w:r w:rsidRPr="00434689">
        <w:t xml:space="preserve">Select </w:t>
      </w:r>
      <w:r>
        <w:t>one or more</w:t>
      </w:r>
      <w:r w:rsidRPr="00434689">
        <w:t xml:space="preserve"> intervention</w:t>
      </w:r>
      <w:r>
        <w:t>s</w:t>
      </w:r>
      <w:r w:rsidRPr="00434689">
        <w:t xml:space="preserve"> </w:t>
      </w:r>
      <w:r>
        <w:t xml:space="preserve">from the </w:t>
      </w:r>
      <w:r w:rsidRPr="00E80DCE">
        <w:rPr>
          <w:b/>
        </w:rPr>
        <w:t>Select Interventions</w:t>
      </w:r>
      <w:r>
        <w:t xml:space="preserve"> </w:t>
      </w:r>
      <w:r w:rsidR="00D30A6A">
        <w:t>list</w:t>
      </w:r>
      <w:r>
        <w:t xml:space="preserve"> box.</w:t>
      </w:r>
    </w:p>
    <w:p w14:paraId="073F5B6A" w14:textId="77777777" w:rsidR="00E80DCE" w:rsidRDefault="00E80DCE" w:rsidP="00E80DCE">
      <w:pPr>
        <w:pStyle w:val="ListNumber"/>
      </w:pPr>
      <w:r>
        <w:t xml:space="preserve">Click </w:t>
      </w:r>
      <w:r w:rsidRPr="007B2A64">
        <w:rPr>
          <w:b/>
        </w:rPr>
        <w:t>Add</w:t>
      </w:r>
      <w:r>
        <w:t>.</w:t>
      </w:r>
      <w:r>
        <w:br/>
        <w:t xml:space="preserve">Information </w:t>
      </w:r>
      <w:r w:rsidR="00347B58">
        <w:t>pop-up</w:t>
      </w:r>
      <w:r>
        <w:t xml:space="preserve"> displays.</w:t>
      </w:r>
    </w:p>
    <w:p w14:paraId="24A29B2C" w14:textId="77777777" w:rsidR="00E80DCE" w:rsidRDefault="00111A59" w:rsidP="00E80DCE">
      <w:pPr>
        <w:pStyle w:val="screen"/>
      </w:pPr>
      <w:r>
        <w:rPr>
          <w:noProof/>
        </w:rPr>
        <w:pict w14:anchorId="5516EFCE">
          <v:shape id="Picture 27" o:spid="_x0000_i1052" type="#_x0000_t75" style="width:2in;height:82pt;visibility:visible">
            <v:imagedata r:id="rId44" o:title=""/>
          </v:shape>
        </w:pict>
      </w:r>
    </w:p>
    <w:p w14:paraId="0D279A2A" w14:textId="77777777" w:rsidR="00E80DCE" w:rsidRDefault="00E80DCE" w:rsidP="00874155">
      <w:pPr>
        <w:pStyle w:val="Caption"/>
      </w:pPr>
      <w:r>
        <w:t xml:space="preserve">Information </w:t>
      </w:r>
      <w:r w:rsidR="00347B58">
        <w:t>pop-up</w:t>
      </w:r>
      <w:r>
        <w:t>: New Intervention added!</w:t>
      </w:r>
    </w:p>
    <w:p w14:paraId="4351F30E" w14:textId="77777777" w:rsidR="00E80DCE" w:rsidRDefault="00E80DCE" w:rsidP="00E80DCE">
      <w:pPr>
        <w:pStyle w:val="ListNumber"/>
      </w:pPr>
      <w:r w:rsidRPr="000A6A90">
        <w:t>Click</w:t>
      </w:r>
      <w:r w:rsidRPr="00CB421C">
        <w:rPr>
          <w:b/>
        </w:rPr>
        <w:t xml:space="preserve"> OK</w:t>
      </w:r>
      <w:r w:rsidRPr="000A6A90">
        <w:t>.</w:t>
      </w:r>
    </w:p>
    <w:p w14:paraId="39E649F6" w14:textId="77777777" w:rsidR="00874155" w:rsidRDefault="00E80DCE" w:rsidP="00DE4C77">
      <w:pPr>
        <w:pStyle w:val="ListNumber"/>
      </w:pPr>
      <w:r>
        <w:t xml:space="preserve">Click </w:t>
      </w:r>
      <w:r w:rsidRPr="006F56C6">
        <w:rPr>
          <w:b/>
        </w:rPr>
        <w:t>Exit</w:t>
      </w:r>
      <w:r>
        <w:t>.</w:t>
      </w:r>
      <w:r w:rsidR="00E945DC">
        <w:br/>
      </w:r>
      <w:r w:rsidR="00874155">
        <w:t>Information pop-up displays.</w:t>
      </w:r>
    </w:p>
    <w:p w14:paraId="52B02F18" w14:textId="77777777" w:rsidR="00874155" w:rsidRDefault="00111A59" w:rsidP="00874155">
      <w:pPr>
        <w:pStyle w:val="screen"/>
      </w:pPr>
      <w:r>
        <w:rPr>
          <w:noProof/>
        </w:rPr>
        <w:pict w14:anchorId="6BFA8BAC">
          <v:shape id="_x0000_i1053" type="#_x0000_t75" style="width:2in;height:81.4pt;visibility:visible">
            <v:imagedata r:id="rId45" o:title=""/>
          </v:shape>
        </w:pict>
      </w:r>
    </w:p>
    <w:p w14:paraId="4C0B858F" w14:textId="77777777" w:rsidR="00874155" w:rsidRPr="00874155" w:rsidRDefault="00874155" w:rsidP="00874155">
      <w:pPr>
        <w:pStyle w:val="Caption"/>
      </w:pPr>
      <w:r>
        <w:t xml:space="preserve">Information </w:t>
      </w:r>
      <w:r w:rsidR="00347B58">
        <w:t>pop-up</w:t>
      </w:r>
      <w:r>
        <w:t>: IDPC note created - #(21728909)</w:t>
      </w:r>
      <w:r>
        <w:br/>
        <w:t>Be sure to sign it in CPRS!</w:t>
      </w:r>
    </w:p>
    <w:p w14:paraId="710F909E" w14:textId="77777777" w:rsidR="008B5219" w:rsidRDefault="008B5219">
      <w:pPr>
        <w:tabs>
          <w:tab w:val="clear" w:pos="360"/>
          <w:tab w:val="clear" w:pos="720"/>
          <w:tab w:val="clear" w:pos="1080"/>
          <w:tab w:val="clear" w:pos="1440"/>
        </w:tabs>
        <w:rPr>
          <w:rFonts w:eastAsia="Arial Unicode MS"/>
        </w:rPr>
      </w:pPr>
      <w:r>
        <w:br w:type="page"/>
      </w:r>
    </w:p>
    <w:p w14:paraId="7D2BFD26" w14:textId="77777777" w:rsidR="00DE4C77" w:rsidRDefault="00874155" w:rsidP="00DE4C77">
      <w:pPr>
        <w:pStyle w:val="ListNumber"/>
      </w:pPr>
      <w:r>
        <w:t xml:space="preserve">Click </w:t>
      </w:r>
      <w:r w:rsidRPr="00D55FEC">
        <w:rPr>
          <w:b/>
        </w:rPr>
        <w:t>OK</w:t>
      </w:r>
      <w:r>
        <w:t>.</w:t>
      </w:r>
      <w:r w:rsidR="00D55FEC">
        <w:br/>
      </w:r>
      <w:r w:rsidR="00E945DC">
        <w:t xml:space="preserve">Problems/Interventions/Desired Outcomes window redisplays with </w:t>
      </w:r>
      <w:r w:rsidR="00F96A25">
        <w:t>the new intervention</w:t>
      </w:r>
      <w:r w:rsidR="00E945DC">
        <w:t>.</w:t>
      </w:r>
    </w:p>
    <w:p w14:paraId="1B9B8F78" w14:textId="77777777" w:rsidR="00E945DC" w:rsidRDefault="00111A59" w:rsidP="00E945DC">
      <w:pPr>
        <w:pStyle w:val="screen"/>
      </w:pPr>
      <w:r>
        <w:rPr>
          <w:noProof/>
        </w:rPr>
        <w:pict w14:anchorId="05CD3D86">
          <v:shape id="_x0000_i1054" type="#_x0000_t75" style="width:5in;height:276.1pt;visibility:visible">
            <v:imagedata r:id="rId46" o:title=""/>
          </v:shape>
        </w:pict>
      </w:r>
    </w:p>
    <w:p w14:paraId="39DBC164" w14:textId="77777777" w:rsidR="00E945DC" w:rsidRDefault="00E945DC" w:rsidP="00874155">
      <w:pPr>
        <w:pStyle w:val="Caption"/>
      </w:pPr>
      <w:r>
        <w:t xml:space="preserve">Interdisciplinary Plan of Care, Problems/Interventions/Desired Outcomes, Prob tab window </w:t>
      </w:r>
      <w:r>
        <w:br/>
        <w:t xml:space="preserve">with a new </w:t>
      </w:r>
      <w:r w:rsidR="00C71B7F">
        <w:t>intervention added</w:t>
      </w:r>
    </w:p>
    <w:p w14:paraId="3E96E827" w14:textId="77777777" w:rsidR="00C71B7F" w:rsidRDefault="00C71B7F" w:rsidP="00C71B7F">
      <w:pPr>
        <w:pStyle w:val="ListNumber"/>
      </w:pPr>
      <w:r>
        <w:t>To add more interventions, repeat steps 1-</w:t>
      </w:r>
      <w:r w:rsidR="00D55FEC">
        <w:t>7</w:t>
      </w:r>
      <w:r>
        <w:t>.</w:t>
      </w:r>
    </w:p>
    <w:p w14:paraId="3E54FD4E" w14:textId="77777777" w:rsidR="008B5219" w:rsidRPr="008B5219" w:rsidRDefault="008B5219" w:rsidP="008B5219">
      <w:bookmarkStart w:id="51" w:name="_Ref284926473"/>
      <w:r>
        <w:br w:type="page"/>
      </w:r>
    </w:p>
    <w:p w14:paraId="5D866AB5" w14:textId="77777777" w:rsidR="00D458FA" w:rsidRPr="00434689" w:rsidRDefault="00D458FA" w:rsidP="003A5146">
      <w:pPr>
        <w:pStyle w:val="Heading3"/>
      </w:pPr>
      <w:bookmarkStart w:id="52" w:name="_Toc322966481"/>
      <w:r w:rsidRPr="00434689">
        <w:t xml:space="preserve">Adding a </w:t>
      </w:r>
      <w:r w:rsidR="003D3BF0">
        <w:t xml:space="preserve">New </w:t>
      </w:r>
      <w:r w:rsidRPr="00434689">
        <w:t>Problem</w:t>
      </w:r>
      <w:bookmarkEnd w:id="48"/>
      <w:bookmarkEnd w:id="49"/>
      <w:r w:rsidR="00DE4C77">
        <w:t>/</w:t>
      </w:r>
      <w:r w:rsidR="003D3BF0">
        <w:t>Intervention</w:t>
      </w:r>
      <w:bookmarkEnd w:id="50"/>
      <w:bookmarkEnd w:id="51"/>
      <w:bookmarkEnd w:id="52"/>
    </w:p>
    <w:p w14:paraId="08B885A3" w14:textId="77777777" w:rsidR="00ED2F14" w:rsidRDefault="00D458FA" w:rsidP="00F53B2F">
      <w:pPr>
        <w:pStyle w:val="ListNumber"/>
        <w:numPr>
          <w:ilvl w:val="0"/>
          <w:numId w:val="20"/>
        </w:numPr>
      </w:pPr>
      <w:r w:rsidRPr="00434689">
        <w:t>Click</w:t>
      </w:r>
      <w:r w:rsidR="00055872">
        <w:t xml:space="preserve"> </w:t>
      </w:r>
      <w:r w:rsidRPr="004B34E4">
        <w:rPr>
          <w:b/>
        </w:rPr>
        <w:t>Add New Problem</w:t>
      </w:r>
      <w:r w:rsidRPr="00434689">
        <w:t>.</w:t>
      </w:r>
      <w:r w:rsidR="004B34E4">
        <w:br/>
      </w:r>
      <w:r w:rsidRPr="00434689">
        <w:t>Add New Problem/Intervention</w:t>
      </w:r>
      <w:r w:rsidR="00F37542">
        <w:t xml:space="preserve"> window displays</w:t>
      </w:r>
      <w:r w:rsidRPr="00434689">
        <w:t xml:space="preserve">. </w:t>
      </w:r>
    </w:p>
    <w:p w14:paraId="29EB7690" w14:textId="77777777" w:rsidR="00ED2F14" w:rsidRDefault="00111A59" w:rsidP="00ED2F14">
      <w:pPr>
        <w:pStyle w:val="screen"/>
      </w:pPr>
      <w:r>
        <w:rPr>
          <w:noProof/>
        </w:rPr>
        <w:pict w14:anchorId="2DBDF0DB">
          <v:shape id="Picture 29" o:spid="_x0000_i1055" type="#_x0000_t75" style="width:4in;height:224.15pt;visibility:visible">
            <v:imagedata r:id="rId47" o:title=""/>
          </v:shape>
        </w:pict>
      </w:r>
    </w:p>
    <w:p w14:paraId="49303C91" w14:textId="77777777" w:rsidR="00ED2F14" w:rsidRPr="00ED2F14" w:rsidRDefault="00ED2F14" w:rsidP="00874155">
      <w:pPr>
        <w:pStyle w:val="Caption"/>
      </w:pPr>
      <w:r>
        <w:t>Add New Problem/Intervention window</w:t>
      </w:r>
    </w:p>
    <w:p w14:paraId="5A9060BD" w14:textId="77777777" w:rsidR="009F63AB" w:rsidRDefault="00ED2F14" w:rsidP="004B34E4">
      <w:pPr>
        <w:pStyle w:val="ListNumber"/>
      </w:pPr>
      <w:r>
        <w:t xml:space="preserve">Select an area from the </w:t>
      </w:r>
      <w:r w:rsidRPr="009952A8">
        <w:rPr>
          <w:b/>
        </w:rPr>
        <w:t>Click a problem area</w:t>
      </w:r>
      <w:r w:rsidR="006032D0">
        <w:rPr>
          <w:b/>
        </w:rPr>
        <w:t xml:space="preserve"> </w:t>
      </w:r>
      <w:r w:rsidR="00C71B7F">
        <w:t>list</w:t>
      </w:r>
      <w:r>
        <w:t xml:space="preserve"> box.</w:t>
      </w:r>
      <w:r w:rsidR="00740615" w:rsidRPr="00740615">
        <w:t xml:space="preserve"> </w:t>
      </w:r>
      <w:r w:rsidR="00740615">
        <w:br/>
        <w:t xml:space="preserve">The Select Problem(s) </w:t>
      </w:r>
      <w:r w:rsidR="00C71B7F">
        <w:t>list</w:t>
      </w:r>
      <w:r w:rsidR="00740615">
        <w:t xml:space="preserve"> box displays.</w:t>
      </w:r>
    </w:p>
    <w:p w14:paraId="6FDC193C" w14:textId="77777777" w:rsidR="00740615" w:rsidRDefault="00111A59" w:rsidP="009F63AB">
      <w:pPr>
        <w:pStyle w:val="screen"/>
      </w:pPr>
      <w:r>
        <w:rPr>
          <w:noProof/>
        </w:rPr>
        <w:pict w14:anchorId="6ACDDDB8">
          <v:shape id="Picture 30" o:spid="_x0000_i1056" type="#_x0000_t75" style="width:4in;height:222.25pt;visibility:visible">
            <v:imagedata r:id="rId48" o:title=""/>
          </v:shape>
        </w:pict>
      </w:r>
    </w:p>
    <w:p w14:paraId="69C1062F" w14:textId="77777777" w:rsidR="00740615" w:rsidRDefault="00740615" w:rsidP="00874155">
      <w:pPr>
        <w:pStyle w:val="Caption"/>
      </w:pPr>
      <w:r>
        <w:t>Add New Problem/Intervention window</w:t>
      </w:r>
      <w:r>
        <w:br/>
        <w:t>Select Problem(s) available</w:t>
      </w:r>
    </w:p>
    <w:p w14:paraId="2D172ECA" w14:textId="77777777" w:rsidR="00740615" w:rsidRDefault="00740615" w:rsidP="00ED2F14">
      <w:pPr>
        <w:pStyle w:val="ListNumber"/>
      </w:pPr>
      <w:r>
        <w:lastRenderedPageBreak/>
        <w:t xml:space="preserve">Select </w:t>
      </w:r>
      <w:r w:rsidRPr="00434689">
        <w:t>a problem</w:t>
      </w:r>
      <w:r>
        <w:t xml:space="preserve"> from the </w:t>
      </w:r>
      <w:r w:rsidRPr="009952A8">
        <w:rPr>
          <w:b/>
        </w:rPr>
        <w:t>Select Problem(s)</w:t>
      </w:r>
      <w:r>
        <w:t xml:space="preserve"> </w:t>
      </w:r>
      <w:r w:rsidR="00936F97">
        <w:t>list</w:t>
      </w:r>
      <w:r>
        <w:t xml:space="preserve"> box.</w:t>
      </w:r>
      <w:r>
        <w:br/>
        <w:t xml:space="preserve">You can select only one </w:t>
      </w:r>
      <w:r w:rsidRPr="00434689">
        <w:t>problem at a time.</w:t>
      </w:r>
      <w:r>
        <w:br/>
        <w:t xml:space="preserve">The Desired Outcome </w:t>
      </w:r>
      <w:r w:rsidR="00936F97">
        <w:t xml:space="preserve">text box </w:t>
      </w:r>
      <w:r>
        <w:t xml:space="preserve">and the Select Interventions </w:t>
      </w:r>
      <w:r w:rsidR="00936F97">
        <w:t>list</w:t>
      </w:r>
      <w:r>
        <w:t xml:space="preserve"> box display.</w:t>
      </w:r>
    </w:p>
    <w:p w14:paraId="6D6ABC91" w14:textId="77777777" w:rsidR="00D458FA" w:rsidRDefault="00111A59" w:rsidP="006D7305">
      <w:pPr>
        <w:pStyle w:val="screen"/>
      </w:pPr>
      <w:r>
        <w:rPr>
          <w:noProof/>
        </w:rPr>
        <w:pict w14:anchorId="76BFC5B7">
          <v:shape id="Picture 31" o:spid="_x0000_i1057" type="#_x0000_t75" style="width:4in;height:224.15pt;visibility:visible">
            <v:imagedata r:id="rId49" o:title=""/>
          </v:shape>
        </w:pict>
      </w:r>
    </w:p>
    <w:p w14:paraId="32D107EE" w14:textId="77777777" w:rsidR="009E2FE3" w:rsidRPr="009E2FE3" w:rsidRDefault="008A4B94" w:rsidP="00874155">
      <w:pPr>
        <w:pStyle w:val="Caption"/>
      </w:pPr>
      <w:r>
        <w:t>Add New Problem/Intervention window f</w:t>
      </w:r>
      <w:r w:rsidR="00E521F8">
        <w:t>or problem/intervention options</w:t>
      </w:r>
    </w:p>
    <w:p w14:paraId="1829F5AD" w14:textId="77777777" w:rsidR="003D3BF0" w:rsidRDefault="003D3BF0" w:rsidP="00D82629">
      <w:pPr>
        <w:pStyle w:val="ListNumber"/>
      </w:pPr>
      <w:r>
        <w:t xml:space="preserve">Select </w:t>
      </w:r>
      <w:r w:rsidRPr="00434689">
        <w:t>a</w:t>
      </w:r>
      <w:r>
        <w:t xml:space="preserve">n intervention from the </w:t>
      </w:r>
      <w:r w:rsidRPr="00A173F7">
        <w:rPr>
          <w:b/>
        </w:rPr>
        <w:t>Select Interventions</w:t>
      </w:r>
      <w:r>
        <w:t xml:space="preserve"> </w:t>
      </w:r>
      <w:r w:rsidR="00936F97">
        <w:t>list</w:t>
      </w:r>
      <w:r>
        <w:t xml:space="preserve"> box.</w:t>
      </w:r>
    </w:p>
    <w:p w14:paraId="1CC2BAE0" w14:textId="77777777" w:rsidR="003D3BF0" w:rsidRDefault="003D3BF0" w:rsidP="003A5146">
      <w:pPr>
        <w:pStyle w:val="ListNumber"/>
      </w:pPr>
      <w:r>
        <w:t xml:space="preserve">Click </w:t>
      </w:r>
      <w:r w:rsidRPr="00677815">
        <w:rPr>
          <w:b/>
        </w:rPr>
        <w:t>Add</w:t>
      </w:r>
      <w:r>
        <w:t>.</w:t>
      </w:r>
      <w:r>
        <w:br/>
        <w:t xml:space="preserve">Information </w:t>
      </w:r>
      <w:r w:rsidR="00347B58">
        <w:t>pop-up</w:t>
      </w:r>
      <w:r>
        <w:t xml:space="preserve"> displays.</w:t>
      </w:r>
    </w:p>
    <w:p w14:paraId="7587F2B9" w14:textId="77777777" w:rsidR="00E60C7F" w:rsidRDefault="00111A59" w:rsidP="00E60C7F">
      <w:pPr>
        <w:pStyle w:val="screen"/>
      </w:pPr>
      <w:r>
        <w:rPr>
          <w:noProof/>
        </w:rPr>
        <w:pict w14:anchorId="3610F0A5">
          <v:shape id="_x0000_i1058" type="#_x0000_t75" style="width:2in;height:67pt;visibility:visible">
            <v:imagedata r:id="rId50" o:title=""/>
          </v:shape>
        </w:pict>
      </w:r>
    </w:p>
    <w:p w14:paraId="7B778AC1" w14:textId="77777777" w:rsidR="00E60C7F" w:rsidRDefault="00E60C7F" w:rsidP="00E60C7F">
      <w:pPr>
        <w:pStyle w:val="Caption"/>
      </w:pPr>
      <w:r>
        <w:t>Information pop-up: New Problem/Intervention added!</w:t>
      </w:r>
    </w:p>
    <w:p w14:paraId="34130F84" w14:textId="77777777" w:rsidR="00E60C7F" w:rsidRDefault="00E60C7F" w:rsidP="00E60C7F">
      <w:pPr>
        <w:pStyle w:val="ListNumber"/>
      </w:pPr>
      <w:r>
        <w:t xml:space="preserve">Click </w:t>
      </w:r>
      <w:r w:rsidRPr="003D3BF0">
        <w:rPr>
          <w:b/>
        </w:rPr>
        <w:t>OK</w:t>
      </w:r>
      <w:r w:rsidR="00D55FEC">
        <w:t>.</w:t>
      </w:r>
    </w:p>
    <w:p w14:paraId="5A47091A" w14:textId="77777777" w:rsidR="00D55FEC" w:rsidRPr="00E60C7F" w:rsidRDefault="00D55FEC" w:rsidP="00E60C7F">
      <w:pPr>
        <w:pStyle w:val="ListNumber"/>
      </w:pPr>
      <w:r>
        <w:t>Click</w:t>
      </w:r>
      <w:r w:rsidRPr="00832AE1">
        <w:rPr>
          <w:b/>
        </w:rPr>
        <w:t xml:space="preserve"> Exit</w:t>
      </w:r>
      <w:r>
        <w:t>.</w:t>
      </w:r>
      <w:r>
        <w:br/>
        <w:t>Information pop-up displays.</w:t>
      </w:r>
    </w:p>
    <w:p w14:paraId="72351597" w14:textId="77777777" w:rsidR="00677815" w:rsidRPr="00677815" w:rsidRDefault="00111A59" w:rsidP="00677815">
      <w:pPr>
        <w:pStyle w:val="screen"/>
      </w:pPr>
      <w:r>
        <w:rPr>
          <w:b/>
          <w:noProof/>
        </w:rPr>
        <w:pict w14:anchorId="42ECCAD3">
          <v:shape id="_x0000_i1059" type="#_x0000_t75" style="width:2in;height:81.4pt;visibility:visible">
            <v:imagedata r:id="rId51" o:title=""/>
          </v:shape>
        </w:pict>
      </w:r>
    </w:p>
    <w:p w14:paraId="798A3850" w14:textId="77777777" w:rsidR="00E60C7F" w:rsidRDefault="003D3BF0" w:rsidP="00D55FEC">
      <w:pPr>
        <w:pStyle w:val="Caption"/>
      </w:pPr>
      <w:r>
        <w:t xml:space="preserve">Information </w:t>
      </w:r>
      <w:r w:rsidR="00347B58">
        <w:t>pop-up</w:t>
      </w:r>
      <w:r>
        <w:t xml:space="preserve">: </w:t>
      </w:r>
      <w:r w:rsidR="00677815">
        <w:t>IDPC note created - #(21728908)</w:t>
      </w:r>
      <w:r w:rsidR="00677815">
        <w:br/>
        <w:t>Be sure to sign it in CPRS</w:t>
      </w:r>
      <w:r>
        <w:t>!</w:t>
      </w:r>
    </w:p>
    <w:p w14:paraId="469F5C02" w14:textId="77777777" w:rsidR="00D55FEC" w:rsidRPr="00D55FEC" w:rsidRDefault="00D55FEC" w:rsidP="00D55FEC">
      <w:pPr>
        <w:pStyle w:val="ListNumber"/>
      </w:pPr>
      <w:r>
        <w:lastRenderedPageBreak/>
        <w:t xml:space="preserve">Click </w:t>
      </w:r>
      <w:r w:rsidRPr="00D55FEC">
        <w:rPr>
          <w:b/>
        </w:rPr>
        <w:t>OK</w:t>
      </w:r>
      <w:r>
        <w:t>.</w:t>
      </w:r>
    </w:p>
    <w:p w14:paraId="6A9997CF" w14:textId="77777777" w:rsidR="002338B8" w:rsidRDefault="002338B8" w:rsidP="003A5146">
      <w:pPr>
        <w:pStyle w:val="Note"/>
      </w:pPr>
      <w:r w:rsidRPr="002338B8">
        <w:rPr>
          <w:b/>
        </w:rPr>
        <w:t>Note:</w:t>
      </w:r>
      <w:r w:rsidRPr="002338B8">
        <w:t xml:space="preserve"> The Prob tab redisplays with the new problem and its related intervention(s) added to the table (grouped according to tab).</w:t>
      </w:r>
    </w:p>
    <w:p w14:paraId="2161CD4C" w14:textId="77777777" w:rsidR="002338B8" w:rsidRPr="002338B8" w:rsidRDefault="00111A59" w:rsidP="002338B8">
      <w:pPr>
        <w:pStyle w:val="screen"/>
      </w:pPr>
      <w:r>
        <w:rPr>
          <w:noProof/>
        </w:rPr>
        <w:pict w14:anchorId="112DD52D">
          <v:shape id="Picture 37" o:spid="_x0000_i1060" type="#_x0000_t75" style="width:360.65pt;height:275.5pt;visibility:visible">
            <v:imagedata r:id="rId52" o:title=""/>
          </v:shape>
        </w:pict>
      </w:r>
    </w:p>
    <w:p w14:paraId="400DA211" w14:textId="77777777" w:rsidR="002338B8" w:rsidRPr="002338B8" w:rsidRDefault="002338B8" w:rsidP="00874155">
      <w:pPr>
        <w:pStyle w:val="Caption"/>
      </w:pPr>
      <w:r>
        <w:t>List of Problems/Interventions/Desired Outcomes</w:t>
      </w:r>
      <w:r w:rsidR="00D55FEC">
        <w:t xml:space="preserve"> </w:t>
      </w:r>
      <w:r>
        <w:t>with new problem added</w:t>
      </w:r>
    </w:p>
    <w:p w14:paraId="660F4EA0" w14:textId="77777777" w:rsidR="002338B8" w:rsidRPr="002338B8" w:rsidRDefault="00F96A25" w:rsidP="00F96A25">
      <w:pPr>
        <w:pStyle w:val="ListNumber"/>
      </w:pPr>
      <w:r>
        <w:t>To add more problems/interventions, repeat steps 1-</w:t>
      </w:r>
      <w:r w:rsidR="00D55FEC">
        <w:t>8</w:t>
      </w:r>
      <w:r>
        <w:t>, as necessary.</w:t>
      </w:r>
    </w:p>
    <w:p w14:paraId="744831E7" w14:textId="77777777" w:rsidR="0059111A" w:rsidRPr="0059111A" w:rsidRDefault="0059111A" w:rsidP="0059111A">
      <w:r>
        <w:br w:type="page"/>
      </w:r>
    </w:p>
    <w:p w14:paraId="10AF6CB2" w14:textId="77777777" w:rsidR="005150AE" w:rsidRPr="005150AE" w:rsidRDefault="005150AE" w:rsidP="003155BB">
      <w:pPr>
        <w:pStyle w:val="Heading3"/>
      </w:pPr>
      <w:bookmarkStart w:id="53" w:name="_Toc322966482"/>
      <w:r w:rsidRPr="005405C2">
        <w:rPr>
          <w:i/>
        </w:rPr>
        <w:t>Other</w:t>
      </w:r>
      <w:r>
        <w:t xml:space="preserve"> Problem</w:t>
      </w:r>
      <w:r w:rsidR="005405C2">
        <w:t>s</w:t>
      </w:r>
      <w:bookmarkEnd w:id="53"/>
    </w:p>
    <w:p w14:paraId="34E9B338" w14:textId="77777777" w:rsidR="0041547E" w:rsidRDefault="0041547E" w:rsidP="0041547E">
      <w:r>
        <w:t>Some</w:t>
      </w:r>
      <w:r w:rsidRPr="007A3C99">
        <w:t xml:space="preserve"> </w:t>
      </w:r>
      <w:r>
        <w:t>problem</w:t>
      </w:r>
      <w:r w:rsidRPr="007A3C99">
        <w:t xml:space="preserve">s </w:t>
      </w:r>
      <w:r>
        <w:t>generate a pop</w:t>
      </w:r>
      <w:r w:rsidR="00347B58">
        <w:t>-</w:t>
      </w:r>
      <w:r>
        <w:t>up to enter problems that are not on the predefined list.</w:t>
      </w:r>
    </w:p>
    <w:p w14:paraId="048D3AEC" w14:textId="77777777" w:rsidR="00DA0390" w:rsidRDefault="0041547E" w:rsidP="00F53B2F">
      <w:pPr>
        <w:pStyle w:val="ListNumber"/>
        <w:numPr>
          <w:ilvl w:val="0"/>
          <w:numId w:val="26"/>
        </w:numPr>
      </w:pPr>
      <w:r>
        <w:t xml:space="preserve">Select an </w:t>
      </w:r>
      <w:r w:rsidRPr="00AC60EF">
        <w:rPr>
          <w:i/>
        </w:rPr>
        <w:t>Othe</w:t>
      </w:r>
      <w:r w:rsidRPr="000C60A5">
        <w:t>r</w:t>
      </w:r>
      <w:r>
        <w:t xml:space="preserve"> problem in the </w:t>
      </w:r>
      <w:r w:rsidRPr="005C6482">
        <w:rPr>
          <w:b/>
        </w:rPr>
        <w:t>Select Problems</w:t>
      </w:r>
      <w:r>
        <w:t xml:space="preserve"> </w:t>
      </w:r>
      <w:r w:rsidR="00936F97">
        <w:t>list</w:t>
      </w:r>
      <w:r>
        <w:t xml:space="preserve"> box.</w:t>
      </w:r>
      <w:r>
        <w:br/>
        <w:t xml:space="preserve">The </w:t>
      </w:r>
      <w:r w:rsidRPr="00AC60EF">
        <w:rPr>
          <w:i/>
        </w:rPr>
        <w:t>Other</w:t>
      </w:r>
      <w:r>
        <w:t xml:space="preserve"> problems pop</w:t>
      </w:r>
      <w:r w:rsidR="00347B58">
        <w:t>-</w:t>
      </w:r>
      <w:r>
        <w:t>up displays.</w:t>
      </w:r>
    </w:p>
    <w:p w14:paraId="391A1F77" w14:textId="77777777" w:rsidR="00D82629" w:rsidRPr="00D82629" w:rsidRDefault="00111A59" w:rsidP="00D82629">
      <w:pPr>
        <w:pStyle w:val="screen"/>
      </w:pPr>
      <w:r>
        <w:rPr>
          <w:noProof/>
        </w:rPr>
        <w:pict w14:anchorId="2657CEA1">
          <v:shape id="_x0000_i1061" type="#_x0000_t75" style="width:4in;height:222.25pt;visibility:visible">
            <v:imagedata r:id="rId53" o:title=""/>
          </v:shape>
        </w:pict>
      </w:r>
    </w:p>
    <w:p w14:paraId="3A35E6C2" w14:textId="77777777" w:rsidR="00D82629" w:rsidRPr="00D82629" w:rsidRDefault="00B93AF6" w:rsidP="00874155">
      <w:pPr>
        <w:pStyle w:val="Caption"/>
      </w:pPr>
      <w:r>
        <w:t>Add New Problem/Intervention window</w:t>
      </w:r>
      <w:r w:rsidR="00D746D3">
        <w:t xml:space="preserve"> </w:t>
      </w:r>
      <w:r>
        <w:t>with</w:t>
      </w:r>
      <w:r w:rsidR="00A959F0">
        <w:t xml:space="preserve"> </w:t>
      </w:r>
      <w:r w:rsidR="00A959F0" w:rsidRPr="00A173F7">
        <w:rPr>
          <w:i/>
        </w:rPr>
        <w:t>Other</w:t>
      </w:r>
      <w:r w:rsidR="00A959F0">
        <w:t xml:space="preserve"> pop</w:t>
      </w:r>
      <w:r w:rsidR="00347B58">
        <w:t>-</w:t>
      </w:r>
      <w:r w:rsidR="00A959F0">
        <w:t>up</w:t>
      </w:r>
    </w:p>
    <w:p w14:paraId="40E261BD" w14:textId="77777777" w:rsidR="00832AE1" w:rsidRPr="009E5EF8" w:rsidRDefault="00832AE1" w:rsidP="005405C2">
      <w:pPr>
        <w:pStyle w:val="ListNumber"/>
      </w:pPr>
      <w:r w:rsidRPr="009E5EF8">
        <w:t xml:space="preserve">Type the </w:t>
      </w:r>
      <w:r w:rsidR="005405C2" w:rsidRPr="005405C2">
        <w:rPr>
          <w:i/>
        </w:rPr>
        <w:t>o</w:t>
      </w:r>
      <w:r w:rsidRPr="005405C2">
        <w:rPr>
          <w:i/>
        </w:rPr>
        <w:t>ther</w:t>
      </w:r>
      <w:r w:rsidRPr="009E5EF8">
        <w:t xml:space="preserve"> problem into the text box.</w:t>
      </w:r>
    </w:p>
    <w:p w14:paraId="47CC7184" w14:textId="77777777" w:rsidR="00866037" w:rsidRDefault="00832AE1" w:rsidP="005405C2">
      <w:pPr>
        <w:pStyle w:val="ListNumber"/>
      </w:pPr>
      <w:r w:rsidRPr="009E5EF8">
        <w:t xml:space="preserve">Click </w:t>
      </w:r>
      <w:r w:rsidRPr="00866037">
        <w:rPr>
          <w:b/>
        </w:rPr>
        <w:t>OK</w:t>
      </w:r>
      <w:r w:rsidRPr="009E5EF8">
        <w:t>.</w:t>
      </w:r>
      <w:r w:rsidR="00866037">
        <w:br/>
        <w:t>Information pop-up displays.</w:t>
      </w:r>
    </w:p>
    <w:p w14:paraId="092BB756" w14:textId="77777777" w:rsidR="00866037" w:rsidRDefault="00111A59" w:rsidP="00866037">
      <w:pPr>
        <w:pStyle w:val="screen"/>
      </w:pPr>
      <w:r>
        <w:rPr>
          <w:noProof/>
        </w:rPr>
        <w:pict w14:anchorId="119EC192">
          <v:shape id="_x0000_i1062" type="#_x0000_t75" style="width:3in;height:77.65pt;visibility:visible">
            <v:imagedata r:id="rId54" o:title=""/>
          </v:shape>
        </w:pict>
      </w:r>
    </w:p>
    <w:p w14:paraId="6D2524AC" w14:textId="77777777" w:rsidR="00866037" w:rsidRPr="00866037" w:rsidRDefault="00866037" w:rsidP="00866037">
      <w:pPr>
        <w:pStyle w:val="Caption"/>
      </w:pPr>
      <w:r>
        <w:t>Information pop-up: Be sure to enter the desired outcome (free text).</w:t>
      </w:r>
    </w:p>
    <w:p w14:paraId="44FCD0CC" w14:textId="77777777" w:rsidR="00866037" w:rsidRDefault="00866037" w:rsidP="005405C2">
      <w:pPr>
        <w:pStyle w:val="ListNumber"/>
      </w:pPr>
      <w:r>
        <w:t xml:space="preserve">Click </w:t>
      </w:r>
      <w:r w:rsidRPr="00866037">
        <w:rPr>
          <w:b/>
        </w:rPr>
        <w:t>OK</w:t>
      </w:r>
      <w:r>
        <w:t>.</w:t>
      </w:r>
    </w:p>
    <w:p w14:paraId="31E2F4C2" w14:textId="77777777" w:rsidR="005405C2" w:rsidRDefault="00832AE1" w:rsidP="005405C2">
      <w:pPr>
        <w:pStyle w:val="ListNumber"/>
      </w:pPr>
      <w:r w:rsidRPr="009E5EF8">
        <w:t>Type</w:t>
      </w:r>
      <w:r>
        <w:t xml:space="preserve"> a desired outcome into the </w:t>
      </w:r>
      <w:r w:rsidRPr="00866037">
        <w:rPr>
          <w:b/>
        </w:rPr>
        <w:t>Desired Outcome</w:t>
      </w:r>
      <w:r>
        <w:t xml:space="preserve"> text box.</w:t>
      </w:r>
    </w:p>
    <w:p w14:paraId="6AD4775D" w14:textId="77777777" w:rsidR="005405C2" w:rsidRPr="00FB7F98" w:rsidRDefault="005405C2" w:rsidP="005405C2">
      <w:pPr>
        <w:pStyle w:val="ListNumber"/>
        <w:rPr>
          <w:i/>
        </w:rPr>
      </w:pPr>
      <w:r w:rsidRPr="00434689">
        <w:t xml:space="preserve">Select </w:t>
      </w:r>
      <w:r>
        <w:t>one or more</w:t>
      </w:r>
      <w:r w:rsidRPr="00434689">
        <w:t xml:space="preserve"> intervention</w:t>
      </w:r>
      <w:r>
        <w:t>s</w:t>
      </w:r>
      <w:r w:rsidRPr="00434689">
        <w:t xml:space="preserve"> </w:t>
      </w:r>
      <w:r>
        <w:t xml:space="preserve">from the </w:t>
      </w:r>
      <w:r w:rsidRPr="00A173F7">
        <w:rPr>
          <w:b/>
        </w:rPr>
        <w:t>Select Interventions</w:t>
      </w:r>
      <w:r>
        <w:t xml:space="preserve"> </w:t>
      </w:r>
      <w:r w:rsidR="00152876">
        <w:t>list</w:t>
      </w:r>
      <w:r>
        <w:t xml:space="preserve"> box.</w:t>
      </w:r>
    </w:p>
    <w:p w14:paraId="73F41029" w14:textId="77777777" w:rsidR="00FB7F98" w:rsidRPr="00D746D3" w:rsidRDefault="00FB7F98" w:rsidP="005405C2">
      <w:pPr>
        <w:pStyle w:val="ListNumber"/>
        <w:rPr>
          <w:i/>
        </w:rPr>
      </w:pPr>
      <w:r>
        <w:t xml:space="preserve">Click </w:t>
      </w:r>
      <w:r w:rsidRPr="00FB7F98">
        <w:rPr>
          <w:b/>
        </w:rPr>
        <w:t>Add</w:t>
      </w:r>
      <w:r>
        <w:t>.</w:t>
      </w:r>
    </w:p>
    <w:p w14:paraId="751CEBF4" w14:textId="77777777" w:rsidR="00D746D3" w:rsidRDefault="00111A59" w:rsidP="00D746D3">
      <w:pPr>
        <w:pStyle w:val="screen"/>
      </w:pPr>
      <w:r>
        <w:rPr>
          <w:noProof/>
        </w:rPr>
        <w:lastRenderedPageBreak/>
        <w:pict w14:anchorId="1274B1AB">
          <v:shape id="Picture 35" o:spid="_x0000_i1063" type="#_x0000_t75" style="width:179.7pt;height:82pt;visibility:visible">
            <v:imagedata r:id="rId55" o:title=""/>
          </v:shape>
        </w:pict>
      </w:r>
    </w:p>
    <w:p w14:paraId="7194E19B" w14:textId="77777777" w:rsidR="00D746D3" w:rsidRPr="00D746D3" w:rsidRDefault="00D746D3" w:rsidP="00874155">
      <w:pPr>
        <w:pStyle w:val="Caption"/>
      </w:pPr>
      <w:r>
        <w:t xml:space="preserve">Information </w:t>
      </w:r>
      <w:r w:rsidR="00347B58">
        <w:t>pop-up</w:t>
      </w:r>
      <w:r>
        <w:t>: New Problem/Intervention added!</w:t>
      </w:r>
    </w:p>
    <w:p w14:paraId="779FDBC9" w14:textId="77777777" w:rsidR="00FB7F98" w:rsidRPr="00D746D3" w:rsidRDefault="00FB7F98" w:rsidP="00D746D3">
      <w:pPr>
        <w:pStyle w:val="ListNumber"/>
        <w:rPr>
          <w:i/>
        </w:rPr>
      </w:pPr>
      <w:r>
        <w:t xml:space="preserve">Click </w:t>
      </w:r>
      <w:r w:rsidRPr="00FB7F98">
        <w:rPr>
          <w:b/>
        </w:rPr>
        <w:t>OK</w:t>
      </w:r>
      <w:r>
        <w:t>.</w:t>
      </w:r>
    </w:p>
    <w:p w14:paraId="4ABF9E30" w14:textId="77777777" w:rsidR="00D746D3" w:rsidRPr="001F61A6" w:rsidRDefault="00D746D3" w:rsidP="00D746D3">
      <w:pPr>
        <w:pStyle w:val="ListNumber"/>
        <w:rPr>
          <w:i/>
        </w:rPr>
      </w:pPr>
      <w:r>
        <w:t xml:space="preserve">Click </w:t>
      </w:r>
      <w:r w:rsidRPr="00D746D3">
        <w:rPr>
          <w:b/>
        </w:rPr>
        <w:t>Exit</w:t>
      </w:r>
      <w:r>
        <w:t>.</w:t>
      </w:r>
    </w:p>
    <w:p w14:paraId="34246E21" w14:textId="77777777" w:rsidR="001F61A6" w:rsidRPr="00D746D3" w:rsidRDefault="001F61A6" w:rsidP="00D746D3">
      <w:pPr>
        <w:pStyle w:val="ListNumber"/>
        <w:rPr>
          <w:i/>
        </w:rPr>
      </w:pPr>
      <w:r>
        <w:t xml:space="preserve">To add more </w:t>
      </w:r>
      <w:r w:rsidRPr="001F61A6">
        <w:rPr>
          <w:i/>
        </w:rPr>
        <w:t>other</w:t>
      </w:r>
      <w:r>
        <w:t xml:space="preserve"> problems, repeat steps 1-</w:t>
      </w:r>
      <w:r w:rsidR="00A91E67">
        <w:t>9</w:t>
      </w:r>
      <w:r>
        <w:t>, as necessary.</w:t>
      </w:r>
    </w:p>
    <w:p w14:paraId="74A1C7E5" w14:textId="77777777" w:rsidR="005405C2" w:rsidRPr="005405C2" w:rsidRDefault="005405C2" w:rsidP="002338B8">
      <w:pPr>
        <w:pStyle w:val="Heading3"/>
      </w:pPr>
      <w:bookmarkStart w:id="54" w:name="_Toc322966483"/>
      <w:r w:rsidRPr="005405C2">
        <w:rPr>
          <w:i/>
        </w:rPr>
        <w:t>Other</w:t>
      </w:r>
      <w:r>
        <w:t xml:space="preserve"> Interventions</w:t>
      </w:r>
      <w:bookmarkEnd w:id="54"/>
    </w:p>
    <w:p w14:paraId="7D7E8935" w14:textId="77777777" w:rsidR="00A959F0" w:rsidRDefault="00A959F0" w:rsidP="00A959F0">
      <w:r>
        <w:t>Some</w:t>
      </w:r>
      <w:r w:rsidRPr="007A3C99">
        <w:t xml:space="preserve"> </w:t>
      </w:r>
      <w:r>
        <w:t>interventions</w:t>
      </w:r>
      <w:r w:rsidRPr="007A3C99">
        <w:t xml:space="preserve"> </w:t>
      </w:r>
      <w:r>
        <w:t xml:space="preserve">generate a </w:t>
      </w:r>
      <w:r w:rsidR="00347B58">
        <w:t>pop-up</w:t>
      </w:r>
      <w:r>
        <w:t xml:space="preserve"> to enter interventions that are not on the predefined list.</w:t>
      </w:r>
    </w:p>
    <w:p w14:paraId="7A62C18B" w14:textId="77777777" w:rsidR="00A959F0" w:rsidRPr="002338B8" w:rsidRDefault="00A959F0" w:rsidP="00F53B2F">
      <w:pPr>
        <w:pStyle w:val="ListNumber"/>
        <w:numPr>
          <w:ilvl w:val="0"/>
          <w:numId w:val="33"/>
        </w:numPr>
      </w:pPr>
      <w:r w:rsidRPr="002338B8">
        <w:t xml:space="preserve">Select an </w:t>
      </w:r>
      <w:r w:rsidRPr="00EF532B">
        <w:rPr>
          <w:i/>
        </w:rPr>
        <w:t>Other</w:t>
      </w:r>
      <w:r w:rsidRPr="002338B8">
        <w:t xml:space="preserve"> intervention in the </w:t>
      </w:r>
      <w:r w:rsidRPr="00B51B14">
        <w:rPr>
          <w:b/>
        </w:rPr>
        <w:t>Select Interventions</w:t>
      </w:r>
      <w:r w:rsidRPr="002338B8">
        <w:t xml:space="preserve"> </w:t>
      </w:r>
      <w:r w:rsidR="00152876" w:rsidRPr="002338B8">
        <w:t>list</w:t>
      </w:r>
      <w:r w:rsidRPr="002338B8">
        <w:t xml:space="preserve"> box.</w:t>
      </w:r>
      <w:r w:rsidRPr="002338B8">
        <w:br/>
        <w:t xml:space="preserve">The </w:t>
      </w:r>
      <w:r w:rsidRPr="00EF532B">
        <w:rPr>
          <w:i/>
        </w:rPr>
        <w:t>Other</w:t>
      </w:r>
      <w:r w:rsidRPr="002338B8">
        <w:t xml:space="preserve"> intervention pop</w:t>
      </w:r>
      <w:r w:rsidR="00347B58">
        <w:t>-</w:t>
      </w:r>
      <w:r w:rsidRPr="002338B8">
        <w:t>up displays.</w:t>
      </w:r>
    </w:p>
    <w:p w14:paraId="39A7E51C" w14:textId="77777777" w:rsidR="002338B8" w:rsidRPr="002338B8" w:rsidRDefault="00A959F0" w:rsidP="002338B8">
      <w:pPr>
        <w:pStyle w:val="ListNumber"/>
      </w:pPr>
      <w:r w:rsidRPr="002338B8">
        <w:t xml:space="preserve">Type the </w:t>
      </w:r>
      <w:r w:rsidRPr="00B51B14">
        <w:rPr>
          <w:i/>
        </w:rPr>
        <w:t>other</w:t>
      </w:r>
      <w:r w:rsidRPr="002338B8">
        <w:t xml:space="preserve"> intervention into the text box. </w:t>
      </w:r>
    </w:p>
    <w:p w14:paraId="790D477F" w14:textId="77777777" w:rsidR="006837BC" w:rsidRPr="00B93AF6" w:rsidRDefault="00A959F0" w:rsidP="002338B8">
      <w:pPr>
        <w:pStyle w:val="ListNumber"/>
      </w:pPr>
      <w:r w:rsidRPr="002338B8">
        <w:t xml:space="preserve">Click </w:t>
      </w:r>
      <w:r w:rsidRPr="00EF532B">
        <w:rPr>
          <w:b/>
        </w:rPr>
        <w:t>OK</w:t>
      </w:r>
      <w:r w:rsidRPr="002338B8">
        <w:t>.</w:t>
      </w:r>
    </w:p>
    <w:p w14:paraId="0D7CDBA9" w14:textId="77777777" w:rsidR="00E521F8" w:rsidRPr="00E521F8" w:rsidRDefault="00111A59" w:rsidP="00E521F8">
      <w:pPr>
        <w:pStyle w:val="screen"/>
      </w:pPr>
      <w:r>
        <w:rPr>
          <w:noProof/>
        </w:rPr>
        <w:pict w14:anchorId="21D0A65E">
          <v:shape id="Picture 36" o:spid="_x0000_i1064" type="#_x0000_t75" style="width:4in;height:219.75pt;visibility:visible">
            <v:imagedata r:id="rId56" o:title=""/>
          </v:shape>
        </w:pict>
      </w:r>
    </w:p>
    <w:p w14:paraId="0A039413" w14:textId="77777777" w:rsidR="00E521F8" w:rsidRPr="00E521F8" w:rsidRDefault="00E521F8" w:rsidP="00874155">
      <w:pPr>
        <w:pStyle w:val="Caption"/>
      </w:pPr>
      <w:r>
        <w:t xml:space="preserve">Add New Problem/Intervention window with </w:t>
      </w:r>
      <w:r w:rsidR="00A959F0">
        <w:t>Other pop</w:t>
      </w:r>
      <w:r w:rsidR="00347B58">
        <w:t>-</w:t>
      </w:r>
      <w:r w:rsidR="00A959F0">
        <w:t>up</w:t>
      </w:r>
    </w:p>
    <w:p w14:paraId="465460CA" w14:textId="77777777" w:rsidR="00A96B0E" w:rsidRPr="007B2A64" w:rsidRDefault="00CB687A" w:rsidP="007B2A64">
      <w:pPr>
        <w:pStyle w:val="ListNumber"/>
      </w:pPr>
      <w:r>
        <w:t>C</w:t>
      </w:r>
      <w:r w:rsidRPr="00266DB2">
        <w:t xml:space="preserve">lick </w:t>
      </w:r>
      <w:r w:rsidRPr="007B2A64">
        <w:rPr>
          <w:b/>
        </w:rPr>
        <w:t>Add</w:t>
      </w:r>
      <w:r>
        <w:t xml:space="preserve"> to transfer t</w:t>
      </w:r>
      <w:r w:rsidRPr="00266DB2">
        <w:t xml:space="preserve">he intervention to the </w:t>
      </w:r>
      <w:r>
        <w:t>plan of care</w:t>
      </w:r>
      <w:r w:rsidRPr="00266DB2">
        <w:t>.</w:t>
      </w:r>
      <w:r w:rsidR="00B93AF6">
        <w:br/>
      </w:r>
      <w:r w:rsidR="00A96B0E">
        <w:t>Information pop</w:t>
      </w:r>
      <w:r w:rsidR="00347B58">
        <w:t>-</w:t>
      </w:r>
      <w:r w:rsidR="00A96B0E">
        <w:t>up displays.</w:t>
      </w:r>
    </w:p>
    <w:p w14:paraId="2E11EE97" w14:textId="77777777" w:rsidR="00B93AF6" w:rsidRDefault="00111A59" w:rsidP="00B93AF6">
      <w:pPr>
        <w:pStyle w:val="screen"/>
      </w:pPr>
      <w:r>
        <w:rPr>
          <w:noProof/>
        </w:rPr>
        <w:lastRenderedPageBreak/>
        <w:pict w14:anchorId="5C8B354B">
          <v:shape id="_x0000_i1065" type="#_x0000_t75" style="width:2in;height:82pt;visibility:visible">
            <v:imagedata r:id="rId57" o:title=""/>
          </v:shape>
        </w:pict>
      </w:r>
    </w:p>
    <w:p w14:paraId="00FADC18" w14:textId="77777777" w:rsidR="000E5643" w:rsidRPr="000E5643" w:rsidRDefault="006D7305" w:rsidP="00874155">
      <w:pPr>
        <w:pStyle w:val="Caption"/>
      </w:pPr>
      <w:r>
        <w:t xml:space="preserve">Information </w:t>
      </w:r>
      <w:r w:rsidR="00347B58">
        <w:t>pop-up</w:t>
      </w:r>
      <w:r>
        <w:t>: New Intervention added!</w:t>
      </w:r>
    </w:p>
    <w:p w14:paraId="32DA31E7" w14:textId="77777777" w:rsidR="007B2A64" w:rsidRDefault="007B2A64" w:rsidP="000E5643">
      <w:pPr>
        <w:pStyle w:val="ListNumber"/>
      </w:pPr>
      <w:r>
        <w:t xml:space="preserve">Click </w:t>
      </w:r>
      <w:r w:rsidRPr="00B93AF6">
        <w:rPr>
          <w:b/>
        </w:rPr>
        <w:t>OK</w:t>
      </w:r>
      <w:r>
        <w:t>.</w:t>
      </w:r>
    </w:p>
    <w:p w14:paraId="77B932B3" w14:textId="77777777" w:rsidR="009E5EF8" w:rsidRDefault="002B5E06" w:rsidP="009E5EF8">
      <w:pPr>
        <w:pStyle w:val="ListNumber"/>
      </w:pPr>
      <w:r>
        <w:t xml:space="preserve">Click </w:t>
      </w:r>
      <w:r w:rsidRPr="00F8627A">
        <w:rPr>
          <w:b/>
        </w:rPr>
        <w:t>Exit</w:t>
      </w:r>
      <w:r>
        <w:t>.</w:t>
      </w:r>
      <w:r w:rsidR="00A91E67">
        <w:br/>
        <w:t>Information pop-up displays.</w:t>
      </w:r>
    </w:p>
    <w:p w14:paraId="16DAE2D2" w14:textId="77777777" w:rsidR="00A91E67" w:rsidRDefault="00111A59" w:rsidP="00A91E67">
      <w:pPr>
        <w:pStyle w:val="screen"/>
      </w:pPr>
      <w:r>
        <w:rPr>
          <w:noProof/>
        </w:rPr>
        <w:pict w14:anchorId="63887395">
          <v:shape id="_x0000_i1066" type="#_x0000_t75" style="width:2in;height:81.4pt;visibility:visible">
            <v:imagedata r:id="rId58" o:title=""/>
          </v:shape>
        </w:pict>
      </w:r>
    </w:p>
    <w:p w14:paraId="663C4FCE" w14:textId="77777777" w:rsidR="00A91E67" w:rsidRPr="00A91E67" w:rsidRDefault="00A91E67" w:rsidP="00A91E67">
      <w:pPr>
        <w:pStyle w:val="Caption"/>
      </w:pPr>
      <w:r>
        <w:t xml:space="preserve">Information </w:t>
      </w:r>
      <w:r w:rsidR="00347B58">
        <w:t>pop-up</w:t>
      </w:r>
      <w:r>
        <w:t>: IDPC note created - #(21728911)</w:t>
      </w:r>
      <w:r>
        <w:br/>
        <w:t>Be sure to sign it in CPRS!</w:t>
      </w:r>
    </w:p>
    <w:p w14:paraId="32CE708C" w14:textId="77777777" w:rsidR="00A91E67" w:rsidRDefault="00A91E67" w:rsidP="009E5EF8">
      <w:pPr>
        <w:pStyle w:val="ListNumber"/>
      </w:pPr>
      <w:r>
        <w:t xml:space="preserve">Click </w:t>
      </w:r>
      <w:r w:rsidRPr="00A91E67">
        <w:rPr>
          <w:b/>
        </w:rPr>
        <w:t>OK</w:t>
      </w:r>
      <w:r>
        <w:t>.</w:t>
      </w:r>
    </w:p>
    <w:p w14:paraId="34C0751D" w14:textId="77777777" w:rsidR="002338B8" w:rsidRDefault="002338B8" w:rsidP="009E5EF8">
      <w:pPr>
        <w:pStyle w:val="ListNumber"/>
      </w:pPr>
      <w:r>
        <w:t xml:space="preserve">To add more </w:t>
      </w:r>
      <w:r w:rsidRPr="001F61A6">
        <w:rPr>
          <w:i/>
        </w:rPr>
        <w:t>other</w:t>
      </w:r>
      <w:r>
        <w:t xml:space="preserve"> interventions, repeat steps 1-</w:t>
      </w:r>
      <w:r w:rsidR="00917A06">
        <w:t>7</w:t>
      </w:r>
      <w:r>
        <w:t>, as necessary.</w:t>
      </w:r>
    </w:p>
    <w:p w14:paraId="5659B399" w14:textId="77777777" w:rsidR="00F8627A" w:rsidRPr="002338B8" w:rsidRDefault="00F8627A" w:rsidP="002338B8"/>
    <w:p w14:paraId="4A4BDB29" w14:textId="77777777" w:rsidR="00D458FA" w:rsidRPr="002338B8" w:rsidRDefault="00D458FA" w:rsidP="002338B8"/>
    <w:p w14:paraId="5B2380EB" w14:textId="77777777" w:rsidR="00DE4C77" w:rsidRPr="004349DA" w:rsidRDefault="00DE4C77" w:rsidP="004349DA">
      <w:bookmarkStart w:id="55" w:name="_Toc240975975"/>
      <w:bookmarkStart w:id="56" w:name="_Toc242261479"/>
    </w:p>
    <w:p w14:paraId="7C15AD15" w14:textId="77777777" w:rsidR="00D458FA" w:rsidRPr="00434689" w:rsidRDefault="00BE3D46" w:rsidP="004366B5">
      <w:pPr>
        <w:pStyle w:val="Heading2"/>
      </w:pPr>
      <w:r w:rsidRPr="002C69A9">
        <w:br w:type="page"/>
      </w:r>
      <w:bookmarkStart w:id="57" w:name="_Toc322966484"/>
      <w:r w:rsidR="00D458FA" w:rsidRPr="00434689">
        <w:lastRenderedPageBreak/>
        <w:t xml:space="preserve">Functional </w:t>
      </w:r>
      <w:bookmarkEnd w:id="55"/>
      <w:bookmarkEnd w:id="56"/>
      <w:r w:rsidR="000633EB">
        <w:t>(Func)</w:t>
      </w:r>
      <w:bookmarkEnd w:id="57"/>
    </w:p>
    <w:p w14:paraId="669DE62E" w14:textId="77777777" w:rsidR="00D458FA" w:rsidRPr="00434689" w:rsidRDefault="00D458FA" w:rsidP="00D458FA">
      <w:r w:rsidRPr="00434689">
        <w:t xml:space="preserve">The Functional Assessment </w:t>
      </w:r>
      <w:r w:rsidR="000B7548">
        <w:t xml:space="preserve">tab </w:t>
      </w:r>
      <w:r w:rsidR="008D13C1">
        <w:t>contains</w:t>
      </w:r>
      <w:r w:rsidRPr="00434689">
        <w:t xml:space="preserve"> the information that </w:t>
      </w:r>
      <w:r w:rsidR="000B7548">
        <w:t>you</w:t>
      </w:r>
      <w:r w:rsidRPr="00434689">
        <w:t xml:space="preserve"> need to transfer </w:t>
      </w:r>
      <w:r w:rsidR="000B7548">
        <w:t xml:space="preserve">a </w:t>
      </w:r>
      <w:r w:rsidRPr="00434689">
        <w:t>patient</w:t>
      </w:r>
      <w:r w:rsidR="00DF1089">
        <w:t xml:space="preserve"> safely</w:t>
      </w:r>
      <w:r w:rsidR="00985E38">
        <w:t>, using</w:t>
      </w:r>
      <w:r w:rsidR="00A02A49">
        <w:t xml:space="preserve"> mechanical </w:t>
      </w:r>
      <w:r w:rsidR="00985E38">
        <w:t>lifting devices and approved aids for lifting, transferring, repositioning, and moving patients.</w:t>
      </w:r>
    </w:p>
    <w:p w14:paraId="52944DBF" w14:textId="77777777" w:rsidR="00D458FA" w:rsidRDefault="00111A59" w:rsidP="006D7305">
      <w:pPr>
        <w:pStyle w:val="screen"/>
      </w:pPr>
      <w:r>
        <w:rPr>
          <w:noProof/>
        </w:rPr>
        <w:pict w14:anchorId="04C70635">
          <v:shape id="Picture 52" o:spid="_x0000_i1067" type="#_x0000_t75" style="width:5in;height:275.5pt;visibility:visible">
            <v:imagedata r:id="rId59" o:title=""/>
          </v:shape>
        </w:pict>
      </w:r>
    </w:p>
    <w:p w14:paraId="1E778CD4" w14:textId="77777777" w:rsidR="006D7305" w:rsidRPr="006D7305" w:rsidRDefault="00BE3D46" w:rsidP="00874155">
      <w:pPr>
        <w:pStyle w:val="Caption"/>
      </w:pPr>
      <w:r>
        <w:t>Interdisciplinary Plan of Care, Functional Assessment (Func) tab window</w:t>
      </w:r>
    </w:p>
    <w:p w14:paraId="6B625ED4" w14:textId="77777777" w:rsidR="000B7548" w:rsidRDefault="008623D3" w:rsidP="00F53B2F">
      <w:pPr>
        <w:pStyle w:val="ListNumber"/>
        <w:numPr>
          <w:ilvl w:val="0"/>
          <w:numId w:val="16"/>
        </w:numPr>
      </w:pPr>
      <w:r>
        <w:t>Select one or more</w:t>
      </w:r>
      <w:r w:rsidR="000B7548">
        <w:t xml:space="preserve"> f</w:t>
      </w:r>
      <w:r w:rsidR="000B7548" w:rsidRPr="00434689">
        <w:t>or each type of transfer, type of device</w:t>
      </w:r>
      <w:r w:rsidR="000B7548">
        <w:t>,</w:t>
      </w:r>
      <w:r w:rsidR="000B7548" w:rsidRPr="00434689">
        <w:t xml:space="preserve"> and number of staff needed</w:t>
      </w:r>
      <w:r w:rsidR="000B7548">
        <w:t>.</w:t>
      </w:r>
    </w:p>
    <w:p w14:paraId="37DCE599" w14:textId="77777777" w:rsidR="0093263C" w:rsidRDefault="00A02A49" w:rsidP="00F53B2F">
      <w:pPr>
        <w:pStyle w:val="ListNumber"/>
        <w:numPr>
          <w:ilvl w:val="0"/>
          <w:numId w:val="16"/>
        </w:numPr>
      </w:pPr>
      <w:r>
        <w:t>Select a sling type and sling size</w:t>
      </w:r>
      <w:r w:rsidR="008623D3">
        <w:t>, if necessary</w:t>
      </w:r>
      <w:r>
        <w:t>.</w:t>
      </w:r>
    </w:p>
    <w:p w14:paraId="3060FEB7" w14:textId="77777777" w:rsidR="00524B50" w:rsidRDefault="00A02A49" w:rsidP="000B7548">
      <w:pPr>
        <w:pStyle w:val="ListNumber"/>
      </w:pPr>
      <w:r>
        <w:t xml:space="preserve">Click </w:t>
      </w:r>
      <w:r w:rsidRPr="00A02A49">
        <w:rPr>
          <w:b/>
        </w:rPr>
        <w:t>Print</w:t>
      </w:r>
      <w:r>
        <w:t>.</w:t>
      </w:r>
    </w:p>
    <w:p w14:paraId="14188E0C" w14:textId="77777777" w:rsidR="000B7548" w:rsidRPr="00434689" w:rsidRDefault="000B7548" w:rsidP="000B7548">
      <w:pPr>
        <w:pStyle w:val="ListNumber"/>
      </w:pPr>
      <w:r>
        <w:t xml:space="preserve">Print the information and give </w:t>
      </w:r>
      <w:r w:rsidR="00985E38">
        <w:t xml:space="preserve">it </w:t>
      </w:r>
      <w:r>
        <w:t>to the staff handling the transfer.</w:t>
      </w:r>
    </w:p>
    <w:p w14:paraId="0D0E147D" w14:textId="77777777" w:rsidR="00D458FA" w:rsidRPr="00985E38" w:rsidRDefault="00D458FA" w:rsidP="00985E38"/>
    <w:p w14:paraId="7034C6BD" w14:textId="77777777" w:rsidR="00D458FA" w:rsidRPr="00434689" w:rsidRDefault="00BE3D46" w:rsidP="00D34AC0">
      <w:pPr>
        <w:pStyle w:val="Heading2"/>
      </w:pPr>
      <w:bookmarkStart w:id="58" w:name="_Toc240975976"/>
      <w:bookmarkStart w:id="59" w:name="_Toc242261480"/>
      <w:r w:rsidRPr="00985E38">
        <w:br w:type="page"/>
      </w:r>
      <w:bookmarkStart w:id="60" w:name="_Toc322966485"/>
      <w:r w:rsidR="00D458FA" w:rsidRPr="00434689">
        <w:lastRenderedPageBreak/>
        <w:t xml:space="preserve">Discharge Planning </w:t>
      </w:r>
      <w:bookmarkEnd w:id="58"/>
      <w:bookmarkEnd w:id="59"/>
      <w:r w:rsidR="000633EB">
        <w:t>(DP)</w:t>
      </w:r>
      <w:bookmarkEnd w:id="60"/>
    </w:p>
    <w:p w14:paraId="33B93DDE" w14:textId="77777777" w:rsidR="004B6F26" w:rsidRDefault="004B6F26" w:rsidP="00D458FA">
      <w:r>
        <w:t xml:space="preserve">The </w:t>
      </w:r>
      <w:r w:rsidR="00D458FA" w:rsidRPr="00434689">
        <w:t xml:space="preserve">Discharge </w:t>
      </w:r>
      <w:r>
        <w:t>P</w:t>
      </w:r>
      <w:r w:rsidR="00D458FA" w:rsidRPr="00434689">
        <w:t>lanning</w:t>
      </w:r>
      <w:r>
        <w:t xml:space="preserve"> tab contains i</w:t>
      </w:r>
      <w:r w:rsidR="00D458FA" w:rsidRPr="00434689">
        <w:t xml:space="preserve">ssues pulled forward into the list of </w:t>
      </w:r>
      <w:r w:rsidR="00D458FA" w:rsidRPr="00054699">
        <w:rPr>
          <w:b/>
        </w:rPr>
        <w:t>Current discharge planning issues</w:t>
      </w:r>
      <w:r w:rsidR="00054699">
        <w:t>, i</w:t>
      </w:r>
      <w:r w:rsidR="00054699" w:rsidRPr="00434689">
        <w:t>dentified</w:t>
      </w:r>
      <w:r w:rsidR="00054699">
        <w:t xml:space="preserve"> previously</w:t>
      </w:r>
      <w:r w:rsidR="00054699" w:rsidRPr="00434689">
        <w:t xml:space="preserve"> in the Admission</w:t>
      </w:r>
      <w:r w:rsidR="00054699">
        <w:t xml:space="preserve"> – RN </w:t>
      </w:r>
      <w:r w:rsidR="00054699" w:rsidRPr="00434689">
        <w:t xml:space="preserve">Assessment or older plans </w:t>
      </w:r>
      <w:r w:rsidR="00054699">
        <w:t>of care.</w:t>
      </w:r>
    </w:p>
    <w:p w14:paraId="64873534" w14:textId="77777777" w:rsidR="00D458FA" w:rsidRDefault="00111A59" w:rsidP="006D7305">
      <w:pPr>
        <w:pStyle w:val="screen"/>
      </w:pPr>
      <w:r>
        <w:rPr>
          <w:noProof/>
        </w:rPr>
        <w:pict w14:anchorId="6245C205">
          <v:shape id="Picture 61" o:spid="_x0000_i1068" type="#_x0000_t75" style="width:360.65pt;height:275.5pt;visibility:visible">
            <v:imagedata r:id="rId60" o:title=""/>
          </v:shape>
        </w:pict>
      </w:r>
    </w:p>
    <w:p w14:paraId="3210F7A4" w14:textId="77777777" w:rsidR="006D7305" w:rsidRDefault="00BE3D46" w:rsidP="00874155">
      <w:pPr>
        <w:pStyle w:val="Caption"/>
      </w:pPr>
      <w:r>
        <w:t>Interdisciplinary Plan of Care, Discharge Planning (DP) tab window</w:t>
      </w:r>
    </w:p>
    <w:p w14:paraId="4FF909B2" w14:textId="77777777" w:rsidR="004B7EC9" w:rsidRDefault="00985E38" w:rsidP="00F53B2F">
      <w:pPr>
        <w:pStyle w:val="ListNumber"/>
        <w:numPr>
          <w:ilvl w:val="0"/>
          <w:numId w:val="17"/>
        </w:numPr>
      </w:pPr>
      <w:r>
        <w:t xml:space="preserve">Select </w:t>
      </w:r>
      <w:r w:rsidR="004B7EC9">
        <w:t>one or more</w:t>
      </w:r>
      <w:r>
        <w:t xml:space="preserve"> item</w:t>
      </w:r>
      <w:r w:rsidR="004B7EC9">
        <w:t>s</w:t>
      </w:r>
      <w:r>
        <w:t xml:space="preserve"> in the </w:t>
      </w:r>
      <w:r w:rsidRPr="00512A10">
        <w:rPr>
          <w:b/>
        </w:rPr>
        <w:t xml:space="preserve">Current </w:t>
      </w:r>
      <w:r w:rsidR="004B7EC9" w:rsidRPr="00512A10">
        <w:rPr>
          <w:b/>
        </w:rPr>
        <w:t>discharge planning issues</w:t>
      </w:r>
      <w:r w:rsidRPr="00434689">
        <w:t xml:space="preserve"> </w:t>
      </w:r>
      <w:r w:rsidR="008623D3">
        <w:t>list</w:t>
      </w:r>
      <w:r w:rsidR="004B7EC9">
        <w:t xml:space="preserve"> box.</w:t>
      </w:r>
      <w:r w:rsidR="004B7EC9">
        <w:br/>
        <w:t>As you select an item, it moves to the comment text box on the right.</w:t>
      </w:r>
    </w:p>
    <w:p w14:paraId="1FF5D792" w14:textId="77777777" w:rsidR="00251531" w:rsidRDefault="00251531">
      <w:pPr>
        <w:tabs>
          <w:tab w:val="clear" w:pos="360"/>
          <w:tab w:val="clear" w:pos="720"/>
          <w:tab w:val="clear" w:pos="1080"/>
          <w:tab w:val="clear" w:pos="1440"/>
        </w:tabs>
        <w:rPr>
          <w:rFonts w:eastAsia="Arial Unicode MS"/>
        </w:rPr>
      </w:pPr>
      <w:r>
        <w:br w:type="page"/>
      </w:r>
    </w:p>
    <w:p w14:paraId="355BB0B7" w14:textId="77777777" w:rsidR="003E1E7B" w:rsidRDefault="004B7EC9" w:rsidP="00F53B2F">
      <w:pPr>
        <w:pStyle w:val="ListNumber"/>
        <w:numPr>
          <w:ilvl w:val="0"/>
          <w:numId w:val="17"/>
        </w:numPr>
      </w:pPr>
      <w:r>
        <w:t xml:space="preserve">Review the discharge planning issues and </w:t>
      </w:r>
      <w:r w:rsidR="00985E38" w:rsidRPr="00434689">
        <w:t>modif</w:t>
      </w:r>
      <w:r>
        <w:t>y,</w:t>
      </w:r>
      <w:r w:rsidR="00985E38" w:rsidRPr="00434689">
        <w:t xml:space="preserve"> as appropriate</w:t>
      </w:r>
      <w:r>
        <w:t>,</w:t>
      </w:r>
      <w:r w:rsidR="00985E38" w:rsidRPr="00434689">
        <w:t xml:space="preserve"> based on </w:t>
      </w:r>
      <w:r w:rsidR="003E1E7B">
        <w:t xml:space="preserve">the </w:t>
      </w:r>
      <w:r w:rsidR="00985E38" w:rsidRPr="00434689">
        <w:t>current situation.</w:t>
      </w:r>
    </w:p>
    <w:p w14:paraId="19972A8F" w14:textId="77777777" w:rsidR="003E1E7B" w:rsidRDefault="00111A59" w:rsidP="003E1E7B">
      <w:pPr>
        <w:pStyle w:val="screen"/>
      </w:pPr>
      <w:r>
        <w:rPr>
          <w:noProof/>
        </w:rPr>
        <w:pict w14:anchorId="29311E72">
          <v:shape id="Picture 58" o:spid="_x0000_i1069" type="#_x0000_t75" style="width:5in;height:275.5pt;visibility:visible">
            <v:imagedata r:id="rId61" o:title=""/>
          </v:shape>
        </w:pict>
      </w:r>
    </w:p>
    <w:p w14:paraId="57486DC4" w14:textId="77777777" w:rsidR="003E1E7B" w:rsidRPr="003E1E7B" w:rsidRDefault="003E1E7B" w:rsidP="00874155">
      <w:pPr>
        <w:pStyle w:val="Caption"/>
      </w:pPr>
      <w:r>
        <w:t>Interdisciplinary Plan of Care, Discharge Planning (DP) tab window</w:t>
      </w:r>
      <w:r>
        <w:br/>
        <w:t>Involve family/support person in discharge planning selected</w:t>
      </w:r>
    </w:p>
    <w:p w14:paraId="10A7CC6D" w14:textId="77777777" w:rsidR="00251531" w:rsidRDefault="00251531">
      <w:pPr>
        <w:tabs>
          <w:tab w:val="clear" w:pos="360"/>
          <w:tab w:val="clear" w:pos="720"/>
          <w:tab w:val="clear" w:pos="1080"/>
          <w:tab w:val="clear" w:pos="1440"/>
        </w:tabs>
        <w:rPr>
          <w:rFonts w:eastAsia="Arial Unicode MS"/>
        </w:rPr>
      </w:pPr>
      <w:r>
        <w:br w:type="page"/>
      </w:r>
    </w:p>
    <w:p w14:paraId="105A2B5F" w14:textId="77777777" w:rsidR="004B6F26" w:rsidRDefault="00C14222" w:rsidP="004B6F26">
      <w:pPr>
        <w:pStyle w:val="ListNumber"/>
      </w:pPr>
      <w:r>
        <w:t>To add comments for a selected discharge issue, d</w:t>
      </w:r>
      <w:r w:rsidR="004B6F26" w:rsidRPr="00C14222">
        <w:t>ouble</w:t>
      </w:r>
      <w:r w:rsidR="00674789" w:rsidRPr="00C14222">
        <w:t>-click</w:t>
      </w:r>
      <w:r w:rsidR="004B6F26" w:rsidRPr="00C14222">
        <w:t xml:space="preserve"> </w:t>
      </w:r>
      <w:r>
        <w:t>the</w:t>
      </w:r>
      <w:r w:rsidR="00512A10" w:rsidRPr="00C14222">
        <w:t xml:space="preserve"> discharge planning issue</w:t>
      </w:r>
      <w:r w:rsidR="00674789">
        <w:t>.</w:t>
      </w:r>
      <w:r w:rsidR="00674789">
        <w:br/>
        <w:t>Discharge Planning Comments window displays.</w:t>
      </w:r>
    </w:p>
    <w:p w14:paraId="6E3E90B5" w14:textId="77777777" w:rsidR="00D458FA" w:rsidRDefault="00111A59" w:rsidP="00674789">
      <w:pPr>
        <w:pStyle w:val="screen"/>
      </w:pPr>
      <w:r>
        <w:rPr>
          <w:noProof/>
        </w:rPr>
        <w:pict w14:anchorId="5C69D314">
          <v:shape id="Picture 64" o:spid="_x0000_i1070" type="#_x0000_t75" style="width:5in;height:274.85pt;visibility:visible">
            <v:imagedata r:id="rId62" o:title=""/>
          </v:shape>
        </w:pict>
      </w:r>
    </w:p>
    <w:p w14:paraId="71426E9B" w14:textId="77777777" w:rsidR="006D7305" w:rsidRPr="006D7305" w:rsidRDefault="00C43206" w:rsidP="00874155">
      <w:pPr>
        <w:pStyle w:val="Caption"/>
      </w:pPr>
      <w:r>
        <w:t>Discharge Planning Comments window</w:t>
      </w:r>
    </w:p>
    <w:p w14:paraId="1C9A1E15" w14:textId="77777777" w:rsidR="00674789" w:rsidRDefault="00674789" w:rsidP="00674789">
      <w:pPr>
        <w:pStyle w:val="ListNumber"/>
      </w:pPr>
      <w:r>
        <w:t xml:space="preserve">Add a comment for the </w:t>
      </w:r>
      <w:r w:rsidR="00512A10">
        <w:t>select</w:t>
      </w:r>
      <w:r>
        <w:t>ed issue.</w:t>
      </w:r>
    </w:p>
    <w:p w14:paraId="5F80C326" w14:textId="77777777" w:rsidR="00251531" w:rsidRDefault="00251531">
      <w:pPr>
        <w:tabs>
          <w:tab w:val="clear" w:pos="360"/>
          <w:tab w:val="clear" w:pos="720"/>
          <w:tab w:val="clear" w:pos="1080"/>
          <w:tab w:val="clear" w:pos="1440"/>
        </w:tabs>
        <w:rPr>
          <w:rFonts w:eastAsia="Arial Unicode MS"/>
        </w:rPr>
      </w:pPr>
      <w:r>
        <w:br w:type="page"/>
      </w:r>
    </w:p>
    <w:p w14:paraId="69CB797F" w14:textId="77777777" w:rsidR="00D458FA" w:rsidRPr="00434689" w:rsidRDefault="00674789" w:rsidP="00D458FA">
      <w:pPr>
        <w:pStyle w:val="ListNumber"/>
      </w:pPr>
      <w:r>
        <w:t xml:space="preserve">Click </w:t>
      </w:r>
      <w:r w:rsidRPr="002A6FCB">
        <w:rPr>
          <w:b/>
        </w:rPr>
        <w:t>OK</w:t>
      </w:r>
      <w:r>
        <w:t>.</w:t>
      </w:r>
      <w:r w:rsidR="002A6FCB">
        <w:br/>
      </w:r>
      <w:r w:rsidR="00D458FA" w:rsidRPr="00434689">
        <w:t xml:space="preserve">Comments </w:t>
      </w:r>
      <w:r w:rsidR="002A6FCB">
        <w:t xml:space="preserve">display </w:t>
      </w:r>
      <w:r w:rsidR="00D458FA" w:rsidRPr="00434689">
        <w:t xml:space="preserve">in the </w:t>
      </w:r>
      <w:r w:rsidR="00D458FA" w:rsidRPr="00D61B44">
        <w:rPr>
          <w:b/>
        </w:rPr>
        <w:t>Plan/</w:t>
      </w:r>
      <w:r w:rsidR="002A6FCB" w:rsidRPr="00D61B44">
        <w:rPr>
          <w:b/>
        </w:rPr>
        <w:t>i</w:t>
      </w:r>
      <w:r w:rsidR="00D458FA" w:rsidRPr="00D61B44">
        <w:rPr>
          <w:b/>
        </w:rPr>
        <w:t>nterventions/observations/comments history</w:t>
      </w:r>
      <w:r w:rsidR="00D458FA" w:rsidRPr="00434689">
        <w:t xml:space="preserve"> along with the associated discharge planning issue and the name of the staff </w:t>
      </w:r>
      <w:r w:rsidR="006C71D7">
        <w:t>that</w:t>
      </w:r>
      <w:r w:rsidR="00D458FA" w:rsidRPr="00434689">
        <w:t xml:space="preserve"> entered </w:t>
      </w:r>
      <w:r w:rsidR="002A6FCB">
        <w:t>the comment.</w:t>
      </w:r>
    </w:p>
    <w:p w14:paraId="3E00DE2B" w14:textId="77777777" w:rsidR="006D7305" w:rsidRPr="006D7305" w:rsidRDefault="00111A59" w:rsidP="00674789">
      <w:pPr>
        <w:pStyle w:val="screen"/>
      </w:pPr>
      <w:r>
        <w:rPr>
          <w:noProof/>
        </w:rPr>
        <w:pict w14:anchorId="62D39409">
          <v:shape id="Picture 67" o:spid="_x0000_i1071" type="#_x0000_t75" style="width:360.65pt;height:275.5pt;visibility:visible">
            <v:imagedata r:id="rId63" o:title=""/>
          </v:shape>
        </w:pict>
      </w:r>
    </w:p>
    <w:p w14:paraId="4257FA14" w14:textId="77777777" w:rsidR="00D458FA" w:rsidRPr="00434689" w:rsidRDefault="002A6FCB" w:rsidP="00874155">
      <w:pPr>
        <w:pStyle w:val="Caption"/>
      </w:pPr>
      <w:r>
        <w:t>Interdisciplinary Plan of Care, Discharge Planning (DP) tab window</w:t>
      </w:r>
    </w:p>
    <w:p w14:paraId="44219EAB" w14:textId="77777777" w:rsidR="00D458FA" w:rsidRPr="00434689" w:rsidRDefault="00D458FA" w:rsidP="00A75146">
      <w:pPr>
        <w:pStyle w:val="Heading2"/>
      </w:pPr>
      <w:r w:rsidRPr="00434689">
        <w:br w:type="page"/>
      </w:r>
      <w:bookmarkStart w:id="61" w:name="_Toc240975977"/>
      <w:bookmarkStart w:id="62" w:name="_Toc242261481"/>
      <w:bookmarkStart w:id="63" w:name="_Toc322966486"/>
      <w:r w:rsidRPr="00434689">
        <w:lastRenderedPageBreak/>
        <w:t>View C</w:t>
      </w:r>
      <w:r w:rsidR="000633EB">
        <w:t>are P</w:t>
      </w:r>
      <w:bookmarkEnd w:id="61"/>
      <w:bookmarkEnd w:id="62"/>
      <w:r w:rsidR="000633EB">
        <w:t>lan (View CP)</w:t>
      </w:r>
      <w:bookmarkEnd w:id="63"/>
    </w:p>
    <w:p w14:paraId="58D0D1F3" w14:textId="77777777" w:rsidR="006E2771" w:rsidRDefault="006E2771" w:rsidP="00D458FA">
      <w:r>
        <w:t>T</w:t>
      </w:r>
      <w:r w:rsidRPr="00434689">
        <w:t xml:space="preserve">he View </w:t>
      </w:r>
      <w:r>
        <w:t xml:space="preserve">Care Plan (View CP) tab allows you to view and </w:t>
      </w:r>
      <w:r w:rsidRPr="00434689">
        <w:t xml:space="preserve">print </w:t>
      </w:r>
      <w:r>
        <w:t xml:space="preserve">three different perspectives of the Plan of Care. </w:t>
      </w:r>
    </w:p>
    <w:p w14:paraId="5E132A39" w14:textId="77777777" w:rsidR="007236E1" w:rsidRDefault="00D458FA" w:rsidP="00F53B2F">
      <w:pPr>
        <w:pStyle w:val="ListNumber"/>
        <w:numPr>
          <w:ilvl w:val="0"/>
          <w:numId w:val="18"/>
        </w:numPr>
      </w:pPr>
      <w:r w:rsidRPr="00434689">
        <w:t>Th</w:t>
      </w:r>
      <w:r w:rsidR="007236E1">
        <w:t>e Daily Plan</w:t>
      </w:r>
      <w:r w:rsidR="00DE0287" w:rsidRPr="00DE0287">
        <w:rPr>
          <w:vertAlign w:val="superscript"/>
        </w:rPr>
        <w:t>®</w:t>
      </w:r>
      <w:r w:rsidR="006E2771">
        <w:br/>
      </w:r>
      <w:r w:rsidR="006E2771" w:rsidRPr="00434689">
        <w:t>The Daily Plan</w:t>
      </w:r>
      <w:r w:rsidR="00DE0287" w:rsidRPr="00DE0287">
        <w:rPr>
          <w:vertAlign w:val="superscript"/>
        </w:rPr>
        <w:t>®</w:t>
      </w:r>
      <w:r w:rsidR="006E2771" w:rsidRPr="00434689">
        <w:t xml:space="preserve"> </w:t>
      </w:r>
      <w:r w:rsidR="00C14222">
        <w:t xml:space="preserve">is a summary of current orders for nurses, or other clinicians, to review daily with </w:t>
      </w:r>
      <w:r w:rsidR="00A70D62">
        <w:t xml:space="preserve">the </w:t>
      </w:r>
      <w:r w:rsidR="00C14222">
        <w:t>patient, as appropriate. T</w:t>
      </w:r>
      <w:r w:rsidR="00A70D62">
        <w:t xml:space="preserve">he RN can print a copy of </w:t>
      </w:r>
      <w:r w:rsidR="00A70D62" w:rsidRPr="00434689">
        <w:t>The Daily Plan</w:t>
      </w:r>
      <w:r w:rsidR="00DE0287" w:rsidRPr="00DE0287">
        <w:rPr>
          <w:vertAlign w:val="superscript"/>
        </w:rPr>
        <w:t>®</w:t>
      </w:r>
      <w:r w:rsidR="00A70D62">
        <w:t xml:space="preserve"> for the patient by selecting the </w:t>
      </w:r>
      <w:r w:rsidR="00A70D62" w:rsidRPr="00A70D62">
        <w:rPr>
          <w:b/>
        </w:rPr>
        <w:t>Patient requests a copy of The Daily Plan</w:t>
      </w:r>
      <w:r w:rsidR="00DE0287" w:rsidRPr="00DE0287">
        <w:rPr>
          <w:vertAlign w:val="superscript"/>
        </w:rPr>
        <w:t>®</w:t>
      </w:r>
      <w:r w:rsidR="00A70D62">
        <w:t xml:space="preserve"> check box.</w:t>
      </w:r>
      <w:r w:rsidR="00C14222">
        <w:t xml:space="preserve"> </w:t>
      </w:r>
      <w:r w:rsidR="00C14222" w:rsidRPr="00436E0E">
        <w:t>Th</w:t>
      </w:r>
      <w:r w:rsidR="00436E0E">
        <w:t>e daily plan</w:t>
      </w:r>
      <w:r w:rsidR="00C14222">
        <w:t xml:space="preserve"> should be re</w:t>
      </w:r>
      <w:r w:rsidR="00A70D62">
        <w:t>-</w:t>
      </w:r>
      <w:r w:rsidR="00C14222">
        <w:t xml:space="preserve">evaluated </w:t>
      </w:r>
      <w:r w:rsidR="00A70D62">
        <w:t xml:space="preserve">after </w:t>
      </w:r>
      <w:r w:rsidR="00C14222">
        <w:t>each reassessment because patient status may change.</w:t>
      </w:r>
      <w:r w:rsidR="00A70D62">
        <w:t xml:space="preserve"> </w:t>
      </w:r>
    </w:p>
    <w:p w14:paraId="2047A978" w14:textId="77777777" w:rsidR="007236E1" w:rsidRDefault="007236E1" w:rsidP="007236E1">
      <w:pPr>
        <w:pStyle w:val="ListNumber"/>
      </w:pPr>
      <w:r>
        <w:t>Plan of Care</w:t>
      </w:r>
      <w:r w:rsidR="000957F9">
        <w:br/>
      </w:r>
      <w:r w:rsidR="00332569">
        <w:t>The Plan of Care contains general information and problems/interventions</w:t>
      </w:r>
      <w:r w:rsidR="00C14222">
        <w:t xml:space="preserve"> from the Interdisciplinary Plan of Care, Prob tab.</w:t>
      </w:r>
    </w:p>
    <w:p w14:paraId="783D357C" w14:textId="77777777" w:rsidR="00D458FA" w:rsidRDefault="007236E1" w:rsidP="007236E1">
      <w:pPr>
        <w:pStyle w:val="ListNumber"/>
      </w:pPr>
      <w:r>
        <w:t>Discharge Plan</w:t>
      </w:r>
      <w:r w:rsidR="000957F9">
        <w:br/>
      </w:r>
      <w:r w:rsidR="009F63AB">
        <w:t>The Discharge Plan</w:t>
      </w:r>
      <w:r w:rsidR="009F63AB" w:rsidRPr="007A3C99">
        <w:t xml:space="preserve"> contains </w:t>
      </w:r>
      <w:r w:rsidR="009F63AB">
        <w:t>information about home environment, living arrangements, special equipment</w:t>
      </w:r>
      <w:r w:rsidR="00C14222">
        <w:t>, and other needs</w:t>
      </w:r>
      <w:r w:rsidR="009F63AB">
        <w:t>.</w:t>
      </w:r>
    </w:p>
    <w:p w14:paraId="5F39CE88" w14:textId="77777777" w:rsidR="003D3EEA" w:rsidRDefault="00111A59" w:rsidP="003D3EEA">
      <w:pPr>
        <w:pStyle w:val="screen"/>
      </w:pPr>
      <w:r>
        <w:rPr>
          <w:noProof/>
        </w:rPr>
        <w:pict w14:anchorId="69E2FB14">
          <v:shape id="_x0000_i1072" type="#_x0000_t75" style="width:324.3pt;height:249.2pt;visibility:visible">
            <v:imagedata r:id="rId64" o:title=""/>
          </v:shape>
        </w:pict>
      </w:r>
    </w:p>
    <w:p w14:paraId="47B5143E" w14:textId="77777777" w:rsidR="003D3EEA" w:rsidRDefault="006A5C60" w:rsidP="00874155">
      <w:pPr>
        <w:pStyle w:val="Caption"/>
      </w:pPr>
      <w:r>
        <w:t xml:space="preserve">View Care Plan window: </w:t>
      </w:r>
      <w:r w:rsidR="003D3EEA">
        <w:t>View/print documents menu</w:t>
      </w:r>
    </w:p>
    <w:p w14:paraId="08D66A64" w14:textId="77777777" w:rsidR="00D61B44" w:rsidRDefault="00D61B44" w:rsidP="00D61B44"/>
    <w:p w14:paraId="24BC25F8" w14:textId="77777777" w:rsidR="00D61B44" w:rsidRDefault="00D61B44" w:rsidP="00D61B44"/>
    <w:p w14:paraId="610951F1" w14:textId="77777777" w:rsidR="00D61B44" w:rsidRDefault="00D61B44" w:rsidP="00D61B44"/>
    <w:p w14:paraId="3D9962E4" w14:textId="77777777" w:rsidR="00D61B44" w:rsidRDefault="00D61B44" w:rsidP="00D61B44"/>
    <w:p w14:paraId="4073A496" w14:textId="77777777" w:rsidR="00D61B44" w:rsidRDefault="00D61B44" w:rsidP="00D61B44"/>
    <w:p w14:paraId="2F7DED94" w14:textId="77777777" w:rsidR="00D61B44" w:rsidRDefault="00D61B44" w:rsidP="00D61B44"/>
    <w:p w14:paraId="0D100D80" w14:textId="77777777" w:rsidR="00D61B44" w:rsidRDefault="00D61B44" w:rsidP="00D61B44"/>
    <w:p w14:paraId="3BE2ACF6" w14:textId="77777777" w:rsidR="00CD759C" w:rsidRDefault="000748BF" w:rsidP="00CD759C">
      <w:pPr>
        <w:pStyle w:val="Heading3"/>
      </w:pPr>
      <w:r>
        <w:br w:type="page"/>
      </w:r>
      <w:bookmarkStart w:id="64" w:name="_Toc322966487"/>
      <w:r w:rsidR="00C044BA">
        <w:lastRenderedPageBreak/>
        <w:t>The Daily Plan</w:t>
      </w:r>
      <w:r w:rsidR="00DE0287" w:rsidRPr="00DE0287">
        <w:rPr>
          <w:rFonts w:ascii="Arial Bold" w:hAnsi="Arial Bold"/>
          <w:vertAlign w:val="superscript"/>
        </w:rPr>
        <w:t>®</w:t>
      </w:r>
      <w:bookmarkEnd w:id="64"/>
    </w:p>
    <w:p w14:paraId="02121B75" w14:textId="77777777" w:rsidR="00AA12D5" w:rsidRDefault="00111A59" w:rsidP="00CD759C">
      <w:pPr>
        <w:pStyle w:val="screen"/>
      </w:pPr>
      <w:r>
        <w:rPr>
          <w:noProof/>
        </w:rPr>
        <w:pict w14:anchorId="43C717FD">
          <v:shape id="Picture 88" o:spid="_x0000_i1073" type="#_x0000_t75" style="width:5in;height:276.75pt;visibility:visible">
            <v:imagedata r:id="rId65" o:title=""/>
          </v:shape>
        </w:pict>
      </w:r>
    </w:p>
    <w:p w14:paraId="0BB412ED" w14:textId="77777777" w:rsidR="006B7E7C" w:rsidRDefault="003D3EEA" w:rsidP="00874155">
      <w:pPr>
        <w:pStyle w:val="Caption"/>
      </w:pPr>
      <w:r>
        <w:t xml:space="preserve">Interdisciplinary Plan of Care, </w:t>
      </w:r>
      <w:r w:rsidR="006E2771">
        <w:t>Daily Plan</w:t>
      </w:r>
    </w:p>
    <w:p w14:paraId="1646C327" w14:textId="77777777" w:rsidR="00D458FA" w:rsidRPr="00434689" w:rsidRDefault="00D458FA" w:rsidP="00D872D0">
      <w:r w:rsidRPr="00434689">
        <w:t>The Daily Plan</w:t>
      </w:r>
      <w:r w:rsidR="00DE0287" w:rsidRPr="00DE0287">
        <w:rPr>
          <w:vertAlign w:val="superscript"/>
        </w:rPr>
        <w:t>®</w:t>
      </w:r>
      <w:r w:rsidRPr="00434689">
        <w:t xml:space="preserve"> is a health summary that contains the following </w:t>
      </w:r>
      <w:r w:rsidR="00D872D0">
        <w:t xml:space="preserve">General Information </w:t>
      </w:r>
      <w:r w:rsidRPr="00434689">
        <w:t>components</w:t>
      </w:r>
      <w:r w:rsidR="00D872D0">
        <w:t xml:space="preserve"> for the L</w:t>
      </w:r>
      <w:r w:rsidRPr="00434689">
        <w:t>atest Care Plan</w:t>
      </w:r>
      <w:r w:rsidR="00D872D0">
        <w:t>:</w:t>
      </w:r>
    </w:p>
    <w:p w14:paraId="33B96A5A" w14:textId="77777777" w:rsidR="00D458FA" w:rsidRPr="00434689" w:rsidRDefault="00D458FA" w:rsidP="00D872D0">
      <w:pPr>
        <w:pStyle w:val="ListBullet"/>
      </w:pPr>
      <w:r w:rsidRPr="00434689">
        <w:t>Patient Name</w:t>
      </w:r>
    </w:p>
    <w:p w14:paraId="6B31DC51" w14:textId="77777777" w:rsidR="00D458FA" w:rsidRPr="00434689" w:rsidRDefault="00D458FA" w:rsidP="00D872D0">
      <w:pPr>
        <w:pStyle w:val="ListBullet"/>
      </w:pPr>
      <w:r w:rsidRPr="00434689">
        <w:t>DOB</w:t>
      </w:r>
      <w:r w:rsidR="009652F7">
        <w:t xml:space="preserve"> (Date of Birth)</w:t>
      </w:r>
    </w:p>
    <w:p w14:paraId="72DDFAE8" w14:textId="77777777" w:rsidR="00D458FA" w:rsidRPr="00434689" w:rsidRDefault="00D458FA" w:rsidP="00D872D0">
      <w:pPr>
        <w:pStyle w:val="ListBullet"/>
      </w:pPr>
      <w:r w:rsidRPr="00434689">
        <w:t>Ward</w:t>
      </w:r>
    </w:p>
    <w:p w14:paraId="48EF9908" w14:textId="77777777" w:rsidR="00D458FA" w:rsidRPr="00434689" w:rsidRDefault="00C43206" w:rsidP="00D872D0">
      <w:pPr>
        <w:pStyle w:val="ListBullet"/>
      </w:pPr>
      <w:r>
        <w:t>E</w:t>
      </w:r>
      <w:r w:rsidR="00D458FA" w:rsidRPr="00434689">
        <w:t>ntered</w:t>
      </w:r>
      <w:r w:rsidR="00CD759C">
        <w:t xml:space="preserve"> (date/time)</w:t>
      </w:r>
    </w:p>
    <w:p w14:paraId="2ACEA066" w14:textId="77777777" w:rsidR="00D458FA" w:rsidRDefault="00D458FA" w:rsidP="003349B4">
      <w:pPr>
        <w:pStyle w:val="ListBullet"/>
      </w:pPr>
      <w:r w:rsidRPr="00434689">
        <w:t>Special diet needs</w:t>
      </w:r>
    </w:p>
    <w:p w14:paraId="53EC3063" w14:textId="77777777" w:rsidR="00413284" w:rsidRDefault="00CD759C" w:rsidP="003349B4">
      <w:pPr>
        <w:pStyle w:val="ListBullet"/>
      </w:pPr>
      <w:r>
        <w:t>Next of kin</w:t>
      </w:r>
    </w:p>
    <w:p w14:paraId="27091CCF" w14:textId="77777777" w:rsidR="00CD759C" w:rsidRDefault="00CD759C" w:rsidP="00F53B2F">
      <w:pPr>
        <w:pStyle w:val="ListNumber2"/>
        <w:numPr>
          <w:ilvl w:val="0"/>
          <w:numId w:val="39"/>
        </w:numPr>
      </w:pPr>
      <w:r>
        <w:t>Contact</w:t>
      </w:r>
    </w:p>
    <w:p w14:paraId="23A2F8AF" w14:textId="77777777" w:rsidR="00413284" w:rsidRDefault="00413284" w:rsidP="00F53B2F">
      <w:pPr>
        <w:pStyle w:val="ListNumber2"/>
        <w:numPr>
          <w:ilvl w:val="0"/>
          <w:numId w:val="39"/>
        </w:numPr>
      </w:pPr>
      <w:r>
        <w:t>Relationship</w:t>
      </w:r>
    </w:p>
    <w:p w14:paraId="3E2B0FFD" w14:textId="77777777" w:rsidR="00413284" w:rsidRDefault="00413284" w:rsidP="00F53B2F">
      <w:pPr>
        <w:pStyle w:val="ListNumber2"/>
        <w:numPr>
          <w:ilvl w:val="0"/>
          <w:numId w:val="39"/>
        </w:numPr>
      </w:pPr>
      <w:r>
        <w:t>Address</w:t>
      </w:r>
    </w:p>
    <w:p w14:paraId="15114284" w14:textId="77777777" w:rsidR="00413284" w:rsidRDefault="00413284" w:rsidP="00F53B2F">
      <w:pPr>
        <w:pStyle w:val="ListNumber2"/>
        <w:numPr>
          <w:ilvl w:val="0"/>
          <w:numId w:val="39"/>
        </w:numPr>
      </w:pPr>
      <w:r>
        <w:t>Phone</w:t>
      </w:r>
    </w:p>
    <w:p w14:paraId="5231811E" w14:textId="77777777" w:rsidR="00413284" w:rsidRPr="00434689" w:rsidRDefault="00413284" w:rsidP="00F53B2F">
      <w:pPr>
        <w:pStyle w:val="ListNumber2"/>
        <w:numPr>
          <w:ilvl w:val="0"/>
          <w:numId w:val="39"/>
        </w:numPr>
      </w:pPr>
      <w:r>
        <w:t>Work phone</w:t>
      </w:r>
    </w:p>
    <w:p w14:paraId="50333A75" w14:textId="77777777" w:rsidR="00D458FA" w:rsidRPr="00434689" w:rsidRDefault="00D458FA" w:rsidP="003349B4">
      <w:pPr>
        <w:pStyle w:val="ListBullet"/>
      </w:pPr>
      <w:r w:rsidRPr="00434689">
        <w:t>Allergies</w:t>
      </w:r>
    </w:p>
    <w:p w14:paraId="58567D2F" w14:textId="77777777" w:rsidR="00D458FA" w:rsidRPr="00434689" w:rsidRDefault="00D458FA" w:rsidP="003349B4">
      <w:pPr>
        <w:pStyle w:val="ListBullet"/>
      </w:pPr>
      <w:r w:rsidRPr="00434689">
        <w:t xml:space="preserve">Current Inpatient Meds </w:t>
      </w:r>
      <w:r w:rsidR="005C0656">
        <w:t>(</w:t>
      </w:r>
      <w:r w:rsidRPr="00434689">
        <w:t xml:space="preserve">last </w:t>
      </w:r>
      <w:r w:rsidR="00CD759C">
        <w:t>3</w:t>
      </w:r>
      <w:r w:rsidR="00AA12D5">
        <w:t xml:space="preserve"> days</w:t>
      </w:r>
      <w:r w:rsidR="005C0656">
        <w:t>)</w:t>
      </w:r>
    </w:p>
    <w:p w14:paraId="090D5662" w14:textId="77777777" w:rsidR="00D458FA" w:rsidRDefault="00D458FA" w:rsidP="003349B4">
      <w:pPr>
        <w:pStyle w:val="ListBullet"/>
      </w:pPr>
      <w:r w:rsidRPr="00434689">
        <w:t>Cu</w:t>
      </w:r>
      <w:r w:rsidR="00CD759C">
        <w:t>rrent Active or Pending orders</w:t>
      </w:r>
      <w:r w:rsidR="00413284">
        <w:t xml:space="preserve"> since yesterday</w:t>
      </w:r>
    </w:p>
    <w:p w14:paraId="5FB7AD10" w14:textId="77777777" w:rsidR="005C0656" w:rsidRPr="00C90E40" w:rsidRDefault="005C0656" w:rsidP="00F53B2F">
      <w:pPr>
        <w:pStyle w:val="ListNumber2"/>
        <w:numPr>
          <w:ilvl w:val="0"/>
          <w:numId w:val="40"/>
        </w:numPr>
      </w:pPr>
      <w:r w:rsidRPr="00C90E40">
        <w:t>Order type</w:t>
      </w:r>
    </w:p>
    <w:p w14:paraId="2477393F" w14:textId="77777777" w:rsidR="005C0656" w:rsidRPr="00C90E40" w:rsidRDefault="005C0656" w:rsidP="00C90E40">
      <w:pPr>
        <w:pStyle w:val="ListNumber2"/>
      </w:pPr>
      <w:r w:rsidRPr="00C90E40">
        <w:t>Item ordered</w:t>
      </w:r>
    </w:p>
    <w:p w14:paraId="0CDBF816" w14:textId="77777777" w:rsidR="005C0656" w:rsidRPr="00C90E40" w:rsidRDefault="005C0656" w:rsidP="00C90E40">
      <w:pPr>
        <w:pStyle w:val="ListNumber2"/>
      </w:pPr>
      <w:r w:rsidRPr="00C90E40">
        <w:t>Start date</w:t>
      </w:r>
    </w:p>
    <w:p w14:paraId="6DC9216E" w14:textId="77777777" w:rsidR="00C90E40" w:rsidRPr="00C90E40" w:rsidRDefault="005C0656" w:rsidP="00C90E40">
      <w:pPr>
        <w:pStyle w:val="ListNumber2"/>
      </w:pPr>
      <w:r w:rsidRPr="00C90E40">
        <w:t>Ordered by</w:t>
      </w:r>
    </w:p>
    <w:p w14:paraId="58147710" w14:textId="77777777" w:rsidR="00DE0287" w:rsidRPr="00DE0287" w:rsidRDefault="00CD759C" w:rsidP="00C90E40">
      <w:pPr>
        <w:pStyle w:val="ListNumber2"/>
      </w:pPr>
      <w:r w:rsidRPr="00C90E40">
        <w:t>Appointments in the next year</w:t>
      </w:r>
      <w:r w:rsidR="00DE0287">
        <w:br w:type="page"/>
      </w:r>
    </w:p>
    <w:p w14:paraId="242895A1" w14:textId="77777777" w:rsidR="00C044BA" w:rsidRPr="00434689" w:rsidRDefault="00C044BA" w:rsidP="00AD04AD">
      <w:pPr>
        <w:pStyle w:val="Heading3"/>
      </w:pPr>
      <w:bookmarkStart w:id="65" w:name="_Toc322966488"/>
      <w:r>
        <w:t>Plan of Care</w:t>
      </w:r>
      <w:bookmarkEnd w:id="65"/>
    </w:p>
    <w:p w14:paraId="4400FBC8" w14:textId="77777777" w:rsidR="00FB48F1" w:rsidRDefault="00111A59" w:rsidP="00FB48F1">
      <w:pPr>
        <w:pStyle w:val="screen"/>
      </w:pPr>
      <w:r>
        <w:rPr>
          <w:noProof/>
        </w:rPr>
        <w:pict w14:anchorId="47F02A10">
          <v:shape id="Picture 91" o:spid="_x0000_i1074" type="#_x0000_t75" style="width:5in;height:275.5pt;visibility:visible">
            <v:imagedata r:id="rId66" o:title=""/>
          </v:shape>
        </w:pict>
      </w:r>
    </w:p>
    <w:p w14:paraId="74C80DA1" w14:textId="77777777" w:rsidR="00FB48F1" w:rsidRDefault="003D3EEA" w:rsidP="00874155">
      <w:pPr>
        <w:pStyle w:val="Caption"/>
      </w:pPr>
      <w:r>
        <w:t xml:space="preserve">Interdisciplinary Plan of Care, </w:t>
      </w:r>
      <w:r w:rsidR="006E2771">
        <w:t>Plan of Care</w:t>
      </w:r>
    </w:p>
    <w:p w14:paraId="39BFE1DC" w14:textId="77777777" w:rsidR="005C0656" w:rsidRDefault="00D458FA" w:rsidP="00D458FA">
      <w:r w:rsidRPr="00434689">
        <w:t xml:space="preserve">The Plan of Care </w:t>
      </w:r>
      <w:r w:rsidR="000D1C5A">
        <w:t>includes</w:t>
      </w:r>
      <w:r w:rsidR="00D872D0">
        <w:t xml:space="preserve"> </w:t>
      </w:r>
      <w:r w:rsidR="00D872D0" w:rsidRPr="00D872D0">
        <w:t>General Information components for the Latest Care Plan</w:t>
      </w:r>
      <w:r w:rsidR="000D1C5A">
        <w:t>:</w:t>
      </w:r>
    </w:p>
    <w:p w14:paraId="11487EE1" w14:textId="77777777" w:rsidR="005C0656" w:rsidRPr="00D872D0" w:rsidRDefault="005C0656" w:rsidP="00D872D0">
      <w:pPr>
        <w:pStyle w:val="ListBullet"/>
      </w:pPr>
      <w:r w:rsidRPr="00D872D0">
        <w:t>Patient</w:t>
      </w:r>
    </w:p>
    <w:p w14:paraId="25383BEE" w14:textId="77777777" w:rsidR="005C0656" w:rsidRPr="00D872D0" w:rsidRDefault="005C0656" w:rsidP="00D872D0">
      <w:pPr>
        <w:pStyle w:val="ListBullet"/>
      </w:pPr>
      <w:r w:rsidRPr="00D872D0">
        <w:t>DOB</w:t>
      </w:r>
      <w:r w:rsidR="009652F7" w:rsidRPr="00D872D0">
        <w:t xml:space="preserve"> (Date of Birth)</w:t>
      </w:r>
    </w:p>
    <w:p w14:paraId="795FEA28" w14:textId="77777777" w:rsidR="005C0656" w:rsidRPr="00D872D0" w:rsidRDefault="005C0656" w:rsidP="00D872D0">
      <w:pPr>
        <w:pStyle w:val="ListBullet"/>
      </w:pPr>
      <w:r w:rsidRPr="00D872D0">
        <w:t>Ward</w:t>
      </w:r>
    </w:p>
    <w:p w14:paraId="6FA6F26B" w14:textId="77777777" w:rsidR="005C0656" w:rsidRPr="00434689" w:rsidRDefault="005E000D" w:rsidP="00D872D0">
      <w:pPr>
        <w:pStyle w:val="ListBullet"/>
      </w:pPr>
      <w:r w:rsidRPr="00D872D0">
        <w:t>E</w:t>
      </w:r>
      <w:r w:rsidR="005C0656" w:rsidRPr="00D872D0">
        <w:t>n</w:t>
      </w:r>
      <w:r w:rsidR="005C0656">
        <w:t>tered</w:t>
      </w:r>
      <w:r>
        <w:t xml:space="preserve"> (date/time)</w:t>
      </w:r>
    </w:p>
    <w:p w14:paraId="72AEF6AB" w14:textId="77777777" w:rsidR="00D458FA" w:rsidRPr="005C0656" w:rsidRDefault="00D458FA" w:rsidP="005C0656">
      <w:pPr>
        <w:pStyle w:val="ListBullet"/>
      </w:pPr>
      <w:r w:rsidRPr="005C0656">
        <w:t>Problem</w:t>
      </w:r>
      <w:r w:rsidR="005E000D">
        <w:t>s</w:t>
      </w:r>
    </w:p>
    <w:p w14:paraId="3D39EB71" w14:textId="77777777" w:rsidR="005E000D" w:rsidRDefault="005E000D" w:rsidP="00F53B2F">
      <w:pPr>
        <w:pStyle w:val="ListNumber2"/>
        <w:numPr>
          <w:ilvl w:val="0"/>
          <w:numId w:val="23"/>
        </w:numPr>
      </w:pPr>
      <w:r>
        <w:t>Problem</w:t>
      </w:r>
    </w:p>
    <w:p w14:paraId="720A287D" w14:textId="77777777" w:rsidR="00D458FA" w:rsidRPr="00434689" w:rsidRDefault="006E2771" w:rsidP="00F53B2F">
      <w:pPr>
        <w:pStyle w:val="ListNumber2"/>
        <w:numPr>
          <w:ilvl w:val="0"/>
          <w:numId w:val="23"/>
        </w:numPr>
      </w:pPr>
      <w:r>
        <w:t>Date identified</w:t>
      </w:r>
      <w:r w:rsidR="00D458FA" w:rsidRPr="00434689">
        <w:t xml:space="preserve"> </w:t>
      </w:r>
    </w:p>
    <w:p w14:paraId="0AC02678" w14:textId="77777777" w:rsidR="00D458FA" w:rsidRPr="00434689" w:rsidRDefault="006E2771" w:rsidP="00F53B2F">
      <w:pPr>
        <w:pStyle w:val="ListNumber2"/>
        <w:numPr>
          <w:ilvl w:val="0"/>
          <w:numId w:val="23"/>
        </w:numPr>
      </w:pPr>
      <w:r>
        <w:t>Desired outcome</w:t>
      </w:r>
    </w:p>
    <w:p w14:paraId="0890822B" w14:textId="77777777" w:rsidR="00D458FA" w:rsidRPr="00434689" w:rsidRDefault="006E2771" w:rsidP="00F53B2F">
      <w:pPr>
        <w:pStyle w:val="ListNumber2"/>
        <w:numPr>
          <w:ilvl w:val="0"/>
          <w:numId w:val="23"/>
        </w:numPr>
      </w:pPr>
      <w:r>
        <w:t>Prob eval</w:t>
      </w:r>
      <w:r w:rsidR="00D458FA" w:rsidRPr="00434689">
        <w:t xml:space="preserve"> </w:t>
      </w:r>
      <w:r w:rsidR="009652F7">
        <w:t>(evaluation)</w:t>
      </w:r>
    </w:p>
    <w:p w14:paraId="2ADE646B" w14:textId="77777777" w:rsidR="00D458FA" w:rsidRPr="00434689" w:rsidRDefault="006E2771" w:rsidP="00F53B2F">
      <w:pPr>
        <w:pStyle w:val="ListNumber2"/>
        <w:numPr>
          <w:ilvl w:val="0"/>
          <w:numId w:val="23"/>
        </w:numPr>
      </w:pPr>
      <w:r>
        <w:t xml:space="preserve">Prob eval </w:t>
      </w:r>
      <w:r w:rsidR="009652F7">
        <w:t>(evaluation)</w:t>
      </w:r>
      <w:r w:rsidR="00323110">
        <w:t xml:space="preserve"> </w:t>
      </w:r>
      <w:r>
        <w:t>date</w:t>
      </w:r>
      <w:r w:rsidR="00D458FA" w:rsidRPr="00434689">
        <w:t xml:space="preserve"> </w:t>
      </w:r>
    </w:p>
    <w:p w14:paraId="30BF2A93" w14:textId="77777777" w:rsidR="00D458FA" w:rsidRPr="00434689" w:rsidRDefault="006E2771" w:rsidP="00F53B2F">
      <w:pPr>
        <w:pStyle w:val="ListNumber2"/>
        <w:numPr>
          <w:ilvl w:val="0"/>
          <w:numId w:val="23"/>
        </w:numPr>
      </w:pPr>
      <w:r>
        <w:t>Intervention</w:t>
      </w:r>
      <w:r w:rsidR="00D458FA" w:rsidRPr="00434689">
        <w:t xml:space="preserve"> </w:t>
      </w:r>
    </w:p>
    <w:p w14:paraId="30D10ABE" w14:textId="77777777" w:rsidR="00D458FA" w:rsidRPr="00434689" w:rsidRDefault="006E2771" w:rsidP="00F53B2F">
      <w:pPr>
        <w:pStyle w:val="ListNumber2"/>
        <w:numPr>
          <w:ilvl w:val="0"/>
          <w:numId w:val="23"/>
        </w:numPr>
      </w:pPr>
      <w:r>
        <w:t xml:space="preserve">Int </w:t>
      </w:r>
      <w:r w:rsidR="009652F7">
        <w:t xml:space="preserve">(intervention) </w:t>
      </w:r>
      <w:r>
        <w:t>started</w:t>
      </w:r>
    </w:p>
    <w:p w14:paraId="5E95DD7C" w14:textId="77777777" w:rsidR="00D458FA" w:rsidRPr="00434689" w:rsidRDefault="006E2771" w:rsidP="00F53B2F">
      <w:pPr>
        <w:pStyle w:val="ListNumber2"/>
        <w:numPr>
          <w:ilvl w:val="0"/>
          <w:numId w:val="23"/>
        </w:numPr>
      </w:pPr>
      <w:r>
        <w:t>Int</w:t>
      </w:r>
      <w:r w:rsidR="00323110">
        <w:t xml:space="preserve"> (intervention) </w:t>
      </w:r>
      <w:r>
        <w:t>status</w:t>
      </w:r>
      <w:r w:rsidR="00D458FA" w:rsidRPr="00434689">
        <w:t xml:space="preserve"> </w:t>
      </w:r>
    </w:p>
    <w:p w14:paraId="365EBC4F" w14:textId="77777777" w:rsidR="005C0656" w:rsidRDefault="00D458FA" w:rsidP="00F53B2F">
      <w:pPr>
        <w:pStyle w:val="ListNumber2"/>
        <w:numPr>
          <w:ilvl w:val="0"/>
          <w:numId w:val="23"/>
        </w:numPr>
      </w:pPr>
      <w:r w:rsidRPr="00434689">
        <w:t>Int</w:t>
      </w:r>
      <w:r w:rsidR="00323110">
        <w:t xml:space="preserve"> (intervention) </w:t>
      </w:r>
      <w:r w:rsidRPr="00434689">
        <w:t xml:space="preserve">status date </w:t>
      </w:r>
    </w:p>
    <w:p w14:paraId="6B6AE981" w14:textId="77777777" w:rsidR="00C044BA" w:rsidRDefault="00C044BA" w:rsidP="00C044BA">
      <w:pPr>
        <w:pStyle w:val="ListNumber2"/>
        <w:numPr>
          <w:ilvl w:val="0"/>
          <w:numId w:val="0"/>
        </w:numPr>
        <w:ind w:left="720" w:hanging="360"/>
      </w:pPr>
    </w:p>
    <w:p w14:paraId="7F8CECA6" w14:textId="77777777" w:rsidR="00C044BA" w:rsidRDefault="00C044BA" w:rsidP="00C044BA">
      <w:pPr>
        <w:pStyle w:val="ListNumber2"/>
        <w:numPr>
          <w:ilvl w:val="0"/>
          <w:numId w:val="0"/>
        </w:numPr>
        <w:ind w:left="720" w:hanging="360"/>
      </w:pPr>
    </w:p>
    <w:p w14:paraId="5C5FA6FF" w14:textId="77777777" w:rsidR="00DE0287" w:rsidRPr="00DE0287" w:rsidRDefault="00DE0287" w:rsidP="00DE0287">
      <w:r>
        <w:br w:type="page"/>
      </w:r>
    </w:p>
    <w:p w14:paraId="5C9666DE" w14:textId="77777777" w:rsidR="00C044BA" w:rsidRDefault="00C044BA" w:rsidP="00AD04AD">
      <w:pPr>
        <w:pStyle w:val="Heading3"/>
      </w:pPr>
      <w:bookmarkStart w:id="66" w:name="_Toc322966489"/>
      <w:r>
        <w:t>Discharge Plan</w:t>
      </w:r>
      <w:bookmarkEnd w:id="66"/>
    </w:p>
    <w:p w14:paraId="10F53183" w14:textId="77777777" w:rsidR="00FB48F1" w:rsidRDefault="00111A59" w:rsidP="00FB48F1">
      <w:pPr>
        <w:pStyle w:val="screen"/>
        <w:rPr>
          <w:highlight w:val="yellow"/>
        </w:rPr>
      </w:pPr>
      <w:r>
        <w:rPr>
          <w:noProof/>
        </w:rPr>
        <w:pict w14:anchorId="638A89E4">
          <v:shape id="Picture 94" o:spid="_x0000_i1075" type="#_x0000_t75" style="width:5in;height:278pt;visibility:visible">
            <v:imagedata r:id="rId67" o:title=""/>
          </v:shape>
        </w:pict>
      </w:r>
    </w:p>
    <w:p w14:paraId="2979206B" w14:textId="77777777" w:rsidR="00FB48F1" w:rsidRDefault="003D3EEA" w:rsidP="00874155">
      <w:pPr>
        <w:pStyle w:val="Caption"/>
        <w:rPr>
          <w:highlight w:val="yellow"/>
        </w:rPr>
      </w:pPr>
      <w:r>
        <w:t xml:space="preserve">Interdisciplinary Plan of Care, </w:t>
      </w:r>
      <w:r w:rsidR="006E2771" w:rsidRPr="006E2771">
        <w:t>Discharge Plan</w:t>
      </w:r>
    </w:p>
    <w:p w14:paraId="26DD7AB2" w14:textId="77777777" w:rsidR="00D458FA" w:rsidRPr="00434689" w:rsidRDefault="00D458FA" w:rsidP="00D458FA">
      <w:r w:rsidRPr="00434689">
        <w:t>The Discharge Plan includes</w:t>
      </w:r>
      <w:r w:rsidR="00257BF8">
        <w:t xml:space="preserve"> </w:t>
      </w:r>
      <w:r w:rsidR="00D872D0" w:rsidRPr="00D872D0">
        <w:t>General Information components for the Latest Care Plan:</w:t>
      </w:r>
    </w:p>
    <w:p w14:paraId="19B8BFA1" w14:textId="77777777" w:rsidR="00D458FA" w:rsidRPr="00434689" w:rsidRDefault="006E2771" w:rsidP="00257BF8">
      <w:pPr>
        <w:pStyle w:val="ListBullet"/>
      </w:pPr>
      <w:r>
        <w:t>Patient</w:t>
      </w:r>
      <w:r w:rsidR="00D458FA" w:rsidRPr="00434689">
        <w:t xml:space="preserve"> </w:t>
      </w:r>
    </w:p>
    <w:p w14:paraId="5F9C4978" w14:textId="77777777" w:rsidR="00D458FA" w:rsidRPr="00434689" w:rsidRDefault="006E2771" w:rsidP="00257BF8">
      <w:pPr>
        <w:pStyle w:val="ListBullet"/>
      </w:pPr>
      <w:r>
        <w:t>DOB</w:t>
      </w:r>
      <w:r w:rsidR="00D458FA" w:rsidRPr="00434689">
        <w:t xml:space="preserve"> </w:t>
      </w:r>
      <w:r w:rsidR="00323110">
        <w:t>(Date of Birth)</w:t>
      </w:r>
    </w:p>
    <w:p w14:paraId="09BB7376" w14:textId="77777777" w:rsidR="00D458FA" w:rsidRDefault="006E2771" w:rsidP="00257BF8">
      <w:pPr>
        <w:pStyle w:val="ListBullet"/>
      </w:pPr>
      <w:r>
        <w:t>Ward</w:t>
      </w:r>
    </w:p>
    <w:p w14:paraId="77493ACC" w14:textId="77777777" w:rsidR="000D1C5A" w:rsidRPr="00434689" w:rsidRDefault="005E000D" w:rsidP="00257BF8">
      <w:pPr>
        <w:pStyle w:val="ListBullet"/>
      </w:pPr>
      <w:r>
        <w:t>E</w:t>
      </w:r>
      <w:r w:rsidR="000D1C5A">
        <w:t>ntered</w:t>
      </w:r>
      <w:r>
        <w:t xml:space="preserve"> (date/time)</w:t>
      </w:r>
    </w:p>
    <w:p w14:paraId="4F61A882" w14:textId="77777777" w:rsidR="000D1C5A" w:rsidRDefault="000D1C5A" w:rsidP="003349B4">
      <w:pPr>
        <w:pStyle w:val="ListBullet"/>
      </w:pPr>
      <w:r>
        <w:t>Discharge Planning</w:t>
      </w:r>
    </w:p>
    <w:p w14:paraId="708A5B90" w14:textId="77777777" w:rsidR="00D458FA" w:rsidRPr="00434689" w:rsidRDefault="00D458FA" w:rsidP="00F53B2F">
      <w:pPr>
        <w:pStyle w:val="ListNumber2"/>
        <w:numPr>
          <w:ilvl w:val="0"/>
          <w:numId w:val="25"/>
        </w:numPr>
      </w:pPr>
      <w:r w:rsidRPr="00434689">
        <w:t>Cu</w:t>
      </w:r>
      <w:r w:rsidR="006E2771">
        <w:t>rrent discharge planning issues</w:t>
      </w:r>
    </w:p>
    <w:p w14:paraId="06E7A970" w14:textId="77777777" w:rsidR="00D61B44" w:rsidRDefault="00D458FA" w:rsidP="00E53986">
      <w:pPr>
        <w:pStyle w:val="ListNumber2"/>
      </w:pPr>
      <w:r w:rsidRPr="00434689">
        <w:t>Prior comments</w:t>
      </w:r>
    </w:p>
    <w:p w14:paraId="005BE690" w14:textId="77777777" w:rsidR="008954A2" w:rsidRDefault="00AD04AD" w:rsidP="00F43F30">
      <w:pPr>
        <w:pStyle w:val="Heading1"/>
      </w:pPr>
      <w:r>
        <w:br w:type="page"/>
      </w:r>
      <w:bookmarkStart w:id="67" w:name="_Toc322966490"/>
      <w:r w:rsidR="002A0522">
        <w:lastRenderedPageBreak/>
        <w:t>Glossary</w:t>
      </w:r>
      <w:bookmarkEnd w:id="67"/>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2035"/>
        <w:gridCol w:w="7325"/>
      </w:tblGrid>
      <w:tr w:rsidR="00CD020F" w14:paraId="1AF60E69" w14:textId="77777777" w:rsidTr="004D384F">
        <w:trPr>
          <w:trHeight w:val="395"/>
          <w:tblHeader/>
        </w:trPr>
        <w:tc>
          <w:tcPr>
            <w:tcW w:w="2035" w:type="dxa"/>
          </w:tcPr>
          <w:p w14:paraId="60A8D09E" w14:textId="77777777" w:rsidR="00CD020F" w:rsidRDefault="00CD020F" w:rsidP="004D384F">
            <w:pPr>
              <w:pStyle w:val="TableHdg"/>
            </w:pPr>
            <w:r>
              <w:t>Term</w:t>
            </w:r>
          </w:p>
        </w:tc>
        <w:tc>
          <w:tcPr>
            <w:tcW w:w="7325" w:type="dxa"/>
          </w:tcPr>
          <w:p w14:paraId="475820FB" w14:textId="77777777" w:rsidR="00CD020F" w:rsidRDefault="00CD020F" w:rsidP="004D384F">
            <w:pPr>
              <w:pStyle w:val="TableHdg"/>
            </w:pPr>
            <w:r>
              <w:t>Definition</w:t>
            </w:r>
          </w:p>
        </w:tc>
      </w:tr>
      <w:tr w:rsidR="00CD020F" w:rsidRPr="005D7520" w14:paraId="65A2578C" w14:textId="77777777" w:rsidTr="004D384F">
        <w:tc>
          <w:tcPr>
            <w:tcW w:w="2035" w:type="dxa"/>
          </w:tcPr>
          <w:p w14:paraId="6C9381B9" w14:textId="77777777" w:rsidR="00CD020F" w:rsidRDefault="00CD020F" w:rsidP="004D384F">
            <w:pPr>
              <w:pStyle w:val="TableText"/>
            </w:pPr>
            <w:r>
              <w:t>ADPAC</w:t>
            </w:r>
          </w:p>
        </w:tc>
        <w:tc>
          <w:tcPr>
            <w:tcW w:w="7325" w:type="dxa"/>
          </w:tcPr>
          <w:p w14:paraId="71E47D28" w14:textId="77777777" w:rsidR="00CD020F" w:rsidRDefault="00CD020F" w:rsidP="004D384F">
            <w:pPr>
              <w:pStyle w:val="TableText"/>
            </w:pPr>
            <w:r w:rsidRPr="00EF448A">
              <w:t>Automated Data Processing Application Coordinator</w:t>
            </w:r>
          </w:p>
        </w:tc>
      </w:tr>
      <w:tr w:rsidR="00CD020F" w:rsidRPr="005D7520" w14:paraId="293AE05E" w14:textId="77777777" w:rsidTr="004D384F">
        <w:tc>
          <w:tcPr>
            <w:tcW w:w="2035" w:type="dxa"/>
          </w:tcPr>
          <w:p w14:paraId="200584FB" w14:textId="77777777" w:rsidR="00CD020F" w:rsidRDefault="00CD020F" w:rsidP="004D384F">
            <w:pPr>
              <w:pStyle w:val="TableText"/>
            </w:pPr>
            <w:r>
              <w:t>ART</w:t>
            </w:r>
          </w:p>
        </w:tc>
        <w:tc>
          <w:tcPr>
            <w:tcW w:w="7325" w:type="dxa"/>
          </w:tcPr>
          <w:p w14:paraId="0ECB52F9" w14:textId="77777777" w:rsidR="00CD020F" w:rsidRPr="001B5334" w:rsidRDefault="00CD020F" w:rsidP="004D384F">
            <w:pPr>
              <w:pStyle w:val="TableText"/>
            </w:pPr>
            <w:r>
              <w:t>Adverse Reactions Tracking</w:t>
            </w:r>
          </w:p>
        </w:tc>
      </w:tr>
      <w:tr w:rsidR="00CD020F" w:rsidRPr="005D7520" w14:paraId="30880B26" w14:textId="77777777" w:rsidTr="004D384F">
        <w:tc>
          <w:tcPr>
            <w:tcW w:w="2035" w:type="dxa"/>
          </w:tcPr>
          <w:p w14:paraId="52BE3BAE" w14:textId="77777777" w:rsidR="00CD020F" w:rsidRPr="00686DBE" w:rsidRDefault="00CD020F" w:rsidP="004D384F">
            <w:pPr>
              <w:pStyle w:val="TableText"/>
            </w:pPr>
            <w:r w:rsidRPr="00686DBE">
              <w:t>BCE</w:t>
            </w:r>
          </w:p>
        </w:tc>
        <w:tc>
          <w:tcPr>
            <w:tcW w:w="7325" w:type="dxa"/>
          </w:tcPr>
          <w:p w14:paraId="670471A1" w14:textId="77777777" w:rsidR="00CD020F" w:rsidRPr="00686DBE" w:rsidRDefault="00CD020F" w:rsidP="004D384F">
            <w:pPr>
              <w:pStyle w:val="TableText"/>
            </w:pPr>
            <w:r>
              <w:t>Bar Code Expansion</w:t>
            </w:r>
          </w:p>
        </w:tc>
      </w:tr>
      <w:tr w:rsidR="00CD020F" w:rsidRPr="005D7520" w14:paraId="30FEFA95" w14:textId="77777777" w:rsidTr="004D384F">
        <w:tc>
          <w:tcPr>
            <w:tcW w:w="2035" w:type="dxa"/>
          </w:tcPr>
          <w:p w14:paraId="6E208C97" w14:textId="77777777" w:rsidR="00CD020F" w:rsidRPr="00794367" w:rsidRDefault="00CD020F" w:rsidP="004D384F">
            <w:pPr>
              <w:pStyle w:val="TableText"/>
            </w:pPr>
            <w:r w:rsidRPr="00794367">
              <w:t>BCE-PPI</w:t>
            </w:r>
          </w:p>
        </w:tc>
        <w:tc>
          <w:tcPr>
            <w:tcW w:w="7325" w:type="dxa"/>
          </w:tcPr>
          <w:p w14:paraId="71BE6A40" w14:textId="77777777" w:rsidR="00CD020F" w:rsidRPr="00794367" w:rsidRDefault="00CD020F" w:rsidP="004D384F">
            <w:pPr>
              <w:pStyle w:val="TableText"/>
            </w:pPr>
            <w:r w:rsidRPr="00794367">
              <w:t>Bar Code Expansion-Positive Patient Identification</w:t>
            </w:r>
          </w:p>
        </w:tc>
      </w:tr>
      <w:tr w:rsidR="00CD020F" w:rsidRPr="005D7520" w14:paraId="211CB138" w14:textId="77777777" w:rsidTr="004D384F">
        <w:tc>
          <w:tcPr>
            <w:tcW w:w="2035" w:type="dxa"/>
          </w:tcPr>
          <w:p w14:paraId="40DFFE2C" w14:textId="77777777" w:rsidR="00CD020F" w:rsidRPr="00686DBE" w:rsidRDefault="00CD020F" w:rsidP="004D384F">
            <w:pPr>
              <w:pStyle w:val="TableText"/>
            </w:pPr>
            <w:r>
              <w:t>BCMA</w:t>
            </w:r>
          </w:p>
        </w:tc>
        <w:tc>
          <w:tcPr>
            <w:tcW w:w="7325" w:type="dxa"/>
          </w:tcPr>
          <w:p w14:paraId="6C26A1DE" w14:textId="77777777" w:rsidR="00CD020F" w:rsidRPr="00686DBE" w:rsidRDefault="00CD020F" w:rsidP="004D384F">
            <w:pPr>
              <w:pStyle w:val="TableText"/>
            </w:pPr>
            <w:r>
              <w:t>Bar Code Medication Administration</w:t>
            </w:r>
          </w:p>
        </w:tc>
      </w:tr>
      <w:tr w:rsidR="00CD020F" w:rsidRPr="005D7520" w14:paraId="03F631BD" w14:textId="77777777" w:rsidTr="004D384F">
        <w:tc>
          <w:tcPr>
            <w:tcW w:w="2035" w:type="dxa"/>
          </w:tcPr>
          <w:p w14:paraId="64C776A7" w14:textId="77777777" w:rsidR="00CD020F" w:rsidRDefault="00CD020F" w:rsidP="004D384F">
            <w:pPr>
              <w:pStyle w:val="TableText"/>
            </w:pPr>
            <w:r>
              <w:t>Belong</w:t>
            </w:r>
          </w:p>
        </w:tc>
        <w:tc>
          <w:tcPr>
            <w:tcW w:w="7325" w:type="dxa"/>
          </w:tcPr>
          <w:p w14:paraId="531FBF2E" w14:textId="77777777" w:rsidR="00CD020F" w:rsidRDefault="00CD020F" w:rsidP="004D384F">
            <w:pPr>
              <w:pStyle w:val="TableText"/>
            </w:pPr>
            <w:r>
              <w:t>Belongings</w:t>
            </w:r>
          </w:p>
        </w:tc>
      </w:tr>
      <w:tr w:rsidR="00CD020F" w:rsidRPr="005D7520" w14:paraId="3FCCB727" w14:textId="77777777" w:rsidTr="004D384F">
        <w:tc>
          <w:tcPr>
            <w:tcW w:w="2035" w:type="dxa"/>
          </w:tcPr>
          <w:p w14:paraId="16DED3F7" w14:textId="77777777" w:rsidR="00CD020F" w:rsidRDefault="00CD020F" w:rsidP="004D384F">
            <w:pPr>
              <w:pStyle w:val="TableText"/>
            </w:pPr>
            <w:r>
              <w:t>CAC</w:t>
            </w:r>
          </w:p>
        </w:tc>
        <w:tc>
          <w:tcPr>
            <w:tcW w:w="7325" w:type="dxa"/>
          </w:tcPr>
          <w:p w14:paraId="7D7655F6" w14:textId="77777777" w:rsidR="00CD020F" w:rsidRDefault="00CD020F" w:rsidP="004D384F">
            <w:pPr>
              <w:pStyle w:val="TableText"/>
            </w:pPr>
            <w:r>
              <w:t>Clinical Application Coordinator</w:t>
            </w:r>
          </w:p>
        </w:tc>
      </w:tr>
      <w:tr w:rsidR="00CD020F" w:rsidRPr="005D7520" w14:paraId="2DE20061" w14:textId="77777777" w:rsidTr="004D384F">
        <w:tc>
          <w:tcPr>
            <w:tcW w:w="2035" w:type="dxa"/>
          </w:tcPr>
          <w:p w14:paraId="2B9B2584" w14:textId="77777777" w:rsidR="00CD020F" w:rsidRDefault="00CD020F" w:rsidP="004D384F">
            <w:pPr>
              <w:pStyle w:val="TableText"/>
            </w:pPr>
            <w:r>
              <w:t>CIWA</w:t>
            </w:r>
          </w:p>
        </w:tc>
        <w:tc>
          <w:tcPr>
            <w:tcW w:w="7325" w:type="dxa"/>
          </w:tcPr>
          <w:p w14:paraId="79FB0454" w14:textId="77777777" w:rsidR="00CD020F" w:rsidRDefault="00CD020F" w:rsidP="004D384F">
            <w:pPr>
              <w:pStyle w:val="TableText"/>
            </w:pPr>
            <w:r w:rsidRPr="001B5334">
              <w:t>Clinical Institute Withdrawal Assessment.--CIWA</w:t>
            </w:r>
          </w:p>
        </w:tc>
      </w:tr>
      <w:tr w:rsidR="00CD020F" w:rsidRPr="005D7520" w14:paraId="70C25F1A" w14:textId="77777777" w:rsidTr="004D384F">
        <w:tc>
          <w:tcPr>
            <w:tcW w:w="2035" w:type="dxa"/>
          </w:tcPr>
          <w:p w14:paraId="52355870" w14:textId="77777777" w:rsidR="00CD020F" w:rsidRPr="007B0394" w:rsidRDefault="00CD020F" w:rsidP="004D384F">
            <w:pPr>
              <w:pStyle w:val="TableText"/>
            </w:pPr>
            <w:r w:rsidRPr="007B0394">
              <w:t>Class 1 (C1)</w:t>
            </w:r>
          </w:p>
        </w:tc>
        <w:tc>
          <w:tcPr>
            <w:tcW w:w="7325" w:type="dxa"/>
          </w:tcPr>
          <w:p w14:paraId="638E9A4D" w14:textId="77777777" w:rsidR="00CD020F" w:rsidRPr="007B0394" w:rsidRDefault="00CD020F" w:rsidP="004D384F">
            <w:pPr>
              <w:pStyle w:val="TableText"/>
            </w:pPr>
            <w:r w:rsidRPr="007B0394">
              <w:t>Software produced inside of the Office of Enterprise Development (</w:t>
            </w:r>
            <w:r>
              <w:t>P</w:t>
            </w:r>
            <w:r w:rsidRPr="007B0394">
              <w:t>D) organization</w:t>
            </w:r>
          </w:p>
        </w:tc>
      </w:tr>
      <w:tr w:rsidR="00CD020F" w:rsidRPr="005D7520" w14:paraId="13FB12EC" w14:textId="77777777" w:rsidTr="004D384F">
        <w:tc>
          <w:tcPr>
            <w:tcW w:w="2035" w:type="dxa"/>
          </w:tcPr>
          <w:p w14:paraId="6BC74E32" w14:textId="77777777" w:rsidR="00CD020F" w:rsidRPr="007B0394" w:rsidRDefault="00CD020F" w:rsidP="004D384F">
            <w:pPr>
              <w:pStyle w:val="TableText"/>
            </w:pPr>
            <w:r w:rsidRPr="007B0394">
              <w:t>Class 3 (C3)</w:t>
            </w:r>
          </w:p>
        </w:tc>
        <w:tc>
          <w:tcPr>
            <w:tcW w:w="7325" w:type="dxa"/>
          </w:tcPr>
          <w:p w14:paraId="580FC7C7" w14:textId="77777777" w:rsidR="00CD020F" w:rsidRDefault="00CD020F" w:rsidP="004D384F">
            <w:pPr>
              <w:pStyle w:val="TableText"/>
            </w:pPr>
            <w:r w:rsidRPr="007B0394">
              <w:t>Also kno</w:t>
            </w:r>
            <w:r>
              <w:t>wn as Field Developed Software</w:t>
            </w:r>
            <w:r w:rsidRPr="007B0394">
              <w:t xml:space="preserve"> </w:t>
            </w:r>
          </w:p>
          <w:p w14:paraId="7070019F" w14:textId="77777777" w:rsidR="00CD020F" w:rsidRPr="007B0394" w:rsidRDefault="00CD020F" w:rsidP="004D384F">
            <w:pPr>
              <w:pStyle w:val="TableText"/>
            </w:pPr>
            <w:r w:rsidRPr="007B0394">
              <w:t>Refers to all VHA software produced outside of the Office of Enterprise Development (</w:t>
            </w:r>
            <w:r>
              <w:t>P</w:t>
            </w:r>
            <w:r w:rsidRPr="007B0394">
              <w:t>D) organization</w:t>
            </w:r>
          </w:p>
        </w:tc>
      </w:tr>
      <w:tr w:rsidR="00CD020F" w:rsidRPr="005D7520" w14:paraId="19EE5AE6" w14:textId="77777777" w:rsidTr="004D384F">
        <w:tc>
          <w:tcPr>
            <w:tcW w:w="2035" w:type="dxa"/>
          </w:tcPr>
          <w:p w14:paraId="2211996A" w14:textId="77777777" w:rsidR="00CD020F" w:rsidRPr="00686DBE" w:rsidRDefault="00CD020F" w:rsidP="004D384F">
            <w:pPr>
              <w:pStyle w:val="TableText"/>
            </w:pPr>
            <w:r>
              <w:t>CMS</w:t>
            </w:r>
          </w:p>
        </w:tc>
        <w:tc>
          <w:tcPr>
            <w:tcW w:w="7325" w:type="dxa"/>
          </w:tcPr>
          <w:p w14:paraId="18373B65" w14:textId="77777777" w:rsidR="00CD020F" w:rsidRPr="00686DBE" w:rsidRDefault="00CD020F" w:rsidP="004D384F">
            <w:pPr>
              <w:pStyle w:val="TableText"/>
            </w:pPr>
            <w:r>
              <w:t>Centers for Medicaid and Medicare Services</w:t>
            </w:r>
          </w:p>
        </w:tc>
      </w:tr>
      <w:tr w:rsidR="00CD020F" w:rsidRPr="005D7520" w14:paraId="40C2083E" w14:textId="77777777" w:rsidTr="004D384F">
        <w:tc>
          <w:tcPr>
            <w:tcW w:w="2035" w:type="dxa"/>
          </w:tcPr>
          <w:p w14:paraId="6821EEC9" w14:textId="77777777" w:rsidR="00CD020F" w:rsidRDefault="00CD020F" w:rsidP="004D384F">
            <w:pPr>
              <w:pStyle w:val="TableText"/>
            </w:pPr>
            <w:r>
              <w:t>COTS</w:t>
            </w:r>
          </w:p>
        </w:tc>
        <w:tc>
          <w:tcPr>
            <w:tcW w:w="7325" w:type="dxa"/>
          </w:tcPr>
          <w:p w14:paraId="78D28EED" w14:textId="77777777" w:rsidR="00CD020F" w:rsidRDefault="00CD020F" w:rsidP="004D384F">
            <w:pPr>
              <w:pStyle w:val="TableText"/>
            </w:pPr>
            <w:r>
              <w:t>Commercial Off the Shelf</w:t>
            </w:r>
          </w:p>
        </w:tc>
      </w:tr>
      <w:tr w:rsidR="00CD020F" w:rsidRPr="005D7520" w14:paraId="49B03A2B" w14:textId="77777777" w:rsidTr="004D384F">
        <w:tc>
          <w:tcPr>
            <w:tcW w:w="2035" w:type="dxa"/>
          </w:tcPr>
          <w:p w14:paraId="6EC30CF6" w14:textId="77777777" w:rsidR="00CD020F" w:rsidRDefault="00CD020F" w:rsidP="004D384F">
            <w:pPr>
              <w:pStyle w:val="TableText"/>
            </w:pPr>
            <w:r>
              <w:t>CP</w:t>
            </w:r>
          </w:p>
        </w:tc>
        <w:tc>
          <w:tcPr>
            <w:tcW w:w="7325" w:type="dxa"/>
          </w:tcPr>
          <w:p w14:paraId="4BD51C6C" w14:textId="77777777" w:rsidR="00CD020F" w:rsidRDefault="00CD020F" w:rsidP="004D384F">
            <w:pPr>
              <w:pStyle w:val="TableText"/>
            </w:pPr>
            <w:r>
              <w:t>Care Plan</w:t>
            </w:r>
          </w:p>
        </w:tc>
      </w:tr>
      <w:tr w:rsidR="00CD020F" w:rsidRPr="005D7520" w14:paraId="73036AC2" w14:textId="77777777" w:rsidTr="004D384F">
        <w:tc>
          <w:tcPr>
            <w:tcW w:w="2035" w:type="dxa"/>
          </w:tcPr>
          <w:p w14:paraId="08B462C9" w14:textId="77777777" w:rsidR="00CD020F" w:rsidRPr="00686DBE" w:rsidRDefault="00CD020F" w:rsidP="004D384F">
            <w:pPr>
              <w:pStyle w:val="TableText"/>
            </w:pPr>
            <w:r w:rsidRPr="00686DBE">
              <w:t>CPRS</w:t>
            </w:r>
          </w:p>
        </w:tc>
        <w:tc>
          <w:tcPr>
            <w:tcW w:w="7325" w:type="dxa"/>
          </w:tcPr>
          <w:p w14:paraId="0B3E605C" w14:textId="77777777" w:rsidR="00CD020F" w:rsidRPr="00686DBE" w:rsidRDefault="00CD020F" w:rsidP="004D384F">
            <w:pPr>
              <w:pStyle w:val="TableText"/>
            </w:pPr>
            <w:r w:rsidRPr="00686DBE">
              <w:t>Computerized Patient Record System</w:t>
            </w:r>
          </w:p>
        </w:tc>
      </w:tr>
      <w:tr w:rsidR="00CD020F" w:rsidRPr="005D7520" w14:paraId="718C9179" w14:textId="77777777" w:rsidTr="004D384F">
        <w:tc>
          <w:tcPr>
            <w:tcW w:w="2035" w:type="dxa"/>
          </w:tcPr>
          <w:p w14:paraId="65237D4D" w14:textId="77777777" w:rsidR="00CD020F" w:rsidRDefault="00CD020F" w:rsidP="004D384F">
            <w:pPr>
              <w:pStyle w:val="TableText"/>
            </w:pPr>
            <w:r>
              <w:t>CV</w:t>
            </w:r>
          </w:p>
        </w:tc>
        <w:tc>
          <w:tcPr>
            <w:tcW w:w="7325" w:type="dxa"/>
          </w:tcPr>
          <w:p w14:paraId="1D8AD14F" w14:textId="77777777" w:rsidR="00CD020F" w:rsidRDefault="00CD020F" w:rsidP="004D384F">
            <w:pPr>
              <w:pStyle w:val="TableText"/>
            </w:pPr>
            <w:r>
              <w:t>Cardiovascular Assessment</w:t>
            </w:r>
          </w:p>
        </w:tc>
      </w:tr>
      <w:tr w:rsidR="00CD020F" w:rsidRPr="005D7520" w14:paraId="26C28E86" w14:textId="77777777" w:rsidTr="004D384F">
        <w:tc>
          <w:tcPr>
            <w:tcW w:w="2035" w:type="dxa"/>
          </w:tcPr>
          <w:p w14:paraId="38B5BDA0" w14:textId="77777777" w:rsidR="00CD020F" w:rsidRDefault="00CD020F" w:rsidP="004D384F">
            <w:pPr>
              <w:pStyle w:val="TableText"/>
            </w:pPr>
            <w:r>
              <w:t>Delphi</w:t>
            </w:r>
          </w:p>
        </w:tc>
        <w:tc>
          <w:tcPr>
            <w:tcW w:w="7325" w:type="dxa"/>
          </w:tcPr>
          <w:p w14:paraId="2F3887E8" w14:textId="77777777" w:rsidR="00CD020F" w:rsidRDefault="00CD020F" w:rsidP="004D384F">
            <w:pPr>
              <w:pStyle w:val="TableText"/>
            </w:pPr>
            <w:r>
              <w:t>Programming language used to develop the CPRS chart</w:t>
            </w:r>
          </w:p>
        </w:tc>
      </w:tr>
      <w:tr w:rsidR="00CD020F" w:rsidRPr="005D7520" w14:paraId="71D48939" w14:textId="77777777" w:rsidTr="004D384F">
        <w:tc>
          <w:tcPr>
            <w:tcW w:w="2035" w:type="dxa"/>
          </w:tcPr>
          <w:p w14:paraId="10E269D9" w14:textId="77777777" w:rsidR="00CD020F" w:rsidRPr="00794367" w:rsidRDefault="00CD020F" w:rsidP="004D384F">
            <w:r w:rsidRPr="00794367">
              <w:t>DFN</w:t>
            </w:r>
          </w:p>
        </w:tc>
        <w:tc>
          <w:tcPr>
            <w:tcW w:w="7325" w:type="dxa"/>
          </w:tcPr>
          <w:p w14:paraId="59036207" w14:textId="77777777" w:rsidR="00CD020F" w:rsidRPr="00794367" w:rsidRDefault="00CD020F" w:rsidP="004D384F">
            <w:r w:rsidRPr="00794367">
              <w:t>Data File Number</w:t>
            </w:r>
          </w:p>
        </w:tc>
      </w:tr>
      <w:tr w:rsidR="00CD020F" w:rsidRPr="005D7520" w14:paraId="01934572" w14:textId="77777777" w:rsidTr="004D384F">
        <w:tc>
          <w:tcPr>
            <w:tcW w:w="2035" w:type="dxa"/>
          </w:tcPr>
          <w:p w14:paraId="01A13204" w14:textId="77777777" w:rsidR="00CD020F" w:rsidRDefault="00CD020F" w:rsidP="004D384F">
            <w:pPr>
              <w:pStyle w:val="TableText"/>
            </w:pPr>
            <w:r>
              <w:t>DP</w:t>
            </w:r>
          </w:p>
        </w:tc>
        <w:tc>
          <w:tcPr>
            <w:tcW w:w="7325" w:type="dxa"/>
          </w:tcPr>
          <w:p w14:paraId="200882EB" w14:textId="77777777" w:rsidR="00CD020F" w:rsidRDefault="00CD020F" w:rsidP="004D384F">
            <w:pPr>
              <w:pStyle w:val="TableText"/>
            </w:pPr>
            <w:r>
              <w:t>Discharge Planning</w:t>
            </w:r>
          </w:p>
        </w:tc>
      </w:tr>
      <w:tr w:rsidR="00CD020F" w:rsidRPr="005D7520" w14:paraId="17964DC3" w14:textId="77777777" w:rsidTr="004D384F">
        <w:tc>
          <w:tcPr>
            <w:tcW w:w="2035" w:type="dxa"/>
          </w:tcPr>
          <w:p w14:paraId="09DBDDC1" w14:textId="77777777" w:rsidR="00CD020F" w:rsidRDefault="00CD020F" w:rsidP="004D384F">
            <w:pPr>
              <w:pStyle w:val="TableText"/>
            </w:pPr>
            <w:r>
              <w:t>Educ</w:t>
            </w:r>
          </w:p>
        </w:tc>
        <w:tc>
          <w:tcPr>
            <w:tcW w:w="7325" w:type="dxa"/>
          </w:tcPr>
          <w:p w14:paraId="52D6DAD7" w14:textId="77777777" w:rsidR="00CD020F" w:rsidRDefault="00CD020F" w:rsidP="004D384F">
            <w:pPr>
              <w:pStyle w:val="TableText"/>
            </w:pPr>
            <w:r>
              <w:t xml:space="preserve">Educational Assessment </w:t>
            </w:r>
          </w:p>
        </w:tc>
      </w:tr>
      <w:tr w:rsidR="00CD020F" w:rsidRPr="005D7520" w14:paraId="39B4A9E4" w14:textId="77777777" w:rsidTr="004D384F">
        <w:tc>
          <w:tcPr>
            <w:tcW w:w="2035" w:type="dxa"/>
          </w:tcPr>
          <w:p w14:paraId="7C31FBA4" w14:textId="77777777" w:rsidR="00CD020F" w:rsidRDefault="00CD020F" w:rsidP="004D384F">
            <w:pPr>
              <w:pStyle w:val="TableText"/>
            </w:pPr>
            <w:r>
              <w:t>Func</w:t>
            </w:r>
          </w:p>
        </w:tc>
        <w:tc>
          <w:tcPr>
            <w:tcW w:w="7325" w:type="dxa"/>
          </w:tcPr>
          <w:p w14:paraId="248FBF8F" w14:textId="77777777" w:rsidR="00CD020F" w:rsidRDefault="00CD020F" w:rsidP="004D384F">
            <w:pPr>
              <w:pStyle w:val="TableText"/>
            </w:pPr>
            <w:r>
              <w:t>Functional Assessment</w:t>
            </w:r>
          </w:p>
        </w:tc>
      </w:tr>
      <w:tr w:rsidR="00CD020F" w:rsidRPr="005D7520" w14:paraId="310C9F1D" w14:textId="77777777" w:rsidTr="004D384F">
        <w:tc>
          <w:tcPr>
            <w:tcW w:w="2035" w:type="dxa"/>
          </w:tcPr>
          <w:p w14:paraId="62E65A9B" w14:textId="77777777" w:rsidR="00CD020F" w:rsidRDefault="00CD020F" w:rsidP="004D384F">
            <w:pPr>
              <w:pStyle w:val="TableText"/>
            </w:pPr>
            <w:r>
              <w:t>Gen Inf</w:t>
            </w:r>
          </w:p>
        </w:tc>
        <w:tc>
          <w:tcPr>
            <w:tcW w:w="7325" w:type="dxa"/>
          </w:tcPr>
          <w:p w14:paraId="3A2ED0CA" w14:textId="77777777" w:rsidR="00CD020F" w:rsidRDefault="00CD020F" w:rsidP="004D384F">
            <w:pPr>
              <w:pStyle w:val="TableText"/>
            </w:pPr>
            <w:r>
              <w:t>General Information tab</w:t>
            </w:r>
          </w:p>
        </w:tc>
      </w:tr>
      <w:tr w:rsidR="00CD020F" w:rsidRPr="005D7520" w14:paraId="0734D41F" w14:textId="77777777" w:rsidTr="004D384F">
        <w:tc>
          <w:tcPr>
            <w:tcW w:w="2035" w:type="dxa"/>
          </w:tcPr>
          <w:p w14:paraId="4C40EB2F" w14:textId="77777777" w:rsidR="00CD020F" w:rsidRDefault="00CD020F" w:rsidP="004D384F">
            <w:pPr>
              <w:pStyle w:val="TableText"/>
            </w:pPr>
            <w:r>
              <w:t>GI</w:t>
            </w:r>
          </w:p>
        </w:tc>
        <w:tc>
          <w:tcPr>
            <w:tcW w:w="7325" w:type="dxa"/>
          </w:tcPr>
          <w:p w14:paraId="718B4722" w14:textId="77777777" w:rsidR="00CD020F" w:rsidRDefault="00CD020F" w:rsidP="004D384F">
            <w:pPr>
              <w:pStyle w:val="TableText"/>
            </w:pPr>
            <w:r>
              <w:t>Gastrointestinal Assessment</w:t>
            </w:r>
          </w:p>
        </w:tc>
      </w:tr>
      <w:tr w:rsidR="00CD020F" w:rsidRPr="005D7520" w14:paraId="48E47D7E" w14:textId="77777777" w:rsidTr="004D384F">
        <w:tc>
          <w:tcPr>
            <w:tcW w:w="2035" w:type="dxa"/>
          </w:tcPr>
          <w:p w14:paraId="10BA6AFA" w14:textId="77777777" w:rsidR="00CD020F" w:rsidRDefault="00CD020F" w:rsidP="004D384F">
            <w:pPr>
              <w:pStyle w:val="TableText"/>
            </w:pPr>
            <w:r>
              <w:t>GU</w:t>
            </w:r>
          </w:p>
        </w:tc>
        <w:tc>
          <w:tcPr>
            <w:tcW w:w="7325" w:type="dxa"/>
          </w:tcPr>
          <w:p w14:paraId="5AA6B7C2" w14:textId="77777777" w:rsidR="00CD020F" w:rsidRDefault="00CD020F" w:rsidP="004D384F">
            <w:pPr>
              <w:pStyle w:val="TableText"/>
            </w:pPr>
            <w:r>
              <w:t>Genitourinary Assessment</w:t>
            </w:r>
          </w:p>
        </w:tc>
      </w:tr>
      <w:tr w:rsidR="00CD020F" w:rsidRPr="005D7520" w14:paraId="775A4433" w14:textId="77777777" w:rsidTr="004D384F">
        <w:tc>
          <w:tcPr>
            <w:tcW w:w="2035" w:type="dxa"/>
          </w:tcPr>
          <w:p w14:paraId="00AF39D2" w14:textId="77777777" w:rsidR="00CD020F" w:rsidRDefault="00CD020F" w:rsidP="004D384F">
            <w:pPr>
              <w:pStyle w:val="TableText"/>
            </w:pPr>
            <w:r>
              <w:t>GUI</w:t>
            </w:r>
          </w:p>
        </w:tc>
        <w:tc>
          <w:tcPr>
            <w:tcW w:w="7325" w:type="dxa"/>
          </w:tcPr>
          <w:p w14:paraId="5D49E81B" w14:textId="77777777" w:rsidR="00CD020F" w:rsidRPr="007C4C54" w:rsidRDefault="00CD020F" w:rsidP="004D384F">
            <w:pPr>
              <w:pStyle w:val="TableText"/>
            </w:pPr>
            <w:r>
              <w:t>Graphical User Interface</w:t>
            </w:r>
          </w:p>
        </w:tc>
      </w:tr>
      <w:tr w:rsidR="00CD020F" w:rsidRPr="005D7520" w14:paraId="4F3B6625" w14:textId="77777777" w:rsidTr="004D384F">
        <w:trPr>
          <w:trHeight w:val="395"/>
        </w:trPr>
        <w:tc>
          <w:tcPr>
            <w:tcW w:w="2035" w:type="dxa"/>
          </w:tcPr>
          <w:p w14:paraId="5CF74F83" w14:textId="77777777" w:rsidR="00CD020F" w:rsidRDefault="00CD020F" w:rsidP="004D384F">
            <w:pPr>
              <w:pStyle w:val="TableText"/>
            </w:pPr>
            <w:r>
              <w:t>ICD</w:t>
            </w:r>
          </w:p>
        </w:tc>
        <w:tc>
          <w:tcPr>
            <w:tcW w:w="7325" w:type="dxa"/>
          </w:tcPr>
          <w:p w14:paraId="16B23F84" w14:textId="77777777" w:rsidR="00CD020F" w:rsidRDefault="00CD020F" w:rsidP="004D384F">
            <w:pPr>
              <w:pStyle w:val="TableText"/>
            </w:pPr>
            <w:r>
              <w:t>International Classification of Diseases</w:t>
            </w:r>
          </w:p>
        </w:tc>
      </w:tr>
      <w:tr w:rsidR="00CD020F" w:rsidRPr="005D7520" w14:paraId="147A48A3" w14:textId="77777777" w:rsidTr="004D384F">
        <w:trPr>
          <w:trHeight w:val="395"/>
        </w:trPr>
        <w:tc>
          <w:tcPr>
            <w:tcW w:w="2035" w:type="dxa"/>
          </w:tcPr>
          <w:p w14:paraId="34CA8650" w14:textId="77777777" w:rsidR="00CD020F" w:rsidRPr="00995F11" w:rsidRDefault="00CD020F" w:rsidP="004D384F">
            <w:pPr>
              <w:pStyle w:val="TableText"/>
            </w:pPr>
            <w:r>
              <w:t>ICN</w:t>
            </w:r>
          </w:p>
        </w:tc>
        <w:tc>
          <w:tcPr>
            <w:tcW w:w="7325" w:type="dxa"/>
          </w:tcPr>
          <w:p w14:paraId="588F81FA" w14:textId="77777777" w:rsidR="00CD020F" w:rsidRDefault="00CD020F" w:rsidP="004D384F">
            <w:pPr>
              <w:pStyle w:val="TableText"/>
            </w:pPr>
            <w:r>
              <w:t xml:space="preserve">The patient’s national identifier, Integration Control Number </w:t>
            </w:r>
          </w:p>
        </w:tc>
      </w:tr>
      <w:tr w:rsidR="00CD020F" w:rsidRPr="005D7520" w14:paraId="61D7F0E5" w14:textId="77777777" w:rsidTr="004D384F">
        <w:tc>
          <w:tcPr>
            <w:tcW w:w="2035" w:type="dxa"/>
          </w:tcPr>
          <w:p w14:paraId="32414F83" w14:textId="77777777" w:rsidR="00CD020F" w:rsidRDefault="00CD020F" w:rsidP="004D384F">
            <w:pPr>
              <w:pStyle w:val="TableText"/>
            </w:pPr>
            <w:r>
              <w:t>IDPA</w:t>
            </w:r>
          </w:p>
        </w:tc>
        <w:tc>
          <w:tcPr>
            <w:tcW w:w="7325" w:type="dxa"/>
          </w:tcPr>
          <w:p w14:paraId="0E941435" w14:textId="77777777" w:rsidR="00CD020F" w:rsidRPr="00E1742D" w:rsidRDefault="00CD020F" w:rsidP="004D384F">
            <w:pPr>
              <w:pStyle w:val="TableText"/>
            </w:pPr>
            <w:r w:rsidRPr="00E1742D">
              <w:t xml:space="preserve">Interdisciplinary Patient Assessment </w:t>
            </w:r>
            <w:r>
              <w:t>-</w:t>
            </w:r>
            <w:r w:rsidRPr="00B65436">
              <w:t xml:space="preserve"> involve</w:t>
            </w:r>
            <w:r>
              <w:t>s</w:t>
            </w:r>
            <w:r w:rsidRPr="00B65436">
              <w:t xml:space="preserve"> multiple disciplines responsible for assessing the patient from their perspective and expertise</w:t>
            </w:r>
            <w:r>
              <w:t>.</w:t>
            </w:r>
          </w:p>
        </w:tc>
      </w:tr>
      <w:tr w:rsidR="00CD020F" w:rsidRPr="005D7520" w14:paraId="6AD6055A" w14:textId="77777777" w:rsidTr="004D384F">
        <w:tc>
          <w:tcPr>
            <w:tcW w:w="2035" w:type="dxa"/>
          </w:tcPr>
          <w:p w14:paraId="34417183" w14:textId="77777777" w:rsidR="00CD020F" w:rsidRDefault="00CD020F" w:rsidP="004D384F">
            <w:pPr>
              <w:pStyle w:val="TableText"/>
            </w:pPr>
            <w:r>
              <w:t>IDPC</w:t>
            </w:r>
          </w:p>
        </w:tc>
        <w:tc>
          <w:tcPr>
            <w:tcW w:w="7325" w:type="dxa"/>
          </w:tcPr>
          <w:p w14:paraId="4DAC6CC8" w14:textId="77777777" w:rsidR="00CD020F" w:rsidRPr="00E1742D" w:rsidRDefault="00CD020F" w:rsidP="004D384F">
            <w:pPr>
              <w:pStyle w:val="TableText"/>
            </w:pPr>
            <w:r w:rsidRPr="00E1742D">
              <w:t xml:space="preserve">Interdisciplinary Plan of Care </w:t>
            </w:r>
            <w:r>
              <w:t xml:space="preserve">- </w:t>
            </w:r>
            <w:r>
              <w:rPr>
                <w:sz w:val="24"/>
                <w:szCs w:val="24"/>
              </w:rPr>
              <w:t xml:space="preserve"> </w:t>
            </w:r>
            <w:r w:rsidRPr="00B65436">
              <w:t>The entry of treatment plans by multiple disciplines to meet JCAHO requirements</w:t>
            </w:r>
          </w:p>
        </w:tc>
      </w:tr>
      <w:tr w:rsidR="00CD020F" w:rsidRPr="005D7520" w14:paraId="7BFD8357" w14:textId="77777777" w:rsidTr="004D384F">
        <w:tc>
          <w:tcPr>
            <w:tcW w:w="2035" w:type="dxa"/>
          </w:tcPr>
          <w:p w14:paraId="2F983F96" w14:textId="77777777" w:rsidR="00CD020F" w:rsidRPr="009A04F6" w:rsidRDefault="00CD020F" w:rsidP="004D384F">
            <w:pPr>
              <w:pStyle w:val="TableText"/>
              <w:rPr>
                <w:sz w:val="24"/>
                <w:szCs w:val="24"/>
              </w:rPr>
            </w:pPr>
            <w:r>
              <w:rPr>
                <w:sz w:val="24"/>
                <w:szCs w:val="24"/>
              </w:rPr>
              <w:t>IV</w:t>
            </w:r>
          </w:p>
        </w:tc>
        <w:tc>
          <w:tcPr>
            <w:tcW w:w="7325" w:type="dxa"/>
          </w:tcPr>
          <w:p w14:paraId="7ECC3AED" w14:textId="77777777" w:rsidR="00CD020F" w:rsidRDefault="00CD020F" w:rsidP="004D384F">
            <w:pPr>
              <w:pStyle w:val="TableText"/>
            </w:pPr>
            <w:r>
              <w:t>Intravenous</w:t>
            </w:r>
          </w:p>
        </w:tc>
      </w:tr>
      <w:tr w:rsidR="00CD020F" w:rsidRPr="005D7520" w14:paraId="7728C374" w14:textId="77777777" w:rsidTr="004D384F">
        <w:tc>
          <w:tcPr>
            <w:tcW w:w="2035" w:type="dxa"/>
          </w:tcPr>
          <w:p w14:paraId="47A49A83" w14:textId="77777777" w:rsidR="00CD020F" w:rsidRDefault="00CD020F" w:rsidP="004D384F">
            <w:pPr>
              <w:pStyle w:val="TableText"/>
              <w:rPr>
                <w:sz w:val="24"/>
                <w:szCs w:val="24"/>
              </w:rPr>
            </w:pPr>
            <w:r>
              <w:rPr>
                <w:sz w:val="24"/>
                <w:szCs w:val="24"/>
              </w:rPr>
              <w:t>IV Central</w:t>
            </w:r>
          </w:p>
        </w:tc>
        <w:tc>
          <w:tcPr>
            <w:tcW w:w="7325" w:type="dxa"/>
          </w:tcPr>
          <w:p w14:paraId="10C881D0" w14:textId="77777777" w:rsidR="00CD020F" w:rsidRDefault="00CD020F" w:rsidP="004D384F">
            <w:pPr>
              <w:pStyle w:val="TableText"/>
            </w:pPr>
            <w:r>
              <w:t>Central IV lines</w:t>
            </w:r>
          </w:p>
        </w:tc>
      </w:tr>
      <w:tr w:rsidR="00CD020F" w:rsidRPr="005D7520" w14:paraId="37A49BD1" w14:textId="77777777" w:rsidTr="004D384F">
        <w:tc>
          <w:tcPr>
            <w:tcW w:w="2035" w:type="dxa"/>
          </w:tcPr>
          <w:p w14:paraId="71DF3080" w14:textId="77777777" w:rsidR="00CD020F" w:rsidRDefault="00CD020F" w:rsidP="004D384F">
            <w:pPr>
              <w:pStyle w:val="TableText"/>
              <w:rPr>
                <w:sz w:val="24"/>
                <w:szCs w:val="24"/>
              </w:rPr>
            </w:pPr>
            <w:r>
              <w:rPr>
                <w:sz w:val="24"/>
                <w:szCs w:val="24"/>
              </w:rPr>
              <w:lastRenderedPageBreak/>
              <w:t>IV Dialysis</w:t>
            </w:r>
          </w:p>
        </w:tc>
        <w:tc>
          <w:tcPr>
            <w:tcW w:w="7325" w:type="dxa"/>
          </w:tcPr>
          <w:p w14:paraId="1A5485FB" w14:textId="77777777" w:rsidR="00CD020F" w:rsidRDefault="00CD020F" w:rsidP="004D384F">
            <w:pPr>
              <w:pStyle w:val="TableText"/>
            </w:pPr>
            <w:r>
              <w:t>IV Dialysis ports</w:t>
            </w:r>
          </w:p>
        </w:tc>
      </w:tr>
      <w:tr w:rsidR="00CD020F" w:rsidRPr="005D7520" w14:paraId="33BAFC16" w14:textId="77777777" w:rsidTr="004D384F">
        <w:tc>
          <w:tcPr>
            <w:tcW w:w="2035" w:type="dxa"/>
          </w:tcPr>
          <w:p w14:paraId="40FA6C27" w14:textId="77777777" w:rsidR="00CD020F" w:rsidRDefault="00CD020F" w:rsidP="004D384F">
            <w:pPr>
              <w:pStyle w:val="TableText"/>
              <w:rPr>
                <w:sz w:val="24"/>
                <w:szCs w:val="24"/>
              </w:rPr>
            </w:pPr>
            <w:r>
              <w:rPr>
                <w:sz w:val="24"/>
                <w:szCs w:val="24"/>
              </w:rPr>
              <w:t>IV Periph</w:t>
            </w:r>
          </w:p>
        </w:tc>
        <w:tc>
          <w:tcPr>
            <w:tcW w:w="7325" w:type="dxa"/>
          </w:tcPr>
          <w:p w14:paraId="6213FC17" w14:textId="77777777" w:rsidR="00CD020F" w:rsidRDefault="00CD020F" w:rsidP="004D384F">
            <w:pPr>
              <w:pStyle w:val="TableText"/>
            </w:pPr>
            <w:r>
              <w:t>IV Peripheral lines</w:t>
            </w:r>
          </w:p>
        </w:tc>
      </w:tr>
      <w:tr w:rsidR="00CD020F" w:rsidRPr="005D7520" w14:paraId="06BA95B5" w14:textId="77777777" w:rsidTr="004D384F">
        <w:tc>
          <w:tcPr>
            <w:tcW w:w="2035" w:type="dxa"/>
          </w:tcPr>
          <w:p w14:paraId="2765A9E4" w14:textId="77777777" w:rsidR="00CD020F" w:rsidRPr="00970F27" w:rsidRDefault="00CD020F" w:rsidP="004D384F">
            <w:pPr>
              <w:pStyle w:val="TableText"/>
            </w:pPr>
            <w:r w:rsidRPr="00970F27">
              <w:t>JCAHO</w:t>
            </w:r>
          </w:p>
        </w:tc>
        <w:tc>
          <w:tcPr>
            <w:tcW w:w="7325" w:type="dxa"/>
          </w:tcPr>
          <w:p w14:paraId="023357C3" w14:textId="77777777" w:rsidR="00CD020F" w:rsidRPr="00970F27" w:rsidRDefault="00CD020F" w:rsidP="004D384F">
            <w:pPr>
              <w:pStyle w:val="TableText"/>
            </w:pPr>
            <w:r w:rsidRPr="00970F27">
              <w:t xml:space="preserve">Joint Commission on Accreditation of Healthcare Organizations </w:t>
            </w:r>
          </w:p>
        </w:tc>
      </w:tr>
      <w:tr w:rsidR="00CD020F" w:rsidRPr="005D7520" w14:paraId="01FA6B67" w14:textId="77777777" w:rsidTr="004D384F">
        <w:tc>
          <w:tcPr>
            <w:tcW w:w="2035" w:type="dxa"/>
          </w:tcPr>
          <w:p w14:paraId="3F0DE745" w14:textId="77777777" w:rsidR="00CD020F" w:rsidRPr="00970F27" w:rsidRDefault="00CD020F" w:rsidP="004D384F">
            <w:pPr>
              <w:pStyle w:val="TableText"/>
            </w:pPr>
            <w:r>
              <w:t>LPN</w:t>
            </w:r>
          </w:p>
        </w:tc>
        <w:tc>
          <w:tcPr>
            <w:tcW w:w="7325" w:type="dxa"/>
          </w:tcPr>
          <w:p w14:paraId="136E1A7A" w14:textId="77777777" w:rsidR="00CD020F" w:rsidRPr="00970F27" w:rsidRDefault="00CD020F" w:rsidP="004D384F">
            <w:pPr>
              <w:pStyle w:val="TableText"/>
            </w:pPr>
            <w:r>
              <w:t>Licensed Practical Nurse</w:t>
            </w:r>
          </w:p>
        </w:tc>
      </w:tr>
      <w:tr w:rsidR="00CD020F" w:rsidRPr="005D7520" w14:paraId="2B72D11A" w14:textId="77777777" w:rsidTr="004D384F">
        <w:tc>
          <w:tcPr>
            <w:tcW w:w="2035" w:type="dxa"/>
          </w:tcPr>
          <w:p w14:paraId="7EF700EB" w14:textId="77777777" w:rsidR="00CD020F" w:rsidRPr="00361DEF" w:rsidRDefault="00CD020F" w:rsidP="004D384F">
            <w:pPr>
              <w:pStyle w:val="TableText"/>
            </w:pPr>
            <w:r>
              <w:t>M/S</w:t>
            </w:r>
          </w:p>
        </w:tc>
        <w:tc>
          <w:tcPr>
            <w:tcW w:w="7325" w:type="dxa"/>
          </w:tcPr>
          <w:p w14:paraId="64EB218B" w14:textId="77777777" w:rsidR="00CD020F" w:rsidRPr="00361DEF" w:rsidRDefault="00CD020F" w:rsidP="004D384F">
            <w:pPr>
              <w:pStyle w:val="TableText"/>
              <w:rPr>
                <w:szCs w:val="17"/>
              </w:rPr>
            </w:pPr>
            <w:r>
              <w:rPr>
                <w:szCs w:val="17"/>
              </w:rPr>
              <w:t>Musculoskeletal Assessment</w:t>
            </w:r>
          </w:p>
        </w:tc>
      </w:tr>
      <w:tr w:rsidR="00CD020F" w:rsidRPr="005D7520" w14:paraId="0365AA8E" w14:textId="77777777" w:rsidTr="004D384F">
        <w:tc>
          <w:tcPr>
            <w:tcW w:w="2035" w:type="dxa"/>
          </w:tcPr>
          <w:p w14:paraId="6ECC92BB" w14:textId="77777777" w:rsidR="00CD020F" w:rsidRPr="00361DEF" w:rsidRDefault="00CD020F" w:rsidP="004D384F">
            <w:pPr>
              <w:pStyle w:val="TableText"/>
            </w:pPr>
            <w:r w:rsidRPr="00361DEF">
              <w:t>MAS</w:t>
            </w:r>
          </w:p>
        </w:tc>
        <w:tc>
          <w:tcPr>
            <w:tcW w:w="7325" w:type="dxa"/>
          </w:tcPr>
          <w:p w14:paraId="39260A4B" w14:textId="77777777" w:rsidR="00CD020F" w:rsidRPr="00361DEF" w:rsidRDefault="00CD020F" w:rsidP="004D384F">
            <w:pPr>
              <w:pStyle w:val="TableText"/>
            </w:pPr>
            <w:r w:rsidRPr="00361DEF">
              <w:rPr>
                <w:szCs w:val="17"/>
              </w:rPr>
              <w:t>Medical Administration Service</w:t>
            </w:r>
          </w:p>
        </w:tc>
      </w:tr>
      <w:tr w:rsidR="00CD020F" w:rsidRPr="005D7520" w14:paraId="751041C4" w14:textId="77777777" w:rsidTr="004D384F">
        <w:tc>
          <w:tcPr>
            <w:tcW w:w="2035" w:type="dxa"/>
          </w:tcPr>
          <w:p w14:paraId="6E4CABC0" w14:textId="77777777" w:rsidR="00CD020F" w:rsidRDefault="00CD020F" w:rsidP="004D384F">
            <w:pPr>
              <w:pStyle w:val="TableText"/>
            </w:pPr>
            <w:r>
              <w:t>MH</w:t>
            </w:r>
          </w:p>
        </w:tc>
        <w:tc>
          <w:tcPr>
            <w:tcW w:w="7325" w:type="dxa"/>
          </w:tcPr>
          <w:p w14:paraId="0E65DE5D" w14:textId="77777777" w:rsidR="00CD020F" w:rsidRDefault="00CD020F" w:rsidP="004D384F">
            <w:pPr>
              <w:pStyle w:val="TableText"/>
            </w:pPr>
            <w:r>
              <w:t>Mental Health Assessment</w:t>
            </w:r>
          </w:p>
        </w:tc>
      </w:tr>
      <w:tr w:rsidR="00CD020F" w:rsidRPr="005D7520" w14:paraId="152A6D60" w14:textId="77777777" w:rsidTr="004D384F">
        <w:tc>
          <w:tcPr>
            <w:tcW w:w="2035" w:type="dxa"/>
          </w:tcPr>
          <w:p w14:paraId="0BB7EDF3" w14:textId="77777777" w:rsidR="00CD020F" w:rsidRPr="00D4607F" w:rsidRDefault="00CD020F" w:rsidP="004D384F">
            <w:pPr>
              <w:pStyle w:val="TableText"/>
            </w:pPr>
            <w:r w:rsidRPr="00D4607F">
              <w:t>MRSA</w:t>
            </w:r>
          </w:p>
        </w:tc>
        <w:tc>
          <w:tcPr>
            <w:tcW w:w="7325" w:type="dxa"/>
          </w:tcPr>
          <w:p w14:paraId="2A302C91" w14:textId="77777777" w:rsidR="00CD020F" w:rsidRPr="00D4607F" w:rsidRDefault="00CD020F" w:rsidP="004D384F">
            <w:pPr>
              <w:pStyle w:val="TableText"/>
            </w:pPr>
            <w:r w:rsidRPr="00D4607F">
              <w:rPr>
                <w:szCs w:val="17"/>
              </w:rPr>
              <w:t>Methicillin-Resistant Staphylococcus Aureus</w:t>
            </w:r>
          </w:p>
        </w:tc>
      </w:tr>
      <w:tr w:rsidR="00CD020F" w:rsidRPr="005D7520" w14:paraId="42E63F15" w14:textId="77777777" w:rsidTr="004D384F">
        <w:tc>
          <w:tcPr>
            <w:tcW w:w="2035" w:type="dxa"/>
          </w:tcPr>
          <w:p w14:paraId="17B2C648" w14:textId="77777777" w:rsidR="00CD020F" w:rsidRPr="00970F27" w:rsidRDefault="00CD020F" w:rsidP="004D384F">
            <w:pPr>
              <w:pStyle w:val="TableText"/>
            </w:pPr>
            <w:r>
              <w:t>NAA</w:t>
            </w:r>
          </w:p>
        </w:tc>
        <w:tc>
          <w:tcPr>
            <w:tcW w:w="7325" w:type="dxa"/>
          </w:tcPr>
          <w:p w14:paraId="406D79CB" w14:textId="77777777" w:rsidR="00CD020F" w:rsidRPr="00970F27" w:rsidRDefault="00CD020F" w:rsidP="004D384F">
            <w:pPr>
              <w:pStyle w:val="TableText"/>
            </w:pPr>
            <w:r>
              <w:t xml:space="preserve">Nursing Admission Assessment </w:t>
            </w:r>
          </w:p>
        </w:tc>
      </w:tr>
      <w:tr w:rsidR="00CD020F" w:rsidRPr="005D7520" w14:paraId="19F65CB3" w14:textId="77777777" w:rsidTr="004D384F">
        <w:tc>
          <w:tcPr>
            <w:tcW w:w="2035" w:type="dxa"/>
          </w:tcPr>
          <w:p w14:paraId="160ED668" w14:textId="77777777" w:rsidR="00CD020F" w:rsidRDefault="00CD020F" w:rsidP="004D384F">
            <w:pPr>
              <w:pStyle w:val="TableText"/>
            </w:pPr>
            <w:r>
              <w:t>Neuro</w:t>
            </w:r>
          </w:p>
        </w:tc>
        <w:tc>
          <w:tcPr>
            <w:tcW w:w="7325" w:type="dxa"/>
          </w:tcPr>
          <w:p w14:paraId="52441C16" w14:textId="77777777" w:rsidR="00CD020F" w:rsidRDefault="00CD020F" w:rsidP="004D384F">
            <w:pPr>
              <w:pStyle w:val="TableText"/>
            </w:pPr>
            <w:r>
              <w:t>Neurological Assessment</w:t>
            </w:r>
          </w:p>
        </w:tc>
      </w:tr>
      <w:tr w:rsidR="00CD020F" w:rsidRPr="005D7520" w14:paraId="14B3AA2A" w14:textId="77777777" w:rsidTr="004D384F">
        <w:tc>
          <w:tcPr>
            <w:tcW w:w="2035" w:type="dxa"/>
          </w:tcPr>
          <w:p w14:paraId="1B4EF74D" w14:textId="77777777" w:rsidR="00CD020F" w:rsidRDefault="00CD020F" w:rsidP="004D384F">
            <w:pPr>
              <w:pStyle w:val="TableText"/>
            </w:pPr>
            <w:r>
              <w:t>NHIA</w:t>
            </w:r>
          </w:p>
        </w:tc>
        <w:tc>
          <w:tcPr>
            <w:tcW w:w="7325" w:type="dxa"/>
          </w:tcPr>
          <w:p w14:paraId="3F720842" w14:textId="77777777" w:rsidR="00CD020F" w:rsidRDefault="00CD020F" w:rsidP="004D384F">
            <w:pPr>
              <w:pStyle w:val="TableText"/>
            </w:pPr>
            <w:r>
              <w:t>Nursing Healthcare Informatics Alliance</w:t>
            </w:r>
          </w:p>
        </w:tc>
      </w:tr>
      <w:tr w:rsidR="00CD020F" w:rsidRPr="005D7520" w14:paraId="4DC7EC71" w14:textId="77777777" w:rsidTr="004D384F">
        <w:tc>
          <w:tcPr>
            <w:tcW w:w="2035" w:type="dxa"/>
          </w:tcPr>
          <w:p w14:paraId="4B93CD19" w14:textId="77777777" w:rsidR="00CD020F" w:rsidRPr="00C77121" w:rsidRDefault="00CD020F" w:rsidP="004D384F">
            <w:pPr>
              <w:pStyle w:val="TableText"/>
            </w:pPr>
            <w:r w:rsidRPr="00C77121">
              <w:t>NPAT</w:t>
            </w:r>
          </w:p>
        </w:tc>
        <w:tc>
          <w:tcPr>
            <w:tcW w:w="7325" w:type="dxa"/>
          </w:tcPr>
          <w:p w14:paraId="003008A2" w14:textId="77777777" w:rsidR="00CD020F" w:rsidRPr="00C77121" w:rsidRDefault="00CD020F" w:rsidP="004D384F">
            <w:pPr>
              <w:pStyle w:val="TableText"/>
            </w:pPr>
            <w:r w:rsidRPr="00C77121">
              <w:t>National Patient Assessment Templates</w:t>
            </w:r>
          </w:p>
        </w:tc>
      </w:tr>
      <w:tr w:rsidR="00CD020F" w:rsidRPr="005D7520" w14:paraId="3E8879C9" w14:textId="77777777" w:rsidTr="004D384F">
        <w:tc>
          <w:tcPr>
            <w:tcW w:w="2035" w:type="dxa"/>
          </w:tcPr>
          <w:p w14:paraId="09C690BC" w14:textId="77777777" w:rsidR="00CD020F" w:rsidRPr="00C77121" w:rsidRDefault="00CD020F" w:rsidP="004D384F">
            <w:pPr>
              <w:pStyle w:val="TableText"/>
            </w:pPr>
            <w:r>
              <w:t>NUPA</w:t>
            </w:r>
          </w:p>
        </w:tc>
        <w:tc>
          <w:tcPr>
            <w:tcW w:w="7325" w:type="dxa"/>
          </w:tcPr>
          <w:p w14:paraId="21AB2A74" w14:textId="77777777" w:rsidR="00CD020F" w:rsidRPr="00C77121" w:rsidRDefault="00CD020F" w:rsidP="004D384F">
            <w:pPr>
              <w:pStyle w:val="TableText"/>
            </w:pPr>
            <w:r>
              <w:t>Namespace assigned to  the Patient Assessment Documentation Package (PADP) by Database Administrator</w:t>
            </w:r>
          </w:p>
        </w:tc>
      </w:tr>
      <w:tr w:rsidR="00CD020F" w:rsidRPr="005D7520" w14:paraId="12733E27" w14:textId="77777777" w:rsidTr="004D384F">
        <w:tc>
          <w:tcPr>
            <w:tcW w:w="2035" w:type="dxa"/>
          </w:tcPr>
          <w:p w14:paraId="14B4DF1A" w14:textId="77777777" w:rsidR="00CD020F" w:rsidRDefault="00CD020F" w:rsidP="004D384F">
            <w:pPr>
              <w:pStyle w:val="TableText"/>
            </w:pPr>
            <w:r>
              <w:t>OED</w:t>
            </w:r>
          </w:p>
        </w:tc>
        <w:tc>
          <w:tcPr>
            <w:tcW w:w="7325" w:type="dxa"/>
          </w:tcPr>
          <w:p w14:paraId="79DF9C11" w14:textId="77777777" w:rsidR="00CD020F" w:rsidRPr="00361DEF" w:rsidRDefault="00CD020F" w:rsidP="004D384F">
            <w:pPr>
              <w:pStyle w:val="TableText"/>
            </w:pPr>
            <w:r>
              <w:t>Office of Enterprise Development</w:t>
            </w:r>
          </w:p>
        </w:tc>
      </w:tr>
      <w:tr w:rsidR="00CD020F" w:rsidRPr="005D7520" w14:paraId="38603D1C" w14:textId="77777777" w:rsidTr="004D384F">
        <w:tc>
          <w:tcPr>
            <w:tcW w:w="2035" w:type="dxa"/>
          </w:tcPr>
          <w:p w14:paraId="6A2408F3" w14:textId="77777777" w:rsidR="00CD020F" w:rsidRDefault="00CD020F" w:rsidP="004D384F">
            <w:pPr>
              <w:pStyle w:val="TableText"/>
            </w:pPr>
            <w:r>
              <w:t>OERR</w:t>
            </w:r>
          </w:p>
        </w:tc>
        <w:tc>
          <w:tcPr>
            <w:tcW w:w="7325" w:type="dxa"/>
          </w:tcPr>
          <w:p w14:paraId="0378479E" w14:textId="77777777" w:rsidR="00CD020F" w:rsidRPr="00361DEF" w:rsidRDefault="00CD020F" w:rsidP="004D384F">
            <w:pPr>
              <w:pStyle w:val="TableText"/>
            </w:pPr>
            <w:r w:rsidRPr="00361DEF">
              <w:t>Order Entry Results Reporting</w:t>
            </w:r>
          </w:p>
        </w:tc>
      </w:tr>
      <w:tr w:rsidR="00CD020F" w:rsidRPr="005D7520" w14:paraId="3285259D" w14:textId="77777777" w:rsidTr="004D384F">
        <w:tc>
          <w:tcPr>
            <w:tcW w:w="2035" w:type="dxa"/>
          </w:tcPr>
          <w:p w14:paraId="5F15244D" w14:textId="77777777" w:rsidR="00CD020F" w:rsidRPr="00686DBE" w:rsidRDefault="00CD020F" w:rsidP="008928A0">
            <w:pPr>
              <w:pStyle w:val="TableText"/>
            </w:pPr>
            <w:r>
              <w:t>OIT</w:t>
            </w:r>
          </w:p>
        </w:tc>
        <w:tc>
          <w:tcPr>
            <w:tcW w:w="7325" w:type="dxa"/>
          </w:tcPr>
          <w:p w14:paraId="491E829A" w14:textId="77777777" w:rsidR="00CD020F" w:rsidRPr="00686DBE" w:rsidRDefault="00CD020F" w:rsidP="004D384F">
            <w:pPr>
              <w:pStyle w:val="TableText"/>
            </w:pPr>
            <w:r>
              <w:t>Office of Information and Technology</w:t>
            </w:r>
          </w:p>
        </w:tc>
      </w:tr>
      <w:tr w:rsidR="00CD020F" w:rsidRPr="005D7520" w14:paraId="30E1F4A6" w14:textId="77777777" w:rsidTr="004D384F">
        <w:tc>
          <w:tcPr>
            <w:tcW w:w="2035" w:type="dxa"/>
          </w:tcPr>
          <w:p w14:paraId="3900BF71" w14:textId="77777777" w:rsidR="00CD020F" w:rsidRPr="00686DBE" w:rsidRDefault="00CD020F" w:rsidP="004D384F">
            <w:pPr>
              <w:pStyle w:val="TableText"/>
            </w:pPr>
            <w:r w:rsidRPr="00686DBE">
              <w:t>ONS</w:t>
            </w:r>
          </w:p>
        </w:tc>
        <w:tc>
          <w:tcPr>
            <w:tcW w:w="7325" w:type="dxa"/>
          </w:tcPr>
          <w:p w14:paraId="6CBD2FDC" w14:textId="77777777" w:rsidR="00CD020F" w:rsidRPr="00686DBE" w:rsidRDefault="00CD020F" w:rsidP="004D384F">
            <w:pPr>
              <w:pStyle w:val="TableText"/>
            </w:pPr>
            <w:r w:rsidRPr="00686DBE">
              <w:t>Office of Nursing Services</w:t>
            </w:r>
          </w:p>
        </w:tc>
      </w:tr>
      <w:tr w:rsidR="00CD020F" w:rsidRPr="005D7520" w14:paraId="1F80E04A" w14:textId="77777777" w:rsidTr="004D384F">
        <w:tc>
          <w:tcPr>
            <w:tcW w:w="2035" w:type="dxa"/>
          </w:tcPr>
          <w:p w14:paraId="6773432B" w14:textId="77777777" w:rsidR="00CD020F" w:rsidRDefault="00CD020F" w:rsidP="004D384F">
            <w:pPr>
              <w:pStyle w:val="TableText"/>
            </w:pPr>
            <w:r>
              <w:t>Orient</w:t>
            </w:r>
          </w:p>
        </w:tc>
        <w:tc>
          <w:tcPr>
            <w:tcW w:w="7325" w:type="dxa"/>
          </w:tcPr>
          <w:p w14:paraId="4BE4B1AC" w14:textId="77777777" w:rsidR="00CD020F" w:rsidRDefault="00CD020F" w:rsidP="004D384F">
            <w:pPr>
              <w:pStyle w:val="TableText"/>
            </w:pPr>
            <w:r>
              <w:t>Orientation to Unit</w:t>
            </w:r>
          </w:p>
        </w:tc>
      </w:tr>
      <w:tr w:rsidR="00CD020F" w:rsidRPr="005D7520" w14:paraId="6EA532F0" w14:textId="77777777" w:rsidTr="004D384F">
        <w:tc>
          <w:tcPr>
            <w:tcW w:w="2035" w:type="dxa"/>
          </w:tcPr>
          <w:p w14:paraId="2E293154" w14:textId="77777777" w:rsidR="00CD020F" w:rsidRDefault="00CD020F" w:rsidP="004D384F">
            <w:pPr>
              <w:pStyle w:val="TableText"/>
            </w:pPr>
            <w:r>
              <w:t>P/S</w:t>
            </w:r>
          </w:p>
        </w:tc>
        <w:tc>
          <w:tcPr>
            <w:tcW w:w="7325" w:type="dxa"/>
          </w:tcPr>
          <w:p w14:paraId="7D563110" w14:textId="77777777" w:rsidR="00CD020F" w:rsidRDefault="00CD020F" w:rsidP="004D384F">
            <w:pPr>
              <w:pStyle w:val="TableText"/>
            </w:pPr>
            <w:r>
              <w:t>Psychosocial Assessment</w:t>
            </w:r>
          </w:p>
        </w:tc>
      </w:tr>
      <w:tr w:rsidR="00CD020F" w:rsidRPr="005D7520" w14:paraId="24D1BE21" w14:textId="77777777" w:rsidTr="004D384F">
        <w:tc>
          <w:tcPr>
            <w:tcW w:w="2035" w:type="dxa"/>
          </w:tcPr>
          <w:p w14:paraId="52A01267" w14:textId="77777777" w:rsidR="00CD020F" w:rsidRDefault="00CD020F" w:rsidP="004D384F">
            <w:pPr>
              <w:pStyle w:val="TableText"/>
            </w:pPr>
            <w:r>
              <w:t>PADP</w:t>
            </w:r>
          </w:p>
        </w:tc>
        <w:tc>
          <w:tcPr>
            <w:tcW w:w="7325" w:type="dxa"/>
          </w:tcPr>
          <w:p w14:paraId="61EEE4F0" w14:textId="77777777" w:rsidR="00CD020F" w:rsidRDefault="00CD020F" w:rsidP="004D384F">
            <w:pPr>
              <w:pStyle w:val="TableText"/>
            </w:pPr>
            <w:r>
              <w:t xml:space="preserve">Patient Assessment Documentation Package </w:t>
            </w:r>
          </w:p>
        </w:tc>
      </w:tr>
      <w:tr w:rsidR="00CD020F" w:rsidRPr="005D7520" w14:paraId="00D4E0AB" w14:textId="77777777" w:rsidTr="004D384F">
        <w:tc>
          <w:tcPr>
            <w:tcW w:w="2035" w:type="dxa"/>
          </w:tcPr>
          <w:p w14:paraId="1D77C3E5" w14:textId="77777777" w:rsidR="00CD020F" w:rsidRDefault="00CD020F" w:rsidP="004D384F">
            <w:pPr>
              <w:pStyle w:val="TableText"/>
            </w:pPr>
            <w:r>
              <w:t xml:space="preserve">Pain </w:t>
            </w:r>
          </w:p>
        </w:tc>
        <w:tc>
          <w:tcPr>
            <w:tcW w:w="7325" w:type="dxa"/>
          </w:tcPr>
          <w:p w14:paraId="16A2DBBF" w14:textId="77777777" w:rsidR="00CD020F" w:rsidRDefault="00CD020F" w:rsidP="004D384F">
            <w:pPr>
              <w:pStyle w:val="TableText"/>
            </w:pPr>
            <w:r>
              <w:t>Pain Assessment</w:t>
            </w:r>
          </w:p>
        </w:tc>
      </w:tr>
      <w:tr w:rsidR="00CD020F" w:rsidRPr="005D7520" w14:paraId="7B2C552B" w14:textId="77777777" w:rsidTr="004D384F">
        <w:tc>
          <w:tcPr>
            <w:tcW w:w="2035" w:type="dxa"/>
          </w:tcPr>
          <w:p w14:paraId="01BBAF08" w14:textId="77777777" w:rsidR="00CD020F" w:rsidRDefault="00CD020F" w:rsidP="004D384F">
            <w:pPr>
              <w:pStyle w:val="TableText"/>
            </w:pPr>
            <w:r>
              <w:t>PC</w:t>
            </w:r>
          </w:p>
        </w:tc>
        <w:tc>
          <w:tcPr>
            <w:tcW w:w="7325" w:type="dxa"/>
          </w:tcPr>
          <w:p w14:paraId="18366E26" w14:textId="77777777" w:rsidR="00CD020F" w:rsidRDefault="00CD020F" w:rsidP="004D384F">
            <w:pPr>
              <w:pStyle w:val="TableText"/>
            </w:pPr>
            <w:r>
              <w:t>Plan of Care</w:t>
            </w:r>
          </w:p>
        </w:tc>
      </w:tr>
      <w:tr w:rsidR="00CD020F" w:rsidRPr="005D7520" w14:paraId="76782F0E" w14:textId="77777777" w:rsidTr="004D384F">
        <w:tc>
          <w:tcPr>
            <w:tcW w:w="2035" w:type="dxa"/>
          </w:tcPr>
          <w:p w14:paraId="6ECC4E5D" w14:textId="77777777" w:rsidR="00CD020F" w:rsidRPr="00686DBE" w:rsidRDefault="00CD020F" w:rsidP="004D384F">
            <w:pPr>
              <w:pStyle w:val="TableText"/>
            </w:pPr>
            <w:r>
              <w:t>PCE</w:t>
            </w:r>
          </w:p>
        </w:tc>
        <w:tc>
          <w:tcPr>
            <w:tcW w:w="7325" w:type="dxa"/>
          </w:tcPr>
          <w:p w14:paraId="2EE7320F" w14:textId="77777777" w:rsidR="00CD020F" w:rsidRPr="00686DBE" w:rsidRDefault="00CD020F" w:rsidP="004D384F">
            <w:pPr>
              <w:pStyle w:val="TableText"/>
            </w:pPr>
            <w:r>
              <w:t>Patient Care Encounter</w:t>
            </w:r>
          </w:p>
        </w:tc>
      </w:tr>
      <w:tr w:rsidR="00CD020F" w:rsidRPr="005D7520" w14:paraId="0E99C560" w14:textId="77777777" w:rsidTr="004D384F">
        <w:tc>
          <w:tcPr>
            <w:tcW w:w="2035" w:type="dxa"/>
          </w:tcPr>
          <w:p w14:paraId="7BB22278" w14:textId="77777777" w:rsidR="00CD020F" w:rsidRDefault="00CD020F" w:rsidP="004D384F">
            <w:pPr>
              <w:pStyle w:val="TableText"/>
            </w:pPr>
            <w:r>
              <w:t>PD</w:t>
            </w:r>
          </w:p>
        </w:tc>
        <w:tc>
          <w:tcPr>
            <w:tcW w:w="7325" w:type="dxa"/>
          </w:tcPr>
          <w:p w14:paraId="7BE1557E" w14:textId="77777777" w:rsidR="00CD020F" w:rsidRDefault="00CD020F" w:rsidP="004D384F">
            <w:pPr>
              <w:pStyle w:val="TableText"/>
            </w:pPr>
            <w:r>
              <w:t>Product Development</w:t>
            </w:r>
          </w:p>
        </w:tc>
      </w:tr>
      <w:tr w:rsidR="00CD020F" w:rsidRPr="005D7520" w14:paraId="035FCADE" w14:textId="77777777" w:rsidTr="004D384F">
        <w:tc>
          <w:tcPr>
            <w:tcW w:w="2035" w:type="dxa"/>
          </w:tcPr>
          <w:p w14:paraId="3C35BE6E" w14:textId="77777777" w:rsidR="00CD020F" w:rsidRDefault="00CD020F" w:rsidP="004D384F">
            <w:pPr>
              <w:pStyle w:val="TableText"/>
            </w:pPr>
            <w:r>
              <w:t>PHR</w:t>
            </w:r>
          </w:p>
        </w:tc>
        <w:tc>
          <w:tcPr>
            <w:tcW w:w="7325" w:type="dxa"/>
          </w:tcPr>
          <w:p w14:paraId="74D75188" w14:textId="77777777" w:rsidR="00CD020F" w:rsidRDefault="00CD020F" w:rsidP="004D384F">
            <w:pPr>
              <w:pStyle w:val="TableText"/>
            </w:pPr>
            <w:r>
              <w:t>Patient Health Record</w:t>
            </w:r>
          </w:p>
        </w:tc>
      </w:tr>
      <w:tr w:rsidR="00CD020F" w:rsidRPr="005D7520" w14:paraId="2468E467" w14:textId="77777777" w:rsidTr="004D384F">
        <w:tc>
          <w:tcPr>
            <w:tcW w:w="2035" w:type="dxa"/>
          </w:tcPr>
          <w:p w14:paraId="0CF64EE3" w14:textId="77777777" w:rsidR="00CD020F" w:rsidRDefault="00CD020F" w:rsidP="004D384F">
            <w:pPr>
              <w:pStyle w:val="TableText"/>
            </w:pPr>
            <w:r>
              <w:t>Prob</w:t>
            </w:r>
          </w:p>
        </w:tc>
        <w:tc>
          <w:tcPr>
            <w:tcW w:w="7325" w:type="dxa"/>
          </w:tcPr>
          <w:p w14:paraId="603D22B2" w14:textId="77777777" w:rsidR="00CD020F" w:rsidRPr="00B01D48" w:rsidRDefault="00CD020F" w:rsidP="00342BDD">
            <w:pPr>
              <w:pStyle w:val="TableText"/>
            </w:pPr>
            <w:r w:rsidRPr="00B01D48">
              <w:t>Problems/Interventions/Desired Outcomes tab in the RN Reassessment</w:t>
            </w:r>
          </w:p>
        </w:tc>
      </w:tr>
      <w:tr w:rsidR="00CD020F" w:rsidRPr="005D7520" w14:paraId="3D71B0AA" w14:textId="77777777" w:rsidTr="004D384F">
        <w:tc>
          <w:tcPr>
            <w:tcW w:w="2035" w:type="dxa"/>
          </w:tcPr>
          <w:p w14:paraId="670EFFCF" w14:textId="77777777" w:rsidR="00CD020F" w:rsidRPr="007C4C54" w:rsidRDefault="00CD020F" w:rsidP="004D384F">
            <w:pPr>
              <w:pStyle w:val="TableText"/>
            </w:pPr>
            <w:r>
              <w:t>Resp</w:t>
            </w:r>
          </w:p>
        </w:tc>
        <w:tc>
          <w:tcPr>
            <w:tcW w:w="7325" w:type="dxa"/>
          </w:tcPr>
          <w:p w14:paraId="45789179" w14:textId="77777777" w:rsidR="00CD020F" w:rsidRPr="007C4C54" w:rsidRDefault="00CD020F" w:rsidP="004D384F">
            <w:pPr>
              <w:pStyle w:val="TableText"/>
            </w:pPr>
            <w:r>
              <w:t>Respiratory Assessment</w:t>
            </w:r>
          </w:p>
        </w:tc>
      </w:tr>
      <w:tr w:rsidR="00CD020F" w:rsidRPr="005D7520" w14:paraId="5FB5CCE0" w14:textId="77777777" w:rsidTr="004D384F">
        <w:tc>
          <w:tcPr>
            <w:tcW w:w="2035" w:type="dxa"/>
          </w:tcPr>
          <w:p w14:paraId="4D933E34" w14:textId="77777777" w:rsidR="00CD020F" w:rsidRDefault="00CD020F" w:rsidP="004D384F">
            <w:pPr>
              <w:pStyle w:val="TableText"/>
            </w:pPr>
            <w:r>
              <w:t>Rest (or Restr)</w:t>
            </w:r>
          </w:p>
        </w:tc>
        <w:tc>
          <w:tcPr>
            <w:tcW w:w="7325" w:type="dxa"/>
          </w:tcPr>
          <w:p w14:paraId="24C61F91" w14:textId="77777777" w:rsidR="00CD020F" w:rsidRPr="007C4C54" w:rsidRDefault="00CD020F" w:rsidP="004D384F">
            <w:pPr>
              <w:pStyle w:val="TableText"/>
            </w:pPr>
            <w:r>
              <w:t>Restraints</w:t>
            </w:r>
          </w:p>
        </w:tc>
      </w:tr>
      <w:tr w:rsidR="00CD020F" w:rsidRPr="005D7520" w14:paraId="42911463" w14:textId="77777777" w:rsidTr="004D384F">
        <w:tc>
          <w:tcPr>
            <w:tcW w:w="2035" w:type="dxa"/>
          </w:tcPr>
          <w:p w14:paraId="5C8186FD" w14:textId="77777777" w:rsidR="00CD020F" w:rsidRPr="007C4C54" w:rsidRDefault="00CD020F" w:rsidP="004D384F">
            <w:pPr>
              <w:pStyle w:val="TableText"/>
            </w:pPr>
            <w:r>
              <w:t>RN</w:t>
            </w:r>
          </w:p>
        </w:tc>
        <w:tc>
          <w:tcPr>
            <w:tcW w:w="7325" w:type="dxa"/>
          </w:tcPr>
          <w:p w14:paraId="70247B0A" w14:textId="77777777" w:rsidR="00CD020F" w:rsidRPr="007C4C54" w:rsidRDefault="00CD020F" w:rsidP="004D384F">
            <w:pPr>
              <w:pStyle w:val="TableText"/>
            </w:pPr>
            <w:r>
              <w:t>Registered Nurse</w:t>
            </w:r>
          </w:p>
        </w:tc>
      </w:tr>
      <w:tr w:rsidR="00CD020F" w:rsidRPr="005D7520" w14:paraId="024E91FD" w14:textId="77777777" w:rsidTr="004D384F">
        <w:tc>
          <w:tcPr>
            <w:tcW w:w="2035" w:type="dxa"/>
          </w:tcPr>
          <w:p w14:paraId="52C7E737" w14:textId="77777777" w:rsidR="00CD020F" w:rsidRDefault="00CD020F" w:rsidP="004D384F">
            <w:pPr>
              <w:pStyle w:val="TableText"/>
            </w:pPr>
            <w:r>
              <w:t>RPC</w:t>
            </w:r>
          </w:p>
        </w:tc>
        <w:tc>
          <w:tcPr>
            <w:tcW w:w="7325" w:type="dxa"/>
          </w:tcPr>
          <w:p w14:paraId="59FE0D3C" w14:textId="77777777" w:rsidR="00CD020F" w:rsidRDefault="00CD020F" w:rsidP="004D384F">
            <w:pPr>
              <w:pStyle w:val="TableText"/>
            </w:pPr>
            <w:r>
              <w:t>Remote Procedure Call</w:t>
            </w:r>
          </w:p>
        </w:tc>
      </w:tr>
      <w:tr w:rsidR="00CD020F" w:rsidRPr="005D7520" w14:paraId="586C216F" w14:textId="77777777" w:rsidTr="004D384F">
        <w:tc>
          <w:tcPr>
            <w:tcW w:w="2035" w:type="dxa"/>
          </w:tcPr>
          <w:p w14:paraId="1B434C90" w14:textId="77777777" w:rsidR="00CD020F" w:rsidRPr="007C4C54" w:rsidRDefault="00CD020F" w:rsidP="004D384F">
            <w:pPr>
              <w:pStyle w:val="TableText"/>
            </w:pPr>
            <w:r w:rsidRPr="007C4C54">
              <w:t>RSD</w:t>
            </w:r>
          </w:p>
        </w:tc>
        <w:tc>
          <w:tcPr>
            <w:tcW w:w="7325" w:type="dxa"/>
          </w:tcPr>
          <w:p w14:paraId="7FDCE5E3" w14:textId="77777777" w:rsidR="00CD020F" w:rsidRPr="007C4C54" w:rsidRDefault="00CD020F" w:rsidP="004D384F">
            <w:pPr>
              <w:pStyle w:val="TableText"/>
            </w:pPr>
            <w:r w:rsidRPr="007C4C54">
              <w:t>Requirements Specification Document</w:t>
            </w:r>
          </w:p>
        </w:tc>
      </w:tr>
      <w:tr w:rsidR="00CD020F" w:rsidRPr="005D7520" w14:paraId="4DF2B315" w14:textId="77777777" w:rsidTr="004D384F">
        <w:trPr>
          <w:cantSplit/>
        </w:trPr>
        <w:tc>
          <w:tcPr>
            <w:tcW w:w="2035" w:type="dxa"/>
          </w:tcPr>
          <w:p w14:paraId="474B95C9" w14:textId="77777777" w:rsidR="00CD020F" w:rsidRPr="00652AF4" w:rsidRDefault="00CD020F" w:rsidP="004D384F">
            <w:pPr>
              <w:pStyle w:val="TableText"/>
            </w:pPr>
            <w:r>
              <w:t xml:space="preserve">Section </w:t>
            </w:r>
            <w:r w:rsidRPr="009A2229">
              <w:t>508</w:t>
            </w:r>
          </w:p>
        </w:tc>
        <w:tc>
          <w:tcPr>
            <w:tcW w:w="7325" w:type="dxa"/>
          </w:tcPr>
          <w:p w14:paraId="39BE2087" w14:textId="77777777" w:rsidR="00CD020F" w:rsidRPr="0042341D" w:rsidRDefault="00CD020F" w:rsidP="004D384F">
            <w:pPr>
              <w:pStyle w:val="TableText"/>
              <w:rPr>
                <w:color w:val="000000"/>
              </w:rPr>
            </w:pPr>
            <w:r w:rsidRPr="00781B9A">
              <w:rPr>
                <w:color w:val="000000"/>
              </w:rPr>
              <w:t>Under Section 508 of the Rehabilitation Act, as amended (29 U.S.C. 794d) Public Law 106-246 (http://va.gov/accessible) agencies must provide employees and members of the public who have disabilities access to electronic and information technology that is comparable to the access available to employees and members of the public who are not individuals with disabilities</w:t>
            </w:r>
          </w:p>
        </w:tc>
      </w:tr>
      <w:tr w:rsidR="00CD020F" w:rsidRPr="005D7520" w14:paraId="5859CF39" w14:textId="77777777" w:rsidTr="004D384F">
        <w:tc>
          <w:tcPr>
            <w:tcW w:w="2035" w:type="dxa"/>
          </w:tcPr>
          <w:p w14:paraId="72CD16E0" w14:textId="77777777" w:rsidR="00CD020F" w:rsidRPr="00652AF4" w:rsidRDefault="00CD020F" w:rsidP="004D384F">
            <w:pPr>
              <w:pStyle w:val="TableText"/>
            </w:pPr>
            <w:r>
              <w:t>Skin</w:t>
            </w:r>
          </w:p>
        </w:tc>
        <w:tc>
          <w:tcPr>
            <w:tcW w:w="7325" w:type="dxa"/>
          </w:tcPr>
          <w:p w14:paraId="40F37EF2" w14:textId="77777777" w:rsidR="00CD020F" w:rsidRPr="0042341D" w:rsidRDefault="00CD020F" w:rsidP="004D384F">
            <w:pPr>
              <w:pStyle w:val="TableText"/>
              <w:rPr>
                <w:color w:val="000000"/>
              </w:rPr>
            </w:pPr>
            <w:r>
              <w:rPr>
                <w:color w:val="000000"/>
              </w:rPr>
              <w:t>Skin Assessment</w:t>
            </w:r>
          </w:p>
        </w:tc>
      </w:tr>
      <w:tr w:rsidR="00CD020F" w:rsidRPr="005D7520" w14:paraId="06429ED1" w14:textId="77777777" w:rsidTr="004D384F">
        <w:tc>
          <w:tcPr>
            <w:tcW w:w="2035" w:type="dxa"/>
          </w:tcPr>
          <w:p w14:paraId="086F9839" w14:textId="77777777" w:rsidR="00CD020F" w:rsidRPr="00652AF4" w:rsidRDefault="00CD020F" w:rsidP="004D384F">
            <w:pPr>
              <w:pStyle w:val="TableText"/>
            </w:pPr>
            <w:r w:rsidRPr="00652AF4">
              <w:lastRenderedPageBreak/>
              <w:t>SNOMED – CT</w:t>
            </w:r>
          </w:p>
        </w:tc>
        <w:tc>
          <w:tcPr>
            <w:tcW w:w="7325" w:type="dxa"/>
          </w:tcPr>
          <w:p w14:paraId="3C2F865E" w14:textId="77777777" w:rsidR="00CD020F" w:rsidRPr="0042341D" w:rsidRDefault="00CD020F" w:rsidP="004D384F">
            <w:pPr>
              <w:pStyle w:val="TableText"/>
            </w:pPr>
            <w:r w:rsidRPr="0042341D">
              <w:rPr>
                <w:color w:val="000000"/>
              </w:rPr>
              <w:t>Systemized Nomenclature of Medicine Clinical Terms</w:t>
            </w:r>
          </w:p>
        </w:tc>
      </w:tr>
      <w:tr w:rsidR="00CD020F" w:rsidRPr="005D7520" w14:paraId="38B66BC6" w14:textId="77777777" w:rsidTr="004D384F">
        <w:tc>
          <w:tcPr>
            <w:tcW w:w="2035" w:type="dxa"/>
          </w:tcPr>
          <w:p w14:paraId="44D36329" w14:textId="77777777" w:rsidR="00CD020F" w:rsidRPr="00652AF4" w:rsidRDefault="00CD020F" w:rsidP="004D384F">
            <w:pPr>
              <w:pStyle w:val="TableText"/>
            </w:pPr>
            <w:r>
              <w:t>TIU</w:t>
            </w:r>
          </w:p>
        </w:tc>
        <w:tc>
          <w:tcPr>
            <w:tcW w:w="7325" w:type="dxa"/>
          </w:tcPr>
          <w:p w14:paraId="7C8FEE50" w14:textId="77777777" w:rsidR="00CD020F" w:rsidRPr="0042341D" w:rsidRDefault="00CD020F" w:rsidP="004D384F">
            <w:pPr>
              <w:pStyle w:val="TableText"/>
              <w:rPr>
                <w:color w:val="000000"/>
              </w:rPr>
            </w:pPr>
            <w:r>
              <w:rPr>
                <w:color w:val="000000"/>
              </w:rPr>
              <w:t>Text Integration Utilities Program</w:t>
            </w:r>
            <w:r>
              <w:rPr>
                <w:color w:val="000000"/>
              </w:rPr>
              <w:br/>
              <w:t>All text in CPRS is stored in TIU</w:t>
            </w:r>
          </w:p>
        </w:tc>
      </w:tr>
      <w:tr w:rsidR="00CD020F" w:rsidRPr="005D7520" w14:paraId="514DB18B" w14:textId="77777777" w:rsidTr="004D384F">
        <w:tc>
          <w:tcPr>
            <w:tcW w:w="2035" w:type="dxa"/>
          </w:tcPr>
          <w:p w14:paraId="49515662" w14:textId="77777777" w:rsidR="00CD020F" w:rsidRPr="00794367" w:rsidRDefault="00CD020F" w:rsidP="004D384F">
            <w:r w:rsidRPr="00794367">
              <w:t>TJC</w:t>
            </w:r>
          </w:p>
        </w:tc>
        <w:tc>
          <w:tcPr>
            <w:tcW w:w="7325" w:type="dxa"/>
          </w:tcPr>
          <w:p w14:paraId="506BC411" w14:textId="77777777" w:rsidR="00CD020F" w:rsidRPr="00794367" w:rsidRDefault="00CD020F" w:rsidP="004D384F">
            <w:r w:rsidRPr="00794367">
              <w:t>The Joint Commission</w:t>
            </w:r>
          </w:p>
        </w:tc>
      </w:tr>
      <w:tr w:rsidR="00CD020F" w:rsidRPr="005D7520" w14:paraId="39EABD59" w14:textId="77777777" w:rsidTr="004D384F">
        <w:tc>
          <w:tcPr>
            <w:tcW w:w="2035" w:type="dxa"/>
          </w:tcPr>
          <w:p w14:paraId="2CA0F485" w14:textId="77777777" w:rsidR="00CD020F" w:rsidRPr="007C4C54" w:rsidRDefault="00CD020F" w:rsidP="004D384F">
            <w:pPr>
              <w:pStyle w:val="TableText"/>
            </w:pPr>
            <w:r>
              <w:t>V/S</w:t>
            </w:r>
          </w:p>
        </w:tc>
        <w:tc>
          <w:tcPr>
            <w:tcW w:w="7325" w:type="dxa"/>
          </w:tcPr>
          <w:p w14:paraId="35D14FAF" w14:textId="77777777" w:rsidR="00CD020F" w:rsidRPr="007C4C54" w:rsidRDefault="00CD020F" w:rsidP="004D384F">
            <w:pPr>
              <w:pStyle w:val="TableText"/>
            </w:pPr>
            <w:r>
              <w:t>Vital Signs</w:t>
            </w:r>
          </w:p>
        </w:tc>
      </w:tr>
      <w:tr w:rsidR="00CD020F" w:rsidRPr="005D7520" w14:paraId="55120322" w14:textId="77777777" w:rsidTr="004D384F">
        <w:tc>
          <w:tcPr>
            <w:tcW w:w="2035" w:type="dxa"/>
          </w:tcPr>
          <w:p w14:paraId="7D6ED1D3" w14:textId="77777777" w:rsidR="00CD020F" w:rsidRPr="007C4C54" w:rsidRDefault="00CD020F" w:rsidP="004D384F">
            <w:pPr>
              <w:pStyle w:val="TableText"/>
            </w:pPr>
            <w:r w:rsidRPr="007C4C54">
              <w:t>VA</w:t>
            </w:r>
          </w:p>
        </w:tc>
        <w:tc>
          <w:tcPr>
            <w:tcW w:w="7325" w:type="dxa"/>
          </w:tcPr>
          <w:p w14:paraId="1F748B55" w14:textId="77777777" w:rsidR="00CD020F" w:rsidRPr="007C4C54" w:rsidRDefault="00CD020F" w:rsidP="004D384F">
            <w:pPr>
              <w:pStyle w:val="TableText"/>
            </w:pPr>
            <w:r w:rsidRPr="007C4C54">
              <w:t>Department of Veterans Affairs</w:t>
            </w:r>
          </w:p>
        </w:tc>
      </w:tr>
      <w:tr w:rsidR="00CD020F" w:rsidRPr="005D7520" w14:paraId="7539B5E8" w14:textId="77777777" w:rsidTr="004D384F">
        <w:tc>
          <w:tcPr>
            <w:tcW w:w="2035" w:type="dxa"/>
          </w:tcPr>
          <w:p w14:paraId="2F0F2597" w14:textId="77777777" w:rsidR="00CD020F" w:rsidRPr="007C4C54" w:rsidRDefault="00CD020F" w:rsidP="004D384F">
            <w:pPr>
              <w:pStyle w:val="TableText"/>
            </w:pPr>
            <w:r>
              <w:t>VAMC</w:t>
            </w:r>
          </w:p>
        </w:tc>
        <w:tc>
          <w:tcPr>
            <w:tcW w:w="7325" w:type="dxa"/>
          </w:tcPr>
          <w:p w14:paraId="7321DD75" w14:textId="77777777" w:rsidR="00CD020F" w:rsidRPr="007C4C54" w:rsidRDefault="00CD020F" w:rsidP="004D384F">
            <w:pPr>
              <w:pStyle w:val="TableText"/>
            </w:pPr>
            <w:r w:rsidRPr="007C4C54">
              <w:t>Department of Veterans Affairs</w:t>
            </w:r>
            <w:r>
              <w:t xml:space="preserve"> Medical Center</w:t>
            </w:r>
          </w:p>
        </w:tc>
      </w:tr>
      <w:tr w:rsidR="00CD020F" w:rsidRPr="005D7520" w14:paraId="58BD60C7" w14:textId="77777777" w:rsidTr="004D384F">
        <w:tc>
          <w:tcPr>
            <w:tcW w:w="2035" w:type="dxa"/>
          </w:tcPr>
          <w:p w14:paraId="42046E68" w14:textId="77777777" w:rsidR="00CD020F" w:rsidRPr="00686DBE" w:rsidRDefault="00CD020F" w:rsidP="004D384F">
            <w:pPr>
              <w:pStyle w:val="TableText"/>
            </w:pPr>
            <w:r>
              <w:t>VANOD</w:t>
            </w:r>
          </w:p>
        </w:tc>
        <w:tc>
          <w:tcPr>
            <w:tcW w:w="7325" w:type="dxa"/>
          </w:tcPr>
          <w:p w14:paraId="3F0C5FA0" w14:textId="77777777" w:rsidR="00CD020F" w:rsidRPr="00686DBE" w:rsidRDefault="00CD020F" w:rsidP="004D384F">
            <w:pPr>
              <w:pStyle w:val="TableText"/>
            </w:pPr>
            <w:r>
              <w:t>VA Nursing Outcomes Database</w:t>
            </w:r>
          </w:p>
        </w:tc>
      </w:tr>
      <w:tr w:rsidR="00CD020F" w:rsidRPr="005D7520" w14:paraId="6F72F0FC" w14:textId="77777777" w:rsidTr="004D384F">
        <w:tc>
          <w:tcPr>
            <w:tcW w:w="2035" w:type="dxa"/>
          </w:tcPr>
          <w:p w14:paraId="7436A275" w14:textId="77777777" w:rsidR="00CD020F" w:rsidRPr="007C4C54" w:rsidRDefault="00CD020F" w:rsidP="004D384F">
            <w:pPr>
              <w:pStyle w:val="TableText"/>
            </w:pPr>
            <w:r w:rsidRPr="007C4C54">
              <w:t>VHA</w:t>
            </w:r>
          </w:p>
        </w:tc>
        <w:tc>
          <w:tcPr>
            <w:tcW w:w="7325" w:type="dxa"/>
          </w:tcPr>
          <w:p w14:paraId="6F035F7B" w14:textId="77777777" w:rsidR="00CD020F" w:rsidRPr="007C4C54" w:rsidRDefault="00CD020F" w:rsidP="004D384F">
            <w:pPr>
              <w:pStyle w:val="TableText"/>
            </w:pPr>
            <w:r w:rsidRPr="007C4C54">
              <w:t>Veterans Health Administration</w:t>
            </w:r>
          </w:p>
        </w:tc>
      </w:tr>
      <w:tr w:rsidR="00CD020F" w:rsidRPr="005D7520" w14:paraId="7466BFD6" w14:textId="77777777" w:rsidTr="004D384F">
        <w:tc>
          <w:tcPr>
            <w:tcW w:w="2035" w:type="dxa"/>
          </w:tcPr>
          <w:p w14:paraId="2793E4C4" w14:textId="77777777" w:rsidR="00CD020F" w:rsidRPr="007C4C54" w:rsidRDefault="00CD020F" w:rsidP="004D384F">
            <w:pPr>
              <w:pStyle w:val="TableText"/>
            </w:pPr>
            <w:r w:rsidRPr="007C4C54">
              <w:t>VistA</w:t>
            </w:r>
          </w:p>
        </w:tc>
        <w:tc>
          <w:tcPr>
            <w:tcW w:w="7325" w:type="dxa"/>
          </w:tcPr>
          <w:p w14:paraId="6FBBF85C" w14:textId="77777777" w:rsidR="00CD020F" w:rsidRDefault="00CD020F" w:rsidP="004D384F">
            <w:pPr>
              <w:pStyle w:val="TableText"/>
            </w:pPr>
            <w:r w:rsidRPr="007C4C54">
              <w:t>Veterans Health Information Systems and Technology Architecture</w:t>
            </w:r>
          </w:p>
          <w:p w14:paraId="1933D45D" w14:textId="77777777" w:rsidR="00CD020F" w:rsidRPr="007C4C54" w:rsidRDefault="00CD020F" w:rsidP="004D384F">
            <w:pPr>
              <w:pStyle w:val="TableText"/>
            </w:pPr>
            <w:r>
              <w:t>A</w:t>
            </w:r>
            <w:r w:rsidRPr="00E712C1">
              <w:t>n enterprise-wide information system built around an electronic health record used throughout the Department of Veterans Affairs medical system.</w:t>
            </w:r>
          </w:p>
        </w:tc>
      </w:tr>
      <w:tr w:rsidR="00CD020F" w:rsidRPr="005D7520" w14:paraId="7F625BBF" w14:textId="77777777" w:rsidTr="004D384F">
        <w:tc>
          <w:tcPr>
            <w:tcW w:w="2035" w:type="dxa"/>
          </w:tcPr>
          <w:p w14:paraId="24DA5C98" w14:textId="77777777" w:rsidR="00CD020F" w:rsidRPr="00FA5EF2" w:rsidRDefault="00CD020F" w:rsidP="004D384F">
            <w:pPr>
              <w:pStyle w:val="TableText"/>
            </w:pPr>
            <w:r>
              <w:t>V</w:t>
            </w:r>
            <w:r w:rsidRPr="00FA5EF2">
              <w:t xml:space="preserve">ital </w:t>
            </w:r>
            <w:r>
              <w:t>Q</w:t>
            </w:r>
            <w:r w:rsidRPr="00FA5EF2">
              <w:t>ualifiers</w:t>
            </w:r>
          </w:p>
        </w:tc>
        <w:tc>
          <w:tcPr>
            <w:tcW w:w="7325" w:type="dxa"/>
          </w:tcPr>
          <w:p w14:paraId="681F03C4" w14:textId="77777777" w:rsidR="00CD020F" w:rsidRDefault="00CD020F" w:rsidP="004D384F">
            <w:pPr>
              <w:pStyle w:val="TableText"/>
            </w:pPr>
            <w:r>
              <w:t xml:space="preserve">Provide detail in to the unit of measurement used with the vital signs.  </w:t>
            </w:r>
          </w:p>
          <w:p w14:paraId="08E05A29" w14:textId="77777777" w:rsidR="00CD020F" w:rsidRDefault="00CD020F" w:rsidP="004D384F">
            <w:pPr>
              <w:pStyle w:val="TableText"/>
            </w:pPr>
            <w:r>
              <w:t xml:space="preserve">Height in inches or centimeters?  </w:t>
            </w:r>
          </w:p>
          <w:p w14:paraId="21EF9636" w14:textId="77777777" w:rsidR="00CD020F" w:rsidRPr="007C4C54" w:rsidRDefault="00CD020F" w:rsidP="004D384F">
            <w:pPr>
              <w:pStyle w:val="TableText"/>
            </w:pPr>
            <w:r>
              <w:t>Weight in pounds or kilograms?</w:t>
            </w:r>
          </w:p>
        </w:tc>
      </w:tr>
    </w:tbl>
    <w:p w14:paraId="7B66AF2F" w14:textId="77777777" w:rsidR="00C044BA" w:rsidRDefault="00C044BA" w:rsidP="00DF26A6"/>
    <w:p w14:paraId="2D5BA792" w14:textId="77777777" w:rsidR="00DF26A6" w:rsidRDefault="00C044BA" w:rsidP="00DF26A6">
      <w:r>
        <w:t>For additional PADP information, r</w:t>
      </w:r>
      <w:r w:rsidRPr="00394D90">
        <w:t>efer to the user manuals for</w:t>
      </w:r>
      <w:r>
        <w:t xml:space="preserve"> </w:t>
      </w:r>
      <w:r w:rsidR="00342BDD">
        <w:rPr>
          <w:i/>
        </w:rPr>
        <w:t>Admission - R</w:t>
      </w:r>
      <w:r w:rsidRPr="00C044BA">
        <w:rPr>
          <w:i/>
        </w:rPr>
        <w:t>N</w:t>
      </w:r>
      <w:r w:rsidR="00342BDD">
        <w:rPr>
          <w:i/>
        </w:rPr>
        <w:t xml:space="preserve"> </w:t>
      </w:r>
      <w:r w:rsidRPr="00C044BA">
        <w:rPr>
          <w:i/>
        </w:rPr>
        <w:t>Assessment</w:t>
      </w:r>
      <w:r>
        <w:t xml:space="preserve">, </w:t>
      </w:r>
      <w:r w:rsidRPr="00680DC1">
        <w:rPr>
          <w:i/>
        </w:rPr>
        <w:t xml:space="preserve">RN </w:t>
      </w:r>
      <w:r>
        <w:rPr>
          <w:i/>
        </w:rPr>
        <w:t>Rea</w:t>
      </w:r>
      <w:r w:rsidRPr="00680DC1">
        <w:rPr>
          <w:i/>
        </w:rPr>
        <w:t>ssessment</w:t>
      </w:r>
      <w:r>
        <w:t>,</w:t>
      </w:r>
      <w:r w:rsidRPr="00394D90">
        <w:t xml:space="preserve"> and </w:t>
      </w:r>
      <w:r w:rsidRPr="00680DC1">
        <w:rPr>
          <w:i/>
        </w:rPr>
        <w:t xml:space="preserve">Admission </w:t>
      </w:r>
      <w:r>
        <w:rPr>
          <w:i/>
        </w:rPr>
        <w:t>-</w:t>
      </w:r>
      <w:r w:rsidRPr="00680DC1">
        <w:rPr>
          <w:i/>
        </w:rPr>
        <w:t xml:space="preserve"> Nursing Data Collection</w:t>
      </w:r>
      <w:r w:rsidRPr="00394D90">
        <w:t>.</w:t>
      </w:r>
    </w:p>
    <w:p w14:paraId="30384B81" w14:textId="77777777" w:rsidR="00C044BA" w:rsidRDefault="00C044BA" w:rsidP="00DF26A6"/>
    <w:p w14:paraId="7AB567EE" w14:textId="77777777" w:rsidR="00E1605A" w:rsidRDefault="00E1605A" w:rsidP="00E1605A">
      <w:pPr>
        <w:pStyle w:val="field"/>
      </w:pPr>
      <w:r>
        <w:t>Documentation for NUPA Version 1.0 is also available on</w:t>
      </w:r>
    </w:p>
    <w:p w14:paraId="1C610E06" w14:textId="77777777" w:rsidR="00E1605A" w:rsidRPr="00E1605A" w:rsidRDefault="00E1605A" w:rsidP="00E1605A">
      <w:pPr>
        <w:pStyle w:val="ListBullet"/>
        <w:rPr>
          <w:szCs w:val="22"/>
        </w:rPr>
      </w:pPr>
      <w:r>
        <w:t xml:space="preserve">VA Software Documentation Library in the Clinical Section </w:t>
      </w:r>
      <w:r>
        <w:br/>
      </w:r>
      <w:hyperlink r:id="rId68" w:history="1">
        <w:r w:rsidRPr="00FC320E">
          <w:rPr>
            <w:rStyle w:val="Hyperlink"/>
          </w:rPr>
          <w:t>http://www4.va.gov/vdl/</w:t>
        </w:r>
      </w:hyperlink>
    </w:p>
    <w:p w14:paraId="5263B9B2" w14:textId="77777777" w:rsidR="004A4A40" w:rsidRPr="00E1605A" w:rsidRDefault="00E1605A" w:rsidP="00E1605A">
      <w:pPr>
        <w:pStyle w:val="ListBullet"/>
        <w:rPr>
          <w:szCs w:val="22"/>
        </w:rPr>
      </w:pPr>
      <w:r>
        <w:t xml:space="preserve">PADP SharePoint for NUPA Version 1.0 </w:t>
      </w:r>
      <w:hyperlink r:id="rId69" w:history="1">
        <w:r w:rsidRPr="00C2429A">
          <w:rPr>
            <w:rStyle w:val="Hyperlink"/>
          </w:rPr>
          <w:t>http://vaww.oed.portal.va.gov/programs/class3_to_class1/padp/field_development</w:t>
        </w:r>
      </w:hyperlink>
    </w:p>
    <w:p w14:paraId="56D7C05F" w14:textId="77777777" w:rsidR="004A4A40" w:rsidRDefault="004A4A40" w:rsidP="002A0522">
      <w:pPr>
        <w:rPr>
          <w:szCs w:val="22"/>
        </w:rPr>
      </w:pPr>
    </w:p>
    <w:p w14:paraId="2DFBED21" w14:textId="77777777" w:rsidR="004A4A40" w:rsidRDefault="004A4A40" w:rsidP="002A0522">
      <w:pPr>
        <w:rPr>
          <w:szCs w:val="22"/>
        </w:rPr>
      </w:pPr>
    </w:p>
    <w:p w14:paraId="34C4E50E" w14:textId="77777777" w:rsidR="004A4A40" w:rsidRDefault="004A4A40" w:rsidP="002A0522">
      <w:pPr>
        <w:rPr>
          <w:szCs w:val="22"/>
        </w:rPr>
      </w:pPr>
    </w:p>
    <w:p w14:paraId="00940A4E" w14:textId="77777777" w:rsidR="004A4A40" w:rsidRDefault="004A4A40" w:rsidP="002A0522">
      <w:pPr>
        <w:rPr>
          <w:szCs w:val="22"/>
        </w:rPr>
      </w:pPr>
    </w:p>
    <w:p w14:paraId="4A5BF900" w14:textId="77777777" w:rsidR="004A4A40" w:rsidRDefault="004A4A40" w:rsidP="002A0522">
      <w:pPr>
        <w:rPr>
          <w:szCs w:val="22"/>
        </w:rPr>
      </w:pPr>
    </w:p>
    <w:p w14:paraId="456C445A" w14:textId="77777777" w:rsidR="004A4A40" w:rsidRDefault="004A4A40" w:rsidP="002A0522">
      <w:pPr>
        <w:rPr>
          <w:szCs w:val="22"/>
        </w:rPr>
      </w:pPr>
    </w:p>
    <w:p w14:paraId="6586FD58" w14:textId="77777777" w:rsidR="004A4A40" w:rsidRDefault="004A4A40" w:rsidP="002A0522">
      <w:pPr>
        <w:rPr>
          <w:szCs w:val="22"/>
        </w:rPr>
      </w:pPr>
    </w:p>
    <w:p w14:paraId="06B21235" w14:textId="77777777" w:rsidR="004A4A40" w:rsidRDefault="004A4A40" w:rsidP="002A0522">
      <w:pPr>
        <w:rPr>
          <w:szCs w:val="22"/>
        </w:rPr>
      </w:pPr>
    </w:p>
    <w:p w14:paraId="78712AAE" w14:textId="77777777" w:rsidR="004A4A40" w:rsidRDefault="004A4A40" w:rsidP="002A0522">
      <w:pPr>
        <w:rPr>
          <w:szCs w:val="22"/>
        </w:rPr>
      </w:pPr>
    </w:p>
    <w:p w14:paraId="287F5497" w14:textId="77777777" w:rsidR="004A4A40" w:rsidRDefault="004A4A40" w:rsidP="002A0522">
      <w:pPr>
        <w:rPr>
          <w:szCs w:val="22"/>
        </w:rPr>
      </w:pPr>
    </w:p>
    <w:p w14:paraId="37DCF69A" w14:textId="77777777" w:rsidR="004A4A40" w:rsidRDefault="004A4A40" w:rsidP="002A0522">
      <w:pPr>
        <w:rPr>
          <w:szCs w:val="22"/>
        </w:rPr>
      </w:pPr>
    </w:p>
    <w:p w14:paraId="32ED524E" w14:textId="77777777" w:rsidR="004A4A40" w:rsidRDefault="004A4A40" w:rsidP="002A0522">
      <w:pPr>
        <w:rPr>
          <w:szCs w:val="22"/>
        </w:rPr>
      </w:pPr>
    </w:p>
    <w:p w14:paraId="557B4470" w14:textId="77777777" w:rsidR="004A4A40" w:rsidRDefault="004A4A40" w:rsidP="002A0522">
      <w:pPr>
        <w:rPr>
          <w:szCs w:val="22"/>
        </w:rPr>
      </w:pPr>
    </w:p>
    <w:p w14:paraId="74FD6F2D" w14:textId="77777777" w:rsidR="004A4A40" w:rsidRDefault="004A4A40" w:rsidP="002A0522">
      <w:pPr>
        <w:rPr>
          <w:szCs w:val="22"/>
        </w:rPr>
      </w:pPr>
    </w:p>
    <w:p w14:paraId="399F002B" w14:textId="77777777" w:rsidR="004A4A40" w:rsidRDefault="004A4A40" w:rsidP="002A0522">
      <w:pPr>
        <w:rPr>
          <w:szCs w:val="22"/>
        </w:rPr>
      </w:pPr>
    </w:p>
    <w:p w14:paraId="23D63DFA" w14:textId="77777777" w:rsidR="004A4A40" w:rsidRDefault="004A4A40" w:rsidP="002A0522">
      <w:pPr>
        <w:rPr>
          <w:szCs w:val="22"/>
        </w:rPr>
      </w:pPr>
    </w:p>
    <w:p w14:paraId="6D1456D1" w14:textId="77777777" w:rsidR="00F64601" w:rsidRDefault="00F64601" w:rsidP="008954A2">
      <w:pPr>
        <w:ind w:left="1080"/>
      </w:pPr>
    </w:p>
    <w:p w14:paraId="40537634" w14:textId="77777777" w:rsidR="00F64601" w:rsidRDefault="00F64601" w:rsidP="008954A2">
      <w:pPr>
        <w:ind w:left="1080"/>
      </w:pPr>
    </w:p>
    <w:sectPr w:rsidR="00F64601" w:rsidSect="002D15F4">
      <w:headerReference w:type="first" r:id="rId70"/>
      <w:footerReference w:type="first" r:id="rId71"/>
      <w:footnotePr>
        <w:numRestart w:val="eachPage"/>
      </w:footnotePr>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BA6A6" w14:textId="77777777" w:rsidR="00B61398" w:rsidRDefault="00B61398">
      <w:r>
        <w:separator/>
      </w:r>
    </w:p>
    <w:p w14:paraId="2984F437" w14:textId="77777777" w:rsidR="00B61398" w:rsidRDefault="00B61398"/>
  </w:endnote>
  <w:endnote w:type="continuationSeparator" w:id="0">
    <w:p w14:paraId="5DBC3C02" w14:textId="77777777" w:rsidR="00B61398" w:rsidRDefault="00B61398">
      <w:r>
        <w:continuationSeparator/>
      </w:r>
    </w:p>
    <w:p w14:paraId="1956F677" w14:textId="77777777" w:rsidR="00B61398" w:rsidRDefault="00B613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900A" w14:textId="77777777" w:rsidR="0041760D" w:rsidRPr="002E2196" w:rsidRDefault="000571CA" w:rsidP="002E2196">
    <w:pPr>
      <w:pStyle w:val="Footer"/>
    </w:pPr>
    <w:r>
      <w:fldChar w:fldCharType="begin"/>
    </w:r>
    <w:r w:rsidR="0041760D">
      <w:instrText xml:space="preserve"> PAGE   \* MERGEFORMAT </w:instrText>
    </w:r>
    <w:r>
      <w:fldChar w:fldCharType="separate"/>
    </w:r>
    <w:r w:rsidR="00014ADA">
      <w:rPr>
        <w:noProof/>
      </w:rPr>
      <w:t>38</w:t>
    </w:r>
    <w:r>
      <w:fldChar w:fldCharType="end"/>
    </w:r>
    <w:r w:rsidR="0041760D" w:rsidRPr="0083794B">
      <w:tab/>
      <w:t>P</w:t>
    </w:r>
    <w:r w:rsidR="0041760D">
      <w:t>atient Assessment (NUPA) V.1</w:t>
    </w:r>
    <w:r w:rsidR="0041760D" w:rsidRPr="0083794B">
      <w:tab/>
    </w:r>
    <w:r w:rsidR="00FF32DC">
      <w:t>April</w:t>
    </w:r>
    <w:r w:rsidR="0041760D" w:rsidRPr="0083794B">
      <w:t xml:space="preserve"> 2012</w:t>
    </w:r>
    <w:r w:rsidR="0041760D" w:rsidRPr="0083794B">
      <w:br/>
    </w:r>
    <w:r w:rsidR="0041760D">
      <w:tab/>
    </w:r>
    <w:r w:rsidR="0041760D" w:rsidRPr="0083794B">
      <w:t>Interdisciplinary Plan of Care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46D43" w14:textId="77777777" w:rsidR="0041760D" w:rsidRPr="0080260D" w:rsidRDefault="00FF32DC" w:rsidP="0080260D">
    <w:pPr>
      <w:pStyle w:val="Footer"/>
    </w:pPr>
    <w:r>
      <w:t>April</w:t>
    </w:r>
    <w:r w:rsidR="0041760D" w:rsidRPr="0083794B">
      <w:t xml:space="preserve"> 2012</w:t>
    </w:r>
    <w:r w:rsidR="0041760D" w:rsidRPr="0083794B">
      <w:tab/>
      <w:t>P</w:t>
    </w:r>
    <w:r w:rsidR="0041760D">
      <w:t>atient Assessment (NUPA) V.1</w:t>
    </w:r>
    <w:r w:rsidR="0041760D" w:rsidRPr="0083794B">
      <w:tab/>
    </w:r>
    <w:r w:rsidR="000571CA">
      <w:fldChar w:fldCharType="begin"/>
    </w:r>
    <w:r w:rsidR="000571CA">
      <w:instrText xml:space="preserve"> PAGE   \* MERGEFORMAT </w:instrText>
    </w:r>
    <w:r w:rsidR="000571CA">
      <w:fldChar w:fldCharType="separate"/>
    </w:r>
    <w:r w:rsidR="00014ADA">
      <w:rPr>
        <w:noProof/>
      </w:rPr>
      <w:t>37</w:t>
    </w:r>
    <w:r w:rsidR="000571CA">
      <w:fldChar w:fldCharType="end"/>
    </w:r>
    <w:r w:rsidR="0041760D" w:rsidRPr="0083794B">
      <w:br/>
    </w:r>
    <w:r w:rsidR="0041760D">
      <w:tab/>
    </w:r>
    <w:r w:rsidR="0041760D" w:rsidRPr="0083794B">
      <w:t>Interdisciplinary Plan of Care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29070" w14:textId="77777777" w:rsidR="0041760D" w:rsidRDefault="0041760D" w:rsidP="00E5143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69495" w14:textId="77777777" w:rsidR="0041760D" w:rsidRDefault="0041760D" w:rsidP="00413986">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2BBF" w14:textId="77777777" w:rsidR="0041760D" w:rsidRDefault="00FF32DC" w:rsidP="00FB1935">
    <w:pPr>
      <w:pStyle w:val="Footer"/>
    </w:pPr>
    <w:r>
      <w:t>April</w:t>
    </w:r>
    <w:r w:rsidR="0041760D" w:rsidRPr="0083794B">
      <w:t xml:space="preserve"> 2012</w:t>
    </w:r>
    <w:r w:rsidR="0041760D" w:rsidRPr="0083794B">
      <w:tab/>
      <w:t>P</w:t>
    </w:r>
    <w:r w:rsidR="0041760D">
      <w:t>atient Assessment (NUPA) V.1</w:t>
    </w:r>
    <w:r w:rsidR="0041760D" w:rsidRPr="0083794B">
      <w:tab/>
    </w:r>
    <w:r w:rsidR="000571CA">
      <w:fldChar w:fldCharType="begin"/>
    </w:r>
    <w:r w:rsidR="000571CA">
      <w:instrText xml:space="preserve"> PAGE   \* MERGEFORMAT </w:instrText>
    </w:r>
    <w:r w:rsidR="000571CA">
      <w:fldChar w:fldCharType="separate"/>
    </w:r>
    <w:r w:rsidR="00014ADA">
      <w:rPr>
        <w:noProof/>
      </w:rPr>
      <w:t>1</w:t>
    </w:r>
    <w:r w:rsidR="000571CA">
      <w:fldChar w:fldCharType="end"/>
    </w:r>
    <w:r w:rsidR="0041760D" w:rsidRPr="0083794B">
      <w:br/>
    </w:r>
    <w:r w:rsidR="0041760D">
      <w:tab/>
    </w:r>
    <w:r w:rsidR="0041760D" w:rsidRPr="0083794B">
      <w:t>Interdisciplinary Plan of Care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8E71D" w14:textId="77777777" w:rsidR="00B61398" w:rsidRDefault="00B61398">
      <w:r>
        <w:separator/>
      </w:r>
    </w:p>
    <w:p w14:paraId="202723F8" w14:textId="77777777" w:rsidR="00B61398" w:rsidRDefault="00B61398"/>
  </w:footnote>
  <w:footnote w:type="continuationSeparator" w:id="0">
    <w:p w14:paraId="280EE3A1" w14:textId="77777777" w:rsidR="00B61398" w:rsidRDefault="00B61398">
      <w:r>
        <w:continuationSeparator/>
      </w:r>
    </w:p>
    <w:p w14:paraId="5E3F6051" w14:textId="77777777" w:rsidR="00B61398" w:rsidRDefault="00B613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B571B" w14:textId="77777777" w:rsidR="0041760D" w:rsidRPr="002A4720" w:rsidRDefault="0041760D">
    <w:pPr>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27FA0" w14:textId="77777777" w:rsidR="0041760D" w:rsidRPr="002A4720" w:rsidRDefault="0041760D">
    <w:pPr>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5D745" w14:textId="77777777" w:rsidR="0041760D" w:rsidRDefault="004176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1BA8B" w14:textId="77777777" w:rsidR="0041760D" w:rsidRDefault="00417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0BEEEF28"/>
    <w:lvl w:ilvl="0">
      <w:start w:val="1"/>
      <w:numFmt w:val="lowerLetter"/>
      <w:pStyle w:val="ListNumber2"/>
      <w:lvlText w:val="%1."/>
      <w:lvlJc w:val="left"/>
      <w:pPr>
        <w:ind w:left="720" w:hanging="360"/>
      </w:pPr>
      <w:rPr>
        <w:rFonts w:hint="default"/>
        <w:b w:val="0"/>
        <w:i w:val="0"/>
        <w:sz w:val="22"/>
      </w:rPr>
    </w:lvl>
  </w:abstractNum>
  <w:abstractNum w:abstractNumId="1" w15:restartNumberingAfterBreak="0">
    <w:nsid w:val="FFFFFF88"/>
    <w:multiLevelType w:val="singleLevel"/>
    <w:tmpl w:val="54CC8B64"/>
    <w:lvl w:ilvl="0">
      <w:start w:val="1"/>
      <w:numFmt w:val="decimal"/>
      <w:pStyle w:val="ListNumber"/>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vertAlign w:val="baseline"/>
        <w:em w:val="none"/>
      </w:rPr>
    </w:lvl>
  </w:abstractNum>
  <w:abstractNum w:abstractNumId="2" w15:restartNumberingAfterBreak="0">
    <w:nsid w:val="16B60A74"/>
    <w:multiLevelType w:val="hybridMultilevel"/>
    <w:tmpl w:val="74C05A34"/>
    <w:lvl w:ilvl="0" w:tplc="739800F4">
      <w:start w:val="1"/>
      <w:numFmt w:val="lowerLetter"/>
      <w:pStyle w:val="ListNumber5"/>
      <w:lvlText w:val="%1."/>
      <w:lvlJc w:val="left"/>
      <w:pPr>
        <w:ind w:left="216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3" w15:restartNumberingAfterBreak="0">
    <w:nsid w:val="21E7459C"/>
    <w:multiLevelType w:val="hybridMultilevel"/>
    <w:tmpl w:val="4A065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7F114B"/>
    <w:multiLevelType w:val="singleLevel"/>
    <w:tmpl w:val="94D63DB2"/>
    <w:lvl w:ilvl="0">
      <w:start w:val="1"/>
      <w:numFmt w:val="lowerRoman"/>
      <w:pStyle w:val="ListNumber3"/>
      <w:lvlText w:val="%1."/>
      <w:lvlJc w:val="lef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5" w15:restartNumberingAfterBreak="0">
    <w:nsid w:val="329002EE"/>
    <w:multiLevelType w:val="hybridMultilevel"/>
    <w:tmpl w:val="7B3ACAE6"/>
    <w:lvl w:ilvl="0" w:tplc="9FAADA38">
      <w:start w:val="1"/>
      <w:numFmt w:val="bullet"/>
      <w:pStyle w:val="ListBullet4"/>
      <w:lvlText w:val=""/>
      <w:lvlJc w:val="left"/>
      <w:pPr>
        <w:ind w:left="1440" w:hanging="360"/>
      </w:pPr>
      <w:rPr>
        <w:rFonts w:ascii="Symbol" w:hAnsi="Symbol" w:hint="default"/>
      </w:rPr>
    </w:lvl>
    <w:lvl w:ilvl="1" w:tplc="4FA27C2E" w:tentative="1">
      <w:start w:val="1"/>
      <w:numFmt w:val="bullet"/>
      <w:lvlText w:val="o"/>
      <w:lvlJc w:val="left"/>
      <w:pPr>
        <w:ind w:left="2520" w:hanging="360"/>
      </w:pPr>
      <w:rPr>
        <w:rFonts w:ascii="Courier New" w:hAnsi="Courier New" w:cs="Courier New" w:hint="default"/>
      </w:rPr>
    </w:lvl>
    <w:lvl w:ilvl="2" w:tplc="68C48AC8" w:tentative="1">
      <w:start w:val="1"/>
      <w:numFmt w:val="bullet"/>
      <w:lvlText w:val=""/>
      <w:lvlJc w:val="left"/>
      <w:pPr>
        <w:ind w:left="3240" w:hanging="360"/>
      </w:pPr>
      <w:rPr>
        <w:rFonts w:ascii="Wingdings" w:hAnsi="Wingdings" w:hint="default"/>
      </w:rPr>
    </w:lvl>
    <w:lvl w:ilvl="3" w:tplc="B944E7FC" w:tentative="1">
      <w:start w:val="1"/>
      <w:numFmt w:val="bullet"/>
      <w:lvlText w:val=""/>
      <w:lvlJc w:val="left"/>
      <w:pPr>
        <w:ind w:left="3960" w:hanging="360"/>
      </w:pPr>
      <w:rPr>
        <w:rFonts w:ascii="Symbol" w:hAnsi="Symbol" w:hint="default"/>
      </w:rPr>
    </w:lvl>
    <w:lvl w:ilvl="4" w:tplc="620E3E72" w:tentative="1">
      <w:start w:val="1"/>
      <w:numFmt w:val="bullet"/>
      <w:lvlText w:val="o"/>
      <w:lvlJc w:val="left"/>
      <w:pPr>
        <w:ind w:left="4680" w:hanging="360"/>
      </w:pPr>
      <w:rPr>
        <w:rFonts w:ascii="Courier New" w:hAnsi="Courier New" w:cs="Courier New" w:hint="default"/>
      </w:rPr>
    </w:lvl>
    <w:lvl w:ilvl="5" w:tplc="2940F3BA" w:tentative="1">
      <w:start w:val="1"/>
      <w:numFmt w:val="bullet"/>
      <w:lvlText w:val=""/>
      <w:lvlJc w:val="left"/>
      <w:pPr>
        <w:ind w:left="5400" w:hanging="360"/>
      </w:pPr>
      <w:rPr>
        <w:rFonts w:ascii="Wingdings" w:hAnsi="Wingdings" w:hint="default"/>
      </w:rPr>
    </w:lvl>
    <w:lvl w:ilvl="6" w:tplc="E9CE0B32" w:tentative="1">
      <w:start w:val="1"/>
      <w:numFmt w:val="bullet"/>
      <w:lvlText w:val=""/>
      <w:lvlJc w:val="left"/>
      <w:pPr>
        <w:ind w:left="6120" w:hanging="360"/>
      </w:pPr>
      <w:rPr>
        <w:rFonts w:ascii="Symbol" w:hAnsi="Symbol" w:hint="default"/>
      </w:rPr>
    </w:lvl>
    <w:lvl w:ilvl="7" w:tplc="B7720EC4" w:tentative="1">
      <w:start w:val="1"/>
      <w:numFmt w:val="bullet"/>
      <w:lvlText w:val="o"/>
      <w:lvlJc w:val="left"/>
      <w:pPr>
        <w:ind w:left="6840" w:hanging="360"/>
      </w:pPr>
      <w:rPr>
        <w:rFonts w:ascii="Courier New" w:hAnsi="Courier New" w:cs="Courier New" w:hint="default"/>
      </w:rPr>
    </w:lvl>
    <w:lvl w:ilvl="8" w:tplc="D7CC41BE" w:tentative="1">
      <w:start w:val="1"/>
      <w:numFmt w:val="bullet"/>
      <w:lvlText w:val=""/>
      <w:lvlJc w:val="left"/>
      <w:pPr>
        <w:ind w:left="7560" w:hanging="360"/>
      </w:pPr>
      <w:rPr>
        <w:rFonts w:ascii="Wingdings" w:hAnsi="Wingdings" w:hint="default"/>
      </w:rPr>
    </w:lvl>
  </w:abstractNum>
  <w:abstractNum w:abstractNumId="6" w15:restartNumberingAfterBreak="0">
    <w:nsid w:val="422B1FDA"/>
    <w:multiLevelType w:val="hybridMultilevel"/>
    <w:tmpl w:val="5A76EA90"/>
    <w:lvl w:ilvl="0" w:tplc="FD16CD1E">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B463975"/>
    <w:multiLevelType w:val="hybridMultilevel"/>
    <w:tmpl w:val="F9BE90EE"/>
    <w:lvl w:ilvl="0" w:tplc="C9EE314A">
      <w:start w:val="1"/>
      <w:numFmt w:val="decimal"/>
      <w:pStyle w:val="ListNumber4"/>
      <w:lvlText w:val="%1."/>
      <w:lvlJc w:val="left"/>
      <w:pPr>
        <w:ind w:left="1800" w:hanging="360"/>
      </w:pPr>
      <w:rPr>
        <w:rFonts w:ascii="Times New Roman" w:hAnsi="Times New Roman" w:hint="default"/>
        <w:b w:val="0"/>
        <w:i w:val="0"/>
        <w:sz w:val="22"/>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8" w15:restartNumberingAfterBreak="0">
    <w:nsid w:val="6B805C02"/>
    <w:multiLevelType w:val="hybridMultilevel"/>
    <w:tmpl w:val="C8FC0DBC"/>
    <w:lvl w:ilvl="0" w:tplc="05E0DFDE">
      <w:start w:val="1"/>
      <w:numFmt w:val="bullet"/>
      <w:pStyle w:val="List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6D3972BF"/>
    <w:multiLevelType w:val="hybridMultilevel"/>
    <w:tmpl w:val="7E34F250"/>
    <w:lvl w:ilvl="0" w:tplc="80223DB6">
      <w:start w:val="1"/>
      <w:numFmt w:val="bullet"/>
      <w:pStyle w:val="ListBullet2"/>
      <w:lvlText w:val=""/>
      <w:lvlJc w:val="left"/>
      <w:pPr>
        <w:ind w:left="720" w:hanging="360"/>
      </w:pPr>
      <w:rPr>
        <w:rFonts w:ascii="Symbol" w:hAnsi="Symbol"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7095AF5"/>
    <w:multiLevelType w:val="hybridMultilevel"/>
    <w:tmpl w:val="732AB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452C5A"/>
    <w:multiLevelType w:val="hybridMultilevel"/>
    <w:tmpl w:val="04E65CD0"/>
    <w:lvl w:ilvl="0" w:tplc="AF40E16C">
      <w:start w:val="1"/>
      <w:numFmt w:val="bullet"/>
      <w:pStyle w:val="ListBullet5"/>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C6D395B"/>
    <w:multiLevelType w:val="hybridMultilevel"/>
    <w:tmpl w:val="1CC2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5"/>
  </w:num>
  <w:num w:numId="4">
    <w:abstractNumId w:val="11"/>
  </w:num>
  <w:num w:numId="5">
    <w:abstractNumId w:val="1"/>
    <w:lvlOverride w:ilvl="0">
      <w:startOverride w:val="1"/>
    </w:lvlOverride>
  </w:num>
  <w:num w:numId="6">
    <w:abstractNumId w:val="9"/>
  </w:num>
  <w:num w:numId="7">
    <w:abstractNumId w:val="6"/>
  </w:num>
  <w:num w:numId="8">
    <w:abstractNumId w:val="7"/>
  </w:num>
  <w:num w:numId="9">
    <w:abstractNumId w:val="2"/>
  </w:num>
  <w:num w:numId="10">
    <w:abstractNumId w:val="0"/>
  </w:num>
  <w:num w:numId="11">
    <w:abstractNumId w:val="1"/>
  </w:num>
  <w:num w:numId="12">
    <w:abstractNumId w:val="1"/>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0"/>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1"/>
    <w:lvlOverride w:ilvl="0">
      <w:startOverride w:val="1"/>
    </w:lvlOverride>
  </w:num>
  <w:num w:numId="27">
    <w:abstractNumId w:val="0"/>
    <w:lvlOverride w:ilvl="0">
      <w:startOverride w:val="1"/>
    </w:lvlOverride>
  </w:num>
  <w:num w:numId="28">
    <w:abstractNumId w:val="3"/>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2"/>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0"/>
  </w:num>
  <w:num w:numId="39">
    <w:abstractNumId w:val="0"/>
    <w:lvlOverride w:ilvl="0">
      <w:startOverride w:val="1"/>
    </w:lvlOverride>
  </w:num>
  <w:num w:numId="40">
    <w:abstractNumId w:val="0"/>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A" w:vendorID="64" w:dllVersion="6" w:nlCheck="1" w:checkStyle="1"/>
  <w:activeWritingStyle w:appName="MSWord" w:lang="en-US" w:vendorID="64" w:dllVersion="0" w:nlCheck="1" w:checkStyle="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206849"/>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4525"/>
    <w:rsid w:val="00000967"/>
    <w:rsid w:val="00000EF2"/>
    <w:rsid w:val="0000104E"/>
    <w:rsid w:val="0000105A"/>
    <w:rsid w:val="000010CB"/>
    <w:rsid w:val="000021A6"/>
    <w:rsid w:val="00002B33"/>
    <w:rsid w:val="00002D1C"/>
    <w:rsid w:val="000032BF"/>
    <w:rsid w:val="00003337"/>
    <w:rsid w:val="000035ED"/>
    <w:rsid w:val="000043CA"/>
    <w:rsid w:val="00004961"/>
    <w:rsid w:val="00004D0C"/>
    <w:rsid w:val="000052B0"/>
    <w:rsid w:val="00006717"/>
    <w:rsid w:val="00007421"/>
    <w:rsid w:val="0000752B"/>
    <w:rsid w:val="000078A7"/>
    <w:rsid w:val="00007C4A"/>
    <w:rsid w:val="00010BCA"/>
    <w:rsid w:val="00010E62"/>
    <w:rsid w:val="0001113E"/>
    <w:rsid w:val="00011A0A"/>
    <w:rsid w:val="00011DA3"/>
    <w:rsid w:val="00012287"/>
    <w:rsid w:val="000126AC"/>
    <w:rsid w:val="00012C93"/>
    <w:rsid w:val="000132DC"/>
    <w:rsid w:val="00013530"/>
    <w:rsid w:val="00013C2C"/>
    <w:rsid w:val="00013EA3"/>
    <w:rsid w:val="000148AD"/>
    <w:rsid w:val="00014ADA"/>
    <w:rsid w:val="00014DF2"/>
    <w:rsid w:val="00014FD4"/>
    <w:rsid w:val="00015AD8"/>
    <w:rsid w:val="00015FE1"/>
    <w:rsid w:val="00016619"/>
    <w:rsid w:val="00016A47"/>
    <w:rsid w:val="00016ED1"/>
    <w:rsid w:val="000171E7"/>
    <w:rsid w:val="0001735C"/>
    <w:rsid w:val="0001765D"/>
    <w:rsid w:val="0001783E"/>
    <w:rsid w:val="00017928"/>
    <w:rsid w:val="000179E7"/>
    <w:rsid w:val="00020387"/>
    <w:rsid w:val="00020461"/>
    <w:rsid w:val="00020DBF"/>
    <w:rsid w:val="00021672"/>
    <w:rsid w:val="00021E47"/>
    <w:rsid w:val="00022AAC"/>
    <w:rsid w:val="00022C23"/>
    <w:rsid w:val="0002333F"/>
    <w:rsid w:val="00023657"/>
    <w:rsid w:val="000239B1"/>
    <w:rsid w:val="00023DB0"/>
    <w:rsid w:val="00024106"/>
    <w:rsid w:val="0002441B"/>
    <w:rsid w:val="000247DF"/>
    <w:rsid w:val="00024AF2"/>
    <w:rsid w:val="00025611"/>
    <w:rsid w:val="0002564D"/>
    <w:rsid w:val="00026D84"/>
    <w:rsid w:val="000271E4"/>
    <w:rsid w:val="00027E11"/>
    <w:rsid w:val="00027F86"/>
    <w:rsid w:val="000308C4"/>
    <w:rsid w:val="00030F4A"/>
    <w:rsid w:val="000312E1"/>
    <w:rsid w:val="000316EF"/>
    <w:rsid w:val="000327BB"/>
    <w:rsid w:val="000330D7"/>
    <w:rsid w:val="000337FE"/>
    <w:rsid w:val="000341E8"/>
    <w:rsid w:val="0003467C"/>
    <w:rsid w:val="000354A6"/>
    <w:rsid w:val="00035B41"/>
    <w:rsid w:val="00036508"/>
    <w:rsid w:val="00036B02"/>
    <w:rsid w:val="0004203A"/>
    <w:rsid w:val="000424A2"/>
    <w:rsid w:val="00042CD9"/>
    <w:rsid w:val="00044897"/>
    <w:rsid w:val="00044D39"/>
    <w:rsid w:val="000454A0"/>
    <w:rsid w:val="00045EE1"/>
    <w:rsid w:val="000463FC"/>
    <w:rsid w:val="00046BFA"/>
    <w:rsid w:val="00046DE7"/>
    <w:rsid w:val="0004797F"/>
    <w:rsid w:val="00047BB2"/>
    <w:rsid w:val="00047E18"/>
    <w:rsid w:val="00050349"/>
    <w:rsid w:val="00050388"/>
    <w:rsid w:val="000505AF"/>
    <w:rsid w:val="00050CA6"/>
    <w:rsid w:val="000513A9"/>
    <w:rsid w:val="00051614"/>
    <w:rsid w:val="00051821"/>
    <w:rsid w:val="00052362"/>
    <w:rsid w:val="000524C4"/>
    <w:rsid w:val="000541B9"/>
    <w:rsid w:val="00054486"/>
    <w:rsid w:val="00054699"/>
    <w:rsid w:val="00054889"/>
    <w:rsid w:val="00054920"/>
    <w:rsid w:val="000555DE"/>
    <w:rsid w:val="00055872"/>
    <w:rsid w:val="00055C28"/>
    <w:rsid w:val="00056651"/>
    <w:rsid w:val="00056AE7"/>
    <w:rsid w:val="00056D9C"/>
    <w:rsid w:val="0005707C"/>
    <w:rsid w:val="000570AF"/>
    <w:rsid w:val="0005716F"/>
    <w:rsid w:val="000571CA"/>
    <w:rsid w:val="0005730D"/>
    <w:rsid w:val="000573AC"/>
    <w:rsid w:val="00057625"/>
    <w:rsid w:val="00057CA5"/>
    <w:rsid w:val="000600A1"/>
    <w:rsid w:val="00060D04"/>
    <w:rsid w:val="000618C0"/>
    <w:rsid w:val="00061B86"/>
    <w:rsid w:val="00062A02"/>
    <w:rsid w:val="000633EB"/>
    <w:rsid w:val="00064FFA"/>
    <w:rsid w:val="000652C0"/>
    <w:rsid w:val="00065813"/>
    <w:rsid w:val="00066CC7"/>
    <w:rsid w:val="000677DB"/>
    <w:rsid w:val="00067E56"/>
    <w:rsid w:val="00070013"/>
    <w:rsid w:val="0007045D"/>
    <w:rsid w:val="000704AF"/>
    <w:rsid w:val="000710C7"/>
    <w:rsid w:val="00071193"/>
    <w:rsid w:val="000712AD"/>
    <w:rsid w:val="0007160D"/>
    <w:rsid w:val="00071CCB"/>
    <w:rsid w:val="000720EA"/>
    <w:rsid w:val="00072585"/>
    <w:rsid w:val="00073F66"/>
    <w:rsid w:val="000748BF"/>
    <w:rsid w:val="00074D63"/>
    <w:rsid w:val="000750C3"/>
    <w:rsid w:val="0007529D"/>
    <w:rsid w:val="000758EF"/>
    <w:rsid w:val="00075A75"/>
    <w:rsid w:val="00076487"/>
    <w:rsid w:val="000764A3"/>
    <w:rsid w:val="000764E3"/>
    <w:rsid w:val="000766B7"/>
    <w:rsid w:val="00077CAC"/>
    <w:rsid w:val="0008058F"/>
    <w:rsid w:val="00080FE6"/>
    <w:rsid w:val="000813E1"/>
    <w:rsid w:val="00081AAE"/>
    <w:rsid w:val="00081D3C"/>
    <w:rsid w:val="0008204F"/>
    <w:rsid w:val="000832D7"/>
    <w:rsid w:val="00083317"/>
    <w:rsid w:val="00083400"/>
    <w:rsid w:val="000841BC"/>
    <w:rsid w:val="000842A4"/>
    <w:rsid w:val="000854D3"/>
    <w:rsid w:val="00085564"/>
    <w:rsid w:val="000859BD"/>
    <w:rsid w:val="00085F08"/>
    <w:rsid w:val="00085FC1"/>
    <w:rsid w:val="00086487"/>
    <w:rsid w:val="00087259"/>
    <w:rsid w:val="00087271"/>
    <w:rsid w:val="0008767A"/>
    <w:rsid w:val="00087761"/>
    <w:rsid w:val="00087B50"/>
    <w:rsid w:val="00087C0A"/>
    <w:rsid w:val="00087D6B"/>
    <w:rsid w:val="00087DFF"/>
    <w:rsid w:val="000904AE"/>
    <w:rsid w:val="00090D65"/>
    <w:rsid w:val="0009127F"/>
    <w:rsid w:val="00091597"/>
    <w:rsid w:val="00091826"/>
    <w:rsid w:val="00092340"/>
    <w:rsid w:val="00092A4F"/>
    <w:rsid w:val="00092ADD"/>
    <w:rsid w:val="00093298"/>
    <w:rsid w:val="0009332F"/>
    <w:rsid w:val="0009427D"/>
    <w:rsid w:val="000944BA"/>
    <w:rsid w:val="000946E2"/>
    <w:rsid w:val="000954DC"/>
    <w:rsid w:val="000957F9"/>
    <w:rsid w:val="00095FAB"/>
    <w:rsid w:val="00096033"/>
    <w:rsid w:val="00096104"/>
    <w:rsid w:val="000966C1"/>
    <w:rsid w:val="00096ACF"/>
    <w:rsid w:val="00096BEA"/>
    <w:rsid w:val="00097194"/>
    <w:rsid w:val="000A13F0"/>
    <w:rsid w:val="000A19DB"/>
    <w:rsid w:val="000A26E0"/>
    <w:rsid w:val="000A2B67"/>
    <w:rsid w:val="000A323C"/>
    <w:rsid w:val="000A3AB9"/>
    <w:rsid w:val="000A3CA8"/>
    <w:rsid w:val="000A43BF"/>
    <w:rsid w:val="000A46F9"/>
    <w:rsid w:val="000A57C5"/>
    <w:rsid w:val="000A5EB9"/>
    <w:rsid w:val="000A63FF"/>
    <w:rsid w:val="000A75A9"/>
    <w:rsid w:val="000A7BA3"/>
    <w:rsid w:val="000B002A"/>
    <w:rsid w:val="000B01A7"/>
    <w:rsid w:val="000B056C"/>
    <w:rsid w:val="000B10C4"/>
    <w:rsid w:val="000B1115"/>
    <w:rsid w:val="000B131F"/>
    <w:rsid w:val="000B15F6"/>
    <w:rsid w:val="000B1759"/>
    <w:rsid w:val="000B1CE0"/>
    <w:rsid w:val="000B20DF"/>
    <w:rsid w:val="000B2819"/>
    <w:rsid w:val="000B2DEA"/>
    <w:rsid w:val="000B36BA"/>
    <w:rsid w:val="000B39EA"/>
    <w:rsid w:val="000B3AE3"/>
    <w:rsid w:val="000B42B7"/>
    <w:rsid w:val="000B4638"/>
    <w:rsid w:val="000B4F21"/>
    <w:rsid w:val="000B609F"/>
    <w:rsid w:val="000B63BD"/>
    <w:rsid w:val="000B661E"/>
    <w:rsid w:val="000B7192"/>
    <w:rsid w:val="000B7548"/>
    <w:rsid w:val="000B7617"/>
    <w:rsid w:val="000B770C"/>
    <w:rsid w:val="000C07C1"/>
    <w:rsid w:val="000C07C9"/>
    <w:rsid w:val="000C0E1B"/>
    <w:rsid w:val="000C1030"/>
    <w:rsid w:val="000C1869"/>
    <w:rsid w:val="000C1D99"/>
    <w:rsid w:val="000C1DA2"/>
    <w:rsid w:val="000C21A2"/>
    <w:rsid w:val="000C2467"/>
    <w:rsid w:val="000C274B"/>
    <w:rsid w:val="000C2876"/>
    <w:rsid w:val="000C2C6F"/>
    <w:rsid w:val="000C2FC3"/>
    <w:rsid w:val="000C3EFD"/>
    <w:rsid w:val="000C46F1"/>
    <w:rsid w:val="000C5179"/>
    <w:rsid w:val="000C51BA"/>
    <w:rsid w:val="000C5252"/>
    <w:rsid w:val="000C69A0"/>
    <w:rsid w:val="000C71AD"/>
    <w:rsid w:val="000C77CB"/>
    <w:rsid w:val="000C7940"/>
    <w:rsid w:val="000C7C02"/>
    <w:rsid w:val="000D0088"/>
    <w:rsid w:val="000D00EC"/>
    <w:rsid w:val="000D0AA3"/>
    <w:rsid w:val="000D1177"/>
    <w:rsid w:val="000D1227"/>
    <w:rsid w:val="000D128B"/>
    <w:rsid w:val="000D1292"/>
    <w:rsid w:val="000D1531"/>
    <w:rsid w:val="000D1C5A"/>
    <w:rsid w:val="000D1C5B"/>
    <w:rsid w:val="000D1D5E"/>
    <w:rsid w:val="000D23F3"/>
    <w:rsid w:val="000D2625"/>
    <w:rsid w:val="000D2E08"/>
    <w:rsid w:val="000D3D46"/>
    <w:rsid w:val="000D43CF"/>
    <w:rsid w:val="000D516C"/>
    <w:rsid w:val="000D5233"/>
    <w:rsid w:val="000D525C"/>
    <w:rsid w:val="000D5D6E"/>
    <w:rsid w:val="000D5FFB"/>
    <w:rsid w:val="000D62DE"/>
    <w:rsid w:val="000D6B3A"/>
    <w:rsid w:val="000D741D"/>
    <w:rsid w:val="000D7C9C"/>
    <w:rsid w:val="000D7D69"/>
    <w:rsid w:val="000E069B"/>
    <w:rsid w:val="000E0CA7"/>
    <w:rsid w:val="000E13C0"/>
    <w:rsid w:val="000E265A"/>
    <w:rsid w:val="000E2B8D"/>
    <w:rsid w:val="000E2CD1"/>
    <w:rsid w:val="000E2E58"/>
    <w:rsid w:val="000E338B"/>
    <w:rsid w:val="000E34C7"/>
    <w:rsid w:val="000E36B3"/>
    <w:rsid w:val="000E3FBC"/>
    <w:rsid w:val="000E4666"/>
    <w:rsid w:val="000E4A63"/>
    <w:rsid w:val="000E4BA9"/>
    <w:rsid w:val="000E4EA0"/>
    <w:rsid w:val="000E54AF"/>
    <w:rsid w:val="000E5643"/>
    <w:rsid w:val="000E585C"/>
    <w:rsid w:val="000E5A59"/>
    <w:rsid w:val="000E5E1C"/>
    <w:rsid w:val="000E5ED3"/>
    <w:rsid w:val="000E68CC"/>
    <w:rsid w:val="000E7F85"/>
    <w:rsid w:val="000F0833"/>
    <w:rsid w:val="000F16AD"/>
    <w:rsid w:val="000F181C"/>
    <w:rsid w:val="000F1A58"/>
    <w:rsid w:val="000F1D3A"/>
    <w:rsid w:val="000F209E"/>
    <w:rsid w:val="000F21B8"/>
    <w:rsid w:val="000F275E"/>
    <w:rsid w:val="000F2DF8"/>
    <w:rsid w:val="000F2E17"/>
    <w:rsid w:val="000F45F0"/>
    <w:rsid w:val="000F48DA"/>
    <w:rsid w:val="000F551B"/>
    <w:rsid w:val="000F5687"/>
    <w:rsid w:val="000F5A3D"/>
    <w:rsid w:val="000F5CAC"/>
    <w:rsid w:val="000F5E17"/>
    <w:rsid w:val="000F6028"/>
    <w:rsid w:val="0010128B"/>
    <w:rsid w:val="00101745"/>
    <w:rsid w:val="001025E1"/>
    <w:rsid w:val="00102EBD"/>
    <w:rsid w:val="00103093"/>
    <w:rsid w:val="0010356D"/>
    <w:rsid w:val="001061CF"/>
    <w:rsid w:val="0010625C"/>
    <w:rsid w:val="001062F9"/>
    <w:rsid w:val="00106457"/>
    <w:rsid w:val="0010661E"/>
    <w:rsid w:val="00106E18"/>
    <w:rsid w:val="00107820"/>
    <w:rsid w:val="00110528"/>
    <w:rsid w:val="0011053F"/>
    <w:rsid w:val="00110721"/>
    <w:rsid w:val="0011077A"/>
    <w:rsid w:val="00110DE9"/>
    <w:rsid w:val="00111266"/>
    <w:rsid w:val="00111A59"/>
    <w:rsid w:val="00111D99"/>
    <w:rsid w:val="001127A7"/>
    <w:rsid w:val="0011353B"/>
    <w:rsid w:val="0011402D"/>
    <w:rsid w:val="00114ACB"/>
    <w:rsid w:val="00114EB7"/>
    <w:rsid w:val="0011518C"/>
    <w:rsid w:val="00115610"/>
    <w:rsid w:val="0011564D"/>
    <w:rsid w:val="00115ABB"/>
    <w:rsid w:val="00115B8E"/>
    <w:rsid w:val="001160FD"/>
    <w:rsid w:val="001167C9"/>
    <w:rsid w:val="00116920"/>
    <w:rsid w:val="00117446"/>
    <w:rsid w:val="0011760D"/>
    <w:rsid w:val="001176FC"/>
    <w:rsid w:val="001178A4"/>
    <w:rsid w:val="001203E0"/>
    <w:rsid w:val="00120819"/>
    <w:rsid w:val="00120E81"/>
    <w:rsid w:val="00121333"/>
    <w:rsid w:val="00121B56"/>
    <w:rsid w:val="0012252A"/>
    <w:rsid w:val="001228F9"/>
    <w:rsid w:val="00122933"/>
    <w:rsid w:val="00122A12"/>
    <w:rsid w:val="001231CF"/>
    <w:rsid w:val="00123359"/>
    <w:rsid w:val="00123366"/>
    <w:rsid w:val="00123396"/>
    <w:rsid w:val="00124EF4"/>
    <w:rsid w:val="00124F50"/>
    <w:rsid w:val="00125B08"/>
    <w:rsid w:val="00125BE8"/>
    <w:rsid w:val="0012613F"/>
    <w:rsid w:val="001278C2"/>
    <w:rsid w:val="0012795E"/>
    <w:rsid w:val="00130218"/>
    <w:rsid w:val="001308B8"/>
    <w:rsid w:val="001309E1"/>
    <w:rsid w:val="00131BCC"/>
    <w:rsid w:val="00131C33"/>
    <w:rsid w:val="00132171"/>
    <w:rsid w:val="00132879"/>
    <w:rsid w:val="00133194"/>
    <w:rsid w:val="001333B4"/>
    <w:rsid w:val="001338A7"/>
    <w:rsid w:val="00133AB0"/>
    <w:rsid w:val="00133F73"/>
    <w:rsid w:val="00135016"/>
    <w:rsid w:val="00135CA6"/>
    <w:rsid w:val="00135E60"/>
    <w:rsid w:val="001362A3"/>
    <w:rsid w:val="00140007"/>
    <w:rsid w:val="00140841"/>
    <w:rsid w:val="00140A12"/>
    <w:rsid w:val="00140C55"/>
    <w:rsid w:val="00141651"/>
    <w:rsid w:val="00141799"/>
    <w:rsid w:val="0014193E"/>
    <w:rsid w:val="00141B00"/>
    <w:rsid w:val="00141B2B"/>
    <w:rsid w:val="001422F8"/>
    <w:rsid w:val="00142514"/>
    <w:rsid w:val="0014294D"/>
    <w:rsid w:val="00142D2B"/>
    <w:rsid w:val="00143141"/>
    <w:rsid w:val="0014332F"/>
    <w:rsid w:val="00143C80"/>
    <w:rsid w:val="00143E4A"/>
    <w:rsid w:val="00143EBC"/>
    <w:rsid w:val="00143F0A"/>
    <w:rsid w:val="001441A8"/>
    <w:rsid w:val="00144570"/>
    <w:rsid w:val="001447D7"/>
    <w:rsid w:val="001454AD"/>
    <w:rsid w:val="00145693"/>
    <w:rsid w:val="00145A3E"/>
    <w:rsid w:val="00145EA2"/>
    <w:rsid w:val="00145F64"/>
    <w:rsid w:val="00146145"/>
    <w:rsid w:val="00146606"/>
    <w:rsid w:val="001466BB"/>
    <w:rsid w:val="0014794C"/>
    <w:rsid w:val="00147A2F"/>
    <w:rsid w:val="001502B5"/>
    <w:rsid w:val="001508D2"/>
    <w:rsid w:val="001509DD"/>
    <w:rsid w:val="00150C0A"/>
    <w:rsid w:val="00151427"/>
    <w:rsid w:val="001515B1"/>
    <w:rsid w:val="0015169B"/>
    <w:rsid w:val="001519C8"/>
    <w:rsid w:val="001519F1"/>
    <w:rsid w:val="001521FA"/>
    <w:rsid w:val="00152480"/>
    <w:rsid w:val="001527E5"/>
    <w:rsid w:val="00152876"/>
    <w:rsid w:val="00152ABE"/>
    <w:rsid w:val="001533E7"/>
    <w:rsid w:val="001538DB"/>
    <w:rsid w:val="00153CE1"/>
    <w:rsid w:val="00153D0F"/>
    <w:rsid w:val="00155002"/>
    <w:rsid w:val="00155199"/>
    <w:rsid w:val="00155A10"/>
    <w:rsid w:val="00157253"/>
    <w:rsid w:val="00157756"/>
    <w:rsid w:val="00157A0E"/>
    <w:rsid w:val="00160B62"/>
    <w:rsid w:val="00160C89"/>
    <w:rsid w:val="00160C8C"/>
    <w:rsid w:val="00160F8D"/>
    <w:rsid w:val="0016316E"/>
    <w:rsid w:val="00163286"/>
    <w:rsid w:val="001639EB"/>
    <w:rsid w:val="00163D3E"/>
    <w:rsid w:val="00163FDA"/>
    <w:rsid w:val="00164123"/>
    <w:rsid w:val="00164758"/>
    <w:rsid w:val="00164BB7"/>
    <w:rsid w:val="00164CD2"/>
    <w:rsid w:val="00164DEF"/>
    <w:rsid w:val="001652D8"/>
    <w:rsid w:val="00165FC7"/>
    <w:rsid w:val="001669C6"/>
    <w:rsid w:val="00166E1B"/>
    <w:rsid w:val="00166FE9"/>
    <w:rsid w:val="00167083"/>
    <w:rsid w:val="00167633"/>
    <w:rsid w:val="00167844"/>
    <w:rsid w:val="00170609"/>
    <w:rsid w:val="0017095A"/>
    <w:rsid w:val="00170F03"/>
    <w:rsid w:val="00171040"/>
    <w:rsid w:val="00171157"/>
    <w:rsid w:val="00172C6E"/>
    <w:rsid w:val="00172CEA"/>
    <w:rsid w:val="00172F10"/>
    <w:rsid w:val="00172FAA"/>
    <w:rsid w:val="0017487C"/>
    <w:rsid w:val="001749BD"/>
    <w:rsid w:val="00174C6F"/>
    <w:rsid w:val="00175A41"/>
    <w:rsid w:val="00175D20"/>
    <w:rsid w:val="00176233"/>
    <w:rsid w:val="00177283"/>
    <w:rsid w:val="0017797E"/>
    <w:rsid w:val="00177A42"/>
    <w:rsid w:val="00177E91"/>
    <w:rsid w:val="0018021D"/>
    <w:rsid w:val="001802EE"/>
    <w:rsid w:val="00180324"/>
    <w:rsid w:val="00180629"/>
    <w:rsid w:val="00180E91"/>
    <w:rsid w:val="00180F8F"/>
    <w:rsid w:val="0018110B"/>
    <w:rsid w:val="001812D5"/>
    <w:rsid w:val="00181A8C"/>
    <w:rsid w:val="00181B7F"/>
    <w:rsid w:val="001822E0"/>
    <w:rsid w:val="00182842"/>
    <w:rsid w:val="00182ED7"/>
    <w:rsid w:val="001834A8"/>
    <w:rsid w:val="00183A1A"/>
    <w:rsid w:val="00183B04"/>
    <w:rsid w:val="00183C33"/>
    <w:rsid w:val="0018500E"/>
    <w:rsid w:val="0018543C"/>
    <w:rsid w:val="0018584B"/>
    <w:rsid w:val="00185E6B"/>
    <w:rsid w:val="00186018"/>
    <w:rsid w:val="0018665B"/>
    <w:rsid w:val="00186743"/>
    <w:rsid w:val="00186C5F"/>
    <w:rsid w:val="001872CF"/>
    <w:rsid w:val="00187A3B"/>
    <w:rsid w:val="001909C9"/>
    <w:rsid w:val="001917CE"/>
    <w:rsid w:val="001922E7"/>
    <w:rsid w:val="001936F9"/>
    <w:rsid w:val="001939FA"/>
    <w:rsid w:val="00193EAA"/>
    <w:rsid w:val="00193FD4"/>
    <w:rsid w:val="00194790"/>
    <w:rsid w:val="00194D31"/>
    <w:rsid w:val="00194E95"/>
    <w:rsid w:val="0019504D"/>
    <w:rsid w:val="00195195"/>
    <w:rsid w:val="00196248"/>
    <w:rsid w:val="001968A6"/>
    <w:rsid w:val="00197A1C"/>
    <w:rsid w:val="00197C69"/>
    <w:rsid w:val="001A089F"/>
    <w:rsid w:val="001A0C8E"/>
    <w:rsid w:val="001A0E70"/>
    <w:rsid w:val="001A1240"/>
    <w:rsid w:val="001A15FC"/>
    <w:rsid w:val="001A1625"/>
    <w:rsid w:val="001A19A8"/>
    <w:rsid w:val="001A1BF9"/>
    <w:rsid w:val="001A2371"/>
    <w:rsid w:val="001A24CA"/>
    <w:rsid w:val="001A2EC4"/>
    <w:rsid w:val="001A38F2"/>
    <w:rsid w:val="001A4C98"/>
    <w:rsid w:val="001A50D1"/>
    <w:rsid w:val="001A52A6"/>
    <w:rsid w:val="001A598E"/>
    <w:rsid w:val="001A5A0C"/>
    <w:rsid w:val="001A6B23"/>
    <w:rsid w:val="001A6F19"/>
    <w:rsid w:val="001B00EE"/>
    <w:rsid w:val="001B050C"/>
    <w:rsid w:val="001B097D"/>
    <w:rsid w:val="001B105A"/>
    <w:rsid w:val="001B11E6"/>
    <w:rsid w:val="001B1B10"/>
    <w:rsid w:val="001B1C92"/>
    <w:rsid w:val="001B1EE9"/>
    <w:rsid w:val="001B2325"/>
    <w:rsid w:val="001B2546"/>
    <w:rsid w:val="001B2819"/>
    <w:rsid w:val="001B36C3"/>
    <w:rsid w:val="001B3956"/>
    <w:rsid w:val="001B39D0"/>
    <w:rsid w:val="001B3A7C"/>
    <w:rsid w:val="001B46CC"/>
    <w:rsid w:val="001B4C4D"/>
    <w:rsid w:val="001B4FF7"/>
    <w:rsid w:val="001B5F09"/>
    <w:rsid w:val="001B69AE"/>
    <w:rsid w:val="001B6AFE"/>
    <w:rsid w:val="001B6DA3"/>
    <w:rsid w:val="001B7AE2"/>
    <w:rsid w:val="001B7FD3"/>
    <w:rsid w:val="001C01BB"/>
    <w:rsid w:val="001C07E8"/>
    <w:rsid w:val="001C09B5"/>
    <w:rsid w:val="001C0B5E"/>
    <w:rsid w:val="001C2B3A"/>
    <w:rsid w:val="001C3419"/>
    <w:rsid w:val="001C34CF"/>
    <w:rsid w:val="001C3719"/>
    <w:rsid w:val="001C3807"/>
    <w:rsid w:val="001C387F"/>
    <w:rsid w:val="001C3A42"/>
    <w:rsid w:val="001C4283"/>
    <w:rsid w:val="001C47DF"/>
    <w:rsid w:val="001C56E2"/>
    <w:rsid w:val="001C5D36"/>
    <w:rsid w:val="001C66E8"/>
    <w:rsid w:val="001C693E"/>
    <w:rsid w:val="001C6A9C"/>
    <w:rsid w:val="001C6CD1"/>
    <w:rsid w:val="001C7DDE"/>
    <w:rsid w:val="001D04F0"/>
    <w:rsid w:val="001D0526"/>
    <w:rsid w:val="001D0D39"/>
    <w:rsid w:val="001D0DA7"/>
    <w:rsid w:val="001D0E63"/>
    <w:rsid w:val="001D1394"/>
    <w:rsid w:val="001D13E3"/>
    <w:rsid w:val="001D1929"/>
    <w:rsid w:val="001D1BF1"/>
    <w:rsid w:val="001D2668"/>
    <w:rsid w:val="001D3F09"/>
    <w:rsid w:val="001D434C"/>
    <w:rsid w:val="001D47EA"/>
    <w:rsid w:val="001D531D"/>
    <w:rsid w:val="001D5428"/>
    <w:rsid w:val="001D5660"/>
    <w:rsid w:val="001D59A5"/>
    <w:rsid w:val="001D5A0C"/>
    <w:rsid w:val="001D5C42"/>
    <w:rsid w:val="001D636C"/>
    <w:rsid w:val="001E0135"/>
    <w:rsid w:val="001E03AB"/>
    <w:rsid w:val="001E0653"/>
    <w:rsid w:val="001E0853"/>
    <w:rsid w:val="001E1609"/>
    <w:rsid w:val="001E2257"/>
    <w:rsid w:val="001E275B"/>
    <w:rsid w:val="001E2F9B"/>
    <w:rsid w:val="001E3039"/>
    <w:rsid w:val="001E30FB"/>
    <w:rsid w:val="001E32C3"/>
    <w:rsid w:val="001E4173"/>
    <w:rsid w:val="001E4852"/>
    <w:rsid w:val="001E4A69"/>
    <w:rsid w:val="001E4C84"/>
    <w:rsid w:val="001E4D42"/>
    <w:rsid w:val="001E4E85"/>
    <w:rsid w:val="001E545E"/>
    <w:rsid w:val="001E573A"/>
    <w:rsid w:val="001E6E4D"/>
    <w:rsid w:val="001E7AA8"/>
    <w:rsid w:val="001E7C8B"/>
    <w:rsid w:val="001E7CC8"/>
    <w:rsid w:val="001E7F6F"/>
    <w:rsid w:val="001F021F"/>
    <w:rsid w:val="001F14B4"/>
    <w:rsid w:val="001F1795"/>
    <w:rsid w:val="001F2063"/>
    <w:rsid w:val="001F2A61"/>
    <w:rsid w:val="001F2C3A"/>
    <w:rsid w:val="001F3189"/>
    <w:rsid w:val="001F3266"/>
    <w:rsid w:val="001F3943"/>
    <w:rsid w:val="001F3B39"/>
    <w:rsid w:val="001F3B94"/>
    <w:rsid w:val="001F554D"/>
    <w:rsid w:val="001F61A6"/>
    <w:rsid w:val="001F7122"/>
    <w:rsid w:val="001F7676"/>
    <w:rsid w:val="001F7835"/>
    <w:rsid w:val="001F7ED6"/>
    <w:rsid w:val="00200479"/>
    <w:rsid w:val="002006AF"/>
    <w:rsid w:val="00200C8A"/>
    <w:rsid w:val="00200E46"/>
    <w:rsid w:val="00201114"/>
    <w:rsid w:val="0020147D"/>
    <w:rsid w:val="00201535"/>
    <w:rsid w:val="0020270F"/>
    <w:rsid w:val="0020320B"/>
    <w:rsid w:val="00203308"/>
    <w:rsid w:val="002034EE"/>
    <w:rsid w:val="00203857"/>
    <w:rsid w:val="00203B43"/>
    <w:rsid w:val="00204445"/>
    <w:rsid w:val="0020477A"/>
    <w:rsid w:val="0020487C"/>
    <w:rsid w:val="00205C1F"/>
    <w:rsid w:val="0020601C"/>
    <w:rsid w:val="00206BB9"/>
    <w:rsid w:val="00206DFF"/>
    <w:rsid w:val="00207560"/>
    <w:rsid w:val="00207738"/>
    <w:rsid w:val="002101AA"/>
    <w:rsid w:val="00210890"/>
    <w:rsid w:val="00210E37"/>
    <w:rsid w:val="00212687"/>
    <w:rsid w:val="00213205"/>
    <w:rsid w:val="0021366D"/>
    <w:rsid w:val="00214092"/>
    <w:rsid w:val="002148E8"/>
    <w:rsid w:val="0021571E"/>
    <w:rsid w:val="00215A85"/>
    <w:rsid w:val="00215F8E"/>
    <w:rsid w:val="00217D5C"/>
    <w:rsid w:val="0022047B"/>
    <w:rsid w:val="00220552"/>
    <w:rsid w:val="002206EB"/>
    <w:rsid w:val="0022075F"/>
    <w:rsid w:val="002214D8"/>
    <w:rsid w:val="002215BC"/>
    <w:rsid w:val="00221935"/>
    <w:rsid w:val="002224B7"/>
    <w:rsid w:val="00222802"/>
    <w:rsid w:val="002229F3"/>
    <w:rsid w:val="00222AE0"/>
    <w:rsid w:val="00223E4D"/>
    <w:rsid w:val="0022403D"/>
    <w:rsid w:val="002240EE"/>
    <w:rsid w:val="00224D31"/>
    <w:rsid w:val="00224FA2"/>
    <w:rsid w:val="0022549D"/>
    <w:rsid w:val="00225F2A"/>
    <w:rsid w:val="002260D0"/>
    <w:rsid w:val="002263BB"/>
    <w:rsid w:val="0022648A"/>
    <w:rsid w:val="00226D4D"/>
    <w:rsid w:val="00226F83"/>
    <w:rsid w:val="00230398"/>
    <w:rsid w:val="00230D39"/>
    <w:rsid w:val="00230E72"/>
    <w:rsid w:val="002316BD"/>
    <w:rsid w:val="00231F63"/>
    <w:rsid w:val="00232E69"/>
    <w:rsid w:val="002338B8"/>
    <w:rsid w:val="00233B78"/>
    <w:rsid w:val="00233BFB"/>
    <w:rsid w:val="00233EDD"/>
    <w:rsid w:val="00234229"/>
    <w:rsid w:val="002344CB"/>
    <w:rsid w:val="0023561E"/>
    <w:rsid w:val="0023589B"/>
    <w:rsid w:val="00235C01"/>
    <w:rsid w:val="002362C9"/>
    <w:rsid w:val="0023676C"/>
    <w:rsid w:val="00236E96"/>
    <w:rsid w:val="002402F9"/>
    <w:rsid w:val="0024035A"/>
    <w:rsid w:val="00240D6B"/>
    <w:rsid w:val="0024297A"/>
    <w:rsid w:val="002429B7"/>
    <w:rsid w:val="00242B8A"/>
    <w:rsid w:val="00242F90"/>
    <w:rsid w:val="0024370F"/>
    <w:rsid w:val="002448B3"/>
    <w:rsid w:val="00244C97"/>
    <w:rsid w:val="00244E66"/>
    <w:rsid w:val="0024505F"/>
    <w:rsid w:val="002461DC"/>
    <w:rsid w:val="00246366"/>
    <w:rsid w:val="00246467"/>
    <w:rsid w:val="00247141"/>
    <w:rsid w:val="0024720F"/>
    <w:rsid w:val="002472B8"/>
    <w:rsid w:val="00247C47"/>
    <w:rsid w:val="0025035F"/>
    <w:rsid w:val="002506BE"/>
    <w:rsid w:val="00250B3F"/>
    <w:rsid w:val="00250D3C"/>
    <w:rsid w:val="00251531"/>
    <w:rsid w:val="00251646"/>
    <w:rsid w:val="00251800"/>
    <w:rsid w:val="00251C76"/>
    <w:rsid w:val="002527B4"/>
    <w:rsid w:val="002528EC"/>
    <w:rsid w:val="00252DC3"/>
    <w:rsid w:val="00253121"/>
    <w:rsid w:val="002533F5"/>
    <w:rsid w:val="00253A67"/>
    <w:rsid w:val="00253DB7"/>
    <w:rsid w:val="0025441E"/>
    <w:rsid w:val="00254532"/>
    <w:rsid w:val="00254C39"/>
    <w:rsid w:val="0025537B"/>
    <w:rsid w:val="002557ED"/>
    <w:rsid w:val="002559B1"/>
    <w:rsid w:val="00256264"/>
    <w:rsid w:val="00256314"/>
    <w:rsid w:val="00256700"/>
    <w:rsid w:val="00256900"/>
    <w:rsid w:val="00256B27"/>
    <w:rsid w:val="00257842"/>
    <w:rsid w:val="00257BF8"/>
    <w:rsid w:val="002602CE"/>
    <w:rsid w:val="00260D23"/>
    <w:rsid w:val="0026130B"/>
    <w:rsid w:val="0026131D"/>
    <w:rsid w:val="0026135A"/>
    <w:rsid w:val="00261E22"/>
    <w:rsid w:val="002624EF"/>
    <w:rsid w:val="002626EE"/>
    <w:rsid w:val="0026285B"/>
    <w:rsid w:val="00262D02"/>
    <w:rsid w:val="002630DF"/>
    <w:rsid w:val="00263D05"/>
    <w:rsid w:val="00264155"/>
    <w:rsid w:val="0026495A"/>
    <w:rsid w:val="00264CB6"/>
    <w:rsid w:val="00266551"/>
    <w:rsid w:val="00266DB2"/>
    <w:rsid w:val="00267350"/>
    <w:rsid w:val="002704E7"/>
    <w:rsid w:val="002705F9"/>
    <w:rsid w:val="00270A11"/>
    <w:rsid w:val="002714DE"/>
    <w:rsid w:val="00272020"/>
    <w:rsid w:val="00272115"/>
    <w:rsid w:val="0027247B"/>
    <w:rsid w:val="00272704"/>
    <w:rsid w:val="00272AC5"/>
    <w:rsid w:val="00272B4F"/>
    <w:rsid w:val="002730CF"/>
    <w:rsid w:val="002739F7"/>
    <w:rsid w:val="00273BE0"/>
    <w:rsid w:val="00273D6B"/>
    <w:rsid w:val="00273E45"/>
    <w:rsid w:val="002740FD"/>
    <w:rsid w:val="002754CD"/>
    <w:rsid w:val="0027616A"/>
    <w:rsid w:val="00276332"/>
    <w:rsid w:val="002763D6"/>
    <w:rsid w:val="00276604"/>
    <w:rsid w:val="002767CD"/>
    <w:rsid w:val="00276F9B"/>
    <w:rsid w:val="00277350"/>
    <w:rsid w:val="002802DF"/>
    <w:rsid w:val="00280878"/>
    <w:rsid w:val="002810D9"/>
    <w:rsid w:val="002818F4"/>
    <w:rsid w:val="00281972"/>
    <w:rsid w:val="00281C83"/>
    <w:rsid w:val="00281D72"/>
    <w:rsid w:val="002826A4"/>
    <w:rsid w:val="00282774"/>
    <w:rsid w:val="00282793"/>
    <w:rsid w:val="00282C4B"/>
    <w:rsid w:val="002831A8"/>
    <w:rsid w:val="00283A43"/>
    <w:rsid w:val="002844C4"/>
    <w:rsid w:val="00285591"/>
    <w:rsid w:val="002855E2"/>
    <w:rsid w:val="0028673C"/>
    <w:rsid w:val="002868AF"/>
    <w:rsid w:val="002871D2"/>
    <w:rsid w:val="002876F8"/>
    <w:rsid w:val="00287836"/>
    <w:rsid w:val="002905F7"/>
    <w:rsid w:val="00290C4D"/>
    <w:rsid w:val="00290ED7"/>
    <w:rsid w:val="00291100"/>
    <w:rsid w:val="002913E9"/>
    <w:rsid w:val="00291785"/>
    <w:rsid w:val="0029242D"/>
    <w:rsid w:val="002929C7"/>
    <w:rsid w:val="00292B58"/>
    <w:rsid w:val="00292E81"/>
    <w:rsid w:val="00292F81"/>
    <w:rsid w:val="00293E12"/>
    <w:rsid w:val="0029496E"/>
    <w:rsid w:val="0029545C"/>
    <w:rsid w:val="00295A05"/>
    <w:rsid w:val="002963B8"/>
    <w:rsid w:val="002966F8"/>
    <w:rsid w:val="0029698F"/>
    <w:rsid w:val="00296B11"/>
    <w:rsid w:val="0029731A"/>
    <w:rsid w:val="002A0522"/>
    <w:rsid w:val="002A0DBA"/>
    <w:rsid w:val="002A1059"/>
    <w:rsid w:val="002A1556"/>
    <w:rsid w:val="002A2287"/>
    <w:rsid w:val="002A2AF2"/>
    <w:rsid w:val="002A3B73"/>
    <w:rsid w:val="002A40EB"/>
    <w:rsid w:val="002A43DB"/>
    <w:rsid w:val="002A48F4"/>
    <w:rsid w:val="002A56C6"/>
    <w:rsid w:val="002A5E5B"/>
    <w:rsid w:val="002A60FD"/>
    <w:rsid w:val="002A67EA"/>
    <w:rsid w:val="002A6FCB"/>
    <w:rsid w:val="002A7ED5"/>
    <w:rsid w:val="002A7F1E"/>
    <w:rsid w:val="002B0C07"/>
    <w:rsid w:val="002B0D03"/>
    <w:rsid w:val="002B11AF"/>
    <w:rsid w:val="002B1CE6"/>
    <w:rsid w:val="002B1D34"/>
    <w:rsid w:val="002B2016"/>
    <w:rsid w:val="002B22F9"/>
    <w:rsid w:val="002B256A"/>
    <w:rsid w:val="002B2E83"/>
    <w:rsid w:val="002B311E"/>
    <w:rsid w:val="002B3B4A"/>
    <w:rsid w:val="002B3CCA"/>
    <w:rsid w:val="002B3DC1"/>
    <w:rsid w:val="002B415C"/>
    <w:rsid w:val="002B446B"/>
    <w:rsid w:val="002B4D80"/>
    <w:rsid w:val="002B5E06"/>
    <w:rsid w:val="002B5E14"/>
    <w:rsid w:val="002B5E42"/>
    <w:rsid w:val="002B6337"/>
    <w:rsid w:val="002B658C"/>
    <w:rsid w:val="002B66F8"/>
    <w:rsid w:val="002B6AE4"/>
    <w:rsid w:val="002B7244"/>
    <w:rsid w:val="002B7445"/>
    <w:rsid w:val="002B7523"/>
    <w:rsid w:val="002B7B63"/>
    <w:rsid w:val="002B7BD5"/>
    <w:rsid w:val="002C020B"/>
    <w:rsid w:val="002C0402"/>
    <w:rsid w:val="002C0470"/>
    <w:rsid w:val="002C0B3A"/>
    <w:rsid w:val="002C0FE8"/>
    <w:rsid w:val="002C105F"/>
    <w:rsid w:val="002C19AB"/>
    <w:rsid w:val="002C1B85"/>
    <w:rsid w:val="002C1D6D"/>
    <w:rsid w:val="002C1DF3"/>
    <w:rsid w:val="002C1F5F"/>
    <w:rsid w:val="002C22C9"/>
    <w:rsid w:val="002C254F"/>
    <w:rsid w:val="002C259D"/>
    <w:rsid w:val="002C2895"/>
    <w:rsid w:val="002C28B4"/>
    <w:rsid w:val="002C2D32"/>
    <w:rsid w:val="002C2FE9"/>
    <w:rsid w:val="002C312C"/>
    <w:rsid w:val="002C3D4F"/>
    <w:rsid w:val="002C4AA3"/>
    <w:rsid w:val="002C4D7E"/>
    <w:rsid w:val="002C5275"/>
    <w:rsid w:val="002C5D7C"/>
    <w:rsid w:val="002C66E4"/>
    <w:rsid w:val="002C6736"/>
    <w:rsid w:val="002C69A9"/>
    <w:rsid w:val="002C6DE7"/>
    <w:rsid w:val="002C716E"/>
    <w:rsid w:val="002C71F0"/>
    <w:rsid w:val="002C7955"/>
    <w:rsid w:val="002C7A9F"/>
    <w:rsid w:val="002C7FE6"/>
    <w:rsid w:val="002D0567"/>
    <w:rsid w:val="002D0648"/>
    <w:rsid w:val="002D074A"/>
    <w:rsid w:val="002D104B"/>
    <w:rsid w:val="002D11C8"/>
    <w:rsid w:val="002D15F4"/>
    <w:rsid w:val="002D1857"/>
    <w:rsid w:val="002D1C56"/>
    <w:rsid w:val="002D1FE3"/>
    <w:rsid w:val="002D2396"/>
    <w:rsid w:val="002D255C"/>
    <w:rsid w:val="002D27F6"/>
    <w:rsid w:val="002D2952"/>
    <w:rsid w:val="002D2FAF"/>
    <w:rsid w:val="002D3537"/>
    <w:rsid w:val="002D367D"/>
    <w:rsid w:val="002D3BCC"/>
    <w:rsid w:val="002D4BA0"/>
    <w:rsid w:val="002D4FAC"/>
    <w:rsid w:val="002D51CB"/>
    <w:rsid w:val="002D5343"/>
    <w:rsid w:val="002D5428"/>
    <w:rsid w:val="002D59AE"/>
    <w:rsid w:val="002D5C8A"/>
    <w:rsid w:val="002D62CB"/>
    <w:rsid w:val="002D638A"/>
    <w:rsid w:val="002D6A8C"/>
    <w:rsid w:val="002D6C90"/>
    <w:rsid w:val="002D7093"/>
    <w:rsid w:val="002D72EB"/>
    <w:rsid w:val="002D7BCB"/>
    <w:rsid w:val="002D7CCC"/>
    <w:rsid w:val="002E0312"/>
    <w:rsid w:val="002E0DA7"/>
    <w:rsid w:val="002E130C"/>
    <w:rsid w:val="002E1962"/>
    <w:rsid w:val="002E19B5"/>
    <w:rsid w:val="002E1FEC"/>
    <w:rsid w:val="002E2061"/>
    <w:rsid w:val="002E2196"/>
    <w:rsid w:val="002E2FE1"/>
    <w:rsid w:val="002E3C38"/>
    <w:rsid w:val="002E3CAC"/>
    <w:rsid w:val="002E3DAC"/>
    <w:rsid w:val="002E46D4"/>
    <w:rsid w:val="002E4812"/>
    <w:rsid w:val="002E4D50"/>
    <w:rsid w:val="002E4ED8"/>
    <w:rsid w:val="002E6840"/>
    <w:rsid w:val="002E7A68"/>
    <w:rsid w:val="002E7D8F"/>
    <w:rsid w:val="002F0593"/>
    <w:rsid w:val="002F08D8"/>
    <w:rsid w:val="002F2B18"/>
    <w:rsid w:val="002F41E8"/>
    <w:rsid w:val="002F46AD"/>
    <w:rsid w:val="002F59C9"/>
    <w:rsid w:val="002F5E62"/>
    <w:rsid w:val="002F673F"/>
    <w:rsid w:val="002F6A69"/>
    <w:rsid w:val="002F6AF3"/>
    <w:rsid w:val="002F6B4B"/>
    <w:rsid w:val="002F7502"/>
    <w:rsid w:val="0030019C"/>
    <w:rsid w:val="003007D3"/>
    <w:rsid w:val="00300966"/>
    <w:rsid w:val="00300BE5"/>
    <w:rsid w:val="00301B19"/>
    <w:rsid w:val="00302077"/>
    <w:rsid w:val="003024A1"/>
    <w:rsid w:val="00302F01"/>
    <w:rsid w:val="00303848"/>
    <w:rsid w:val="003039F1"/>
    <w:rsid w:val="00305153"/>
    <w:rsid w:val="003055C4"/>
    <w:rsid w:val="00305782"/>
    <w:rsid w:val="00305ABB"/>
    <w:rsid w:val="00306D83"/>
    <w:rsid w:val="00307342"/>
    <w:rsid w:val="0030774E"/>
    <w:rsid w:val="00307E86"/>
    <w:rsid w:val="003114EF"/>
    <w:rsid w:val="0031152B"/>
    <w:rsid w:val="00311CD0"/>
    <w:rsid w:val="00311DCE"/>
    <w:rsid w:val="003124E0"/>
    <w:rsid w:val="0031300A"/>
    <w:rsid w:val="0031467E"/>
    <w:rsid w:val="00314FBA"/>
    <w:rsid w:val="00314FD8"/>
    <w:rsid w:val="003155BB"/>
    <w:rsid w:val="00315800"/>
    <w:rsid w:val="00316C5F"/>
    <w:rsid w:val="00317096"/>
    <w:rsid w:val="00320A21"/>
    <w:rsid w:val="00320D43"/>
    <w:rsid w:val="00320FE6"/>
    <w:rsid w:val="00321710"/>
    <w:rsid w:val="003217D4"/>
    <w:rsid w:val="003218AA"/>
    <w:rsid w:val="00321A93"/>
    <w:rsid w:val="00321D6D"/>
    <w:rsid w:val="00323110"/>
    <w:rsid w:val="00323348"/>
    <w:rsid w:val="00323387"/>
    <w:rsid w:val="0032443B"/>
    <w:rsid w:val="00324F90"/>
    <w:rsid w:val="003259C8"/>
    <w:rsid w:val="003262AB"/>
    <w:rsid w:val="003269B0"/>
    <w:rsid w:val="00326DAD"/>
    <w:rsid w:val="00327E33"/>
    <w:rsid w:val="00327F28"/>
    <w:rsid w:val="00330313"/>
    <w:rsid w:val="00330AB3"/>
    <w:rsid w:val="00331119"/>
    <w:rsid w:val="00331D5E"/>
    <w:rsid w:val="00332569"/>
    <w:rsid w:val="00333CE7"/>
    <w:rsid w:val="003349B4"/>
    <w:rsid w:val="00334CA2"/>
    <w:rsid w:val="00334FE0"/>
    <w:rsid w:val="003355AE"/>
    <w:rsid w:val="00337C24"/>
    <w:rsid w:val="00340512"/>
    <w:rsid w:val="003406AB"/>
    <w:rsid w:val="00340CD3"/>
    <w:rsid w:val="0034121F"/>
    <w:rsid w:val="003413DA"/>
    <w:rsid w:val="00341B09"/>
    <w:rsid w:val="003429D3"/>
    <w:rsid w:val="00342BDD"/>
    <w:rsid w:val="00342CDF"/>
    <w:rsid w:val="00343705"/>
    <w:rsid w:val="0034370D"/>
    <w:rsid w:val="00343820"/>
    <w:rsid w:val="00343BBA"/>
    <w:rsid w:val="00343EA3"/>
    <w:rsid w:val="00343F4B"/>
    <w:rsid w:val="0034426E"/>
    <w:rsid w:val="00344982"/>
    <w:rsid w:val="00345040"/>
    <w:rsid w:val="0034544C"/>
    <w:rsid w:val="0034583E"/>
    <w:rsid w:val="00345F7E"/>
    <w:rsid w:val="003460CD"/>
    <w:rsid w:val="003462BC"/>
    <w:rsid w:val="0034641C"/>
    <w:rsid w:val="003468EA"/>
    <w:rsid w:val="00347B58"/>
    <w:rsid w:val="00351C5A"/>
    <w:rsid w:val="00351D54"/>
    <w:rsid w:val="003520CC"/>
    <w:rsid w:val="003526E6"/>
    <w:rsid w:val="003529C4"/>
    <w:rsid w:val="00352C4D"/>
    <w:rsid w:val="00352DD2"/>
    <w:rsid w:val="00353BF8"/>
    <w:rsid w:val="00354287"/>
    <w:rsid w:val="00354B03"/>
    <w:rsid w:val="0035545E"/>
    <w:rsid w:val="00355A41"/>
    <w:rsid w:val="00355A54"/>
    <w:rsid w:val="00357220"/>
    <w:rsid w:val="00357508"/>
    <w:rsid w:val="00357C19"/>
    <w:rsid w:val="0036034C"/>
    <w:rsid w:val="0036062F"/>
    <w:rsid w:val="003606FB"/>
    <w:rsid w:val="003608B6"/>
    <w:rsid w:val="00360F11"/>
    <w:rsid w:val="003616DB"/>
    <w:rsid w:val="0036229A"/>
    <w:rsid w:val="003623B8"/>
    <w:rsid w:val="00362472"/>
    <w:rsid w:val="003633C2"/>
    <w:rsid w:val="00363BF2"/>
    <w:rsid w:val="00363EF1"/>
    <w:rsid w:val="00364CB4"/>
    <w:rsid w:val="00365094"/>
    <w:rsid w:val="00365660"/>
    <w:rsid w:val="00365C4C"/>
    <w:rsid w:val="00366B15"/>
    <w:rsid w:val="00366BA6"/>
    <w:rsid w:val="00366FBA"/>
    <w:rsid w:val="003670F6"/>
    <w:rsid w:val="0036795B"/>
    <w:rsid w:val="00367A39"/>
    <w:rsid w:val="003702C2"/>
    <w:rsid w:val="00370562"/>
    <w:rsid w:val="00370C0D"/>
    <w:rsid w:val="00370DDB"/>
    <w:rsid w:val="003712CA"/>
    <w:rsid w:val="003713FA"/>
    <w:rsid w:val="00371A16"/>
    <w:rsid w:val="003721FF"/>
    <w:rsid w:val="0037231B"/>
    <w:rsid w:val="0037263C"/>
    <w:rsid w:val="00372978"/>
    <w:rsid w:val="003729AC"/>
    <w:rsid w:val="003730A9"/>
    <w:rsid w:val="0037362D"/>
    <w:rsid w:val="00374850"/>
    <w:rsid w:val="00374D83"/>
    <w:rsid w:val="00375F43"/>
    <w:rsid w:val="003763A5"/>
    <w:rsid w:val="00377253"/>
    <w:rsid w:val="003776BF"/>
    <w:rsid w:val="003777CE"/>
    <w:rsid w:val="00377C13"/>
    <w:rsid w:val="00381663"/>
    <w:rsid w:val="003816FB"/>
    <w:rsid w:val="00381F19"/>
    <w:rsid w:val="003821DE"/>
    <w:rsid w:val="00383A09"/>
    <w:rsid w:val="0038461C"/>
    <w:rsid w:val="00385107"/>
    <w:rsid w:val="00385AD8"/>
    <w:rsid w:val="003862DF"/>
    <w:rsid w:val="003863FA"/>
    <w:rsid w:val="00386BEC"/>
    <w:rsid w:val="00386CC4"/>
    <w:rsid w:val="003876F8"/>
    <w:rsid w:val="00390A47"/>
    <w:rsid w:val="0039222A"/>
    <w:rsid w:val="00392B21"/>
    <w:rsid w:val="00393CC9"/>
    <w:rsid w:val="00394AC1"/>
    <w:rsid w:val="003956D9"/>
    <w:rsid w:val="003964A7"/>
    <w:rsid w:val="00396A4C"/>
    <w:rsid w:val="00396BB0"/>
    <w:rsid w:val="00396F8E"/>
    <w:rsid w:val="00396F91"/>
    <w:rsid w:val="003971F7"/>
    <w:rsid w:val="003979A0"/>
    <w:rsid w:val="003A0132"/>
    <w:rsid w:val="003A0715"/>
    <w:rsid w:val="003A0983"/>
    <w:rsid w:val="003A1A7A"/>
    <w:rsid w:val="003A2872"/>
    <w:rsid w:val="003A382B"/>
    <w:rsid w:val="003A3A76"/>
    <w:rsid w:val="003A5146"/>
    <w:rsid w:val="003A64C0"/>
    <w:rsid w:val="003A65D0"/>
    <w:rsid w:val="003A68AE"/>
    <w:rsid w:val="003A6C8D"/>
    <w:rsid w:val="003A7D37"/>
    <w:rsid w:val="003B0033"/>
    <w:rsid w:val="003B0A5F"/>
    <w:rsid w:val="003B0E58"/>
    <w:rsid w:val="003B10EB"/>
    <w:rsid w:val="003B11D1"/>
    <w:rsid w:val="003B13E7"/>
    <w:rsid w:val="003B1537"/>
    <w:rsid w:val="003B1552"/>
    <w:rsid w:val="003B18E3"/>
    <w:rsid w:val="003B1B5D"/>
    <w:rsid w:val="003B2FC6"/>
    <w:rsid w:val="003B31A4"/>
    <w:rsid w:val="003B5719"/>
    <w:rsid w:val="003B5B0A"/>
    <w:rsid w:val="003B5F13"/>
    <w:rsid w:val="003B62D2"/>
    <w:rsid w:val="003B64F2"/>
    <w:rsid w:val="003B6C01"/>
    <w:rsid w:val="003B77F7"/>
    <w:rsid w:val="003B793F"/>
    <w:rsid w:val="003B7D53"/>
    <w:rsid w:val="003C040A"/>
    <w:rsid w:val="003C0450"/>
    <w:rsid w:val="003C0482"/>
    <w:rsid w:val="003C080D"/>
    <w:rsid w:val="003C0981"/>
    <w:rsid w:val="003C0CC0"/>
    <w:rsid w:val="003C0F18"/>
    <w:rsid w:val="003C0F1B"/>
    <w:rsid w:val="003C18AE"/>
    <w:rsid w:val="003C1E5D"/>
    <w:rsid w:val="003C29A1"/>
    <w:rsid w:val="003C35CB"/>
    <w:rsid w:val="003C3811"/>
    <w:rsid w:val="003C40DC"/>
    <w:rsid w:val="003C4C3E"/>
    <w:rsid w:val="003C4E9C"/>
    <w:rsid w:val="003C52A5"/>
    <w:rsid w:val="003C5360"/>
    <w:rsid w:val="003C6030"/>
    <w:rsid w:val="003C64D0"/>
    <w:rsid w:val="003C6BC4"/>
    <w:rsid w:val="003C6D56"/>
    <w:rsid w:val="003C72A9"/>
    <w:rsid w:val="003C76D7"/>
    <w:rsid w:val="003C7F9E"/>
    <w:rsid w:val="003D0459"/>
    <w:rsid w:val="003D07C0"/>
    <w:rsid w:val="003D0957"/>
    <w:rsid w:val="003D0A1E"/>
    <w:rsid w:val="003D18C1"/>
    <w:rsid w:val="003D1E7B"/>
    <w:rsid w:val="003D2241"/>
    <w:rsid w:val="003D286A"/>
    <w:rsid w:val="003D2CF3"/>
    <w:rsid w:val="003D3469"/>
    <w:rsid w:val="003D3746"/>
    <w:rsid w:val="003D3BF0"/>
    <w:rsid w:val="003D3EEA"/>
    <w:rsid w:val="003D43EE"/>
    <w:rsid w:val="003D4BCF"/>
    <w:rsid w:val="003D4D20"/>
    <w:rsid w:val="003D54DA"/>
    <w:rsid w:val="003D552E"/>
    <w:rsid w:val="003D5DFB"/>
    <w:rsid w:val="003D6114"/>
    <w:rsid w:val="003D626B"/>
    <w:rsid w:val="003D644B"/>
    <w:rsid w:val="003D687E"/>
    <w:rsid w:val="003D6B70"/>
    <w:rsid w:val="003D731B"/>
    <w:rsid w:val="003D73F2"/>
    <w:rsid w:val="003D7789"/>
    <w:rsid w:val="003E0205"/>
    <w:rsid w:val="003E0233"/>
    <w:rsid w:val="003E0FCF"/>
    <w:rsid w:val="003E1046"/>
    <w:rsid w:val="003E1314"/>
    <w:rsid w:val="003E1A12"/>
    <w:rsid w:val="003E1AF3"/>
    <w:rsid w:val="003E1B10"/>
    <w:rsid w:val="003E1E7B"/>
    <w:rsid w:val="003E2B61"/>
    <w:rsid w:val="003E2FF4"/>
    <w:rsid w:val="003E301F"/>
    <w:rsid w:val="003E3686"/>
    <w:rsid w:val="003E3A9A"/>
    <w:rsid w:val="003E3E4D"/>
    <w:rsid w:val="003E4082"/>
    <w:rsid w:val="003E4183"/>
    <w:rsid w:val="003E4525"/>
    <w:rsid w:val="003E4D9B"/>
    <w:rsid w:val="003E569A"/>
    <w:rsid w:val="003E59B9"/>
    <w:rsid w:val="003E5CBB"/>
    <w:rsid w:val="003E616E"/>
    <w:rsid w:val="003E6BBC"/>
    <w:rsid w:val="003E724F"/>
    <w:rsid w:val="003E7443"/>
    <w:rsid w:val="003E763C"/>
    <w:rsid w:val="003F0358"/>
    <w:rsid w:val="003F053C"/>
    <w:rsid w:val="003F0C2D"/>
    <w:rsid w:val="003F0F64"/>
    <w:rsid w:val="003F1238"/>
    <w:rsid w:val="003F12E9"/>
    <w:rsid w:val="003F141F"/>
    <w:rsid w:val="003F17DA"/>
    <w:rsid w:val="003F1857"/>
    <w:rsid w:val="003F2A9A"/>
    <w:rsid w:val="003F3434"/>
    <w:rsid w:val="003F4409"/>
    <w:rsid w:val="003F4478"/>
    <w:rsid w:val="003F5422"/>
    <w:rsid w:val="003F59DD"/>
    <w:rsid w:val="003F73C1"/>
    <w:rsid w:val="003F7514"/>
    <w:rsid w:val="0040004C"/>
    <w:rsid w:val="00400EC7"/>
    <w:rsid w:val="00400EFD"/>
    <w:rsid w:val="00401015"/>
    <w:rsid w:val="004012A9"/>
    <w:rsid w:val="00401670"/>
    <w:rsid w:val="00401692"/>
    <w:rsid w:val="0040197A"/>
    <w:rsid w:val="00401D6F"/>
    <w:rsid w:val="00401D7C"/>
    <w:rsid w:val="00401FD2"/>
    <w:rsid w:val="0040211D"/>
    <w:rsid w:val="00402A08"/>
    <w:rsid w:val="00402A57"/>
    <w:rsid w:val="00402E19"/>
    <w:rsid w:val="00403931"/>
    <w:rsid w:val="00403B52"/>
    <w:rsid w:val="00403CAC"/>
    <w:rsid w:val="00403DA9"/>
    <w:rsid w:val="00403E04"/>
    <w:rsid w:val="0040401A"/>
    <w:rsid w:val="004045F7"/>
    <w:rsid w:val="004046EE"/>
    <w:rsid w:val="004052D3"/>
    <w:rsid w:val="00405637"/>
    <w:rsid w:val="00405639"/>
    <w:rsid w:val="0040656E"/>
    <w:rsid w:val="004076DB"/>
    <w:rsid w:val="00407756"/>
    <w:rsid w:val="004102F8"/>
    <w:rsid w:val="00411A21"/>
    <w:rsid w:val="00411C49"/>
    <w:rsid w:val="00411F19"/>
    <w:rsid w:val="0041236B"/>
    <w:rsid w:val="00412AD1"/>
    <w:rsid w:val="00412D1D"/>
    <w:rsid w:val="00413284"/>
    <w:rsid w:val="004132F2"/>
    <w:rsid w:val="00413986"/>
    <w:rsid w:val="004139B8"/>
    <w:rsid w:val="00413ADC"/>
    <w:rsid w:val="00414192"/>
    <w:rsid w:val="004142BD"/>
    <w:rsid w:val="004153C9"/>
    <w:rsid w:val="0041547E"/>
    <w:rsid w:val="0041596E"/>
    <w:rsid w:val="00416ED8"/>
    <w:rsid w:val="0041760D"/>
    <w:rsid w:val="00417789"/>
    <w:rsid w:val="00420904"/>
    <w:rsid w:val="00420E58"/>
    <w:rsid w:val="00421128"/>
    <w:rsid w:val="004226D1"/>
    <w:rsid w:val="004226D4"/>
    <w:rsid w:val="00422EEF"/>
    <w:rsid w:val="0042390B"/>
    <w:rsid w:val="00423C9E"/>
    <w:rsid w:val="00423F2B"/>
    <w:rsid w:val="00423F80"/>
    <w:rsid w:val="00424946"/>
    <w:rsid w:val="00424B99"/>
    <w:rsid w:val="004252F9"/>
    <w:rsid w:val="00425CE2"/>
    <w:rsid w:val="004260C8"/>
    <w:rsid w:val="0042656A"/>
    <w:rsid w:val="004273AF"/>
    <w:rsid w:val="00427CBB"/>
    <w:rsid w:val="00427DA6"/>
    <w:rsid w:val="00430B9C"/>
    <w:rsid w:val="00431281"/>
    <w:rsid w:val="004317CE"/>
    <w:rsid w:val="00431BF2"/>
    <w:rsid w:val="0043229F"/>
    <w:rsid w:val="00432C20"/>
    <w:rsid w:val="00433284"/>
    <w:rsid w:val="0043354D"/>
    <w:rsid w:val="00433795"/>
    <w:rsid w:val="00433ACD"/>
    <w:rsid w:val="00433B64"/>
    <w:rsid w:val="00434153"/>
    <w:rsid w:val="004344E1"/>
    <w:rsid w:val="004346F5"/>
    <w:rsid w:val="00434772"/>
    <w:rsid w:val="004349B8"/>
    <w:rsid w:val="004349DA"/>
    <w:rsid w:val="00434EDE"/>
    <w:rsid w:val="004355E5"/>
    <w:rsid w:val="00435F68"/>
    <w:rsid w:val="00435FA4"/>
    <w:rsid w:val="004366B5"/>
    <w:rsid w:val="004367BF"/>
    <w:rsid w:val="00436E0E"/>
    <w:rsid w:val="00436E5F"/>
    <w:rsid w:val="00437B7F"/>
    <w:rsid w:val="00437D74"/>
    <w:rsid w:val="00437DA3"/>
    <w:rsid w:val="00437E38"/>
    <w:rsid w:val="00440110"/>
    <w:rsid w:val="00440B75"/>
    <w:rsid w:val="00440BAF"/>
    <w:rsid w:val="00441C73"/>
    <w:rsid w:val="00441E24"/>
    <w:rsid w:val="00441FD9"/>
    <w:rsid w:val="00442089"/>
    <w:rsid w:val="004428C2"/>
    <w:rsid w:val="00442B15"/>
    <w:rsid w:val="00442CEC"/>
    <w:rsid w:val="00442E68"/>
    <w:rsid w:val="00443739"/>
    <w:rsid w:val="00444983"/>
    <w:rsid w:val="00445F94"/>
    <w:rsid w:val="00446046"/>
    <w:rsid w:val="00446395"/>
    <w:rsid w:val="0044660B"/>
    <w:rsid w:val="00446E77"/>
    <w:rsid w:val="004471FC"/>
    <w:rsid w:val="00450A79"/>
    <w:rsid w:val="00451457"/>
    <w:rsid w:val="00451CA4"/>
    <w:rsid w:val="0045244E"/>
    <w:rsid w:val="00452BD0"/>
    <w:rsid w:val="00452C7E"/>
    <w:rsid w:val="00452E12"/>
    <w:rsid w:val="00453739"/>
    <w:rsid w:val="00453F53"/>
    <w:rsid w:val="004540C2"/>
    <w:rsid w:val="0045458C"/>
    <w:rsid w:val="00454CC7"/>
    <w:rsid w:val="00454DA6"/>
    <w:rsid w:val="00455537"/>
    <w:rsid w:val="004559DB"/>
    <w:rsid w:val="00456534"/>
    <w:rsid w:val="004566A9"/>
    <w:rsid w:val="00456C54"/>
    <w:rsid w:val="00456E55"/>
    <w:rsid w:val="00457AD9"/>
    <w:rsid w:val="00457DB3"/>
    <w:rsid w:val="00457E79"/>
    <w:rsid w:val="0046032D"/>
    <w:rsid w:val="00460522"/>
    <w:rsid w:val="00460B94"/>
    <w:rsid w:val="00460CB2"/>
    <w:rsid w:val="00461687"/>
    <w:rsid w:val="00461DC6"/>
    <w:rsid w:val="00462271"/>
    <w:rsid w:val="00462390"/>
    <w:rsid w:val="0046263C"/>
    <w:rsid w:val="004627D6"/>
    <w:rsid w:val="004632E0"/>
    <w:rsid w:val="00463417"/>
    <w:rsid w:val="00463743"/>
    <w:rsid w:val="00463867"/>
    <w:rsid w:val="00463AC3"/>
    <w:rsid w:val="00463BA1"/>
    <w:rsid w:val="004648EB"/>
    <w:rsid w:val="004652CD"/>
    <w:rsid w:val="004654C6"/>
    <w:rsid w:val="0046595E"/>
    <w:rsid w:val="00470373"/>
    <w:rsid w:val="0047076E"/>
    <w:rsid w:val="00470EB2"/>
    <w:rsid w:val="0047127C"/>
    <w:rsid w:val="00471441"/>
    <w:rsid w:val="00471543"/>
    <w:rsid w:val="00471B99"/>
    <w:rsid w:val="00471EFB"/>
    <w:rsid w:val="00471FAE"/>
    <w:rsid w:val="00472134"/>
    <w:rsid w:val="004723ED"/>
    <w:rsid w:val="0047246D"/>
    <w:rsid w:val="00472E9A"/>
    <w:rsid w:val="00473B7B"/>
    <w:rsid w:val="0047496A"/>
    <w:rsid w:val="00474A9E"/>
    <w:rsid w:val="00475460"/>
    <w:rsid w:val="0047575C"/>
    <w:rsid w:val="004758B7"/>
    <w:rsid w:val="00475CEA"/>
    <w:rsid w:val="00477524"/>
    <w:rsid w:val="00480058"/>
    <w:rsid w:val="00480504"/>
    <w:rsid w:val="0048073E"/>
    <w:rsid w:val="00480E2E"/>
    <w:rsid w:val="00481337"/>
    <w:rsid w:val="0048223B"/>
    <w:rsid w:val="0048300E"/>
    <w:rsid w:val="0048357F"/>
    <w:rsid w:val="00483A5B"/>
    <w:rsid w:val="00483EED"/>
    <w:rsid w:val="004851A8"/>
    <w:rsid w:val="00485436"/>
    <w:rsid w:val="00485EBA"/>
    <w:rsid w:val="004872FA"/>
    <w:rsid w:val="00490BF2"/>
    <w:rsid w:val="00491045"/>
    <w:rsid w:val="004919CB"/>
    <w:rsid w:val="00492BBD"/>
    <w:rsid w:val="00492CDC"/>
    <w:rsid w:val="00492D5A"/>
    <w:rsid w:val="004947A6"/>
    <w:rsid w:val="0049482A"/>
    <w:rsid w:val="004949DD"/>
    <w:rsid w:val="00494BB0"/>
    <w:rsid w:val="00494BBF"/>
    <w:rsid w:val="0049522C"/>
    <w:rsid w:val="004952FD"/>
    <w:rsid w:val="0049596F"/>
    <w:rsid w:val="00495B02"/>
    <w:rsid w:val="00495E28"/>
    <w:rsid w:val="0049610C"/>
    <w:rsid w:val="0049640B"/>
    <w:rsid w:val="00497405"/>
    <w:rsid w:val="004979D9"/>
    <w:rsid w:val="004A0273"/>
    <w:rsid w:val="004A2361"/>
    <w:rsid w:val="004A269F"/>
    <w:rsid w:val="004A2715"/>
    <w:rsid w:val="004A2732"/>
    <w:rsid w:val="004A3DA4"/>
    <w:rsid w:val="004A3E46"/>
    <w:rsid w:val="004A41B5"/>
    <w:rsid w:val="004A4A40"/>
    <w:rsid w:val="004A5B97"/>
    <w:rsid w:val="004A5C30"/>
    <w:rsid w:val="004A5DCA"/>
    <w:rsid w:val="004A6498"/>
    <w:rsid w:val="004A6A60"/>
    <w:rsid w:val="004A6D3F"/>
    <w:rsid w:val="004A6FEE"/>
    <w:rsid w:val="004A76B6"/>
    <w:rsid w:val="004A7D0F"/>
    <w:rsid w:val="004B07A1"/>
    <w:rsid w:val="004B0F0F"/>
    <w:rsid w:val="004B1C8C"/>
    <w:rsid w:val="004B22B2"/>
    <w:rsid w:val="004B31ED"/>
    <w:rsid w:val="004B34B4"/>
    <w:rsid w:val="004B34E4"/>
    <w:rsid w:val="004B4AB2"/>
    <w:rsid w:val="004B4F26"/>
    <w:rsid w:val="004B5784"/>
    <w:rsid w:val="004B5C24"/>
    <w:rsid w:val="004B6068"/>
    <w:rsid w:val="004B60E2"/>
    <w:rsid w:val="004B68B3"/>
    <w:rsid w:val="004B69A8"/>
    <w:rsid w:val="004B6F26"/>
    <w:rsid w:val="004B711B"/>
    <w:rsid w:val="004B7810"/>
    <w:rsid w:val="004B7C88"/>
    <w:rsid w:val="004B7EC9"/>
    <w:rsid w:val="004B7F14"/>
    <w:rsid w:val="004B7F86"/>
    <w:rsid w:val="004C0233"/>
    <w:rsid w:val="004C0679"/>
    <w:rsid w:val="004C08D9"/>
    <w:rsid w:val="004C0CAD"/>
    <w:rsid w:val="004C143B"/>
    <w:rsid w:val="004C2524"/>
    <w:rsid w:val="004C2D43"/>
    <w:rsid w:val="004C3128"/>
    <w:rsid w:val="004C3597"/>
    <w:rsid w:val="004C35F2"/>
    <w:rsid w:val="004C3785"/>
    <w:rsid w:val="004C4082"/>
    <w:rsid w:val="004C44AF"/>
    <w:rsid w:val="004C4F0B"/>
    <w:rsid w:val="004C4FC2"/>
    <w:rsid w:val="004C5C17"/>
    <w:rsid w:val="004C5FA5"/>
    <w:rsid w:val="004C679D"/>
    <w:rsid w:val="004C6876"/>
    <w:rsid w:val="004C6E75"/>
    <w:rsid w:val="004C7353"/>
    <w:rsid w:val="004C74D9"/>
    <w:rsid w:val="004C75FB"/>
    <w:rsid w:val="004C7609"/>
    <w:rsid w:val="004C7C35"/>
    <w:rsid w:val="004D0134"/>
    <w:rsid w:val="004D0269"/>
    <w:rsid w:val="004D11F1"/>
    <w:rsid w:val="004D15EA"/>
    <w:rsid w:val="004D1680"/>
    <w:rsid w:val="004D1B1C"/>
    <w:rsid w:val="004D2097"/>
    <w:rsid w:val="004D2744"/>
    <w:rsid w:val="004D2EA5"/>
    <w:rsid w:val="004D384F"/>
    <w:rsid w:val="004D428E"/>
    <w:rsid w:val="004D44C1"/>
    <w:rsid w:val="004D48ED"/>
    <w:rsid w:val="004D4D3F"/>
    <w:rsid w:val="004D50E5"/>
    <w:rsid w:val="004D6839"/>
    <w:rsid w:val="004D6907"/>
    <w:rsid w:val="004D6AE2"/>
    <w:rsid w:val="004D6D36"/>
    <w:rsid w:val="004D701F"/>
    <w:rsid w:val="004D771F"/>
    <w:rsid w:val="004D79CC"/>
    <w:rsid w:val="004D7A34"/>
    <w:rsid w:val="004E009A"/>
    <w:rsid w:val="004E0243"/>
    <w:rsid w:val="004E0609"/>
    <w:rsid w:val="004E07E3"/>
    <w:rsid w:val="004E0E67"/>
    <w:rsid w:val="004E1352"/>
    <w:rsid w:val="004E1B7C"/>
    <w:rsid w:val="004E1D87"/>
    <w:rsid w:val="004E36EE"/>
    <w:rsid w:val="004E498D"/>
    <w:rsid w:val="004E4C47"/>
    <w:rsid w:val="004E4EB6"/>
    <w:rsid w:val="004E4EF5"/>
    <w:rsid w:val="004E5084"/>
    <w:rsid w:val="004E50B1"/>
    <w:rsid w:val="004E514B"/>
    <w:rsid w:val="004E5792"/>
    <w:rsid w:val="004E5A79"/>
    <w:rsid w:val="004E62E3"/>
    <w:rsid w:val="004E6EB4"/>
    <w:rsid w:val="004E72B7"/>
    <w:rsid w:val="004E72C8"/>
    <w:rsid w:val="004E7411"/>
    <w:rsid w:val="004E79B7"/>
    <w:rsid w:val="004E7D7E"/>
    <w:rsid w:val="004F0643"/>
    <w:rsid w:val="004F150E"/>
    <w:rsid w:val="004F1605"/>
    <w:rsid w:val="004F179B"/>
    <w:rsid w:val="004F1A18"/>
    <w:rsid w:val="004F2ABA"/>
    <w:rsid w:val="004F4455"/>
    <w:rsid w:val="004F4CF8"/>
    <w:rsid w:val="004F4EFA"/>
    <w:rsid w:val="004F543D"/>
    <w:rsid w:val="004F5C4F"/>
    <w:rsid w:val="004F65EE"/>
    <w:rsid w:val="004F68F0"/>
    <w:rsid w:val="00500035"/>
    <w:rsid w:val="00500247"/>
    <w:rsid w:val="00500396"/>
    <w:rsid w:val="0050082F"/>
    <w:rsid w:val="00500886"/>
    <w:rsid w:val="00500920"/>
    <w:rsid w:val="00500966"/>
    <w:rsid w:val="00501740"/>
    <w:rsid w:val="0050298B"/>
    <w:rsid w:val="00502B8A"/>
    <w:rsid w:val="0050385E"/>
    <w:rsid w:val="00504C0B"/>
    <w:rsid w:val="005052CA"/>
    <w:rsid w:val="00505469"/>
    <w:rsid w:val="0050580A"/>
    <w:rsid w:val="005063A0"/>
    <w:rsid w:val="0050685F"/>
    <w:rsid w:val="00506C33"/>
    <w:rsid w:val="00506D64"/>
    <w:rsid w:val="00510333"/>
    <w:rsid w:val="00510FC6"/>
    <w:rsid w:val="00512101"/>
    <w:rsid w:val="005126DB"/>
    <w:rsid w:val="00512A10"/>
    <w:rsid w:val="00512CCD"/>
    <w:rsid w:val="0051417A"/>
    <w:rsid w:val="00514819"/>
    <w:rsid w:val="005148E2"/>
    <w:rsid w:val="005149C6"/>
    <w:rsid w:val="005149D8"/>
    <w:rsid w:val="00514B0A"/>
    <w:rsid w:val="005150AE"/>
    <w:rsid w:val="00515CC3"/>
    <w:rsid w:val="00516055"/>
    <w:rsid w:val="0051645C"/>
    <w:rsid w:val="00517237"/>
    <w:rsid w:val="00517768"/>
    <w:rsid w:val="00520FA3"/>
    <w:rsid w:val="00521214"/>
    <w:rsid w:val="005212D8"/>
    <w:rsid w:val="0052132F"/>
    <w:rsid w:val="00521C0C"/>
    <w:rsid w:val="00521CC7"/>
    <w:rsid w:val="00522781"/>
    <w:rsid w:val="005227E5"/>
    <w:rsid w:val="005232BE"/>
    <w:rsid w:val="0052374A"/>
    <w:rsid w:val="005238DC"/>
    <w:rsid w:val="00523CBA"/>
    <w:rsid w:val="0052428E"/>
    <w:rsid w:val="005245D7"/>
    <w:rsid w:val="00524B50"/>
    <w:rsid w:val="005256DD"/>
    <w:rsid w:val="005257CC"/>
    <w:rsid w:val="005257E9"/>
    <w:rsid w:val="005260D5"/>
    <w:rsid w:val="00526299"/>
    <w:rsid w:val="005276A7"/>
    <w:rsid w:val="005303AA"/>
    <w:rsid w:val="00530D2F"/>
    <w:rsid w:val="0053156D"/>
    <w:rsid w:val="005318C4"/>
    <w:rsid w:val="00531BA8"/>
    <w:rsid w:val="005321CB"/>
    <w:rsid w:val="005325AB"/>
    <w:rsid w:val="0053260E"/>
    <w:rsid w:val="00532C73"/>
    <w:rsid w:val="0053382A"/>
    <w:rsid w:val="00533C98"/>
    <w:rsid w:val="00533D03"/>
    <w:rsid w:val="00533D9C"/>
    <w:rsid w:val="00534A31"/>
    <w:rsid w:val="005359BF"/>
    <w:rsid w:val="00536783"/>
    <w:rsid w:val="00536DD0"/>
    <w:rsid w:val="00537058"/>
    <w:rsid w:val="0053722F"/>
    <w:rsid w:val="005400C9"/>
    <w:rsid w:val="005401C8"/>
    <w:rsid w:val="005402EA"/>
    <w:rsid w:val="005405C2"/>
    <w:rsid w:val="00540630"/>
    <w:rsid w:val="00540931"/>
    <w:rsid w:val="00540E98"/>
    <w:rsid w:val="0054128B"/>
    <w:rsid w:val="005413A1"/>
    <w:rsid w:val="005414E7"/>
    <w:rsid w:val="0054156B"/>
    <w:rsid w:val="00541648"/>
    <w:rsid w:val="005418D8"/>
    <w:rsid w:val="00541CFD"/>
    <w:rsid w:val="00542407"/>
    <w:rsid w:val="00542520"/>
    <w:rsid w:val="00542DC9"/>
    <w:rsid w:val="0054311E"/>
    <w:rsid w:val="00544F70"/>
    <w:rsid w:val="0054541C"/>
    <w:rsid w:val="00546BD6"/>
    <w:rsid w:val="00546DD3"/>
    <w:rsid w:val="005473B4"/>
    <w:rsid w:val="0054752A"/>
    <w:rsid w:val="0055050C"/>
    <w:rsid w:val="00550A22"/>
    <w:rsid w:val="005518A4"/>
    <w:rsid w:val="00552051"/>
    <w:rsid w:val="00552213"/>
    <w:rsid w:val="005535D9"/>
    <w:rsid w:val="0055388E"/>
    <w:rsid w:val="005538AE"/>
    <w:rsid w:val="00553A15"/>
    <w:rsid w:val="00553E99"/>
    <w:rsid w:val="005542C6"/>
    <w:rsid w:val="00554418"/>
    <w:rsid w:val="0055464F"/>
    <w:rsid w:val="005547BA"/>
    <w:rsid w:val="00554BFC"/>
    <w:rsid w:val="00554E08"/>
    <w:rsid w:val="005551AF"/>
    <w:rsid w:val="00555292"/>
    <w:rsid w:val="00555359"/>
    <w:rsid w:val="005557B9"/>
    <w:rsid w:val="00555811"/>
    <w:rsid w:val="00555C07"/>
    <w:rsid w:val="005560A9"/>
    <w:rsid w:val="005562B3"/>
    <w:rsid w:val="005568D4"/>
    <w:rsid w:val="005570B6"/>
    <w:rsid w:val="00557577"/>
    <w:rsid w:val="00557ED9"/>
    <w:rsid w:val="00560BBE"/>
    <w:rsid w:val="005622CD"/>
    <w:rsid w:val="005624DA"/>
    <w:rsid w:val="0056298D"/>
    <w:rsid w:val="00562C30"/>
    <w:rsid w:val="00562F90"/>
    <w:rsid w:val="005633AA"/>
    <w:rsid w:val="00563D55"/>
    <w:rsid w:val="00563D63"/>
    <w:rsid w:val="005640C7"/>
    <w:rsid w:val="005652D7"/>
    <w:rsid w:val="00565852"/>
    <w:rsid w:val="00565A95"/>
    <w:rsid w:val="00565CEF"/>
    <w:rsid w:val="005660B0"/>
    <w:rsid w:val="005660BD"/>
    <w:rsid w:val="00567807"/>
    <w:rsid w:val="00567E65"/>
    <w:rsid w:val="00567FF1"/>
    <w:rsid w:val="005706EE"/>
    <w:rsid w:val="00570A9B"/>
    <w:rsid w:val="00571894"/>
    <w:rsid w:val="00571CCB"/>
    <w:rsid w:val="00571EEF"/>
    <w:rsid w:val="00572092"/>
    <w:rsid w:val="005721EB"/>
    <w:rsid w:val="005732AC"/>
    <w:rsid w:val="00573EA0"/>
    <w:rsid w:val="005741DB"/>
    <w:rsid w:val="00574333"/>
    <w:rsid w:val="00574FF0"/>
    <w:rsid w:val="00575502"/>
    <w:rsid w:val="0057574F"/>
    <w:rsid w:val="00576C0B"/>
    <w:rsid w:val="00576C31"/>
    <w:rsid w:val="00577200"/>
    <w:rsid w:val="0057731F"/>
    <w:rsid w:val="00580390"/>
    <w:rsid w:val="0058061C"/>
    <w:rsid w:val="005812AD"/>
    <w:rsid w:val="005812EA"/>
    <w:rsid w:val="00581599"/>
    <w:rsid w:val="00581D2E"/>
    <w:rsid w:val="005823B7"/>
    <w:rsid w:val="00582F14"/>
    <w:rsid w:val="005833DA"/>
    <w:rsid w:val="0058348C"/>
    <w:rsid w:val="00583A82"/>
    <w:rsid w:val="00584140"/>
    <w:rsid w:val="005842DA"/>
    <w:rsid w:val="005843B2"/>
    <w:rsid w:val="00584FEA"/>
    <w:rsid w:val="0058553D"/>
    <w:rsid w:val="00585962"/>
    <w:rsid w:val="0058644B"/>
    <w:rsid w:val="00590851"/>
    <w:rsid w:val="00590A8B"/>
    <w:rsid w:val="00590B36"/>
    <w:rsid w:val="00591067"/>
    <w:rsid w:val="0059111A"/>
    <w:rsid w:val="00591160"/>
    <w:rsid w:val="005913A4"/>
    <w:rsid w:val="00591708"/>
    <w:rsid w:val="0059272C"/>
    <w:rsid w:val="005929AD"/>
    <w:rsid w:val="00592B2F"/>
    <w:rsid w:val="00592C47"/>
    <w:rsid w:val="00592DDE"/>
    <w:rsid w:val="005931E7"/>
    <w:rsid w:val="00593914"/>
    <w:rsid w:val="00593C3C"/>
    <w:rsid w:val="00593CC7"/>
    <w:rsid w:val="00593D46"/>
    <w:rsid w:val="00593DD5"/>
    <w:rsid w:val="0059470A"/>
    <w:rsid w:val="005953BC"/>
    <w:rsid w:val="005955B6"/>
    <w:rsid w:val="005963AB"/>
    <w:rsid w:val="005968DD"/>
    <w:rsid w:val="0059743C"/>
    <w:rsid w:val="0059747B"/>
    <w:rsid w:val="005978B5"/>
    <w:rsid w:val="00597E07"/>
    <w:rsid w:val="005A02CC"/>
    <w:rsid w:val="005A0444"/>
    <w:rsid w:val="005A059D"/>
    <w:rsid w:val="005A066C"/>
    <w:rsid w:val="005A09BC"/>
    <w:rsid w:val="005A0E61"/>
    <w:rsid w:val="005A0E74"/>
    <w:rsid w:val="005A1B9B"/>
    <w:rsid w:val="005A2058"/>
    <w:rsid w:val="005A2C21"/>
    <w:rsid w:val="005A2F9A"/>
    <w:rsid w:val="005A39AF"/>
    <w:rsid w:val="005A577B"/>
    <w:rsid w:val="005A5B2C"/>
    <w:rsid w:val="005A6E99"/>
    <w:rsid w:val="005A7BF7"/>
    <w:rsid w:val="005A7CB3"/>
    <w:rsid w:val="005B0ABE"/>
    <w:rsid w:val="005B0F96"/>
    <w:rsid w:val="005B1081"/>
    <w:rsid w:val="005B113B"/>
    <w:rsid w:val="005B12F6"/>
    <w:rsid w:val="005B1AEB"/>
    <w:rsid w:val="005B1C43"/>
    <w:rsid w:val="005B245B"/>
    <w:rsid w:val="005B3B8B"/>
    <w:rsid w:val="005B40AF"/>
    <w:rsid w:val="005B5B24"/>
    <w:rsid w:val="005B6328"/>
    <w:rsid w:val="005B7E6E"/>
    <w:rsid w:val="005C0656"/>
    <w:rsid w:val="005C065F"/>
    <w:rsid w:val="005C0735"/>
    <w:rsid w:val="005C0812"/>
    <w:rsid w:val="005C0881"/>
    <w:rsid w:val="005C0AFB"/>
    <w:rsid w:val="005C0B7B"/>
    <w:rsid w:val="005C120F"/>
    <w:rsid w:val="005C19C1"/>
    <w:rsid w:val="005C1A0C"/>
    <w:rsid w:val="005C24CB"/>
    <w:rsid w:val="005C27E9"/>
    <w:rsid w:val="005C353F"/>
    <w:rsid w:val="005C3FF2"/>
    <w:rsid w:val="005C50F1"/>
    <w:rsid w:val="005C518E"/>
    <w:rsid w:val="005C59D5"/>
    <w:rsid w:val="005C5E4D"/>
    <w:rsid w:val="005C5E91"/>
    <w:rsid w:val="005C6CA2"/>
    <w:rsid w:val="005C734F"/>
    <w:rsid w:val="005C7711"/>
    <w:rsid w:val="005C791B"/>
    <w:rsid w:val="005D0551"/>
    <w:rsid w:val="005D092F"/>
    <w:rsid w:val="005D0B3E"/>
    <w:rsid w:val="005D29B7"/>
    <w:rsid w:val="005D2C7D"/>
    <w:rsid w:val="005D301A"/>
    <w:rsid w:val="005D4967"/>
    <w:rsid w:val="005D5268"/>
    <w:rsid w:val="005D5735"/>
    <w:rsid w:val="005D59CD"/>
    <w:rsid w:val="005D6227"/>
    <w:rsid w:val="005D67A7"/>
    <w:rsid w:val="005D7F6C"/>
    <w:rsid w:val="005E000D"/>
    <w:rsid w:val="005E0FD5"/>
    <w:rsid w:val="005E10BF"/>
    <w:rsid w:val="005E1771"/>
    <w:rsid w:val="005E189C"/>
    <w:rsid w:val="005E1D77"/>
    <w:rsid w:val="005E213B"/>
    <w:rsid w:val="005E2493"/>
    <w:rsid w:val="005E252A"/>
    <w:rsid w:val="005E2F13"/>
    <w:rsid w:val="005E3841"/>
    <w:rsid w:val="005E4233"/>
    <w:rsid w:val="005E4B3A"/>
    <w:rsid w:val="005E53C9"/>
    <w:rsid w:val="005E55A6"/>
    <w:rsid w:val="005E5AA2"/>
    <w:rsid w:val="005E673A"/>
    <w:rsid w:val="005E6F12"/>
    <w:rsid w:val="005E7192"/>
    <w:rsid w:val="005E7F8C"/>
    <w:rsid w:val="005F0E73"/>
    <w:rsid w:val="005F0ECA"/>
    <w:rsid w:val="005F0EE7"/>
    <w:rsid w:val="005F1CBA"/>
    <w:rsid w:val="005F2189"/>
    <w:rsid w:val="005F2DA1"/>
    <w:rsid w:val="005F2E52"/>
    <w:rsid w:val="005F306B"/>
    <w:rsid w:val="005F36D2"/>
    <w:rsid w:val="005F397D"/>
    <w:rsid w:val="005F39FF"/>
    <w:rsid w:val="005F3B5D"/>
    <w:rsid w:val="005F487C"/>
    <w:rsid w:val="005F4B09"/>
    <w:rsid w:val="005F4C1B"/>
    <w:rsid w:val="005F4F85"/>
    <w:rsid w:val="005F598E"/>
    <w:rsid w:val="005F5B58"/>
    <w:rsid w:val="005F692C"/>
    <w:rsid w:val="005F7029"/>
    <w:rsid w:val="005F710A"/>
    <w:rsid w:val="005F72EA"/>
    <w:rsid w:val="005F7902"/>
    <w:rsid w:val="0060018E"/>
    <w:rsid w:val="00600CCF"/>
    <w:rsid w:val="00601284"/>
    <w:rsid w:val="00601A0E"/>
    <w:rsid w:val="00602E59"/>
    <w:rsid w:val="00602E79"/>
    <w:rsid w:val="006030F7"/>
    <w:rsid w:val="006032D0"/>
    <w:rsid w:val="00603343"/>
    <w:rsid w:val="006033BC"/>
    <w:rsid w:val="006046E9"/>
    <w:rsid w:val="00604C23"/>
    <w:rsid w:val="0060549F"/>
    <w:rsid w:val="006054CC"/>
    <w:rsid w:val="00605D59"/>
    <w:rsid w:val="00605E95"/>
    <w:rsid w:val="0060676B"/>
    <w:rsid w:val="00606AA1"/>
    <w:rsid w:val="006070A9"/>
    <w:rsid w:val="00607427"/>
    <w:rsid w:val="00607430"/>
    <w:rsid w:val="00607B30"/>
    <w:rsid w:val="00607BD6"/>
    <w:rsid w:val="00610A84"/>
    <w:rsid w:val="00610D71"/>
    <w:rsid w:val="00611297"/>
    <w:rsid w:val="006117F1"/>
    <w:rsid w:val="00611F53"/>
    <w:rsid w:val="00611FAF"/>
    <w:rsid w:val="00612575"/>
    <w:rsid w:val="00612807"/>
    <w:rsid w:val="00612C6E"/>
    <w:rsid w:val="0061387C"/>
    <w:rsid w:val="00613BC0"/>
    <w:rsid w:val="00613CC8"/>
    <w:rsid w:val="006140C4"/>
    <w:rsid w:val="00614383"/>
    <w:rsid w:val="0061518E"/>
    <w:rsid w:val="0061522B"/>
    <w:rsid w:val="0061526C"/>
    <w:rsid w:val="006153F2"/>
    <w:rsid w:val="00615610"/>
    <w:rsid w:val="00615978"/>
    <w:rsid w:val="00616D5B"/>
    <w:rsid w:val="00621224"/>
    <w:rsid w:val="00622045"/>
    <w:rsid w:val="0062216D"/>
    <w:rsid w:val="00622E10"/>
    <w:rsid w:val="0062333B"/>
    <w:rsid w:val="006234C1"/>
    <w:rsid w:val="0062362E"/>
    <w:rsid w:val="00623794"/>
    <w:rsid w:val="006242C4"/>
    <w:rsid w:val="00624945"/>
    <w:rsid w:val="0062649B"/>
    <w:rsid w:val="00626544"/>
    <w:rsid w:val="00626F92"/>
    <w:rsid w:val="00627F22"/>
    <w:rsid w:val="00630A0D"/>
    <w:rsid w:val="00631C8E"/>
    <w:rsid w:val="00631ED7"/>
    <w:rsid w:val="00632A35"/>
    <w:rsid w:val="006333B2"/>
    <w:rsid w:val="00633851"/>
    <w:rsid w:val="00634098"/>
    <w:rsid w:val="0063449B"/>
    <w:rsid w:val="00634F14"/>
    <w:rsid w:val="0063581C"/>
    <w:rsid w:val="006360C6"/>
    <w:rsid w:val="0063615D"/>
    <w:rsid w:val="00636582"/>
    <w:rsid w:val="00636C68"/>
    <w:rsid w:val="006372E2"/>
    <w:rsid w:val="0063758F"/>
    <w:rsid w:val="00637C5C"/>
    <w:rsid w:val="00637C71"/>
    <w:rsid w:val="00637F99"/>
    <w:rsid w:val="006401A7"/>
    <w:rsid w:val="0064067E"/>
    <w:rsid w:val="006408C3"/>
    <w:rsid w:val="00640E5B"/>
    <w:rsid w:val="00641E64"/>
    <w:rsid w:val="00642AFC"/>
    <w:rsid w:val="00642EE6"/>
    <w:rsid w:val="0064327D"/>
    <w:rsid w:val="00643715"/>
    <w:rsid w:val="006445DB"/>
    <w:rsid w:val="00644913"/>
    <w:rsid w:val="00644C5F"/>
    <w:rsid w:val="00644F75"/>
    <w:rsid w:val="00644F7E"/>
    <w:rsid w:val="00645645"/>
    <w:rsid w:val="00646477"/>
    <w:rsid w:val="0064665C"/>
    <w:rsid w:val="00646AC2"/>
    <w:rsid w:val="00646DC4"/>
    <w:rsid w:val="00646F78"/>
    <w:rsid w:val="006471BE"/>
    <w:rsid w:val="0064752A"/>
    <w:rsid w:val="00647532"/>
    <w:rsid w:val="0064761B"/>
    <w:rsid w:val="00647884"/>
    <w:rsid w:val="00647BB1"/>
    <w:rsid w:val="00647C42"/>
    <w:rsid w:val="0065039C"/>
    <w:rsid w:val="00651A94"/>
    <w:rsid w:val="00651E35"/>
    <w:rsid w:val="00652927"/>
    <w:rsid w:val="00652BD0"/>
    <w:rsid w:val="00652FB2"/>
    <w:rsid w:val="00653D08"/>
    <w:rsid w:val="00653D93"/>
    <w:rsid w:val="00653FA3"/>
    <w:rsid w:val="006541C9"/>
    <w:rsid w:val="00655057"/>
    <w:rsid w:val="0065545E"/>
    <w:rsid w:val="00655B91"/>
    <w:rsid w:val="00655F67"/>
    <w:rsid w:val="00656BA4"/>
    <w:rsid w:val="006571A2"/>
    <w:rsid w:val="00657206"/>
    <w:rsid w:val="00657264"/>
    <w:rsid w:val="006607AC"/>
    <w:rsid w:val="00663641"/>
    <w:rsid w:val="00663CE1"/>
    <w:rsid w:val="006651E4"/>
    <w:rsid w:val="00665B98"/>
    <w:rsid w:val="00666515"/>
    <w:rsid w:val="00666ADB"/>
    <w:rsid w:val="00667153"/>
    <w:rsid w:val="00667155"/>
    <w:rsid w:val="006678F2"/>
    <w:rsid w:val="00667CB3"/>
    <w:rsid w:val="00667EC5"/>
    <w:rsid w:val="0067072F"/>
    <w:rsid w:val="00670E25"/>
    <w:rsid w:val="006719F9"/>
    <w:rsid w:val="00671D5D"/>
    <w:rsid w:val="00673497"/>
    <w:rsid w:val="00673F7A"/>
    <w:rsid w:val="00674789"/>
    <w:rsid w:val="006747ED"/>
    <w:rsid w:val="0067484A"/>
    <w:rsid w:val="0067491A"/>
    <w:rsid w:val="00674CE5"/>
    <w:rsid w:val="00674CF3"/>
    <w:rsid w:val="0067516E"/>
    <w:rsid w:val="00676130"/>
    <w:rsid w:val="00676B34"/>
    <w:rsid w:val="00677815"/>
    <w:rsid w:val="00677946"/>
    <w:rsid w:val="00677EC0"/>
    <w:rsid w:val="00677FDC"/>
    <w:rsid w:val="00680160"/>
    <w:rsid w:val="00681142"/>
    <w:rsid w:val="006818B3"/>
    <w:rsid w:val="006819EF"/>
    <w:rsid w:val="006837BC"/>
    <w:rsid w:val="00683BAD"/>
    <w:rsid w:val="00683D4C"/>
    <w:rsid w:val="00684D10"/>
    <w:rsid w:val="00684E2D"/>
    <w:rsid w:val="00685E8C"/>
    <w:rsid w:val="0068649A"/>
    <w:rsid w:val="00686761"/>
    <w:rsid w:val="00687363"/>
    <w:rsid w:val="00687798"/>
    <w:rsid w:val="00687AA1"/>
    <w:rsid w:val="00687EE5"/>
    <w:rsid w:val="00690F62"/>
    <w:rsid w:val="00691026"/>
    <w:rsid w:val="00691C60"/>
    <w:rsid w:val="00691EF9"/>
    <w:rsid w:val="006924E6"/>
    <w:rsid w:val="00692D7A"/>
    <w:rsid w:val="0069302E"/>
    <w:rsid w:val="00693D55"/>
    <w:rsid w:val="00694004"/>
    <w:rsid w:val="006943A3"/>
    <w:rsid w:val="0069462A"/>
    <w:rsid w:val="00695530"/>
    <w:rsid w:val="00695B5F"/>
    <w:rsid w:val="00696876"/>
    <w:rsid w:val="00696BA9"/>
    <w:rsid w:val="00696EB4"/>
    <w:rsid w:val="00697FAD"/>
    <w:rsid w:val="006A097C"/>
    <w:rsid w:val="006A0E7B"/>
    <w:rsid w:val="006A138C"/>
    <w:rsid w:val="006A1808"/>
    <w:rsid w:val="006A2768"/>
    <w:rsid w:val="006A2C44"/>
    <w:rsid w:val="006A2E8E"/>
    <w:rsid w:val="006A3248"/>
    <w:rsid w:val="006A33F2"/>
    <w:rsid w:val="006A3625"/>
    <w:rsid w:val="006A3837"/>
    <w:rsid w:val="006A3952"/>
    <w:rsid w:val="006A3D6A"/>
    <w:rsid w:val="006A420C"/>
    <w:rsid w:val="006A45E4"/>
    <w:rsid w:val="006A5164"/>
    <w:rsid w:val="006A52DF"/>
    <w:rsid w:val="006A57E5"/>
    <w:rsid w:val="006A5B60"/>
    <w:rsid w:val="006A5C60"/>
    <w:rsid w:val="006A5ED3"/>
    <w:rsid w:val="006A6F0D"/>
    <w:rsid w:val="006B0683"/>
    <w:rsid w:val="006B1235"/>
    <w:rsid w:val="006B1873"/>
    <w:rsid w:val="006B1DCA"/>
    <w:rsid w:val="006B324D"/>
    <w:rsid w:val="006B3A13"/>
    <w:rsid w:val="006B3D01"/>
    <w:rsid w:val="006B3E2D"/>
    <w:rsid w:val="006B43DA"/>
    <w:rsid w:val="006B4F00"/>
    <w:rsid w:val="006B50AB"/>
    <w:rsid w:val="006B5193"/>
    <w:rsid w:val="006B5345"/>
    <w:rsid w:val="006B5BA3"/>
    <w:rsid w:val="006B6C5D"/>
    <w:rsid w:val="006B7E4B"/>
    <w:rsid w:val="006B7E7C"/>
    <w:rsid w:val="006C09CD"/>
    <w:rsid w:val="006C166A"/>
    <w:rsid w:val="006C2220"/>
    <w:rsid w:val="006C2B35"/>
    <w:rsid w:val="006C305B"/>
    <w:rsid w:val="006C3667"/>
    <w:rsid w:val="006C4A2F"/>
    <w:rsid w:val="006C5344"/>
    <w:rsid w:val="006C560B"/>
    <w:rsid w:val="006C566A"/>
    <w:rsid w:val="006C56E1"/>
    <w:rsid w:val="006C5846"/>
    <w:rsid w:val="006C65BB"/>
    <w:rsid w:val="006C71D7"/>
    <w:rsid w:val="006C7C05"/>
    <w:rsid w:val="006D06EA"/>
    <w:rsid w:val="006D096E"/>
    <w:rsid w:val="006D0B35"/>
    <w:rsid w:val="006D0FAA"/>
    <w:rsid w:val="006D12E9"/>
    <w:rsid w:val="006D300D"/>
    <w:rsid w:val="006D32A4"/>
    <w:rsid w:val="006D4899"/>
    <w:rsid w:val="006D4C98"/>
    <w:rsid w:val="006D557B"/>
    <w:rsid w:val="006D5BE1"/>
    <w:rsid w:val="006D6851"/>
    <w:rsid w:val="006D6E00"/>
    <w:rsid w:val="006D7293"/>
    <w:rsid w:val="006D7305"/>
    <w:rsid w:val="006D7633"/>
    <w:rsid w:val="006D77E6"/>
    <w:rsid w:val="006E1519"/>
    <w:rsid w:val="006E1BD7"/>
    <w:rsid w:val="006E2771"/>
    <w:rsid w:val="006E2E7F"/>
    <w:rsid w:val="006E305E"/>
    <w:rsid w:val="006E3069"/>
    <w:rsid w:val="006E311E"/>
    <w:rsid w:val="006E32C7"/>
    <w:rsid w:val="006E4409"/>
    <w:rsid w:val="006E4673"/>
    <w:rsid w:val="006E4CB4"/>
    <w:rsid w:val="006E4EF1"/>
    <w:rsid w:val="006E5980"/>
    <w:rsid w:val="006E64C7"/>
    <w:rsid w:val="006E6754"/>
    <w:rsid w:val="006E692A"/>
    <w:rsid w:val="006E6A42"/>
    <w:rsid w:val="006E6E55"/>
    <w:rsid w:val="006E6F0E"/>
    <w:rsid w:val="006E71E8"/>
    <w:rsid w:val="006E764D"/>
    <w:rsid w:val="006E7A4F"/>
    <w:rsid w:val="006F0539"/>
    <w:rsid w:val="006F096F"/>
    <w:rsid w:val="006F09A6"/>
    <w:rsid w:val="006F19EB"/>
    <w:rsid w:val="006F370E"/>
    <w:rsid w:val="006F39AB"/>
    <w:rsid w:val="006F42B9"/>
    <w:rsid w:val="006F455A"/>
    <w:rsid w:val="006F483F"/>
    <w:rsid w:val="006F56C6"/>
    <w:rsid w:val="006F5979"/>
    <w:rsid w:val="006F63FE"/>
    <w:rsid w:val="006F6E19"/>
    <w:rsid w:val="006F7ADB"/>
    <w:rsid w:val="006F7DC9"/>
    <w:rsid w:val="00700347"/>
    <w:rsid w:val="00700B45"/>
    <w:rsid w:val="00700B7B"/>
    <w:rsid w:val="00701578"/>
    <w:rsid w:val="007020A5"/>
    <w:rsid w:val="007021F1"/>
    <w:rsid w:val="007021F2"/>
    <w:rsid w:val="0070233B"/>
    <w:rsid w:val="0070290B"/>
    <w:rsid w:val="00703590"/>
    <w:rsid w:val="007038C1"/>
    <w:rsid w:val="00703B29"/>
    <w:rsid w:val="00703F97"/>
    <w:rsid w:val="00704AD4"/>
    <w:rsid w:val="0070585B"/>
    <w:rsid w:val="00705BE8"/>
    <w:rsid w:val="00705D39"/>
    <w:rsid w:val="007062BC"/>
    <w:rsid w:val="007075E3"/>
    <w:rsid w:val="007077E1"/>
    <w:rsid w:val="00707A53"/>
    <w:rsid w:val="00707FC9"/>
    <w:rsid w:val="00710C06"/>
    <w:rsid w:val="00711925"/>
    <w:rsid w:val="007119D6"/>
    <w:rsid w:val="00712273"/>
    <w:rsid w:val="007149BA"/>
    <w:rsid w:val="007158B5"/>
    <w:rsid w:val="00716FB1"/>
    <w:rsid w:val="00717200"/>
    <w:rsid w:val="007176A4"/>
    <w:rsid w:val="00720448"/>
    <w:rsid w:val="007205F7"/>
    <w:rsid w:val="00720EAB"/>
    <w:rsid w:val="00720EBE"/>
    <w:rsid w:val="00722E8A"/>
    <w:rsid w:val="007236E1"/>
    <w:rsid w:val="007241DD"/>
    <w:rsid w:val="00725562"/>
    <w:rsid w:val="0072559E"/>
    <w:rsid w:val="00725B57"/>
    <w:rsid w:val="00726C64"/>
    <w:rsid w:val="00726D1A"/>
    <w:rsid w:val="00727449"/>
    <w:rsid w:val="00727BB8"/>
    <w:rsid w:val="0073090D"/>
    <w:rsid w:val="0073108B"/>
    <w:rsid w:val="00731B49"/>
    <w:rsid w:val="007320FA"/>
    <w:rsid w:val="007322F7"/>
    <w:rsid w:val="007326B0"/>
    <w:rsid w:val="00732A84"/>
    <w:rsid w:val="00732B64"/>
    <w:rsid w:val="007330BB"/>
    <w:rsid w:val="00733418"/>
    <w:rsid w:val="007338B9"/>
    <w:rsid w:val="00733CCD"/>
    <w:rsid w:val="00734065"/>
    <w:rsid w:val="00734E82"/>
    <w:rsid w:val="00734E8E"/>
    <w:rsid w:val="007351D1"/>
    <w:rsid w:val="00735C58"/>
    <w:rsid w:val="007361A1"/>
    <w:rsid w:val="007362C7"/>
    <w:rsid w:val="007364C9"/>
    <w:rsid w:val="00736764"/>
    <w:rsid w:val="00737331"/>
    <w:rsid w:val="00737C1C"/>
    <w:rsid w:val="0074019D"/>
    <w:rsid w:val="00740615"/>
    <w:rsid w:val="0074062F"/>
    <w:rsid w:val="00740A31"/>
    <w:rsid w:val="00740EC7"/>
    <w:rsid w:val="007411F9"/>
    <w:rsid w:val="007414BA"/>
    <w:rsid w:val="007416C8"/>
    <w:rsid w:val="0074199E"/>
    <w:rsid w:val="00741C5C"/>
    <w:rsid w:val="007420CD"/>
    <w:rsid w:val="007429C3"/>
    <w:rsid w:val="007433C2"/>
    <w:rsid w:val="00743C33"/>
    <w:rsid w:val="00744118"/>
    <w:rsid w:val="00744C08"/>
    <w:rsid w:val="00744D9C"/>
    <w:rsid w:val="0074523F"/>
    <w:rsid w:val="007456EE"/>
    <w:rsid w:val="00745ED5"/>
    <w:rsid w:val="007466F0"/>
    <w:rsid w:val="00746728"/>
    <w:rsid w:val="00746B59"/>
    <w:rsid w:val="00746ECD"/>
    <w:rsid w:val="00747767"/>
    <w:rsid w:val="00750941"/>
    <w:rsid w:val="00751EAE"/>
    <w:rsid w:val="00752404"/>
    <w:rsid w:val="0075285D"/>
    <w:rsid w:val="00752B5C"/>
    <w:rsid w:val="00752CC7"/>
    <w:rsid w:val="00752EFA"/>
    <w:rsid w:val="00752F92"/>
    <w:rsid w:val="00753172"/>
    <w:rsid w:val="0075323C"/>
    <w:rsid w:val="00754218"/>
    <w:rsid w:val="00754348"/>
    <w:rsid w:val="0075595E"/>
    <w:rsid w:val="00755CC0"/>
    <w:rsid w:val="00755CF2"/>
    <w:rsid w:val="007563D3"/>
    <w:rsid w:val="007567A3"/>
    <w:rsid w:val="007570AA"/>
    <w:rsid w:val="0075724B"/>
    <w:rsid w:val="0075749C"/>
    <w:rsid w:val="00757ABC"/>
    <w:rsid w:val="007605C7"/>
    <w:rsid w:val="00760D08"/>
    <w:rsid w:val="00760EF1"/>
    <w:rsid w:val="0076123C"/>
    <w:rsid w:val="00761E4F"/>
    <w:rsid w:val="00762832"/>
    <w:rsid w:val="00762F0F"/>
    <w:rsid w:val="007634C1"/>
    <w:rsid w:val="00764434"/>
    <w:rsid w:val="00764760"/>
    <w:rsid w:val="00765140"/>
    <w:rsid w:val="007653E6"/>
    <w:rsid w:val="00765B2A"/>
    <w:rsid w:val="00765D91"/>
    <w:rsid w:val="007662DD"/>
    <w:rsid w:val="0076788E"/>
    <w:rsid w:val="00767BB5"/>
    <w:rsid w:val="00767C4C"/>
    <w:rsid w:val="00767E64"/>
    <w:rsid w:val="00770144"/>
    <w:rsid w:val="00770480"/>
    <w:rsid w:val="007715EC"/>
    <w:rsid w:val="00771716"/>
    <w:rsid w:val="00772286"/>
    <w:rsid w:val="00772AC4"/>
    <w:rsid w:val="00772CFE"/>
    <w:rsid w:val="00772D29"/>
    <w:rsid w:val="00772F28"/>
    <w:rsid w:val="007732C4"/>
    <w:rsid w:val="00773D64"/>
    <w:rsid w:val="007743C7"/>
    <w:rsid w:val="00775492"/>
    <w:rsid w:val="00775CA8"/>
    <w:rsid w:val="0077642F"/>
    <w:rsid w:val="00777ECA"/>
    <w:rsid w:val="00780B82"/>
    <w:rsid w:val="00780BD6"/>
    <w:rsid w:val="00781770"/>
    <w:rsid w:val="007817AA"/>
    <w:rsid w:val="00781B80"/>
    <w:rsid w:val="00782268"/>
    <w:rsid w:val="007824CA"/>
    <w:rsid w:val="0078280D"/>
    <w:rsid w:val="00783527"/>
    <w:rsid w:val="00783893"/>
    <w:rsid w:val="00784372"/>
    <w:rsid w:val="00784E27"/>
    <w:rsid w:val="007857FF"/>
    <w:rsid w:val="00786252"/>
    <w:rsid w:val="00786492"/>
    <w:rsid w:val="00786B89"/>
    <w:rsid w:val="00786F39"/>
    <w:rsid w:val="0079028D"/>
    <w:rsid w:val="007910DE"/>
    <w:rsid w:val="007917D6"/>
    <w:rsid w:val="0079258B"/>
    <w:rsid w:val="00792D99"/>
    <w:rsid w:val="007934F1"/>
    <w:rsid w:val="00793830"/>
    <w:rsid w:val="00793A18"/>
    <w:rsid w:val="00794CED"/>
    <w:rsid w:val="00795358"/>
    <w:rsid w:val="00795987"/>
    <w:rsid w:val="0079605B"/>
    <w:rsid w:val="007964DA"/>
    <w:rsid w:val="00796570"/>
    <w:rsid w:val="00796707"/>
    <w:rsid w:val="00796A98"/>
    <w:rsid w:val="00797172"/>
    <w:rsid w:val="00797BF3"/>
    <w:rsid w:val="00797C73"/>
    <w:rsid w:val="00797D69"/>
    <w:rsid w:val="007A1046"/>
    <w:rsid w:val="007A15BA"/>
    <w:rsid w:val="007A17D4"/>
    <w:rsid w:val="007A2A31"/>
    <w:rsid w:val="007A2D31"/>
    <w:rsid w:val="007A306E"/>
    <w:rsid w:val="007A3477"/>
    <w:rsid w:val="007A3509"/>
    <w:rsid w:val="007A38C4"/>
    <w:rsid w:val="007A3F77"/>
    <w:rsid w:val="007A4116"/>
    <w:rsid w:val="007A4AAD"/>
    <w:rsid w:val="007A4F5B"/>
    <w:rsid w:val="007A54AF"/>
    <w:rsid w:val="007A6888"/>
    <w:rsid w:val="007A72F5"/>
    <w:rsid w:val="007A79D7"/>
    <w:rsid w:val="007A7E01"/>
    <w:rsid w:val="007A7E32"/>
    <w:rsid w:val="007B1BA3"/>
    <w:rsid w:val="007B25E1"/>
    <w:rsid w:val="007B278F"/>
    <w:rsid w:val="007B2A64"/>
    <w:rsid w:val="007B2BAB"/>
    <w:rsid w:val="007B2BB7"/>
    <w:rsid w:val="007B32A3"/>
    <w:rsid w:val="007B3FDE"/>
    <w:rsid w:val="007B40D1"/>
    <w:rsid w:val="007B49BF"/>
    <w:rsid w:val="007B4B54"/>
    <w:rsid w:val="007B53A4"/>
    <w:rsid w:val="007B56DE"/>
    <w:rsid w:val="007B5DCF"/>
    <w:rsid w:val="007B5E00"/>
    <w:rsid w:val="007B5E44"/>
    <w:rsid w:val="007B63FE"/>
    <w:rsid w:val="007B6728"/>
    <w:rsid w:val="007B6F1C"/>
    <w:rsid w:val="007B7489"/>
    <w:rsid w:val="007B74FC"/>
    <w:rsid w:val="007B7571"/>
    <w:rsid w:val="007B79EF"/>
    <w:rsid w:val="007B7F33"/>
    <w:rsid w:val="007C03FF"/>
    <w:rsid w:val="007C09AF"/>
    <w:rsid w:val="007C0EC2"/>
    <w:rsid w:val="007C1A7F"/>
    <w:rsid w:val="007C1CDA"/>
    <w:rsid w:val="007C213D"/>
    <w:rsid w:val="007C24E2"/>
    <w:rsid w:val="007C2941"/>
    <w:rsid w:val="007C29D3"/>
    <w:rsid w:val="007C3ABA"/>
    <w:rsid w:val="007C3C67"/>
    <w:rsid w:val="007C3E92"/>
    <w:rsid w:val="007C3F79"/>
    <w:rsid w:val="007C4A8A"/>
    <w:rsid w:val="007C5729"/>
    <w:rsid w:val="007C6FF6"/>
    <w:rsid w:val="007C777B"/>
    <w:rsid w:val="007C7AC1"/>
    <w:rsid w:val="007D058E"/>
    <w:rsid w:val="007D0ACD"/>
    <w:rsid w:val="007D0DB1"/>
    <w:rsid w:val="007D163D"/>
    <w:rsid w:val="007D17FA"/>
    <w:rsid w:val="007D22E0"/>
    <w:rsid w:val="007D2E1C"/>
    <w:rsid w:val="007D3AC5"/>
    <w:rsid w:val="007D4ADA"/>
    <w:rsid w:val="007D4D41"/>
    <w:rsid w:val="007D5BB4"/>
    <w:rsid w:val="007D5D67"/>
    <w:rsid w:val="007D62FA"/>
    <w:rsid w:val="007D65AB"/>
    <w:rsid w:val="007D6C14"/>
    <w:rsid w:val="007D75D8"/>
    <w:rsid w:val="007D7B34"/>
    <w:rsid w:val="007E004A"/>
    <w:rsid w:val="007E04E9"/>
    <w:rsid w:val="007E10B0"/>
    <w:rsid w:val="007E1111"/>
    <w:rsid w:val="007E1504"/>
    <w:rsid w:val="007E1977"/>
    <w:rsid w:val="007E2690"/>
    <w:rsid w:val="007E26A5"/>
    <w:rsid w:val="007E2D7A"/>
    <w:rsid w:val="007E3124"/>
    <w:rsid w:val="007E38BF"/>
    <w:rsid w:val="007E3BE6"/>
    <w:rsid w:val="007E481E"/>
    <w:rsid w:val="007E52FD"/>
    <w:rsid w:val="007E5A47"/>
    <w:rsid w:val="007E64C3"/>
    <w:rsid w:val="007E6F96"/>
    <w:rsid w:val="007F0705"/>
    <w:rsid w:val="007F0C4C"/>
    <w:rsid w:val="007F1972"/>
    <w:rsid w:val="007F236F"/>
    <w:rsid w:val="007F2D93"/>
    <w:rsid w:val="007F2E6F"/>
    <w:rsid w:val="007F2E78"/>
    <w:rsid w:val="007F2FD3"/>
    <w:rsid w:val="007F30FB"/>
    <w:rsid w:val="007F390C"/>
    <w:rsid w:val="007F3F49"/>
    <w:rsid w:val="007F502D"/>
    <w:rsid w:val="007F5520"/>
    <w:rsid w:val="007F643C"/>
    <w:rsid w:val="007F662F"/>
    <w:rsid w:val="007F67FB"/>
    <w:rsid w:val="007F6A51"/>
    <w:rsid w:val="007F6D99"/>
    <w:rsid w:val="007F75F1"/>
    <w:rsid w:val="007F79CF"/>
    <w:rsid w:val="007F7F0F"/>
    <w:rsid w:val="008006C0"/>
    <w:rsid w:val="00800CBD"/>
    <w:rsid w:val="00801735"/>
    <w:rsid w:val="00801DFB"/>
    <w:rsid w:val="008021F4"/>
    <w:rsid w:val="0080260D"/>
    <w:rsid w:val="0080282A"/>
    <w:rsid w:val="00802963"/>
    <w:rsid w:val="008030CF"/>
    <w:rsid w:val="00803497"/>
    <w:rsid w:val="00803670"/>
    <w:rsid w:val="00803FE5"/>
    <w:rsid w:val="00804595"/>
    <w:rsid w:val="008047F9"/>
    <w:rsid w:val="00804F8C"/>
    <w:rsid w:val="00805713"/>
    <w:rsid w:val="00806055"/>
    <w:rsid w:val="00806493"/>
    <w:rsid w:val="00806B1B"/>
    <w:rsid w:val="00806D0D"/>
    <w:rsid w:val="00807AA0"/>
    <w:rsid w:val="0081012A"/>
    <w:rsid w:val="0081036D"/>
    <w:rsid w:val="00811369"/>
    <w:rsid w:val="0081138D"/>
    <w:rsid w:val="00811FD0"/>
    <w:rsid w:val="008123E9"/>
    <w:rsid w:val="0081290B"/>
    <w:rsid w:val="00812BF9"/>
    <w:rsid w:val="00812CA2"/>
    <w:rsid w:val="00812E59"/>
    <w:rsid w:val="00813B36"/>
    <w:rsid w:val="0081490F"/>
    <w:rsid w:val="0081534E"/>
    <w:rsid w:val="0081592C"/>
    <w:rsid w:val="00815B4B"/>
    <w:rsid w:val="00816071"/>
    <w:rsid w:val="008162BE"/>
    <w:rsid w:val="00816335"/>
    <w:rsid w:val="008167A0"/>
    <w:rsid w:val="008176B3"/>
    <w:rsid w:val="00817760"/>
    <w:rsid w:val="00817CBC"/>
    <w:rsid w:val="00817F55"/>
    <w:rsid w:val="0082010E"/>
    <w:rsid w:val="0082045E"/>
    <w:rsid w:val="008206A9"/>
    <w:rsid w:val="00820B17"/>
    <w:rsid w:val="008210AB"/>
    <w:rsid w:val="00821366"/>
    <w:rsid w:val="00821A0F"/>
    <w:rsid w:val="00822708"/>
    <w:rsid w:val="00823131"/>
    <w:rsid w:val="008258EF"/>
    <w:rsid w:val="00826CF6"/>
    <w:rsid w:val="0082742F"/>
    <w:rsid w:val="00827930"/>
    <w:rsid w:val="00827CEF"/>
    <w:rsid w:val="00830216"/>
    <w:rsid w:val="00831487"/>
    <w:rsid w:val="00831CAE"/>
    <w:rsid w:val="00832AE1"/>
    <w:rsid w:val="00832CBF"/>
    <w:rsid w:val="00833032"/>
    <w:rsid w:val="008332FA"/>
    <w:rsid w:val="00833858"/>
    <w:rsid w:val="00833D6B"/>
    <w:rsid w:val="008340F0"/>
    <w:rsid w:val="00834594"/>
    <w:rsid w:val="008351C6"/>
    <w:rsid w:val="00835223"/>
    <w:rsid w:val="00835A92"/>
    <w:rsid w:val="00835C26"/>
    <w:rsid w:val="00836725"/>
    <w:rsid w:val="008370D9"/>
    <w:rsid w:val="0083794B"/>
    <w:rsid w:val="00837EAC"/>
    <w:rsid w:val="00837F2F"/>
    <w:rsid w:val="00840550"/>
    <w:rsid w:val="00840C28"/>
    <w:rsid w:val="00840D04"/>
    <w:rsid w:val="00840DBF"/>
    <w:rsid w:val="00841270"/>
    <w:rsid w:val="008412F2"/>
    <w:rsid w:val="00841C7B"/>
    <w:rsid w:val="00841D4E"/>
    <w:rsid w:val="00841E4B"/>
    <w:rsid w:val="00842973"/>
    <w:rsid w:val="00842F21"/>
    <w:rsid w:val="00843062"/>
    <w:rsid w:val="008437AE"/>
    <w:rsid w:val="00843FF0"/>
    <w:rsid w:val="00844A01"/>
    <w:rsid w:val="00845429"/>
    <w:rsid w:val="00845CA0"/>
    <w:rsid w:val="00845DAB"/>
    <w:rsid w:val="00846190"/>
    <w:rsid w:val="00846E80"/>
    <w:rsid w:val="00846F11"/>
    <w:rsid w:val="0084734B"/>
    <w:rsid w:val="00847F7A"/>
    <w:rsid w:val="008503A7"/>
    <w:rsid w:val="00850867"/>
    <w:rsid w:val="00850CB7"/>
    <w:rsid w:val="008517C7"/>
    <w:rsid w:val="008517ED"/>
    <w:rsid w:val="008518FA"/>
    <w:rsid w:val="00851B95"/>
    <w:rsid w:val="0085245B"/>
    <w:rsid w:val="00852983"/>
    <w:rsid w:val="00852C2A"/>
    <w:rsid w:val="00853288"/>
    <w:rsid w:val="00855277"/>
    <w:rsid w:val="0085572A"/>
    <w:rsid w:val="00856921"/>
    <w:rsid w:val="00856D80"/>
    <w:rsid w:val="00857D45"/>
    <w:rsid w:val="008606BF"/>
    <w:rsid w:val="0086093D"/>
    <w:rsid w:val="00860A3A"/>
    <w:rsid w:val="008611CD"/>
    <w:rsid w:val="00861465"/>
    <w:rsid w:val="008618C4"/>
    <w:rsid w:val="008623D3"/>
    <w:rsid w:val="008629C7"/>
    <w:rsid w:val="00862BCE"/>
    <w:rsid w:val="00863336"/>
    <w:rsid w:val="00863743"/>
    <w:rsid w:val="0086375E"/>
    <w:rsid w:val="0086404E"/>
    <w:rsid w:val="00864444"/>
    <w:rsid w:val="008655EB"/>
    <w:rsid w:val="00866037"/>
    <w:rsid w:val="008660D5"/>
    <w:rsid w:val="00866704"/>
    <w:rsid w:val="00866AF9"/>
    <w:rsid w:val="00866FA1"/>
    <w:rsid w:val="00867A76"/>
    <w:rsid w:val="00867F0D"/>
    <w:rsid w:val="0087003B"/>
    <w:rsid w:val="00870062"/>
    <w:rsid w:val="00870115"/>
    <w:rsid w:val="0087012D"/>
    <w:rsid w:val="0087141B"/>
    <w:rsid w:val="008716BB"/>
    <w:rsid w:val="0087192E"/>
    <w:rsid w:val="00871B50"/>
    <w:rsid w:val="00872C29"/>
    <w:rsid w:val="00874044"/>
    <w:rsid w:val="00874155"/>
    <w:rsid w:val="00874245"/>
    <w:rsid w:val="00874EBA"/>
    <w:rsid w:val="008750D1"/>
    <w:rsid w:val="00875A98"/>
    <w:rsid w:val="00876294"/>
    <w:rsid w:val="008762BD"/>
    <w:rsid w:val="008765D2"/>
    <w:rsid w:val="00876C3B"/>
    <w:rsid w:val="00876D4A"/>
    <w:rsid w:val="00877320"/>
    <w:rsid w:val="00877D07"/>
    <w:rsid w:val="0088082E"/>
    <w:rsid w:val="00881117"/>
    <w:rsid w:val="00881A67"/>
    <w:rsid w:val="008826E5"/>
    <w:rsid w:val="0088290A"/>
    <w:rsid w:val="008836E7"/>
    <w:rsid w:val="00883919"/>
    <w:rsid w:val="00883C47"/>
    <w:rsid w:val="00883F27"/>
    <w:rsid w:val="0088438D"/>
    <w:rsid w:val="0088470B"/>
    <w:rsid w:val="00884990"/>
    <w:rsid w:val="008850D8"/>
    <w:rsid w:val="00885F0C"/>
    <w:rsid w:val="008870CB"/>
    <w:rsid w:val="00887109"/>
    <w:rsid w:val="0088714D"/>
    <w:rsid w:val="0088770C"/>
    <w:rsid w:val="008905FB"/>
    <w:rsid w:val="008907AF"/>
    <w:rsid w:val="00891A3B"/>
    <w:rsid w:val="00891E4F"/>
    <w:rsid w:val="008923CB"/>
    <w:rsid w:val="008928A0"/>
    <w:rsid w:val="008938BD"/>
    <w:rsid w:val="0089415C"/>
    <w:rsid w:val="0089432C"/>
    <w:rsid w:val="00894703"/>
    <w:rsid w:val="00894AA5"/>
    <w:rsid w:val="008954A2"/>
    <w:rsid w:val="0089559A"/>
    <w:rsid w:val="008967A9"/>
    <w:rsid w:val="00896F04"/>
    <w:rsid w:val="0089709F"/>
    <w:rsid w:val="00897482"/>
    <w:rsid w:val="00897C7E"/>
    <w:rsid w:val="00897DEE"/>
    <w:rsid w:val="00897FB4"/>
    <w:rsid w:val="008A0BD6"/>
    <w:rsid w:val="008A0BDA"/>
    <w:rsid w:val="008A0DE9"/>
    <w:rsid w:val="008A0E03"/>
    <w:rsid w:val="008A0F00"/>
    <w:rsid w:val="008A1344"/>
    <w:rsid w:val="008A1D75"/>
    <w:rsid w:val="008A2E53"/>
    <w:rsid w:val="008A3BC5"/>
    <w:rsid w:val="008A3BF4"/>
    <w:rsid w:val="008A4B94"/>
    <w:rsid w:val="008A4E30"/>
    <w:rsid w:val="008A4ED7"/>
    <w:rsid w:val="008A5799"/>
    <w:rsid w:val="008A5A18"/>
    <w:rsid w:val="008A6357"/>
    <w:rsid w:val="008A6428"/>
    <w:rsid w:val="008A6649"/>
    <w:rsid w:val="008A7438"/>
    <w:rsid w:val="008A784D"/>
    <w:rsid w:val="008A7D61"/>
    <w:rsid w:val="008A7E61"/>
    <w:rsid w:val="008B0B67"/>
    <w:rsid w:val="008B0D08"/>
    <w:rsid w:val="008B0EC8"/>
    <w:rsid w:val="008B1585"/>
    <w:rsid w:val="008B20C4"/>
    <w:rsid w:val="008B24D7"/>
    <w:rsid w:val="008B276C"/>
    <w:rsid w:val="008B2D56"/>
    <w:rsid w:val="008B368D"/>
    <w:rsid w:val="008B3877"/>
    <w:rsid w:val="008B43B8"/>
    <w:rsid w:val="008B45DA"/>
    <w:rsid w:val="008B5219"/>
    <w:rsid w:val="008B5347"/>
    <w:rsid w:val="008B5740"/>
    <w:rsid w:val="008B58F0"/>
    <w:rsid w:val="008B5DE5"/>
    <w:rsid w:val="008B5F73"/>
    <w:rsid w:val="008B6711"/>
    <w:rsid w:val="008B7399"/>
    <w:rsid w:val="008C0067"/>
    <w:rsid w:val="008C0D00"/>
    <w:rsid w:val="008C1774"/>
    <w:rsid w:val="008C186A"/>
    <w:rsid w:val="008C1890"/>
    <w:rsid w:val="008C2023"/>
    <w:rsid w:val="008C2610"/>
    <w:rsid w:val="008C2D26"/>
    <w:rsid w:val="008C36EC"/>
    <w:rsid w:val="008C3A43"/>
    <w:rsid w:val="008C3C53"/>
    <w:rsid w:val="008C46A4"/>
    <w:rsid w:val="008C4914"/>
    <w:rsid w:val="008C501A"/>
    <w:rsid w:val="008C59C4"/>
    <w:rsid w:val="008C5D82"/>
    <w:rsid w:val="008C607D"/>
    <w:rsid w:val="008C68AC"/>
    <w:rsid w:val="008C6AC7"/>
    <w:rsid w:val="008C75F4"/>
    <w:rsid w:val="008C7CEA"/>
    <w:rsid w:val="008D061C"/>
    <w:rsid w:val="008D13C1"/>
    <w:rsid w:val="008D160B"/>
    <w:rsid w:val="008D1955"/>
    <w:rsid w:val="008D22CE"/>
    <w:rsid w:val="008D274A"/>
    <w:rsid w:val="008D4455"/>
    <w:rsid w:val="008D4B44"/>
    <w:rsid w:val="008D51A9"/>
    <w:rsid w:val="008D5686"/>
    <w:rsid w:val="008D56A8"/>
    <w:rsid w:val="008D5892"/>
    <w:rsid w:val="008D5B87"/>
    <w:rsid w:val="008D5BBA"/>
    <w:rsid w:val="008D5DB8"/>
    <w:rsid w:val="008D66C9"/>
    <w:rsid w:val="008D697E"/>
    <w:rsid w:val="008D6CD8"/>
    <w:rsid w:val="008D6CF8"/>
    <w:rsid w:val="008E000C"/>
    <w:rsid w:val="008E09F8"/>
    <w:rsid w:val="008E0F40"/>
    <w:rsid w:val="008E1503"/>
    <w:rsid w:val="008E309E"/>
    <w:rsid w:val="008E467F"/>
    <w:rsid w:val="008E473A"/>
    <w:rsid w:val="008E51BB"/>
    <w:rsid w:val="008E5B4F"/>
    <w:rsid w:val="008E6251"/>
    <w:rsid w:val="008E6577"/>
    <w:rsid w:val="008E65E7"/>
    <w:rsid w:val="008E66F6"/>
    <w:rsid w:val="008E69DE"/>
    <w:rsid w:val="008E6DBB"/>
    <w:rsid w:val="008E6E52"/>
    <w:rsid w:val="008E7F4A"/>
    <w:rsid w:val="008F1398"/>
    <w:rsid w:val="008F1B72"/>
    <w:rsid w:val="008F22C4"/>
    <w:rsid w:val="008F2430"/>
    <w:rsid w:val="008F258A"/>
    <w:rsid w:val="008F358F"/>
    <w:rsid w:val="008F35EF"/>
    <w:rsid w:val="008F41D3"/>
    <w:rsid w:val="008F4CA6"/>
    <w:rsid w:val="008F4EC2"/>
    <w:rsid w:val="008F5CDE"/>
    <w:rsid w:val="008F6000"/>
    <w:rsid w:val="008F646E"/>
    <w:rsid w:val="008F6807"/>
    <w:rsid w:val="008F6D84"/>
    <w:rsid w:val="008F6DC4"/>
    <w:rsid w:val="008F747E"/>
    <w:rsid w:val="009004AC"/>
    <w:rsid w:val="00900950"/>
    <w:rsid w:val="00900D90"/>
    <w:rsid w:val="00900E5F"/>
    <w:rsid w:val="00901473"/>
    <w:rsid w:val="009014F1"/>
    <w:rsid w:val="00901919"/>
    <w:rsid w:val="00902B07"/>
    <w:rsid w:val="00902B26"/>
    <w:rsid w:val="00902B88"/>
    <w:rsid w:val="00902CA4"/>
    <w:rsid w:val="00904A44"/>
    <w:rsid w:val="00905240"/>
    <w:rsid w:val="00905B96"/>
    <w:rsid w:val="00906138"/>
    <w:rsid w:val="0090614B"/>
    <w:rsid w:val="00906432"/>
    <w:rsid w:val="009070FB"/>
    <w:rsid w:val="009078C0"/>
    <w:rsid w:val="00907DF5"/>
    <w:rsid w:val="00907FF3"/>
    <w:rsid w:val="00910B04"/>
    <w:rsid w:val="00910C4F"/>
    <w:rsid w:val="009126E6"/>
    <w:rsid w:val="00912BA4"/>
    <w:rsid w:val="00912CEC"/>
    <w:rsid w:val="009130B0"/>
    <w:rsid w:val="00913219"/>
    <w:rsid w:val="009132B6"/>
    <w:rsid w:val="009137D3"/>
    <w:rsid w:val="009138BF"/>
    <w:rsid w:val="00913AD4"/>
    <w:rsid w:val="00913B99"/>
    <w:rsid w:val="00913F76"/>
    <w:rsid w:val="00914145"/>
    <w:rsid w:val="00914354"/>
    <w:rsid w:val="0091538C"/>
    <w:rsid w:val="0091542B"/>
    <w:rsid w:val="009156DD"/>
    <w:rsid w:val="009156EC"/>
    <w:rsid w:val="00917218"/>
    <w:rsid w:val="00917A06"/>
    <w:rsid w:val="00917C54"/>
    <w:rsid w:val="00917EC4"/>
    <w:rsid w:val="009206A8"/>
    <w:rsid w:val="00920D2E"/>
    <w:rsid w:val="00920DA9"/>
    <w:rsid w:val="009210B4"/>
    <w:rsid w:val="00921DB5"/>
    <w:rsid w:val="00921EC5"/>
    <w:rsid w:val="00921FF1"/>
    <w:rsid w:val="009227BD"/>
    <w:rsid w:val="00922AA6"/>
    <w:rsid w:val="00922B85"/>
    <w:rsid w:val="00922CFC"/>
    <w:rsid w:val="0092309E"/>
    <w:rsid w:val="009231F9"/>
    <w:rsid w:val="00923687"/>
    <w:rsid w:val="00923E98"/>
    <w:rsid w:val="00924053"/>
    <w:rsid w:val="009248F3"/>
    <w:rsid w:val="00924903"/>
    <w:rsid w:val="00924BDA"/>
    <w:rsid w:val="00925199"/>
    <w:rsid w:val="009255A5"/>
    <w:rsid w:val="00925709"/>
    <w:rsid w:val="00926961"/>
    <w:rsid w:val="00927699"/>
    <w:rsid w:val="009303BB"/>
    <w:rsid w:val="00930657"/>
    <w:rsid w:val="0093213C"/>
    <w:rsid w:val="0093263C"/>
    <w:rsid w:val="00932762"/>
    <w:rsid w:val="0093285E"/>
    <w:rsid w:val="00932954"/>
    <w:rsid w:val="00932E0C"/>
    <w:rsid w:val="0093334F"/>
    <w:rsid w:val="009338B3"/>
    <w:rsid w:val="00933F41"/>
    <w:rsid w:val="00933F8C"/>
    <w:rsid w:val="00934277"/>
    <w:rsid w:val="009349EC"/>
    <w:rsid w:val="00934B74"/>
    <w:rsid w:val="00935D8B"/>
    <w:rsid w:val="009361FE"/>
    <w:rsid w:val="00936F7C"/>
    <w:rsid w:val="00936F97"/>
    <w:rsid w:val="00937489"/>
    <w:rsid w:val="00937680"/>
    <w:rsid w:val="0094091E"/>
    <w:rsid w:val="0094105C"/>
    <w:rsid w:val="0094177A"/>
    <w:rsid w:val="00941A58"/>
    <w:rsid w:val="0094257D"/>
    <w:rsid w:val="0094281C"/>
    <w:rsid w:val="009433D7"/>
    <w:rsid w:val="009434CA"/>
    <w:rsid w:val="00944004"/>
    <w:rsid w:val="00944982"/>
    <w:rsid w:val="00945632"/>
    <w:rsid w:val="00946876"/>
    <w:rsid w:val="009468BD"/>
    <w:rsid w:val="00946A5C"/>
    <w:rsid w:val="0094749C"/>
    <w:rsid w:val="009477F8"/>
    <w:rsid w:val="00947CFC"/>
    <w:rsid w:val="00950B25"/>
    <w:rsid w:val="00950D39"/>
    <w:rsid w:val="00951A60"/>
    <w:rsid w:val="0095259F"/>
    <w:rsid w:val="009529FE"/>
    <w:rsid w:val="00952A60"/>
    <w:rsid w:val="00952AEC"/>
    <w:rsid w:val="00954063"/>
    <w:rsid w:val="009542CA"/>
    <w:rsid w:val="00954943"/>
    <w:rsid w:val="00954DDD"/>
    <w:rsid w:val="00955207"/>
    <w:rsid w:val="0095537E"/>
    <w:rsid w:val="0095565C"/>
    <w:rsid w:val="00955E8C"/>
    <w:rsid w:val="00955FB8"/>
    <w:rsid w:val="009564EF"/>
    <w:rsid w:val="00956A97"/>
    <w:rsid w:val="00957F58"/>
    <w:rsid w:val="00960163"/>
    <w:rsid w:val="009609A1"/>
    <w:rsid w:val="00960A17"/>
    <w:rsid w:val="00960C10"/>
    <w:rsid w:val="00960F11"/>
    <w:rsid w:val="00961375"/>
    <w:rsid w:val="00961387"/>
    <w:rsid w:val="009617D1"/>
    <w:rsid w:val="00961CC0"/>
    <w:rsid w:val="00961D7F"/>
    <w:rsid w:val="00962638"/>
    <w:rsid w:val="00962FF5"/>
    <w:rsid w:val="009643CB"/>
    <w:rsid w:val="00964829"/>
    <w:rsid w:val="00964A02"/>
    <w:rsid w:val="009652F7"/>
    <w:rsid w:val="009654A3"/>
    <w:rsid w:val="00965A77"/>
    <w:rsid w:val="00965CDD"/>
    <w:rsid w:val="00965FE2"/>
    <w:rsid w:val="0096632C"/>
    <w:rsid w:val="00967666"/>
    <w:rsid w:val="00967ADD"/>
    <w:rsid w:val="00967B50"/>
    <w:rsid w:val="00967D7B"/>
    <w:rsid w:val="0097010F"/>
    <w:rsid w:val="0097059F"/>
    <w:rsid w:val="00970892"/>
    <w:rsid w:val="00970AB1"/>
    <w:rsid w:val="00970AD3"/>
    <w:rsid w:val="00971212"/>
    <w:rsid w:val="009717DE"/>
    <w:rsid w:val="00972B4B"/>
    <w:rsid w:val="00973195"/>
    <w:rsid w:val="009734DF"/>
    <w:rsid w:val="00973900"/>
    <w:rsid w:val="00973B7D"/>
    <w:rsid w:val="00974BF5"/>
    <w:rsid w:val="00975834"/>
    <w:rsid w:val="009761AF"/>
    <w:rsid w:val="009763FF"/>
    <w:rsid w:val="00976CDB"/>
    <w:rsid w:val="00977287"/>
    <w:rsid w:val="0098028F"/>
    <w:rsid w:val="00980497"/>
    <w:rsid w:val="00981761"/>
    <w:rsid w:val="009828BA"/>
    <w:rsid w:val="00983905"/>
    <w:rsid w:val="00983B94"/>
    <w:rsid w:val="009841C3"/>
    <w:rsid w:val="009844DA"/>
    <w:rsid w:val="009847D5"/>
    <w:rsid w:val="00984A24"/>
    <w:rsid w:val="009851BA"/>
    <w:rsid w:val="00985E38"/>
    <w:rsid w:val="00986401"/>
    <w:rsid w:val="00986635"/>
    <w:rsid w:val="0098691D"/>
    <w:rsid w:val="009872F6"/>
    <w:rsid w:val="009873F0"/>
    <w:rsid w:val="0098775B"/>
    <w:rsid w:val="00987779"/>
    <w:rsid w:val="009879C6"/>
    <w:rsid w:val="00987A3A"/>
    <w:rsid w:val="0099069D"/>
    <w:rsid w:val="00990C2A"/>
    <w:rsid w:val="00990E2D"/>
    <w:rsid w:val="00991305"/>
    <w:rsid w:val="00991C53"/>
    <w:rsid w:val="00992513"/>
    <w:rsid w:val="00993017"/>
    <w:rsid w:val="00993F56"/>
    <w:rsid w:val="00994897"/>
    <w:rsid w:val="009952A8"/>
    <w:rsid w:val="00995DB0"/>
    <w:rsid w:val="00995F79"/>
    <w:rsid w:val="00995FE7"/>
    <w:rsid w:val="00996A99"/>
    <w:rsid w:val="009970AB"/>
    <w:rsid w:val="0099747E"/>
    <w:rsid w:val="00997AD4"/>
    <w:rsid w:val="00997B31"/>
    <w:rsid w:val="009A074A"/>
    <w:rsid w:val="009A0858"/>
    <w:rsid w:val="009A0BD0"/>
    <w:rsid w:val="009A0E99"/>
    <w:rsid w:val="009A1081"/>
    <w:rsid w:val="009A18FA"/>
    <w:rsid w:val="009A1A8B"/>
    <w:rsid w:val="009A22D7"/>
    <w:rsid w:val="009A27CF"/>
    <w:rsid w:val="009A37CA"/>
    <w:rsid w:val="009A3A71"/>
    <w:rsid w:val="009A45D0"/>
    <w:rsid w:val="009A4D54"/>
    <w:rsid w:val="009A5135"/>
    <w:rsid w:val="009A5845"/>
    <w:rsid w:val="009A59C0"/>
    <w:rsid w:val="009A5A00"/>
    <w:rsid w:val="009A5B7E"/>
    <w:rsid w:val="009A614B"/>
    <w:rsid w:val="009A63DC"/>
    <w:rsid w:val="009A6A38"/>
    <w:rsid w:val="009A6BCC"/>
    <w:rsid w:val="009A6F9B"/>
    <w:rsid w:val="009A70D6"/>
    <w:rsid w:val="009A7F41"/>
    <w:rsid w:val="009A7F99"/>
    <w:rsid w:val="009B0A04"/>
    <w:rsid w:val="009B1ACA"/>
    <w:rsid w:val="009B207C"/>
    <w:rsid w:val="009B2891"/>
    <w:rsid w:val="009B3610"/>
    <w:rsid w:val="009B3DD0"/>
    <w:rsid w:val="009B3F6F"/>
    <w:rsid w:val="009B458D"/>
    <w:rsid w:val="009B4762"/>
    <w:rsid w:val="009B4EE0"/>
    <w:rsid w:val="009B5450"/>
    <w:rsid w:val="009B630D"/>
    <w:rsid w:val="009B6338"/>
    <w:rsid w:val="009B688A"/>
    <w:rsid w:val="009B6E6C"/>
    <w:rsid w:val="009B74EB"/>
    <w:rsid w:val="009B7A3D"/>
    <w:rsid w:val="009B7B25"/>
    <w:rsid w:val="009C0AFA"/>
    <w:rsid w:val="009C1596"/>
    <w:rsid w:val="009C15DD"/>
    <w:rsid w:val="009C2089"/>
    <w:rsid w:val="009C33D7"/>
    <w:rsid w:val="009C44BA"/>
    <w:rsid w:val="009C5283"/>
    <w:rsid w:val="009C6D32"/>
    <w:rsid w:val="009C6E9D"/>
    <w:rsid w:val="009D0567"/>
    <w:rsid w:val="009D0A28"/>
    <w:rsid w:val="009D0B0F"/>
    <w:rsid w:val="009D1568"/>
    <w:rsid w:val="009D162C"/>
    <w:rsid w:val="009D170D"/>
    <w:rsid w:val="009D1809"/>
    <w:rsid w:val="009D23D0"/>
    <w:rsid w:val="009D3484"/>
    <w:rsid w:val="009D3E90"/>
    <w:rsid w:val="009D45D9"/>
    <w:rsid w:val="009D4D21"/>
    <w:rsid w:val="009D5921"/>
    <w:rsid w:val="009D5E52"/>
    <w:rsid w:val="009D608E"/>
    <w:rsid w:val="009D611E"/>
    <w:rsid w:val="009D6144"/>
    <w:rsid w:val="009D61CA"/>
    <w:rsid w:val="009D685E"/>
    <w:rsid w:val="009D7452"/>
    <w:rsid w:val="009E0269"/>
    <w:rsid w:val="009E044C"/>
    <w:rsid w:val="009E04B0"/>
    <w:rsid w:val="009E0B32"/>
    <w:rsid w:val="009E1403"/>
    <w:rsid w:val="009E1512"/>
    <w:rsid w:val="009E1C5C"/>
    <w:rsid w:val="009E20F2"/>
    <w:rsid w:val="009E284B"/>
    <w:rsid w:val="009E2AE3"/>
    <w:rsid w:val="009E2B54"/>
    <w:rsid w:val="009E2BDF"/>
    <w:rsid w:val="009E2D59"/>
    <w:rsid w:val="009E2EBD"/>
    <w:rsid w:val="009E2FE3"/>
    <w:rsid w:val="009E34CB"/>
    <w:rsid w:val="009E37A7"/>
    <w:rsid w:val="009E3ACF"/>
    <w:rsid w:val="009E45A1"/>
    <w:rsid w:val="009E4B03"/>
    <w:rsid w:val="009E4C22"/>
    <w:rsid w:val="009E4D6C"/>
    <w:rsid w:val="009E4DB3"/>
    <w:rsid w:val="009E5EF8"/>
    <w:rsid w:val="009E6509"/>
    <w:rsid w:val="009E6B19"/>
    <w:rsid w:val="009E7002"/>
    <w:rsid w:val="009F0DDC"/>
    <w:rsid w:val="009F0F19"/>
    <w:rsid w:val="009F0F7C"/>
    <w:rsid w:val="009F105D"/>
    <w:rsid w:val="009F155B"/>
    <w:rsid w:val="009F1B98"/>
    <w:rsid w:val="009F1DC7"/>
    <w:rsid w:val="009F2A1C"/>
    <w:rsid w:val="009F3821"/>
    <w:rsid w:val="009F429F"/>
    <w:rsid w:val="009F527B"/>
    <w:rsid w:val="009F6090"/>
    <w:rsid w:val="009F63AB"/>
    <w:rsid w:val="009F65A2"/>
    <w:rsid w:val="009F7522"/>
    <w:rsid w:val="009F76A1"/>
    <w:rsid w:val="009F7ECA"/>
    <w:rsid w:val="00A00216"/>
    <w:rsid w:val="00A018F8"/>
    <w:rsid w:val="00A01AA8"/>
    <w:rsid w:val="00A01BAA"/>
    <w:rsid w:val="00A02A49"/>
    <w:rsid w:val="00A02D18"/>
    <w:rsid w:val="00A02EF0"/>
    <w:rsid w:val="00A02F51"/>
    <w:rsid w:val="00A041B5"/>
    <w:rsid w:val="00A06250"/>
    <w:rsid w:val="00A06987"/>
    <w:rsid w:val="00A06CA7"/>
    <w:rsid w:val="00A075BB"/>
    <w:rsid w:val="00A10189"/>
    <w:rsid w:val="00A10388"/>
    <w:rsid w:val="00A116E6"/>
    <w:rsid w:val="00A118CD"/>
    <w:rsid w:val="00A1215B"/>
    <w:rsid w:val="00A12E44"/>
    <w:rsid w:val="00A12F98"/>
    <w:rsid w:val="00A13ECB"/>
    <w:rsid w:val="00A145F6"/>
    <w:rsid w:val="00A14F46"/>
    <w:rsid w:val="00A152B1"/>
    <w:rsid w:val="00A1536B"/>
    <w:rsid w:val="00A1559F"/>
    <w:rsid w:val="00A15741"/>
    <w:rsid w:val="00A15E3A"/>
    <w:rsid w:val="00A1624D"/>
    <w:rsid w:val="00A1648A"/>
    <w:rsid w:val="00A16C28"/>
    <w:rsid w:val="00A173F7"/>
    <w:rsid w:val="00A174FE"/>
    <w:rsid w:val="00A178A4"/>
    <w:rsid w:val="00A17928"/>
    <w:rsid w:val="00A204C6"/>
    <w:rsid w:val="00A2164C"/>
    <w:rsid w:val="00A21D2B"/>
    <w:rsid w:val="00A21FDE"/>
    <w:rsid w:val="00A2256D"/>
    <w:rsid w:val="00A22AB0"/>
    <w:rsid w:val="00A23C40"/>
    <w:rsid w:val="00A240B9"/>
    <w:rsid w:val="00A2440C"/>
    <w:rsid w:val="00A24732"/>
    <w:rsid w:val="00A25237"/>
    <w:rsid w:val="00A255C0"/>
    <w:rsid w:val="00A25720"/>
    <w:rsid w:val="00A25749"/>
    <w:rsid w:val="00A25AF4"/>
    <w:rsid w:val="00A26E02"/>
    <w:rsid w:val="00A26E26"/>
    <w:rsid w:val="00A27EEA"/>
    <w:rsid w:val="00A30540"/>
    <w:rsid w:val="00A307A5"/>
    <w:rsid w:val="00A30859"/>
    <w:rsid w:val="00A3110D"/>
    <w:rsid w:val="00A322AF"/>
    <w:rsid w:val="00A32404"/>
    <w:rsid w:val="00A3325C"/>
    <w:rsid w:val="00A339DD"/>
    <w:rsid w:val="00A33A1D"/>
    <w:rsid w:val="00A344B1"/>
    <w:rsid w:val="00A34A09"/>
    <w:rsid w:val="00A34C77"/>
    <w:rsid w:val="00A35788"/>
    <w:rsid w:val="00A35A37"/>
    <w:rsid w:val="00A35CE3"/>
    <w:rsid w:val="00A36B32"/>
    <w:rsid w:val="00A372D8"/>
    <w:rsid w:val="00A37705"/>
    <w:rsid w:val="00A40399"/>
    <w:rsid w:val="00A407C3"/>
    <w:rsid w:val="00A4083B"/>
    <w:rsid w:val="00A412E1"/>
    <w:rsid w:val="00A416C2"/>
    <w:rsid w:val="00A43283"/>
    <w:rsid w:val="00A4416A"/>
    <w:rsid w:val="00A4448E"/>
    <w:rsid w:val="00A4512A"/>
    <w:rsid w:val="00A451E7"/>
    <w:rsid w:val="00A45D38"/>
    <w:rsid w:val="00A46116"/>
    <w:rsid w:val="00A46515"/>
    <w:rsid w:val="00A46E93"/>
    <w:rsid w:val="00A47298"/>
    <w:rsid w:val="00A47926"/>
    <w:rsid w:val="00A47A78"/>
    <w:rsid w:val="00A47C51"/>
    <w:rsid w:val="00A51285"/>
    <w:rsid w:val="00A514C1"/>
    <w:rsid w:val="00A5163A"/>
    <w:rsid w:val="00A52174"/>
    <w:rsid w:val="00A52D9E"/>
    <w:rsid w:val="00A52EE7"/>
    <w:rsid w:val="00A53356"/>
    <w:rsid w:val="00A559AC"/>
    <w:rsid w:val="00A55D20"/>
    <w:rsid w:val="00A566BF"/>
    <w:rsid w:val="00A569AB"/>
    <w:rsid w:val="00A56A6D"/>
    <w:rsid w:val="00A571BF"/>
    <w:rsid w:val="00A574B8"/>
    <w:rsid w:val="00A5760A"/>
    <w:rsid w:val="00A57D35"/>
    <w:rsid w:val="00A6031A"/>
    <w:rsid w:val="00A60838"/>
    <w:rsid w:val="00A60859"/>
    <w:rsid w:val="00A61AC6"/>
    <w:rsid w:val="00A62024"/>
    <w:rsid w:val="00A62122"/>
    <w:rsid w:val="00A62C73"/>
    <w:rsid w:val="00A62D2F"/>
    <w:rsid w:val="00A63853"/>
    <w:rsid w:val="00A63BF2"/>
    <w:rsid w:val="00A63F86"/>
    <w:rsid w:val="00A646F3"/>
    <w:rsid w:val="00A65964"/>
    <w:rsid w:val="00A661BF"/>
    <w:rsid w:val="00A664A8"/>
    <w:rsid w:val="00A67307"/>
    <w:rsid w:val="00A67592"/>
    <w:rsid w:val="00A67737"/>
    <w:rsid w:val="00A67C3C"/>
    <w:rsid w:val="00A67CE7"/>
    <w:rsid w:val="00A705C8"/>
    <w:rsid w:val="00A70AD1"/>
    <w:rsid w:val="00A70B60"/>
    <w:rsid w:val="00A70D62"/>
    <w:rsid w:val="00A7182A"/>
    <w:rsid w:val="00A72229"/>
    <w:rsid w:val="00A7300A"/>
    <w:rsid w:val="00A732DD"/>
    <w:rsid w:val="00A737EB"/>
    <w:rsid w:val="00A73F7E"/>
    <w:rsid w:val="00A74863"/>
    <w:rsid w:val="00A7501B"/>
    <w:rsid w:val="00A75146"/>
    <w:rsid w:val="00A7522F"/>
    <w:rsid w:val="00A7528A"/>
    <w:rsid w:val="00A756B6"/>
    <w:rsid w:val="00A76797"/>
    <w:rsid w:val="00A76D9B"/>
    <w:rsid w:val="00A80235"/>
    <w:rsid w:val="00A80B1A"/>
    <w:rsid w:val="00A80DE7"/>
    <w:rsid w:val="00A81119"/>
    <w:rsid w:val="00A81399"/>
    <w:rsid w:val="00A813E8"/>
    <w:rsid w:val="00A814BC"/>
    <w:rsid w:val="00A814F4"/>
    <w:rsid w:val="00A81AE3"/>
    <w:rsid w:val="00A81FC9"/>
    <w:rsid w:val="00A8223F"/>
    <w:rsid w:val="00A8267E"/>
    <w:rsid w:val="00A82C18"/>
    <w:rsid w:val="00A82C8B"/>
    <w:rsid w:val="00A83005"/>
    <w:rsid w:val="00A83094"/>
    <w:rsid w:val="00A8329C"/>
    <w:rsid w:val="00A833A5"/>
    <w:rsid w:val="00A83D1B"/>
    <w:rsid w:val="00A84510"/>
    <w:rsid w:val="00A84527"/>
    <w:rsid w:val="00A8493F"/>
    <w:rsid w:val="00A8609B"/>
    <w:rsid w:val="00A86382"/>
    <w:rsid w:val="00A8647A"/>
    <w:rsid w:val="00A864C3"/>
    <w:rsid w:val="00A86BA2"/>
    <w:rsid w:val="00A86F9B"/>
    <w:rsid w:val="00A87420"/>
    <w:rsid w:val="00A87571"/>
    <w:rsid w:val="00A875BC"/>
    <w:rsid w:val="00A90322"/>
    <w:rsid w:val="00A90DB9"/>
    <w:rsid w:val="00A90EDA"/>
    <w:rsid w:val="00A90F51"/>
    <w:rsid w:val="00A91935"/>
    <w:rsid w:val="00A91C13"/>
    <w:rsid w:val="00A91E67"/>
    <w:rsid w:val="00A91F58"/>
    <w:rsid w:val="00A92451"/>
    <w:rsid w:val="00A925C2"/>
    <w:rsid w:val="00A92654"/>
    <w:rsid w:val="00A932E4"/>
    <w:rsid w:val="00A933C1"/>
    <w:rsid w:val="00A93C54"/>
    <w:rsid w:val="00A942B6"/>
    <w:rsid w:val="00A943B0"/>
    <w:rsid w:val="00A946E3"/>
    <w:rsid w:val="00A94ADF"/>
    <w:rsid w:val="00A959F0"/>
    <w:rsid w:val="00A95A0C"/>
    <w:rsid w:val="00A95B64"/>
    <w:rsid w:val="00A95C8A"/>
    <w:rsid w:val="00A95F16"/>
    <w:rsid w:val="00A961CB"/>
    <w:rsid w:val="00A9668F"/>
    <w:rsid w:val="00A96AC6"/>
    <w:rsid w:val="00A96B0E"/>
    <w:rsid w:val="00A97FD2"/>
    <w:rsid w:val="00AA0091"/>
    <w:rsid w:val="00AA06F6"/>
    <w:rsid w:val="00AA0BCC"/>
    <w:rsid w:val="00AA1178"/>
    <w:rsid w:val="00AA12D5"/>
    <w:rsid w:val="00AA15D2"/>
    <w:rsid w:val="00AA1A94"/>
    <w:rsid w:val="00AA230F"/>
    <w:rsid w:val="00AA2486"/>
    <w:rsid w:val="00AA3B8F"/>
    <w:rsid w:val="00AA458B"/>
    <w:rsid w:val="00AA4F04"/>
    <w:rsid w:val="00AA5EA7"/>
    <w:rsid w:val="00AA6228"/>
    <w:rsid w:val="00AA6690"/>
    <w:rsid w:val="00AA7AA3"/>
    <w:rsid w:val="00AA7D84"/>
    <w:rsid w:val="00AA7ECF"/>
    <w:rsid w:val="00AB0891"/>
    <w:rsid w:val="00AB2055"/>
    <w:rsid w:val="00AB20F1"/>
    <w:rsid w:val="00AB219A"/>
    <w:rsid w:val="00AB250E"/>
    <w:rsid w:val="00AB2AF7"/>
    <w:rsid w:val="00AB2FCC"/>
    <w:rsid w:val="00AB2FD0"/>
    <w:rsid w:val="00AB3116"/>
    <w:rsid w:val="00AB3D4D"/>
    <w:rsid w:val="00AB402E"/>
    <w:rsid w:val="00AB40A0"/>
    <w:rsid w:val="00AB5295"/>
    <w:rsid w:val="00AB6BA8"/>
    <w:rsid w:val="00AB7121"/>
    <w:rsid w:val="00AB7C94"/>
    <w:rsid w:val="00AB7F6B"/>
    <w:rsid w:val="00AC01F1"/>
    <w:rsid w:val="00AC07BB"/>
    <w:rsid w:val="00AC0C20"/>
    <w:rsid w:val="00AC0E26"/>
    <w:rsid w:val="00AC0F0B"/>
    <w:rsid w:val="00AC2B54"/>
    <w:rsid w:val="00AC2F1A"/>
    <w:rsid w:val="00AC3449"/>
    <w:rsid w:val="00AC36C0"/>
    <w:rsid w:val="00AC39E8"/>
    <w:rsid w:val="00AC3C9A"/>
    <w:rsid w:val="00AC3DDD"/>
    <w:rsid w:val="00AC3F68"/>
    <w:rsid w:val="00AC49A3"/>
    <w:rsid w:val="00AC52C3"/>
    <w:rsid w:val="00AC535E"/>
    <w:rsid w:val="00AC7442"/>
    <w:rsid w:val="00AC7965"/>
    <w:rsid w:val="00AD013A"/>
    <w:rsid w:val="00AD04AD"/>
    <w:rsid w:val="00AD0630"/>
    <w:rsid w:val="00AD1276"/>
    <w:rsid w:val="00AD136A"/>
    <w:rsid w:val="00AD1B26"/>
    <w:rsid w:val="00AD251B"/>
    <w:rsid w:val="00AD2D74"/>
    <w:rsid w:val="00AD42A4"/>
    <w:rsid w:val="00AD47B0"/>
    <w:rsid w:val="00AD4C72"/>
    <w:rsid w:val="00AD4C7E"/>
    <w:rsid w:val="00AD5DE5"/>
    <w:rsid w:val="00AD5F79"/>
    <w:rsid w:val="00AD64CD"/>
    <w:rsid w:val="00AD673C"/>
    <w:rsid w:val="00AD6A2F"/>
    <w:rsid w:val="00AD6B3C"/>
    <w:rsid w:val="00AD7559"/>
    <w:rsid w:val="00AD7B32"/>
    <w:rsid w:val="00AD7FC4"/>
    <w:rsid w:val="00AE0492"/>
    <w:rsid w:val="00AE06B4"/>
    <w:rsid w:val="00AE0AEA"/>
    <w:rsid w:val="00AE0B11"/>
    <w:rsid w:val="00AE0FA6"/>
    <w:rsid w:val="00AE115B"/>
    <w:rsid w:val="00AE23CA"/>
    <w:rsid w:val="00AE2AD0"/>
    <w:rsid w:val="00AE33ED"/>
    <w:rsid w:val="00AE3726"/>
    <w:rsid w:val="00AE3F78"/>
    <w:rsid w:val="00AE5204"/>
    <w:rsid w:val="00AE5369"/>
    <w:rsid w:val="00AE54AD"/>
    <w:rsid w:val="00AE5734"/>
    <w:rsid w:val="00AE5742"/>
    <w:rsid w:val="00AE577D"/>
    <w:rsid w:val="00AE591B"/>
    <w:rsid w:val="00AE5B61"/>
    <w:rsid w:val="00AE6744"/>
    <w:rsid w:val="00AE6A53"/>
    <w:rsid w:val="00AE6D5D"/>
    <w:rsid w:val="00AE7873"/>
    <w:rsid w:val="00AE7911"/>
    <w:rsid w:val="00AF087E"/>
    <w:rsid w:val="00AF0934"/>
    <w:rsid w:val="00AF0B2F"/>
    <w:rsid w:val="00AF0DB2"/>
    <w:rsid w:val="00AF1EAC"/>
    <w:rsid w:val="00AF2018"/>
    <w:rsid w:val="00AF202E"/>
    <w:rsid w:val="00AF32DD"/>
    <w:rsid w:val="00AF35C7"/>
    <w:rsid w:val="00AF4097"/>
    <w:rsid w:val="00AF4F9A"/>
    <w:rsid w:val="00AF54DF"/>
    <w:rsid w:val="00AF5676"/>
    <w:rsid w:val="00AF6619"/>
    <w:rsid w:val="00AF6832"/>
    <w:rsid w:val="00AF6DA5"/>
    <w:rsid w:val="00AF6FDA"/>
    <w:rsid w:val="00AF7FFA"/>
    <w:rsid w:val="00B005C3"/>
    <w:rsid w:val="00B00E22"/>
    <w:rsid w:val="00B0161A"/>
    <w:rsid w:val="00B01626"/>
    <w:rsid w:val="00B01DCA"/>
    <w:rsid w:val="00B01E41"/>
    <w:rsid w:val="00B02083"/>
    <w:rsid w:val="00B020F5"/>
    <w:rsid w:val="00B02595"/>
    <w:rsid w:val="00B02A55"/>
    <w:rsid w:val="00B02CE8"/>
    <w:rsid w:val="00B0332A"/>
    <w:rsid w:val="00B03668"/>
    <w:rsid w:val="00B03B26"/>
    <w:rsid w:val="00B03C36"/>
    <w:rsid w:val="00B0524A"/>
    <w:rsid w:val="00B05E9F"/>
    <w:rsid w:val="00B06811"/>
    <w:rsid w:val="00B075F4"/>
    <w:rsid w:val="00B07774"/>
    <w:rsid w:val="00B107A8"/>
    <w:rsid w:val="00B10E91"/>
    <w:rsid w:val="00B10ED7"/>
    <w:rsid w:val="00B11170"/>
    <w:rsid w:val="00B1135E"/>
    <w:rsid w:val="00B11376"/>
    <w:rsid w:val="00B11726"/>
    <w:rsid w:val="00B11B25"/>
    <w:rsid w:val="00B11D9E"/>
    <w:rsid w:val="00B12186"/>
    <w:rsid w:val="00B12F20"/>
    <w:rsid w:val="00B130B7"/>
    <w:rsid w:val="00B1321B"/>
    <w:rsid w:val="00B13A7D"/>
    <w:rsid w:val="00B13E76"/>
    <w:rsid w:val="00B14174"/>
    <w:rsid w:val="00B14216"/>
    <w:rsid w:val="00B14C4A"/>
    <w:rsid w:val="00B15A07"/>
    <w:rsid w:val="00B15EAD"/>
    <w:rsid w:val="00B1621F"/>
    <w:rsid w:val="00B16549"/>
    <w:rsid w:val="00B1718E"/>
    <w:rsid w:val="00B17333"/>
    <w:rsid w:val="00B17911"/>
    <w:rsid w:val="00B17A34"/>
    <w:rsid w:val="00B206EF"/>
    <w:rsid w:val="00B208B0"/>
    <w:rsid w:val="00B21E4E"/>
    <w:rsid w:val="00B22339"/>
    <w:rsid w:val="00B22789"/>
    <w:rsid w:val="00B22C94"/>
    <w:rsid w:val="00B230B2"/>
    <w:rsid w:val="00B23437"/>
    <w:rsid w:val="00B2401B"/>
    <w:rsid w:val="00B241F0"/>
    <w:rsid w:val="00B25526"/>
    <w:rsid w:val="00B25991"/>
    <w:rsid w:val="00B26190"/>
    <w:rsid w:val="00B26EDC"/>
    <w:rsid w:val="00B27322"/>
    <w:rsid w:val="00B27F34"/>
    <w:rsid w:val="00B30AB3"/>
    <w:rsid w:val="00B30FBE"/>
    <w:rsid w:val="00B310CA"/>
    <w:rsid w:val="00B31532"/>
    <w:rsid w:val="00B316A4"/>
    <w:rsid w:val="00B32B57"/>
    <w:rsid w:val="00B34A40"/>
    <w:rsid w:val="00B35901"/>
    <w:rsid w:val="00B3592B"/>
    <w:rsid w:val="00B35DDA"/>
    <w:rsid w:val="00B35E45"/>
    <w:rsid w:val="00B3677C"/>
    <w:rsid w:val="00B36D58"/>
    <w:rsid w:val="00B3758D"/>
    <w:rsid w:val="00B37DF1"/>
    <w:rsid w:val="00B410D1"/>
    <w:rsid w:val="00B41391"/>
    <w:rsid w:val="00B419DC"/>
    <w:rsid w:val="00B42D0B"/>
    <w:rsid w:val="00B433C8"/>
    <w:rsid w:val="00B4381C"/>
    <w:rsid w:val="00B44100"/>
    <w:rsid w:val="00B447F0"/>
    <w:rsid w:val="00B44E2B"/>
    <w:rsid w:val="00B4539A"/>
    <w:rsid w:val="00B45CF8"/>
    <w:rsid w:val="00B46138"/>
    <w:rsid w:val="00B4642E"/>
    <w:rsid w:val="00B468F1"/>
    <w:rsid w:val="00B46B79"/>
    <w:rsid w:val="00B46CDE"/>
    <w:rsid w:val="00B473CC"/>
    <w:rsid w:val="00B477A8"/>
    <w:rsid w:val="00B477E5"/>
    <w:rsid w:val="00B47BD6"/>
    <w:rsid w:val="00B47C5F"/>
    <w:rsid w:val="00B47F36"/>
    <w:rsid w:val="00B50702"/>
    <w:rsid w:val="00B5089B"/>
    <w:rsid w:val="00B508BB"/>
    <w:rsid w:val="00B508DB"/>
    <w:rsid w:val="00B50B1D"/>
    <w:rsid w:val="00B51236"/>
    <w:rsid w:val="00B51688"/>
    <w:rsid w:val="00B51B14"/>
    <w:rsid w:val="00B51E67"/>
    <w:rsid w:val="00B5256D"/>
    <w:rsid w:val="00B52587"/>
    <w:rsid w:val="00B5373A"/>
    <w:rsid w:val="00B539C5"/>
    <w:rsid w:val="00B540AC"/>
    <w:rsid w:val="00B5418B"/>
    <w:rsid w:val="00B55686"/>
    <w:rsid w:val="00B55C6F"/>
    <w:rsid w:val="00B56BFB"/>
    <w:rsid w:val="00B56C41"/>
    <w:rsid w:val="00B57228"/>
    <w:rsid w:val="00B57399"/>
    <w:rsid w:val="00B609D2"/>
    <w:rsid w:val="00B611F1"/>
    <w:rsid w:val="00B61398"/>
    <w:rsid w:val="00B6179D"/>
    <w:rsid w:val="00B61A44"/>
    <w:rsid w:val="00B61B45"/>
    <w:rsid w:val="00B62041"/>
    <w:rsid w:val="00B62CC2"/>
    <w:rsid w:val="00B63616"/>
    <w:rsid w:val="00B637C6"/>
    <w:rsid w:val="00B63A44"/>
    <w:rsid w:val="00B63A70"/>
    <w:rsid w:val="00B63B7A"/>
    <w:rsid w:val="00B6485F"/>
    <w:rsid w:val="00B64DB7"/>
    <w:rsid w:val="00B64EA4"/>
    <w:rsid w:val="00B65A44"/>
    <w:rsid w:val="00B65EF3"/>
    <w:rsid w:val="00B66091"/>
    <w:rsid w:val="00B67A47"/>
    <w:rsid w:val="00B67AE0"/>
    <w:rsid w:val="00B67E88"/>
    <w:rsid w:val="00B70006"/>
    <w:rsid w:val="00B705B9"/>
    <w:rsid w:val="00B713DF"/>
    <w:rsid w:val="00B716C8"/>
    <w:rsid w:val="00B72FAB"/>
    <w:rsid w:val="00B73329"/>
    <w:rsid w:val="00B7367B"/>
    <w:rsid w:val="00B73AC2"/>
    <w:rsid w:val="00B73E7D"/>
    <w:rsid w:val="00B74067"/>
    <w:rsid w:val="00B743FE"/>
    <w:rsid w:val="00B7475F"/>
    <w:rsid w:val="00B74785"/>
    <w:rsid w:val="00B764E7"/>
    <w:rsid w:val="00B7712B"/>
    <w:rsid w:val="00B776BF"/>
    <w:rsid w:val="00B77780"/>
    <w:rsid w:val="00B77A1D"/>
    <w:rsid w:val="00B80617"/>
    <w:rsid w:val="00B8155B"/>
    <w:rsid w:val="00B8161F"/>
    <w:rsid w:val="00B820F3"/>
    <w:rsid w:val="00B8270B"/>
    <w:rsid w:val="00B8305B"/>
    <w:rsid w:val="00B84133"/>
    <w:rsid w:val="00B84653"/>
    <w:rsid w:val="00B84A63"/>
    <w:rsid w:val="00B84B4E"/>
    <w:rsid w:val="00B84B9F"/>
    <w:rsid w:val="00B85DF6"/>
    <w:rsid w:val="00B86291"/>
    <w:rsid w:val="00B8685F"/>
    <w:rsid w:val="00B86D85"/>
    <w:rsid w:val="00B8711D"/>
    <w:rsid w:val="00B878F6"/>
    <w:rsid w:val="00B87A76"/>
    <w:rsid w:val="00B87AE0"/>
    <w:rsid w:val="00B87AE1"/>
    <w:rsid w:val="00B91890"/>
    <w:rsid w:val="00B91917"/>
    <w:rsid w:val="00B91FDE"/>
    <w:rsid w:val="00B9213E"/>
    <w:rsid w:val="00B92E33"/>
    <w:rsid w:val="00B92F9F"/>
    <w:rsid w:val="00B93999"/>
    <w:rsid w:val="00B93AF6"/>
    <w:rsid w:val="00B93EDA"/>
    <w:rsid w:val="00B93EF7"/>
    <w:rsid w:val="00B9423F"/>
    <w:rsid w:val="00B94951"/>
    <w:rsid w:val="00B94A16"/>
    <w:rsid w:val="00B95387"/>
    <w:rsid w:val="00B96093"/>
    <w:rsid w:val="00B97387"/>
    <w:rsid w:val="00BA0033"/>
    <w:rsid w:val="00BA0C90"/>
    <w:rsid w:val="00BA132F"/>
    <w:rsid w:val="00BA180A"/>
    <w:rsid w:val="00BA18C5"/>
    <w:rsid w:val="00BA2064"/>
    <w:rsid w:val="00BA2339"/>
    <w:rsid w:val="00BA256B"/>
    <w:rsid w:val="00BA2846"/>
    <w:rsid w:val="00BA3E63"/>
    <w:rsid w:val="00BA4539"/>
    <w:rsid w:val="00BA509C"/>
    <w:rsid w:val="00BA57B3"/>
    <w:rsid w:val="00BA5824"/>
    <w:rsid w:val="00BA65CD"/>
    <w:rsid w:val="00BA7E44"/>
    <w:rsid w:val="00BB014E"/>
    <w:rsid w:val="00BB1DDD"/>
    <w:rsid w:val="00BB23D9"/>
    <w:rsid w:val="00BB2446"/>
    <w:rsid w:val="00BB24E5"/>
    <w:rsid w:val="00BB2801"/>
    <w:rsid w:val="00BB2CAC"/>
    <w:rsid w:val="00BB32FB"/>
    <w:rsid w:val="00BB4145"/>
    <w:rsid w:val="00BB5331"/>
    <w:rsid w:val="00BB58F1"/>
    <w:rsid w:val="00BB6057"/>
    <w:rsid w:val="00BB6939"/>
    <w:rsid w:val="00BB6C30"/>
    <w:rsid w:val="00BB6E56"/>
    <w:rsid w:val="00BB7391"/>
    <w:rsid w:val="00BB769E"/>
    <w:rsid w:val="00BC007C"/>
    <w:rsid w:val="00BC068B"/>
    <w:rsid w:val="00BC1726"/>
    <w:rsid w:val="00BC18C1"/>
    <w:rsid w:val="00BC1B0C"/>
    <w:rsid w:val="00BC22F9"/>
    <w:rsid w:val="00BC2A38"/>
    <w:rsid w:val="00BC2DC7"/>
    <w:rsid w:val="00BC2DCC"/>
    <w:rsid w:val="00BC301C"/>
    <w:rsid w:val="00BC340F"/>
    <w:rsid w:val="00BC3B85"/>
    <w:rsid w:val="00BC3D62"/>
    <w:rsid w:val="00BC48E2"/>
    <w:rsid w:val="00BC4914"/>
    <w:rsid w:val="00BC4973"/>
    <w:rsid w:val="00BC50BB"/>
    <w:rsid w:val="00BC54DA"/>
    <w:rsid w:val="00BC5637"/>
    <w:rsid w:val="00BC5C93"/>
    <w:rsid w:val="00BC60F3"/>
    <w:rsid w:val="00BC6325"/>
    <w:rsid w:val="00BC6457"/>
    <w:rsid w:val="00BC69DA"/>
    <w:rsid w:val="00BC6A93"/>
    <w:rsid w:val="00BC6F4B"/>
    <w:rsid w:val="00BC79B2"/>
    <w:rsid w:val="00BC7A55"/>
    <w:rsid w:val="00BD14CA"/>
    <w:rsid w:val="00BD183B"/>
    <w:rsid w:val="00BD1ED7"/>
    <w:rsid w:val="00BD2443"/>
    <w:rsid w:val="00BD2490"/>
    <w:rsid w:val="00BD3009"/>
    <w:rsid w:val="00BD311E"/>
    <w:rsid w:val="00BD33A2"/>
    <w:rsid w:val="00BD5293"/>
    <w:rsid w:val="00BD617E"/>
    <w:rsid w:val="00BD618B"/>
    <w:rsid w:val="00BD62F2"/>
    <w:rsid w:val="00BD6B74"/>
    <w:rsid w:val="00BD6E39"/>
    <w:rsid w:val="00BD7D93"/>
    <w:rsid w:val="00BE09FC"/>
    <w:rsid w:val="00BE199D"/>
    <w:rsid w:val="00BE2230"/>
    <w:rsid w:val="00BE25B7"/>
    <w:rsid w:val="00BE2828"/>
    <w:rsid w:val="00BE3253"/>
    <w:rsid w:val="00BE393B"/>
    <w:rsid w:val="00BE3D46"/>
    <w:rsid w:val="00BE4929"/>
    <w:rsid w:val="00BE522C"/>
    <w:rsid w:val="00BE6437"/>
    <w:rsid w:val="00BE668A"/>
    <w:rsid w:val="00BE6794"/>
    <w:rsid w:val="00BE7222"/>
    <w:rsid w:val="00BE7660"/>
    <w:rsid w:val="00BE7E83"/>
    <w:rsid w:val="00BE7F0C"/>
    <w:rsid w:val="00BF0BD3"/>
    <w:rsid w:val="00BF0E34"/>
    <w:rsid w:val="00BF2186"/>
    <w:rsid w:val="00BF2FFB"/>
    <w:rsid w:val="00BF366D"/>
    <w:rsid w:val="00BF36F9"/>
    <w:rsid w:val="00BF4808"/>
    <w:rsid w:val="00BF58A9"/>
    <w:rsid w:val="00BF59BC"/>
    <w:rsid w:val="00BF5B4D"/>
    <w:rsid w:val="00BF5DA0"/>
    <w:rsid w:val="00BF701F"/>
    <w:rsid w:val="00BF71F2"/>
    <w:rsid w:val="00BF76C5"/>
    <w:rsid w:val="00C0013A"/>
    <w:rsid w:val="00C01FF8"/>
    <w:rsid w:val="00C038D3"/>
    <w:rsid w:val="00C03F73"/>
    <w:rsid w:val="00C03FC8"/>
    <w:rsid w:val="00C04384"/>
    <w:rsid w:val="00C044BA"/>
    <w:rsid w:val="00C04B12"/>
    <w:rsid w:val="00C04EE2"/>
    <w:rsid w:val="00C0520B"/>
    <w:rsid w:val="00C07DD3"/>
    <w:rsid w:val="00C07EF4"/>
    <w:rsid w:val="00C11948"/>
    <w:rsid w:val="00C120B1"/>
    <w:rsid w:val="00C127A1"/>
    <w:rsid w:val="00C13580"/>
    <w:rsid w:val="00C14222"/>
    <w:rsid w:val="00C1572E"/>
    <w:rsid w:val="00C15938"/>
    <w:rsid w:val="00C15B7E"/>
    <w:rsid w:val="00C161CD"/>
    <w:rsid w:val="00C166AF"/>
    <w:rsid w:val="00C168B6"/>
    <w:rsid w:val="00C17038"/>
    <w:rsid w:val="00C1730C"/>
    <w:rsid w:val="00C177BB"/>
    <w:rsid w:val="00C179C6"/>
    <w:rsid w:val="00C17ADA"/>
    <w:rsid w:val="00C17E88"/>
    <w:rsid w:val="00C2128D"/>
    <w:rsid w:val="00C21432"/>
    <w:rsid w:val="00C21594"/>
    <w:rsid w:val="00C216AA"/>
    <w:rsid w:val="00C218CC"/>
    <w:rsid w:val="00C22737"/>
    <w:rsid w:val="00C2277C"/>
    <w:rsid w:val="00C2291F"/>
    <w:rsid w:val="00C22B12"/>
    <w:rsid w:val="00C22C97"/>
    <w:rsid w:val="00C22D2E"/>
    <w:rsid w:val="00C22F2D"/>
    <w:rsid w:val="00C239C0"/>
    <w:rsid w:val="00C23A4A"/>
    <w:rsid w:val="00C23EE3"/>
    <w:rsid w:val="00C240DD"/>
    <w:rsid w:val="00C242E0"/>
    <w:rsid w:val="00C2443C"/>
    <w:rsid w:val="00C2463B"/>
    <w:rsid w:val="00C24B6F"/>
    <w:rsid w:val="00C24C0C"/>
    <w:rsid w:val="00C256E7"/>
    <w:rsid w:val="00C25C20"/>
    <w:rsid w:val="00C25C73"/>
    <w:rsid w:val="00C265DE"/>
    <w:rsid w:val="00C26713"/>
    <w:rsid w:val="00C26E8D"/>
    <w:rsid w:val="00C27829"/>
    <w:rsid w:val="00C2797B"/>
    <w:rsid w:val="00C3044B"/>
    <w:rsid w:val="00C305B6"/>
    <w:rsid w:val="00C30B9C"/>
    <w:rsid w:val="00C30EFE"/>
    <w:rsid w:val="00C30FE4"/>
    <w:rsid w:val="00C3142F"/>
    <w:rsid w:val="00C317C2"/>
    <w:rsid w:val="00C31904"/>
    <w:rsid w:val="00C33726"/>
    <w:rsid w:val="00C3435C"/>
    <w:rsid w:val="00C347D2"/>
    <w:rsid w:val="00C353A9"/>
    <w:rsid w:val="00C35772"/>
    <w:rsid w:val="00C35F89"/>
    <w:rsid w:val="00C365BF"/>
    <w:rsid w:val="00C3736B"/>
    <w:rsid w:val="00C37607"/>
    <w:rsid w:val="00C404AC"/>
    <w:rsid w:val="00C41810"/>
    <w:rsid w:val="00C42866"/>
    <w:rsid w:val="00C43206"/>
    <w:rsid w:val="00C44D74"/>
    <w:rsid w:val="00C45752"/>
    <w:rsid w:val="00C45872"/>
    <w:rsid w:val="00C45BA6"/>
    <w:rsid w:val="00C45F8E"/>
    <w:rsid w:val="00C46E2C"/>
    <w:rsid w:val="00C4735D"/>
    <w:rsid w:val="00C502B1"/>
    <w:rsid w:val="00C50315"/>
    <w:rsid w:val="00C50444"/>
    <w:rsid w:val="00C504FE"/>
    <w:rsid w:val="00C50A1B"/>
    <w:rsid w:val="00C5101A"/>
    <w:rsid w:val="00C511C0"/>
    <w:rsid w:val="00C51910"/>
    <w:rsid w:val="00C519B9"/>
    <w:rsid w:val="00C51A88"/>
    <w:rsid w:val="00C51E0C"/>
    <w:rsid w:val="00C5291E"/>
    <w:rsid w:val="00C52FBA"/>
    <w:rsid w:val="00C5341F"/>
    <w:rsid w:val="00C5354A"/>
    <w:rsid w:val="00C535F0"/>
    <w:rsid w:val="00C5385E"/>
    <w:rsid w:val="00C53BC3"/>
    <w:rsid w:val="00C55090"/>
    <w:rsid w:val="00C55F49"/>
    <w:rsid w:val="00C55F8A"/>
    <w:rsid w:val="00C5644F"/>
    <w:rsid w:val="00C56586"/>
    <w:rsid w:val="00C56B69"/>
    <w:rsid w:val="00C56C38"/>
    <w:rsid w:val="00C5773C"/>
    <w:rsid w:val="00C6042E"/>
    <w:rsid w:val="00C604B5"/>
    <w:rsid w:val="00C60CA5"/>
    <w:rsid w:val="00C62329"/>
    <w:rsid w:val="00C63076"/>
    <w:rsid w:val="00C6339A"/>
    <w:rsid w:val="00C63728"/>
    <w:rsid w:val="00C64D5B"/>
    <w:rsid w:val="00C64F55"/>
    <w:rsid w:val="00C65803"/>
    <w:rsid w:val="00C65C71"/>
    <w:rsid w:val="00C65D08"/>
    <w:rsid w:val="00C66CA3"/>
    <w:rsid w:val="00C67508"/>
    <w:rsid w:val="00C67BE8"/>
    <w:rsid w:val="00C70988"/>
    <w:rsid w:val="00C70A78"/>
    <w:rsid w:val="00C70B70"/>
    <w:rsid w:val="00C70E37"/>
    <w:rsid w:val="00C710B3"/>
    <w:rsid w:val="00C71B7F"/>
    <w:rsid w:val="00C71C3B"/>
    <w:rsid w:val="00C7377D"/>
    <w:rsid w:val="00C738A0"/>
    <w:rsid w:val="00C73D22"/>
    <w:rsid w:val="00C73EEC"/>
    <w:rsid w:val="00C74447"/>
    <w:rsid w:val="00C746F3"/>
    <w:rsid w:val="00C748A8"/>
    <w:rsid w:val="00C75831"/>
    <w:rsid w:val="00C763D5"/>
    <w:rsid w:val="00C76A87"/>
    <w:rsid w:val="00C76D49"/>
    <w:rsid w:val="00C777CC"/>
    <w:rsid w:val="00C77982"/>
    <w:rsid w:val="00C77B28"/>
    <w:rsid w:val="00C800E5"/>
    <w:rsid w:val="00C802DA"/>
    <w:rsid w:val="00C808FD"/>
    <w:rsid w:val="00C80B93"/>
    <w:rsid w:val="00C82142"/>
    <w:rsid w:val="00C82A01"/>
    <w:rsid w:val="00C836F9"/>
    <w:rsid w:val="00C838CF"/>
    <w:rsid w:val="00C84665"/>
    <w:rsid w:val="00C8484C"/>
    <w:rsid w:val="00C84906"/>
    <w:rsid w:val="00C852D0"/>
    <w:rsid w:val="00C861D9"/>
    <w:rsid w:val="00C86BA5"/>
    <w:rsid w:val="00C87318"/>
    <w:rsid w:val="00C90473"/>
    <w:rsid w:val="00C90925"/>
    <w:rsid w:val="00C90AAA"/>
    <w:rsid w:val="00C90E40"/>
    <w:rsid w:val="00C91103"/>
    <w:rsid w:val="00C91184"/>
    <w:rsid w:val="00C91BD3"/>
    <w:rsid w:val="00C91C38"/>
    <w:rsid w:val="00C924B6"/>
    <w:rsid w:val="00C92699"/>
    <w:rsid w:val="00C93218"/>
    <w:rsid w:val="00C935BB"/>
    <w:rsid w:val="00C93AFC"/>
    <w:rsid w:val="00C93DD6"/>
    <w:rsid w:val="00C93E36"/>
    <w:rsid w:val="00C94E76"/>
    <w:rsid w:val="00C9543C"/>
    <w:rsid w:val="00C96818"/>
    <w:rsid w:val="00C97833"/>
    <w:rsid w:val="00C97882"/>
    <w:rsid w:val="00C97B7B"/>
    <w:rsid w:val="00CA00A8"/>
    <w:rsid w:val="00CA084A"/>
    <w:rsid w:val="00CA1146"/>
    <w:rsid w:val="00CA16F0"/>
    <w:rsid w:val="00CA1ABA"/>
    <w:rsid w:val="00CA28A4"/>
    <w:rsid w:val="00CA2963"/>
    <w:rsid w:val="00CA2A5A"/>
    <w:rsid w:val="00CA2BF3"/>
    <w:rsid w:val="00CA34FC"/>
    <w:rsid w:val="00CA36EB"/>
    <w:rsid w:val="00CA37DF"/>
    <w:rsid w:val="00CA3938"/>
    <w:rsid w:val="00CA3B65"/>
    <w:rsid w:val="00CA4126"/>
    <w:rsid w:val="00CA46B5"/>
    <w:rsid w:val="00CA4C6B"/>
    <w:rsid w:val="00CA4E43"/>
    <w:rsid w:val="00CA62ED"/>
    <w:rsid w:val="00CA650E"/>
    <w:rsid w:val="00CA7AF8"/>
    <w:rsid w:val="00CA7DC9"/>
    <w:rsid w:val="00CB00CD"/>
    <w:rsid w:val="00CB0594"/>
    <w:rsid w:val="00CB147F"/>
    <w:rsid w:val="00CB15FD"/>
    <w:rsid w:val="00CB276D"/>
    <w:rsid w:val="00CB2798"/>
    <w:rsid w:val="00CB27D6"/>
    <w:rsid w:val="00CB2DD2"/>
    <w:rsid w:val="00CB30C5"/>
    <w:rsid w:val="00CB3573"/>
    <w:rsid w:val="00CB3E3F"/>
    <w:rsid w:val="00CB4C2D"/>
    <w:rsid w:val="00CB4EA7"/>
    <w:rsid w:val="00CB564F"/>
    <w:rsid w:val="00CB63D0"/>
    <w:rsid w:val="00CB687A"/>
    <w:rsid w:val="00CB6BE3"/>
    <w:rsid w:val="00CB733A"/>
    <w:rsid w:val="00CB7C03"/>
    <w:rsid w:val="00CC01E3"/>
    <w:rsid w:val="00CC0758"/>
    <w:rsid w:val="00CC0882"/>
    <w:rsid w:val="00CC0C95"/>
    <w:rsid w:val="00CC1406"/>
    <w:rsid w:val="00CC2833"/>
    <w:rsid w:val="00CC2D05"/>
    <w:rsid w:val="00CC320B"/>
    <w:rsid w:val="00CC37AA"/>
    <w:rsid w:val="00CC411E"/>
    <w:rsid w:val="00CC4132"/>
    <w:rsid w:val="00CC458E"/>
    <w:rsid w:val="00CC58FE"/>
    <w:rsid w:val="00CC5DC9"/>
    <w:rsid w:val="00CC6230"/>
    <w:rsid w:val="00CC63C3"/>
    <w:rsid w:val="00CC708F"/>
    <w:rsid w:val="00CC7714"/>
    <w:rsid w:val="00CC7FA9"/>
    <w:rsid w:val="00CD020F"/>
    <w:rsid w:val="00CD09A8"/>
    <w:rsid w:val="00CD1BE2"/>
    <w:rsid w:val="00CD1DC7"/>
    <w:rsid w:val="00CD23FF"/>
    <w:rsid w:val="00CD27E4"/>
    <w:rsid w:val="00CD414B"/>
    <w:rsid w:val="00CD428D"/>
    <w:rsid w:val="00CD60D4"/>
    <w:rsid w:val="00CD6373"/>
    <w:rsid w:val="00CD6AE1"/>
    <w:rsid w:val="00CD6FBC"/>
    <w:rsid w:val="00CD759C"/>
    <w:rsid w:val="00CD798A"/>
    <w:rsid w:val="00CD7F1D"/>
    <w:rsid w:val="00CD7F33"/>
    <w:rsid w:val="00CE0D02"/>
    <w:rsid w:val="00CE102C"/>
    <w:rsid w:val="00CE1924"/>
    <w:rsid w:val="00CE1AE5"/>
    <w:rsid w:val="00CE2DD3"/>
    <w:rsid w:val="00CE3A35"/>
    <w:rsid w:val="00CE3E93"/>
    <w:rsid w:val="00CE4006"/>
    <w:rsid w:val="00CE4137"/>
    <w:rsid w:val="00CE4501"/>
    <w:rsid w:val="00CE46FC"/>
    <w:rsid w:val="00CE49BC"/>
    <w:rsid w:val="00CE4B28"/>
    <w:rsid w:val="00CE5558"/>
    <w:rsid w:val="00CE6245"/>
    <w:rsid w:val="00CE6444"/>
    <w:rsid w:val="00CE6C4D"/>
    <w:rsid w:val="00CE6D26"/>
    <w:rsid w:val="00CE7D79"/>
    <w:rsid w:val="00CE7EDA"/>
    <w:rsid w:val="00CE7F6A"/>
    <w:rsid w:val="00CF0984"/>
    <w:rsid w:val="00CF0D6B"/>
    <w:rsid w:val="00CF0E90"/>
    <w:rsid w:val="00CF143E"/>
    <w:rsid w:val="00CF1957"/>
    <w:rsid w:val="00CF1D61"/>
    <w:rsid w:val="00CF4C3B"/>
    <w:rsid w:val="00CF4F85"/>
    <w:rsid w:val="00CF57A6"/>
    <w:rsid w:val="00CF5BF8"/>
    <w:rsid w:val="00CF6020"/>
    <w:rsid w:val="00CF678B"/>
    <w:rsid w:val="00CF6C40"/>
    <w:rsid w:val="00CF739A"/>
    <w:rsid w:val="00CF743F"/>
    <w:rsid w:val="00CF75A6"/>
    <w:rsid w:val="00CF761C"/>
    <w:rsid w:val="00CF79B1"/>
    <w:rsid w:val="00CF7AE3"/>
    <w:rsid w:val="00D008B5"/>
    <w:rsid w:val="00D01B90"/>
    <w:rsid w:val="00D01E73"/>
    <w:rsid w:val="00D021B9"/>
    <w:rsid w:val="00D021FE"/>
    <w:rsid w:val="00D042E1"/>
    <w:rsid w:val="00D04B27"/>
    <w:rsid w:val="00D05C42"/>
    <w:rsid w:val="00D06217"/>
    <w:rsid w:val="00D0639D"/>
    <w:rsid w:val="00D07185"/>
    <w:rsid w:val="00D073E0"/>
    <w:rsid w:val="00D07416"/>
    <w:rsid w:val="00D07D86"/>
    <w:rsid w:val="00D1017C"/>
    <w:rsid w:val="00D10CCD"/>
    <w:rsid w:val="00D1101B"/>
    <w:rsid w:val="00D111B3"/>
    <w:rsid w:val="00D113C1"/>
    <w:rsid w:val="00D11655"/>
    <w:rsid w:val="00D12565"/>
    <w:rsid w:val="00D15F91"/>
    <w:rsid w:val="00D164B6"/>
    <w:rsid w:val="00D168F3"/>
    <w:rsid w:val="00D16A77"/>
    <w:rsid w:val="00D16FB9"/>
    <w:rsid w:val="00D17905"/>
    <w:rsid w:val="00D17C9A"/>
    <w:rsid w:val="00D17E7B"/>
    <w:rsid w:val="00D20B09"/>
    <w:rsid w:val="00D20B35"/>
    <w:rsid w:val="00D20B56"/>
    <w:rsid w:val="00D20F37"/>
    <w:rsid w:val="00D20F81"/>
    <w:rsid w:val="00D210B8"/>
    <w:rsid w:val="00D222A2"/>
    <w:rsid w:val="00D22CC9"/>
    <w:rsid w:val="00D22F6E"/>
    <w:rsid w:val="00D2363F"/>
    <w:rsid w:val="00D23A1D"/>
    <w:rsid w:val="00D248BC"/>
    <w:rsid w:val="00D24D98"/>
    <w:rsid w:val="00D25E3D"/>
    <w:rsid w:val="00D26111"/>
    <w:rsid w:val="00D26445"/>
    <w:rsid w:val="00D26F61"/>
    <w:rsid w:val="00D27474"/>
    <w:rsid w:val="00D274A1"/>
    <w:rsid w:val="00D278A3"/>
    <w:rsid w:val="00D278FE"/>
    <w:rsid w:val="00D27F27"/>
    <w:rsid w:val="00D30A6A"/>
    <w:rsid w:val="00D310D3"/>
    <w:rsid w:val="00D31648"/>
    <w:rsid w:val="00D316C9"/>
    <w:rsid w:val="00D317B2"/>
    <w:rsid w:val="00D31A61"/>
    <w:rsid w:val="00D31B33"/>
    <w:rsid w:val="00D31FF8"/>
    <w:rsid w:val="00D34AC0"/>
    <w:rsid w:val="00D3522C"/>
    <w:rsid w:val="00D3557D"/>
    <w:rsid w:val="00D35703"/>
    <w:rsid w:val="00D36DE6"/>
    <w:rsid w:val="00D36F42"/>
    <w:rsid w:val="00D37187"/>
    <w:rsid w:val="00D377A1"/>
    <w:rsid w:val="00D37D22"/>
    <w:rsid w:val="00D4072D"/>
    <w:rsid w:val="00D40E27"/>
    <w:rsid w:val="00D40EF7"/>
    <w:rsid w:val="00D410FC"/>
    <w:rsid w:val="00D4190E"/>
    <w:rsid w:val="00D421D8"/>
    <w:rsid w:val="00D4287F"/>
    <w:rsid w:val="00D428C2"/>
    <w:rsid w:val="00D43F13"/>
    <w:rsid w:val="00D43FA0"/>
    <w:rsid w:val="00D4416D"/>
    <w:rsid w:val="00D44194"/>
    <w:rsid w:val="00D441CE"/>
    <w:rsid w:val="00D44301"/>
    <w:rsid w:val="00D44394"/>
    <w:rsid w:val="00D44999"/>
    <w:rsid w:val="00D455B9"/>
    <w:rsid w:val="00D458FA"/>
    <w:rsid w:val="00D45DA4"/>
    <w:rsid w:val="00D45E9A"/>
    <w:rsid w:val="00D461BF"/>
    <w:rsid w:val="00D4642C"/>
    <w:rsid w:val="00D46463"/>
    <w:rsid w:val="00D46DC8"/>
    <w:rsid w:val="00D47641"/>
    <w:rsid w:val="00D47684"/>
    <w:rsid w:val="00D47F00"/>
    <w:rsid w:val="00D500EC"/>
    <w:rsid w:val="00D50BAE"/>
    <w:rsid w:val="00D50C25"/>
    <w:rsid w:val="00D50E51"/>
    <w:rsid w:val="00D50E6A"/>
    <w:rsid w:val="00D51104"/>
    <w:rsid w:val="00D51269"/>
    <w:rsid w:val="00D51591"/>
    <w:rsid w:val="00D51649"/>
    <w:rsid w:val="00D51D99"/>
    <w:rsid w:val="00D52837"/>
    <w:rsid w:val="00D531FC"/>
    <w:rsid w:val="00D53442"/>
    <w:rsid w:val="00D5380B"/>
    <w:rsid w:val="00D540CC"/>
    <w:rsid w:val="00D541CA"/>
    <w:rsid w:val="00D54395"/>
    <w:rsid w:val="00D548B6"/>
    <w:rsid w:val="00D55005"/>
    <w:rsid w:val="00D5520D"/>
    <w:rsid w:val="00D55FEC"/>
    <w:rsid w:val="00D60045"/>
    <w:rsid w:val="00D60796"/>
    <w:rsid w:val="00D61B44"/>
    <w:rsid w:val="00D61D61"/>
    <w:rsid w:val="00D624BE"/>
    <w:rsid w:val="00D62CE0"/>
    <w:rsid w:val="00D62D7D"/>
    <w:rsid w:val="00D63402"/>
    <w:rsid w:val="00D63B50"/>
    <w:rsid w:val="00D63BF0"/>
    <w:rsid w:val="00D64FEE"/>
    <w:rsid w:val="00D65BE5"/>
    <w:rsid w:val="00D662B3"/>
    <w:rsid w:val="00D664D0"/>
    <w:rsid w:val="00D710B9"/>
    <w:rsid w:val="00D7122A"/>
    <w:rsid w:val="00D72270"/>
    <w:rsid w:val="00D724F5"/>
    <w:rsid w:val="00D72CD1"/>
    <w:rsid w:val="00D7457E"/>
    <w:rsid w:val="00D746D3"/>
    <w:rsid w:val="00D74F9B"/>
    <w:rsid w:val="00D75058"/>
    <w:rsid w:val="00D7606D"/>
    <w:rsid w:val="00D77A1B"/>
    <w:rsid w:val="00D8145C"/>
    <w:rsid w:val="00D81F58"/>
    <w:rsid w:val="00D82629"/>
    <w:rsid w:val="00D836B8"/>
    <w:rsid w:val="00D83EFD"/>
    <w:rsid w:val="00D84184"/>
    <w:rsid w:val="00D84851"/>
    <w:rsid w:val="00D84AE6"/>
    <w:rsid w:val="00D8526B"/>
    <w:rsid w:val="00D855F5"/>
    <w:rsid w:val="00D86E5F"/>
    <w:rsid w:val="00D8700C"/>
    <w:rsid w:val="00D872D0"/>
    <w:rsid w:val="00D87808"/>
    <w:rsid w:val="00D90585"/>
    <w:rsid w:val="00D90BFF"/>
    <w:rsid w:val="00D91148"/>
    <w:rsid w:val="00D91721"/>
    <w:rsid w:val="00D9200E"/>
    <w:rsid w:val="00D922DE"/>
    <w:rsid w:val="00D92573"/>
    <w:rsid w:val="00D92808"/>
    <w:rsid w:val="00D92A65"/>
    <w:rsid w:val="00D9321E"/>
    <w:rsid w:val="00D934A6"/>
    <w:rsid w:val="00D937CF"/>
    <w:rsid w:val="00D9402C"/>
    <w:rsid w:val="00D9434E"/>
    <w:rsid w:val="00D94501"/>
    <w:rsid w:val="00D9487B"/>
    <w:rsid w:val="00D955E9"/>
    <w:rsid w:val="00D95928"/>
    <w:rsid w:val="00D95C00"/>
    <w:rsid w:val="00D95FCC"/>
    <w:rsid w:val="00D9607B"/>
    <w:rsid w:val="00D96516"/>
    <w:rsid w:val="00D96EF8"/>
    <w:rsid w:val="00D96FF5"/>
    <w:rsid w:val="00D971CD"/>
    <w:rsid w:val="00D9774E"/>
    <w:rsid w:val="00DA0296"/>
    <w:rsid w:val="00DA0390"/>
    <w:rsid w:val="00DA147C"/>
    <w:rsid w:val="00DA1AA7"/>
    <w:rsid w:val="00DA2575"/>
    <w:rsid w:val="00DA314C"/>
    <w:rsid w:val="00DA3183"/>
    <w:rsid w:val="00DA3375"/>
    <w:rsid w:val="00DA41BD"/>
    <w:rsid w:val="00DA47CF"/>
    <w:rsid w:val="00DA4D07"/>
    <w:rsid w:val="00DA4E62"/>
    <w:rsid w:val="00DA5004"/>
    <w:rsid w:val="00DA5223"/>
    <w:rsid w:val="00DA52DF"/>
    <w:rsid w:val="00DA5A26"/>
    <w:rsid w:val="00DA5CD5"/>
    <w:rsid w:val="00DA5FC8"/>
    <w:rsid w:val="00DA64D1"/>
    <w:rsid w:val="00DA695B"/>
    <w:rsid w:val="00DB0573"/>
    <w:rsid w:val="00DB0754"/>
    <w:rsid w:val="00DB0867"/>
    <w:rsid w:val="00DB0CEA"/>
    <w:rsid w:val="00DB0F17"/>
    <w:rsid w:val="00DB0F99"/>
    <w:rsid w:val="00DB20D2"/>
    <w:rsid w:val="00DB22F3"/>
    <w:rsid w:val="00DB2744"/>
    <w:rsid w:val="00DB2964"/>
    <w:rsid w:val="00DB33CC"/>
    <w:rsid w:val="00DB370F"/>
    <w:rsid w:val="00DB37A1"/>
    <w:rsid w:val="00DB47D4"/>
    <w:rsid w:val="00DB48AE"/>
    <w:rsid w:val="00DB57A2"/>
    <w:rsid w:val="00DB5B34"/>
    <w:rsid w:val="00DB5CF5"/>
    <w:rsid w:val="00DB6FF7"/>
    <w:rsid w:val="00DB78E1"/>
    <w:rsid w:val="00DB7BDB"/>
    <w:rsid w:val="00DC032B"/>
    <w:rsid w:val="00DC174C"/>
    <w:rsid w:val="00DC1CE1"/>
    <w:rsid w:val="00DC2AC9"/>
    <w:rsid w:val="00DC30FB"/>
    <w:rsid w:val="00DC31A5"/>
    <w:rsid w:val="00DC33A7"/>
    <w:rsid w:val="00DC4A59"/>
    <w:rsid w:val="00DC5B76"/>
    <w:rsid w:val="00DC5EDC"/>
    <w:rsid w:val="00DC637D"/>
    <w:rsid w:val="00DC65B0"/>
    <w:rsid w:val="00DC6663"/>
    <w:rsid w:val="00DC67B3"/>
    <w:rsid w:val="00DC7165"/>
    <w:rsid w:val="00DC7590"/>
    <w:rsid w:val="00DC76FF"/>
    <w:rsid w:val="00DC7B20"/>
    <w:rsid w:val="00DC7CF4"/>
    <w:rsid w:val="00DD0B21"/>
    <w:rsid w:val="00DD0EE0"/>
    <w:rsid w:val="00DD32F6"/>
    <w:rsid w:val="00DD3492"/>
    <w:rsid w:val="00DD3963"/>
    <w:rsid w:val="00DD3F61"/>
    <w:rsid w:val="00DD44C2"/>
    <w:rsid w:val="00DD4CEB"/>
    <w:rsid w:val="00DD5124"/>
    <w:rsid w:val="00DD63C3"/>
    <w:rsid w:val="00DD7167"/>
    <w:rsid w:val="00DD7B6C"/>
    <w:rsid w:val="00DE0287"/>
    <w:rsid w:val="00DE0376"/>
    <w:rsid w:val="00DE0424"/>
    <w:rsid w:val="00DE09E1"/>
    <w:rsid w:val="00DE0EBC"/>
    <w:rsid w:val="00DE13A8"/>
    <w:rsid w:val="00DE2004"/>
    <w:rsid w:val="00DE2978"/>
    <w:rsid w:val="00DE33D3"/>
    <w:rsid w:val="00DE3BA5"/>
    <w:rsid w:val="00DE3FD3"/>
    <w:rsid w:val="00DE4C77"/>
    <w:rsid w:val="00DE5083"/>
    <w:rsid w:val="00DE5C70"/>
    <w:rsid w:val="00DE610D"/>
    <w:rsid w:val="00DE6B5D"/>
    <w:rsid w:val="00DE6CCD"/>
    <w:rsid w:val="00DE6DAE"/>
    <w:rsid w:val="00DE7457"/>
    <w:rsid w:val="00DE7700"/>
    <w:rsid w:val="00DF0841"/>
    <w:rsid w:val="00DF0B7B"/>
    <w:rsid w:val="00DF1089"/>
    <w:rsid w:val="00DF129A"/>
    <w:rsid w:val="00DF19F5"/>
    <w:rsid w:val="00DF2146"/>
    <w:rsid w:val="00DF26A6"/>
    <w:rsid w:val="00DF412A"/>
    <w:rsid w:val="00DF54D9"/>
    <w:rsid w:val="00DF55F2"/>
    <w:rsid w:val="00DF6FC1"/>
    <w:rsid w:val="00DF7F0C"/>
    <w:rsid w:val="00E00098"/>
    <w:rsid w:val="00E00B2C"/>
    <w:rsid w:val="00E01F76"/>
    <w:rsid w:val="00E0226C"/>
    <w:rsid w:val="00E022E2"/>
    <w:rsid w:val="00E0315D"/>
    <w:rsid w:val="00E034CB"/>
    <w:rsid w:val="00E037C3"/>
    <w:rsid w:val="00E03C64"/>
    <w:rsid w:val="00E03E08"/>
    <w:rsid w:val="00E0414B"/>
    <w:rsid w:val="00E04471"/>
    <w:rsid w:val="00E046A0"/>
    <w:rsid w:val="00E05FEE"/>
    <w:rsid w:val="00E06728"/>
    <w:rsid w:val="00E0674D"/>
    <w:rsid w:val="00E06949"/>
    <w:rsid w:val="00E069E7"/>
    <w:rsid w:val="00E07244"/>
    <w:rsid w:val="00E07BB8"/>
    <w:rsid w:val="00E10388"/>
    <w:rsid w:val="00E111DF"/>
    <w:rsid w:val="00E111FB"/>
    <w:rsid w:val="00E116AA"/>
    <w:rsid w:val="00E11A8A"/>
    <w:rsid w:val="00E11EEE"/>
    <w:rsid w:val="00E125FB"/>
    <w:rsid w:val="00E12632"/>
    <w:rsid w:val="00E126E5"/>
    <w:rsid w:val="00E1299D"/>
    <w:rsid w:val="00E12C37"/>
    <w:rsid w:val="00E13141"/>
    <w:rsid w:val="00E13321"/>
    <w:rsid w:val="00E1347E"/>
    <w:rsid w:val="00E134AB"/>
    <w:rsid w:val="00E155F2"/>
    <w:rsid w:val="00E15CFB"/>
    <w:rsid w:val="00E1605A"/>
    <w:rsid w:val="00E163A2"/>
    <w:rsid w:val="00E17624"/>
    <w:rsid w:val="00E179D3"/>
    <w:rsid w:val="00E17A29"/>
    <w:rsid w:val="00E200FA"/>
    <w:rsid w:val="00E21A57"/>
    <w:rsid w:val="00E21ADE"/>
    <w:rsid w:val="00E21B6A"/>
    <w:rsid w:val="00E22118"/>
    <w:rsid w:val="00E23517"/>
    <w:rsid w:val="00E2379B"/>
    <w:rsid w:val="00E23CB9"/>
    <w:rsid w:val="00E23E69"/>
    <w:rsid w:val="00E243C6"/>
    <w:rsid w:val="00E24443"/>
    <w:rsid w:val="00E247B9"/>
    <w:rsid w:val="00E24B13"/>
    <w:rsid w:val="00E24B18"/>
    <w:rsid w:val="00E25005"/>
    <w:rsid w:val="00E2538C"/>
    <w:rsid w:val="00E25C75"/>
    <w:rsid w:val="00E26379"/>
    <w:rsid w:val="00E268A8"/>
    <w:rsid w:val="00E26B59"/>
    <w:rsid w:val="00E26C59"/>
    <w:rsid w:val="00E26CE0"/>
    <w:rsid w:val="00E27478"/>
    <w:rsid w:val="00E276E2"/>
    <w:rsid w:val="00E306B0"/>
    <w:rsid w:val="00E30769"/>
    <w:rsid w:val="00E308A5"/>
    <w:rsid w:val="00E30B4C"/>
    <w:rsid w:val="00E30C35"/>
    <w:rsid w:val="00E3188C"/>
    <w:rsid w:val="00E349BA"/>
    <w:rsid w:val="00E35E65"/>
    <w:rsid w:val="00E363E5"/>
    <w:rsid w:val="00E3707D"/>
    <w:rsid w:val="00E37287"/>
    <w:rsid w:val="00E40C11"/>
    <w:rsid w:val="00E40E7E"/>
    <w:rsid w:val="00E410A8"/>
    <w:rsid w:val="00E4189B"/>
    <w:rsid w:val="00E41A83"/>
    <w:rsid w:val="00E41D76"/>
    <w:rsid w:val="00E42040"/>
    <w:rsid w:val="00E42D21"/>
    <w:rsid w:val="00E436DB"/>
    <w:rsid w:val="00E438FE"/>
    <w:rsid w:val="00E43AE1"/>
    <w:rsid w:val="00E4402D"/>
    <w:rsid w:val="00E4414C"/>
    <w:rsid w:val="00E44727"/>
    <w:rsid w:val="00E44FE7"/>
    <w:rsid w:val="00E452E3"/>
    <w:rsid w:val="00E45E31"/>
    <w:rsid w:val="00E46209"/>
    <w:rsid w:val="00E468E2"/>
    <w:rsid w:val="00E47D81"/>
    <w:rsid w:val="00E50B6E"/>
    <w:rsid w:val="00E5143A"/>
    <w:rsid w:val="00E51C72"/>
    <w:rsid w:val="00E51F1B"/>
    <w:rsid w:val="00E521F8"/>
    <w:rsid w:val="00E52AC7"/>
    <w:rsid w:val="00E52F53"/>
    <w:rsid w:val="00E53986"/>
    <w:rsid w:val="00E53D9E"/>
    <w:rsid w:val="00E53FAC"/>
    <w:rsid w:val="00E54462"/>
    <w:rsid w:val="00E54523"/>
    <w:rsid w:val="00E54AAA"/>
    <w:rsid w:val="00E54B28"/>
    <w:rsid w:val="00E54DF3"/>
    <w:rsid w:val="00E5545D"/>
    <w:rsid w:val="00E556D4"/>
    <w:rsid w:val="00E55907"/>
    <w:rsid w:val="00E559B6"/>
    <w:rsid w:val="00E55AFD"/>
    <w:rsid w:val="00E561BE"/>
    <w:rsid w:val="00E5647A"/>
    <w:rsid w:val="00E56730"/>
    <w:rsid w:val="00E56CFE"/>
    <w:rsid w:val="00E56E64"/>
    <w:rsid w:val="00E57192"/>
    <w:rsid w:val="00E57302"/>
    <w:rsid w:val="00E57655"/>
    <w:rsid w:val="00E57699"/>
    <w:rsid w:val="00E57C50"/>
    <w:rsid w:val="00E608A0"/>
    <w:rsid w:val="00E608F9"/>
    <w:rsid w:val="00E60C5E"/>
    <w:rsid w:val="00E60C7F"/>
    <w:rsid w:val="00E61386"/>
    <w:rsid w:val="00E6173F"/>
    <w:rsid w:val="00E618AF"/>
    <w:rsid w:val="00E61D5E"/>
    <w:rsid w:val="00E621CC"/>
    <w:rsid w:val="00E62300"/>
    <w:rsid w:val="00E62327"/>
    <w:rsid w:val="00E6264D"/>
    <w:rsid w:val="00E62F6B"/>
    <w:rsid w:val="00E63A21"/>
    <w:rsid w:val="00E63CEE"/>
    <w:rsid w:val="00E63DED"/>
    <w:rsid w:val="00E63E38"/>
    <w:rsid w:val="00E644EF"/>
    <w:rsid w:val="00E645B0"/>
    <w:rsid w:val="00E648EB"/>
    <w:rsid w:val="00E64C0E"/>
    <w:rsid w:val="00E64C6A"/>
    <w:rsid w:val="00E64E41"/>
    <w:rsid w:val="00E65134"/>
    <w:rsid w:val="00E658C8"/>
    <w:rsid w:val="00E659F1"/>
    <w:rsid w:val="00E6729C"/>
    <w:rsid w:val="00E67741"/>
    <w:rsid w:val="00E6784D"/>
    <w:rsid w:val="00E67A25"/>
    <w:rsid w:val="00E70716"/>
    <w:rsid w:val="00E707B3"/>
    <w:rsid w:val="00E70932"/>
    <w:rsid w:val="00E7113B"/>
    <w:rsid w:val="00E71C3B"/>
    <w:rsid w:val="00E72498"/>
    <w:rsid w:val="00E735B9"/>
    <w:rsid w:val="00E73B21"/>
    <w:rsid w:val="00E743B7"/>
    <w:rsid w:val="00E74D05"/>
    <w:rsid w:val="00E74D3D"/>
    <w:rsid w:val="00E755B2"/>
    <w:rsid w:val="00E75ACF"/>
    <w:rsid w:val="00E75C61"/>
    <w:rsid w:val="00E76170"/>
    <w:rsid w:val="00E76B2C"/>
    <w:rsid w:val="00E773E9"/>
    <w:rsid w:val="00E7748A"/>
    <w:rsid w:val="00E77A09"/>
    <w:rsid w:val="00E77A33"/>
    <w:rsid w:val="00E808CD"/>
    <w:rsid w:val="00E80DCE"/>
    <w:rsid w:val="00E80FB1"/>
    <w:rsid w:val="00E812CC"/>
    <w:rsid w:val="00E81445"/>
    <w:rsid w:val="00E81480"/>
    <w:rsid w:val="00E815A5"/>
    <w:rsid w:val="00E8183B"/>
    <w:rsid w:val="00E82543"/>
    <w:rsid w:val="00E82608"/>
    <w:rsid w:val="00E831BC"/>
    <w:rsid w:val="00E84323"/>
    <w:rsid w:val="00E84973"/>
    <w:rsid w:val="00E84976"/>
    <w:rsid w:val="00E84D0C"/>
    <w:rsid w:val="00E852FD"/>
    <w:rsid w:val="00E85C50"/>
    <w:rsid w:val="00E85F39"/>
    <w:rsid w:val="00E85FC8"/>
    <w:rsid w:val="00E86E64"/>
    <w:rsid w:val="00E8742C"/>
    <w:rsid w:val="00E878EF"/>
    <w:rsid w:val="00E87F21"/>
    <w:rsid w:val="00E90441"/>
    <w:rsid w:val="00E906D8"/>
    <w:rsid w:val="00E9085A"/>
    <w:rsid w:val="00E90B8A"/>
    <w:rsid w:val="00E92082"/>
    <w:rsid w:val="00E92556"/>
    <w:rsid w:val="00E92D35"/>
    <w:rsid w:val="00E92F74"/>
    <w:rsid w:val="00E93DA4"/>
    <w:rsid w:val="00E940A7"/>
    <w:rsid w:val="00E940E0"/>
    <w:rsid w:val="00E945DC"/>
    <w:rsid w:val="00E950EE"/>
    <w:rsid w:val="00E96CDD"/>
    <w:rsid w:val="00E96F13"/>
    <w:rsid w:val="00E96F34"/>
    <w:rsid w:val="00E9744E"/>
    <w:rsid w:val="00E97F0F"/>
    <w:rsid w:val="00E97FEC"/>
    <w:rsid w:val="00EA0E5E"/>
    <w:rsid w:val="00EA0E6F"/>
    <w:rsid w:val="00EA10E1"/>
    <w:rsid w:val="00EA1636"/>
    <w:rsid w:val="00EA1CE4"/>
    <w:rsid w:val="00EA221A"/>
    <w:rsid w:val="00EA2467"/>
    <w:rsid w:val="00EA3242"/>
    <w:rsid w:val="00EA3AEC"/>
    <w:rsid w:val="00EA3FE2"/>
    <w:rsid w:val="00EA4422"/>
    <w:rsid w:val="00EA49B0"/>
    <w:rsid w:val="00EA4BDB"/>
    <w:rsid w:val="00EA53EE"/>
    <w:rsid w:val="00EA64D9"/>
    <w:rsid w:val="00EA6CE1"/>
    <w:rsid w:val="00EA6E92"/>
    <w:rsid w:val="00EA7530"/>
    <w:rsid w:val="00EB090A"/>
    <w:rsid w:val="00EB0EDD"/>
    <w:rsid w:val="00EB2296"/>
    <w:rsid w:val="00EB2408"/>
    <w:rsid w:val="00EB2C0A"/>
    <w:rsid w:val="00EB317A"/>
    <w:rsid w:val="00EB32F0"/>
    <w:rsid w:val="00EB44B4"/>
    <w:rsid w:val="00EB451F"/>
    <w:rsid w:val="00EB492F"/>
    <w:rsid w:val="00EB4BDC"/>
    <w:rsid w:val="00EB50F9"/>
    <w:rsid w:val="00EB52D5"/>
    <w:rsid w:val="00EB5538"/>
    <w:rsid w:val="00EB56A3"/>
    <w:rsid w:val="00EB5782"/>
    <w:rsid w:val="00EB595A"/>
    <w:rsid w:val="00EB5FD6"/>
    <w:rsid w:val="00EB61F8"/>
    <w:rsid w:val="00EB6954"/>
    <w:rsid w:val="00EB6C99"/>
    <w:rsid w:val="00EB6EEF"/>
    <w:rsid w:val="00EB7219"/>
    <w:rsid w:val="00EB7403"/>
    <w:rsid w:val="00EB78B6"/>
    <w:rsid w:val="00EB7FB8"/>
    <w:rsid w:val="00EC039B"/>
    <w:rsid w:val="00EC0462"/>
    <w:rsid w:val="00EC08CE"/>
    <w:rsid w:val="00EC1116"/>
    <w:rsid w:val="00EC21D7"/>
    <w:rsid w:val="00EC249D"/>
    <w:rsid w:val="00EC2EBB"/>
    <w:rsid w:val="00EC4203"/>
    <w:rsid w:val="00EC54EE"/>
    <w:rsid w:val="00EC590D"/>
    <w:rsid w:val="00EC5979"/>
    <w:rsid w:val="00EC5A43"/>
    <w:rsid w:val="00EC5DA0"/>
    <w:rsid w:val="00EC6798"/>
    <w:rsid w:val="00EC68A4"/>
    <w:rsid w:val="00EC6F5C"/>
    <w:rsid w:val="00EC6FE4"/>
    <w:rsid w:val="00EC72AB"/>
    <w:rsid w:val="00EC7547"/>
    <w:rsid w:val="00EC754E"/>
    <w:rsid w:val="00EC7AA4"/>
    <w:rsid w:val="00ED07C6"/>
    <w:rsid w:val="00ED08D9"/>
    <w:rsid w:val="00ED10E7"/>
    <w:rsid w:val="00ED1F9E"/>
    <w:rsid w:val="00ED2492"/>
    <w:rsid w:val="00ED2A43"/>
    <w:rsid w:val="00ED2F14"/>
    <w:rsid w:val="00ED2FDA"/>
    <w:rsid w:val="00ED3646"/>
    <w:rsid w:val="00ED38D5"/>
    <w:rsid w:val="00ED3E8C"/>
    <w:rsid w:val="00ED3EDA"/>
    <w:rsid w:val="00ED45D2"/>
    <w:rsid w:val="00ED475A"/>
    <w:rsid w:val="00ED4848"/>
    <w:rsid w:val="00ED4946"/>
    <w:rsid w:val="00ED52B7"/>
    <w:rsid w:val="00ED641E"/>
    <w:rsid w:val="00ED650F"/>
    <w:rsid w:val="00ED676D"/>
    <w:rsid w:val="00ED6A64"/>
    <w:rsid w:val="00ED6B96"/>
    <w:rsid w:val="00EE04CD"/>
    <w:rsid w:val="00EE0E60"/>
    <w:rsid w:val="00EE15D9"/>
    <w:rsid w:val="00EE1843"/>
    <w:rsid w:val="00EE1E1F"/>
    <w:rsid w:val="00EE236B"/>
    <w:rsid w:val="00EE236D"/>
    <w:rsid w:val="00EE26F9"/>
    <w:rsid w:val="00EE2942"/>
    <w:rsid w:val="00EE35DE"/>
    <w:rsid w:val="00EE4BE6"/>
    <w:rsid w:val="00EE5100"/>
    <w:rsid w:val="00EE64D1"/>
    <w:rsid w:val="00EE6AF0"/>
    <w:rsid w:val="00EE6DE7"/>
    <w:rsid w:val="00EE6E13"/>
    <w:rsid w:val="00EE7036"/>
    <w:rsid w:val="00EF04C8"/>
    <w:rsid w:val="00EF0BB5"/>
    <w:rsid w:val="00EF0C2B"/>
    <w:rsid w:val="00EF160B"/>
    <w:rsid w:val="00EF2B13"/>
    <w:rsid w:val="00EF2B79"/>
    <w:rsid w:val="00EF324B"/>
    <w:rsid w:val="00EF3576"/>
    <w:rsid w:val="00EF36FA"/>
    <w:rsid w:val="00EF37E0"/>
    <w:rsid w:val="00EF3CAB"/>
    <w:rsid w:val="00EF429C"/>
    <w:rsid w:val="00EF4C64"/>
    <w:rsid w:val="00EF532B"/>
    <w:rsid w:val="00EF566F"/>
    <w:rsid w:val="00EF5D9D"/>
    <w:rsid w:val="00EF5FA3"/>
    <w:rsid w:val="00EF6187"/>
    <w:rsid w:val="00EF61B6"/>
    <w:rsid w:val="00EF6439"/>
    <w:rsid w:val="00EF64D1"/>
    <w:rsid w:val="00EF6743"/>
    <w:rsid w:val="00EF711E"/>
    <w:rsid w:val="00F0014D"/>
    <w:rsid w:val="00F001C1"/>
    <w:rsid w:val="00F0076E"/>
    <w:rsid w:val="00F00CEF"/>
    <w:rsid w:val="00F01117"/>
    <w:rsid w:val="00F0178C"/>
    <w:rsid w:val="00F01C8E"/>
    <w:rsid w:val="00F01CE0"/>
    <w:rsid w:val="00F0294A"/>
    <w:rsid w:val="00F02C18"/>
    <w:rsid w:val="00F03C74"/>
    <w:rsid w:val="00F0419B"/>
    <w:rsid w:val="00F04989"/>
    <w:rsid w:val="00F06396"/>
    <w:rsid w:val="00F069FD"/>
    <w:rsid w:val="00F07AA7"/>
    <w:rsid w:val="00F10267"/>
    <w:rsid w:val="00F10DC7"/>
    <w:rsid w:val="00F10E70"/>
    <w:rsid w:val="00F111EE"/>
    <w:rsid w:val="00F112E3"/>
    <w:rsid w:val="00F11676"/>
    <w:rsid w:val="00F11687"/>
    <w:rsid w:val="00F11901"/>
    <w:rsid w:val="00F121F1"/>
    <w:rsid w:val="00F12249"/>
    <w:rsid w:val="00F12426"/>
    <w:rsid w:val="00F124BE"/>
    <w:rsid w:val="00F126ED"/>
    <w:rsid w:val="00F128D1"/>
    <w:rsid w:val="00F12FD4"/>
    <w:rsid w:val="00F1347B"/>
    <w:rsid w:val="00F144EA"/>
    <w:rsid w:val="00F14714"/>
    <w:rsid w:val="00F14EB9"/>
    <w:rsid w:val="00F15CCD"/>
    <w:rsid w:val="00F17188"/>
    <w:rsid w:val="00F17195"/>
    <w:rsid w:val="00F17CA0"/>
    <w:rsid w:val="00F202D1"/>
    <w:rsid w:val="00F2086B"/>
    <w:rsid w:val="00F20A72"/>
    <w:rsid w:val="00F20DA6"/>
    <w:rsid w:val="00F20E17"/>
    <w:rsid w:val="00F20E94"/>
    <w:rsid w:val="00F2157F"/>
    <w:rsid w:val="00F21629"/>
    <w:rsid w:val="00F219FB"/>
    <w:rsid w:val="00F22B35"/>
    <w:rsid w:val="00F22EDE"/>
    <w:rsid w:val="00F23255"/>
    <w:rsid w:val="00F23369"/>
    <w:rsid w:val="00F23752"/>
    <w:rsid w:val="00F2398B"/>
    <w:rsid w:val="00F23EE8"/>
    <w:rsid w:val="00F24BF4"/>
    <w:rsid w:val="00F24D2B"/>
    <w:rsid w:val="00F24F1B"/>
    <w:rsid w:val="00F2531E"/>
    <w:rsid w:val="00F254DB"/>
    <w:rsid w:val="00F2557F"/>
    <w:rsid w:val="00F25936"/>
    <w:rsid w:val="00F25A94"/>
    <w:rsid w:val="00F25ADF"/>
    <w:rsid w:val="00F26602"/>
    <w:rsid w:val="00F26626"/>
    <w:rsid w:val="00F277AB"/>
    <w:rsid w:val="00F27829"/>
    <w:rsid w:val="00F27AC9"/>
    <w:rsid w:val="00F3049C"/>
    <w:rsid w:val="00F304FC"/>
    <w:rsid w:val="00F30D16"/>
    <w:rsid w:val="00F30D61"/>
    <w:rsid w:val="00F31103"/>
    <w:rsid w:val="00F32403"/>
    <w:rsid w:val="00F33913"/>
    <w:rsid w:val="00F3415B"/>
    <w:rsid w:val="00F34276"/>
    <w:rsid w:val="00F352F3"/>
    <w:rsid w:val="00F359C0"/>
    <w:rsid w:val="00F35EB0"/>
    <w:rsid w:val="00F35F49"/>
    <w:rsid w:val="00F36042"/>
    <w:rsid w:val="00F36F96"/>
    <w:rsid w:val="00F37542"/>
    <w:rsid w:val="00F37C5E"/>
    <w:rsid w:val="00F37C6D"/>
    <w:rsid w:val="00F37D32"/>
    <w:rsid w:val="00F405F8"/>
    <w:rsid w:val="00F40861"/>
    <w:rsid w:val="00F4096B"/>
    <w:rsid w:val="00F40F2D"/>
    <w:rsid w:val="00F41764"/>
    <w:rsid w:val="00F41BDE"/>
    <w:rsid w:val="00F42551"/>
    <w:rsid w:val="00F42F48"/>
    <w:rsid w:val="00F43573"/>
    <w:rsid w:val="00F437AE"/>
    <w:rsid w:val="00F43F30"/>
    <w:rsid w:val="00F441F7"/>
    <w:rsid w:val="00F45071"/>
    <w:rsid w:val="00F45343"/>
    <w:rsid w:val="00F4578B"/>
    <w:rsid w:val="00F473C1"/>
    <w:rsid w:val="00F473E1"/>
    <w:rsid w:val="00F4760F"/>
    <w:rsid w:val="00F47AF8"/>
    <w:rsid w:val="00F5005B"/>
    <w:rsid w:val="00F50645"/>
    <w:rsid w:val="00F513CD"/>
    <w:rsid w:val="00F518DE"/>
    <w:rsid w:val="00F5287B"/>
    <w:rsid w:val="00F53116"/>
    <w:rsid w:val="00F536F3"/>
    <w:rsid w:val="00F53851"/>
    <w:rsid w:val="00F538AF"/>
    <w:rsid w:val="00F53B2F"/>
    <w:rsid w:val="00F54076"/>
    <w:rsid w:val="00F54103"/>
    <w:rsid w:val="00F54B26"/>
    <w:rsid w:val="00F54C6A"/>
    <w:rsid w:val="00F5513F"/>
    <w:rsid w:val="00F55884"/>
    <w:rsid w:val="00F55AC0"/>
    <w:rsid w:val="00F55AF5"/>
    <w:rsid w:val="00F56001"/>
    <w:rsid w:val="00F567B8"/>
    <w:rsid w:val="00F57089"/>
    <w:rsid w:val="00F57FB5"/>
    <w:rsid w:val="00F6161C"/>
    <w:rsid w:val="00F61E3E"/>
    <w:rsid w:val="00F63052"/>
    <w:rsid w:val="00F633CB"/>
    <w:rsid w:val="00F636F9"/>
    <w:rsid w:val="00F63B67"/>
    <w:rsid w:val="00F63EEB"/>
    <w:rsid w:val="00F64043"/>
    <w:rsid w:val="00F64082"/>
    <w:rsid w:val="00F64601"/>
    <w:rsid w:val="00F6464B"/>
    <w:rsid w:val="00F65182"/>
    <w:rsid w:val="00F6558A"/>
    <w:rsid w:val="00F65761"/>
    <w:rsid w:val="00F664FD"/>
    <w:rsid w:val="00F6763F"/>
    <w:rsid w:val="00F7000D"/>
    <w:rsid w:val="00F70189"/>
    <w:rsid w:val="00F703A3"/>
    <w:rsid w:val="00F70450"/>
    <w:rsid w:val="00F7134C"/>
    <w:rsid w:val="00F71E59"/>
    <w:rsid w:val="00F7219D"/>
    <w:rsid w:val="00F724D6"/>
    <w:rsid w:val="00F724EB"/>
    <w:rsid w:val="00F749A2"/>
    <w:rsid w:val="00F74AC2"/>
    <w:rsid w:val="00F7551D"/>
    <w:rsid w:val="00F75783"/>
    <w:rsid w:val="00F766DD"/>
    <w:rsid w:val="00F768CE"/>
    <w:rsid w:val="00F76DBB"/>
    <w:rsid w:val="00F76EC9"/>
    <w:rsid w:val="00F76F74"/>
    <w:rsid w:val="00F7717F"/>
    <w:rsid w:val="00F77C62"/>
    <w:rsid w:val="00F77D43"/>
    <w:rsid w:val="00F77D4A"/>
    <w:rsid w:val="00F806B4"/>
    <w:rsid w:val="00F80984"/>
    <w:rsid w:val="00F80B16"/>
    <w:rsid w:val="00F814EA"/>
    <w:rsid w:val="00F81669"/>
    <w:rsid w:val="00F81E42"/>
    <w:rsid w:val="00F8253D"/>
    <w:rsid w:val="00F82A09"/>
    <w:rsid w:val="00F82A6E"/>
    <w:rsid w:val="00F82EA4"/>
    <w:rsid w:val="00F8360F"/>
    <w:rsid w:val="00F8371A"/>
    <w:rsid w:val="00F84C19"/>
    <w:rsid w:val="00F85A69"/>
    <w:rsid w:val="00F85BA1"/>
    <w:rsid w:val="00F8627A"/>
    <w:rsid w:val="00F8674B"/>
    <w:rsid w:val="00F86D38"/>
    <w:rsid w:val="00F870D6"/>
    <w:rsid w:val="00F905FD"/>
    <w:rsid w:val="00F90A05"/>
    <w:rsid w:val="00F90C39"/>
    <w:rsid w:val="00F9115A"/>
    <w:rsid w:val="00F91248"/>
    <w:rsid w:val="00F91ED7"/>
    <w:rsid w:val="00F92120"/>
    <w:rsid w:val="00F923A3"/>
    <w:rsid w:val="00F9282A"/>
    <w:rsid w:val="00F9305F"/>
    <w:rsid w:val="00F9307F"/>
    <w:rsid w:val="00F93A90"/>
    <w:rsid w:val="00F941D5"/>
    <w:rsid w:val="00F94309"/>
    <w:rsid w:val="00F9431F"/>
    <w:rsid w:val="00F9531E"/>
    <w:rsid w:val="00F9595B"/>
    <w:rsid w:val="00F95ADC"/>
    <w:rsid w:val="00F967D6"/>
    <w:rsid w:val="00F96A25"/>
    <w:rsid w:val="00F96D14"/>
    <w:rsid w:val="00FA02FA"/>
    <w:rsid w:val="00FA19CF"/>
    <w:rsid w:val="00FA1ACC"/>
    <w:rsid w:val="00FA2270"/>
    <w:rsid w:val="00FA3A0C"/>
    <w:rsid w:val="00FA3A8C"/>
    <w:rsid w:val="00FA4BF0"/>
    <w:rsid w:val="00FA510C"/>
    <w:rsid w:val="00FA51CE"/>
    <w:rsid w:val="00FA5E6C"/>
    <w:rsid w:val="00FA6C91"/>
    <w:rsid w:val="00FA6FB9"/>
    <w:rsid w:val="00FA74DF"/>
    <w:rsid w:val="00FA7574"/>
    <w:rsid w:val="00FA76AC"/>
    <w:rsid w:val="00FA785F"/>
    <w:rsid w:val="00FA7CEF"/>
    <w:rsid w:val="00FB0423"/>
    <w:rsid w:val="00FB065B"/>
    <w:rsid w:val="00FB0DC9"/>
    <w:rsid w:val="00FB11F0"/>
    <w:rsid w:val="00FB1935"/>
    <w:rsid w:val="00FB1BC5"/>
    <w:rsid w:val="00FB1DAC"/>
    <w:rsid w:val="00FB26B3"/>
    <w:rsid w:val="00FB48F1"/>
    <w:rsid w:val="00FB5361"/>
    <w:rsid w:val="00FB565C"/>
    <w:rsid w:val="00FB56CA"/>
    <w:rsid w:val="00FB58CA"/>
    <w:rsid w:val="00FB5BB3"/>
    <w:rsid w:val="00FB6610"/>
    <w:rsid w:val="00FB6842"/>
    <w:rsid w:val="00FB7325"/>
    <w:rsid w:val="00FB7BBD"/>
    <w:rsid w:val="00FB7F98"/>
    <w:rsid w:val="00FC01B6"/>
    <w:rsid w:val="00FC1386"/>
    <w:rsid w:val="00FC1723"/>
    <w:rsid w:val="00FC292D"/>
    <w:rsid w:val="00FC3960"/>
    <w:rsid w:val="00FC4B74"/>
    <w:rsid w:val="00FC648C"/>
    <w:rsid w:val="00FC6614"/>
    <w:rsid w:val="00FC698F"/>
    <w:rsid w:val="00FC6D3B"/>
    <w:rsid w:val="00FC6F81"/>
    <w:rsid w:val="00FC75EF"/>
    <w:rsid w:val="00FD0782"/>
    <w:rsid w:val="00FD0F41"/>
    <w:rsid w:val="00FD1BF6"/>
    <w:rsid w:val="00FD2DD4"/>
    <w:rsid w:val="00FD406E"/>
    <w:rsid w:val="00FD4EE6"/>
    <w:rsid w:val="00FD4F52"/>
    <w:rsid w:val="00FD55F0"/>
    <w:rsid w:val="00FD5B28"/>
    <w:rsid w:val="00FD5B60"/>
    <w:rsid w:val="00FD5CC2"/>
    <w:rsid w:val="00FD6333"/>
    <w:rsid w:val="00FD6B67"/>
    <w:rsid w:val="00FD787D"/>
    <w:rsid w:val="00FD7E7E"/>
    <w:rsid w:val="00FD7EC3"/>
    <w:rsid w:val="00FE053E"/>
    <w:rsid w:val="00FE05B9"/>
    <w:rsid w:val="00FE13A7"/>
    <w:rsid w:val="00FE1D76"/>
    <w:rsid w:val="00FE1EDD"/>
    <w:rsid w:val="00FE2001"/>
    <w:rsid w:val="00FE3912"/>
    <w:rsid w:val="00FE5350"/>
    <w:rsid w:val="00FE5973"/>
    <w:rsid w:val="00FE5F4E"/>
    <w:rsid w:val="00FE616D"/>
    <w:rsid w:val="00FE634F"/>
    <w:rsid w:val="00FE6C97"/>
    <w:rsid w:val="00FE7013"/>
    <w:rsid w:val="00FE72CE"/>
    <w:rsid w:val="00FE7AEB"/>
    <w:rsid w:val="00FE7B02"/>
    <w:rsid w:val="00FF0B68"/>
    <w:rsid w:val="00FF1AAF"/>
    <w:rsid w:val="00FF218E"/>
    <w:rsid w:val="00FF2AAC"/>
    <w:rsid w:val="00FF32DC"/>
    <w:rsid w:val="00FF3500"/>
    <w:rsid w:val="00FF369C"/>
    <w:rsid w:val="00FF42B0"/>
    <w:rsid w:val="00FF66A0"/>
    <w:rsid w:val="00FF6929"/>
    <w:rsid w:val="00FF6E18"/>
    <w:rsid w:val="00FF78E6"/>
    <w:rsid w:val="00FF7D8B"/>
    <w:rsid w:val="00FF7F2C"/>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regrouptable v:ext="edit">
        <o:entry new="1" old="0"/>
        <o:entry new="2" old="0"/>
        <o:entry new="3" old="0"/>
        <o:entry new="4" old="3"/>
      </o:regrouptable>
    </o:shapelayout>
  </w:shapeDefaults>
  <w:doNotEmbedSmartTags/>
  <w:decimalSymbol w:val="."/>
  <w:listSeparator w:val=","/>
  <w14:docId w14:val="70260A8A"/>
  <w15:chartTrackingRefBased/>
  <w15:docId w15:val="{5F139942-44F1-4522-A99B-B42EC80F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Body Text Indent 2" w:uiPriority="99"/>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17D4"/>
    <w:pPr>
      <w:tabs>
        <w:tab w:val="left" w:pos="360"/>
        <w:tab w:val="left" w:pos="720"/>
        <w:tab w:val="left" w:pos="1080"/>
        <w:tab w:val="left" w:pos="1440"/>
      </w:tabs>
    </w:pPr>
    <w:rPr>
      <w:sz w:val="22"/>
    </w:rPr>
  </w:style>
  <w:style w:type="paragraph" w:styleId="Heading1">
    <w:name w:val="heading 1"/>
    <w:basedOn w:val="Normal"/>
    <w:next w:val="Normal"/>
    <w:link w:val="Heading1Char"/>
    <w:qFormat/>
    <w:rsid w:val="00FB1935"/>
    <w:pPr>
      <w:spacing w:before="240" w:after="240"/>
      <w:outlineLvl w:val="0"/>
    </w:pPr>
    <w:rPr>
      <w:rFonts w:ascii="Arial" w:hAnsi="Arial" w:cs="Arial"/>
      <w:b/>
      <w:bCs/>
      <w:kern w:val="32"/>
      <w:sz w:val="36"/>
      <w:szCs w:val="32"/>
    </w:rPr>
  </w:style>
  <w:style w:type="paragraph" w:styleId="Heading2">
    <w:name w:val="heading 2"/>
    <w:basedOn w:val="Normal"/>
    <w:next w:val="Normal"/>
    <w:link w:val="Heading2Char"/>
    <w:qFormat/>
    <w:rsid w:val="0034583E"/>
    <w:pPr>
      <w:tabs>
        <w:tab w:val="left" w:pos="432"/>
      </w:tabs>
      <w:spacing w:before="240" w:after="240"/>
      <w:outlineLvl w:val="1"/>
    </w:pPr>
    <w:rPr>
      <w:rFonts w:ascii="Arial" w:hAnsi="Arial" w:cs="Arial"/>
      <w:b/>
      <w:bCs/>
      <w:iCs/>
      <w:sz w:val="32"/>
      <w:szCs w:val="28"/>
    </w:rPr>
  </w:style>
  <w:style w:type="paragraph" w:styleId="Heading3">
    <w:name w:val="heading 3"/>
    <w:basedOn w:val="Normal"/>
    <w:next w:val="Normal"/>
    <w:link w:val="Heading3Char"/>
    <w:qFormat/>
    <w:rsid w:val="002630DF"/>
    <w:pPr>
      <w:spacing w:before="240" w:after="240"/>
      <w:outlineLvl w:val="2"/>
    </w:pPr>
    <w:rPr>
      <w:rFonts w:ascii="Arial" w:hAnsi="Arial" w:cs="Arial"/>
      <w:b/>
      <w:bCs/>
      <w:sz w:val="28"/>
      <w:szCs w:val="26"/>
    </w:rPr>
  </w:style>
  <w:style w:type="paragraph" w:styleId="Heading4">
    <w:name w:val="heading 4"/>
    <w:basedOn w:val="Normal"/>
    <w:next w:val="Normal"/>
    <w:link w:val="Heading4Char"/>
    <w:qFormat/>
    <w:rsid w:val="008A6357"/>
    <w:pPr>
      <w:spacing w:before="240" w:after="240"/>
      <w:outlineLvl w:val="3"/>
    </w:pPr>
    <w:rPr>
      <w:rFonts w:ascii="Arial" w:hAnsi="Arial"/>
      <w:b/>
      <w:bCs/>
      <w:sz w:val="24"/>
    </w:rPr>
  </w:style>
  <w:style w:type="paragraph" w:styleId="Heading5">
    <w:name w:val="heading 5"/>
    <w:basedOn w:val="Normal"/>
    <w:next w:val="Normal"/>
    <w:link w:val="Heading5Char"/>
    <w:qFormat/>
    <w:rsid w:val="0034583E"/>
    <w:pPr>
      <w:spacing w:before="240" w:after="240"/>
      <w:outlineLvl w:val="4"/>
    </w:pPr>
    <w:rPr>
      <w:rFonts w:ascii="Arial" w:hAnsi="Arial"/>
      <w:b/>
    </w:rPr>
  </w:style>
  <w:style w:type="paragraph" w:styleId="Heading6">
    <w:name w:val="heading 6"/>
    <w:basedOn w:val="Normal"/>
    <w:next w:val="Normal"/>
    <w:qFormat/>
    <w:rsid w:val="002B66F8"/>
    <w:pPr>
      <w:keepNext/>
      <w:spacing w:before="240" w:after="240"/>
      <w:outlineLvl w:val="5"/>
    </w:pPr>
    <w:rPr>
      <w:rFonts w:ascii="Arial" w:hAnsi="Arial"/>
      <w:b/>
      <w:bCs/>
      <w:sz w:val="20"/>
    </w:rPr>
  </w:style>
  <w:style w:type="paragraph" w:styleId="Heading7">
    <w:name w:val="heading 7"/>
    <w:basedOn w:val="Normal"/>
    <w:next w:val="Normal"/>
    <w:qFormat/>
    <w:rsid w:val="00D31A61"/>
    <w:pPr>
      <w:keepNext/>
      <w:spacing w:before="240" w:after="240"/>
      <w:outlineLvl w:val="6"/>
    </w:pPr>
    <w:rPr>
      <w:rFonts w:ascii="Arial" w:hAnsi="Arial"/>
      <w:b/>
      <w:bCs/>
      <w:sz w:val="20"/>
    </w:rPr>
  </w:style>
  <w:style w:type="paragraph" w:styleId="Heading8">
    <w:name w:val="heading 8"/>
    <w:basedOn w:val="Normal"/>
    <w:next w:val="Normal"/>
    <w:qFormat/>
    <w:rsid w:val="00D31A61"/>
    <w:pPr>
      <w:keepNext/>
      <w:spacing w:before="240" w:after="240"/>
      <w:outlineLvl w:val="7"/>
    </w:pPr>
    <w:rPr>
      <w:rFonts w:ascii="Arial" w:hAnsi="Arial"/>
      <w:b/>
      <w:bCs/>
      <w:sz w:val="20"/>
    </w:rPr>
  </w:style>
  <w:style w:type="paragraph" w:styleId="Heading9">
    <w:name w:val="heading 9"/>
    <w:basedOn w:val="Normal"/>
    <w:next w:val="Normal"/>
    <w:qFormat/>
    <w:rsid w:val="0034583E"/>
    <w:pPr>
      <w:spacing w:before="240" w:after="240"/>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1935"/>
    <w:rPr>
      <w:rFonts w:ascii="Arial" w:hAnsi="Arial" w:cs="Arial"/>
      <w:b/>
      <w:bCs/>
      <w:kern w:val="32"/>
      <w:sz w:val="36"/>
      <w:szCs w:val="32"/>
    </w:rPr>
  </w:style>
  <w:style w:type="character" w:customStyle="1" w:styleId="Heading2Char">
    <w:name w:val="Heading 2 Char"/>
    <w:basedOn w:val="DefaultParagraphFont"/>
    <w:link w:val="Heading2"/>
    <w:rsid w:val="0034583E"/>
    <w:rPr>
      <w:rFonts w:ascii="Arial" w:hAnsi="Arial" w:cs="Arial"/>
      <w:b/>
      <w:bCs/>
      <w:iCs/>
      <w:sz w:val="32"/>
      <w:szCs w:val="28"/>
    </w:rPr>
  </w:style>
  <w:style w:type="character" w:customStyle="1" w:styleId="Heading3Char">
    <w:name w:val="Heading 3 Char"/>
    <w:basedOn w:val="DefaultParagraphFont"/>
    <w:link w:val="Heading3"/>
    <w:rsid w:val="002630DF"/>
    <w:rPr>
      <w:rFonts w:ascii="Arial" w:hAnsi="Arial" w:cs="Arial"/>
      <w:b/>
      <w:bCs/>
      <w:sz w:val="28"/>
      <w:szCs w:val="26"/>
    </w:rPr>
  </w:style>
  <w:style w:type="character" w:customStyle="1" w:styleId="Heading4Char">
    <w:name w:val="Heading 4 Char"/>
    <w:basedOn w:val="DefaultParagraphFont"/>
    <w:link w:val="Heading4"/>
    <w:rsid w:val="008A6357"/>
    <w:rPr>
      <w:rFonts w:ascii="Arial" w:hAnsi="Arial"/>
      <w:b/>
      <w:bCs/>
      <w:sz w:val="24"/>
    </w:rPr>
  </w:style>
  <w:style w:type="character" w:customStyle="1" w:styleId="Heading5Char">
    <w:name w:val="Heading 5 Char"/>
    <w:basedOn w:val="DefaultParagraphFont"/>
    <w:link w:val="Heading5"/>
    <w:rsid w:val="0034583E"/>
    <w:rPr>
      <w:rFonts w:ascii="Arial" w:hAnsi="Arial"/>
      <w:b/>
      <w:sz w:val="22"/>
    </w:rPr>
  </w:style>
  <w:style w:type="paragraph" w:styleId="TOC4">
    <w:name w:val="toc 4"/>
    <w:basedOn w:val="Normal"/>
    <w:next w:val="Normal"/>
    <w:autoRedefine/>
    <w:uiPriority w:val="39"/>
    <w:rsid w:val="003349B4"/>
    <w:pPr>
      <w:tabs>
        <w:tab w:val="clear" w:pos="360"/>
        <w:tab w:val="clear" w:pos="720"/>
        <w:tab w:val="clear" w:pos="1080"/>
        <w:tab w:val="clear" w:pos="1440"/>
      </w:tabs>
      <w:ind w:left="677"/>
    </w:pPr>
    <w:rPr>
      <w:sz w:val="24"/>
      <w:szCs w:val="21"/>
    </w:rPr>
  </w:style>
  <w:style w:type="paragraph" w:styleId="TOC5">
    <w:name w:val="toc 5"/>
    <w:basedOn w:val="Normal"/>
    <w:next w:val="Normal"/>
    <w:autoRedefine/>
    <w:uiPriority w:val="39"/>
    <w:rsid w:val="00FD7EC3"/>
    <w:pPr>
      <w:tabs>
        <w:tab w:val="clear" w:pos="360"/>
        <w:tab w:val="clear" w:pos="720"/>
        <w:tab w:val="clear" w:pos="1080"/>
        <w:tab w:val="clear" w:pos="1440"/>
      </w:tabs>
      <w:ind w:left="907"/>
    </w:pPr>
    <w:rPr>
      <w:szCs w:val="21"/>
    </w:rPr>
  </w:style>
  <w:style w:type="paragraph" w:styleId="TOC6">
    <w:name w:val="toc 6"/>
    <w:basedOn w:val="Normal"/>
    <w:next w:val="Normal"/>
    <w:autoRedefine/>
    <w:uiPriority w:val="39"/>
    <w:rsid w:val="00256314"/>
    <w:pPr>
      <w:ind w:left="1000"/>
    </w:pPr>
    <w:rPr>
      <w:szCs w:val="21"/>
    </w:rPr>
  </w:style>
  <w:style w:type="paragraph" w:styleId="TOC7">
    <w:name w:val="toc 7"/>
    <w:basedOn w:val="Normal"/>
    <w:next w:val="Normal"/>
    <w:autoRedefine/>
    <w:uiPriority w:val="39"/>
    <w:rsid w:val="00256314"/>
    <w:pPr>
      <w:ind w:left="1200"/>
    </w:pPr>
    <w:rPr>
      <w:szCs w:val="21"/>
    </w:rPr>
  </w:style>
  <w:style w:type="paragraph" w:styleId="TOC8">
    <w:name w:val="toc 8"/>
    <w:basedOn w:val="Normal"/>
    <w:next w:val="Normal"/>
    <w:autoRedefine/>
    <w:uiPriority w:val="39"/>
    <w:rsid w:val="00256314"/>
    <w:pPr>
      <w:ind w:left="1400"/>
    </w:pPr>
    <w:rPr>
      <w:szCs w:val="21"/>
    </w:rPr>
  </w:style>
  <w:style w:type="paragraph" w:styleId="TOC9">
    <w:name w:val="toc 9"/>
    <w:basedOn w:val="Normal"/>
    <w:next w:val="Normal"/>
    <w:autoRedefine/>
    <w:uiPriority w:val="39"/>
    <w:rsid w:val="00256314"/>
    <w:pPr>
      <w:ind w:left="1600"/>
    </w:pPr>
    <w:rPr>
      <w:szCs w:val="21"/>
    </w:rPr>
  </w:style>
  <w:style w:type="character" w:styleId="Hyperlink">
    <w:name w:val="Hyperlink"/>
    <w:basedOn w:val="DefaultParagraphFont"/>
    <w:uiPriority w:val="99"/>
    <w:rsid w:val="00256314"/>
    <w:rPr>
      <w:color w:val="0000FF"/>
      <w:u w:val="single"/>
    </w:rPr>
  </w:style>
  <w:style w:type="paragraph" w:styleId="Title">
    <w:name w:val="Title"/>
    <w:link w:val="TitleChar"/>
    <w:qFormat/>
    <w:rsid w:val="0052132F"/>
    <w:pPr>
      <w:spacing w:before="240" w:after="240"/>
      <w:jc w:val="center"/>
    </w:pPr>
    <w:rPr>
      <w:rFonts w:ascii="Arial" w:hAnsi="Arial" w:cs="Arial"/>
      <w:b/>
      <w:noProof/>
      <w:sz w:val="36"/>
      <w:szCs w:val="32"/>
    </w:rPr>
  </w:style>
  <w:style w:type="character" w:customStyle="1" w:styleId="TitleChar">
    <w:name w:val="Title Char"/>
    <w:basedOn w:val="DefaultParagraphFont"/>
    <w:link w:val="Title"/>
    <w:rsid w:val="0052132F"/>
    <w:rPr>
      <w:rFonts w:ascii="Arial" w:hAnsi="Arial" w:cs="Arial"/>
      <w:b/>
      <w:noProof/>
      <w:sz w:val="36"/>
      <w:szCs w:val="32"/>
      <w:lang w:val="en-US" w:eastAsia="en-US" w:bidi="ar-SA"/>
    </w:rPr>
  </w:style>
  <w:style w:type="character" w:styleId="PageNumber">
    <w:name w:val="page number"/>
    <w:basedOn w:val="FootnoteTextChar"/>
    <w:rsid w:val="00D31A61"/>
    <w:rPr>
      <w:rFonts w:ascii="Arial" w:hAnsi="Arial"/>
      <w:sz w:val="20"/>
      <w:szCs w:val="19"/>
    </w:rPr>
  </w:style>
  <w:style w:type="character" w:customStyle="1" w:styleId="FootnoteTextChar">
    <w:name w:val="Footnote Text Char"/>
    <w:basedOn w:val="DefaultParagraphFont"/>
    <w:link w:val="FootnoteText"/>
    <w:rsid w:val="00D31A61"/>
    <w:rPr>
      <w:rFonts w:ascii="Arial" w:hAnsi="Arial"/>
      <w:szCs w:val="19"/>
    </w:rPr>
  </w:style>
  <w:style w:type="paragraph" w:styleId="FootnoteText">
    <w:name w:val="footnote text"/>
    <w:basedOn w:val="Normal"/>
    <w:link w:val="FootnoteTextChar"/>
    <w:autoRedefine/>
    <w:rsid w:val="00D31A61"/>
    <w:rPr>
      <w:rFonts w:ascii="Arial" w:hAnsi="Arial"/>
      <w:sz w:val="20"/>
      <w:szCs w:val="19"/>
    </w:rPr>
  </w:style>
  <w:style w:type="paragraph" w:styleId="BalloonText">
    <w:name w:val="Balloon Text"/>
    <w:basedOn w:val="Normal"/>
    <w:semiHidden/>
    <w:rsid w:val="00256314"/>
    <w:rPr>
      <w:rFonts w:ascii="Tahoma" w:hAnsi="Tahoma" w:cs="Tahoma"/>
      <w:sz w:val="16"/>
      <w:szCs w:val="16"/>
    </w:rPr>
  </w:style>
  <w:style w:type="paragraph" w:styleId="Footer">
    <w:name w:val="footer"/>
    <w:basedOn w:val="FootnoteText"/>
    <w:link w:val="FooterChar"/>
    <w:uiPriority w:val="99"/>
    <w:rsid w:val="00EC7AA4"/>
    <w:pPr>
      <w:pBdr>
        <w:top w:val="single" w:sz="4" w:space="1" w:color="auto"/>
      </w:pBdr>
      <w:tabs>
        <w:tab w:val="clear" w:pos="360"/>
        <w:tab w:val="clear" w:pos="720"/>
        <w:tab w:val="clear" w:pos="1080"/>
        <w:tab w:val="clear" w:pos="1440"/>
        <w:tab w:val="left" w:pos="0"/>
        <w:tab w:val="center" w:pos="4680"/>
        <w:tab w:val="right" w:pos="9360"/>
      </w:tabs>
      <w:spacing w:before="20" w:after="20"/>
    </w:pPr>
  </w:style>
  <w:style w:type="character" w:customStyle="1" w:styleId="FooterChar">
    <w:name w:val="Footer Char"/>
    <w:basedOn w:val="DefaultParagraphFont"/>
    <w:link w:val="Footer"/>
    <w:uiPriority w:val="99"/>
    <w:rsid w:val="00EC7AA4"/>
    <w:rPr>
      <w:rFonts w:ascii="Arial" w:hAnsi="Arial"/>
      <w:szCs w:val="19"/>
    </w:rPr>
  </w:style>
  <w:style w:type="table" w:styleId="TableGrid">
    <w:name w:val="Table Grid"/>
    <w:basedOn w:val="TableNormal"/>
    <w:rsid w:val="007B7F3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rsid w:val="00A646F3"/>
    <w:rPr>
      <w:vertAlign w:val="superscript"/>
    </w:rPr>
  </w:style>
  <w:style w:type="paragraph" w:styleId="DocumentMap">
    <w:name w:val="Document Map"/>
    <w:basedOn w:val="Normal"/>
    <w:semiHidden/>
    <w:rsid w:val="00F806B4"/>
    <w:pPr>
      <w:shd w:val="clear" w:color="auto" w:fill="000080"/>
    </w:pPr>
    <w:rPr>
      <w:rFonts w:ascii="Tahoma" w:hAnsi="Tahoma" w:cs="Tahoma"/>
    </w:rPr>
  </w:style>
  <w:style w:type="character" w:styleId="CommentReference">
    <w:name w:val="annotation reference"/>
    <w:basedOn w:val="DefaultParagraphFont"/>
    <w:semiHidden/>
    <w:rsid w:val="002C716E"/>
    <w:rPr>
      <w:sz w:val="16"/>
      <w:szCs w:val="16"/>
    </w:rPr>
  </w:style>
  <w:style w:type="paragraph" w:styleId="CommentText">
    <w:name w:val="annotation text"/>
    <w:basedOn w:val="Normal"/>
    <w:semiHidden/>
    <w:rsid w:val="002C716E"/>
  </w:style>
  <w:style w:type="paragraph" w:styleId="CommentSubject">
    <w:name w:val="annotation subject"/>
    <w:basedOn w:val="CommentText"/>
    <w:next w:val="CommentText"/>
    <w:semiHidden/>
    <w:rsid w:val="002C716E"/>
    <w:rPr>
      <w:b/>
      <w:bCs/>
    </w:rPr>
  </w:style>
  <w:style w:type="paragraph" w:styleId="EndnoteText">
    <w:name w:val="endnote text"/>
    <w:basedOn w:val="Normal"/>
    <w:semiHidden/>
    <w:rsid w:val="004E4EB6"/>
  </w:style>
  <w:style w:type="paragraph" w:styleId="Index1">
    <w:name w:val="index 1"/>
    <w:basedOn w:val="Normal"/>
    <w:next w:val="Normal"/>
    <w:autoRedefine/>
    <w:semiHidden/>
    <w:rsid w:val="004E4EF5"/>
    <w:pPr>
      <w:tabs>
        <w:tab w:val="right" w:leader="dot" w:pos="4310"/>
      </w:tabs>
      <w:ind w:left="240" w:hanging="240"/>
    </w:pPr>
    <w:rPr>
      <w:noProof/>
      <w:sz w:val="20"/>
    </w:rPr>
  </w:style>
  <w:style w:type="paragraph" w:styleId="Index2">
    <w:name w:val="index 2"/>
    <w:basedOn w:val="Normal"/>
    <w:next w:val="Normal"/>
    <w:autoRedefine/>
    <w:semiHidden/>
    <w:rsid w:val="004E4EB6"/>
    <w:pPr>
      <w:ind w:left="480" w:hanging="240"/>
    </w:pPr>
    <w:rPr>
      <w:sz w:val="20"/>
    </w:rPr>
  </w:style>
  <w:style w:type="paragraph" w:styleId="Index3">
    <w:name w:val="index 3"/>
    <w:basedOn w:val="Normal"/>
    <w:next w:val="Normal"/>
    <w:autoRedefine/>
    <w:semiHidden/>
    <w:rsid w:val="004E4EB6"/>
    <w:pPr>
      <w:ind w:left="720" w:hanging="240"/>
    </w:pPr>
    <w:rPr>
      <w:sz w:val="20"/>
    </w:rPr>
  </w:style>
  <w:style w:type="paragraph" w:styleId="Index4">
    <w:name w:val="index 4"/>
    <w:basedOn w:val="Normal"/>
    <w:next w:val="Normal"/>
    <w:autoRedefine/>
    <w:semiHidden/>
    <w:rsid w:val="004E4EB6"/>
    <w:pPr>
      <w:ind w:left="960" w:hanging="240"/>
    </w:pPr>
    <w:rPr>
      <w:sz w:val="20"/>
    </w:rPr>
  </w:style>
  <w:style w:type="paragraph" w:styleId="Index5">
    <w:name w:val="index 5"/>
    <w:basedOn w:val="Normal"/>
    <w:next w:val="Normal"/>
    <w:autoRedefine/>
    <w:semiHidden/>
    <w:rsid w:val="004E4EB6"/>
    <w:pPr>
      <w:ind w:left="1200" w:hanging="240"/>
    </w:pPr>
    <w:rPr>
      <w:sz w:val="20"/>
    </w:rPr>
  </w:style>
  <w:style w:type="paragraph" w:styleId="Index6">
    <w:name w:val="index 6"/>
    <w:basedOn w:val="Normal"/>
    <w:next w:val="Normal"/>
    <w:autoRedefine/>
    <w:semiHidden/>
    <w:rsid w:val="004E4EB6"/>
    <w:pPr>
      <w:ind w:left="1440" w:hanging="240"/>
    </w:pPr>
    <w:rPr>
      <w:sz w:val="20"/>
    </w:rPr>
  </w:style>
  <w:style w:type="paragraph" w:styleId="Index7">
    <w:name w:val="index 7"/>
    <w:basedOn w:val="Normal"/>
    <w:next w:val="Normal"/>
    <w:autoRedefine/>
    <w:semiHidden/>
    <w:rsid w:val="004E4EB6"/>
    <w:pPr>
      <w:ind w:left="1680" w:hanging="240"/>
    </w:pPr>
    <w:rPr>
      <w:sz w:val="20"/>
    </w:rPr>
  </w:style>
  <w:style w:type="paragraph" w:styleId="Index8">
    <w:name w:val="index 8"/>
    <w:basedOn w:val="Normal"/>
    <w:next w:val="Normal"/>
    <w:autoRedefine/>
    <w:semiHidden/>
    <w:rsid w:val="004E4EB6"/>
    <w:pPr>
      <w:ind w:left="1920" w:hanging="240"/>
    </w:pPr>
    <w:rPr>
      <w:sz w:val="20"/>
    </w:rPr>
  </w:style>
  <w:style w:type="paragraph" w:styleId="Index9">
    <w:name w:val="index 9"/>
    <w:basedOn w:val="Normal"/>
    <w:next w:val="Normal"/>
    <w:autoRedefine/>
    <w:semiHidden/>
    <w:rsid w:val="004E4EB6"/>
    <w:pPr>
      <w:ind w:left="2160" w:hanging="240"/>
    </w:pPr>
    <w:rPr>
      <w:sz w:val="20"/>
    </w:rPr>
  </w:style>
  <w:style w:type="paragraph" w:styleId="IndexHeading">
    <w:name w:val="index heading"/>
    <w:basedOn w:val="Normal"/>
    <w:next w:val="Index1"/>
    <w:semiHidden/>
    <w:rsid w:val="004E4EB6"/>
    <w:pPr>
      <w:spacing w:before="120" w:after="120"/>
    </w:pPr>
    <w:rPr>
      <w:b/>
      <w:bCs/>
      <w:i/>
      <w:iCs/>
      <w:sz w:val="20"/>
    </w:rPr>
  </w:style>
  <w:style w:type="paragraph" w:styleId="ListBullet">
    <w:name w:val="List Bullet"/>
    <w:basedOn w:val="Normal"/>
    <w:link w:val="ListBulletChar"/>
    <w:rsid w:val="0090614B"/>
    <w:pPr>
      <w:numPr>
        <w:numId w:val="2"/>
      </w:numPr>
      <w:tabs>
        <w:tab w:val="clear" w:pos="360"/>
        <w:tab w:val="clear" w:pos="720"/>
        <w:tab w:val="clear" w:pos="1080"/>
        <w:tab w:val="clear" w:pos="1440"/>
      </w:tabs>
      <w:spacing w:before="20" w:after="20"/>
    </w:pPr>
  </w:style>
  <w:style w:type="character" w:customStyle="1" w:styleId="ListBulletChar">
    <w:name w:val="List Bullet Char"/>
    <w:basedOn w:val="DefaultParagraphFont"/>
    <w:link w:val="ListBullet"/>
    <w:rsid w:val="0090614B"/>
    <w:rPr>
      <w:sz w:val="22"/>
    </w:rPr>
  </w:style>
  <w:style w:type="paragraph" w:styleId="ListBullet2">
    <w:name w:val="List Bullet 2"/>
    <w:basedOn w:val="Normal"/>
    <w:rsid w:val="00BD1ED7"/>
    <w:pPr>
      <w:numPr>
        <w:numId w:val="6"/>
      </w:numPr>
      <w:tabs>
        <w:tab w:val="clear" w:pos="360"/>
        <w:tab w:val="clear" w:pos="720"/>
        <w:tab w:val="clear" w:pos="1080"/>
        <w:tab w:val="clear" w:pos="1440"/>
      </w:tabs>
      <w:spacing w:before="20" w:after="20"/>
    </w:pPr>
  </w:style>
  <w:style w:type="paragraph" w:styleId="ListBullet3">
    <w:name w:val="List Bullet 3"/>
    <w:basedOn w:val="Normal"/>
    <w:rsid w:val="0090614B"/>
    <w:pPr>
      <w:numPr>
        <w:numId w:val="7"/>
      </w:numPr>
      <w:tabs>
        <w:tab w:val="clear" w:pos="360"/>
        <w:tab w:val="clear" w:pos="720"/>
        <w:tab w:val="clear" w:pos="1080"/>
        <w:tab w:val="clear" w:pos="1440"/>
      </w:tabs>
      <w:spacing w:before="20" w:after="20"/>
    </w:pPr>
  </w:style>
  <w:style w:type="paragraph" w:styleId="ListBullet4">
    <w:name w:val="List Bullet 4"/>
    <w:basedOn w:val="Normal"/>
    <w:rsid w:val="0090614B"/>
    <w:pPr>
      <w:numPr>
        <w:numId w:val="3"/>
      </w:numPr>
      <w:tabs>
        <w:tab w:val="clear" w:pos="360"/>
        <w:tab w:val="clear" w:pos="720"/>
        <w:tab w:val="clear" w:pos="1080"/>
        <w:tab w:val="clear" w:pos="1440"/>
      </w:tabs>
      <w:spacing w:before="20" w:after="20"/>
    </w:pPr>
  </w:style>
  <w:style w:type="paragraph" w:styleId="ListBullet5">
    <w:name w:val="List Bullet 5"/>
    <w:basedOn w:val="Normal"/>
    <w:rsid w:val="0090614B"/>
    <w:pPr>
      <w:numPr>
        <w:numId w:val="4"/>
      </w:numPr>
      <w:tabs>
        <w:tab w:val="clear" w:pos="360"/>
        <w:tab w:val="clear" w:pos="720"/>
        <w:tab w:val="clear" w:pos="1080"/>
        <w:tab w:val="clear" w:pos="1440"/>
      </w:tabs>
      <w:spacing w:before="20" w:after="20"/>
    </w:pPr>
  </w:style>
  <w:style w:type="paragraph" w:styleId="ListNumber">
    <w:name w:val="List Number"/>
    <w:basedOn w:val="Normal"/>
    <w:rsid w:val="0090614B"/>
    <w:pPr>
      <w:numPr>
        <w:numId w:val="11"/>
      </w:numPr>
      <w:tabs>
        <w:tab w:val="clear" w:pos="360"/>
        <w:tab w:val="clear" w:pos="720"/>
        <w:tab w:val="clear" w:pos="1080"/>
        <w:tab w:val="clear" w:pos="1440"/>
      </w:tabs>
      <w:spacing w:before="20" w:after="20"/>
    </w:pPr>
    <w:rPr>
      <w:rFonts w:eastAsia="Arial Unicode MS"/>
    </w:rPr>
  </w:style>
  <w:style w:type="paragraph" w:styleId="ListNumber3">
    <w:name w:val="List Number 3"/>
    <w:basedOn w:val="Normal"/>
    <w:rsid w:val="006651E4"/>
    <w:pPr>
      <w:numPr>
        <w:numId w:val="1"/>
      </w:numPr>
      <w:tabs>
        <w:tab w:val="clear" w:pos="360"/>
        <w:tab w:val="clear" w:pos="720"/>
        <w:tab w:val="clear" w:pos="1080"/>
        <w:tab w:val="clear" w:pos="1440"/>
      </w:tabs>
      <w:spacing w:before="20" w:after="20"/>
    </w:pPr>
  </w:style>
  <w:style w:type="paragraph" w:styleId="ListNumber4">
    <w:name w:val="List Number 4"/>
    <w:basedOn w:val="Normal"/>
    <w:rsid w:val="0090614B"/>
    <w:pPr>
      <w:numPr>
        <w:numId w:val="8"/>
      </w:numPr>
      <w:tabs>
        <w:tab w:val="clear" w:pos="360"/>
        <w:tab w:val="clear" w:pos="720"/>
        <w:tab w:val="clear" w:pos="1080"/>
        <w:tab w:val="clear" w:pos="1440"/>
      </w:tabs>
      <w:spacing w:before="20" w:after="20"/>
      <w:ind w:left="1440"/>
    </w:pPr>
  </w:style>
  <w:style w:type="paragraph" w:styleId="ListNumber5">
    <w:name w:val="List Number 5"/>
    <w:basedOn w:val="Normal"/>
    <w:rsid w:val="0090614B"/>
    <w:pPr>
      <w:numPr>
        <w:numId w:val="9"/>
      </w:numPr>
      <w:tabs>
        <w:tab w:val="clear" w:pos="360"/>
        <w:tab w:val="clear" w:pos="720"/>
        <w:tab w:val="clear" w:pos="1080"/>
        <w:tab w:val="clear" w:pos="1440"/>
      </w:tabs>
      <w:spacing w:before="20" w:after="20"/>
      <w:ind w:left="1800"/>
    </w:pPr>
  </w:style>
  <w:style w:type="paragraph" w:styleId="MacroText">
    <w:name w:val="macro"/>
    <w:semiHidden/>
    <w:rsid w:val="004E4EB6"/>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Subtitle">
    <w:name w:val="Subtitle"/>
    <w:basedOn w:val="Title"/>
    <w:link w:val="SubtitleChar"/>
    <w:qFormat/>
    <w:rsid w:val="00E5143A"/>
    <w:pPr>
      <w:spacing w:before="60" w:after="60"/>
    </w:pPr>
    <w:rPr>
      <w:b w:val="0"/>
      <w:sz w:val="24"/>
      <w:szCs w:val="24"/>
    </w:rPr>
  </w:style>
  <w:style w:type="character" w:customStyle="1" w:styleId="SubtitleChar">
    <w:name w:val="Subtitle Char"/>
    <w:basedOn w:val="DefaultParagraphFont"/>
    <w:link w:val="Subtitle"/>
    <w:rsid w:val="00E5143A"/>
    <w:rPr>
      <w:rFonts w:ascii="Arial" w:hAnsi="Arial" w:cs="Arial"/>
      <w:noProof/>
      <w:sz w:val="24"/>
      <w:szCs w:val="24"/>
    </w:rPr>
  </w:style>
  <w:style w:type="paragraph" w:styleId="TableofAuthorities">
    <w:name w:val="table of authorities"/>
    <w:basedOn w:val="Normal"/>
    <w:next w:val="Normal"/>
    <w:semiHidden/>
    <w:rsid w:val="004E4EB6"/>
    <w:pPr>
      <w:ind w:left="200" w:hanging="200"/>
    </w:pPr>
  </w:style>
  <w:style w:type="paragraph" w:styleId="TableofFigures">
    <w:name w:val="table of figures"/>
    <w:basedOn w:val="Normal"/>
    <w:next w:val="Normal"/>
    <w:semiHidden/>
    <w:rsid w:val="004E4EB6"/>
  </w:style>
  <w:style w:type="paragraph" w:styleId="TOAHeading">
    <w:name w:val="toa heading"/>
    <w:basedOn w:val="Normal"/>
    <w:next w:val="Normal"/>
    <w:semiHidden/>
    <w:rsid w:val="004E4EB6"/>
    <w:pPr>
      <w:spacing w:before="120"/>
    </w:pPr>
    <w:rPr>
      <w:rFonts w:ascii="Arial" w:hAnsi="Arial" w:cs="Arial"/>
      <w:b/>
      <w:bCs/>
      <w:sz w:val="24"/>
      <w:szCs w:val="24"/>
    </w:rPr>
  </w:style>
  <w:style w:type="paragraph" w:customStyle="1" w:styleId="TableText">
    <w:name w:val="Table Text"/>
    <w:link w:val="TableTextChar"/>
    <w:rsid w:val="00961D7F"/>
    <w:pPr>
      <w:spacing w:before="40" w:after="40"/>
    </w:pPr>
    <w:rPr>
      <w:sz w:val="22"/>
    </w:rPr>
  </w:style>
  <w:style w:type="character" w:customStyle="1" w:styleId="TableTextChar">
    <w:name w:val="Table Text Char"/>
    <w:basedOn w:val="DefaultParagraphFont"/>
    <w:link w:val="TableText"/>
    <w:rsid w:val="00961D7F"/>
    <w:rPr>
      <w:sz w:val="22"/>
      <w:lang w:val="en-US" w:eastAsia="en-US" w:bidi="ar-SA"/>
    </w:rPr>
  </w:style>
  <w:style w:type="paragraph" w:customStyle="1" w:styleId="screen">
    <w:name w:val="screen"/>
    <w:basedOn w:val="Normal"/>
    <w:next w:val="Caption"/>
    <w:rsid w:val="001D1929"/>
    <w:pPr>
      <w:spacing w:before="240" w:after="240"/>
      <w:jc w:val="center"/>
    </w:pPr>
  </w:style>
  <w:style w:type="paragraph" w:customStyle="1" w:styleId="Hdg">
    <w:name w:val="Hdg"/>
    <w:basedOn w:val="Heading2"/>
    <w:rsid w:val="00E5143A"/>
    <w:pPr>
      <w:outlineLvl w:val="9"/>
    </w:pPr>
    <w:rPr>
      <w:sz w:val="36"/>
    </w:rPr>
  </w:style>
  <w:style w:type="paragraph" w:customStyle="1" w:styleId="field">
    <w:name w:val="field"/>
    <w:basedOn w:val="Normal"/>
    <w:link w:val="fieldChar"/>
    <w:uiPriority w:val="99"/>
    <w:rsid w:val="000854D3"/>
    <w:pPr>
      <w:tabs>
        <w:tab w:val="clear" w:pos="360"/>
        <w:tab w:val="clear" w:pos="720"/>
        <w:tab w:val="clear" w:pos="1080"/>
        <w:tab w:val="clear" w:pos="1440"/>
      </w:tabs>
      <w:spacing w:before="120" w:after="120"/>
      <w:ind w:left="648" w:hanging="648"/>
    </w:pPr>
    <w:rPr>
      <w:b/>
    </w:rPr>
  </w:style>
  <w:style w:type="character" w:customStyle="1" w:styleId="fieldChar">
    <w:name w:val="field Char"/>
    <w:basedOn w:val="DefaultParagraphFont"/>
    <w:link w:val="field"/>
    <w:uiPriority w:val="99"/>
    <w:rsid w:val="000854D3"/>
    <w:rPr>
      <w:b/>
      <w:sz w:val="22"/>
    </w:rPr>
  </w:style>
  <w:style w:type="paragraph" w:customStyle="1" w:styleId="code">
    <w:name w:val="code"/>
    <w:basedOn w:val="Normal"/>
    <w:link w:val="codeChar"/>
    <w:rsid w:val="00E73B2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ind w:left="360"/>
    </w:pPr>
    <w:rPr>
      <w:rFonts w:ascii="Courier New" w:hAnsi="Courier New"/>
      <w:sz w:val="18"/>
    </w:rPr>
  </w:style>
  <w:style w:type="character" w:customStyle="1" w:styleId="codeChar">
    <w:name w:val="code Char"/>
    <w:basedOn w:val="DefaultParagraphFont"/>
    <w:link w:val="code"/>
    <w:rsid w:val="00E73B21"/>
    <w:rPr>
      <w:rFonts w:ascii="Courier New" w:hAnsi="Courier New"/>
      <w:sz w:val="18"/>
    </w:rPr>
  </w:style>
  <w:style w:type="character" w:styleId="FollowedHyperlink">
    <w:name w:val="FollowedHyperlink"/>
    <w:basedOn w:val="DefaultParagraphFont"/>
    <w:rsid w:val="00EB6954"/>
    <w:rPr>
      <w:color w:val="800080"/>
      <w:u w:val="single"/>
    </w:rPr>
  </w:style>
  <w:style w:type="paragraph" w:customStyle="1" w:styleId="Note">
    <w:name w:val="Note"/>
    <w:basedOn w:val="Normal"/>
    <w:rsid w:val="00AD6B3C"/>
    <w:pPr>
      <w:tabs>
        <w:tab w:val="clear" w:pos="360"/>
        <w:tab w:val="clear" w:pos="720"/>
        <w:tab w:val="clear" w:pos="1080"/>
        <w:tab w:val="clear" w:pos="1440"/>
      </w:tabs>
      <w:spacing w:before="120" w:after="120"/>
      <w:ind w:left="1296" w:right="720" w:hanging="576"/>
    </w:pPr>
    <w:rPr>
      <w:color w:val="000000"/>
      <w:szCs w:val="23"/>
    </w:rPr>
  </w:style>
  <w:style w:type="paragraph" w:customStyle="1" w:styleId="Centered">
    <w:name w:val="Centered"/>
    <w:aliases w:val="Italic"/>
    <w:basedOn w:val="Normal"/>
    <w:rsid w:val="003D2CF3"/>
    <w:pPr>
      <w:tabs>
        <w:tab w:val="clear" w:pos="360"/>
        <w:tab w:val="clear" w:pos="720"/>
        <w:tab w:val="clear" w:pos="1080"/>
        <w:tab w:val="clear" w:pos="1440"/>
      </w:tabs>
      <w:spacing w:before="240"/>
      <w:jc w:val="center"/>
    </w:pPr>
    <w:rPr>
      <w:rFonts w:cs="Arial"/>
      <w:i/>
    </w:rPr>
  </w:style>
  <w:style w:type="paragraph" w:customStyle="1" w:styleId="Char1">
    <w:name w:val="Char1"/>
    <w:basedOn w:val="Normal"/>
    <w:autoRedefine/>
    <w:semiHidden/>
    <w:rsid w:val="006F7DC9"/>
    <w:pPr>
      <w:keepNext/>
      <w:tabs>
        <w:tab w:val="clear" w:pos="360"/>
        <w:tab w:val="clear" w:pos="720"/>
        <w:tab w:val="clear" w:pos="1080"/>
        <w:tab w:val="clear" w:pos="1440"/>
        <w:tab w:val="left" w:pos="1426"/>
        <w:tab w:val="left" w:pos="2162"/>
        <w:tab w:val="left" w:pos="2898"/>
        <w:tab w:val="left" w:pos="3634"/>
        <w:tab w:val="left" w:pos="4324"/>
        <w:tab w:val="left" w:pos="5060"/>
      </w:tabs>
      <w:spacing w:line="260" w:lineRule="exact"/>
      <w:ind w:left="-108" w:firstLine="108"/>
    </w:pPr>
    <w:rPr>
      <w:rFonts w:ascii="Arial" w:hAnsi="Arial" w:cs="Arial"/>
      <w:color w:val="000000"/>
      <w:sz w:val="18"/>
    </w:rPr>
  </w:style>
  <w:style w:type="paragraph" w:styleId="TOC1">
    <w:name w:val="toc 1"/>
    <w:basedOn w:val="Normal"/>
    <w:next w:val="Normal"/>
    <w:autoRedefine/>
    <w:uiPriority w:val="39"/>
    <w:rsid w:val="00641E64"/>
    <w:pPr>
      <w:tabs>
        <w:tab w:val="clear" w:pos="360"/>
        <w:tab w:val="clear" w:pos="720"/>
        <w:tab w:val="clear" w:pos="1080"/>
        <w:tab w:val="clear" w:pos="1440"/>
      </w:tabs>
      <w:spacing w:before="20" w:after="20"/>
    </w:pPr>
    <w:rPr>
      <w:b/>
      <w:sz w:val="24"/>
    </w:rPr>
  </w:style>
  <w:style w:type="paragraph" w:styleId="Header">
    <w:name w:val="header"/>
    <w:basedOn w:val="Normal"/>
    <w:link w:val="HeaderChar"/>
    <w:rsid w:val="00D07416"/>
    <w:pPr>
      <w:tabs>
        <w:tab w:val="clear" w:pos="360"/>
        <w:tab w:val="clear" w:pos="720"/>
        <w:tab w:val="clear" w:pos="1080"/>
        <w:tab w:val="clear" w:pos="1440"/>
        <w:tab w:val="center" w:pos="4680"/>
        <w:tab w:val="right" w:pos="9360"/>
      </w:tabs>
    </w:pPr>
  </w:style>
  <w:style w:type="character" w:customStyle="1" w:styleId="HeaderChar">
    <w:name w:val="Header Char"/>
    <w:basedOn w:val="DefaultParagraphFont"/>
    <w:link w:val="Header"/>
    <w:rsid w:val="00D07416"/>
    <w:rPr>
      <w:sz w:val="24"/>
    </w:rPr>
  </w:style>
  <w:style w:type="paragraph" w:customStyle="1" w:styleId="TableHdg">
    <w:name w:val="Table Hdg"/>
    <w:basedOn w:val="Normal"/>
    <w:next w:val="Normal"/>
    <w:qFormat/>
    <w:rsid w:val="00D07416"/>
    <w:pPr>
      <w:tabs>
        <w:tab w:val="clear" w:pos="360"/>
        <w:tab w:val="clear" w:pos="720"/>
        <w:tab w:val="clear" w:pos="1080"/>
        <w:tab w:val="clear" w:pos="1440"/>
      </w:tabs>
      <w:spacing w:before="40" w:after="40"/>
    </w:pPr>
    <w:rPr>
      <w:b/>
    </w:rPr>
  </w:style>
  <w:style w:type="paragraph" w:customStyle="1" w:styleId="title2">
    <w:name w:val="title2"/>
    <w:basedOn w:val="Title"/>
    <w:next w:val="Normal"/>
    <w:qFormat/>
    <w:rsid w:val="00050349"/>
    <w:pPr>
      <w:spacing w:before="120" w:after="120"/>
    </w:pPr>
    <w:rPr>
      <w:sz w:val="28"/>
    </w:rPr>
  </w:style>
  <w:style w:type="paragraph" w:styleId="Bibliography">
    <w:name w:val="Bibliography"/>
    <w:basedOn w:val="Normal"/>
    <w:next w:val="Normal"/>
    <w:uiPriority w:val="37"/>
    <w:semiHidden/>
    <w:unhideWhenUsed/>
    <w:rsid w:val="00967666"/>
  </w:style>
  <w:style w:type="paragraph" w:styleId="HTMLAddress">
    <w:name w:val="HTML Address"/>
    <w:basedOn w:val="Normal"/>
    <w:link w:val="HTMLAddressChar"/>
    <w:rsid w:val="00967666"/>
    <w:rPr>
      <w:i/>
      <w:iCs/>
    </w:rPr>
  </w:style>
  <w:style w:type="character" w:customStyle="1" w:styleId="HTMLAddressChar">
    <w:name w:val="HTML Address Char"/>
    <w:basedOn w:val="DefaultParagraphFont"/>
    <w:link w:val="HTMLAddress"/>
    <w:rsid w:val="00967666"/>
    <w:rPr>
      <w:i/>
      <w:iCs/>
      <w:sz w:val="22"/>
    </w:rPr>
  </w:style>
  <w:style w:type="paragraph" w:styleId="TOCHeading">
    <w:name w:val="TOC Heading"/>
    <w:basedOn w:val="Heading1"/>
    <w:next w:val="Normal"/>
    <w:uiPriority w:val="39"/>
    <w:semiHidden/>
    <w:unhideWhenUsed/>
    <w:qFormat/>
    <w:rsid w:val="00967666"/>
    <w:pPr>
      <w:keepNext/>
      <w:spacing w:after="60"/>
      <w:outlineLvl w:val="9"/>
    </w:pPr>
    <w:rPr>
      <w:rFonts w:ascii="Cambria" w:hAnsi="Cambria" w:cs="Times New Roman"/>
      <w:sz w:val="32"/>
    </w:rPr>
  </w:style>
  <w:style w:type="paragraph" w:styleId="TOC2">
    <w:name w:val="toc 2"/>
    <w:basedOn w:val="Normal"/>
    <w:next w:val="Normal"/>
    <w:autoRedefine/>
    <w:uiPriority w:val="39"/>
    <w:rsid w:val="00641E64"/>
    <w:pPr>
      <w:tabs>
        <w:tab w:val="clear" w:pos="360"/>
        <w:tab w:val="clear" w:pos="720"/>
        <w:tab w:val="clear" w:pos="1080"/>
        <w:tab w:val="clear" w:pos="1440"/>
      </w:tabs>
      <w:ind w:left="216"/>
    </w:pPr>
    <w:rPr>
      <w:sz w:val="24"/>
    </w:rPr>
  </w:style>
  <w:style w:type="paragraph" w:styleId="TOC3">
    <w:name w:val="toc 3"/>
    <w:basedOn w:val="Normal"/>
    <w:next w:val="Normal"/>
    <w:autoRedefine/>
    <w:uiPriority w:val="39"/>
    <w:rsid w:val="00641E64"/>
    <w:pPr>
      <w:tabs>
        <w:tab w:val="clear" w:pos="360"/>
        <w:tab w:val="clear" w:pos="720"/>
        <w:tab w:val="clear" w:pos="1080"/>
        <w:tab w:val="clear" w:pos="1440"/>
      </w:tabs>
      <w:ind w:left="440"/>
    </w:pPr>
    <w:rPr>
      <w:sz w:val="24"/>
    </w:rPr>
  </w:style>
  <w:style w:type="paragraph" w:styleId="Caption">
    <w:name w:val="caption"/>
    <w:basedOn w:val="Normal"/>
    <w:next w:val="Normal"/>
    <w:qFormat/>
    <w:rsid w:val="00874155"/>
    <w:pPr>
      <w:tabs>
        <w:tab w:val="clear" w:pos="360"/>
        <w:tab w:val="clear" w:pos="720"/>
        <w:tab w:val="clear" w:pos="1080"/>
        <w:tab w:val="clear" w:pos="1440"/>
      </w:tabs>
      <w:spacing w:before="60" w:after="240"/>
      <w:jc w:val="center"/>
    </w:pPr>
    <w:rPr>
      <w:rFonts w:ascii="Times New Roman Bold" w:hAnsi="Times New Roman Bold"/>
      <w:b/>
      <w:bCs/>
      <w:sz w:val="20"/>
    </w:rPr>
  </w:style>
  <w:style w:type="paragraph" w:styleId="ListNumber2">
    <w:name w:val="List Number 2"/>
    <w:basedOn w:val="Normal"/>
    <w:rsid w:val="00BB1DDD"/>
    <w:pPr>
      <w:numPr>
        <w:numId w:val="10"/>
      </w:numPr>
      <w:tabs>
        <w:tab w:val="clear" w:pos="360"/>
        <w:tab w:val="clear" w:pos="720"/>
        <w:tab w:val="clear" w:pos="1080"/>
        <w:tab w:val="clear" w:pos="1440"/>
      </w:tabs>
      <w:spacing w:before="20" w:after="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954763">
      <w:bodyDiv w:val="1"/>
      <w:marLeft w:val="0"/>
      <w:marRight w:val="0"/>
      <w:marTop w:val="0"/>
      <w:marBottom w:val="0"/>
      <w:divBdr>
        <w:top w:val="none" w:sz="0" w:space="0" w:color="auto"/>
        <w:left w:val="none" w:sz="0" w:space="0" w:color="auto"/>
        <w:bottom w:val="none" w:sz="0" w:space="0" w:color="auto"/>
        <w:right w:val="none" w:sz="0" w:space="0" w:color="auto"/>
      </w:divBdr>
    </w:div>
    <w:div w:id="590360171">
      <w:bodyDiv w:val="1"/>
      <w:marLeft w:val="0"/>
      <w:marRight w:val="0"/>
      <w:marTop w:val="0"/>
      <w:marBottom w:val="0"/>
      <w:divBdr>
        <w:top w:val="none" w:sz="0" w:space="0" w:color="auto"/>
        <w:left w:val="none" w:sz="0" w:space="0" w:color="auto"/>
        <w:bottom w:val="none" w:sz="0" w:space="0" w:color="auto"/>
        <w:right w:val="none" w:sz="0" w:space="0" w:color="auto"/>
      </w:divBdr>
    </w:div>
    <w:div w:id="1617591449">
      <w:bodyDiv w:val="1"/>
      <w:marLeft w:val="0"/>
      <w:marRight w:val="0"/>
      <w:marTop w:val="0"/>
      <w:marBottom w:val="0"/>
      <w:divBdr>
        <w:top w:val="none" w:sz="0" w:space="0" w:color="auto"/>
        <w:left w:val="none" w:sz="0" w:space="0" w:color="auto"/>
        <w:bottom w:val="none" w:sz="0" w:space="0" w:color="auto"/>
        <w:right w:val="none" w:sz="0" w:space="0" w:color="auto"/>
      </w:divBdr>
    </w:div>
    <w:div w:id="1795172730">
      <w:bodyDiv w:val="1"/>
      <w:marLeft w:val="0"/>
      <w:marRight w:val="0"/>
      <w:marTop w:val="0"/>
      <w:marBottom w:val="0"/>
      <w:divBdr>
        <w:top w:val="none" w:sz="0" w:space="0" w:color="auto"/>
        <w:left w:val="none" w:sz="0" w:space="0" w:color="auto"/>
        <w:bottom w:val="none" w:sz="0" w:space="0" w:color="auto"/>
        <w:right w:val="none" w:sz="0" w:space="0" w:color="auto"/>
      </w:divBdr>
    </w:div>
    <w:div w:id="199861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yperlink" Target="http://www4.va.gov/vdl/" TargetMode="External"/><Relationship Id="rId7" Type="http://schemas.openxmlformats.org/officeDocument/2006/relationships/styles" Target="style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yperlink" Target="http://vaww.oed.portal.va.gov/programs/class3_to_class1/padp/field_development" TargetMode="Externa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Instrument_Defined\Diana\SCID_Instr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8555D5F99D7714E837C14559879B740" ma:contentTypeVersion="0" ma:contentTypeDescription="Create a new document." ma:contentTypeScope="" ma:versionID="3d7333eb30ccf9b2dd6a05312809de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1E602B6-07C9-4DC8-AE20-99E2C8D20F6D}">
  <ds:schemaRefs>
    <ds:schemaRef ds:uri="http://schemas.microsoft.com/sharepoint/v3/contenttype/forms"/>
  </ds:schemaRefs>
</ds:datastoreItem>
</file>

<file path=customXml/itemProps2.xml><?xml version="1.0" encoding="utf-8"?>
<ds:datastoreItem xmlns:ds="http://schemas.openxmlformats.org/officeDocument/2006/customXml" ds:itemID="{EAD35ECA-3291-492E-B79B-60B8C19750F6}">
  <ds:schemaRefs>
    <ds:schemaRef ds:uri="http://schemas.openxmlformats.org/officeDocument/2006/bibliography"/>
  </ds:schemaRefs>
</ds:datastoreItem>
</file>

<file path=customXml/itemProps3.xml><?xml version="1.0" encoding="utf-8"?>
<ds:datastoreItem xmlns:ds="http://schemas.openxmlformats.org/officeDocument/2006/customXml" ds:itemID="{CED492FC-48CA-44A1-8784-8E2B68AC0CE2}">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61D0EF5-DD44-4CC0-A27A-525DB7F18FED}">
  <ds:schemaRefs>
    <ds:schemaRef ds:uri="http://schemas.microsoft.com/office/2006/metadata/longProperties"/>
  </ds:schemaRefs>
</ds:datastoreItem>
</file>

<file path=customXml/itemProps5.xml><?xml version="1.0" encoding="utf-8"?>
<ds:datastoreItem xmlns:ds="http://schemas.openxmlformats.org/officeDocument/2006/customXml" ds:itemID="{146DC651-DB2C-4C49-BB1A-75A1A9632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SCID_Instruments</Template>
  <TotalTime>0</TotalTime>
  <Pages>44</Pages>
  <Words>4385</Words>
  <Characters>24996</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PADP Interdisciplinary Plan of Care User Manual</vt:lpstr>
    </vt:vector>
  </TitlesOfParts>
  <Manager/>
  <Company>Department of Veterans Affairs</Company>
  <LinksUpToDate>false</LinksUpToDate>
  <CharactersWithSpaces>29323</CharactersWithSpaces>
  <SharedDoc>false</SharedDoc>
  <HLinks>
    <vt:vector size="192" baseType="variant">
      <vt:variant>
        <vt:i4>5308450</vt:i4>
      </vt:variant>
      <vt:variant>
        <vt:i4>186</vt:i4>
      </vt:variant>
      <vt:variant>
        <vt:i4>0</vt:i4>
      </vt:variant>
      <vt:variant>
        <vt:i4>5</vt:i4>
      </vt:variant>
      <vt:variant>
        <vt:lpwstr>http://vaww.oed.portal.va.gov/programs/class3_to_class1/padp/field_development</vt:lpwstr>
      </vt:variant>
      <vt:variant>
        <vt:lpwstr/>
      </vt:variant>
      <vt:variant>
        <vt:i4>7274550</vt:i4>
      </vt:variant>
      <vt:variant>
        <vt:i4>183</vt:i4>
      </vt:variant>
      <vt:variant>
        <vt:i4>0</vt:i4>
      </vt:variant>
      <vt:variant>
        <vt:i4>5</vt:i4>
      </vt:variant>
      <vt:variant>
        <vt:lpwstr>http://www4.va.gov/vdl/</vt:lpwstr>
      </vt:variant>
      <vt:variant>
        <vt:lpwstr/>
      </vt:variant>
      <vt:variant>
        <vt:i4>1245235</vt:i4>
      </vt:variant>
      <vt:variant>
        <vt:i4>176</vt:i4>
      </vt:variant>
      <vt:variant>
        <vt:i4>0</vt:i4>
      </vt:variant>
      <vt:variant>
        <vt:i4>5</vt:i4>
      </vt:variant>
      <vt:variant>
        <vt:lpwstr/>
      </vt:variant>
      <vt:variant>
        <vt:lpwstr>_Toc322966490</vt:lpwstr>
      </vt:variant>
      <vt:variant>
        <vt:i4>1179699</vt:i4>
      </vt:variant>
      <vt:variant>
        <vt:i4>170</vt:i4>
      </vt:variant>
      <vt:variant>
        <vt:i4>0</vt:i4>
      </vt:variant>
      <vt:variant>
        <vt:i4>5</vt:i4>
      </vt:variant>
      <vt:variant>
        <vt:lpwstr/>
      </vt:variant>
      <vt:variant>
        <vt:lpwstr>_Toc322966489</vt:lpwstr>
      </vt:variant>
      <vt:variant>
        <vt:i4>1179699</vt:i4>
      </vt:variant>
      <vt:variant>
        <vt:i4>164</vt:i4>
      </vt:variant>
      <vt:variant>
        <vt:i4>0</vt:i4>
      </vt:variant>
      <vt:variant>
        <vt:i4>5</vt:i4>
      </vt:variant>
      <vt:variant>
        <vt:lpwstr/>
      </vt:variant>
      <vt:variant>
        <vt:lpwstr>_Toc322966488</vt:lpwstr>
      </vt:variant>
      <vt:variant>
        <vt:i4>1179699</vt:i4>
      </vt:variant>
      <vt:variant>
        <vt:i4>158</vt:i4>
      </vt:variant>
      <vt:variant>
        <vt:i4>0</vt:i4>
      </vt:variant>
      <vt:variant>
        <vt:i4>5</vt:i4>
      </vt:variant>
      <vt:variant>
        <vt:lpwstr/>
      </vt:variant>
      <vt:variant>
        <vt:lpwstr>_Toc322966487</vt:lpwstr>
      </vt:variant>
      <vt:variant>
        <vt:i4>1179699</vt:i4>
      </vt:variant>
      <vt:variant>
        <vt:i4>152</vt:i4>
      </vt:variant>
      <vt:variant>
        <vt:i4>0</vt:i4>
      </vt:variant>
      <vt:variant>
        <vt:i4>5</vt:i4>
      </vt:variant>
      <vt:variant>
        <vt:lpwstr/>
      </vt:variant>
      <vt:variant>
        <vt:lpwstr>_Toc322966486</vt:lpwstr>
      </vt:variant>
      <vt:variant>
        <vt:i4>1179699</vt:i4>
      </vt:variant>
      <vt:variant>
        <vt:i4>146</vt:i4>
      </vt:variant>
      <vt:variant>
        <vt:i4>0</vt:i4>
      </vt:variant>
      <vt:variant>
        <vt:i4>5</vt:i4>
      </vt:variant>
      <vt:variant>
        <vt:lpwstr/>
      </vt:variant>
      <vt:variant>
        <vt:lpwstr>_Toc322966485</vt:lpwstr>
      </vt:variant>
      <vt:variant>
        <vt:i4>1179699</vt:i4>
      </vt:variant>
      <vt:variant>
        <vt:i4>140</vt:i4>
      </vt:variant>
      <vt:variant>
        <vt:i4>0</vt:i4>
      </vt:variant>
      <vt:variant>
        <vt:i4>5</vt:i4>
      </vt:variant>
      <vt:variant>
        <vt:lpwstr/>
      </vt:variant>
      <vt:variant>
        <vt:lpwstr>_Toc322966484</vt:lpwstr>
      </vt:variant>
      <vt:variant>
        <vt:i4>1179699</vt:i4>
      </vt:variant>
      <vt:variant>
        <vt:i4>134</vt:i4>
      </vt:variant>
      <vt:variant>
        <vt:i4>0</vt:i4>
      </vt:variant>
      <vt:variant>
        <vt:i4>5</vt:i4>
      </vt:variant>
      <vt:variant>
        <vt:lpwstr/>
      </vt:variant>
      <vt:variant>
        <vt:lpwstr>_Toc322966483</vt:lpwstr>
      </vt:variant>
      <vt:variant>
        <vt:i4>1179699</vt:i4>
      </vt:variant>
      <vt:variant>
        <vt:i4>128</vt:i4>
      </vt:variant>
      <vt:variant>
        <vt:i4>0</vt:i4>
      </vt:variant>
      <vt:variant>
        <vt:i4>5</vt:i4>
      </vt:variant>
      <vt:variant>
        <vt:lpwstr/>
      </vt:variant>
      <vt:variant>
        <vt:lpwstr>_Toc322966482</vt:lpwstr>
      </vt:variant>
      <vt:variant>
        <vt:i4>1179699</vt:i4>
      </vt:variant>
      <vt:variant>
        <vt:i4>122</vt:i4>
      </vt:variant>
      <vt:variant>
        <vt:i4>0</vt:i4>
      </vt:variant>
      <vt:variant>
        <vt:i4>5</vt:i4>
      </vt:variant>
      <vt:variant>
        <vt:lpwstr/>
      </vt:variant>
      <vt:variant>
        <vt:lpwstr>_Toc322966481</vt:lpwstr>
      </vt:variant>
      <vt:variant>
        <vt:i4>1179699</vt:i4>
      </vt:variant>
      <vt:variant>
        <vt:i4>116</vt:i4>
      </vt:variant>
      <vt:variant>
        <vt:i4>0</vt:i4>
      </vt:variant>
      <vt:variant>
        <vt:i4>5</vt:i4>
      </vt:variant>
      <vt:variant>
        <vt:lpwstr/>
      </vt:variant>
      <vt:variant>
        <vt:lpwstr>_Toc322966480</vt:lpwstr>
      </vt:variant>
      <vt:variant>
        <vt:i4>1900595</vt:i4>
      </vt:variant>
      <vt:variant>
        <vt:i4>110</vt:i4>
      </vt:variant>
      <vt:variant>
        <vt:i4>0</vt:i4>
      </vt:variant>
      <vt:variant>
        <vt:i4>5</vt:i4>
      </vt:variant>
      <vt:variant>
        <vt:lpwstr/>
      </vt:variant>
      <vt:variant>
        <vt:lpwstr>_Toc322966479</vt:lpwstr>
      </vt:variant>
      <vt:variant>
        <vt:i4>1900595</vt:i4>
      </vt:variant>
      <vt:variant>
        <vt:i4>104</vt:i4>
      </vt:variant>
      <vt:variant>
        <vt:i4>0</vt:i4>
      </vt:variant>
      <vt:variant>
        <vt:i4>5</vt:i4>
      </vt:variant>
      <vt:variant>
        <vt:lpwstr/>
      </vt:variant>
      <vt:variant>
        <vt:lpwstr>_Toc322966478</vt:lpwstr>
      </vt:variant>
      <vt:variant>
        <vt:i4>1900595</vt:i4>
      </vt:variant>
      <vt:variant>
        <vt:i4>98</vt:i4>
      </vt:variant>
      <vt:variant>
        <vt:i4>0</vt:i4>
      </vt:variant>
      <vt:variant>
        <vt:i4>5</vt:i4>
      </vt:variant>
      <vt:variant>
        <vt:lpwstr/>
      </vt:variant>
      <vt:variant>
        <vt:lpwstr>_Toc322966477</vt:lpwstr>
      </vt:variant>
      <vt:variant>
        <vt:i4>1900595</vt:i4>
      </vt:variant>
      <vt:variant>
        <vt:i4>92</vt:i4>
      </vt:variant>
      <vt:variant>
        <vt:i4>0</vt:i4>
      </vt:variant>
      <vt:variant>
        <vt:i4>5</vt:i4>
      </vt:variant>
      <vt:variant>
        <vt:lpwstr/>
      </vt:variant>
      <vt:variant>
        <vt:lpwstr>_Toc322966476</vt:lpwstr>
      </vt:variant>
      <vt:variant>
        <vt:i4>1900595</vt:i4>
      </vt:variant>
      <vt:variant>
        <vt:i4>86</vt:i4>
      </vt:variant>
      <vt:variant>
        <vt:i4>0</vt:i4>
      </vt:variant>
      <vt:variant>
        <vt:i4>5</vt:i4>
      </vt:variant>
      <vt:variant>
        <vt:lpwstr/>
      </vt:variant>
      <vt:variant>
        <vt:lpwstr>_Toc322966475</vt:lpwstr>
      </vt:variant>
      <vt:variant>
        <vt:i4>1900595</vt:i4>
      </vt:variant>
      <vt:variant>
        <vt:i4>80</vt:i4>
      </vt:variant>
      <vt:variant>
        <vt:i4>0</vt:i4>
      </vt:variant>
      <vt:variant>
        <vt:i4>5</vt:i4>
      </vt:variant>
      <vt:variant>
        <vt:lpwstr/>
      </vt:variant>
      <vt:variant>
        <vt:lpwstr>_Toc322966474</vt:lpwstr>
      </vt:variant>
      <vt:variant>
        <vt:i4>1900595</vt:i4>
      </vt:variant>
      <vt:variant>
        <vt:i4>74</vt:i4>
      </vt:variant>
      <vt:variant>
        <vt:i4>0</vt:i4>
      </vt:variant>
      <vt:variant>
        <vt:i4>5</vt:i4>
      </vt:variant>
      <vt:variant>
        <vt:lpwstr/>
      </vt:variant>
      <vt:variant>
        <vt:lpwstr>_Toc322966473</vt:lpwstr>
      </vt:variant>
      <vt:variant>
        <vt:i4>1900595</vt:i4>
      </vt:variant>
      <vt:variant>
        <vt:i4>68</vt:i4>
      </vt:variant>
      <vt:variant>
        <vt:i4>0</vt:i4>
      </vt:variant>
      <vt:variant>
        <vt:i4>5</vt:i4>
      </vt:variant>
      <vt:variant>
        <vt:lpwstr/>
      </vt:variant>
      <vt:variant>
        <vt:lpwstr>_Toc322966472</vt:lpwstr>
      </vt:variant>
      <vt:variant>
        <vt:i4>1900595</vt:i4>
      </vt:variant>
      <vt:variant>
        <vt:i4>62</vt:i4>
      </vt:variant>
      <vt:variant>
        <vt:i4>0</vt:i4>
      </vt:variant>
      <vt:variant>
        <vt:i4>5</vt:i4>
      </vt:variant>
      <vt:variant>
        <vt:lpwstr/>
      </vt:variant>
      <vt:variant>
        <vt:lpwstr>_Toc322966471</vt:lpwstr>
      </vt:variant>
      <vt:variant>
        <vt:i4>1900595</vt:i4>
      </vt:variant>
      <vt:variant>
        <vt:i4>56</vt:i4>
      </vt:variant>
      <vt:variant>
        <vt:i4>0</vt:i4>
      </vt:variant>
      <vt:variant>
        <vt:i4>5</vt:i4>
      </vt:variant>
      <vt:variant>
        <vt:lpwstr/>
      </vt:variant>
      <vt:variant>
        <vt:lpwstr>_Toc322966470</vt:lpwstr>
      </vt:variant>
      <vt:variant>
        <vt:i4>1835059</vt:i4>
      </vt:variant>
      <vt:variant>
        <vt:i4>50</vt:i4>
      </vt:variant>
      <vt:variant>
        <vt:i4>0</vt:i4>
      </vt:variant>
      <vt:variant>
        <vt:i4>5</vt:i4>
      </vt:variant>
      <vt:variant>
        <vt:lpwstr/>
      </vt:variant>
      <vt:variant>
        <vt:lpwstr>_Toc322966469</vt:lpwstr>
      </vt:variant>
      <vt:variant>
        <vt:i4>1835059</vt:i4>
      </vt:variant>
      <vt:variant>
        <vt:i4>44</vt:i4>
      </vt:variant>
      <vt:variant>
        <vt:i4>0</vt:i4>
      </vt:variant>
      <vt:variant>
        <vt:i4>5</vt:i4>
      </vt:variant>
      <vt:variant>
        <vt:lpwstr/>
      </vt:variant>
      <vt:variant>
        <vt:lpwstr>_Toc322966468</vt:lpwstr>
      </vt:variant>
      <vt:variant>
        <vt:i4>1835059</vt:i4>
      </vt:variant>
      <vt:variant>
        <vt:i4>38</vt:i4>
      </vt:variant>
      <vt:variant>
        <vt:i4>0</vt:i4>
      </vt:variant>
      <vt:variant>
        <vt:i4>5</vt:i4>
      </vt:variant>
      <vt:variant>
        <vt:lpwstr/>
      </vt:variant>
      <vt:variant>
        <vt:lpwstr>_Toc322966467</vt:lpwstr>
      </vt:variant>
      <vt:variant>
        <vt:i4>1835059</vt:i4>
      </vt:variant>
      <vt:variant>
        <vt:i4>32</vt:i4>
      </vt:variant>
      <vt:variant>
        <vt:i4>0</vt:i4>
      </vt:variant>
      <vt:variant>
        <vt:i4>5</vt:i4>
      </vt:variant>
      <vt:variant>
        <vt:lpwstr/>
      </vt:variant>
      <vt:variant>
        <vt:lpwstr>_Toc322966466</vt:lpwstr>
      </vt:variant>
      <vt:variant>
        <vt:i4>1835059</vt:i4>
      </vt:variant>
      <vt:variant>
        <vt:i4>26</vt:i4>
      </vt:variant>
      <vt:variant>
        <vt:i4>0</vt:i4>
      </vt:variant>
      <vt:variant>
        <vt:i4>5</vt:i4>
      </vt:variant>
      <vt:variant>
        <vt:lpwstr/>
      </vt:variant>
      <vt:variant>
        <vt:lpwstr>_Toc322966465</vt:lpwstr>
      </vt:variant>
      <vt:variant>
        <vt:i4>1835059</vt:i4>
      </vt:variant>
      <vt:variant>
        <vt:i4>20</vt:i4>
      </vt:variant>
      <vt:variant>
        <vt:i4>0</vt:i4>
      </vt:variant>
      <vt:variant>
        <vt:i4>5</vt:i4>
      </vt:variant>
      <vt:variant>
        <vt:lpwstr/>
      </vt:variant>
      <vt:variant>
        <vt:lpwstr>_Toc322966464</vt:lpwstr>
      </vt:variant>
      <vt:variant>
        <vt:i4>1835059</vt:i4>
      </vt:variant>
      <vt:variant>
        <vt:i4>14</vt:i4>
      </vt:variant>
      <vt:variant>
        <vt:i4>0</vt:i4>
      </vt:variant>
      <vt:variant>
        <vt:i4>5</vt:i4>
      </vt:variant>
      <vt:variant>
        <vt:lpwstr/>
      </vt:variant>
      <vt:variant>
        <vt:lpwstr>_Toc322966463</vt:lpwstr>
      </vt:variant>
      <vt:variant>
        <vt:i4>1835059</vt:i4>
      </vt:variant>
      <vt:variant>
        <vt:i4>8</vt:i4>
      </vt:variant>
      <vt:variant>
        <vt:i4>0</vt:i4>
      </vt:variant>
      <vt:variant>
        <vt:i4>5</vt:i4>
      </vt:variant>
      <vt:variant>
        <vt:lpwstr/>
      </vt:variant>
      <vt:variant>
        <vt:lpwstr>_Toc322966462</vt:lpwstr>
      </vt:variant>
      <vt:variant>
        <vt:i4>1835059</vt:i4>
      </vt:variant>
      <vt:variant>
        <vt:i4>2</vt:i4>
      </vt:variant>
      <vt:variant>
        <vt:i4>0</vt:i4>
      </vt:variant>
      <vt:variant>
        <vt:i4>5</vt:i4>
      </vt:variant>
      <vt:variant>
        <vt:lpwstr/>
      </vt:variant>
      <vt:variant>
        <vt:lpwstr>_Toc322966461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PADP Interdisciplinary Plan of Care User Manual</dc:title>
  <dc:subject/>
  <dc:creator>Tech Writer</dc:creator>
  <cp:keywords/>
  <dc:description/>
  <cp:lastModifiedBy>Department of Veterans Affairs</cp:lastModifiedBy>
  <cp:revision>2</cp:revision>
  <cp:lastPrinted>2010-09-29T20:46:00Z</cp:lastPrinted>
  <dcterms:created xsi:type="dcterms:W3CDTF">2021-08-27T12:56:00Z</dcterms:created>
  <dcterms:modified xsi:type="dcterms:W3CDTF">2021-08-27T12:56:00Z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0x010100A8555D5F99D7714E837C14559879B740</vt:lpwstr>
  </property>
</Properties>
</file>