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CA3F97" w14:textId="77777777" w:rsidR="00D07416" w:rsidRDefault="00E852FD" w:rsidP="0052132F">
      <w:pPr>
        <w:pStyle w:val="Title"/>
      </w:pPr>
      <w:bookmarkStart w:id="0" w:name="_top"/>
      <w:bookmarkEnd w:id="0"/>
      <w:r>
        <w:t>Patient Assessment Document</w:t>
      </w:r>
      <w:r w:rsidR="00253DB7">
        <w:t>ation</w:t>
      </w:r>
      <w:r>
        <w:t xml:space="preserve"> Package</w:t>
      </w:r>
      <w:r w:rsidR="0010709B">
        <w:t xml:space="preserve"> </w:t>
      </w:r>
      <w:r w:rsidR="00E26C59">
        <w:t>(</w:t>
      </w:r>
      <w:r>
        <w:t>PADP</w:t>
      </w:r>
      <w:r w:rsidR="00E26C59">
        <w:t>)</w:t>
      </w:r>
    </w:p>
    <w:p w14:paraId="3CF689E7" w14:textId="77777777" w:rsidR="00A35398" w:rsidRPr="00EF757B" w:rsidRDefault="00A35398" w:rsidP="00EF757B"/>
    <w:p w14:paraId="59153B1B" w14:textId="77777777" w:rsidR="002C1D6D" w:rsidRDefault="00A35398" w:rsidP="003D3841">
      <w:pPr>
        <w:pStyle w:val="title2"/>
      </w:pPr>
      <w:r>
        <w:t>C3-C1 Conversion Project</w:t>
      </w:r>
    </w:p>
    <w:p w14:paraId="1E8972FF" w14:textId="77777777" w:rsidR="00EF757B" w:rsidRPr="00EF757B" w:rsidRDefault="00EF757B" w:rsidP="00EF757B"/>
    <w:p w14:paraId="1A0D619A" w14:textId="77777777" w:rsidR="009D5E52" w:rsidRDefault="009D5E52" w:rsidP="00A152B1"/>
    <w:p w14:paraId="0E6616EF" w14:textId="77777777" w:rsidR="00D07416" w:rsidRPr="00AE1D63" w:rsidRDefault="00E25C87" w:rsidP="00B02595">
      <w:pPr>
        <w:pStyle w:val="Title"/>
      </w:pPr>
      <w:r>
        <w:t>RN Reassessment</w:t>
      </w:r>
      <w:r w:rsidR="00072DAE">
        <w:t xml:space="preserve"> </w:t>
      </w:r>
      <w:r w:rsidR="002A0522">
        <w:t>User Manual</w:t>
      </w:r>
      <w:r w:rsidR="00072DAE">
        <w:br/>
        <w:t>for NUPA Version 1.0</w:t>
      </w:r>
    </w:p>
    <w:p w14:paraId="7D8A74F6" w14:textId="77777777" w:rsidR="002C1D6D" w:rsidRDefault="002C1D6D" w:rsidP="00D07416"/>
    <w:p w14:paraId="43B5ECAA" w14:textId="77777777" w:rsidR="002C1D6D" w:rsidRDefault="002C1D6D" w:rsidP="00D07416"/>
    <w:p w14:paraId="354513CB" w14:textId="77777777" w:rsidR="00072DAE" w:rsidRPr="0018698C" w:rsidRDefault="00072DAE" w:rsidP="00D07416"/>
    <w:p w14:paraId="36152B03" w14:textId="77777777" w:rsidR="00D07416" w:rsidRDefault="00387539" w:rsidP="008E60D1">
      <w:pPr>
        <w:pStyle w:val="screen"/>
      </w:pPr>
      <w:r>
        <w:rPr>
          <w:noProof/>
        </w:rPr>
        <w:pict w14:anchorId="393E8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clr Official_VA_Seal_RGB[1]" style="width:2in;height:2in;visibility:visible">
            <v:imagedata r:id="rId11" o:title="clr Official_VA_Seal_RGB[1]"/>
          </v:shape>
        </w:pict>
      </w:r>
    </w:p>
    <w:p w14:paraId="651FEAE1" w14:textId="77777777" w:rsidR="005E0FD5" w:rsidRDefault="005E0FD5" w:rsidP="00D07416"/>
    <w:p w14:paraId="14829CF2" w14:textId="77777777" w:rsidR="00072DAE" w:rsidRDefault="00072DAE" w:rsidP="00D07416"/>
    <w:p w14:paraId="71CBB645" w14:textId="77777777" w:rsidR="00072DAE" w:rsidRDefault="00072DAE" w:rsidP="00D07416"/>
    <w:p w14:paraId="2F1C6469" w14:textId="77777777" w:rsidR="00072DAE" w:rsidRDefault="00072DAE" w:rsidP="00D07416"/>
    <w:p w14:paraId="6F44E6FC" w14:textId="77777777" w:rsidR="00D07416" w:rsidRDefault="00957E8D" w:rsidP="0052132F">
      <w:pPr>
        <w:pStyle w:val="title2"/>
      </w:pPr>
      <w:r>
        <w:t>April</w:t>
      </w:r>
      <w:r w:rsidR="00DA49B4">
        <w:t xml:space="preserve"> 2012</w:t>
      </w:r>
    </w:p>
    <w:p w14:paraId="415E3F64" w14:textId="77777777" w:rsidR="00D07416" w:rsidRDefault="00D07416" w:rsidP="00D07416"/>
    <w:p w14:paraId="57B2C441" w14:textId="77777777" w:rsidR="00273E45" w:rsidRDefault="00273E45" w:rsidP="00D07416"/>
    <w:p w14:paraId="001FE528" w14:textId="77777777" w:rsidR="00E5143A" w:rsidRDefault="00E5143A" w:rsidP="00D07416"/>
    <w:p w14:paraId="62A6E674" w14:textId="77777777" w:rsidR="00E5143A" w:rsidRDefault="00E5143A" w:rsidP="00D07416"/>
    <w:p w14:paraId="37E3CF74" w14:textId="77777777" w:rsidR="00273E45" w:rsidRPr="002C1D6D" w:rsidRDefault="002C1D6D" w:rsidP="002C1D6D">
      <w:pPr>
        <w:pStyle w:val="Subtitle"/>
      </w:pPr>
      <w:r w:rsidRPr="002C1D6D">
        <w:t>D</w:t>
      </w:r>
      <w:r w:rsidR="00273E45" w:rsidRPr="002C1D6D">
        <w:t>epartment of Veterans Affairs</w:t>
      </w:r>
    </w:p>
    <w:p w14:paraId="399A58CD" w14:textId="77777777" w:rsidR="00273E45" w:rsidRPr="002C1D6D" w:rsidRDefault="00273E45" w:rsidP="002C1D6D">
      <w:pPr>
        <w:pStyle w:val="Subtitle"/>
      </w:pPr>
      <w:r w:rsidRPr="002C1D6D">
        <w:t>Office of Information and Technology (OI</w:t>
      </w:r>
      <w:r w:rsidR="00DA49B4">
        <w:t>T</w:t>
      </w:r>
      <w:r w:rsidRPr="002C1D6D">
        <w:t>)</w:t>
      </w:r>
    </w:p>
    <w:p w14:paraId="714D8B22" w14:textId="77777777" w:rsidR="00273E45" w:rsidRPr="00D21212" w:rsidRDefault="00273E45" w:rsidP="002C1D6D">
      <w:pPr>
        <w:pStyle w:val="Subtitle"/>
      </w:pPr>
      <w:r w:rsidRPr="002C1D6D">
        <w:t>Office of Enterprise Development (OED)</w:t>
      </w:r>
    </w:p>
    <w:p w14:paraId="46DF8F50" w14:textId="77777777" w:rsidR="00D07416" w:rsidRDefault="00D07416" w:rsidP="0052132F">
      <w:pPr>
        <w:pStyle w:val="Subtitle"/>
        <w:sectPr w:rsidR="00D07416" w:rsidSect="00332B65">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2240" w:h="15840" w:code="1"/>
          <w:pgMar w:top="1440" w:right="1440" w:bottom="1440" w:left="1440" w:header="720" w:footer="720" w:gutter="0"/>
          <w:cols w:space="720"/>
          <w:titlePg/>
          <w:docGrid w:linePitch="326"/>
        </w:sectPr>
      </w:pPr>
    </w:p>
    <w:p w14:paraId="0989C290" w14:textId="77777777" w:rsidR="00D07416" w:rsidRPr="00D21212" w:rsidRDefault="00D07416" w:rsidP="00D07416"/>
    <w:p w14:paraId="04F9C145" w14:textId="77777777" w:rsidR="006242AC" w:rsidRPr="00323F71" w:rsidRDefault="006242AC" w:rsidP="00323F71"/>
    <w:p w14:paraId="7C7814F5" w14:textId="77777777" w:rsidR="006242AC" w:rsidRPr="006242AC" w:rsidRDefault="006242AC" w:rsidP="006242AC"/>
    <w:p w14:paraId="25C8F13E" w14:textId="77777777" w:rsidR="006242AC" w:rsidRPr="006242AC" w:rsidRDefault="006242AC" w:rsidP="006242AC"/>
    <w:p w14:paraId="28DBA347" w14:textId="77777777" w:rsidR="006242AC" w:rsidRPr="006242AC" w:rsidRDefault="006242AC" w:rsidP="006242AC"/>
    <w:p w14:paraId="0D13A6C6" w14:textId="77777777" w:rsidR="006242AC" w:rsidRPr="006242AC" w:rsidRDefault="006242AC" w:rsidP="006242AC"/>
    <w:p w14:paraId="45F1B473" w14:textId="77777777" w:rsidR="006242AC" w:rsidRPr="006242AC" w:rsidRDefault="006242AC" w:rsidP="006242AC"/>
    <w:p w14:paraId="64A4744B" w14:textId="77777777" w:rsidR="006242AC" w:rsidRPr="006242AC" w:rsidRDefault="006242AC" w:rsidP="006242AC"/>
    <w:p w14:paraId="140E5D41" w14:textId="77777777" w:rsidR="006242AC" w:rsidRPr="006242AC" w:rsidRDefault="006242AC" w:rsidP="006242AC"/>
    <w:p w14:paraId="061C51B2" w14:textId="77777777" w:rsidR="006242AC" w:rsidRPr="006242AC" w:rsidRDefault="006242AC" w:rsidP="006242AC"/>
    <w:p w14:paraId="0776CD4B" w14:textId="77777777" w:rsidR="006242AC" w:rsidRPr="006242AC" w:rsidRDefault="006242AC" w:rsidP="006242AC"/>
    <w:p w14:paraId="73AE6F7D" w14:textId="77777777" w:rsidR="006242AC" w:rsidRPr="006242AC" w:rsidRDefault="006242AC" w:rsidP="006242AC"/>
    <w:p w14:paraId="05F805ED" w14:textId="77777777" w:rsidR="006242AC" w:rsidRPr="006242AC" w:rsidRDefault="006242AC" w:rsidP="006242AC"/>
    <w:p w14:paraId="1707FDC9" w14:textId="77777777" w:rsidR="006242AC" w:rsidRPr="006242AC" w:rsidRDefault="006242AC" w:rsidP="006242AC"/>
    <w:p w14:paraId="289FD3B3" w14:textId="77777777" w:rsidR="006242AC" w:rsidRPr="006242AC" w:rsidRDefault="006242AC" w:rsidP="006242AC"/>
    <w:p w14:paraId="16893F0A" w14:textId="77777777" w:rsidR="006242AC" w:rsidRPr="006242AC" w:rsidRDefault="006242AC" w:rsidP="006242AC"/>
    <w:p w14:paraId="2A442146" w14:textId="77777777" w:rsidR="006242AC" w:rsidRPr="006242AC" w:rsidRDefault="006242AC" w:rsidP="006242AC"/>
    <w:p w14:paraId="12BD4E94" w14:textId="77777777" w:rsidR="006242AC" w:rsidRPr="006242AC" w:rsidRDefault="006242AC" w:rsidP="006242AC"/>
    <w:p w14:paraId="037C3692" w14:textId="77777777" w:rsidR="006242AC" w:rsidRPr="00323F71" w:rsidRDefault="006242AC" w:rsidP="00323F71"/>
    <w:p w14:paraId="4F46385C" w14:textId="77777777" w:rsidR="00D07416" w:rsidRDefault="00D07416" w:rsidP="00E5143A">
      <w:pPr>
        <w:pStyle w:val="Hdg"/>
      </w:pPr>
      <w:r w:rsidRPr="006242AC">
        <w:br w:type="page"/>
      </w:r>
      <w:r>
        <w:lastRenderedPageBreak/>
        <w:t>Revision History</w:t>
      </w:r>
    </w:p>
    <w:tbl>
      <w:tblPr>
        <w:tblW w:w="936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818"/>
        <w:gridCol w:w="1620"/>
        <w:gridCol w:w="3611"/>
        <w:gridCol w:w="2311"/>
      </w:tblGrid>
      <w:tr w:rsidR="00D07416" w14:paraId="37520BE9" w14:textId="77777777" w:rsidTr="00DA49B4">
        <w:trPr>
          <w:cantSplit/>
          <w:tblHeader/>
        </w:trPr>
        <w:tc>
          <w:tcPr>
            <w:tcW w:w="1818" w:type="dxa"/>
          </w:tcPr>
          <w:p w14:paraId="53ECF989" w14:textId="77777777" w:rsidR="00D07416" w:rsidRPr="005C2231" w:rsidRDefault="00D07416" w:rsidP="00905B96">
            <w:pPr>
              <w:pStyle w:val="TableHdg"/>
            </w:pPr>
            <w:r>
              <w:t>Date</w:t>
            </w:r>
          </w:p>
        </w:tc>
        <w:tc>
          <w:tcPr>
            <w:tcW w:w="1620" w:type="dxa"/>
          </w:tcPr>
          <w:p w14:paraId="452DEDFC" w14:textId="77777777" w:rsidR="00D07416" w:rsidRPr="005C2231" w:rsidRDefault="00D07416" w:rsidP="00905B96">
            <w:pPr>
              <w:pStyle w:val="TableHdg"/>
            </w:pPr>
            <w:r>
              <w:t>Revision</w:t>
            </w:r>
          </w:p>
        </w:tc>
        <w:tc>
          <w:tcPr>
            <w:tcW w:w="3611" w:type="dxa"/>
          </w:tcPr>
          <w:p w14:paraId="0E0FC7FF" w14:textId="77777777" w:rsidR="00D07416" w:rsidRPr="005C2231" w:rsidRDefault="00D07416" w:rsidP="00905B96">
            <w:pPr>
              <w:pStyle w:val="TableHdg"/>
            </w:pPr>
            <w:r>
              <w:t>Description</w:t>
            </w:r>
          </w:p>
        </w:tc>
        <w:tc>
          <w:tcPr>
            <w:tcW w:w="2311" w:type="dxa"/>
          </w:tcPr>
          <w:p w14:paraId="0E784740" w14:textId="77777777" w:rsidR="00D07416" w:rsidRPr="005C2231" w:rsidRDefault="00D07416" w:rsidP="00905B96">
            <w:pPr>
              <w:pStyle w:val="TableHdg"/>
            </w:pPr>
            <w:r>
              <w:t>Author</w:t>
            </w:r>
          </w:p>
        </w:tc>
      </w:tr>
      <w:tr w:rsidR="00D07416" w14:paraId="4E666D75" w14:textId="77777777" w:rsidTr="00C50A1B">
        <w:tc>
          <w:tcPr>
            <w:tcW w:w="1818" w:type="dxa"/>
          </w:tcPr>
          <w:p w14:paraId="619FC32F" w14:textId="77777777" w:rsidR="00D07416" w:rsidRDefault="00E852FD" w:rsidP="00E852FD">
            <w:pPr>
              <w:pStyle w:val="TableText"/>
            </w:pPr>
            <w:r>
              <w:t>May</w:t>
            </w:r>
            <w:r w:rsidR="00D07416">
              <w:t xml:space="preserve"> 2010</w:t>
            </w:r>
          </w:p>
        </w:tc>
        <w:tc>
          <w:tcPr>
            <w:tcW w:w="1620" w:type="dxa"/>
          </w:tcPr>
          <w:p w14:paraId="490FBE3C" w14:textId="77777777" w:rsidR="00D07416" w:rsidRDefault="00D07416" w:rsidP="00E852FD">
            <w:pPr>
              <w:pStyle w:val="TableText"/>
            </w:pPr>
            <w:r>
              <w:t>1.0</w:t>
            </w:r>
          </w:p>
        </w:tc>
        <w:tc>
          <w:tcPr>
            <w:tcW w:w="3611" w:type="dxa"/>
          </w:tcPr>
          <w:p w14:paraId="7C01EDAB" w14:textId="77777777" w:rsidR="00D07416" w:rsidRDefault="00D07416" w:rsidP="00C91E88">
            <w:pPr>
              <w:pStyle w:val="TableText"/>
            </w:pPr>
            <w:r>
              <w:t>Initial version</w:t>
            </w:r>
            <w:r w:rsidR="00253DB7">
              <w:t xml:space="preserve"> </w:t>
            </w:r>
            <w:r w:rsidR="00C91E88">
              <w:t xml:space="preserve">for </w:t>
            </w:r>
            <w:r w:rsidR="00253DB7">
              <w:t>1.0</w:t>
            </w:r>
          </w:p>
        </w:tc>
        <w:tc>
          <w:tcPr>
            <w:tcW w:w="2311" w:type="dxa"/>
          </w:tcPr>
          <w:p w14:paraId="7107AC35" w14:textId="77777777" w:rsidR="00D07416" w:rsidRDefault="007A380F" w:rsidP="00E852FD">
            <w:pPr>
              <w:pStyle w:val="TableText"/>
            </w:pPr>
            <w:r w:rsidRPr="007A380F">
              <w:rPr>
                <w:highlight w:val="yellow"/>
              </w:rPr>
              <w:t>REDACTED</w:t>
            </w:r>
          </w:p>
        </w:tc>
      </w:tr>
      <w:tr w:rsidR="007A380F" w14:paraId="4BBAED8F" w14:textId="77777777" w:rsidTr="00C50A1B">
        <w:tc>
          <w:tcPr>
            <w:tcW w:w="1818" w:type="dxa"/>
          </w:tcPr>
          <w:p w14:paraId="4A81F340" w14:textId="77777777" w:rsidR="007A380F" w:rsidRDefault="007A380F" w:rsidP="007A380F">
            <w:pPr>
              <w:pStyle w:val="TableText"/>
            </w:pPr>
            <w:r>
              <w:t>August 2010</w:t>
            </w:r>
          </w:p>
        </w:tc>
        <w:tc>
          <w:tcPr>
            <w:tcW w:w="1620" w:type="dxa"/>
          </w:tcPr>
          <w:p w14:paraId="765DBE9B" w14:textId="77777777" w:rsidR="007A380F" w:rsidRDefault="007A380F" w:rsidP="007A380F">
            <w:pPr>
              <w:pStyle w:val="TableText"/>
            </w:pPr>
            <w:r>
              <w:t>1.1</w:t>
            </w:r>
          </w:p>
        </w:tc>
        <w:tc>
          <w:tcPr>
            <w:tcW w:w="3611" w:type="dxa"/>
          </w:tcPr>
          <w:p w14:paraId="056630C8" w14:textId="77777777" w:rsidR="007A380F" w:rsidRDefault="007A380F" w:rsidP="007A380F">
            <w:pPr>
              <w:pStyle w:val="TableText"/>
            </w:pPr>
            <w:r>
              <w:t>Add content</w:t>
            </w:r>
          </w:p>
        </w:tc>
        <w:tc>
          <w:tcPr>
            <w:tcW w:w="2311" w:type="dxa"/>
          </w:tcPr>
          <w:p w14:paraId="3C6A0E7F" w14:textId="77777777" w:rsidR="007A380F" w:rsidRDefault="007A380F" w:rsidP="007A380F">
            <w:r w:rsidRPr="00F87623">
              <w:rPr>
                <w:highlight w:val="yellow"/>
              </w:rPr>
              <w:t>REDACTED</w:t>
            </w:r>
          </w:p>
        </w:tc>
      </w:tr>
      <w:tr w:rsidR="007A380F" w14:paraId="7DF4CB74" w14:textId="77777777" w:rsidTr="00C50A1B">
        <w:tc>
          <w:tcPr>
            <w:tcW w:w="1818" w:type="dxa"/>
          </w:tcPr>
          <w:p w14:paraId="5D387578" w14:textId="77777777" w:rsidR="007A380F" w:rsidRDefault="007A380F" w:rsidP="007A380F">
            <w:pPr>
              <w:pStyle w:val="TableText"/>
            </w:pPr>
            <w:r>
              <w:t>August 2010</w:t>
            </w:r>
          </w:p>
        </w:tc>
        <w:tc>
          <w:tcPr>
            <w:tcW w:w="1620" w:type="dxa"/>
          </w:tcPr>
          <w:p w14:paraId="59FF535C" w14:textId="77777777" w:rsidR="007A380F" w:rsidRDefault="007A380F" w:rsidP="007A380F">
            <w:pPr>
              <w:pStyle w:val="TableText"/>
            </w:pPr>
            <w:r>
              <w:t>1.2</w:t>
            </w:r>
          </w:p>
        </w:tc>
        <w:tc>
          <w:tcPr>
            <w:tcW w:w="3611" w:type="dxa"/>
          </w:tcPr>
          <w:p w14:paraId="332DD74D" w14:textId="77777777" w:rsidR="007A380F" w:rsidRDefault="007A380F" w:rsidP="007A380F">
            <w:pPr>
              <w:pStyle w:val="TableText"/>
            </w:pPr>
            <w:r>
              <w:t>Format content</w:t>
            </w:r>
          </w:p>
        </w:tc>
        <w:tc>
          <w:tcPr>
            <w:tcW w:w="2311" w:type="dxa"/>
          </w:tcPr>
          <w:p w14:paraId="00A96783" w14:textId="77777777" w:rsidR="007A380F" w:rsidRDefault="007A380F" w:rsidP="007A380F">
            <w:r w:rsidRPr="00F87623">
              <w:rPr>
                <w:highlight w:val="yellow"/>
              </w:rPr>
              <w:t>REDACTED</w:t>
            </w:r>
          </w:p>
        </w:tc>
      </w:tr>
      <w:tr w:rsidR="007A380F" w14:paraId="169C19B5" w14:textId="77777777" w:rsidTr="00C50A1B">
        <w:tc>
          <w:tcPr>
            <w:tcW w:w="1818" w:type="dxa"/>
          </w:tcPr>
          <w:p w14:paraId="332E0A31" w14:textId="77777777" w:rsidR="007A380F" w:rsidRDefault="007A380F" w:rsidP="007A380F">
            <w:pPr>
              <w:pStyle w:val="TableText"/>
            </w:pPr>
            <w:r>
              <w:t>September 2010</w:t>
            </w:r>
          </w:p>
        </w:tc>
        <w:tc>
          <w:tcPr>
            <w:tcW w:w="1620" w:type="dxa"/>
          </w:tcPr>
          <w:p w14:paraId="0849D225" w14:textId="77777777" w:rsidR="007A380F" w:rsidRDefault="007A380F" w:rsidP="007A380F">
            <w:pPr>
              <w:pStyle w:val="TableText"/>
            </w:pPr>
            <w:r>
              <w:t>1.3</w:t>
            </w:r>
          </w:p>
        </w:tc>
        <w:tc>
          <w:tcPr>
            <w:tcW w:w="3611" w:type="dxa"/>
          </w:tcPr>
          <w:p w14:paraId="130F8ED7" w14:textId="77777777" w:rsidR="007A380F" w:rsidRDefault="007A380F" w:rsidP="007A380F">
            <w:pPr>
              <w:pStyle w:val="TableText"/>
            </w:pPr>
            <w:r>
              <w:t>Split manual into three manuals</w:t>
            </w:r>
          </w:p>
          <w:p w14:paraId="56E786D3" w14:textId="77777777" w:rsidR="007A380F" w:rsidRPr="000C60A5" w:rsidRDefault="007A380F" w:rsidP="007A380F">
            <w:pPr>
              <w:pStyle w:val="TableText"/>
              <w:numPr>
                <w:ilvl w:val="0"/>
                <w:numId w:val="112"/>
              </w:numPr>
            </w:pPr>
            <w:r w:rsidRPr="000C60A5">
              <w:t xml:space="preserve">RN Reassessment </w:t>
            </w:r>
          </w:p>
          <w:p w14:paraId="0B2C39C0" w14:textId="77777777" w:rsidR="007A380F" w:rsidRDefault="007A380F" w:rsidP="007A380F">
            <w:pPr>
              <w:pStyle w:val="TableText"/>
              <w:numPr>
                <w:ilvl w:val="0"/>
                <w:numId w:val="112"/>
              </w:numPr>
            </w:pPr>
            <w:r w:rsidRPr="000C60A5">
              <w:t>User Manual</w:t>
            </w:r>
          </w:p>
        </w:tc>
        <w:tc>
          <w:tcPr>
            <w:tcW w:w="2311" w:type="dxa"/>
          </w:tcPr>
          <w:p w14:paraId="3AB04036" w14:textId="77777777" w:rsidR="007A380F" w:rsidRDefault="007A380F" w:rsidP="007A380F">
            <w:r w:rsidRPr="00F87623">
              <w:rPr>
                <w:highlight w:val="yellow"/>
              </w:rPr>
              <w:t>REDACTED</w:t>
            </w:r>
          </w:p>
        </w:tc>
      </w:tr>
      <w:tr w:rsidR="007A380F" w14:paraId="2C2CD121" w14:textId="77777777" w:rsidTr="00C50A1B">
        <w:tc>
          <w:tcPr>
            <w:tcW w:w="1818" w:type="dxa"/>
          </w:tcPr>
          <w:p w14:paraId="7D92F02B" w14:textId="77777777" w:rsidR="007A380F" w:rsidRDefault="007A380F" w:rsidP="007A380F">
            <w:pPr>
              <w:pStyle w:val="TableText"/>
            </w:pPr>
            <w:r>
              <w:t>October 2010</w:t>
            </w:r>
          </w:p>
        </w:tc>
        <w:tc>
          <w:tcPr>
            <w:tcW w:w="1620" w:type="dxa"/>
          </w:tcPr>
          <w:p w14:paraId="0914A367" w14:textId="77777777" w:rsidR="007A380F" w:rsidRDefault="007A380F" w:rsidP="007A380F">
            <w:pPr>
              <w:pStyle w:val="TableText"/>
            </w:pPr>
            <w:r>
              <w:t>1.4</w:t>
            </w:r>
          </w:p>
        </w:tc>
        <w:tc>
          <w:tcPr>
            <w:tcW w:w="3611" w:type="dxa"/>
          </w:tcPr>
          <w:p w14:paraId="77CD4A9B" w14:textId="77777777" w:rsidR="007A380F" w:rsidRDefault="007A380F" w:rsidP="007A380F">
            <w:pPr>
              <w:pStyle w:val="TableText"/>
            </w:pPr>
            <w:r>
              <w:t>Updated content</w:t>
            </w:r>
          </w:p>
        </w:tc>
        <w:tc>
          <w:tcPr>
            <w:tcW w:w="2311" w:type="dxa"/>
          </w:tcPr>
          <w:p w14:paraId="19B41240" w14:textId="77777777" w:rsidR="007A380F" w:rsidRDefault="007A380F" w:rsidP="007A380F">
            <w:r w:rsidRPr="00F87623">
              <w:rPr>
                <w:highlight w:val="yellow"/>
              </w:rPr>
              <w:t>REDACTED</w:t>
            </w:r>
          </w:p>
        </w:tc>
      </w:tr>
      <w:tr w:rsidR="007A380F" w14:paraId="6C54F1B0" w14:textId="77777777" w:rsidTr="00C50A1B">
        <w:tc>
          <w:tcPr>
            <w:tcW w:w="1818" w:type="dxa"/>
          </w:tcPr>
          <w:p w14:paraId="4E5FBB73" w14:textId="77777777" w:rsidR="007A380F" w:rsidRDefault="007A380F" w:rsidP="007A380F">
            <w:pPr>
              <w:pStyle w:val="TableText"/>
            </w:pPr>
            <w:r>
              <w:t>November 2010</w:t>
            </w:r>
          </w:p>
        </w:tc>
        <w:tc>
          <w:tcPr>
            <w:tcW w:w="1620" w:type="dxa"/>
          </w:tcPr>
          <w:p w14:paraId="49A70A29" w14:textId="77777777" w:rsidR="007A380F" w:rsidRDefault="007A380F" w:rsidP="007A380F">
            <w:pPr>
              <w:pStyle w:val="TableText"/>
            </w:pPr>
            <w:r>
              <w:t>1.5</w:t>
            </w:r>
          </w:p>
        </w:tc>
        <w:tc>
          <w:tcPr>
            <w:tcW w:w="3611" w:type="dxa"/>
          </w:tcPr>
          <w:p w14:paraId="283DA980" w14:textId="77777777" w:rsidR="007A380F" w:rsidRDefault="007A380F" w:rsidP="007A380F">
            <w:pPr>
              <w:pStyle w:val="TableText"/>
            </w:pPr>
            <w:r>
              <w:t>Updated screen captures</w:t>
            </w:r>
          </w:p>
        </w:tc>
        <w:tc>
          <w:tcPr>
            <w:tcW w:w="2311" w:type="dxa"/>
          </w:tcPr>
          <w:p w14:paraId="609C6ED6" w14:textId="77777777" w:rsidR="007A380F" w:rsidRDefault="007A380F" w:rsidP="007A380F">
            <w:r w:rsidRPr="00F87623">
              <w:rPr>
                <w:highlight w:val="yellow"/>
              </w:rPr>
              <w:t>REDACTED</w:t>
            </w:r>
          </w:p>
        </w:tc>
      </w:tr>
      <w:tr w:rsidR="007A380F" w14:paraId="0AE0383F" w14:textId="77777777" w:rsidTr="00C50A1B">
        <w:tc>
          <w:tcPr>
            <w:tcW w:w="1818" w:type="dxa"/>
          </w:tcPr>
          <w:p w14:paraId="11C8E700" w14:textId="77777777" w:rsidR="007A380F" w:rsidRDefault="007A380F" w:rsidP="007A380F">
            <w:pPr>
              <w:pStyle w:val="TableText"/>
            </w:pPr>
            <w:r>
              <w:t>December 2010</w:t>
            </w:r>
          </w:p>
        </w:tc>
        <w:tc>
          <w:tcPr>
            <w:tcW w:w="1620" w:type="dxa"/>
          </w:tcPr>
          <w:p w14:paraId="63529A6E" w14:textId="77777777" w:rsidR="007A380F" w:rsidRDefault="007A380F" w:rsidP="007A380F">
            <w:pPr>
              <w:pStyle w:val="TableText"/>
            </w:pPr>
            <w:r>
              <w:t>1.6</w:t>
            </w:r>
          </w:p>
        </w:tc>
        <w:tc>
          <w:tcPr>
            <w:tcW w:w="3611" w:type="dxa"/>
          </w:tcPr>
          <w:p w14:paraId="72FB46F9" w14:textId="77777777" w:rsidR="007A380F" w:rsidRDefault="007A380F" w:rsidP="007A380F">
            <w:pPr>
              <w:pStyle w:val="TableText"/>
              <w:numPr>
                <w:ilvl w:val="0"/>
                <w:numId w:val="113"/>
              </w:numPr>
            </w:pPr>
            <w:r>
              <w:t>Changed dates</w:t>
            </w:r>
          </w:p>
          <w:p w14:paraId="2CDEB692" w14:textId="77777777" w:rsidR="007A380F" w:rsidRDefault="007A380F" w:rsidP="007A380F">
            <w:pPr>
              <w:pStyle w:val="TableText"/>
              <w:numPr>
                <w:ilvl w:val="0"/>
                <w:numId w:val="113"/>
              </w:numPr>
            </w:pPr>
            <w:r>
              <w:t>Pulled issues from this doc for team review</w:t>
            </w:r>
          </w:p>
        </w:tc>
        <w:tc>
          <w:tcPr>
            <w:tcW w:w="2311" w:type="dxa"/>
          </w:tcPr>
          <w:p w14:paraId="770EB91B" w14:textId="77777777" w:rsidR="007A380F" w:rsidRDefault="007A380F" w:rsidP="007A380F">
            <w:r w:rsidRPr="00F87623">
              <w:rPr>
                <w:highlight w:val="yellow"/>
              </w:rPr>
              <w:t>REDACTED</w:t>
            </w:r>
          </w:p>
        </w:tc>
      </w:tr>
      <w:tr w:rsidR="007A380F" w14:paraId="6B6B8547" w14:textId="77777777" w:rsidTr="00C50A1B">
        <w:tc>
          <w:tcPr>
            <w:tcW w:w="1818" w:type="dxa"/>
          </w:tcPr>
          <w:p w14:paraId="56DA910B" w14:textId="77777777" w:rsidR="007A380F" w:rsidRDefault="007A380F" w:rsidP="007A380F">
            <w:pPr>
              <w:pStyle w:val="TableText"/>
            </w:pPr>
            <w:r>
              <w:t>January 2011</w:t>
            </w:r>
          </w:p>
        </w:tc>
        <w:tc>
          <w:tcPr>
            <w:tcW w:w="1620" w:type="dxa"/>
          </w:tcPr>
          <w:p w14:paraId="19FB29C4" w14:textId="77777777" w:rsidR="007A380F" w:rsidRDefault="007A380F" w:rsidP="007A380F">
            <w:pPr>
              <w:pStyle w:val="TableText"/>
            </w:pPr>
            <w:r>
              <w:t>1.7</w:t>
            </w:r>
          </w:p>
        </w:tc>
        <w:tc>
          <w:tcPr>
            <w:tcW w:w="3611" w:type="dxa"/>
          </w:tcPr>
          <w:p w14:paraId="537E04B7" w14:textId="77777777" w:rsidR="007A380F" w:rsidRDefault="007A380F" w:rsidP="007A380F">
            <w:pPr>
              <w:pStyle w:val="TableText"/>
              <w:numPr>
                <w:ilvl w:val="0"/>
                <w:numId w:val="114"/>
              </w:numPr>
            </w:pPr>
            <w:r>
              <w:t>Changed dates to January 2011</w:t>
            </w:r>
          </w:p>
          <w:p w14:paraId="2487C962" w14:textId="77777777" w:rsidR="007A380F" w:rsidRDefault="007A380F" w:rsidP="007A380F">
            <w:pPr>
              <w:pStyle w:val="TableText"/>
              <w:numPr>
                <w:ilvl w:val="0"/>
                <w:numId w:val="114"/>
              </w:numPr>
            </w:pPr>
            <w:r>
              <w:t>Updated with additional comments from Judy</w:t>
            </w:r>
          </w:p>
        </w:tc>
        <w:tc>
          <w:tcPr>
            <w:tcW w:w="2311" w:type="dxa"/>
          </w:tcPr>
          <w:p w14:paraId="08457378" w14:textId="77777777" w:rsidR="007A380F" w:rsidRDefault="007A380F" w:rsidP="007A380F">
            <w:r w:rsidRPr="00F87623">
              <w:rPr>
                <w:highlight w:val="yellow"/>
              </w:rPr>
              <w:t>REDACTED</w:t>
            </w:r>
          </w:p>
        </w:tc>
      </w:tr>
      <w:tr w:rsidR="007A380F" w14:paraId="792CD9E0" w14:textId="77777777" w:rsidTr="00C50A1B">
        <w:tc>
          <w:tcPr>
            <w:tcW w:w="1818" w:type="dxa"/>
          </w:tcPr>
          <w:p w14:paraId="16E4E7F6" w14:textId="77777777" w:rsidR="007A380F" w:rsidRDefault="007A380F" w:rsidP="007A380F">
            <w:pPr>
              <w:pStyle w:val="TableText"/>
            </w:pPr>
            <w:r>
              <w:t>February 2011</w:t>
            </w:r>
          </w:p>
        </w:tc>
        <w:tc>
          <w:tcPr>
            <w:tcW w:w="1620" w:type="dxa"/>
          </w:tcPr>
          <w:p w14:paraId="66A382E2" w14:textId="77777777" w:rsidR="007A380F" w:rsidRDefault="007A380F" w:rsidP="007A380F">
            <w:pPr>
              <w:pStyle w:val="TableText"/>
            </w:pPr>
            <w:r>
              <w:t>1.8</w:t>
            </w:r>
          </w:p>
        </w:tc>
        <w:tc>
          <w:tcPr>
            <w:tcW w:w="3611" w:type="dxa"/>
          </w:tcPr>
          <w:p w14:paraId="29E112FC" w14:textId="77777777" w:rsidR="007A380F" w:rsidRDefault="007A380F" w:rsidP="007A380F">
            <w:pPr>
              <w:pStyle w:val="TableText"/>
            </w:pPr>
            <w:r>
              <w:t>Changed dates to February 2011</w:t>
            </w:r>
          </w:p>
        </w:tc>
        <w:tc>
          <w:tcPr>
            <w:tcW w:w="2311" w:type="dxa"/>
          </w:tcPr>
          <w:p w14:paraId="3AA22331" w14:textId="77777777" w:rsidR="007A380F" w:rsidRDefault="007A380F" w:rsidP="007A380F">
            <w:r w:rsidRPr="00F87623">
              <w:rPr>
                <w:highlight w:val="yellow"/>
              </w:rPr>
              <w:t>REDACTED</w:t>
            </w:r>
          </w:p>
        </w:tc>
      </w:tr>
      <w:tr w:rsidR="007A380F" w14:paraId="5B17F933" w14:textId="77777777" w:rsidTr="00C50A1B">
        <w:tc>
          <w:tcPr>
            <w:tcW w:w="1818" w:type="dxa"/>
          </w:tcPr>
          <w:p w14:paraId="48AF66BA" w14:textId="77777777" w:rsidR="007A380F" w:rsidRDefault="007A380F" w:rsidP="007A380F">
            <w:pPr>
              <w:pStyle w:val="TableText"/>
            </w:pPr>
            <w:r>
              <w:t>March 2011</w:t>
            </w:r>
          </w:p>
        </w:tc>
        <w:tc>
          <w:tcPr>
            <w:tcW w:w="1620" w:type="dxa"/>
          </w:tcPr>
          <w:p w14:paraId="0C04CD42" w14:textId="77777777" w:rsidR="007A380F" w:rsidRDefault="007A380F" w:rsidP="007A380F">
            <w:pPr>
              <w:pStyle w:val="TableText"/>
            </w:pPr>
            <w:r>
              <w:t>1.9</w:t>
            </w:r>
          </w:p>
        </w:tc>
        <w:tc>
          <w:tcPr>
            <w:tcW w:w="3611" w:type="dxa"/>
          </w:tcPr>
          <w:p w14:paraId="2F430EBB" w14:textId="77777777" w:rsidR="007A380F" w:rsidRDefault="007A380F" w:rsidP="007A380F">
            <w:pPr>
              <w:pStyle w:val="TableText"/>
              <w:numPr>
                <w:ilvl w:val="0"/>
                <w:numId w:val="50"/>
              </w:numPr>
            </w:pPr>
            <w:r>
              <w:t>Changed dates to April 2011</w:t>
            </w:r>
          </w:p>
          <w:p w14:paraId="3A98E6CA" w14:textId="77777777" w:rsidR="007A380F" w:rsidRDefault="007A380F" w:rsidP="007A380F">
            <w:pPr>
              <w:pStyle w:val="TableText"/>
              <w:numPr>
                <w:ilvl w:val="0"/>
                <w:numId w:val="50"/>
              </w:numPr>
            </w:pPr>
            <w:r>
              <w:t>Updated with Judy’s comments</w:t>
            </w:r>
          </w:p>
        </w:tc>
        <w:tc>
          <w:tcPr>
            <w:tcW w:w="2311" w:type="dxa"/>
          </w:tcPr>
          <w:p w14:paraId="16DA9878" w14:textId="77777777" w:rsidR="007A380F" w:rsidRDefault="007A380F" w:rsidP="007A380F">
            <w:r w:rsidRPr="00F87623">
              <w:rPr>
                <w:highlight w:val="yellow"/>
              </w:rPr>
              <w:t>REDACTED</w:t>
            </w:r>
          </w:p>
        </w:tc>
      </w:tr>
      <w:tr w:rsidR="007A380F" w14:paraId="5115666A" w14:textId="77777777" w:rsidTr="00C50A1B">
        <w:tc>
          <w:tcPr>
            <w:tcW w:w="1818" w:type="dxa"/>
          </w:tcPr>
          <w:p w14:paraId="41C00FEA" w14:textId="77777777" w:rsidR="007A380F" w:rsidRDefault="007A380F" w:rsidP="007A380F">
            <w:pPr>
              <w:pStyle w:val="TableText"/>
            </w:pPr>
            <w:r>
              <w:t>April 2011</w:t>
            </w:r>
          </w:p>
        </w:tc>
        <w:tc>
          <w:tcPr>
            <w:tcW w:w="1620" w:type="dxa"/>
          </w:tcPr>
          <w:p w14:paraId="002F5D8D" w14:textId="77777777" w:rsidR="007A380F" w:rsidRDefault="007A380F" w:rsidP="007A380F">
            <w:pPr>
              <w:pStyle w:val="TableText"/>
            </w:pPr>
            <w:r>
              <w:t>1.10</w:t>
            </w:r>
          </w:p>
        </w:tc>
        <w:tc>
          <w:tcPr>
            <w:tcW w:w="3611" w:type="dxa"/>
          </w:tcPr>
          <w:p w14:paraId="3424A006" w14:textId="77777777" w:rsidR="007A380F" w:rsidRPr="00A740CA" w:rsidRDefault="007A380F" w:rsidP="007A380F">
            <w:r>
              <w:t xml:space="preserve">Updated </w:t>
            </w:r>
            <w:proofErr w:type="spellStart"/>
            <w:r>
              <w:t>RoboHelp</w:t>
            </w:r>
            <w:proofErr w:type="spellEnd"/>
            <w:r>
              <w:t xml:space="preserve"> with this file</w:t>
            </w:r>
          </w:p>
        </w:tc>
        <w:tc>
          <w:tcPr>
            <w:tcW w:w="2311" w:type="dxa"/>
          </w:tcPr>
          <w:p w14:paraId="7C1BC9B0" w14:textId="77777777" w:rsidR="007A380F" w:rsidRDefault="007A380F" w:rsidP="007A380F">
            <w:r w:rsidRPr="00F87623">
              <w:rPr>
                <w:highlight w:val="yellow"/>
              </w:rPr>
              <w:t>REDACTED</w:t>
            </w:r>
          </w:p>
        </w:tc>
      </w:tr>
      <w:tr w:rsidR="007A380F" w14:paraId="612BEB76" w14:textId="77777777" w:rsidTr="00C50A1B">
        <w:tc>
          <w:tcPr>
            <w:tcW w:w="1818" w:type="dxa"/>
          </w:tcPr>
          <w:p w14:paraId="3D06C58D" w14:textId="77777777" w:rsidR="007A380F" w:rsidRDefault="007A380F" w:rsidP="007A380F">
            <w:pPr>
              <w:pStyle w:val="TableText"/>
            </w:pPr>
            <w:r>
              <w:t>May 2011</w:t>
            </w:r>
          </w:p>
        </w:tc>
        <w:tc>
          <w:tcPr>
            <w:tcW w:w="1620" w:type="dxa"/>
          </w:tcPr>
          <w:p w14:paraId="47D59248" w14:textId="77777777" w:rsidR="007A380F" w:rsidRDefault="007A380F" w:rsidP="007A380F">
            <w:pPr>
              <w:pStyle w:val="TableText"/>
            </w:pPr>
            <w:r>
              <w:t>1.11</w:t>
            </w:r>
          </w:p>
        </w:tc>
        <w:tc>
          <w:tcPr>
            <w:tcW w:w="3611" w:type="dxa"/>
          </w:tcPr>
          <w:p w14:paraId="6759A8C0" w14:textId="77777777" w:rsidR="007A380F" w:rsidRDefault="007A380F" w:rsidP="007A380F">
            <w:pPr>
              <w:pStyle w:val="TableText"/>
              <w:numPr>
                <w:ilvl w:val="0"/>
                <w:numId w:val="106"/>
              </w:numPr>
            </w:pPr>
            <w:r>
              <w:t>Changed dates to May 2011</w:t>
            </w:r>
          </w:p>
          <w:p w14:paraId="75ABAA5C" w14:textId="77777777" w:rsidR="007A380F" w:rsidRDefault="007A380F" w:rsidP="007A380F">
            <w:pPr>
              <w:pStyle w:val="TableText"/>
              <w:numPr>
                <w:ilvl w:val="0"/>
                <w:numId w:val="106"/>
              </w:numPr>
            </w:pPr>
            <w:r>
              <w:t>Added (NUPA*1*0) namespace</w:t>
            </w:r>
          </w:p>
        </w:tc>
        <w:tc>
          <w:tcPr>
            <w:tcW w:w="2311" w:type="dxa"/>
          </w:tcPr>
          <w:p w14:paraId="55B378BE" w14:textId="77777777" w:rsidR="007A380F" w:rsidRDefault="007A380F" w:rsidP="007A380F">
            <w:r w:rsidRPr="00F87623">
              <w:rPr>
                <w:highlight w:val="yellow"/>
              </w:rPr>
              <w:t>REDACTED</w:t>
            </w:r>
          </w:p>
        </w:tc>
      </w:tr>
      <w:tr w:rsidR="007A380F" w14:paraId="12A2E34B" w14:textId="77777777" w:rsidTr="00C50A1B">
        <w:tc>
          <w:tcPr>
            <w:tcW w:w="1818" w:type="dxa"/>
          </w:tcPr>
          <w:p w14:paraId="6CF4F0EC" w14:textId="77777777" w:rsidR="007A380F" w:rsidRDefault="007A380F" w:rsidP="007A380F">
            <w:pPr>
              <w:pStyle w:val="TableText"/>
            </w:pPr>
            <w:r>
              <w:t>October 2011</w:t>
            </w:r>
          </w:p>
        </w:tc>
        <w:tc>
          <w:tcPr>
            <w:tcW w:w="1620" w:type="dxa"/>
          </w:tcPr>
          <w:p w14:paraId="0BCB6C86" w14:textId="77777777" w:rsidR="007A380F" w:rsidRDefault="007A380F" w:rsidP="007A380F">
            <w:pPr>
              <w:pStyle w:val="TableText"/>
            </w:pPr>
            <w:r>
              <w:t>1.12</w:t>
            </w:r>
          </w:p>
        </w:tc>
        <w:tc>
          <w:tcPr>
            <w:tcW w:w="3611" w:type="dxa"/>
          </w:tcPr>
          <w:p w14:paraId="160EFB9E" w14:textId="77777777" w:rsidR="007A380F" w:rsidRDefault="007A380F" w:rsidP="007A380F">
            <w:pPr>
              <w:pStyle w:val="TableText"/>
              <w:numPr>
                <w:ilvl w:val="0"/>
                <w:numId w:val="106"/>
              </w:numPr>
            </w:pPr>
            <w:r>
              <w:t>Added C3-C1 Conversion Project</w:t>
            </w:r>
          </w:p>
          <w:p w14:paraId="57D792F2" w14:textId="77777777" w:rsidR="007A380F" w:rsidRDefault="007A380F" w:rsidP="007A380F">
            <w:pPr>
              <w:pStyle w:val="TableText"/>
              <w:numPr>
                <w:ilvl w:val="0"/>
                <w:numId w:val="106"/>
              </w:numPr>
            </w:pPr>
            <w:r>
              <w:t>Changed dates to October 2011</w:t>
            </w:r>
          </w:p>
          <w:p w14:paraId="042D30C0" w14:textId="77777777" w:rsidR="007A380F" w:rsidRDefault="007A380F" w:rsidP="007A380F">
            <w:pPr>
              <w:pStyle w:val="TableText"/>
              <w:numPr>
                <w:ilvl w:val="0"/>
                <w:numId w:val="106"/>
              </w:numPr>
            </w:pPr>
            <w:r>
              <w:t>Prepped for national release</w:t>
            </w:r>
          </w:p>
        </w:tc>
        <w:tc>
          <w:tcPr>
            <w:tcW w:w="2311" w:type="dxa"/>
          </w:tcPr>
          <w:p w14:paraId="54B3D944" w14:textId="77777777" w:rsidR="007A380F" w:rsidRDefault="007A380F" w:rsidP="007A380F">
            <w:r w:rsidRPr="00771A2A">
              <w:rPr>
                <w:highlight w:val="yellow"/>
              </w:rPr>
              <w:t>REDACTED</w:t>
            </w:r>
          </w:p>
        </w:tc>
      </w:tr>
      <w:tr w:rsidR="007A380F" w14:paraId="3386F352" w14:textId="77777777" w:rsidTr="00C50A1B">
        <w:tc>
          <w:tcPr>
            <w:tcW w:w="1818" w:type="dxa"/>
          </w:tcPr>
          <w:p w14:paraId="0DF662B4" w14:textId="77777777" w:rsidR="007A380F" w:rsidRDefault="007A380F" w:rsidP="007A380F">
            <w:pPr>
              <w:pStyle w:val="TableText"/>
            </w:pPr>
            <w:r>
              <w:t>November 2011</w:t>
            </w:r>
          </w:p>
        </w:tc>
        <w:tc>
          <w:tcPr>
            <w:tcW w:w="1620" w:type="dxa"/>
          </w:tcPr>
          <w:p w14:paraId="40355E8B" w14:textId="77777777" w:rsidR="007A380F" w:rsidRDefault="007A380F" w:rsidP="007A380F">
            <w:pPr>
              <w:pStyle w:val="TableText"/>
            </w:pPr>
            <w:r>
              <w:t>1.13</w:t>
            </w:r>
          </w:p>
        </w:tc>
        <w:tc>
          <w:tcPr>
            <w:tcW w:w="3611" w:type="dxa"/>
          </w:tcPr>
          <w:p w14:paraId="5A78DB74" w14:textId="77777777" w:rsidR="007A380F" w:rsidRDefault="007A380F" w:rsidP="007A380F">
            <w:pPr>
              <w:pStyle w:val="TableText"/>
              <w:numPr>
                <w:ilvl w:val="0"/>
                <w:numId w:val="107"/>
              </w:numPr>
            </w:pPr>
            <w:r>
              <w:t>Changed dates to November 2011</w:t>
            </w:r>
          </w:p>
          <w:p w14:paraId="6987CCA0" w14:textId="77777777" w:rsidR="007A380F" w:rsidRDefault="007A380F" w:rsidP="007A380F">
            <w:pPr>
              <w:pStyle w:val="TableText"/>
              <w:numPr>
                <w:ilvl w:val="0"/>
                <w:numId w:val="106"/>
              </w:numPr>
            </w:pPr>
            <w:r>
              <w:t>Updated for build v14</w:t>
            </w:r>
          </w:p>
          <w:p w14:paraId="19C20E03" w14:textId="77777777" w:rsidR="007A380F" w:rsidRDefault="007A380F" w:rsidP="007A380F">
            <w:pPr>
              <w:pStyle w:val="TableText"/>
              <w:numPr>
                <w:ilvl w:val="0"/>
                <w:numId w:val="106"/>
              </w:numPr>
            </w:pPr>
            <w:r>
              <w:t>Changed dates to December 2011</w:t>
            </w:r>
          </w:p>
          <w:p w14:paraId="44A0548B" w14:textId="77777777" w:rsidR="007A380F" w:rsidRDefault="007A380F" w:rsidP="007A380F">
            <w:pPr>
              <w:pStyle w:val="TableText"/>
              <w:numPr>
                <w:ilvl w:val="0"/>
                <w:numId w:val="106"/>
              </w:numPr>
            </w:pPr>
            <w:r>
              <w:t>Updated for build v15</w:t>
            </w:r>
          </w:p>
          <w:p w14:paraId="55D82EF6" w14:textId="77777777" w:rsidR="007A380F" w:rsidRDefault="007A380F" w:rsidP="007A380F">
            <w:pPr>
              <w:pStyle w:val="TableText"/>
              <w:numPr>
                <w:ilvl w:val="0"/>
                <w:numId w:val="106"/>
              </w:numPr>
            </w:pPr>
            <w:r>
              <w:t>Changed title to RN Reassessment</w:t>
            </w:r>
          </w:p>
        </w:tc>
        <w:tc>
          <w:tcPr>
            <w:tcW w:w="2311" w:type="dxa"/>
          </w:tcPr>
          <w:p w14:paraId="618E84BB" w14:textId="77777777" w:rsidR="007A380F" w:rsidRDefault="007A380F" w:rsidP="007A380F">
            <w:r w:rsidRPr="00771A2A">
              <w:rPr>
                <w:highlight w:val="yellow"/>
              </w:rPr>
              <w:t>REDACTED</w:t>
            </w:r>
          </w:p>
        </w:tc>
      </w:tr>
      <w:tr w:rsidR="007A380F" w14:paraId="273CE287" w14:textId="77777777" w:rsidTr="00DA49B4">
        <w:trPr>
          <w:cantSplit/>
        </w:trPr>
        <w:tc>
          <w:tcPr>
            <w:tcW w:w="1818" w:type="dxa"/>
          </w:tcPr>
          <w:p w14:paraId="5B314E27" w14:textId="77777777" w:rsidR="007A380F" w:rsidRDefault="007A380F" w:rsidP="007A380F">
            <w:pPr>
              <w:pStyle w:val="TableText"/>
            </w:pPr>
            <w:r>
              <w:lastRenderedPageBreak/>
              <w:t>December 2011</w:t>
            </w:r>
          </w:p>
        </w:tc>
        <w:tc>
          <w:tcPr>
            <w:tcW w:w="1620" w:type="dxa"/>
          </w:tcPr>
          <w:p w14:paraId="0D90254F" w14:textId="77777777" w:rsidR="007A380F" w:rsidRDefault="007A380F" w:rsidP="007A380F">
            <w:pPr>
              <w:pStyle w:val="TableText"/>
            </w:pPr>
            <w:r>
              <w:t>1.14</w:t>
            </w:r>
          </w:p>
        </w:tc>
        <w:tc>
          <w:tcPr>
            <w:tcW w:w="3611" w:type="dxa"/>
          </w:tcPr>
          <w:p w14:paraId="6DF3F3D4" w14:textId="77777777" w:rsidR="007A380F" w:rsidRDefault="007A380F" w:rsidP="007A380F">
            <w:pPr>
              <w:pStyle w:val="TableText"/>
              <w:numPr>
                <w:ilvl w:val="0"/>
                <w:numId w:val="107"/>
              </w:numPr>
            </w:pPr>
            <w:r>
              <w:t>Changed dates to December 2011</w:t>
            </w:r>
          </w:p>
          <w:p w14:paraId="42DE0BB2" w14:textId="77777777" w:rsidR="007A380F" w:rsidRDefault="007A380F" w:rsidP="007A380F">
            <w:pPr>
              <w:pStyle w:val="TableText"/>
              <w:numPr>
                <w:ilvl w:val="0"/>
                <w:numId w:val="107"/>
              </w:numPr>
            </w:pPr>
            <w:r>
              <w:t xml:space="preserve">Changed </w:t>
            </w:r>
            <w:r w:rsidRPr="00B241B6">
              <w:rPr>
                <w:i/>
              </w:rPr>
              <w:t>Admission – RN Reassessment</w:t>
            </w:r>
            <w:r>
              <w:t xml:space="preserve"> to </w:t>
            </w:r>
            <w:r w:rsidRPr="00B241B6">
              <w:rPr>
                <w:i/>
              </w:rPr>
              <w:t>RN Reassessment</w:t>
            </w:r>
          </w:p>
          <w:p w14:paraId="5B7372EB" w14:textId="77777777" w:rsidR="007A380F" w:rsidRDefault="007A380F" w:rsidP="007A380F">
            <w:pPr>
              <w:pStyle w:val="TableText"/>
              <w:numPr>
                <w:ilvl w:val="0"/>
                <w:numId w:val="107"/>
              </w:numPr>
            </w:pPr>
            <w:r>
              <w:t xml:space="preserve">Updated for build v15 </w:t>
            </w:r>
          </w:p>
          <w:p w14:paraId="770C979B" w14:textId="77777777" w:rsidR="007A380F" w:rsidRDefault="007A380F" w:rsidP="007A380F">
            <w:pPr>
              <w:pStyle w:val="TableText"/>
              <w:numPr>
                <w:ilvl w:val="0"/>
                <w:numId w:val="107"/>
              </w:numPr>
            </w:pPr>
            <w:r>
              <w:t>Updated for new assessment executables</w:t>
            </w:r>
          </w:p>
          <w:p w14:paraId="39210746" w14:textId="77777777" w:rsidR="007A380F" w:rsidRDefault="007A380F" w:rsidP="007A380F">
            <w:pPr>
              <w:pStyle w:val="TableText"/>
              <w:numPr>
                <w:ilvl w:val="0"/>
                <w:numId w:val="107"/>
              </w:numPr>
            </w:pPr>
            <w:r>
              <w:t>Changed dates to January 2012</w:t>
            </w:r>
          </w:p>
          <w:p w14:paraId="4320ECE9" w14:textId="77777777" w:rsidR="007A380F" w:rsidRDefault="007A380F" w:rsidP="007A380F">
            <w:pPr>
              <w:pStyle w:val="TableText"/>
              <w:numPr>
                <w:ilvl w:val="0"/>
                <w:numId w:val="107"/>
              </w:numPr>
            </w:pPr>
            <w:r>
              <w:t>Prepped for national release</w:t>
            </w:r>
          </w:p>
        </w:tc>
        <w:tc>
          <w:tcPr>
            <w:tcW w:w="2311" w:type="dxa"/>
          </w:tcPr>
          <w:p w14:paraId="612D705F" w14:textId="77777777" w:rsidR="007A380F" w:rsidRDefault="007A380F" w:rsidP="007A380F">
            <w:r w:rsidRPr="00771A2A">
              <w:rPr>
                <w:highlight w:val="yellow"/>
              </w:rPr>
              <w:t>REDACTED</w:t>
            </w:r>
          </w:p>
        </w:tc>
      </w:tr>
      <w:tr w:rsidR="007A380F" w14:paraId="292833E1" w14:textId="77777777" w:rsidTr="00DA49B4">
        <w:trPr>
          <w:cantSplit/>
        </w:trPr>
        <w:tc>
          <w:tcPr>
            <w:tcW w:w="1818" w:type="dxa"/>
          </w:tcPr>
          <w:p w14:paraId="65CB0BBD" w14:textId="77777777" w:rsidR="007A380F" w:rsidRDefault="007A380F" w:rsidP="007A380F">
            <w:pPr>
              <w:pStyle w:val="TableText"/>
            </w:pPr>
            <w:r>
              <w:t>January 2012</w:t>
            </w:r>
          </w:p>
        </w:tc>
        <w:tc>
          <w:tcPr>
            <w:tcW w:w="1620" w:type="dxa"/>
          </w:tcPr>
          <w:p w14:paraId="398E426E" w14:textId="77777777" w:rsidR="007A380F" w:rsidRDefault="007A380F" w:rsidP="007A380F">
            <w:pPr>
              <w:pStyle w:val="TableText"/>
            </w:pPr>
            <w:r>
              <w:t>1.15</w:t>
            </w:r>
          </w:p>
        </w:tc>
        <w:tc>
          <w:tcPr>
            <w:tcW w:w="3611" w:type="dxa"/>
          </w:tcPr>
          <w:p w14:paraId="2197379A" w14:textId="77777777" w:rsidR="007A380F" w:rsidRDefault="007A380F" w:rsidP="007A380F">
            <w:pPr>
              <w:pStyle w:val="TableText"/>
              <w:numPr>
                <w:ilvl w:val="0"/>
                <w:numId w:val="107"/>
              </w:numPr>
            </w:pPr>
            <w:r>
              <w:t>Changed NUPA 1.0 to NUPA Version 1.0</w:t>
            </w:r>
          </w:p>
          <w:p w14:paraId="413CC6EB" w14:textId="77777777" w:rsidR="007A380F" w:rsidRDefault="007A380F" w:rsidP="007A380F">
            <w:pPr>
              <w:pStyle w:val="TableText"/>
              <w:numPr>
                <w:ilvl w:val="0"/>
                <w:numId w:val="107"/>
              </w:numPr>
            </w:pPr>
            <w:r>
              <w:t xml:space="preserve">Updated for build v16 </w:t>
            </w:r>
          </w:p>
          <w:p w14:paraId="53A7F325" w14:textId="77777777" w:rsidR="007A380F" w:rsidRDefault="007A380F" w:rsidP="007A380F">
            <w:pPr>
              <w:pStyle w:val="TableText"/>
              <w:numPr>
                <w:ilvl w:val="0"/>
                <w:numId w:val="107"/>
              </w:numPr>
            </w:pPr>
            <w:r>
              <w:t>Changed dates to February 2012</w:t>
            </w:r>
          </w:p>
        </w:tc>
        <w:tc>
          <w:tcPr>
            <w:tcW w:w="2311" w:type="dxa"/>
          </w:tcPr>
          <w:p w14:paraId="6D27C11C" w14:textId="77777777" w:rsidR="007A380F" w:rsidRDefault="007A380F" w:rsidP="007A380F">
            <w:r w:rsidRPr="008077D1">
              <w:rPr>
                <w:highlight w:val="yellow"/>
              </w:rPr>
              <w:t>REDACTED</w:t>
            </w:r>
          </w:p>
        </w:tc>
      </w:tr>
      <w:tr w:rsidR="007A380F" w14:paraId="3B614FEF" w14:textId="77777777" w:rsidTr="00DA49B4">
        <w:trPr>
          <w:cantSplit/>
        </w:trPr>
        <w:tc>
          <w:tcPr>
            <w:tcW w:w="1818" w:type="dxa"/>
          </w:tcPr>
          <w:p w14:paraId="065AF703" w14:textId="77777777" w:rsidR="007A380F" w:rsidRDefault="007A380F" w:rsidP="007A380F">
            <w:pPr>
              <w:pStyle w:val="TableText"/>
            </w:pPr>
            <w:r>
              <w:t>February 2012</w:t>
            </w:r>
          </w:p>
        </w:tc>
        <w:tc>
          <w:tcPr>
            <w:tcW w:w="1620" w:type="dxa"/>
          </w:tcPr>
          <w:p w14:paraId="6AC2F160" w14:textId="77777777" w:rsidR="007A380F" w:rsidRDefault="007A380F" w:rsidP="007A380F">
            <w:pPr>
              <w:pStyle w:val="TableText"/>
            </w:pPr>
            <w:r>
              <w:t>1.16</w:t>
            </w:r>
          </w:p>
        </w:tc>
        <w:tc>
          <w:tcPr>
            <w:tcW w:w="3611" w:type="dxa"/>
          </w:tcPr>
          <w:p w14:paraId="53B2CE0F" w14:textId="77777777" w:rsidR="007A380F" w:rsidRDefault="007A380F" w:rsidP="007A380F">
            <w:pPr>
              <w:pStyle w:val="TableText"/>
              <w:numPr>
                <w:ilvl w:val="0"/>
                <w:numId w:val="119"/>
              </w:numPr>
            </w:pPr>
            <w:r>
              <w:t>Updated Neuro tab</w:t>
            </w:r>
          </w:p>
          <w:p w14:paraId="0D97FBA8" w14:textId="77777777" w:rsidR="007A380F" w:rsidRPr="00D20FBD" w:rsidRDefault="007A380F" w:rsidP="007A380F">
            <w:pPr>
              <w:pStyle w:val="TableText"/>
              <w:numPr>
                <w:ilvl w:val="0"/>
                <w:numId w:val="119"/>
              </w:numPr>
            </w:pPr>
            <w:r>
              <w:t xml:space="preserve">Updated the </w:t>
            </w:r>
            <w:r w:rsidRPr="00C67695">
              <w:rPr>
                <w:i/>
              </w:rPr>
              <w:t>Unable to Complete the Assessment</w:t>
            </w:r>
            <w:r>
              <w:t xml:space="preserve"> section</w:t>
            </w:r>
          </w:p>
        </w:tc>
        <w:tc>
          <w:tcPr>
            <w:tcW w:w="2311" w:type="dxa"/>
          </w:tcPr>
          <w:p w14:paraId="1A9E0638" w14:textId="77777777" w:rsidR="007A380F" w:rsidRDefault="007A380F" w:rsidP="007A380F">
            <w:r w:rsidRPr="008077D1">
              <w:rPr>
                <w:highlight w:val="yellow"/>
              </w:rPr>
              <w:t>REDACTED</w:t>
            </w:r>
          </w:p>
        </w:tc>
      </w:tr>
      <w:tr w:rsidR="007A380F" w14:paraId="66200C33" w14:textId="77777777" w:rsidTr="00DA49B4">
        <w:trPr>
          <w:cantSplit/>
        </w:trPr>
        <w:tc>
          <w:tcPr>
            <w:tcW w:w="1818" w:type="dxa"/>
          </w:tcPr>
          <w:p w14:paraId="1F446981" w14:textId="77777777" w:rsidR="007A380F" w:rsidRDefault="007A380F" w:rsidP="007A380F">
            <w:pPr>
              <w:pStyle w:val="TableText"/>
            </w:pPr>
            <w:r>
              <w:t>March 2012</w:t>
            </w:r>
          </w:p>
        </w:tc>
        <w:tc>
          <w:tcPr>
            <w:tcW w:w="1620" w:type="dxa"/>
          </w:tcPr>
          <w:p w14:paraId="1E904000" w14:textId="77777777" w:rsidR="007A380F" w:rsidRDefault="007A380F" w:rsidP="007A380F">
            <w:pPr>
              <w:pStyle w:val="TableText"/>
            </w:pPr>
            <w:r>
              <w:t>1.17</w:t>
            </w:r>
          </w:p>
        </w:tc>
        <w:tc>
          <w:tcPr>
            <w:tcW w:w="3611" w:type="dxa"/>
          </w:tcPr>
          <w:p w14:paraId="1EF3F414" w14:textId="77777777" w:rsidR="007A380F" w:rsidRDefault="007A380F" w:rsidP="007A380F">
            <w:pPr>
              <w:pStyle w:val="TableText"/>
              <w:numPr>
                <w:ilvl w:val="0"/>
                <w:numId w:val="119"/>
              </w:numPr>
            </w:pPr>
            <w:r>
              <w:t>Changed dates to March 2012</w:t>
            </w:r>
          </w:p>
          <w:p w14:paraId="0FE75FF6" w14:textId="77777777" w:rsidR="007A380F" w:rsidRDefault="007A380F" w:rsidP="007A380F">
            <w:pPr>
              <w:pStyle w:val="TableText"/>
              <w:numPr>
                <w:ilvl w:val="0"/>
                <w:numId w:val="119"/>
              </w:numPr>
            </w:pPr>
            <w:r>
              <w:t>Prepped for April national release</w:t>
            </w:r>
          </w:p>
          <w:p w14:paraId="3A5918CA" w14:textId="77777777" w:rsidR="007A380F" w:rsidRDefault="007A380F" w:rsidP="007A380F">
            <w:pPr>
              <w:pStyle w:val="TableText"/>
              <w:numPr>
                <w:ilvl w:val="0"/>
                <w:numId w:val="119"/>
              </w:numPr>
            </w:pPr>
            <w:r>
              <w:t>Changed dates to April 2012</w:t>
            </w:r>
          </w:p>
          <w:p w14:paraId="0718CE9C" w14:textId="77777777" w:rsidR="007A380F" w:rsidRDefault="007A380F" w:rsidP="007A380F">
            <w:pPr>
              <w:pStyle w:val="TableText"/>
              <w:numPr>
                <w:ilvl w:val="0"/>
                <w:numId w:val="119"/>
              </w:numPr>
            </w:pPr>
            <w:r>
              <w:t>Added Appendix A: Reassessment Contingency Note</w:t>
            </w:r>
          </w:p>
        </w:tc>
        <w:tc>
          <w:tcPr>
            <w:tcW w:w="2311" w:type="dxa"/>
          </w:tcPr>
          <w:p w14:paraId="5DBAE640" w14:textId="77777777" w:rsidR="007A380F" w:rsidRDefault="007A380F" w:rsidP="007A380F">
            <w:r w:rsidRPr="008077D1">
              <w:rPr>
                <w:highlight w:val="yellow"/>
              </w:rPr>
              <w:t>REDACTED</w:t>
            </w:r>
          </w:p>
        </w:tc>
      </w:tr>
    </w:tbl>
    <w:p w14:paraId="7680F064" w14:textId="77777777" w:rsidR="00D07416" w:rsidRDefault="00D07416" w:rsidP="00E852FD">
      <w:pPr>
        <w:pStyle w:val="TableText"/>
      </w:pPr>
    </w:p>
    <w:p w14:paraId="4B9333CC" w14:textId="77777777" w:rsidR="00A54BD8" w:rsidRPr="00AF7564" w:rsidRDefault="00A54BD8" w:rsidP="00AF7564"/>
    <w:p w14:paraId="69370288" w14:textId="77777777" w:rsidR="00A54BD8" w:rsidRPr="00AF7564" w:rsidRDefault="00A54BD8" w:rsidP="00AF7564"/>
    <w:p w14:paraId="7E690B0C" w14:textId="77777777" w:rsidR="00A54BD8" w:rsidRPr="00AF7564" w:rsidRDefault="00A54BD8" w:rsidP="00AF7564"/>
    <w:p w14:paraId="1ED9BDED" w14:textId="77777777" w:rsidR="00D07416" w:rsidRDefault="00D07416" w:rsidP="00AF7564">
      <w:pPr>
        <w:pStyle w:val="Hdg"/>
      </w:pPr>
      <w:r w:rsidRPr="00AF7564">
        <w:br w:type="page"/>
      </w:r>
      <w:r>
        <w:lastRenderedPageBreak/>
        <w:t>Table of Contents</w:t>
      </w:r>
    </w:p>
    <w:p w14:paraId="2257FC99" w14:textId="77777777" w:rsidR="009943C6" w:rsidRDefault="00914630">
      <w:pPr>
        <w:pStyle w:val="TOC1"/>
        <w:tabs>
          <w:tab w:val="right" w:leader="dot" w:pos="9350"/>
        </w:tabs>
        <w:rPr>
          <w:rFonts w:ascii="Calibri" w:hAnsi="Calibri"/>
          <w:b w:val="0"/>
          <w:noProof/>
          <w:sz w:val="22"/>
          <w:szCs w:val="22"/>
        </w:rPr>
      </w:pPr>
      <w:r>
        <w:rPr>
          <w:b w:val="0"/>
        </w:rPr>
        <w:fldChar w:fldCharType="begin"/>
      </w:r>
      <w:r w:rsidR="003349B4">
        <w:rPr>
          <w:b w:val="0"/>
        </w:rPr>
        <w:instrText xml:space="preserve"> TOC \o "1-4" \h \z \u </w:instrText>
      </w:r>
      <w:r>
        <w:rPr>
          <w:b w:val="0"/>
        </w:rPr>
        <w:fldChar w:fldCharType="separate"/>
      </w:r>
      <w:hyperlink w:anchor="_Toc320197129" w:history="1">
        <w:r w:rsidR="009943C6" w:rsidRPr="003851F8">
          <w:rPr>
            <w:rStyle w:val="Hyperlink"/>
            <w:noProof/>
          </w:rPr>
          <w:t>Introduction</w:t>
        </w:r>
        <w:r w:rsidR="009943C6">
          <w:rPr>
            <w:noProof/>
            <w:webHidden/>
          </w:rPr>
          <w:tab/>
        </w:r>
        <w:r>
          <w:rPr>
            <w:noProof/>
            <w:webHidden/>
          </w:rPr>
          <w:fldChar w:fldCharType="begin"/>
        </w:r>
        <w:r w:rsidR="009943C6">
          <w:rPr>
            <w:noProof/>
            <w:webHidden/>
          </w:rPr>
          <w:instrText xml:space="preserve"> PAGEREF _Toc320197129 \h </w:instrText>
        </w:r>
        <w:r>
          <w:rPr>
            <w:noProof/>
            <w:webHidden/>
          </w:rPr>
        </w:r>
        <w:r>
          <w:rPr>
            <w:noProof/>
            <w:webHidden/>
          </w:rPr>
          <w:fldChar w:fldCharType="separate"/>
        </w:r>
        <w:r w:rsidR="009F2D07">
          <w:rPr>
            <w:noProof/>
            <w:webHidden/>
          </w:rPr>
          <w:t>1</w:t>
        </w:r>
        <w:r>
          <w:rPr>
            <w:noProof/>
            <w:webHidden/>
          </w:rPr>
          <w:fldChar w:fldCharType="end"/>
        </w:r>
      </w:hyperlink>
    </w:p>
    <w:p w14:paraId="248248B5" w14:textId="77777777" w:rsidR="009943C6" w:rsidRDefault="00387539">
      <w:pPr>
        <w:pStyle w:val="TOC1"/>
        <w:tabs>
          <w:tab w:val="right" w:leader="dot" w:pos="9350"/>
        </w:tabs>
        <w:rPr>
          <w:rFonts w:ascii="Calibri" w:hAnsi="Calibri"/>
          <w:b w:val="0"/>
          <w:noProof/>
          <w:sz w:val="22"/>
          <w:szCs w:val="22"/>
        </w:rPr>
      </w:pPr>
      <w:hyperlink w:anchor="_Toc320197130" w:history="1">
        <w:r w:rsidR="009943C6" w:rsidRPr="003851F8">
          <w:rPr>
            <w:rStyle w:val="Hyperlink"/>
            <w:noProof/>
          </w:rPr>
          <w:t>Using the RN Reassessment</w:t>
        </w:r>
        <w:r w:rsidR="009943C6">
          <w:rPr>
            <w:noProof/>
            <w:webHidden/>
          </w:rPr>
          <w:tab/>
        </w:r>
        <w:r w:rsidR="00914630">
          <w:rPr>
            <w:noProof/>
            <w:webHidden/>
          </w:rPr>
          <w:fldChar w:fldCharType="begin"/>
        </w:r>
        <w:r w:rsidR="009943C6">
          <w:rPr>
            <w:noProof/>
            <w:webHidden/>
          </w:rPr>
          <w:instrText xml:space="preserve"> PAGEREF _Toc320197130 \h </w:instrText>
        </w:r>
        <w:r w:rsidR="00914630">
          <w:rPr>
            <w:noProof/>
            <w:webHidden/>
          </w:rPr>
        </w:r>
        <w:r w:rsidR="00914630">
          <w:rPr>
            <w:noProof/>
            <w:webHidden/>
          </w:rPr>
          <w:fldChar w:fldCharType="separate"/>
        </w:r>
        <w:r w:rsidR="009F2D07">
          <w:rPr>
            <w:noProof/>
            <w:webHidden/>
          </w:rPr>
          <w:t>2</w:t>
        </w:r>
        <w:r w:rsidR="00914630">
          <w:rPr>
            <w:noProof/>
            <w:webHidden/>
          </w:rPr>
          <w:fldChar w:fldCharType="end"/>
        </w:r>
      </w:hyperlink>
    </w:p>
    <w:p w14:paraId="352C1A67" w14:textId="77777777" w:rsidR="009943C6" w:rsidRDefault="00387539">
      <w:pPr>
        <w:pStyle w:val="TOC2"/>
        <w:tabs>
          <w:tab w:val="right" w:leader="dot" w:pos="9350"/>
        </w:tabs>
        <w:rPr>
          <w:rFonts w:ascii="Calibri" w:hAnsi="Calibri"/>
          <w:noProof/>
          <w:sz w:val="22"/>
          <w:szCs w:val="22"/>
        </w:rPr>
      </w:pPr>
      <w:hyperlink w:anchor="_Toc320197131" w:history="1">
        <w:r w:rsidR="009943C6" w:rsidRPr="003851F8">
          <w:rPr>
            <w:rStyle w:val="Hyperlink"/>
            <w:noProof/>
          </w:rPr>
          <w:t>Opening RN Reassessment</w:t>
        </w:r>
        <w:r w:rsidR="009943C6">
          <w:rPr>
            <w:noProof/>
            <w:webHidden/>
          </w:rPr>
          <w:tab/>
        </w:r>
        <w:r w:rsidR="00914630">
          <w:rPr>
            <w:noProof/>
            <w:webHidden/>
          </w:rPr>
          <w:fldChar w:fldCharType="begin"/>
        </w:r>
        <w:r w:rsidR="009943C6">
          <w:rPr>
            <w:noProof/>
            <w:webHidden/>
          </w:rPr>
          <w:instrText xml:space="preserve"> PAGEREF _Toc320197131 \h </w:instrText>
        </w:r>
        <w:r w:rsidR="00914630">
          <w:rPr>
            <w:noProof/>
            <w:webHidden/>
          </w:rPr>
        </w:r>
        <w:r w:rsidR="00914630">
          <w:rPr>
            <w:noProof/>
            <w:webHidden/>
          </w:rPr>
          <w:fldChar w:fldCharType="separate"/>
        </w:r>
        <w:r w:rsidR="009F2D07">
          <w:rPr>
            <w:noProof/>
            <w:webHidden/>
          </w:rPr>
          <w:t>2</w:t>
        </w:r>
        <w:r w:rsidR="00914630">
          <w:rPr>
            <w:noProof/>
            <w:webHidden/>
          </w:rPr>
          <w:fldChar w:fldCharType="end"/>
        </w:r>
      </w:hyperlink>
    </w:p>
    <w:p w14:paraId="77FDA24E" w14:textId="77777777" w:rsidR="009943C6" w:rsidRDefault="00387539">
      <w:pPr>
        <w:pStyle w:val="TOC3"/>
        <w:tabs>
          <w:tab w:val="right" w:leader="dot" w:pos="9350"/>
        </w:tabs>
        <w:rPr>
          <w:rFonts w:ascii="Calibri" w:hAnsi="Calibri"/>
          <w:noProof/>
          <w:sz w:val="22"/>
          <w:szCs w:val="22"/>
        </w:rPr>
      </w:pPr>
      <w:hyperlink w:anchor="_Toc320197132" w:history="1">
        <w:r w:rsidR="009943C6" w:rsidRPr="003851F8">
          <w:rPr>
            <w:rStyle w:val="Hyperlink"/>
            <w:noProof/>
          </w:rPr>
          <w:t>No Previously Saved Information</w:t>
        </w:r>
        <w:r w:rsidR="009943C6">
          <w:rPr>
            <w:noProof/>
            <w:webHidden/>
          </w:rPr>
          <w:tab/>
        </w:r>
        <w:r w:rsidR="00914630">
          <w:rPr>
            <w:noProof/>
            <w:webHidden/>
          </w:rPr>
          <w:fldChar w:fldCharType="begin"/>
        </w:r>
        <w:r w:rsidR="009943C6">
          <w:rPr>
            <w:noProof/>
            <w:webHidden/>
          </w:rPr>
          <w:instrText xml:space="preserve"> PAGEREF _Toc320197132 \h </w:instrText>
        </w:r>
        <w:r w:rsidR="00914630">
          <w:rPr>
            <w:noProof/>
            <w:webHidden/>
          </w:rPr>
        </w:r>
        <w:r w:rsidR="00914630">
          <w:rPr>
            <w:noProof/>
            <w:webHidden/>
          </w:rPr>
          <w:fldChar w:fldCharType="separate"/>
        </w:r>
        <w:r w:rsidR="009F2D07">
          <w:rPr>
            <w:noProof/>
            <w:webHidden/>
          </w:rPr>
          <w:t>3</w:t>
        </w:r>
        <w:r w:rsidR="00914630">
          <w:rPr>
            <w:noProof/>
            <w:webHidden/>
          </w:rPr>
          <w:fldChar w:fldCharType="end"/>
        </w:r>
      </w:hyperlink>
    </w:p>
    <w:p w14:paraId="58486FB6" w14:textId="77777777" w:rsidR="009943C6" w:rsidRDefault="00387539">
      <w:pPr>
        <w:pStyle w:val="TOC3"/>
        <w:tabs>
          <w:tab w:val="right" w:leader="dot" w:pos="9350"/>
        </w:tabs>
        <w:rPr>
          <w:rFonts w:ascii="Calibri" w:hAnsi="Calibri"/>
          <w:noProof/>
          <w:sz w:val="22"/>
          <w:szCs w:val="22"/>
        </w:rPr>
      </w:pPr>
      <w:hyperlink w:anchor="_Toc320197133" w:history="1">
        <w:r w:rsidR="009943C6" w:rsidRPr="003851F8">
          <w:rPr>
            <w:rStyle w:val="Hyperlink"/>
            <w:noProof/>
          </w:rPr>
          <w:t>Previously Entered Information Available for One Patient</w:t>
        </w:r>
        <w:r w:rsidR="009943C6">
          <w:rPr>
            <w:noProof/>
            <w:webHidden/>
          </w:rPr>
          <w:tab/>
        </w:r>
        <w:r w:rsidR="00914630">
          <w:rPr>
            <w:noProof/>
            <w:webHidden/>
          </w:rPr>
          <w:fldChar w:fldCharType="begin"/>
        </w:r>
        <w:r w:rsidR="009943C6">
          <w:rPr>
            <w:noProof/>
            <w:webHidden/>
          </w:rPr>
          <w:instrText xml:space="preserve"> PAGEREF _Toc320197133 \h </w:instrText>
        </w:r>
        <w:r w:rsidR="00914630">
          <w:rPr>
            <w:noProof/>
            <w:webHidden/>
          </w:rPr>
        </w:r>
        <w:r w:rsidR="00914630">
          <w:rPr>
            <w:noProof/>
            <w:webHidden/>
          </w:rPr>
          <w:fldChar w:fldCharType="separate"/>
        </w:r>
        <w:r w:rsidR="009F2D07">
          <w:rPr>
            <w:noProof/>
            <w:webHidden/>
          </w:rPr>
          <w:t>3</w:t>
        </w:r>
        <w:r w:rsidR="00914630">
          <w:rPr>
            <w:noProof/>
            <w:webHidden/>
          </w:rPr>
          <w:fldChar w:fldCharType="end"/>
        </w:r>
      </w:hyperlink>
    </w:p>
    <w:p w14:paraId="6DF2902D" w14:textId="77777777" w:rsidR="009943C6" w:rsidRDefault="00387539">
      <w:pPr>
        <w:pStyle w:val="TOC4"/>
        <w:tabs>
          <w:tab w:val="right" w:leader="dot" w:pos="9350"/>
        </w:tabs>
        <w:rPr>
          <w:rFonts w:ascii="Calibri" w:hAnsi="Calibri"/>
          <w:noProof/>
          <w:sz w:val="22"/>
          <w:szCs w:val="22"/>
        </w:rPr>
      </w:pPr>
      <w:hyperlink w:anchor="_Toc320197134" w:history="1">
        <w:r w:rsidR="009943C6" w:rsidRPr="003851F8">
          <w:rPr>
            <w:rStyle w:val="Hyperlink"/>
            <w:noProof/>
          </w:rPr>
          <w:t>Restore Patient’s Data/No</w:t>
        </w:r>
        <w:r w:rsidR="009943C6">
          <w:rPr>
            <w:noProof/>
            <w:webHidden/>
          </w:rPr>
          <w:tab/>
        </w:r>
        <w:r w:rsidR="00914630">
          <w:rPr>
            <w:noProof/>
            <w:webHidden/>
          </w:rPr>
          <w:fldChar w:fldCharType="begin"/>
        </w:r>
        <w:r w:rsidR="009943C6">
          <w:rPr>
            <w:noProof/>
            <w:webHidden/>
          </w:rPr>
          <w:instrText xml:space="preserve"> PAGEREF _Toc320197134 \h </w:instrText>
        </w:r>
        <w:r w:rsidR="00914630">
          <w:rPr>
            <w:noProof/>
            <w:webHidden/>
          </w:rPr>
        </w:r>
        <w:r w:rsidR="00914630">
          <w:rPr>
            <w:noProof/>
            <w:webHidden/>
          </w:rPr>
          <w:fldChar w:fldCharType="separate"/>
        </w:r>
        <w:r w:rsidR="009F2D07">
          <w:rPr>
            <w:noProof/>
            <w:webHidden/>
          </w:rPr>
          <w:t>4</w:t>
        </w:r>
        <w:r w:rsidR="00914630">
          <w:rPr>
            <w:noProof/>
            <w:webHidden/>
          </w:rPr>
          <w:fldChar w:fldCharType="end"/>
        </w:r>
      </w:hyperlink>
    </w:p>
    <w:p w14:paraId="0D92003E" w14:textId="77777777" w:rsidR="009943C6" w:rsidRDefault="00387539">
      <w:pPr>
        <w:pStyle w:val="TOC4"/>
        <w:tabs>
          <w:tab w:val="right" w:leader="dot" w:pos="9350"/>
        </w:tabs>
        <w:rPr>
          <w:rFonts w:ascii="Calibri" w:hAnsi="Calibri"/>
          <w:noProof/>
          <w:sz w:val="22"/>
          <w:szCs w:val="22"/>
        </w:rPr>
      </w:pPr>
      <w:hyperlink w:anchor="_Toc320197135" w:history="1">
        <w:r w:rsidR="009943C6" w:rsidRPr="003851F8">
          <w:rPr>
            <w:rStyle w:val="Hyperlink"/>
            <w:noProof/>
          </w:rPr>
          <w:t>Restore Patient’s Data/Yes</w:t>
        </w:r>
        <w:r w:rsidR="009943C6">
          <w:rPr>
            <w:noProof/>
            <w:webHidden/>
          </w:rPr>
          <w:tab/>
        </w:r>
        <w:r w:rsidR="00914630">
          <w:rPr>
            <w:noProof/>
            <w:webHidden/>
          </w:rPr>
          <w:fldChar w:fldCharType="begin"/>
        </w:r>
        <w:r w:rsidR="009943C6">
          <w:rPr>
            <w:noProof/>
            <w:webHidden/>
          </w:rPr>
          <w:instrText xml:space="preserve"> PAGEREF _Toc320197135 \h </w:instrText>
        </w:r>
        <w:r w:rsidR="00914630">
          <w:rPr>
            <w:noProof/>
            <w:webHidden/>
          </w:rPr>
        </w:r>
        <w:r w:rsidR="00914630">
          <w:rPr>
            <w:noProof/>
            <w:webHidden/>
          </w:rPr>
          <w:fldChar w:fldCharType="separate"/>
        </w:r>
        <w:r w:rsidR="009F2D07">
          <w:rPr>
            <w:noProof/>
            <w:webHidden/>
          </w:rPr>
          <w:t>4</w:t>
        </w:r>
        <w:r w:rsidR="00914630">
          <w:rPr>
            <w:noProof/>
            <w:webHidden/>
          </w:rPr>
          <w:fldChar w:fldCharType="end"/>
        </w:r>
      </w:hyperlink>
    </w:p>
    <w:p w14:paraId="35200199" w14:textId="77777777" w:rsidR="009943C6" w:rsidRDefault="00387539">
      <w:pPr>
        <w:pStyle w:val="TOC3"/>
        <w:tabs>
          <w:tab w:val="right" w:leader="dot" w:pos="9350"/>
        </w:tabs>
        <w:rPr>
          <w:rFonts w:ascii="Calibri" w:hAnsi="Calibri"/>
          <w:noProof/>
          <w:sz w:val="22"/>
          <w:szCs w:val="22"/>
        </w:rPr>
      </w:pPr>
      <w:hyperlink w:anchor="_Toc320197136" w:history="1">
        <w:r w:rsidR="009943C6" w:rsidRPr="003851F8">
          <w:rPr>
            <w:rStyle w:val="Hyperlink"/>
            <w:noProof/>
          </w:rPr>
          <w:t>Previously Entered Information Available for Two or More Patients</w:t>
        </w:r>
        <w:r w:rsidR="009943C6">
          <w:rPr>
            <w:noProof/>
            <w:webHidden/>
          </w:rPr>
          <w:tab/>
        </w:r>
        <w:r w:rsidR="00914630">
          <w:rPr>
            <w:noProof/>
            <w:webHidden/>
          </w:rPr>
          <w:fldChar w:fldCharType="begin"/>
        </w:r>
        <w:r w:rsidR="009943C6">
          <w:rPr>
            <w:noProof/>
            <w:webHidden/>
          </w:rPr>
          <w:instrText xml:space="preserve"> PAGEREF _Toc320197136 \h </w:instrText>
        </w:r>
        <w:r w:rsidR="00914630">
          <w:rPr>
            <w:noProof/>
            <w:webHidden/>
          </w:rPr>
        </w:r>
        <w:r w:rsidR="00914630">
          <w:rPr>
            <w:noProof/>
            <w:webHidden/>
          </w:rPr>
          <w:fldChar w:fldCharType="separate"/>
        </w:r>
        <w:r w:rsidR="009F2D07">
          <w:rPr>
            <w:noProof/>
            <w:webHidden/>
          </w:rPr>
          <w:t>4</w:t>
        </w:r>
        <w:r w:rsidR="00914630">
          <w:rPr>
            <w:noProof/>
            <w:webHidden/>
          </w:rPr>
          <w:fldChar w:fldCharType="end"/>
        </w:r>
      </w:hyperlink>
    </w:p>
    <w:p w14:paraId="27EA1177" w14:textId="77777777" w:rsidR="009943C6" w:rsidRDefault="00387539">
      <w:pPr>
        <w:pStyle w:val="TOC4"/>
        <w:tabs>
          <w:tab w:val="right" w:leader="dot" w:pos="9350"/>
        </w:tabs>
        <w:rPr>
          <w:rFonts w:ascii="Calibri" w:hAnsi="Calibri"/>
          <w:noProof/>
          <w:sz w:val="22"/>
          <w:szCs w:val="22"/>
        </w:rPr>
      </w:pPr>
      <w:hyperlink w:anchor="_Toc320197137" w:history="1">
        <w:r w:rsidR="009943C6" w:rsidRPr="003851F8">
          <w:rPr>
            <w:rStyle w:val="Hyperlink"/>
            <w:noProof/>
          </w:rPr>
          <w:t>View the Patients?/No</w:t>
        </w:r>
        <w:r w:rsidR="009943C6">
          <w:rPr>
            <w:noProof/>
            <w:webHidden/>
          </w:rPr>
          <w:tab/>
        </w:r>
        <w:r w:rsidR="00914630">
          <w:rPr>
            <w:noProof/>
            <w:webHidden/>
          </w:rPr>
          <w:fldChar w:fldCharType="begin"/>
        </w:r>
        <w:r w:rsidR="009943C6">
          <w:rPr>
            <w:noProof/>
            <w:webHidden/>
          </w:rPr>
          <w:instrText xml:space="preserve"> PAGEREF _Toc320197137 \h </w:instrText>
        </w:r>
        <w:r w:rsidR="00914630">
          <w:rPr>
            <w:noProof/>
            <w:webHidden/>
          </w:rPr>
        </w:r>
        <w:r w:rsidR="00914630">
          <w:rPr>
            <w:noProof/>
            <w:webHidden/>
          </w:rPr>
          <w:fldChar w:fldCharType="separate"/>
        </w:r>
        <w:r w:rsidR="009F2D07">
          <w:rPr>
            <w:noProof/>
            <w:webHidden/>
          </w:rPr>
          <w:t>5</w:t>
        </w:r>
        <w:r w:rsidR="00914630">
          <w:rPr>
            <w:noProof/>
            <w:webHidden/>
          </w:rPr>
          <w:fldChar w:fldCharType="end"/>
        </w:r>
      </w:hyperlink>
    </w:p>
    <w:p w14:paraId="59ACD5A0" w14:textId="77777777" w:rsidR="009943C6" w:rsidRDefault="00387539">
      <w:pPr>
        <w:pStyle w:val="TOC4"/>
        <w:tabs>
          <w:tab w:val="right" w:leader="dot" w:pos="9350"/>
        </w:tabs>
        <w:rPr>
          <w:rFonts w:ascii="Calibri" w:hAnsi="Calibri"/>
          <w:noProof/>
          <w:sz w:val="22"/>
          <w:szCs w:val="22"/>
        </w:rPr>
      </w:pPr>
      <w:hyperlink w:anchor="_Toc320197138" w:history="1">
        <w:r w:rsidR="009943C6" w:rsidRPr="003851F8">
          <w:rPr>
            <w:rStyle w:val="Hyperlink"/>
            <w:noProof/>
          </w:rPr>
          <w:t>View the Patients?/Yes</w:t>
        </w:r>
        <w:r w:rsidR="009943C6">
          <w:rPr>
            <w:noProof/>
            <w:webHidden/>
          </w:rPr>
          <w:tab/>
        </w:r>
        <w:r w:rsidR="00914630">
          <w:rPr>
            <w:noProof/>
            <w:webHidden/>
          </w:rPr>
          <w:fldChar w:fldCharType="begin"/>
        </w:r>
        <w:r w:rsidR="009943C6">
          <w:rPr>
            <w:noProof/>
            <w:webHidden/>
          </w:rPr>
          <w:instrText xml:space="preserve"> PAGEREF _Toc320197138 \h </w:instrText>
        </w:r>
        <w:r w:rsidR="00914630">
          <w:rPr>
            <w:noProof/>
            <w:webHidden/>
          </w:rPr>
        </w:r>
        <w:r w:rsidR="00914630">
          <w:rPr>
            <w:noProof/>
            <w:webHidden/>
          </w:rPr>
          <w:fldChar w:fldCharType="separate"/>
        </w:r>
        <w:r w:rsidR="009F2D07">
          <w:rPr>
            <w:noProof/>
            <w:webHidden/>
          </w:rPr>
          <w:t>5</w:t>
        </w:r>
        <w:r w:rsidR="00914630">
          <w:rPr>
            <w:noProof/>
            <w:webHidden/>
          </w:rPr>
          <w:fldChar w:fldCharType="end"/>
        </w:r>
      </w:hyperlink>
    </w:p>
    <w:p w14:paraId="568C3B55" w14:textId="77777777" w:rsidR="009943C6" w:rsidRDefault="00387539">
      <w:pPr>
        <w:pStyle w:val="TOC3"/>
        <w:tabs>
          <w:tab w:val="right" w:leader="dot" w:pos="9350"/>
        </w:tabs>
        <w:rPr>
          <w:rFonts w:ascii="Calibri" w:hAnsi="Calibri"/>
          <w:noProof/>
          <w:sz w:val="22"/>
          <w:szCs w:val="22"/>
        </w:rPr>
      </w:pPr>
      <w:hyperlink w:anchor="_Toc320197139" w:history="1">
        <w:r w:rsidR="009943C6" w:rsidRPr="003851F8">
          <w:rPr>
            <w:rStyle w:val="Hyperlink"/>
            <w:noProof/>
          </w:rPr>
          <w:t>Patient not yet Assigned to an Inpatient Bed</w:t>
        </w:r>
        <w:r w:rsidR="009943C6">
          <w:rPr>
            <w:noProof/>
            <w:webHidden/>
          </w:rPr>
          <w:tab/>
        </w:r>
        <w:r w:rsidR="00914630">
          <w:rPr>
            <w:noProof/>
            <w:webHidden/>
          </w:rPr>
          <w:fldChar w:fldCharType="begin"/>
        </w:r>
        <w:r w:rsidR="009943C6">
          <w:rPr>
            <w:noProof/>
            <w:webHidden/>
          </w:rPr>
          <w:instrText xml:space="preserve"> PAGEREF _Toc320197139 \h </w:instrText>
        </w:r>
        <w:r w:rsidR="00914630">
          <w:rPr>
            <w:noProof/>
            <w:webHidden/>
          </w:rPr>
        </w:r>
        <w:r w:rsidR="00914630">
          <w:rPr>
            <w:noProof/>
            <w:webHidden/>
          </w:rPr>
          <w:fldChar w:fldCharType="separate"/>
        </w:r>
        <w:r w:rsidR="009F2D07">
          <w:rPr>
            <w:noProof/>
            <w:webHidden/>
          </w:rPr>
          <w:t>7</w:t>
        </w:r>
        <w:r w:rsidR="00914630">
          <w:rPr>
            <w:noProof/>
            <w:webHidden/>
          </w:rPr>
          <w:fldChar w:fldCharType="end"/>
        </w:r>
      </w:hyperlink>
    </w:p>
    <w:p w14:paraId="5CCD0E68" w14:textId="77777777" w:rsidR="009943C6" w:rsidRDefault="00387539">
      <w:pPr>
        <w:pStyle w:val="TOC2"/>
        <w:tabs>
          <w:tab w:val="right" w:leader="dot" w:pos="9350"/>
        </w:tabs>
        <w:rPr>
          <w:rFonts w:ascii="Calibri" w:hAnsi="Calibri"/>
          <w:noProof/>
          <w:sz w:val="22"/>
          <w:szCs w:val="22"/>
        </w:rPr>
      </w:pPr>
      <w:hyperlink w:anchor="_Toc320197140" w:history="1">
        <w:r w:rsidR="009943C6" w:rsidRPr="003851F8">
          <w:rPr>
            <w:rStyle w:val="Hyperlink"/>
            <w:noProof/>
          </w:rPr>
          <w:t>Saving and Uploading Data</w:t>
        </w:r>
        <w:r w:rsidR="009943C6">
          <w:rPr>
            <w:noProof/>
            <w:webHidden/>
          </w:rPr>
          <w:tab/>
        </w:r>
        <w:r w:rsidR="00914630">
          <w:rPr>
            <w:noProof/>
            <w:webHidden/>
          </w:rPr>
          <w:fldChar w:fldCharType="begin"/>
        </w:r>
        <w:r w:rsidR="009943C6">
          <w:rPr>
            <w:noProof/>
            <w:webHidden/>
          </w:rPr>
          <w:instrText xml:space="preserve"> PAGEREF _Toc320197140 \h </w:instrText>
        </w:r>
        <w:r w:rsidR="00914630">
          <w:rPr>
            <w:noProof/>
            <w:webHidden/>
          </w:rPr>
        </w:r>
        <w:r w:rsidR="00914630">
          <w:rPr>
            <w:noProof/>
            <w:webHidden/>
          </w:rPr>
          <w:fldChar w:fldCharType="separate"/>
        </w:r>
        <w:r w:rsidR="009F2D07">
          <w:rPr>
            <w:noProof/>
            <w:webHidden/>
          </w:rPr>
          <w:t>7</w:t>
        </w:r>
        <w:r w:rsidR="00914630">
          <w:rPr>
            <w:noProof/>
            <w:webHidden/>
          </w:rPr>
          <w:fldChar w:fldCharType="end"/>
        </w:r>
      </w:hyperlink>
    </w:p>
    <w:p w14:paraId="41AEA684" w14:textId="77777777" w:rsidR="009943C6" w:rsidRDefault="00387539">
      <w:pPr>
        <w:pStyle w:val="TOC3"/>
        <w:tabs>
          <w:tab w:val="right" w:leader="dot" w:pos="9350"/>
        </w:tabs>
        <w:rPr>
          <w:rFonts w:ascii="Calibri" w:hAnsi="Calibri"/>
          <w:noProof/>
          <w:sz w:val="22"/>
          <w:szCs w:val="22"/>
        </w:rPr>
      </w:pPr>
      <w:hyperlink w:anchor="_Toc320197141" w:history="1">
        <w:r w:rsidR="009943C6" w:rsidRPr="003851F8">
          <w:rPr>
            <w:rStyle w:val="Hyperlink"/>
            <w:noProof/>
          </w:rPr>
          <w:t>Auto Save</w:t>
        </w:r>
        <w:r w:rsidR="009943C6">
          <w:rPr>
            <w:noProof/>
            <w:webHidden/>
          </w:rPr>
          <w:tab/>
        </w:r>
        <w:r w:rsidR="00914630">
          <w:rPr>
            <w:noProof/>
            <w:webHidden/>
          </w:rPr>
          <w:fldChar w:fldCharType="begin"/>
        </w:r>
        <w:r w:rsidR="009943C6">
          <w:rPr>
            <w:noProof/>
            <w:webHidden/>
          </w:rPr>
          <w:instrText xml:space="preserve"> PAGEREF _Toc320197141 \h </w:instrText>
        </w:r>
        <w:r w:rsidR="00914630">
          <w:rPr>
            <w:noProof/>
            <w:webHidden/>
          </w:rPr>
        </w:r>
        <w:r w:rsidR="00914630">
          <w:rPr>
            <w:noProof/>
            <w:webHidden/>
          </w:rPr>
          <w:fldChar w:fldCharType="separate"/>
        </w:r>
        <w:r w:rsidR="009F2D07">
          <w:rPr>
            <w:noProof/>
            <w:webHidden/>
          </w:rPr>
          <w:t>7</w:t>
        </w:r>
        <w:r w:rsidR="00914630">
          <w:rPr>
            <w:noProof/>
            <w:webHidden/>
          </w:rPr>
          <w:fldChar w:fldCharType="end"/>
        </w:r>
      </w:hyperlink>
    </w:p>
    <w:p w14:paraId="6436DDA8" w14:textId="77777777" w:rsidR="009943C6" w:rsidRDefault="00387539">
      <w:pPr>
        <w:pStyle w:val="TOC3"/>
        <w:tabs>
          <w:tab w:val="right" w:leader="dot" w:pos="9350"/>
        </w:tabs>
        <w:rPr>
          <w:rFonts w:ascii="Calibri" w:hAnsi="Calibri"/>
          <w:noProof/>
          <w:sz w:val="22"/>
          <w:szCs w:val="22"/>
        </w:rPr>
      </w:pPr>
      <w:hyperlink w:anchor="_Toc320197142" w:history="1">
        <w:r w:rsidR="009943C6" w:rsidRPr="003851F8">
          <w:rPr>
            <w:rStyle w:val="Hyperlink"/>
            <w:noProof/>
          </w:rPr>
          <w:t>Manual Save</w:t>
        </w:r>
        <w:r w:rsidR="009943C6">
          <w:rPr>
            <w:noProof/>
            <w:webHidden/>
          </w:rPr>
          <w:tab/>
        </w:r>
        <w:r w:rsidR="00914630">
          <w:rPr>
            <w:noProof/>
            <w:webHidden/>
          </w:rPr>
          <w:fldChar w:fldCharType="begin"/>
        </w:r>
        <w:r w:rsidR="009943C6">
          <w:rPr>
            <w:noProof/>
            <w:webHidden/>
          </w:rPr>
          <w:instrText xml:space="preserve"> PAGEREF _Toc320197142 \h </w:instrText>
        </w:r>
        <w:r w:rsidR="00914630">
          <w:rPr>
            <w:noProof/>
            <w:webHidden/>
          </w:rPr>
        </w:r>
        <w:r w:rsidR="00914630">
          <w:rPr>
            <w:noProof/>
            <w:webHidden/>
          </w:rPr>
          <w:fldChar w:fldCharType="separate"/>
        </w:r>
        <w:r w:rsidR="009F2D07">
          <w:rPr>
            <w:noProof/>
            <w:webHidden/>
          </w:rPr>
          <w:t>8</w:t>
        </w:r>
        <w:r w:rsidR="00914630">
          <w:rPr>
            <w:noProof/>
            <w:webHidden/>
          </w:rPr>
          <w:fldChar w:fldCharType="end"/>
        </w:r>
      </w:hyperlink>
    </w:p>
    <w:p w14:paraId="27E26FB7" w14:textId="77777777" w:rsidR="009943C6" w:rsidRDefault="00387539">
      <w:pPr>
        <w:pStyle w:val="TOC3"/>
        <w:tabs>
          <w:tab w:val="right" w:leader="dot" w:pos="9350"/>
        </w:tabs>
        <w:rPr>
          <w:rFonts w:ascii="Calibri" w:hAnsi="Calibri"/>
          <w:noProof/>
          <w:sz w:val="22"/>
          <w:szCs w:val="22"/>
        </w:rPr>
      </w:pPr>
      <w:hyperlink w:anchor="_Toc320197143" w:history="1">
        <w:r w:rsidR="009943C6" w:rsidRPr="003851F8">
          <w:rPr>
            <w:rStyle w:val="Hyperlink"/>
            <w:noProof/>
          </w:rPr>
          <w:t>Upload Data</w:t>
        </w:r>
        <w:r w:rsidR="009943C6">
          <w:rPr>
            <w:noProof/>
            <w:webHidden/>
          </w:rPr>
          <w:tab/>
        </w:r>
        <w:r w:rsidR="00914630">
          <w:rPr>
            <w:noProof/>
            <w:webHidden/>
          </w:rPr>
          <w:fldChar w:fldCharType="begin"/>
        </w:r>
        <w:r w:rsidR="009943C6">
          <w:rPr>
            <w:noProof/>
            <w:webHidden/>
          </w:rPr>
          <w:instrText xml:space="preserve"> PAGEREF _Toc320197143 \h </w:instrText>
        </w:r>
        <w:r w:rsidR="00914630">
          <w:rPr>
            <w:noProof/>
            <w:webHidden/>
          </w:rPr>
        </w:r>
        <w:r w:rsidR="00914630">
          <w:rPr>
            <w:noProof/>
            <w:webHidden/>
          </w:rPr>
          <w:fldChar w:fldCharType="separate"/>
        </w:r>
        <w:r w:rsidR="009F2D07">
          <w:rPr>
            <w:noProof/>
            <w:webHidden/>
          </w:rPr>
          <w:t>8</w:t>
        </w:r>
        <w:r w:rsidR="00914630">
          <w:rPr>
            <w:noProof/>
            <w:webHidden/>
          </w:rPr>
          <w:fldChar w:fldCharType="end"/>
        </w:r>
      </w:hyperlink>
    </w:p>
    <w:p w14:paraId="34E498B9" w14:textId="77777777" w:rsidR="009943C6" w:rsidRDefault="00387539">
      <w:pPr>
        <w:pStyle w:val="TOC3"/>
        <w:tabs>
          <w:tab w:val="right" w:leader="dot" w:pos="9350"/>
        </w:tabs>
        <w:rPr>
          <w:rFonts w:ascii="Calibri" w:hAnsi="Calibri"/>
          <w:noProof/>
          <w:sz w:val="22"/>
          <w:szCs w:val="22"/>
        </w:rPr>
      </w:pPr>
      <w:hyperlink w:anchor="_Toc320197144" w:history="1">
        <w:r w:rsidR="009943C6" w:rsidRPr="003851F8">
          <w:rPr>
            <w:rStyle w:val="Hyperlink"/>
            <w:noProof/>
          </w:rPr>
          <w:t>Save and Exit</w:t>
        </w:r>
        <w:r w:rsidR="009943C6">
          <w:rPr>
            <w:noProof/>
            <w:webHidden/>
          </w:rPr>
          <w:tab/>
        </w:r>
        <w:r w:rsidR="00914630">
          <w:rPr>
            <w:noProof/>
            <w:webHidden/>
          </w:rPr>
          <w:fldChar w:fldCharType="begin"/>
        </w:r>
        <w:r w:rsidR="009943C6">
          <w:rPr>
            <w:noProof/>
            <w:webHidden/>
          </w:rPr>
          <w:instrText xml:space="preserve"> PAGEREF _Toc320197144 \h </w:instrText>
        </w:r>
        <w:r w:rsidR="00914630">
          <w:rPr>
            <w:noProof/>
            <w:webHidden/>
          </w:rPr>
        </w:r>
        <w:r w:rsidR="00914630">
          <w:rPr>
            <w:noProof/>
            <w:webHidden/>
          </w:rPr>
          <w:fldChar w:fldCharType="separate"/>
        </w:r>
        <w:r w:rsidR="009F2D07">
          <w:rPr>
            <w:noProof/>
            <w:webHidden/>
          </w:rPr>
          <w:t>9</w:t>
        </w:r>
        <w:r w:rsidR="00914630">
          <w:rPr>
            <w:noProof/>
            <w:webHidden/>
          </w:rPr>
          <w:fldChar w:fldCharType="end"/>
        </w:r>
      </w:hyperlink>
    </w:p>
    <w:p w14:paraId="40C3B17F" w14:textId="77777777" w:rsidR="009943C6" w:rsidRDefault="00387539">
      <w:pPr>
        <w:pStyle w:val="TOC3"/>
        <w:tabs>
          <w:tab w:val="right" w:leader="dot" w:pos="9350"/>
        </w:tabs>
        <w:rPr>
          <w:rFonts w:ascii="Calibri" w:hAnsi="Calibri"/>
          <w:noProof/>
          <w:sz w:val="22"/>
          <w:szCs w:val="22"/>
        </w:rPr>
      </w:pPr>
      <w:hyperlink w:anchor="_Toc320197145" w:history="1">
        <w:r w:rsidR="009943C6" w:rsidRPr="003851F8">
          <w:rPr>
            <w:rStyle w:val="Hyperlink"/>
            <w:noProof/>
          </w:rPr>
          <w:t>Save Now</w:t>
        </w:r>
        <w:r w:rsidR="009943C6">
          <w:rPr>
            <w:noProof/>
            <w:webHidden/>
          </w:rPr>
          <w:tab/>
        </w:r>
        <w:r w:rsidR="00914630">
          <w:rPr>
            <w:noProof/>
            <w:webHidden/>
          </w:rPr>
          <w:fldChar w:fldCharType="begin"/>
        </w:r>
        <w:r w:rsidR="009943C6">
          <w:rPr>
            <w:noProof/>
            <w:webHidden/>
          </w:rPr>
          <w:instrText xml:space="preserve"> PAGEREF _Toc320197145 \h </w:instrText>
        </w:r>
        <w:r w:rsidR="00914630">
          <w:rPr>
            <w:noProof/>
            <w:webHidden/>
          </w:rPr>
        </w:r>
        <w:r w:rsidR="00914630">
          <w:rPr>
            <w:noProof/>
            <w:webHidden/>
          </w:rPr>
          <w:fldChar w:fldCharType="separate"/>
        </w:r>
        <w:r w:rsidR="009F2D07">
          <w:rPr>
            <w:noProof/>
            <w:webHidden/>
          </w:rPr>
          <w:t>9</w:t>
        </w:r>
        <w:r w:rsidR="00914630">
          <w:rPr>
            <w:noProof/>
            <w:webHidden/>
          </w:rPr>
          <w:fldChar w:fldCharType="end"/>
        </w:r>
      </w:hyperlink>
    </w:p>
    <w:p w14:paraId="2E7D2922" w14:textId="77777777" w:rsidR="009943C6" w:rsidRDefault="00387539">
      <w:pPr>
        <w:pStyle w:val="TOC3"/>
        <w:tabs>
          <w:tab w:val="right" w:leader="dot" w:pos="9350"/>
        </w:tabs>
        <w:rPr>
          <w:rFonts w:ascii="Calibri" w:hAnsi="Calibri"/>
          <w:noProof/>
          <w:sz w:val="22"/>
          <w:szCs w:val="22"/>
        </w:rPr>
      </w:pPr>
      <w:hyperlink w:anchor="_Toc320197146" w:history="1">
        <w:r w:rsidR="009943C6" w:rsidRPr="003851F8">
          <w:rPr>
            <w:rStyle w:val="Hyperlink"/>
            <w:noProof/>
          </w:rPr>
          <w:t>Exit</w:t>
        </w:r>
        <w:r w:rsidR="009943C6">
          <w:rPr>
            <w:noProof/>
            <w:webHidden/>
          </w:rPr>
          <w:tab/>
        </w:r>
        <w:r w:rsidR="00914630">
          <w:rPr>
            <w:noProof/>
            <w:webHidden/>
          </w:rPr>
          <w:fldChar w:fldCharType="begin"/>
        </w:r>
        <w:r w:rsidR="009943C6">
          <w:rPr>
            <w:noProof/>
            <w:webHidden/>
          </w:rPr>
          <w:instrText xml:space="preserve"> PAGEREF _Toc320197146 \h </w:instrText>
        </w:r>
        <w:r w:rsidR="00914630">
          <w:rPr>
            <w:noProof/>
            <w:webHidden/>
          </w:rPr>
        </w:r>
        <w:r w:rsidR="00914630">
          <w:rPr>
            <w:noProof/>
            <w:webHidden/>
          </w:rPr>
          <w:fldChar w:fldCharType="separate"/>
        </w:r>
        <w:r w:rsidR="009F2D07">
          <w:rPr>
            <w:noProof/>
            <w:webHidden/>
          </w:rPr>
          <w:t>10</w:t>
        </w:r>
        <w:r w:rsidR="00914630">
          <w:rPr>
            <w:noProof/>
            <w:webHidden/>
          </w:rPr>
          <w:fldChar w:fldCharType="end"/>
        </w:r>
      </w:hyperlink>
    </w:p>
    <w:p w14:paraId="129FC895" w14:textId="77777777" w:rsidR="009943C6" w:rsidRDefault="00387539">
      <w:pPr>
        <w:pStyle w:val="TOC3"/>
        <w:tabs>
          <w:tab w:val="right" w:leader="dot" w:pos="9350"/>
        </w:tabs>
        <w:rPr>
          <w:rFonts w:ascii="Calibri" w:hAnsi="Calibri"/>
          <w:noProof/>
          <w:sz w:val="22"/>
          <w:szCs w:val="22"/>
        </w:rPr>
      </w:pPr>
      <w:hyperlink w:anchor="_Toc320197147" w:history="1">
        <w:r w:rsidR="009943C6" w:rsidRPr="003851F8">
          <w:rPr>
            <w:rStyle w:val="Hyperlink"/>
            <w:noProof/>
          </w:rPr>
          <w:t>Signing Notes</w:t>
        </w:r>
        <w:r w:rsidR="009943C6">
          <w:rPr>
            <w:noProof/>
            <w:webHidden/>
          </w:rPr>
          <w:tab/>
        </w:r>
        <w:r w:rsidR="00914630">
          <w:rPr>
            <w:noProof/>
            <w:webHidden/>
          </w:rPr>
          <w:fldChar w:fldCharType="begin"/>
        </w:r>
        <w:r w:rsidR="009943C6">
          <w:rPr>
            <w:noProof/>
            <w:webHidden/>
          </w:rPr>
          <w:instrText xml:space="preserve"> PAGEREF _Toc320197147 \h </w:instrText>
        </w:r>
        <w:r w:rsidR="00914630">
          <w:rPr>
            <w:noProof/>
            <w:webHidden/>
          </w:rPr>
        </w:r>
        <w:r w:rsidR="00914630">
          <w:rPr>
            <w:noProof/>
            <w:webHidden/>
          </w:rPr>
          <w:fldChar w:fldCharType="separate"/>
        </w:r>
        <w:r w:rsidR="009F2D07">
          <w:rPr>
            <w:noProof/>
            <w:webHidden/>
          </w:rPr>
          <w:t>11</w:t>
        </w:r>
        <w:r w:rsidR="00914630">
          <w:rPr>
            <w:noProof/>
            <w:webHidden/>
          </w:rPr>
          <w:fldChar w:fldCharType="end"/>
        </w:r>
      </w:hyperlink>
    </w:p>
    <w:p w14:paraId="16DEBDB2" w14:textId="77777777" w:rsidR="009943C6" w:rsidRDefault="00387539">
      <w:pPr>
        <w:pStyle w:val="TOC2"/>
        <w:tabs>
          <w:tab w:val="right" w:leader="dot" w:pos="9350"/>
        </w:tabs>
        <w:rPr>
          <w:rFonts w:ascii="Calibri" w:hAnsi="Calibri"/>
          <w:noProof/>
          <w:sz w:val="22"/>
          <w:szCs w:val="22"/>
        </w:rPr>
      </w:pPr>
      <w:hyperlink w:anchor="_Toc320197148" w:history="1">
        <w:r w:rsidR="009943C6" w:rsidRPr="003851F8">
          <w:rPr>
            <w:rStyle w:val="Hyperlink"/>
            <w:noProof/>
          </w:rPr>
          <w:t>Working in a Care Plan</w:t>
        </w:r>
        <w:r w:rsidR="009943C6">
          <w:rPr>
            <w:noProof/>
            <w:webHidden/>
          </w:rPr>
          <w:tab/>
        </w:r>
        <w:r w:rsidR="00914630">
          <w:rPr>
            <w:noProof/>
            <w:webHidden/>
          </w:rPr>
          <w:fldChar w:fldCharType="begin"/>
        </w:r>
        <w:r w:rsidR="009943C6">
          <w:rPr>
            <w:noProof/>
            <w:webHidden/>
          </w:rPr>
          <w:instrText xml:space="preserve"> PAGEREF _Toc320197148 \h </w:instrText>
        </w:r>
        <w:r w:rsidR="00914630">
          <w:rPr>
            <w:noProof/>
            <w:webHidden/>
          </w:rPr>
        </w:r>
        <w:r w:rsidR="00914630">
          <w:rPr>
            <w:noProof/>
            <w:webHidden/>
          </w:rPr>
          <w:fldChar w:fldCharType="separate"/>
        </w:r>
        <w:r w:rsidR="009F2D07">
          <w:rPr>
            <w:noProof/>
            <w:webHidden/>
          </w:rPr>
          <w:t>12</w:t>
        </w:r>
        <w:r w:rsidR="00914630">
          <w:rPr>
            <w:noProof/>
            <w:webHidden/>
          </w:rPr>
          <w:fldChar w:fldCharType="end"/>
        </w:r>
      </w:hyperlink>
    </w:p>
    <w:p w14:paraId="7A2006AA" w14:textId="77777777" w:rsidR="009943C6" w:rsidRDefault="00387539">
      <w:pPr>
        <w:pStyle w:val="TOC3"/>
        <w:tabs>
          <w:tab w:val="right" w:leader="dot" w:pos="9350"/>
        </w:tabs>
        <w:rPr>
          <w:rFonts w:ascii="Calibri" w:hAnsi="Calibri"/>
          <w:noProof/>
          <w:sz w:val="22"/>
          <w:szCs w:val="22"/>
        </w:rPr>
      </w:pPr>
      <w:hyperlink w:anchor="_Toc320197149" w:history="1">
        <w:r w:rsidR="009943C6" w:rsidRPr="003851F8">
          <w:rPr>
            <w:rStyle w:val="Hyperlink"/>
            <w:noProof/>
          </w:rPr>
          <w:t>Care Plan Table</w:t>
        </w:r>
        <w:r w:rsidR="009943C6">
          <w:rPr>
            <w:noProof/>
            <w:webHidden/>
          </w:rPr>
          <w:tab/>
        </w:r>
        <w:r w:rsidR="00914630">
          <w:rPr>
            <w:noProof/>
            <w:webHidden/>
          </w:rPr>
          <w:fldChar w:fldCharType="begin"/>
        </w:r>
        <w:r w:rsidR="009943C6">
          <w:rPr>
            <w:noProof/>
            <w:webHidden/>
          </w:rPr>
          <w:instrText xml:space="preserve"> PAGEREF _Toc320197149 \h </w:instrText>
        </w:r>
        <w:r w:rsidR="00914630">
          <w:rPr>
            <w:noProof/>
            <w:webHidden/>
          </w:rPr>
        </w:r>
        <w:r w:rsidR="00914630">
          <w:rPr>
            <w:noProof/>
            <w:webHidden/>
          </w:rPr>
          <w:fldChar w:fldCharType="separate"/>
        </w:r>
        <w:r w:rsidR="009F2D07">
          <w:rPr>
            <w:noProof/>
            <w:webHidden/>
          </w:rPr>
          <w:t>13</w:t>
        </w:r>
        <w:r w:rsidR="00914630">
          <w:rPr>
            <w:noProof/>
            <w:webHidden/>
          </w:rPr>
          <w:fldChar w:fldCharType="end"/>
        </w:r>
      </w:hyperlink>
    </w:p>
    <w:p w14:paraId="39ACA005" w14:textId="77777777" w:rsidR="009943C6" w:rsidRDefault="00387539">
      <w:pPr>
        <w:pStyle w:val="TOC3"/>
        <w:tabs>
          <w:tab w:val="right" w:leader="dot" w:pos="9350"/>
        </w:tabs>
        <w:rPr>
          <w:rFonts w:ascii="Calibri" w:hAnsi="Calibri"/>
          <w:noProof/>
          <w:sz w:val="22"/>
          <w:szCs w:val="22"/>
        </w:rPr>
      </w:pPr>
      <w:hyperlink w:anchor="_Toc320197150" w:history="1">
        <w:r w:rsidR="009943C6" w:rsidRPr="003851F8">
          <w:rPr>
            <w:rStyle w:val="Hyperlink"/>
            <w:noProof/>
          </w:rPr>
          <w:t>Updating an Existing Problem/Intervention</w:t>
        </w:r>
        <w:r w:rsidR="009943C6">
          <w:rPr>
            <w:noProof/>
            <w:webHidden/>
          </w:rPr>
          <w:tab/>
        </w:r>
        <w:r w:rsidR="00914630">
          <w:rPr>
            <w:noProof/>
            <w:webHidden/>
          </w:rPr>
          <w:fldChar w:fldCharType="begin"/>
        </w:r>
        <w:r w:rsidR="009943C6">
          <w:rPr>
            <w:noProof/>
            <w:webHidden/>
          </w:rPr>
          <w:instrText xml:space="preserve"> PAGEREF _Toc320197150 \h </w:instrText>
        </w:r>
        <w:r w:rsidR="00914630">
          <w:rPr>
            <w:noProof/>
            <w:webHidden/>
          </w:rPr>
        </w:r>
        <w:r w:rsidR="00914630">
          <w:rPr>
            <w:noProof/>
            <w:webHidden/>
          </w:rPr>
          <w:fldChar w:fldCharType="separate"/>
        </w:r>
        <w:r w:rsidR="009F2D07">
          <w:rPr>
            <w:noProof/>
            <w:webHidden/>
          </w:rPr>
          <w:t>14</w:t>
        </w:r>
        <w:r w:rsidR="00914630">
          <w:rPr>
            <w:noProof/>
            <w:webHidden/>
          </w:rPr>
          <w:fldChar w:fldCharType="end"/>
        </w:r>
      </w:hyperlink>
    </w:p>
    <w:p w14:paraId="2E83A7D3" w14:textId="77777777" w:rsidR="009943C6" w:rsidRDefault="00387539">
      <w:pPr>
        <w:pStyle w:val="TOC3"/>
        <w:tabs>
          <w:tab w:val="right" w:leader="dot" w:pos="9350"/>
        </w:tabs>
        <w:rPr>
          <w:rFonts w:ascii="Calibri" w:hAnsi="Calibri"/>
          <w:noProof/>
          <w:sz w:val="22"/>
          <w:szCs w:val="22"/>
        </w:rPr>
      </w:pPr>
      <w:hyperlink w:anchor="_Toc320197151" w:history="1">
        <w:r w:rsidR="009943C6" w:rsidRPr="003851F8">
          <w:rPr>
            <w:rStyle w:val="Hyperlink"/>
            <w:noProof/>
          </w:rPr>
          <w:t>Adding a New Intervention for an Existing Problem</w:t>
        </w:r>
        <w:r w:rsidR="009943C6">
          <w:rPr>
            <w:noProof/>
            <w:webHidden/>
          </w:rPr>
          <w:tab/>
        </w:r>
        <w:r w:rsidR="00914630">
          <w:rPr>
            <w:noProof/>
            <w:webHidden/>
          </w:rPr>
          <w:fldChar w:fldCharType="begin"/>
        </w:r>
        <w:r w:rsidR="009943C6">
          <w:rPr>
            <w:noProof/>
            <w:webHidden/>
          </w:rPr>
          <w:instrText xml:space="preserve"> PAGEREF _Toc320197151 \h </w:instrText>
        </w:r>
        <w:r w:rsidR="00914630">
          <w:rPr>
            <w:noProof/>
            <w:webHidden/>
          </w:rPr>
        </w:r>
        <w:r w:rsidR="00914630">
          <w:rPr>
            <w:noProof/>
            <w:webHidden/>
          </w:rPr>
          <w:fldChar w:fldCharType="separate"/>
        </w:r>
        <w:r w:rsidR="009F2D07">
          <w:rPr>
            <w:noProof/>
            <w:webHidden/>
          </w:rPr>
          <w:t>19</w:t>
        </w:r>
        <w:r w:rsidR="00914630">
          <w:rPr>
            <w:noProof/>
            <w:webHidden/>
          </w:rPr>
          <w:fldChar w:fldCharType="end"/>
        </w:r>
      </w:hyperlink>
    </w:p>
    <w:p w14:paraId="0BCA127C" w14:textId="77777777" w:rsidR="009943C6" w:rsidRDefault="00387539">
      <w:pPr>
        <w:pStyle w:val="TOC3"/>
        <w:tabs>
          <w:tab w:val="right" w:leader="dot" w:pos="9350"/>
        </w:tabs>
        <w:rPr>
          <w:rFonts w:ascii="Calibri" w:hAnsi="Calibri"/>
          <w:noProof/>
          <w:sz w:val="22"/>
          <w:szCs w:val="22"/>
        </w:rPr>
      </w:pPr>
      <w:hyperlink w:anchor="_Toc320197152" w:history="1">
        <w:r w:rsidR="009943C6" w:rsidRPr="003851F8">
          <w:rPr>
            <w:rStyle w:val="Hyperlink"/>
            <w:noProof/>
          </w:rPr>
          <w:t>Adding a New Problem/Intervention</w:t>
        </w:r>
        <w:r w:rsidR="009943C6">
          <w:rPr>
            <w:noProof/>
            <w:webHidden/>
          </w:rPr>
          <w:tab/>
        </w:r>
        <w:r w:rsidR="00914630">
          <w:rPr>
            <w:noProof/>
            <w:webHidden/>
          </w:rPr>
          <w:fldChar w:fldCharType="begin"/>
        </w:r>
        <w:r w:rsidR="009943C6">
          <w:rPr>
            <w:noProof/>
            <w:webHidden/>
          </w:rPr>
          <w:instrText xml:space="preserve"> PAGEREF _Toc320197152 \h </w:instrText>
        </w:r>
        <w:r w:rsidR="00914630">
          <w:rPr>
            <w:noProof/>
            <w:webHidden/>
          </w:rPr>
        </w:r>
        <w:r w:rsidR="00914630">
          <w:rPr>
            <w:noProof/>
            <w:webHidden/>
          </w:rPr>
          <w:fldChar w:fldCharType="separate"/>
        </w:r>
        <w:r w:rsidR="009F2D07">
          <w:rPr>
            <w:noProof/>
            <w:webHidden/>
          </w:rPr>
          <w:t>20</w:t>
        </w:r>
        <w:r w:rsidR="00914630">
          <w:rPr>
            <w:noProof/>
            <w:webHidden/>
          </w:rPr>
          <w:fldChar w:fldCharType="end"/>
        </w:r>
      </w:hyperlink>
    </w:p>
    <w:p w14:paraId="6233E7CD" w14:textId="77777777" w:rsidR="009943C6" w:rsidRDefault="00387539">
      <w:pPr>
        <w:pStyle w:val="TOC3"/>
        <w:tabs>
          <w:tab w:val="right" w:leader="dot" w:pos="9350"/>
        </w:tabs>
        <w:rPr>
          <w:rFonts w:ascii="Calibri" w:hAnsi="Calibri"/>
          <w:noProof/>
          <w:sz w:val="22"/>
          <w:szCs w:val="22"/>
        </w:rPr>
      </w:pPr>
      <w:hyperlink w:anchor="_Toc320197153" w:history="1">
        <w:r w:rsidR="009943C6" w:rsidRPr="003851F8">
          <w:rPr>
            <w:rStyle w:val="Hyperlink"/>
            <w:i/>
            <w:noProof/>
          </w:rPr>
          <w:t>Other</w:t>
        </w:r>
        <w:r w:rsidR="009943C6" w:rsidRPr="003851F8">
          <w:rPr>
            <w:rStyle w:val="Hyperlink"/>
            <w:noProof/>
          </w:rPr>
          <w:t xml:space="preserve"> Problems</w:t>
        </w:r>
        <w:r w:rsidR="009943C6">
          <w:rPr>
            <w:noProof/>
            <w:webHidden/>
          </w:rPr>
          <w:tab/>
        </w:r>
        <w:r w:rsidR="00914630">
          <w:rPr>
            <w:noProof/>
            <w:webHidden/>
          </w:rPr>
          <w:fldChar w:fldCharType="begin"/>
        </w:r>
        <w:r w:rsidR="009943C6">
          <w:rPr>
            <w:noProof/>
            <w:webHidden/>
          </w:rPr>
          <w:instrText xml:space="preserve"> PAGEREF _Toc320197153 \h </w:instrText>
        </w:r>
        <w:r w:rsidR="00914630">
          <w:rPr>
            <w:noProof/>
            <w:webHidden/>
          </w:rPr>
        </w:r>
        <w:r w:rsidR="00914630">
          <w:rPr>
            <w:noProof/>
            <w:webHidden/>
          </w:rPr>
          <w:fldChar w:fldCharType="separate"/>
        </w:r>
        <w:r w:rsidR="009F2D07">
          <w:rPr>
            <w:noProof/>
            <w:webHidden/>
          </w:rPr>
          <w:t>22</w:t>
        </w:r>
        <w:r w:rsidR="00914630">
          <w:rPr>
            <w:noProof/>
            <w:webHidden/>
          </w:rPr>
          <w:fldChar w:fldCharType="end"/>
        </w:r>
      </w:hyperlink>
    </w:p>
    <w:p w14:paraId="7C508B9F" w14:textId="77777777" w:rsidR="009943C6" w:rsidRDefault="00387539">
      <w:pPr>
        <w:pStyle w:val="TOC3"/>
        <w:tabs>
          <w:tab w:val="right" w:leader="dot" w:pos="9350"/>
        </w:tabs>
        <w:rPr>
          <w:rFonts w:ascii="Calibri" w:hAnsi="Calibri"/>
          <w:noProof/>
          <w:sz w:val="22"/>
          <w:szCs w:val="22"/>
        </w:rPr>
      </w:pPr>
      <w:hyperlink w:anchor="_Toc320197154" w:history="1">
        <w:r w:rsidR="009943C6" w:rsidRPr="003851F8">
          <w:rPr>
            <w:rStyle w:val="Hyperlink"/>
            <w:i/>
            <w:noProof/>
          </w:rPr>
          <w:t>Other</w:t>
        </w:r>
        <w:r w:rsidR="009943C6" w:rsidRPr="003851F8">
          <w:rPr>
            <w:rStyle w:val="Hyperlink"/>
            <w:noProof/>
          </w:rPr>
          <w:t xml:space="preserve"> Interventions</w:t>
        </w:r>
        <w:r w:rsidR="009943C6">
          <w:rPr>
            <w:noProof/>
            <w:webHidden/>
          </w:rPr>
          <w:tab/>
        </w:r>
        <w:r w:rsidR="00914630">
          <w:rPr>
            <w:noProof/>
            <w:webHidden/>
          </w:rPr>
          <w:fldChar w:fldCharType="begin"/>
        </w:r>
        <w:r w:rsidR="009943C6">
          <w:rPr>
            <w:noProof/>
            <w:webHidden/>
          </w:rPr>
          <w:instrText xml:space="preserve"> PAGEREF _Toc320197154 \h </w:instrText>
        </w:r>
        <w:r w:rsidR="00914630">
          <w:rPr>
            <w:noProof/>
            <w:webHidden/>
          </w:rPr>
        </w:r>
        <w:r w:rsidR="00914630">
          <w:rPr>
            <w:noProof/>
            <w:webHidden/>
          </w:rPr>
          <w:fldChar w:fldCharType="separate"/>
        </w:r>
        <w:r w:rsidR="009F2D07">
          <w:rPr>
            <w:noProof/>
            <w:webHidden/>
          </w:rPr>
          <w:t>23</w:t>
        </w:r>
        <w:r w:rsidR="00914630">
          <w:rPr>
            <w:noProof/>
            <w:webHidden/>
          </w:rPr>
          <w:fldChar w:fldCharType="end"/>
        </w:r>
      </w:hyperlink>
    </w:p>
    <w:p w14:paraId="39093F09" w14:textId="77777777" w:rsidR="009943C6" w:rsidRDefault="00387539">
      <w:pPr>
        <w:pStyle w:val="TOC2"/>
        <w:tabs>
          <w:tab w:val="right" w:leader="dot" w:pos="9350"/>
        </w:tabs>
        <w:rPr>
          <w:rFonts w:ascii="Calibri" w:hAnsi="Calibri"/>
          <w:noProof/>
          <w:sz w:val="22"/>
          <w:szCs w:val="22"/>
        </w:rPr>
      </w:pPr>
      <w:hyperlink w:anchor="_Toc320197155" w:history="1">
        <w:r w:rsidR="009943C6" w:rsidRPr="003851F8">
          <w:rPr>
            <w:rStyle w:val="Hyperlink"/>
            <w:noProof/>
          </w:rPr>
          <w:t>Working in the Consults</w:t>
        </w:r>
        <w:r w:rsidR="009943C6">
          <w:rPr>
            <w:noProof/>
            <w:webHidden/>
          </w:rPr>
          <w:tab/>
        </w:r>
        <w:r w:rsidR="00914630">
          <w:rPr>
            <w:noProof/>
            <w:webHidden/>
          </w:rPr>
          <w:fldChar w:fldCharType="begin"/>
        </w:r>
        <w:r w:rsidR="009943C6">
          <w:rPr>
            <w:noProof/>
            <w:webHidden/>
          </w:rPr>
          <w:instrText xml:space="preserve"> PAGEREF _Toc320197155 \h </w:instrText>
        </w:r>
        <w:r w:rsidR="00914630">
          <w:rPr>
            <w:noProof/>
            <w:webHidden/>
          </w:rPr>
        </w:r>
        <w:r w:rsidR="00914630">
          <w:rPr>
            <w:noProof/>
            <w:webHidden/>
          </w:rPr>
          <w:fldChar w:fldCharType="separate"/>
        </w:r>
        <w:r w:rsidR="009F2D07">
          <w:rPr>
            <w:noProof/>
            <w:webHidden/>
          </w:rPr>
          <w:t>24</w:t>
        </w:r>
        <w:r w:rsidR="00914630">
          <w:rPr>
            <w:noProof/>
            <w:webHidden/>
          </w:rPr>
          <w:fldChar w:fldCharType="end"/>
        </w:r>
      </w:hyperlink>
    </w:p>
    <w:p w14:paraId="32C401E1" w14:textId="77777777" w:rsidR="009943C6" w:rsidRDefault="00387539">
      <w:pPr>
        <w:pStyle w:val="TOC2"/>
        <w:tabs>
          <w:tab w:val="right" w:leader="dot" w:pos="9350"/>
        </w:tabs>
        <w:rPr>
          <w:rFonts w:ascii="Calibri" w:hAnsi="Calibri"/>
          <w:noProof/>
          <w:sz w:val="22"/>
          <w:szCs w:val="22"/>
        </w:rPr>
      </w:pPr>
      <w:hyperlink w:anchor="_Toc320197156" w:history="1">
        <w:r w:rsidR="009943C6" w:rsidRPr="003851F8">
          <w:rPr>
            <w:rStyle w:val="Hyperlink"/>
            <w:noProof/>
          </w:rPr>
          <w:t>Working in the Template</w:t>
        </w:r>
        <w:r w:rsidR="009943C6">
          <w:rPr>
            <w:noProof/>
            <w:webHidden/>
          </w:rPr>
          <w:tab/>
        </w:r>
        <w:r w:rsidR="00914630">
          <w:rPr>
            <w:noProof/>
            <w:webHidden/>
          </w:rPr>
          <w:fldChar w:fldCharType="begin"/>
        </w:r>
        <w:r w:rsidR="009943C6">
          <w:rPr>
            <w:noProof/>
            <w:webHidden/>
          </w:rPr>
          <w:instrText xml:space="preserve"> PAGEREF _Toc320197156 \h </w:instrText>
        </w:r>
        <w:r w:rsidR="00914630">
          <w:rPr>
            <w:noProof/>
            <w:webHidden/>
          </w:rPr>
        </w:r>
        <w:r w:rsidR="00914630">
          <w:rPr>
            <w:noProof/>
            <w:webHidden/>
          </w:rPr>
          <w:fldChar w:fldCharType="separate"/>
        </w:r>
        <w:r w:rsidR="009F2D07">
          <w:rPr>
            <w:noProof/>
            <w:webHidden/>
          </w:rPr>
          <w:t>26</w:t>
        </w:r>
        <w:r w:rsidR="00914630">
          <w:rPr>
            <w:noProof/>
            <w:webHidden/>
          </w:rPr>
          <w:fldChar w:fldCharType="end"/>
        </w:r>
      </w:hyperlink>
    </w:p>
    <w:p w14:paraId="2488E4C4" w14:textId="77777777" w:rsidR="009943C6" w:rsidRDefault="00387539">
      <w:pPr>
        <w:pStyle w:val="TOC3"/>
        <w:tabs>
          <w:tab w:val="right" w:leader="dot" w:pos="9350"/>
        </w:tabs>
        <w:rPr>
          <w:rFonts w:ascii="Calibri" w:hAnsi="Calibri"/>
          <w:noProof/>
          <w:sz w:val="22"/>
          <w:szCs w:val="22"/>
        </w:rPr>
      </w:pPr>
      <w:hyperlink w:anchor="_Toc320197157" w:history="1">
        <w:r w:rsidR="009943C6" w:rsidRPr="003851F8">
          <w:rPr>
            <w:rStyle w:val="Hyperlink"/>
            <w:noProof/>
          </w:rPr>
          <w:t>Moving through the Template with a Mouse</w:t>
        </w:r>
        <w:r w:rsidR="009943C6">
          <w:rPr>
            <w:noProof/>
            <w:webHidden/>
          </w:rPr>
          <w:tab/>
        </w:r>
        <w:r w:rsidR="00914630">
          <w:rPr>
            <w:noProof/>
            <w:webHidden/>
          </w:rPr>
          <w:fldChar w:fldCharType="begin"/>
        </w:r>
        <w:r w:rsidR="009943C6">
          <w:rPr>
            <w:noProof/>
            <w:webHidden/>
          </w:rPr>
          <w:instrText xml:space="preserve"> PAGEREF _Toc320197157 \h </w:instrText>
        </w:r>
        <w:r w:rsidR="00914630">
          <w:rPr>
            <w:noProof/>
            <w:webHidden/>
          </w:rPr>
        </w:r>
        <w:r w:rsidR="00914630">
          <w:rPr>
            <w:noProof/>
            <w:webHidden/>
          </w:rPr>
          <w:fldChar w:fldCharType="separate"/>
        </w:r>
        <w:r w:rsidR="009F2D07">
          <w:rPr>
            <w:noProof/>
            <w:webHidden/>
          </w:rPr>
          <w:t>26</w:t>
        </w:r>
        <w:r w:rsidR="00914630">
          <w:rPr>
            <w:noProof/>
            <w:webHidden/>
          </w:rPr>
          <w:fldChar w:fldCharType="end"/>
        </w:r>
      </w:hyperlink>
    </w:p>
    <w:p w14:paraId="32BCE661" w14:textId="77777777" w:rsidR="009943C6" w:rsidRDefault="00387539">
      <w:pPr>
        <w:pStyle w:val="TOC3"/>
        <w:tabs>
          <w:tab w:val="right" w:leader="dot" w:pos="9350"/>
        </w:tabs>
        <w:rPr>
          <w:rFonts w:ascii="Calibri" w:hAnsi="Calibri"/>
          <w:noProof/>
          <w:sz w:val="22"/>
          <w:szCs w:val="22"/>
        </w:rPr>
      </w:pPr>
      <w:hyperlink w:anchor="_Toc320197158" w:history="1">
        <w:r w:rsidR="009943C6" w:rsidRPr="003851F8">
          <w:rPr>
            <w:rStyle w:val="Hyperlink"/>
            <w:noProof/>
          </w:rPr>
          <w:t>Moving through the Template without a Mouse</w:t>
        </w:r>
        <w:r w:rsidR="009943C6">
          <w:rPr>
            <w:noProof/>
            <w:webHidden/>
          </w:rPr>
          <w:tab/>
        </w:r>
        <w:r w:rsidR="00914630">
          <w:rPr>
            <w:noProof/>
            <w:webHidden/>
          </w:rPr>
          <w:fldChar w:fldCharType="begin"/>
        </w:r>
        <w:r w:rsidR="009943C6">
          <w:rPr>
            <w:noProof/>
            <w:webHidden/>
          </w:rPr>
          <w:instrText xml:space="preserve"> PAGEREF _Toc320197158 \h </w:instrText>
        </w:r>
        <w:r w:rsidR="00914630">
          <w:rPr>
            <w:noProof/>
            <w:webHidden/>
          </w:rPr>
        </w:r>
        <w:r w:rsidR="00914630">
          <w:rPr>
            <w:noProof/>
            <w:webHidden/>
          </w:rPr>
          <w:fldChar w:fldCharType="separate"/>
        </w:r>
        <w:r w:rsidR="009F2D07">
          <w:rPr>
            <w:noProof/>
            <w:webHidden/>
          </w:rPr>
          <w:t>27</w:t>
        </w:r>
        <w:r w:rsidR="00914630">
          <w:rPr>
            <w:noProof/>
            <w:webHidden/>
          </w:rPr>
          <w:fldChar w:fldCharType="end"/>
        </w:r>
      </w:hyperlink>
    </w:p>
    <w:p w14:paraId="13DEF367" w14:textId="77777777" w:rsidR="009943C6" w:rsidRDefault="00387539">
      <w:pPr>
        <w:pStyle w:val="TOC4"/>
        <w:tabs>
          <w:tab w:val="right" w:leader="dot" w:pos="9350"/>
        </w:tabs>
        <w:rPr>
          <w:rFonts w:ascii="Calibri" w:hAnsi="Calibri"/>
          <w:noProof/>
          <w:sz w:val="22"/>
          <w:szCs w:val="22"/>
        </w:rPr>
      </w:pPr>
      <w:hyperlink w:anchor="_Toc320197159" w:history="1">
        <w:r w:rsidR="009943C6" w:rsidRPr="003851F8">
          <w:rPr>
            <w:rStyle w:val="Hyperlink"/>
            <w:noProof/>
          </w:rPr>
          <w:t>Ctrl-Alt Keys</w:t>
        </w:r>
        <w:r w:rsidR="009943C6">
          <w:rPr>
            <w:noProof/>
            <w:webHidden/>
          </w:rPr>
          <w:tab/>
        </w:r>
        <w:r w:rsidR="00914630">
          <w:rPr>
            <w:noProof/>
            <w:webHidden/>
          </w:rPr>
          <w:fldChar w:fldCharType="begin"/>
        </w:r>
        <w:r w:rsidR="009943C6">
          <w:rPr>
            <w:noProof/>
            <w:webHidden/>
          </w:rPr>
          <w:instrText xml:space="preserve"> PAGEREF _Toc320197159 \h </w:instrText>
        </w:r>
        <w:r w:rsidR="00914630">
          <w:rPr>
            <w:noProof/>
            <w:webHidden/>
          </w:rPr>
        </w:r>
        <w:r w:rsidR="00914630">
          <w:rPr>
            <w:noProof/>
            <w:webHidden/>
          </w:rPr>
          <w:fldChar w:fldCharType="separate"/>
        </w:r>
        <w:r w:rsidR="009F2D07">
          <w:rPr>
            <w:noProof/>
            <w:webHidden/>
          </w:rPr>
          <w:t>27</w:t>
        </w:r>
        <w:r w:rsidR="00914630">
          <w:rPr>
            <w:noProof/>
            <w:webHidden/>
          </w:rPr>
          <w:fldChar w:fldCharType="end"/>
        </w:r>
      </w:hyperlink>
    </w:p>
    <w:p w14:paraId="6B2C79ED" w14:textId="77777777" w:rsidR="009943C6" w:rsidRDefault="00387539">
      <w:pPr>
        <w:pStyle w:val="TOC4"/>
        <w:tabs>
          <w:tab w:val="right" w:leader="dot" w:pos="9350"/>
        </w:tabs>
        <w:rPr>
          <w:rFonts w:ascii="Calibri" w:hAnsi="Calibri"/>
          <w:noProof/>
          <w:sz w:val="22"/>
          <w:szCs w:val="22"/>
        </w:rPr>
      </w:pPr>
      <w:hyperlink w:anchor="_Toc320197160" w:history="1">
        <w:r w:rsidR="009943C6" w:rsidRPr="003851F8">
          <w:rPr>
            <w:rStyle w:val="Hyperlink"/>
            <w:noProof/>
          </w:rPr>
          <w:t>Go to Radiogroup</w:t>
        </w:r>
        <w:r w:rsidR="009943C6">
          <w:rPr>
            <w:noProof/>
            <w:webHidden/>
          </w:rPr>
          <w:tab/>
        </w:r>
        <w:r w:rsidR="00914630">
          <w:rPr>
            <w:noProof/>
            <w:webHidden/>
          </w:rPr>
          <w:fldChar w:fldCharType="begin"/>
        </w:r>
        <w:r w:rsidR="009943C6">
          <w:rPr>
            <w:noProof/>
            <w:webHidden/>
          </w:rPr>
          <w:instrText xml:space="preserve"> PAGEREF _Toc320197160 \h </w:instrText>
        </w:r>
        <w:r w:rsidR="00914630">
          <w:rPr>
            <w:noProof/>
            <w:webHidden/>
          </w:rPr>
        </w:r>
        <w:r w:rsidR="00914630">
          <w:rPr>
            <w:noProof/>
            <w:webHidden/>
          </w:rPr>
          <w:fldChar w:fldCharType="separate"/>
        </w:r>
        <w:r w:rsidR="009F2D07">
          <w:rPr>
            <w:noProof/>
            <w:webHidden/>
          </w:rPr>
          <w:t>28</w:t>
        </w:r>
        <w:r w:rsidR="00914630">
          <w:rPr>
            <w:noProof/>
            <w:webHidden/>
          </w:rPr>
          <w:fldChar w:fldCharType="end"/>
        </w:r>
      </w:hyperlink>
    </w:p>
    <w:p w14:paraId="244E6C31" w14:textId="77777777" w:rsidR="009943C6" w:rsidRDefault="00387539">
      <w:pPr>
        <w:pStyle w:val="TOC3"/>
        <w:tabs>
          <w:tab w:val="right" w:leader="dot" w:pos="9350"/>
        </w:tabs>
        <w:rPr>
          <w:rFonts w:ascii="Calibri" w:hAnsi="Calibri"/>
          <w:noProof/>
          <w:sz w:val="22"/>
          <w:szCs w:val="22"/>
        </w:rPr>
      </w:pPr>
      <w:hyperlink w:anchor="_Toc320197161" w:history="1">
        <w:r w:rsidR="009943C6" w:rsidRPr="003851F8">
          <w:rPr>
            <w:rStyle w:val="Hyperlink"/>
            <w:noProof/>
          </w:rPr>
          <w:t>Viewing Previously Entered Data</w:t>
        </w:r>
        <w:r w:rsidR="009943C6">
          <w:rPr>
            <w:noProof/>
            <w:webHidden/>
          </w:rPr>
          <w:tab/>
        </w:r>
        <w:r w:rsidR="00914630">
          <w:rPr>
            <w:noProof/>
            <w:webHidden/>
          </w:rPr>
          <w:fldChar w:fldCharType="begin"/>
        </w:r>
        <w:r w:rsidR="009943C6">
          <w:rPr>
            <w:noProof/>
            <w:webHidden/>
          </w:rPr>
          <w:instrText xml:space="preserve"> PAGEREF _Toc320197161 \h </w:instrText>
        </w:r>
        <w:r w:rsidR="00914630">
          <w:rPr>
            <w:noProof/>
            <w:webHidden/>
          </w:rPr>
        </w:r>
        <w:r w:rsidR="00914630">
          <w:rPr>
            <w:noProof/>
            <w:webHidden/>
          </w:rPr>
          <w:fldChar w:fldCharType="separate"/>
        </w:r>
        <w:r w:rsidR="009F2D07">
          <w:rPr>
            <w:noProof/>
            <w:webHidden/>
          </w:rPr>
          <w:t>28</w:t>
        </w:r>
        <w:r w:rsidR="00914630">
          <w:rPr>
            <w:noProof/>
            <w:webHidden/>
          </w:rPr>
          <w:fldChar w:fldCharType="end"/>
        </w:r>
      </w:hyperlink>
    </w:p>
    <w:p w14:paraId="6F994746" w14:textId="77777777" w:rsidR="009943C6" w:rsidRDefault="00387539">
      <w:pPr>
        <w:pStyle w:val="TOC1"/>
        <w:tabs>
          <w:tab w:val="right" w:leader="dot" w:pos="9350"/>
        </w:tabs>
        <w:rPr>
          <w:rFonts w:ascii="Calibri" w:hAnsi="Calibri"/>
          <w:b w:val="0"/>
          <w:noProof/>
          <w:sz w:val="22"/>
          <w:szCs w:val="22"/>
        </w:rPr>
      </w:pPr>
      <w:hyperlink w:anchor="_Toc320197162" w:history="1">
        <w:r w:rsidR="009943C6" w:rsidRPr="003851F8">
          <w:rPr>
            <w:rStyle w:val="Hyperlink"/>
            <w:noProof/>
          </w:rPr>
          <w:t>Navigating the RN Reassessment Tabs</w:t>
        </w:r>
        <w:r w:rsidR="009943C6">
          <w:rPr>
            <w:noProof/>
            <w:webHidden/>
          </w:rPr>
          <w:tab/>
        </w:r>
        <w:r w:rsidR="00914630">
          <w:rPr>
            <w:noProof/>
            <w:webHidden/>
          </w:rPr>
          <w:fldChar w:fldCharType="begin"/>
        </w:r>
        <w:r w:rsidR="009943C6">
          <w:rPr>
            <w:noProof/>
            <w:webHidden/>
          </w:rPr>
          <w:instrText xml:space="preserve"> PAGEREF _Toc320197162 \h </w:instrText>
        </w:r>
        <w:r w:rsidR="00914630">
          <w:rPr>
            <w:noProof/>
            <w:webHidden/>
          </w:rPr>
        </w:r>
        <w:r w:rsidR="00914630">
          <w:rPr>
            <w:noProof/>
            <w:webHidden/>
          </w:rPr>
          <w:fldChar w:fldCharType="separate"/>
        </w:r>
        <w:r w:rsidR="009F2D07">
          <w:rPr>
            <w:noProof/>
            <w:webHidden/>
          </w:rPr>
          <w:t>30</w:t>
        </w:r>
        <w:r w:rsidR="00914630">
          <w:rPr>
            <w:noProof/>
            <w:webHidden/>
          </w:rPr>
          <w:fldChar w:fldCharType="end"/>
        </w:r>
      </w:hyperlink>
    </w:p>
    <w:p w14:paraId="66504076" w14:textId="77777777" w:rsidR="009943C6" w:rsidRDefault="00387539">
      <w:pPr>
        <w:pStyle w:val="TOC2"/>
        <w:tabs>
          <w:tab w:val="right" w:leader="dot" w:pos="9350"/>
        </w:tabs>
        <w:rPr>
          <w:rFonts w:ascii="Calibri" w:hAnsi="Calibri"/>
          <w:noProof/>
          <w:sz w:val="22"/>
          <w:szCs w:val="22"/>
        </w:rPr>
      </w:pPr>
      <w:hyperlink w:anchor="_Toc320197163" w:history="1">
        <w:r w:rsidR="009943C6" w:rsidRPr="003851F8">
          <w:rPr>
            <w:rStyle w:val="Hyperlink"/>
            <w:noProof/>
          </w:rPr>
          <w:t>General Information (Gen Inf)</w:t>
        </w:r>
        <w:r w:rsidR="009943C6">
          <w:rPr>
            <w:noProof/>
            <w:webHidden/>
          </w:rPr>
          <w:tab/>
        </w:r>
        <w:r w:rsidR="00914630">
          <w:rPr>
            <w:noProof/>
            <w:webHidden/>
          </w:rPr>
          <w:fldChar w:fldCharType="begin"/>
        </w:r>
        <w:r w:rsidR="009943C6">
          <w:rPr>
            <w:noProof/>
            <w:webHidden/>
          </w:rPr>
          <w:instrText xml:space="preserve"> PAGEREF _Toc320197163 \h </w:instrText>
        </w:r>
        <w:r w:rsidR="00914630">
          <w:rPr>
            <w:noProof/>
            <w:webHidden/>
          </w:rPr>
        </w:r>
        <w:r w:rsidR="00914630">
          <w:rPr>
            <w:noProof/>
            <w:webHidden/>
          </w:rPr>
          <w:fldChar w:fldCharType="separate"/>
        </w:r>
        <w:r w:rsidR="009F2D07">
          <w:rPr>
            <w:noProof/>
            <w:webHidden/>
          </w:rPr>
          <w:t>30</w:t>
        </w:r>
        <w:r w:rsidR="00914630">
          <w:rPr>
            <w:noProof/>
            <w:webHidden/>
          </w:rPr>
          <w:fldChar w:fldCharType="end"/>
        </w:r>
      </w:hyperlink>
    </w:p>
    <w:p w14:paraId="2FC5EEC5" w14:textId="77777777" w:rsidR="009943C6" w:rsidRDefault="00387539">
      <w:pPr>
        <w:pStyle w:val="TOC3"/>
        <w:tabs>
          <w:tab w:val="right" w:leader="dot" w:pos="9350"/>
        </w:tabs>
        <w:rPr>
          <w:rFonts w:ascii="Calibri" w:hAnsi="Calibri"/>
          <w:noProof/>
          <w:sz w:val="22"/>
          <w:szCs w:val="22"/>
        </w:rPr>
      </w:pPr>
      <w:hyperlink w:anchor="_Toc320197164" w:history="1">
        <w:r w:rsidR="009943C6" w:rsidRPr="003851F8">
          <w:rPr>
            <w:rStyle w:val="Hyperlink"/>
            <w:noProof/>
          </w:rPr>
          <w:t>Adding an Allergy</w:t>
        </w:r>
        <w:r w:rsidR="009943C6">
          <w:rPr>
            <w:noProof/>
            <w:webHidden/>
          </w:rPr>
          <w:tab/>
        </w:r>
        <w:r w:rsidR="00914630">
          <w:rPr>
            <w:noProof/>
            <w:webHidden/>
          </w:rPr>
          <w:fldChar w:fldCharType="begin"/>
        </w:r>
        <w:r w:rsidR="009943C6">
          <w:rPr>
            <w:noProof/>
            <w:webHidden/>
          </w:rPr>
          <w:instrText xml:space="preserve"> PAGEREF _Toc320197164 \h </w:instrText>
        </w:r>
        <w:r w:rsidR="00914630">
          <w:rPr>
            <w:noProof/>
            <w:webHidden/>
          </w:rPr>
        </w:r>
        <w:r w:rsidR="00914630">
          <w:rPr>
            <w:noProof/>
            <w:webHidden/>
          </w:rPr>
          <w:fldChar w:fldCharType="separate"/>
        </w:r>
        <w:r w:rsidR="009F2D07">
          <w:rPr>
            <w:noProof/>
            <w:webHidden/>
          </w:rPr>
          <w:t>31</w:t>
        </w:r>
        <w:r w:rsidR="00914630">
          <w:rPr>
            <w:noProof/>
            <w:webHidden/>
          </w:rPr>
          <w:fldChar w:fldCharType="end"/>
        </w:r>
      </w:hyperlink>
    </w:p>
    <w:p w14:paraId="5765D7BA" w14:textId="77777777" w:rsidR="009943C6" w:rsidRDefault="00387539">
      <w:pPr>
        <w:pStyle w:val="TOC3"/>
        <w:tabs>
          <w:tab w:val="right" w:leader="dot" w:pos="9350"/>
        </w:tabs>
        <w:rPr>
          <w:rFonts w:ascii="Calibri" w:hAnsi="Calibri"/>
          <w:noProof/>
          <w:sz w:val="22"/>
          <w:szCs w:val="22"/>
        </w:rPr>
      </w:pPr>
      <w:hyperlink w:anchor="_Toc320197165" w:history="1">
        <w:r w:rsidR="009943C6" w:rsidRPr="003851F8">
          <w:rPr>
            <w:rStyle w:val="Hyperlink"/>
            <w:noProof/>
          </w:rPr>
          <w:t>Initiating a Social Work Consult for Advance Directives</w:t>
        </w:r>
        <w:r w:rsidR="009943C6">
          <w:rPr>
            <w:noProof/>
            <w:webHidden/>
          </w:rPr>
          <w:tab/>
        </w:r>
        <w:r w:rsidR="00914630">
          <w:rPr>
            <w:noProof/>
            <w:webHidden/>
          </w:rPr>
          <w:fldChar w:fldCharType="begin"/>
        </w:r>
        <w:r w:rsidR="009943C6">
          <w:rPr>
            <w:noProof/>
            <w:webHidden/>
          </w:rPr>
          <w:instrText xml:space="preserve"> PAGEREF _Toc320197165 \h </w:instrText>
        </w:r>
        <w:r w:rsidR="00914630">
          <w:rPr>
            <w:noProof/>
            <w:webHidden/>
          </w:rPr>
        </w:r>
        <w:r w:rsidR="00914630">
          <w:rPr>
            <w:noProof/>
            <w:webHidden/>
          </w:rPr>
          <w:fldChar w:fldCharType="separate"/>
        </w:r>
        <w:r w:rsidR="009F2D07">
          <w:rPr>
            <w:noProof/>
            <w:webHidden/>
          </w:rPr>
          <w:t>33</w:t>
        </w:r>
        <w:r w:rsidR="00914630">
          <w:rPr>
            <w:noProof/>
            <w:webHidden/>
          </w:rPr>
          <w:fldChar w:fldCharType="end"/>
        </w:r>
      </w:hyperlink>
    </w:p>
    <w:p w14:paraId="7911E471" w14:textId="77777777" w:rsidR="009943C6" w:rsidRDefault="00387539">
      <w:pPr>
        <w:pStyle w:val="TOC3"/>
        <w:tabs>
          <w:tab w:val="right" w:leader="dot" w:pos="9350"/>
        </w:tabs>
        <w:rPr>
          <w:rFonts w:ascii="Calibri" w:hAnsi="Calibri"/>
          <w:noProof/>
          <w:sz w:val="22"/>
          <w:szCs w:val="22"/>
        </w:rPr>
      </w:pPr>
      <w:hyperlink w:anchor="_Toc320197166" w:history="1">
        <w:r w:rsidR="009943C6" w:rsidRPr="003851F8">
          <w:rPr>
            <w:rStyle w:val="Hyperlink"/>
            <w:noProof/>
          </w:rPr>
          <w:t>Changing Emergency Contact Information</w:t>
        </w:r>
        <w:r w:rsidR="009943C6">
          <w:rPr>
            <w:noProof/>
            <w:webHidden/>
          </w:rPr>
          <w:tab/>
        </w:r>
        <w:r w:rsidR="00914630">
          <w:rPr>
            <w:noProof/>
            <w:webHidden/>
          </w:rPr>
          <w:fldChar w:fldCharType="begin"/>
        </w:r>
        <w:r w:rsidR="009943C6">
          <w:rPr>
            <w:noProof/>
            <w:webHidden/>
          </w:rPr>
          <w:instrText xml:space="preserve"> PAGEREF _Toc320197166 \h </w:instrText>
        </w:r>
        <w:r w:rsidR="00914630">
          <w:rPr>
            <w:noProof/>
            <w:webHidden/>
          </w:rPr>
        </w:r>
        <w:r w:rsidR="00914630">
          <w:rPr>
            <w:noProof/>
            <w:webHidden/>
          </w:rPr>
          <w:fldChar w:fldCharType="separate"/>
        </w:r>
        <w:r w:rsidR="009F2D07">
          <w:rPr>
            <w:noProof/>
            <w:webHidden/>
          </w:rPr>
          <w:t>35</w:t>
        </w:r>
        <w:r w:rsidR="00914630">
          <w:rPr>
            <w:noProof/>
            <w:webHidden/>
          </w:rPr>
          <w:fldChar w:fldCharType="end"/>
        </w:r>
      </w:hyperlink>
    </w:p>
    <w:p w14:paraId="3E75B624" w14:textId="77777777" w:rsidR="009943C6" w:rsidRDefault="00387539">
      <w:pPr>
        <w:pStyle w:val="TOC2"/>
        <w:tabs>
          <w:tab w:val="right" w:leader="dot" w:pos="9350"/>
        </w:tabs>
        <w:rPr>
          <w:rFonts w:ascii="Calibri" w:hAnsi="Calibri"/>
          <w:noProof/>
          <w:sz w:val="22"/>
          <w:szCs w:val="22"/>
        </w:rPr>
      </w:pPr>
      <w:hyperlink w:anchor="_Toc320197167" w:history="1">
        <w:r w:rsidR="009943C6" w:rsidRPr="003851F8">
          <w:rPr>
            <w:rStyle w:val="Hyperlink"/>
            <w:noProof/>
          </w:rPr>
          <w:t>Education (Educ)</w:t>
        </w:r>
        <w:r w:rsidR="009943C6">
          <w:rPr>
            <w:noProof/>
            <w:webHidden/>
          </w:rPr>
          <w:tab/>
        </w:r>
        <w:r w:rsidR="00914630">
          <w:rPr>
            <w:noProof/>
            <w:webHidden/>
          </w:rPr>
          <w:fldChar w:fldCharType="begin"/>
        </w:r>
        <w:r w:rsidR="009943C6">
          <w:rPr>
            <w:noProof/>
            <w:webHidden/>
          </w:rPr>
          <w:instrText xml:space="preserve"> PAGEREF _Toc320197167 \h </w:instrText>
        </w:r>
        <w:r w:rsidR="00914630">
          <w:rPr>
            <w:noProof/>
            <w:webHidden/>
          </w:rPr>
        </w:r>
        <w:r w:rsidR="00914630">
          <w:rPr>
            <w:noProof/>
            <w:webHidden/>
          </w:rPr>
          <w:fldChar w:fldCharType="separate"/>
        </w:r>
        <w:r w:rsidR="009F2D07">
          <w:rPr>
            <w:noProof/>
            <w:webHidden/>
          </w:rPr>
          <w:t>37</w:t>
        </w:r>
        <w:r w:rsidR="00914630">
          <w:rPr>
            <w:noProof/>
            <w:webHidden/>
          </w:rPr>
          <w:fldChar w:fldCharType="end"/>
        </w:r>
      </w:hyperlink>
    </w:p>
    <w:p w14:paraId="44D95CEB" w14:textId="77777777" w:rsidR="009943C6" w:rsidRDefault="00387539">
      <w:pPr>
        <w:pStyle w:val="TOC2"/>
        <w:tabs>
          <w:tab w:val="right" w:leader="dot" w:pos="9350"/>
        </w:tabs>
        <w:rPr>
          <w:rFonts w:ascii="Calibri" w:hAnsi="Calibri"/>
          <w:noProof/>
          <w:sz w:val="22"/>
          <w:szCs w:val="22"/>
        </w:rPr>
      </w:pPr>
      <w:hyperlink w:anchor="_Toc320197168" w:history="1">
        <w:r w:rsidR="009943C6" w:rsidRPr="003851F8">
          <w:rPr>
            <w:rStyle w:val="Hyperlink"/>
            <w:noProof/>
          </w:rPr>
          <w:t>Pain (Pain)</w:t>
        </w:r>
        <w:r w:rsidR="009943C6">
          <w:rPr>
            <w:noProof/>
            <w:webHidden/>
          </w:rPr>
          <w:tab/>
        </w:r>
        <w:r w:rsidR="00914630">
          <w:rPr>
            <w:noProof/>
            <w:webHidden/>
          </w:rPr>
          <w:fldChar w:fldCharType="begin"/>
        </w:r>
        <w:r w:rsidR="009943C6">
          <w:rPr>
            <w:noProof/>
            <w:webHidden/>
          </w:rPr>
          <w:instrText xml:space="preserve"> PAGEREF _Toc320197168 \h </w:instrText>
        </w:r>
        <w:r w:rsidR="00914630">
          <w:rPr>
            <w:noProof/>
            <w:webHidden/>
          </w:rPr>
        </w:r>
        <w:r w:rsidR="00914630">
          <w:rPr>
            <w:noProof/>
            <w:webHidden/>
          </w:rPr>
          <w:fldChar w:fldCharType="separate"/>
        </w:r>
        <w:r w:rsidR="009F2D07">
          <w:rPr>
            <w:noProof/>
            <w:webHidden/>
          </w:rPr>
          <w:t>39</w:t>
        </w:r>
        <w:r w:rsidR="00914630">
          <w:rPr>
            <w:noProof/>
            <w:webHidden/>
          </w:rPr>
          <w:fldChar w:fldCharType="end"/>
        </w:r>
      </w:hyperlink>
    </w:p>
    <w:p w14:paraId="61CE750B" w14:textId="77777777" w:rsidR="009943C6" w:rsidRDefault="00387539">
      <w:pPr>
        <w:pStyle w:val="TOC2"/>
        <w:tabs>
          <w:tab w:val="right" w:leader="dot" w:pos="9350"/>
        </w:tabs>
        <w:rPr>
          <w:rFonts w:ascii="Calibri" w:hAnsi="Calibri"/>
          <w:noProof/>
          <w:sz w:val="22"/>
          <w:szCs w:val="22"/>
        </w:rPr>
      </w:pPr>
      <w:hyperlink w:anchor="_Toc320197169" w:history="1">
        <w:r w:rsidR="009943C6" w:rsidRPr="003851F8">
          <w:rPr>
            <w:rStyle w:val="Hyperlink"/>
            <w:noProof/>
          </w:rPr>
          <w:t>IV (IV)</w:t>
        </w:r>
        <w:r w:rsidR="009943C6">
          <w:rPr>
            <w:noProof/>
            <w:webHidden/>
          </w:rPr>
          <w:tab/>
        </w:r>
        <w:r w:rsidR="00914630">
          <w:rPr>
            <w:noProof/>
            <w:webHidden/>
          </w:rPr>
          <w:fldChar w:fldCharType="begin"/>
        </w:r>
        <w:r w:rsidR="009943C6">
          <w:rPr>
            <w:noProof/>
            <w:webHidden/>
          </w:rPr>
          <w:instrText xml:space="preserve"> PAGEREF _Toc320197169 \h </w:instrText>
        </w:r>
        <w:r w:rsidR="00914630">
          <w:rPr>
            <w:noProof/>
            <w:webHidden/>
          </w:rPr>
        </w:r>
        <w:r w:rsidR="00914630">
          <w:rPr>
            <w:noProof/>
            <w:webHidden/>
          </w:rPr>
          <w:fldChar w:fldCharType="separate"/>
        </w:r>
        <w:r w:rsidR="009F2D07">
          <w:rPr>
            <w:noProof/>
            <w:webHidden/>
          </w:rPr>
          <w:t>47</w:t>
        </w:r>
        <w:r w:rsidR="00914630">
          <w:rPr>
            <w:noProof/>
            <w:webHidden/>
          </w:rPr>
          <w:fldChar w:fldCharType="end"/>
        </w:r>
      </w:hyperlink>
    </w:p>
    <w:p w14:paraId="486D0063" w14:textId="77777777" w:rsidR="009943C6" w:rsidRDefault="00387539">
      <w:pPr>
        <w:pStyle w:val="TOC3"/>
        <w:tabs>
          <w:tab w:val="right" w:leader="dot" w:pos="9350"/>
        </w:tabs>
        <w:rPr>
          <w:rFonts w:ascii="Calibri" w:hAnsi="Calibri"/>
          <w:noProof/>
          <w:sz w:val="22"/>
          <w:szCs w:val="22"/>
        </w:rPr>
      </w:pPr>
      <w:hyperlink w:anchor="_Toc320197170" w:history="1">
        <w:r w:rsidR="009943C6" w:rsidRPr="003851F8">
          <w:rPr>
            <w:rStyle w:val="Hyperlink"/>
            <w:noProof/>
          </w:rPr>
          <w:t>No IV/Vascular Access Devices</w:t>
        </w:r>
        <w:r w:rsidR="009943C6">
          <w:rPr>
            <w:noProof/>
            <w:webHidden/>
          </w:rPr>
          <w:tab/>
        </w:r>
        <w:r w:rsidR="00914630">
          <w:rPr>
            <w:noProof/>
            <w:webHidden/>
          </w:rPr>
          <w:fldChar w:fldCharType="begin"/>
        </w:r>
        <w:r w:rsidR="009943C6">
          <w:rPr>
            <w:noProof/>
            <w:webHidden/>
          </w:rPr>
          <w:instrText xml:space="preserve"> PAGEREF _Toc320197170 \h </w:instrText>
        </w:r>
        <w:r w:rsidR="00914630">
          <w:rPr>
            <w:noProof/>
            <w:webHidden/>
          </w:rPr>
        </w:r>
        <w:r w:rsidR="00914630">
          <w:rPr>
            <w:noProof/>
            <w:webHidden/>
          </w:rPr>
          <w:fldChar w:fldCharType="separate"/>
        </w:r>
        <w:r w:rsidR="009F2D07">
          <w:rPr>
            <w:noProof/>
            <w:webHidden/>
          </w:rPr>
          <w:t>47</w:t>
        </w:r>
        <w:r w:rsidR="00914630">
          <w:rPr>
            <w:noProof/>
            <w:webHidden/>
          </w:rPr>
          <w:fldChar w:fldCharType="end"/>
        </w:r>
      </w:hyperlink>
    </w:p>
    <w:p w14:paraId="18B4A431" w14:textId="77777777" w:rsidR="009943C6" w:rsidRDefault="00387539">
      <w:pPr>
        <w:pStyle w:val="TOC3"/>
        <w:tabs>
          <w:tab w:val="right" w:leader="dot" w:pos="9350"/>
        </w:tabs>
        <w:rPr>
          <w:rFonts w:ascii="Calibri" w:hAnsi="Calibri"/>
          <w:noProof/>
          <w:sz w:val="22"/>
          <w:szCs w:val="22"/>
        </w:rPr>
      </w:pPr>
      <w:hyperlink w:anchor="_Toc320197171" w:history="1">
        <w:r w:rsidR="009943C6" w:rsidRPr="003851F8">
          <w:rPr>
            <w:rStyle w:val="Hyperlink"/>
            <w:noProof/>
          </w:rPr>
          <w:t>Peripheral Lines - IV Periph</w:t>
        </w:r>
        <w:r w:rsidR="009943C6">
          <w:rPr>
            <w:noProof/>
            <w:webHidden/>
          </w:rPr>
          <w:tab/>
        </w:r>
        <w:r w:rsidR="00914630">
          <w:rPr>
            <w:noProof/>
            <w:webHidden/>
          </w:rPr>
          <w:fldChar w:fldCharType="begin"/>
        </w:r>
        <w:r w:rsidR="009943C6">
          <w:rPr>
            <w:noProof/>
            <w:webHidden/>
          </w:rPr>
          <w:instrText xml:space="preserve"> PAGEREF _Toc320197171 \h </w:instrText>
        </w:r>
        <w:r w:rsidR="00914630">
          <w:rPr>
            <w:noProof/>
            <w:webHidden/>
          </w:rPr>
        </w:r>
        <w:r w:rsidR="00914630">
          <w:rPr>
            <w:noProof/>
            <w:webHidden/>
          </w:rPr>
          <w:fldChar w:fldCharType="separate"/>
        </w:r>
        <w:r w:rsidR="009F2D07">
          <w:rPr>
            <w:noProof/>
            <w:webHidden/>
          </w:rPr>
          <w:t>48</w:t>
        </w:r>
        <w:r w:rsidR="00914630">
          <w:rPr>
            <w:noProof/>
            <w:webHidden/>
          </w:rPr>
          <w:fldChar w:fldCharType="end"/>
        </w:r>
      </w:hyperlink>
    </w:p>
    <w:p w14:paraId="650BB78D" w14:textId="77777777" w:rsidR="009943C6" w:rsidRDefault="00387539">
      <w:pPr>
        <w:pStyle w:val="TOC4"/>
        <w:tabs>
          <w:tab w:val="right" w:leader="dot" w:pos="9350"/>
        </w:tabs>
        <w:rPr>
          <w:rFonts w:ascii="Calibri" w:hAnsi="Calibri"/>
          <w:noProof/>
          <w:sz w:val="22"/>
          <w:szCs w:val="22"/>
        </w:rPr>
      </w:pPr>
      <w:hyperlink w:anchor="_Toc320197172" w:history="1">
        <w:r w:rsidR="009943C6" w:rsidRPr="003851F8">
          <w:rPr>
            <w:rStyle w:val="Hyperlink"/>
            <w:noProof/>
          </w:rPr>
          <w:t>Existing IV Lines</w:t>
        </w:r>
        <w:r w:rsidR="009943C6">
          <w:rPr>
            <w:noProof/>
            <w:webHidden/>
          </w:rPr>
          <w:tab/>
        </w:r>
        <w:r w:rsidR="00914630">
          <w:rPr>
            <w:noProof/>
            <w:webHidden/>
          </w:rPr>
          <w:fldChar w:fldCharType="begin"/>
        </w:r>
        <w:r w:rsidR="009943C6">
          <w:rPr>
            <w:noProof/>
            <w:webHidden/>
          </w:rPr>
          <w:instrText xml:space="preserve"> PAGEREF _Toc320197172 \h </w:instrText>
        </w:r>
        <w:r w:rsidR="00914630">
          <w:rPr>
            <w:noProof/>
            <w:webHidden/>
          </w:rPr>
        </w:r>
        <w:r w:rsidR="00914630">
          <w:rPr>
            <w:noProof/>
            <w:webHidden/>
          </w:rPr>
          <w:fldChar w:fldCharType="separate"/>
        </w:r>
        <w:r w:rsidR="009F2D07">
          <w:rPr>
            <w:noProof/>
            <w:webHidden/>
          </w:rPr>
          <w:t>48</w:t>
        </w:r>
        <w:r w:rsidR="00914630">
          <w:rPr>
            <w:noProof/>
            <w:webHidden/>
          </w:rPr>
          <w:fldChar w:fldCharType="end"/>
        </w:r>
      </w:hyperlink>
    </w:p>
    <w:p w14:paraId="0D8D8E91" w14:textId="77777777" w:rsidR="009943C6" w:rsidRDefault="00387539">
      <w:pPr>
        <w:pStyle w:val="TOC4"/>
        <w:tabs>
          <w:tab w:val="right" w:leader="dot" w:pos="9350"/>
        </w:tabs>
        <w:rPr>
          <w:rFonts w:ascii="Calibri" w:hAnsi="Calibri"/>
          <w:noProof/>
          <w:sz w:val="22"/>
          <w:szCs w:val="22"/>
        </w:rPr>
      </w:pPr>
      <w:hyperlink w:anchor="_Toc320197173" w:history="1">
        <w:r w:rsidR="009943C6" w:rsidRPr="003851F8">
          <w:rPr>
            <w:rStyle w:val="Hyperlink"/>
            <w:noProof/>
          </w:rPr>
          <w:t>New IV Lines</w:t>
        </w:r>
        <w:r w:rsidR="009943C6">
          <w:rPr>
            <w:noProof/>
            <w:webHidden/>
          </w:rPr>
          <w:tab/>
        </w:r>
        <w:r w:rsidR="00914630">
          <w:rPr>
            <w:noProof/>
            <w:webHidden/>
          </w:rPr>
          <w:fldChar w:fldCharType="begin"/>
        </w:r>
        <w:r w:rsidR="009943C6">
          <w:rPr>
            <w:noProof/>
            <w:webHidden/>
          </w:rPr>
          <w:instrText xml:space="preserve"> PAGEREF _Toc320197173 \h </w:instrText>
        </w:r>
        <w:r w:rsidR="00914630">
          <w:rPr>
            <w:noProof/>
            <w:webHidden/>
          </w:rPr>
        </w:r>
        <w:r w:rsidR="00914630">
          <w:rPr>
            <w:noProof/>
            <w:webHidden/>
          </w:rPr>
          <w:fldChar w:fldCharType="separate"/>
        </w:r>
        <w:r w:rsidR="009F2D07">
          <w:rPr>
            <w:noProof/>
            <w:webHidden/>
          </w:rPr>
          <w:t>50</w:t>
        </w:r>
        <w:r w:rsidR="00914630">
          <w:rPr>
            <w:noProof/>
            <w:webHidden/>
          </w:rPr>
          <w:fldChar w:fldCharType="end"/>
        </w:r>
      </w:hyperlink>
    </w:p>
    <w:p w14:paraId="0AA30B33" w14:textId="77777777" w:rsidR="009943C6" w:rsidRDefault="00387539">
      <w:pPr>
        <w:pStyle w:val="TOC3"/>
        <w:tabs>
          <w:tab w:val="right" w:leader="dot" w:pos="9350"/>
        </w:tabs>
        <w:rPr>
          <w:rFonts w:ascii="Calibri" w:hAnsi="Calibri"/>
          <w:noProof/>
          <w:sz w:val="22"/>
          <w:szCs w:val="22"/>
        </w:rPr>
      </w:pPr>
      <w:hyperlink w:anchor="_Toc320197174" w:history="1">
        <w:r w:rsidR="009943C6" w:rsidRPr="003851F8">
          <w:rPr>
            <w:rStyle w:val="Hyperlink"/>
            <w:noProof/>
          </w:rPr>
          <w:t>Central IV Lines – IV Central</w:t>
        </w:r>
        <w:r w:rsidR="009943C6">
          <w:rPr>
            <w:noProof/>
            <w:webHidden/>
          </w:rPr>
          <w:tab/>
        </w:r>
        <w:r w:rsidR="00914630">
          <w:rPr>
            <w:noProof/>
            <w:webHidden/>
          </w:rPr>
          <w:fldChar w:fldCharType="begin"/>
        </w:r>
        <w:r w:rsidR="009943C6">
          <w:rPr>
            <w:noProof/>
            <w:webHidden/>
          </w:rPr>
          <w:instrText xml:space="preserve"> PAGEREF _Toc320197174 \h </w:instrText>
        </w:r>
        <w:r w:rsidR="00914630">
          <w:rPr>
            <w:noProof/>
            <w:webHidden/>
          </w:rPr>
        </w:r>
        <w:r w:rsidR="00914630">
          <w:rPr>
            <w:noProof/>
            <w:webHidden/>
          </w:rPr>
          <w:fldChar w:fldCharType="separate"/>
        </w:r>
        <w:r w:rsidR="009F2D07">
          <w:rPr>
            <w:noProof/>
            <w:webHidden/>
          </w:rPr>
          <w:t>52</w:t>
        </w:r>
        <w:r w:rsidR="00914630">
          <w:rPr>
            <w:noProof/>
            <w:webHidden/>
          </w:rPr>
          <w:fldChar w:fldCharType="end"/>
        </w:r>
      </w:hyperlink>
    </w:p>
    <w:p w14:paraId="2BF151AF" w14:textId="77777777" w:rsidR="009943C6" w:rsidRDefault="00387539">
      <w:pPr>
        <w:pStyle w:val="TOC3"/>
        <w:tabs>
          <w:tab w:val="right" w:leader="dot" w:pos="9350"/>
        </w:tabs>
        <w:rPr>
          <w:rFonts w:ascii="Calibri" w:hAnsi="Calibri"/>
          <w:noProof/>
          <w:sz w:val="22"/>
          <w:szCs w:val="22"/>
        </w:rPr>
      </w:pPr>
      <w:hyperlink w:anchor="_Toc320197175" w:history="1">
        <w:r w:rsidR="009943C6" w:rsidRPr="003851F8">
          <w:rPr>
            <w:rStyle w:val="Hyperlink"/>
            <w:noProof/>
          </w:rPr>
          <w:t>Dialysis Ports - IV Dialysis</w:t>
        </w:r>
        <w:r w:rsidR="009943C6">
          <w:rPr>
            <w:noProof/>
            <w:webHidden/>
          </w:rPr>
          <w:tab/>
        </w:r>
        <w:r w:rsidR="00914630">
          <w:rPr>
            <w:noProof/>
            <w:webHidden/>
          </w:rPr>
          <w:fldChar w:fldCharType="begin"/>
        </w:r>
        <w:r w:rsidR="009943C6">
          <w:rPr>
            <w:noProof/>
            <w:webHidden/>
          </w:rPr>
          <w:instrText xml:space="preserve"> PAGEREF _Toc320197175 \h </w:instrText>
        </w:r>
        <w:r w:rsidR="00914630">
          <w:rPr>
            <w:noProof/>
            <w:webHidden/>
          </w:rPr>
        </w:r>
        <w:r w:rsidR="00914630">
          <w:rPr>
            <w:noProof/>
            <w:webHidden/>
          </w:rPr>
          <w:fldChar w:fldCharType="separate"/>
        </w:r>
        <w:r w:rsidR="009F2D07">
          <w:rPr>
            <w:noProof/>
            <w:webHidden/>
          </w:rPr>
          <w:t>54</w:t>
        </w:r>
        <w:r w:rsidR="00914630">
          <w:rPr>
            <w:noProof/>
            <w:webHidden/>
          </w:rPr>
          <w:fldChar w:fldCharType="end"/>
        </w:r>
      </w:hyperlink>
    </w:p>
    <w:p w14:paraId="63D77C37" w14:textId="77777777" w:rsidR="009943C6" w:rsidRDefault="00387539">
      <w:pPr>
        <w:pStyle w:val="TOC3"/>
        <w:tabs>
          <w:tab w:val="right" w:leader="dot" w:pos="9350"/>
        </w:tabs>
        <w:rPr>
          <w:rFonts w:ascii="Calibri" w:hAnsi="Calibri"/>
          <w:noProof/>
          <w:sz w:val="22"/>
          <w:szCs w:val="22"/>
        </w:rPr>
      </w:pPr>
      <w:hyperlink w:anchor="_Toc320197176" w:history="1">
        <w:r w:rsidR="009943C6" w:rsidRPr="003851F8">
          <w:rPr>
            <w:rStyle w:val="Hyperlink"/>
            <w:noProof/>
          </w:rPr>
          <w:t>General Observations/Comments – IV Comments</w:t>
        </w:r>
        <w:r w:rsidR="009943C6">
          <w:rPr>
            <w:noProof/>
            <w:webHidden/>
          </w:rPr>
          <w:tab/>
        </w:r>
        <w:r w:rsidR="00914630">
          <w:rPr>
            <w:noProof/>
            <w:webHidden/>
          </w:rPr>
          <w:fldChar w:fldCharType="begin"/>
        </w:r>
        <w:r w:rsidR="009943C6">
          <w:rPr>
            <w:noProof/>
            <w:webHidden/>
          </w:rPr>
          <w:instrText xml:space="preserve"> PAGEREF _Toc320197176 \h </w:instrText>
        </w:r>
        <w:r w:rsidR="00914630">
          <w:rPr>
            <w:noProof/>
            <w:webHidden/>
          </w:rPr>
        </w:r>
        <w:r w:rsidR="00914630">
          <w:rPr>
            <w:noProof/>
            <w:webHidden/>
          </w:rPr>
          <w:fldChar w:fldCharType="separate"/>
        </w:r>
        <w:r w:rsidR="009F2D07">
          <w:rPr>
            <w:noProof/>
            <w:webHidden/>
          </w:rPr>
          <w:t>56</w:t>
        </w:r>
        <w:r w:rsidR="00914630">
          <w:rPr>
            <w:noProof/>
            <w:webHidden/>
          </w:rPr>
          <w:fldChar w:fldCharType="end"/>
        </w:r>
      </w:hyperlink>
    </w:p>
    <w:p w14:paraId="5CC53B6C" w14:textId="77777777" w:rsidR="009943C6" w:rsidRDefault="00387539">
      <w:pPr>
        <w:pStyle w:val="TOC3"/>
        <w:tabs>
          <w:tab w:val="right" w:leader="dot" w:pos="9350"/>
        </w:tabs>
        <w:rPr>
          <w:rFonts w:ascii="Calibri" w:hAnsi="Calibri"/>
          <w:noProof/>
          <w:sz w:val="22"/>
          <w:szCs w:val="22"/>
        </w:rPr>
      </w:pPr>
      <w:hyperlink w:anchor="_Toc320197177" w:history="1">
        <w:r w:rsidR="009943C6" w:rsidRPr="003851F8">
          <w:rPr>
            <w:rStyle w:val="Hyperlink"/>
            <w:noProof/>
          </w:rPr>
          <w:t>Care Plan - IV CP</w:t>
        </w:r>
        <w:r w:rsidR="009943C6">
          <w:rPr>
            <w:noProof/>
            <w:webHidden/>
          </w:rPr>
          <w:tab/>
        </w:r>
        <w:r w:rsidR="00914630">
          <w:rPr>
            <w:noProof/>
            <w:webHidden/>
          </w:rPr>
          <w:fldChar w:fldCharType="begin"/>
        </w:r>
        <w:r w:rsidR="009943C6">
          <w:rPr>
            <w:noProof/>
            <w:webHidden/>
          </w:rPr>
          <w:instrText xml:space="preserve"> PAGEREF _Toc320197177 \h </w:instrText>
        </w:r>
        <w:r w:rsidR="00914630">
          <w:rPr>
            <w:noProof/>
            <w:webHidden/>
          </w:rPr>
        </w:r>
        <w:r w:rsidR="00914630">
          <w:rPr>
            <w:noProof/>
            <w:webHidden/>
          </w:rPr>
          <w:fldChar w:fldCharType="separate"/>
        </w:r>
        <w:r w:rsidR="009F2D07">
          <w:rPr>
            <w:noProof/>
            <w:webHidden/>
          </w:rPr>
          <w:t>57</w:t>
        </w:r>
        <w:r w:rsidR="00914630">
          <w:rPr>
            <w:noProof/>
            <w:webHidden/>
          </w:rPr>
          <w:fldChar w:fldCharType="end"/>
        </w:r>
      </w:hyperlink>
    </w:p>
    <w:p w14:paraId="1585783A" w14:textId="77777777" w:rsidR="009943C6" w:rsidRDefault="00387539">
      <w:pPr>
        <w:pStyle w:val="TOC2"/>
        <w:tabs>
          <w:tab w:val="right" w:leader="dot" w:pos="9350"/>
        </w:tabs>
        <w:rPr>
          <w:rFonts w:ascii="Calibri" w:hAnsi="Calibri"/>
          <w:noProof/>
          <w:sz w:val="22"/>
          <w:szCs w:val="22"/>
        </w:rPr>
      </w:pPr>
      <w:hyperlink w:anchor="_Toc320197178" w:history="1">
        <w:r w:rsidR="009943C6" w:rsidRPr="003851F8">
          <w:rPr>
            <w:rStyle w:val="Hyperlink"/>
            <w:noProof/>
          </w:rPr>
          <w:t>Respiratory (Resp)</w:t>
        </w:r>
        <w:r w:rsidR="009943C6">
          <w:rPr>
            <w:noProof/>
            <w:webHidden/>
          </w:rPr>
          <w:tab/>
        </w:r>
        <w:r w:rsidR="00914630">
          <w:rPr>
            <w:noProof/>
            <w:webHidden/>
          </w:rPr>
          <w:fldChar w:fldCharType="begin"/>
        </w:r>
        <w:r w:rsidR="009943C6">
          <w:rPr>
            <w:noProof/>
            <w:webHidden/>
          </w:rPr>
          <w:instrText xml:space="preserve"> PAGEREF _Toc320197178 \h </w:instrText>
        </w:r>
        <w:r w:rsidR="00914630">
          <w:rPr>
            <w:noProof/>
            <w:webHidden/>
          </w:rPr>
        </w:r>
        <w:r w:rsidR="00914630">
          <w:rPr>
            <w:noProof/>
            <w:webHidden/>
          </w:rPr>
          <w:fldChar w:fldCharType="separate"/>
        </w:r>
        <w:r w:rsidR="009F2D07">
          <w:rPr>
            <w:noProof/>
            <w:webHidden/>
          </w:rPr>
          <w:t>58</w:t>
        </w:r>
        <w:r w:rsidR="00914630">
          <w:rPr>
            <w:noProof/>
            <w:webHidden/>
          </w:rPr>
          <w:fldChar w:fldCharType="end"/>
        </w:r>
      </w:hyperlink>
    </w:p>
    <w:p w14:paraId="3C620251" w14:textId="77777777" w:rsidR="009943C6" w:rsidRDefault="00387539">
      <w:pPr>
        <w:pStyle w:val="TOC2"/>
        <w:tabs>
          <w:tab w:val="right" w:leader="dot" w:pos="9350"/>
        </w:tabs>
        <w:rPr>
          <w:rFonts w:ascii="Calibri" w:hAnsi="Calibri"/>
          <w:noProof/>
          <w:sz w:val="22"/>
          <w:szCs w:val="22"/>
        </w:rPr>
      </w:pPr>
      <w:hyperlink w:anchor="_Toc320197179" w:history="1">
        <w:r w:rsidR="009943C6" w:rsidRPr="003851F8">
          <w:rPr>
            <w:rStyle w:val="Hyperlink"/>
            <w:noProof/>
          </w:rPr>
          <w:t>Cardiovascular (CV)</w:t>
        </w:r>
        <w:r w:rsidR="009943C6">
          <w:rPr>
            <w:noProof/>
            <w:webHidden/>
          </w:rPr>
          <w:tab/>
        </w:r>
        <w:r w:rsidR="00914630">
          <w:rPr>
            <w:noProof/>
            <w:webHidden/>
          </w:rPr>
          <w:fldChar w:fldCharType="begin"/>
        </w:r>
        <w:r w:rsidR="009943C6">
          <w:rPr>
            <w:noProof/>
            <w:webHidden/>
          </w:rPr>
          <w:instrText xml:space="preserve"> PAGEREF _Toc320197179 \h </w:instrText>
        </w:r>
        <w:r w:rsidR="00914630">
          <w:rPr>
            <w:noProof/>
            <w:webHidden/>
          </w:rPr>
        </w:r>
        <w:r w:rsidR="00914630">
          <w:rPr>
            <w:noProof/>
            <w:webHidden/>
          </w:rPr>
          <w:fldChar w:fldCharType="separate"/>
        </w:r>
        <w:r w:rsidR="009F2D07">
          <w:rPr>
            <w:noProof/>
            <w:webHidden/>
          </w:rPr>
          <w:t>63</w:t>
        </w:r>
        <w:r w:rsidR="00914630">
          <w:rPr>
            <w:noProof/>
            <w:webHidden/>
          </w:rPr>
          <w:fldChar w:fldCharType="end"/>
        </w:r>
      </w:hyperlink>
    </w:p>
    <w:p w14:paraId="16FFAE93" w14:textId="77777777" w:rsidR="009943C6" w:rsidRDefault="00387539">
      <w:pPr>
        <w:pStyle w:val="TOC2"/>
        <w:tabs>
          <w:tab w:val="right" w:leader="dot" w:pos="9350"/>
        </w:tabs>
        <w:rPr>
          <w:rFonts w:ascii="Calibri" w:hAnsi="Calibri"/>
          <w:noProof/>
          <w:sz w:val="22"/>
          <w:szCs w:val="22"/>
        </w:rPr>
      </w:pPr>
      <w:hyperlink w:anchor="_Toc320197180" w:history="1">
        <w:r w:rsidR="009943C6" w:rsidRPr="003851F8">
          <w:rPr>
            <w:rStyle w:val="Hyperlink"/>
            <w:noProof/>
          </w:rPr>
          <w:t>Neurology (Neuro)</w:t>
        </w:r>
        <w:r w:rsidR="009943C6">
          <w:rPr>
            <w:noProof/>
            <w:webHidden/>
          </w:rPr>
          <w:tab/>
        </w:r>
        <w:r w:rsidR="00914630">
          <w:rPr>
            <w:noProof/>
            <w:webHidden/>
          </w:rPr>
          <w:fldChar w:fldCharType="begin"/>
        </w:r>
        <w:r w:rsidR="009943C6">
          <w:rPr>
            <w:noProof/>
            <w:webHidden/>
          </w:rPr>
          <w:instrText xml:space="preserve"> PAGEREF _Toc320197180 \h </w:instrText>
        </w:r>
        <w:r w:rsidR="00914630">
          <w:rPr>
            <w:noProof/>
            <w:webHidden/>
          </w:rPr>
        </w:r>
        <w:r w:rsidR="00914630">
          <w:rPr>
            <w:noProof/>
            <w:webHidden/>
          </w:rPr>
          <w:fldChar w:fldCharType="separate"/>
        </w:r>
        <w:r w:rsidR="009F2D07">
          <w:rPr>
            <w:noProof/>
            <w:webHidden/>
          </w:rPr>
          <w:t>66</w:t>
        </w:r>
        <w:r w:rsidR="00914630">
          <w:rPr>
            <w:noProof/>
            <w:webHidden/>
          </w:rPr>
          <w:fldChar w:fldCharType="end"/>
        </w:r>
      </w:hyperlink>
    </w:p>
    <w:p w14:paraId="69D90C60" w14:textId="77777777" w:rsidR="009943C6" w:rsidRDefault="00387539">
      <w:pPr>
        <w:pStyle w:val="TOC2"/>
        <w:tabs>
          <w:tab w:val="right" w:leader="dot" w:pos="9350"/>
        </w:tabs>
        <w:rPr>
          <w:rFonts w:ascii="Calibri" w:hAnsi="Calibri"/>
          <w:noProof/>
          <w:sz w:val="22"/>
          <w:szCs w:val="22"/>
        </w:rPr>
      </w:pPr>
      <w:hyperlink w:anchor="_Toc320197181" w:history="1">
        <w:r w:rsidR="009943C6" w:rsidRPr="003851F8">
          <w:rPr>
            <w:rStyle w:val="Hyperlink"/>
            <w:noProof/>
          </w:rPr>
          <w:t>Gastrointestinal (GI)</w:t>
        </w:r>
        <w:r w:rsidR="009943C6">
          <w:rPr>
            <w:noProof/>
            <w:webHidden/>
          </w:rPr>
          <w:tab/>
        </w:r>
        <w:r w:rsidR="00914630">
          <w:rPr>
            <w:noProof/>
            <w:webHidden/>
          </w:rPr>
          <w:fldChar w:fldCharType="begin"/>
        </w:r>
        <w:r w:rsidR="009943C6">
          <w:rPr>
            <w:noProof/>
            <w:webHidden/>
          </w:rPr>
          <w:instrText xml:space="preserve"> PAGEREF _Toc320197181 \h </w:instrText>
        </w:r>
        <w:r w:rsidR="00914630">
          <w:rPr>
            <w:noProof/>
            <w:webHidden/>
          </w:rPr>
        </w:r>
        <w:r w:rsidR="00914630">
          <w:rPr>
            <w:noProof/>
            <w:webHidden/>
          </w:rPr>
          <w:fldChar w:fldCharType="separate"/>
        </w:r>
        <w:r w:rsidR="009F2D07">
          <w:rPr>
            <w:noProof/>
            <w:webHidden/>
          </w:rPr>
          <w:t>69</w:t>
        </w:r>
        <w:r w:rsidR="00914630">
          <w:rPr>
            <w:noProof/>
            <w:webHidden/>
          </w:rPr>
          <w:fldChar w:fldCharType="end"/>
        </w:r>
      </w:hyperlink>
    </w:p>
    <w:p w14:paraId="46BCA9F3" w14:textId="77777777" w:rsidR="009943C6" w:rsidRDefault="00387539">
      <w:pPr>
        <w:pStyle w:val="TOC2"/>
        <w:tabs>
          <w:tab w:val="right" w:leader="dot" w:pos="9350"/>
        </w:tabs>
        <w:rPr>
          <w:rFonts w:ascii="Calibri" w:hAnsi="Calibri"/>
          <w:noProof/>
          <w:sz w:val="22"/>
          <w:szCs w:val="22"/>
        </w:rPr>
      </w:pPr>
      <w:hyperlink w:anchor="_Toc320197182" w:history="1">
        <w:r w:rsidR="009943C6" w:rsidRPr="003851F8">
          <w:rPr>
            <w:rStyle w:val="Hyperlink"/>
            <w:noProof/>
          </w:rPr>
          <w:t>Genitourinary (GU)</w:t>
        </w:r>
        <w:r w:rsidR="009943C6">
          <w:rPr>
            <w:noProof/>
            <w:webHidden/>
          </w:rPr>
          <w:tab/>
        </w:r>
        <w:r w:rsidR="00914630">
          <w:rPr>
            <w:noProof/>
            <w:webHidden/>
          </w:rPr>
          <w:fldChar w:fldCharType="begin"/>
        </w:r>
        <w:r w:rsidR="009943C6">
          <w:rPr>
            <w:noProof/>
            <w:webHidden/>
          </w:rPr>
          <w:instrText xml:space="preserve"> PAGEREF _Toc320197182 \h </w:instrText>
        </w:r>
        <w:r w:rsidR="00914630">
          <w:rPr>
            <w:noProof/>
            <w:webHidden/>
          </w:rPr>
        </w:r>
        <w:r w:rsidR="00914630">
          <w:rPr>
            <w:noProof/>
            <w:webHidden/>
          </w:rPr>
          <w:fldChar w:fldCharType="separate"/>
        </w:r>
        <w:r w:rsidR="009F2D07">
          <w:rPr>
            <w:noProof/>
            <w:webHidden/>
          </w:rPr>
          <w:t>75</w:t>
        </w:r>
        <w:r w:rsidR="00914630">
          <w:rPr>
            <w:noProof/>
            <w:webHidden/>
          </w:rPr>
          <w:fldChar w:fldCharType="end"/>
        </w:r>
      </w:hyperlink>
    </w:p>
    <w:p w14:paraId="4ED09868" w14:textId="77777777" w:rsidR="009943C6" w:rsidRDefault="00387539">
      <w:pPr>
        <w:pStyle w:val="TOC3"/>
        <w:tabs>
          <w:tab w:val="right" w:leader="dot" w:pos="9350"/>
        </w:tabs>
        <w:rPr>
          <w:rFonts w:ascii="Calibri" w:hAnsi="Calibri"/>
          <w:noProof/>
          <w:sz w:val="22"/>
          <w:szCs w:val="22"/>
        </w:rPr>
      </w:pPr>
      <w:hyperlink w:anchor="_Toc320197183" w:history="1">
        <w:r w:rsidR="009943C6" w:rsidRPr="003851F8">
          <w:rPr>
            <w:rStyle w:val="Hyperlink"/>
            <w:noProof/>
          </w:rPr>
          <w:t>Indwelling Catheter</w:t>
        </w:r>
        <w:r w:rsidR="009943C6">
          <w:rPr>
            <w:noProof/>
            <w:webHidden/>
          </w:rPr>
          <w:tab/>
        </w:r>
        <w:r w:rsidR="00914630">
          <w:rPr>
            <w:noProof/>
            <w:webHidden/>
          </w:rPr>
          <w:fldChar w:fldCharType="begin"/>
        </w:r>
        <w:r w:rsidR="009943C6">
          <w:rPr>
            <w:noProof/>
            <w:webHidden/>
          </w:rPr>
          <w:instrText xml:space="preserve"> PAGEREF _Toc320197183 \h </w:instrText>
        </w:r>
        <w:r w:rsidR="00914630">
          <w:rPr>
            <w:noProof/>
            <w:webHidden/>
          </w:rPr>
        </w:r>
        <w:r w:rsidR="00914630">
          <w:rPr>
            <w:noProof/>
            <w:webHidden/>
          </w:rPr>
          <w:fldChar w:fldCharType="separate"/>
        </w:r>
        <w:r w:rsidR="009F2D07">
          <w:rPr>
            <w:noProof/>
            <w:webHidden/>
          </w:rPr>
          <w:t>78</w:t>
        </w:r>
        <w:r w:rsidR="00914630">
          <w:rPr>
            <w:noProof/>
            <w:webHidden/>
          </w:rPr>
          <w:fldChar w:fldCharType="end"/>
        </w:r>
      </w:hyperlink>
    </w:p>
    <w:p w14:paraId="3373B269" w14:textId="77777777" w:rsidR="009943C6" w:rsidRDefault="00387539">
      <w:pPr>
        <w:pStyle w:val="TOC2"/>
        <w:tabs>
          <w:tab w:val="right" w:leader="dot" w:pos="9350"/>
        </w:tabs>
        <w:rPr>
          <w:rFonts w:ascii="Calibri" w:hAnsi="Calibri"/>
          <w:noProof/>
          <w:sz w:val="22"/>
          <w:szCs w:val="22"/>
        </w:rPr>
      </w:pPr>
      <w:hyperlink w:anchor="_Toc320197184" w:history="1">
        <w:r w:rsidR="009943C6" w:rsidRPr="003851F8">
          <w:rPr>
            <w:rStyle w:val="Hyperlink"/>
            <w:noProof/>
          </w:rPr>
          <w:t>Musculoskeletal (M/S)</w:t>
        </w:r>
        <w:r w:rsidR="009943C6">
          <w:rPr>
            <w:noProof/>
            <w:webHidden/>
          </w:rPr>
          <w:tab/>
        </w:r>
        <w:r w:rsidR="00914630">
          <w:rPr>
            <w:noProof/>
            <w:webHidden/>
          </w:rPr>
          <w:fldChar w:fldCharType="begin"/>
        </w:r>
        <w:r w:rsidR="009943C6">
          <w:rPr>
            <w:noProof/>
            <w:webHidden/>
          </w:rPr>
          <w:instrText xml:space="preserve"> PAGEREF _Toc320197184 \h </w:instrText>
        </w:r>
        <w:r w:rsidR="00914630">
          <w:rPr>
            <w:noProof/>
            <w:webHidden/>
          </w:rPr>
        </w:r>
        <w:r w:rsidR="00914630">
          <w:rPr>
            <w:noProof/>
            <w:webHidden/>
          </w:rPr>
          <w:fldChar w:fldCharType="separate"/>
        </w:r>
        <w:r w:rsidR="009F2D07">
          <w:rPr>
            <w:noProof/>
            <w:webHidden/>
          </w:rPr>
          <w:t>80</w:t>
        </w:r>
        <w:r w:rsidR="00914630">
          <w:rPr>
            <w:noProof/>
            <w:webHidden/>
          </w:rPr>
          <w:fldChar w:fldCharType="end"/>
        </w:r>
      </w:hyperlink>
    </w:p>
    <w:p w14:paraId="78903DCF" w14:textId="77777777" w:rsidR="009943C6" w:rsidRDefault="00387539">
      <w:pPr>
        <w:pStyle w:val="TOC2"/>
        <w:tabs>
          <w:tab w:val="right" w:leader="dot" w:pos="9350"/>
        </w:tabs>
        <w:rPr>
          <w:rFonts w:ascii="Calibri" w:hAnsi="Calibri"/>
          <w:noProof/>
          <w:sz w:val="22"/>
          <w:szCs w:val="22"/>
        </w:rPr>
      </w:pPr>
      <w:hyperlink w:anchor="_Toc320197185" w:history="1">
        <w:r w:rsidR="009943C6" w:rsidRPr="003851F8">
          <w:rPr>
            <w:rStyle w:val="Hyperlink"/>
            <w:noProof/>
          </w:rPr>
          <w:t>Skin (Skin)</w:t>
        </w:r>
        <w:r w:rsidR="009943C6">
          <w:rPr>
            <w:noProof/>
            <w:webHidden/>
          </w:rPr>
          <w:tab/>
        </w:r>
        <w:r w:rsidR="00914630">
          <w:rPr>
            <w:noProof/>
            <w:webHidden/>
          </w:rPr>
          <w:fldChar w:fldCharType="begin"/>
        </w:r>
        <w:r w:rsidR="009943C6">
          <w:rPr>
            <w:noProof/>
            <w:webHidden/>
          </w:rPr>
          <w:instrText xml:space="preserve"> PAGEREF _Toc320197185 \h </w:instrText>
        </w:r>
        <w:r w:rsidR="00914630">
          <w:rPr>
            <w:noProof/>
            <w:webHidden/>
          </w:rPr>
        </w:r>
        <w:r w:rsidR="00914630">
          <w:rPr>
            <w:noProof/>
            <w:webHidden/>
          </w:rPr>
          <w:fldChar w:fldCharType="separate"/>
        </w:r>
        <w:r w:rsidR="009F2D07">
          <w:rPr>
            <w:noProof/>
            <w:webHidden/>
          </w:rPr>
          <w:t>84</w:t>
        </w:r>
        <w:r w:rsidR="00914630">
          <w:rPr>
            <w:noProof/>
            <w:webHidden/>
          </w:rPr>
          <w:fldChar w:fldCharType="end"/>
        </w:r>
      </w:hyperlink>
    </w:p>
    <w:p w14:paraId="50A01BF8" w14:textId="77777777" w:rsidR="009943C6" w:rsidRDefault="00387539">
      <w:pPr>
        <w:pStyle w:val="TOC3"/>
        <w:tabs>
          <w:tab w:val="right" w:leader="dot" w:pos="9350"/>
        </w:tabs>
        <w:rPr>
          <w:rFonts w:ascii="Calibri" w:hAnsi="Calibri"/>
          <w:noProof/>
          <w:sz w:val="22"/>
          <w:szCs w:val="22"/>
        </w:rPr>
      </w:pPr>
      <w:hyperlink w:anchor="_Toc320197186" w:history="1">
        <w:r w:rsidR="009943C6" w:rsidRPr="003851F8">
          <w:rPr>
            <w:rStyle w:val="Hyperlink"/>
            <w:noProof/>
          </w:rPr>
          <w:t>Documenting Pressure Ulcers</w:t>
        </w:r>
        <w:r w:rsidR="009943C6">
          <w:rPr>
            <w:noProof/>
            <w:webHidden/>
          </w:rPr>
          <w:tab/>
        </w:r>
        <w:r w:rsidR="00914630">
          <w:rPr>
            <w:noProof/>
            <w:webHidden/>
          </w:rPr>
          <w:fldChar w:fldCharType="begin"/>
        </w:r>
        <w:r w:rsidR="009943C6">
          <w:rPr>
            <w:noProof/>
            <w:webHidden/>
          </w:rPr>
          <w:instrText xml:space="preserve"> PAGEREF _Toc320197186 \h </w:instrText>
        </w:r>
        <w:r w:rsidR="00914630">
          <w:rPr>
            <w:noProof/>
            <w:webHidden/>
          </w:rPr>
        </w:r>
        <w:r w:rsidR="00914630">
          <w:rPr>
            <w:noProof/>
            <w:webHidden/>
          </w:rPr>
          <w:fldChar w:fldCharType="separate"/>
        </w:r>
        <w:r w:rsidR="009F2D07">
          <w:rPr>
            <w:noProof/>
            <w:webHidden/>
          </w:rPr>
          <w:t>85</w:t>
        </w:r>
        <w:r w:rsidR="00914630">
          <w:rPr>
            <w:noProof/>
            <w:webHidden/>
          </w:rPr>
          <w:fldChar w:fldCharType="end"/>
        </w:r>
      </w:hyperlink>
    </w:p>
    <w:p w14:paraId="295DD6FB" w14:textId="77777777" w:rsidR="009943C6" w:rsidRDefault="00387539">
      <w:pPr>
        <w:pStyle w:val="TOC3"/>
        <w:tabs>
          <w:tab w:val="right" w:leader="dot" w:pos="9350"/>
        </w:tabs>
        <w:rPr>
          <w:rFonts w:ascii="Calibri" w:hAnsi="Calibri"/>
          <w:noProof/>
          <w:sz w:val="22"/>
          <w:szCs w:val="22"/>
        </w:rPr>
      </w:pPr>
      <w:hyperlink w:anchor="_Toc320197187" w:history="1">
        <w:r w:rsidR="009943C6" w:rsidRPr="003851F8">
          <w:rPr>
            <w:rStyle w:val="Hyperlink"/>
            <w:noProof/>
          </w:rPr>
          <w:t>Pressure Ulcer Drop-downs</w:t>
        </w:r>
        <w:r w:rsidR="009943C6">
          <w:rPr>
            <w:noProof/>
            <w:webHidden/>
          </w:rPr>
          <w:tab/>
        </w:r>
        <w:r w:rsidR="00914630">
          <w:rPr>
            <w:noProof/>
            <w:webHidden/>
          </w:rPr>
          <w:fldChar w:fldCharType="begin"/>
        </w:r>
        <w:r w:rsidR="009943C6">
          <w:rPr>
            <w:noProof/>
            <w:webHidden/>
          </w:rPr>
          <w:instrText xml:space="preserve"> PAGEREF _Toc320197187 \h </w:instrText>
        </w:r>
        <w:r w:rsidR="00914630">
          <w:rPr>
            <w:noProof/>
            <w:webHidden/>
          </w:rPr>
        </w:r>
        <w:r w:rsidR="00914630">
          <w:rPr>
            <w:noProof/>
            <w:webHidden/>
          </w:rPr>
          <w:fldChar w:fldCharType="separate"/>
        </w:r>
        <w:r w:rsidR="009F2D07">
          <w:rPr>
            <w:noProof/>
            <w:webHidden/>
          </w:rPr>
          <w:t>86</w:t>
        </w:r>
        <w:r w:rsidR="00914630">
          <w:rPr>
            <w:noProof/>
            <w:webHidden/>
          </w:rPr>
          <w:fldChar w:fldCharType="end"/>
        </w:r>
      </w:hyperlink>
    </w:p>
    <w:p w14:paraId="100D2584" w14:textId="77777777" w:rsidR="009943C6" w:rsidRDefault="00387539">
      <w:pPr>
        <w:pStyle w:val="TOC3"/>
        <w:tabs>
          <w:tab w:val="right" w:leader="dot" w:pos="9350"/>
        </w:tabs>
        <w:rPr>
          <w:rFonts w:ascii="Calibri" w:hAnsi="Calibri"/>
          <w:noProof/>
          <w:sz w:val="22"/>
          <w:szCs w:val="22"/>
        </w:rPr>
      </w:pPr>
      <w:hyperlink w:anchor="_Toc320197188" w:history="1">
        <w:r w:rsidR="009943C6" w:rsidRPr="003851F8">
          <w:rPr>
            <w:rStyle w:val="Hyperlink"/>
            <w:noProof/>
          </w:rPr>
          <w:t>Documenting Skin Alterations</w:t>
        </w:r>
        <w:r w:rsidR="009943C6">
          <w:rPr>
            <w:noProof/>
            <w:webHidden/>
          </w:rPr>
          <w:tab/>
        </w:r>
        <w:r w:rsidR="00914630">
          <w:rPr>
            <w:noProof/>
            <w:webHidden/>
          </w:rPr>
          <w:fldChar w:fldCharType="begin"/>
        </w:r>
        <w:r w:rsidR="009943C6">
          <w:rPr>
            <w:noProof/>
            <w:webHidden/>
          </w:rPr>
          <w:instrText xml:space="preserve"> PAGEREF _Toc320197188 \h </w:instrText>
        </w:r>
        <w:r w:rsidR="00914630">
          <w:rPr>
            <w:noProof/>
            <w:webHidden/>
          </w:rPr>
        </w:r>
        <w:r w:rsidR="00914630">
          <w:rPr>
            <w:noProof/>
            <w:webHidden/>
          </w:rPr>
          <w:fldChar w:fldCharType="separate"/>
        </w:r>
        <w:r w:rsidR="009F2D07">
          <w:rPr>
            <w:noProof/>
            <w:webHidden/>
          </w:rPr>
          <w:t>88</w:t>
        </w:r>
        <w:r w:rsidR="00914630">
          <w:rPr>
            <w:noProof/>
            <w:webHidden/>
          </w:rPr>
          <w:fldChar w:fldCharType="end"/>
        </w:r>
      </w:hyperlink>
    </w:p>
    <w:p w14:paraId="6364F39F" w14:textId="77777777" w:rsidR="009943C6" w:rsidRDefault="00387539">
      <w:pPr>
        <w:pStyle w:val="TOC3"/>
        <w:tabs>
          <w:tab w:val="right" w:leader="dot" w:pos="9350"/>
        </w:tabs>
        <w:rPr>
          <w:rFonts w:ascii="Calibri" w:hAnsi="Calibri"/>
          <w:noProof/>
          <w:sz w:val="22"/>
          <w:szCs w:val="22"/>
        </w:rPr>
      </w:pPr>
      <w:hyperlink w:anchor="_Toc320197189" w:history="1">
        <w:r w:rsidR="009943C6" w:rsidRPr="003851F8">
          <w:rPr>
            <w:rStyle w:val="Hyperlink"/>
            <w:noProof/>
          </w:rPr>
          <w:t>Skin Alteration Drop-downs</w:t>
        </w:r>
        <w:r w:rsidR="009943C6">
          <w:rPr>
            <w:noProof/>
            <w:webHidden/>
          </w:rPr>
          <w:tab/>
        </w:r>
        <w:r w:rsidR="00914630">
          <w:rPr>
            <w:noProof/>
            <w:webHidden/>
          </w:rPr>
          <w:fldChar w:fldCharType="begin"/>
        </w:r>
        <w:r w:rsidR="009943C6">
          <w:rPr>
            <w:noProof/>
            <w:webHidden/>
          </w:rPr>
          <w:instrText xml:space="preserve"> PAGEREF _Toc320197189 \h </w:instrText>
        </w:r>
        <w:r w:rsidR="00914630">
          <w:rPr>
            <w:noProof/>
            <w:webHidden/>
          </w:rPr>
        </w:r>
        <w:r w:rsidR="00914630">
          <w:rPr>
            <w:noProof/>
            <w:webHidden/>
          </w:rPr>
          <w:fldChar w:fldCharType="separate"/>
        </w:r>
        <w:r w:rsidR="009F2D07">
          <w:rPr>
            <w:noProof/>
            <w:webHidden/>
          </w:rPr>
          <w:t>89</w:t>
        </w:r>
        <w:r w:rsidR="00914630">
          <w:rPr>
            <w:noProof/>
            <w:webHidden/>
          </w:rPr>
          <w:fldChar w:fldCharType="end"/>
        </w:r>
      </w:hyperlink>
    </w:p>
    <w:p w14:paraId="32E2FD38" w14:textId="77777777" w:rsidR="009943C6" w:rsidRDefault="00387539">
      <w:pPr>
        <w:pStyle w:val="TOC2"/>
        <w:tabs>
          <w:tab w:val="right" w:leader="dot" w:pos="9350"/>
        </w:tabs>
        <w:rPr>
          <w:rFonts w:ascii="Calibri" w:hAnsi="Calibri"/>
          <w:noProof/>
          <w:sz w:val="22"/>
          <w:szCs w:val="22"/>
        </w:rPr>
      </w:pPr>
      <w:hyperlink w:anchor="_Toc320197190" w:history="1">
        <w:r w:rsidR="009943C6" w:rsidRPr="003851F8">
          <w:rPr>
            <w:rStyle w:val="Hyperlink"/>
            <w:noProof/>
          </w:rPr>
          <w:t>Psychosocial (P/S)</w:t>
        </w:r>
        <w:r w:rsidR="009943C6">
          <w:rPr>
            <w:noProof/>
            <w:webHidden/>
          </w:rPr>
          <w:tab/>
        </w:r>
        <w:r w:rsidR="00914630">
          <w:rPr>
            <w:noProof/>
            <w:webHidden/>
          </w:rPr>
          <w:fldChar w:fldCharType="begin"/>
        </w:r>
        <w:r w:rsidR="009943C6">
          <w:rPr>
            <w:noProof/>
            <w:webHidden/>
          </w:rPr>
          <w:instrText xml:space="preserve"> PAGEREF _Toc320197190 \h </w:instrText>
        </w:r>
        <w:r w:rsidR="00914630">
          <w:rPr>
            <w:noProof/>
            <w:webHidden/>
          </w:rPr>
        </w:r>
        <w:r w:rsidR="00914630">
          <w:rPr>
            <w:noProof/>
            <w:webHidden/>
          </w:rPr>
          <w:fldChar w:fldCharType="separate"/>
        </w:r>
        <w:r w:rsidR="009F2D07">
          <w:rPr>
            <w:noProof/>
            <w:webHidden/>
          </w:rPr>
          <w:t>94</w:t>
        </w:r>
        <w:r w:rsidR="00914630">
          <w:rPr>
            <w:noProof/>
            <w:webHidden/>
          </w:rPr>
          <w:fldChar w:fldCharType="end"/>
        </w:r>
      </w:hyperlink>
    </w:p>
    <w:p w14:paraId="49191ABF" w14:textId="77777777" w:rsidR="009943C6" w:rsidRDefault="00387539">
      <w:pPr>
        <w:pStyle w:val="TOC2"/>
        <w:tabs>
          <w:tab w:val="right" w:leader="dot" w:pos="9350"/>
        </w:tabs>
        <w:rPr>
          <w:rFonts w:ascii="Calibri" w:hAnsi="Calibri"/>
          <w:noProof/>
          <w:sz w:val="22"/>
          <w:szCs w:val="22"/>
        </w:rPr>
      </w:pPr>
      <w:hyperlink w:anchor="_Toc320197191" w:history="1">
        <w:r w:rsidR="009943C6" w:rsidRPr="003851F8">
          <w:rPr>
            <w:rStyle w:val="Hyperlink"/>
            <w:noProof/>
          </w:rPr>
          <w:t>Restraints (Rest/Restr)</w:t>
        </w:r>
        <w:r w:rsidR="009943C6">
          <w:rPr>
            <w:noProof/>
            <w:webHidden/>
          </w:rPr>
          <w:tab/>
        </w:r>
        <w:r w:rsidR="00914630">
          <w:rPr>
            <w:noProof/>
            <w:webHidden/>
          </w:rPr>
          <w:fldChar w:fldCharType="begin"/>
        </w:r>
        <w:r w:rsidR="009943C6">
          <w:rPr>
            <w:noProof/>
            <w:webHidden/>
          </w:rPr>
          <w:instrText xml:space="preserve"> PAGEREF _Toc320197191 \h </w:instrText>
        </w:r>
        <w:r w:rsidR="00914630">
          <w:rPr>
            <w:noProof/>
            <w:webHidden/>
          </w:rPr>
        </w:r>
        <w:r w:rsidR="00914630">
          <w:rPr>
            <w:noProof/>
            <w:webHidden/>
          </w:rPr>
          <w:fldChar w:fldCharType="separate"/>
        </w:r>
        <w:r w:rsidR="009F2D07">
          <w:rPr>
            <w:noProof/>
            <w:webHidden/>
          </w:rPr>
          <w:t>100</w:t>
        </w:r>
        <w:r w:rsidR="00914630">
          <w:rPr>
            <w:noProof/>
            <w:webHidden/>
          </w:rPr>
          <w:fldChar w:fldCharType="end"/>
        </w:r>
      </w:hyperlink>
    </w:p>
    <w:p w14:paraId="6323DD36" w14:textId="77777777" w:rsidR="009943C6" w:rsidRDefault="00387539">
      <w:pPr>
        <w:pStyle w:val="TOC2"/>
        <w:tabs>
          <w:tab w:val="right" w:leader="dot" w:pos="9350"/>
        </w:tabs>
        <w:rPr>
          <w:rFonts w:ascii="Calibri" w:hAnsi="Calibri"/>
          <w:noProof/>
          <w:sz w:val="22"/>
          <w:szCs w:val="22"/>
        </w:rPr>
      </w:pPr>
      <w:hyperlink w:anchor="_Toc320197192" w:history="1">
        <w:r w:rsidR="009943C6" w:rsidRPr="003851F8">
          <w:rPr>
            <w:rStyle w:val="Hyperlink"/>
            <w:noProof/>
          </w:rPr>
          <w:t>Mental Health (MH)</w:t>
        </w:r>
        <w:r w:rsidR="009943C6">
          <w:rPr>
            <w:noProof/>
            <w:webHidden/>
          </w:rPr>
          <w:tab/>
        </w:r>
        <w:r w:rsidR="00914630">
          <w:rPr>
            <w:noProof/>
            <w:webHidden/>
          </w:rPr>
          <w:fldChar w:fldCharType="begin"/>
        </w:r>
        <w:r w:rsidR="009943C6">
          <w:rPr>
            <w:noProof/>
            <w:webHidden/>
          </w:rPr>
          <w:instrText xml:space="preserve"> PAGEREF _Toc320197192 \h </w:instrText>
        </w:r>
        <w:r w:rsidR="00914630">
          <w:rPr>
            <w:noProof/>
            <w:webHidden/>
          </w:rPr>
        </w:r>
        <w:r w:rsidR="00914630">
          <w:rPr>
            <w:noProof/>
            <w:webHidden/>
          </w:rPr>
          <w:fldChar w:fldCharType="separate"/>
        </w:r>
        <w:r w:rsidR="009F2D07">
          <w:rPr>
            <w:noProof/>
            <w:webHidden/>
          </w:rPr>
          <w:t>105</w:t>
        </w:r>
        <w:r w:rsidR="00914630">
          <w:rPr>
            <w:noProof/>
            <w:webHidden/>
          </w:rPr>
          <w:fldChar w:fldCharType="end"/>
        </w:r>
      </w:hyperlink>
    </w:p>
    <w:p w14:paraId="71EA59EC" w14:textId="77777777" w:rsidR="009943C6" w:rsidRDefault="00387539">
      <w:pPr>
        <w:pStyle w:val="TOC2"/>
        <w:tabs>
          <w:tab w:val="right" w:leader="dot" w:pos="9350"/>
        </w:tabs>
        <w:rPr>
          <w:rFonts w:ascii="Calibri" w:hAnsi="Calibri"/>
          <w:noProof/>
          <w:sz w:val="22"/>
          <w:szCs w:val="22"/>
        </w:rPr>
      </w:pPr>
      <w:hyperlink w:anchor="_Toc320197193" w:history="1">
        <w:r w:rsidR="009943C6" w:rsidRPr="003851F8">
          <w:rPr>
            <w:rStyle w:val="Hyperlink"/>
            <w:noProof/>
          </w:rPr>
          <w:t>Functional (Func)</w:t>
        </w:r>
        <w:r w:rsidR="009943C6">
          <w:rPr>
            <w:noProof/>
            <w:webHidden/>
          </w:rPr>
          <w:tab/>
        </w:r>
        <w:r w:rsidR="00914630">
          <w:rPr>
            <w:noProof/>
            <w:webHidden/>
          </w:rPr>
          <w:fldChar w:fldCharType="begin"/>
        </w:r>
        <w:r w:rsidR="009943C6">
          <w:rPr>
            <w:noProof/>
            <w:webHidden/>
          </w:rPr>
          <w:instrText xml:space="preserve"> PAGEREF _Toc320197193 \h </w:instrText>
        </w:r>
        <w:r w:rsidR="00914630">
          <w:rPr>
            <w:noProof/>
            <w:webHidden/>
          </w:rPr>
        </w:r>
        <w:r w:rsidR="00914630">
          <w:rPr>
            <w:noProof/>
            <w:webHidden/>
          </w:rPr>
          <w:fldChar w:fldCharType="separate"/>
        </w:r>
        <w:r w:rsidR="009F2D07">
          <w:rPr>
            <w:noProof/>
            <w:webHidden/>
          </w:rPr>
          <w:t>108</w:t>
        </w:r>
        <w:r w:rsidR="00914630">
          <w:rPr>
            <w:noProof/>
            <w:webHidden/>
          </w:rPr>
          <w:fldChar w:fldCharType="end"/>
        </w:r>
      </w:hyperlink>
    </w:p>
    <w:p w14:paraId="4688B5DC" w14:textId="77777777" w:rsidR="009943C6" w:rsidRDefault="00387539">
      <w:pPr>
        <w:pStyle w:val="TOC2"/>
        <w:tabs>
          <w:tab w:val="right" w:leader="dot" w:pos="9350"/>
        </w:tabs>
        <w:rPr>
          <w:rFonts w:ascii="Calibri" w:hAnsi="Calibri"/>
          <w:noProof/>
          <w:sz w:val="22"/>
          <w:szCs w:val="22"/>
        </w:rPr>
      </w:pPr>
      <w:hyperlink w:anchor="_Toc320197194" w:history="1">
        <w:r w:rsidR="009943C6" w:rsidRPr="003851F8">
          <w:rPr>
            <w:rStyle w:val="Hyperlink"/>
            <w:noProof/>
          </w:rPr>
          <w:t>Discharge Planning (DP)</w:t>
        </w:r>
        <w:r w:rsidR="009943C6">
          <w:rPr>
            <w:noProof/>
            <w:webHidden/>
          </w:rPr>
          <w:tab/>
        </w:r>
        <w:r w:rsidR="00914630">
          <w:rPr>
            <w:noProof/>
            <w:webHidden/>
          </w:rPr>
          <w:fldChar w:fldCharType="begin"/>
        </w:r>
        <w:r w:rsidR="009943C6">
          <w:rPr>
            <w:noProof/>
            <w:webHidden/>
          </w:rPr>
          <w:instrText xml:space="preserve"> PAGEREF _Toc320197194 \h </w:instrText>
        </w:r>
        <w:r w:rsidR="00914630">
          <w:rPr>
            <w:noProof/>
            <w:webHidden/>
          </w:rPr>
        </w:r>
        <w:r w:rsidR="00914630">
          <w:rPr>
            <w:noProof/>
            <w:webHidden/>
          </w:rPr>
          <w:fldChar w:fldCharType="separate"/>
        </w:r>
        <w:r w:rsidR="009F2D07">
          <w:rPr>
            <w:noProof/>
            <w:webHidden/>
          </w:rPr>
          <w:t>113</w:t>
        </w:r>
        <w:r w:rsidR="00914630">
          <w:rPr>
            <w:noProof/>
            <w:webHidden/>
          </w:rPr>
          <w:fldChar w:fldCharType="end"/>
        </w:r>
      </w:hyperlink>
    </w:p>
    <w:p w14:paraId="05B58DF8" w14:textId="77777777" w:rsidR="009943C6" w:rsidRDefault="00387539">
      <w:pPr>
        <w:pStyle w:val="TOC2"/>
        <w:tabs>
          <w:tab w:val="right" w:leader="dot" w:pos="9350"/>
        </w:tabs>
        <w:rPr>
          <w:rFonts w:ascii="Calibri" w:hAnsi="Calibri"/>
          <w:noProof/>
          <w:sz w:val="22"/>
          <w:szCs w:val="22"/>
        </w:rPr>
      </w:pPr>
      <w:hyperlink w:anchor="_Toc320197195" w:history="1">
        <w:r w:rsidR="009943C6" w:rsidRPr="003851F8">
          <w:rPr>
            <w:rStyle w:val="Hyperlink"/>
            <w:noProof/>
          </w:rPr>
          <w:t>PCE Data (PCE)</w:t>
        </w:r>
        <w:r w:rsidR="009943C6">
          <w:rPr>
            <w:noProof/>
            <w:webHidden/>
          </w:rPr>
          <w:tab/>
        </w:r>
        <w:r w:rsidR="00914630">
          <w:rPr>
            <w:noProof/>
            <w:webHidden/>
          </w:rPr>
          <w:fldChar w:fldCharType="begin"/>
        </w:r>
        <w:r w:rsidR="009943C6">
          <w:rPr>
            <w:noProof/>
            <w:webHidden/>
          </w:rPr>
          <w:instrText xml:space="preserve"> PAGEREF _Toc320197195 \h </w:instrText>
        </w:r>
        <w:r w:rsidR="00914630">
          <w:rPr>
            <w:noProof/>
            <w:webHidden/>
          </w:rPr>
        </w:r>
        <w:r w:rsidR="00914630">
          <w:rPr>
            <w:noProof/>
            <w:webHidden/>
          </w:rPr>
          <w:fldChar w:fldCharType="separate"/>
        </w:r>
        <w:r w:rsidR="009F2D07">
          <w:rPr>
            <w:noProof/>
            <w:webHidden/>
          </w:rPr>
          <w:t>116</w:t>
        </w:r>
        <w:r w:rsidR="00914630">
          <w:rPr>
            <w:noProof/>
            <w:webHidden/>
          </w:rPr>
          <w:fldChar w:fldCharType="end"/>
        </w:r>
      </w:hyperlink>
    </w:p>
    <w:p w14:paraId="21141CCA" w14:textId="77777777" w:rsidR="009943C6" w:rsidRDefault="00387539">
      <w:pPr>
        <w:pStyle w:val="TOC3"/>
        <w:tabs>
          <w:tab w:val="right" w:leader="dot" w:pos="9350"/>
        </w:tabs>
        <w:rPr>
          <w:rFonts w:ascii="Calibri" w:hAnsi="Calibri"/>
          <w:noProof/>
          <w:sz w:val="22"/>
          <w:szCs w:val="22"/>
        </w:rPr>
      </w:pPr>
      <w:hyperlink w:anchor="_Toc320197196" w:history="1">
        <w:r w:rsidR="009943C6" w:rsidRPr="003851F8">
          <w:rPr>
            <w:rStyle w:val="Hyperlink"/>
            <w:noProof/>
          </w:rPr>
          <w:t>Reminders Due (Display Only)</w:t>
        </w:r>
        <w:r w:rsidR="009943C6">
          <w:rPr>
            <w:noProof/>
            <w:webHidden/>
          </w:rPr>
          <w:tab/>
        </w:r>
        <w:r w:rsidR="00914630">
          <w:rPr>
            <w:noProof/>
            <w:webHidden/>
          </w:rPr>
          <w:fldChar w:fldCharType="begin"/>
        </w:r>
        <w:r w:rsidR="009943C6">
          <w:rPr>
            <w:noProof/>
            <w:webHidden/>
          </w:rPr>
          <w:instrText xml:space="preserve"> PAGEREF _Toc320197196 \h </w:instrText>
        </w:r>
        <w:r w:rsidR="00914630">
          <w:rPr>
            <w:noProof/>
            <w:webHidden/>
          </w:rPr>
        </w:r>
        <w:r w:rsidR="00914630">
          <w:rPr>
            <w:noProof/>
            <w:webHidden/>
          </w:rPr>
          <w:fldChar w:fldCharType="separate"/>
        </w:r>
        <w:r w:rsidR="009F2D07">
          <w:rPr>
            <w:noProof/>
            <w:webHidden/>
          </w:rPr>
          <w:t>116</w:t>
        </w:r>
        <w:r w:rsidR="00914630">
          <w:rPr>
            <w:noProof/>
            <w:webHidden/>
          </w:rPr>
          <w:fldChar w:fldCharType="end"/>
        </w:r>
      </w:hyperlink>
    </w:p>
    <w:p w14:paraId="1BA145FB" w14:textId="77777777" w:rsidR="009943C6" w:rsidRDefault="00387539">
      <w:pPr>
        <w:pStyle w:val="TOC3"/>
        <w:tabs>
          <w:tab w:val="right" w:leader="dot" w:pos="9350"/>
        </w:tabs>
        <w:rPr>
          <w:rFonts w:ascii="Calibri" w:hAnsi="Calibri"/>
          <w:noProof/>
          <w:sz w:val="22"/>
          <w:szCs w:val="22"/>
        </w:rPr>
      </w:pPr>
      <w:hyperlink w:anchor="_Toc320197197" w:history="1">
        <w:r w:rsidR="009943C6" w:rsidRPr="003851F8">
          <w:rPr>
            <w:rStyle w:val="Hyperlink"/>
            <w:noProof/>
          </w:rPr>
          <w:t>Clinical Maintenance</w:t>
        </w:r>
        <w:r w:rsidR="009943C6">
          <w:rPr>
            <w:noProof/>
            <w:webHidden/>
          </w:rPr>
          <w:tab/>
        </w:r>
        <w:r w:rsidR="00914630">
          <w:rPr>
            <w:noProof/>
            <w:webHidden/>
          </w:rPr>
          <w:fldChar w:fldCharType="begin"/>
        </w:r>
        <w:r w:rsidR="009943C6">
          <w:rPr>
            <w:noProof/>
            <w:webHidden/>
          </w:rPr>
          <w:instrText xml:space="preserve"> PAGEREF _Toc320197197 \h </w:instrText>
        </w:r>
        <w:r w:rsidR="00914630">
          <w:rPr>
            <w:noProof/>
            <w:webHidden/>
          </w:rPr>
        </w:r>
        <w:r w:rsidR="00914630">
          <w:rPr>
            <w:noProof/>
            <w:webHidden/>
          </w:rPr>
          <w:fldChar w:fldCharType="separate"/>
        </w:r>
        <w:r w:rsidR="009F2D07">
          <w:rPr>
            <w:noProof/>
            <w:webHidden/>
          </w:rPr>
          <w:t>117</w:t>
        </w:r>
        <w:r w:rsidR="00914630">
          <w:rPr>
            <w:noProof/>
            <w:webHidden/>
          </w:rPr>
          <w:fldChar w:fldCharType="end"/>
        </w:r>
      </w:hyperlink>
    </w:p>
    <w:p w14:paraId="1506646F" w14:textId="77777777" w:rsidR="009943C6" w:rsidRDefault="00387539">
      <w:pPr>
        <w:pStyle w:val="TOC3"/>
        <w:tabs>
          <w:tab w:val="right" w:leader="dot" w:pos="9350"/>
        </w:tabs>
        <w:rPr>
          <w:rFonts w:ascii="Calibri" w:hAnsi="Calibri"/>
          <w:noProof/>
          <w:sz w:val="22"/>
          <w:szCs w:val="22"/>
        </w:rPr>
      </w:pPr>
      <w:hyperlink w:anchor="_Toc320197198" w:history="1">
        <w:r w:rsidR="009943C6" w:rsidRPr="003851F8">
          <w:rPr>
            <w:rStyle w:val="Hyperlink"/>
            <w:noProof/>
          </w:rPr>
          <w:t>Reminder Inquiry</w:t>
        </w:r>
        <w:r w:rsidR="009943C6">
          <w:rPr>
            <w:noProof/>
            <w:webHidden/>
          </w:rPr>
          <w:tab/>
        </w:r>
        <w:r w:rsidR="00914630">
          <w:rPr>
            <w:noProof/>
            <w:webHidden/>
          </w:rPr>
          <w:fldChar w:fldCharType="begin"/>
        </w:r>
        <w:r w:rsidR="009943C6">
          <w:rPr>
            <w:noProof/>
            <w:webHidden/>
          </w:rPr>
          <w:instrText xml:space="preserve"> PAGEREF _Toc320197198 \h </w:instrText>
        </w:r>
        <w:r w:rsidR="00914630">
          <w:rPr>
            <w:noProof/>
            <w:webHidden/>
          </w:rPr>
        </w:r>
        <w:r w:rsidR="00914630">
          <w:rPr>
            <w:noProof/>
            <w:webHidden/>
          </w:rPr>
          <w:fldChar w:fldCharType="separate"/>
        </w:r>
        <w:r w:rsidR="009F2D07">
          <w:rPr>
            <w:noProof/>
            <w:webHidden/>
          </w:rPr>
          <w:t>118</w:t>
        </w:r>
        <w:r w:rsidR="00914630">
          <w:rPr>
            <w:noProof/>
            <w:webHidden/>
          </w:rPr>
          <w:fldChar w:fldCharType="end"/>
        </w:r>
      </w:hyperlink>
    </w:p>
    <w:p w14:paraId="3147BD48" w14:textId="77777777" w:rsidR="009943C6" w:rsidRDefault="00387539">
      <w:pPr>
        <w:pStyle w:val="TOC3"/>
        <w:tabs>
          <w:tab w:val="right" w:leader="dot" w:pos="9350"/>
        </w:tabs>
        <w:rPr>
          <w:rFonts w:ascii="Calibri" w:hAnsi="Calibri"/>
          <w:noProof/>
          <w:sz w:val="22"/>
          <w:szCs w:val="22"/>
        </w:rPr>
      </w:pPr>
      <w:hyperlink w:anchor="_Toc320197199" w:history="1">
        <w:r w:rsidR="009943C6" w:rsidRPr="003851F8">
          <w:rPr>
            <w:rStyle w:val="Hyperlink"/>
            <w:noProof/>
          </w:rPr>
          <w:t>Resolve Inpatient Nursing Clinical Reminders</w:t>
        </w:r>
        <w:r w:rsidR="009943C6">
          <w:rPr>
            <w:noProof/>
            <w:webHidden/>
          </w:rPr>
          <w:tab/>
        </w:r>
        <w:r w:rsidR="00914630">
          <w:rPr>
            <w:noProof/>
            <w:webHidden/>
          </w:rPr>
          <w:fldChar w:fldCharType="begin"/>
        </w:r>
        <w:r w:rsidR="009943C6">
          <w:rPr>
            <w:noProof/>
            <w:webHidden/>
          </w:rPr>
          <w:instrText xml:space="preserve"> PAGEREF _Toc320197199 \h </w:instrText>
        </w:r>
        <w:r w:rsidR="00914630">
          <w:rPr>
            <w:noProof/>
            <w:webHidden/>
          </w:rPr>
        </w:r>
        <w:r w:rsidR="00914630">
          <w:rPr>
            <w:noProof/>
            <w:webHidden/>
          </w:rPr>
          <w:fldChar w:fldCharType="separate"/>
        </w:r>
        <w:r w:rsidR="009F2D07">
          <w:rPr>
            <w:noProof/>
            <w:webHidden/>
          </w:rPr>
          <w:t>119</w:t>
        </w:r>
        <w:r w:rsidR="00914630">
          <w:rPr>
            <w:noProof/>
            <w:webHidden/>
          </w:rPr>
          <w:fldChar w:fldCharType="end"/>
        </w:r>
      </w:hyperlink>
    </w:p>
    <w:p w14:paraId="28354D86" w14:textId="77777777" w:rsidR="009943C6" w:rsidRDefault="00387539">
      <w:pPr>
        <w:pStyle w:val="TOC2"/>
        <w:tabs>
          <w:tab w:val="right" w:leader="dot" w:pos="9350"/>
        </w:tabs>
        <w:rPr>
          <w:rFonts w:ascii="Calibri" w:hAnsi="Calibri"/>
          <w:noProof/>
          <w:sz w:val="22"/>
          <w:szCs w:val="22"/>
        </w:rPr>
      </w:pPr>
      <w:hyperlink w:anchor="_Toc320197200" w:history="1">
        <w:r w:rsidR="009943C6" w:rsidRPr="003851F8">
          <w:rPr>
            <w:rStyle w:val="Hyperlink"/>
            <w:noProof/>
          </w:rPr>
          <w:t>View Text (View Text)</w:t>
        </w:r>
        <w:r w:rsidR="009943C6">
          <w:rPr>
            <w:noProof/>
            <w:webHidden/>
          </w:rPr>
          <w:tab/>
        </w:r>
        <w:r w:rsidR="00914630">
          <w:rPr>
            <w:noProof/>
            <w:webHidden/>
          </w:rPr>
          <w:fldChar w:fldCharType="begin"/>
        </w:r>
        <w:r w:rsidR="009943C6">
          <w:rPr>
            <w:noProof/>
            <w:webHidden/>
          </w:rPr>
          <w:instrText xml:space="preserve"> PAGEREF _Toc320197200 \h </w:instrText>
        </w:r>
        <w:r w:rsidR="00914630">
          <w:rPr>
            <w:noProof/>
            <w:webHidden/>
          </w:rPr>
        </w:r>
        <w:r w:rsidR="00914630">
          <w:rPr>
            <w:noProof/>
            <w:webHidden/>
          </w:rPr>
          <w:fldChar w:fldCharType="separate"/>
        </w:r>
        <w:r w:rsidR="009F2D07">
          <w:rPr>
            <w:noProof/>
            <w:webHidden/>
          </w:rPr>
          <w:t>121</w:t>
        </w:r>
        <w:r w:rsidR="00914630">
          <w:rPr>
            <w:noProof/>
            <w:webHidden/>
          </w:rPr>
          <w:fldChar w:fldCharType="end"/>
        </w:r>
      </w:hyperlink>
    </w:p>
    <w:p w14:paraId="1FEBC368" w14:textId="77777777" w:rsidR="009943C6" w:rsidRDefault="00387539">
      <w:pPr>
        <w:pStyle w:val="TOC3"/>
        <w:tabs>
          <w:tab w:val="right" w:leader="dot" w:pos="9350"/>
        </w:tabs>
        <w:rPr>
          <w:rFonts w:ascii="Calibri" w:hAnsi="Calibri"/>
          <w:noProof/>
          <w:sz w:val="22"/>
          <w:szCs w:val="22"/>
        </w:rPr>
      </w:pPr>
      <w:hyperlink w:anchor="_Toc320197201" w:history="1">
        <w:r w:rsidR="009943C6" w:rsidRPr="003851F8">
          <w:rPr>
            <w:rStyle w:val="Hyperlink"/>
            <w:noProof/>
          </w:rPr>
          <w:t>Signing Note and Consults from within the Template</w:t>
        </w:r>
        <w:r w:rsidR="009943C6">
          <w:rPr>
            <w:noProof/>
            <w:webHidden/>
          </w:rPr>
          <w:tab/>
        </w:r>
        <w:r w:rsidR="00914630">
          <w:rPr>
            <w:noProof/>
            <w:webHidden/>
          </w:rPr>
          <w:fldChar w:fldCharType="begin"/>
        </w:r>
        <w:r w:rsidR="009943C6">
          <w:rPr>
            <w:noProof/>
            <w:webHidden/>
          </w:rPr>
          <w:instrText xml:space="preserve"> PAGEREF _Toc320197201 \h </w:instrText>
        </w:r>
        <w:r w:rsidR="00914630">
          <w:rPr>
            <w:noProof/>
            <w:webHidden/>
          </w:rPr>
        </w:r>
        <w:r w:rsidR="00914630">
          <w:rPr>
            <w:noProof/>
            <w:webHidden/>
          </w:rPr>
          <w:fldChar w:fldCharType="separate"/>
        </w:r>
        <w:r w:rsidR="009F2D07">
          <w:rPr>
            <w:noProof/>
            <w:webHidden/>
          </w:rPr>
          <w:t>122</w:t>
        </w:r>
        <w:r w:rsidR="00914630">
          <w:rPr>
            <w:noProof/>
            <w:webHidden/>
          </w:rPr>
          <w:fldChar w:fldCharType="end"/>
        </w:r>
      </w:hyperlink>
    </w:p>
    <w:p w14:paraId="32B42953" w14:textId="77777777" w:rsidR="009943C6" w:rsidRDefault="00387539">
      <w:pPr>
        <w:pStyle w:val="TOC1"/>
        <w:tabs>
          <w:tab w:val="right" w:leader="dot" w:pos="9350"/>
        </w:tabs>
        <w:rPr>
          <w:rFonts w:ascii="Calibri" w:hAnsi="Calibri"/>
          <w:b w:val="0"/>
          <w:noProof/>
          <w:sz w:val="22"/>
          <w:szCs w:val="22"/>
        </w:rPr>
      </w:pPr>
      <w:hyperlink w:anchor="_Toc320197202" w:history="1">
        <w:r w:rsidR="009943C6" w:rsidRPr="003851F8">
          <w:rPr>
            <w:rStyle w:val="Hyperlink"/>
            <w:noProof/>
          </w:rPr>
          <w:t>Unable to Complete the Assessment</w:t>
        </w:r>
        <w:r w:rsidR="009943C6">
          <w:rPr>
            <w:noProof/>
            <w:webHidden/>
          </w:rPr>
          <w:tab/>
        </w:r>
        <w:r w:rsidR="00914630">
          <w:rPr>
            <w:noProof/>
            <w:webHidden/>
          </w:rPr>
          <w:fldChar w:fldCharType="begin"/>
        </w:r>
        <w:r w:rsidR="009943C6">
          <w:rPr>
            <w:noProof/>
            <w:webHidden/>
          </w:rPr>
          <w:instrText xml:space="preserve"> PAGEREF _Toc320197202 \h </w:instrText>
        </w:r>
        <w:r w:rsidR="00914630">
          <w:rPr>
            <w:noProof/>
            <w:webHidden/>
          </w:rPr>
        </w:r>
        <w:r w:rsidR="00914630">
          <w:rPr>
            <w:noProof/>
            <w:webHidden/>
          </w:rPr>
          <w:fldChar w:fldCharType="separate"/>
        </w:r>
        <w:r w:rsidR="009F2D07">
          <w:rPr>
            <w:noProof/>
            <w:webHidden/>
          </w:rPr>
          <w:t>124</w:t>
        </w:r>
        <w:r w:rsidR="00914630">
          <w:rPr>
            <w:noProof/>
            <w:webHidden/>
          </w:rPr>
          <w:fldChar w:fldCharType="end"/>
        </w:r>
      </w:hyperlink>
    </w:p>
    <w:p w14:paraId="44A22600" w14:textId="77777777" w:rsidR="009943C6" w:rsidRDefault="00387539">
      <w:pPr>
        <w:pStyle w:val="TOC2"/>
        <w:tabs>
          <w:tab w:val="right" w:leader="dot" w:pos="9350"/>
        </w:tabs>
        <w:rPr>
          <w:rFonts w:ascii="Calibri" w:hAnsi="Calibri"/>
          <w:noProof/>
          <w:sz w:val="22"/>
          <w:szCs w:val="22"/>
        </w:rPr>
      </w:pPr>
      <w:hyperlink w:anchor="_Toc320197203" w:history="1">
        <w:r w:rsidR="009943C6" w:rsidRPr="003851F8">
          <w:rPr>
            <w:rStyle w:val="Hyperlink"/>
            <w:noProof/>
          </w:rPr>
          <w:t>Patient still cannot respond</w:t>
        </w:r>
        <w:r w:rsidR="009943C6">
          <w:rPr>
            <w:noProof/>
            <w:webHidden/>
          </w:rPr>
          <w:tab/>
        </w:r>
        <w:r w:rsidR="00914630">
          <w:rPr>
            <w:noProof/>
            <w:webHidden/>
          </w:rPr>
          <w:fldChar w:fldCharType="begin"/>
        </w:r>
        <w:r w:rsidR="009943C6">
          <w:rPr>
            <w:noProof/>
            <w:webHidden/>
          </w:rPr>
          <w:instrText xml:space="preserve"> PAGEREF _Toc320197203 \h </w:instrText>
        </w:r>
        <w:r w:rsidR="00914630">
          <w:rPr>
            <w:noProof/>
            <w:webHidden/>
          </w:rPr>
        </w:r>
        <w:r w:rsidR="00914630">
          <w:rPr>
            <w:noProof/>
            <w:webHidden/>
          </w:rPr>
          <w:fldChar w:fldCharType="separate"/>
        </w:r>
        <w:r w:rsidR="009F2D07">
          <w:rPr>
            <w:noProof/>
            <w:webHidden/>
          </w:rPr>
          <w:t>125</w:t>
        </w:r>
        <w:r w:rsidR="00914630">
          <w:rPr>
            <w:noProof/>
            <w:webHidden/>
          </w:rPr>
          <w:fldChar w:fldCharType="end"/>
        </w:r>
      </w:hyperlink>
    </w:p>
    <w:p w14:paraId="1B98A778" w14:textId="77777777" w:rsidR="009943C6" w:rsidRDefault="00387539">
      <w:pPr>
        <w:pStyle w:val="TOC2"/>
        <w:tabs>
          <w:tab w:val="right" w:leader="dot" w:pos="9350"/>
        </w:tabs>
        <w:rPr>
          <w:rFonts w:ascii="Calibri" w:hAnsi="Calibri"/>
          <w:noProof/>
          <w:sz w:val="22"/>
          <w:szCs w:val="22"/>
        </w:rPr>
      </w:pPr>
      <w:hyperlink w:anchor="_Toc320197204" w:history="1">
        <w:r w:rsidR="009943C6" w:rsidRPr="003851F8">
          <w:rPr>
            <w:rStyle w:val="Hyperlink"/>
            <w:noProof/>
          </w:rPr>
          <w:t>Patient can respond</w:t>
        </w:r>
        <w:r w:rsidR="009943C6">
          <w:rPr>
            <w:noProof/>
            <w:webHidden/>
          </w:rPr>
          <w:tab/>
        </w:r>
        <w:r w:rsidR="00914630">
          <w:rPr>
            <w:noProof/>
            <w:webHidden/>
          </w:rPr>
          <w:fldChar w:fldCharType="begin"/>
        </w:r>
        <w:r w:rsidR="009943C6">
          <w:rPr>
            <w:noProof/>
            <w:webHidden/>
          </w:rPr>
          <w:instrText xml:space="preserve"> PAGEREF _Toc320197204 \h </w:instrText>
        </w:r>
        <w:r w:rsidR="00914630">
          <w:rPr>
            <w:noProof/>
            <w:webHidden/>
          </w:rPr>
        </w:r>
        <w:r w:rsidR="00914630">
          <w:rPr>
            <w:noProof/>
            <w:webHidden/>
          </w:rPr>
          <w:fldChar w:fldCharType="separate"/>
        </w:r>
        <w:r w:rsidR="009F2D07">
          <w:rPr>
            <w:noProof/>
            <w:webHidden/>
          </w:rPr>
          <w:t>143</w:t>
        </w:r>
        <w:r w:rsidR="00914630">
          <w:rPr>
            <w:noProof/>
            <w:webHidden/>
          </w:rPr>
          <w:fldChar w:fldCharType="end"/>
        </w:r>
      </w:hyperlink>
    </w:p>
    <w:p w14:paraId="4A5D556C" w14:textId="77777777" w:rsidR="009943C6" w:rsidRDefault="00387539">
      <w:pPr>
        <w:pStyle w:val="TOC1"/>
        <w:tabs>
          <w:tab w:val="right" w:leader="dot" w:pos="9350"/>
        </w:tabs>
        <w:rPr>
          <w:rFonts w:ascii="Calibri" w:hAnsi="Calibri"/>
          <w:b w:val="0"/>
          <w:noProof/>
          <w:sz w:val="22"/>
          <w:szCs w:val="22"/>
        </w:rPr>
      </w:pPr>
      <w:hyperlink w:anchor="_Toc320197205" w:history="1">
        <w:r w:rsidR="009943C6" w:rsidRPr="003851F8">
          <w:rPr>
            <w:rStyle w:val="Hyperlink"/>
            <w:noProof/>
          </w:rPr>
          <w:t>Updating the Reassessment Note</w:t>
        </w:r>
        <w:r w:rsidR="009943C6">
          <w:rPr>
            <w:noProof/>
            <w:webHidden/>
          </w:rPr>
          <w:tab/>
        </w:r>
        <w:r w:rsidR="00914630">
          <w:rPr>
            <w:noProof/>
            <w:webHidden/>
          </w:rPr>
          <w:fldChar w:fldCharType="begin"/>
        </w:r>
        <w:r w:rsidR="009943C6">
          <w:rPr>
            <w:noProof/>
            <w:webHidden/>
          </w:rPr>
          <w:instrText xml:space="preserve"> PAGEREF _Toc320197205 \h </w:instrText>
        </w:r>
        <w:r w:rsidR="00914630">
          <w:rPr>
            <w:noProof/>
            <w:webHidden/>
          </w:rPr>
        </w:r>
        <w:r w:rsidR="00914630">
          <w:rPr>
            <w:noProof/>
            <w:webHidden/>
          </w:rPr>
          <w:fldChar w:fldCharType="separate"/>
        </w:r>
        <w:r w:rsidR="009F2D07">
          <w:rPr>
            <w:noProof/>
            <w:webHidden/>
          </w:rPr>
          <w:t>144</w:t>
        </w:r>
        <w:r w:rsidR="00914630">
          <w:rPr>
            <w:noProof/>
            <w:webHidden/>
          </w:rPr>
          <w:fldChar w:fldCharType="end"/>
        </w:r>
      </w:hyperlink>
    </w:p>
    <w:p w14:paraId="79A2FE3A" w14:textId="77777777" w:rsidR="009943C6" w:rsidRDefault="00387539">
      <w:pPr>
        <w:pStyle w:val="TOC1"/>
        <w:tabs>
          <w:tab w:val="right" w:leader="dot" w:pos="9350"/>
        </w:tabs>
        <w:rPr>
          <w:rFonts w:ascii="Calibri" w:hAnsi="Calibri"/>
          <w:b w:val="0"/>
          <w:noProof/>
          <w:sz w:val="22"/>
          <w:szCs w:val="22"/>
        </w:rPr>
      </w:pPr>
      <w:hyperlink w:anchor="_Toc320197206" w:history="1">
        <w:r w:rsidR="009943C6" w:rsidRPr="003851F8">
          <w:rPr>
            <w:rStyle w:val="Hyperlink"/>
            <w:noProof/>
          </w:rPr>
          <w:t>Glossary</w:t>
        </w:r>
        <w:r w:rsidR="009943C6">
          <w:rPr>
            <w:noProof/>
            <w:webHidden/>
          </w:rPr>
          <w:tab/>
        </w:r>
        <w:r w:rsidR="00914630">
          <w:rPr>
            <w:noProof/>
            <w:webHidden/>
          </w:rPr>
          <w:fldChar w:fldCharType="begin"/>
        </w:r>
        <w:r w:rsidR="009943C6">
          <w:rPr>
            <w:noProof/>
            <w:webHidden/>
          </w:rPr>
          <w:instrText xml:space="preserve"> PAGEREF _Toc320197206 \h </w:instrText>
        </w:r>
        <w:r w:rsidR="00914630">
          <w:rPr>
            <w:noProof/>
            <w:webHidden/>
          </w:rPr>
        </w:r>
        <w:r w:rsidR="00914630">
          <w:rPr>
            <w:noProof/>
            <w:webHidden/>
          </w:rPr>
          <w:fldChar w:fldCharType="separate"/>
        </w:r>
        <w:r w:rsidR="009F2D07">
          <w:rPr>
            <w:noProof/>
            <w:webHidden/>
          </w:rPr>
          <w:t>145</w:t>
        </w:r>
        <w:r w:rsidR="00914630">
          <w:rPr>
            <w:noProof/>
            <w:webHidden/>
          </w:rPr>
          <w:fldChar w:fldCharType="end"/>
        </w:r>
      </w:hyperlink>
    </w:p>
    <w:p w14:paraId="7CFFE9C8" w14:textId="77777777" w:rsidR="009943C6" w:rsidRDefault="00387539">
      <w:pPr>
        <w:pStyle w:val="TOC1"/>
        <w:tabs>
          <w:tab w:val="right" w:leader="dot" w:pos="9350"/>
        </w:tabs>
        <w:rPr>
          <w:rFonts w:ascii="Calibri" w:hAnsi="Calibri"/>
          <w:b w:val="0"/>
          <w:noProof/>
          <w:sz w:val="22"/>
          <w:szCs w:val="22"/>
        </w:rPr>
      </w:pPr>
      <w:hyperlink w:anchor="_Toc320197207" w:history="1">
        <w:r w:rsidR="009943C6" w:rsidRPr="003851F8">
          <w:rPr>
            <w:rStyle w:val="Hyperlink"/>
            <w:noProof/>
          </w:rPr>
          <w:t>Appendix A Reassessment Contingency Note</w:t>
        </w:r>
        <w:r w:rsidR="009943C6">
          <w:rPr>
            <w:noProof/>
            <w:webHidden/>
          </w:rPr>
          <w:tab/>
        </w:r>
        <w:r w:rsidR="00914630">
          <w:rPr>
            <w:noProof/>
            <w:webHidden/>
          </w:rPr>
          <w:fldChar w:fldCharType="begin"/>
        </w:r>
        <w:r w:rsidR="009943C6">
          <w:rPr>
            <w:noProof/>
            <w:webHidden/>
          </w:rPr>
          <w:instrText xml:space="preserve"> PAGEREF _Toc320197207 \h </w:instrText>
        </w:r>
        <w:r w:rsidR="00914630">
          <w:rPr>
            <w:noProof/>
            <w:webHidden/>
          </w:rPr>
        </w:r>
        <w:r w:rsidR="00914630">
          <w:rPr>
            <w:noProof/>
            <w:webHidden/>
          </w:rPr>
          <w:fldChar w:fldCharType="separate"/>
        </w:r>
        <w:r w:rsidR="009F2D07">
          <w:rPr>
            <w:noProof/>
            <w:webHidden/>
          </w:rPr>
          <w:t>148</w:t>
        </w:r>
        <w:r w:rsidR="00914630">
          <w:rPr>
            <w:noProof/>
            <w:webHidden/>
          </w:rPr>
          <w:fldChar w:fldCharType="end"/>
        </w:r>
      </w:hyperlink>
    </w:p>
    <w:p w14:paraId="00B8A176" w14:textId="77777777" w:rsidR="00332B65" w:rsidRPr="000C60A5" w:rsidRDefault="00914630" w:rsidP="00D07416">
      <w:r>
        <w:rPr>
          <w:b/>
          <w:sz w:val="24"/>
        </w:rPr>
        <w:fldChar w:fldCharType="end"/>
      </w:r>
    </w:p>
    <w:p w14:paraId="4616CC76" w14:textId="77777777" w:rsidR="0059035A" w:rsidRPr="000C60A5" w:rsidRDefault="0059035A" w:rsidP="00D07416"/>
    <w:p w14:paraId="73AEA53B" w14:textId="77777777" w:rsidR="0059035A" w:rsidRPr="000C60A5" w:rsidRDefault="0059035A" w:rsidP="00D07416"/>
    <w:p w14:paraId="0E05AFFD" w14:textId="77777777" w:rsidR="0059035A" w:rsidRPr="000C60A5" w:rsidRDefault="0059035A" w:rsidP="00D07416"/>
    <w:p w14:paraId="0B3D3197" w14:textId="77777777" w:rsidR="0059035A" w:rsidRPr="000C60A5" w:rsidRDefault="0059035A" w:rsidP="00D07416"/>
    <w:p w14:paraId="45A41591" w14:textId="77777777" w:rsidR="00DA49B4" w:rsidRDefault="00DA49B4" w:rsidP="00C1581E">
      <w:pPr>
        <w:pStyle w:val="Heading1"/>
        <w:sectPr w:rsidR="00DA49B4" w:rsidSect="00DA49B4">
          <w:footerReference w:type="default" r:id="rId18"/>
          <w:headerReference w:type="first" r:id="rId19"/>
          <w:footerReference w:type="first" r:id="rId20"/>
          <w:footnotePr>
            <w:numRestart w:val="eachPage"/>
          </w:footnotePr>
          <w:pgSz w:w="12240" w:h="15840" w:code="1"/>
          <w:pgMar w:top="1440" w:right="1440" w:bottom="1440" w:left="1440" w:header="720" w:footer="720" w:gutter="0"/>
          <w:pgNumType w:fmt="lowerRoman"/>
          <w:cols w:space="720"/>
          <w:titlePg/>
          <w:docGrid w:linePitch="326"/>
        </w:sectPr>
      </w:pPr>
      <w:bookmarkStart w:id="1" w:name="_Toc287553853"/>
      <w:bookmarkStart w:id="2" w:name="_Toc287828549"/>
    </w:p>
    <w:p w14:paraId="42DC3FDB" w14:textId="77777777" w:rsidR="00C1581E" w:rsidRDefault="00C1581E" w:rsidP="00C1581E">
      <w:pPr>
        <w:pStyle w:val="Heading1"/>
      </w:pPr>
      <w:bookmarkStart w:id="3" w:name="_Toc320197129"/>
      <w:r>
        <w:t>Introduction</w:t>
      </w:r>
      <w:bookmarkEnd w:id="1"/>
      <w:bookmarkEnd w:id="2"/>
      <w:bookmarkEnd w:id="3"/>
    </w:p>
    <w:p w14:paraId="168A88C8" w14:textId="77777777" w:rsidR="00E44AB3" w:rsidRDefault="00E44AB3" w:rsidP="00E44AB3">
      <w:r w:rsidRPr="00F22EDE">
        <w:t xml:space="preserve">The Patient Assessment </w:t>
      </w:r>
      <w:r>
        <w:t xml:space="preserve">Documentation Package (PADP) Version 1.0 </w:t>
      </w:r>
      <w:r w:rsidRPr="00F22EDE">
        <w:t xml:space="preserve">is a Veterans Health Information Systems and Technology Architecture (VistA) software application that enables </w:t>
      </w:r>
      <w:r>
        <w:t>Registered N</w:t>
      </w:r>
      <w:r w:rsidRPr="00F22EDE">
        <w:t xml:space="preserve">urses </w:t>
      </w:r>
      <w:r>
        <w:t xml:space="preserve">(RNs) </w:t>
      </w:r>
      <w:r w:rsidRPr="00F22EDE">
        <w:t xml:space="preserve">to </w:t>
      </w:r>
      <w:r>
        <w:t>document</w:t>
      </w:r>
      <w:r w:rsidRPr="00F22EDE">
        <w:t xml:space="preserve">, in a standardized format, </w:t>
      </w:r>
      <w:r>
        <w:t>patient</w:t>
      </w:r>
      <w:r w:rsidRPr="00F22EDE">
        <w:t xml:space="preserve"> care</w:t>
      </w:r>
      <w:r>
        <w:t xml:space="preserve"> during an inpatient stay</w:t>
      </w:r>
      <w:r w:rsidRPr="00F22EDE">
        <w:t>.</w:t>
      </w:r>
      <w:r>
        <w:t xml:space="preserve"> Although the content is standardized for use across the VA system, some parameters can be set to support the unique processes at individual medical centers.</w:t>
      </w:r>
      <w:r w:rsidRPr="00F22EDE">
        <w:t xml:space="preserve"> </w:t>
      </w:r>
    </w:p>
    <w:p w14:paraId="5BAE1A6D" w14:textId="77777777" w:rsidR="00E44AB3" w:rsidRDefault="00E44AB3" w:rsidP="00E44AB3"/>
    <w:p w14:paraId="4138A329" w14:textId="77777777" w:rsidR="00E44AB3" w:rsidRDefault="00E44AB3" w:rsidP="00E44AB3">
      <w:r>
        <w:t xml:space="preserve">PADP </w:t>
      </w:r>
      <w:r w:rsidRPr="00F22EDE">
        <w:t>interfaces directly with several VistA applications</w:t>
      </w:r>
      <w:r>
        <w:t xml:space="preserve">, </w:t>
      </w:r>
      <w:r w:rsidRPr="00F22EDE">
        <w:t xml:space="preserve">including </w:t>
      </w:r>
      <w:r>
        <w:t>Computerized Patient Record System (</w:t>
      </w:r>
      <w:r w:rsidRPr="00F22EDE">
        <w:t>CPRS</w:t>
      </w:r>
      <w:r>
        <w:t>)</w:t>
      </w:r>
      <w:r w:rsidRPr="00F22EDE">
        <w:t xml:space="preserve">, Clinical Reminders, </w:t>
      </w:r>
      <w:r>
        <w:t xml:space="preserve">Consult Tracking, Allergy/Adverse Reaction Tracking, Mental Health Assistant, Vitals, </w:t>
      </w:r>
      <w:r w:rsidRPr="00F22EDE">
        <w:t xml:space="preserve">and </w:t>
      </w:r>
      <w:r>
        <w:t>Patient Care Encounter (</w:t>
      </w:r>
      <w:r w:rsidRPr="00F22EDE">
        <w:t>PCE</w:t>
      </w:r>
      <w:r>
        <w:t>)</w:t>
      </w:r>
      <w:r w:rsidRPr="00F22EDE">
        <w:t>.</w:t>
      </w:r>
      <w:r>
        <w:t xml:space="preserve"> </w:t>
      </w:r>
    </w:p>
    <w:p w14:paraId="34D83463" w14:textId="77777777" w:rsidR="00E44AB3" w:rsidRPr="00647884" w:rsidRDefault="00E44AB3" w:rsidP="00E44AB3"/>
    <w:p w14:paraId="655E814B" w14:textId="77777777" w:rsidR="00E44AB3" w:rsidRDefault="00E44AB3" w:rsidP="00E44AB3">
      <w:r>
        <w:t>PADP</w:t>
      </w:r>
      <w:r w:rsidRPr="006366FE">
        <w:t xml:space="preserve"> is a Delphi application</w:t>
      </w:r>
      <w:r>
        <w:t>, which</w:t>
      </w:r>
      <w:r w:rsidRPr="006366FE">
        <w:t xml:space="preserve"> supports </w:t>
      </w:r>
      <w:r>
        <w:t>RNs</w:t>
      </w:r>
      <w:r w:rsidRPr="006366FE">
        <w:t xml:space="preserve"> </w:t>
      </w:r>
      <w:r>
        <w:t>in</w:t>
      </w:r>
      <w:r w:rsidRPr="006366FE">
        <w:t xml:space="preserve"> document</w:t>
      </w:r>
      <w:r>
        <w:t>ing</w:t>
      </w:r>
      <w:r w:rsidRPr="006366FE">
        <w:t xml:space="preserve"> </w:t>
      </w:r>
      <w:r>
        <w:t xml:space="preserve">patient care during an </w:t>
      </w:r>
      <w:r w:rsidRPr="006366FE">
        <w:t>inpatient</w:t>
      </w:r>
      <w:r>
        <w:t xml:space="preserve"> stay. It includes the following templates: </w:t>
      </w:r>
      <w:r w:rsidRPr="006366FE">
        <w:t xml:space="preserve"> </w:t>
      </w:r>
    </w:p>
    <w:p w14:paraId="75931773" w14:textId="77777777" w:rsidR="00E44AB3" w:rsidRDefault="00E44AB3" w:rsidP="00E44AB3">
      <w:pPr>
        <w:pStyle w:val="ListBullet"/>
        <w:widowControl w:val="0"/>
      </w:pPr>
      <w:r>
        <w:t>Admission – RN Assessment allows RNs to document the status of the patient at admission.</w:t>
      </w:r>
    </w:p>
    <w:p w14:paraId="26F784A0" w14:textId="77777777" w:rsidR="00E44AB3" w:rsidRDefault="00E44AB3" w:rsidP="00E44AB3">
      <w:pPr>
        <w:pStyle w:val="ListBullet"/>
        <w:widowControl w:val="0"/>
      </w:pPr>
      <w:r>
        <w:t>Admission – Nursing Data Collection allows Licensed Practical Nurses (LPNs) and other nursing staff, including the RN, to enter basic patient data, such as vitals and belongings at the time of admission.</w:t>
      </w:r>
    </w:p>
    <w:p w14:paraId="00A7ACB2" w14:textId="77777777" w:rsidR="00E44AB3" w:rsidRDefault="00E44AB3" w:rsidP="00E44AB3">
      <w:pPr>
        <w:pStyle w:val="ListBullet"/>
        <w:widowControl w:val="0"/>
      </w:pPr>
      <w:r>
        <w:t>RN Reassessment allows RNs</w:t>
      </w:r>
      <w:r w:rsidRPr="006366FE">
        <w:t xml:space="preserve"> to document</w:t>
      </w:r>
      <w:r>
        <w:t xml:space="preserve"> the condition of the </w:t>
      </w:r>
      <w:r w:rsidRPr="006366FE">
        <w:t xml:space="preserve">patient </w:t>
      </w:r>
      <w:r>
        <w:t>on a regular basis and any time during the inpatient stay.</w:t>
      </w:r>
      <w:r w:rsidRPr="006366FE">
        <w:t xml:space="preserve"> </w:t>
      </w:r>
    </w:p>
    <w:p w14:paraId="3B98CF7A" w14:textId="77777777" w:rsidR="00E44AB3" w:rsidRDefault="00E44AB3" w:rsidP="00E44AB3">
      <w:pPr>
        <w:pStyle w:val="ListBullet"/>
        <w:widowControl w:val="0"/>
      </w:pPr>
      <w:r w:rsidRPr="006366FE">
        <w:t xml:space="preserve">Interdisciplinary Plan of Care interfaces with admission </w:t>
      </w:r>
      <w:r>
        <w:t>and reassessment data, and allows additional information to be entered by the RN and other health care personnel (physicians, social workers, chaplain, etc.). All clinical staff can enter information into the Plan of Care</w:t>
      </w:r>
      <w:r w:rsidRPr="006366FE">
        <w:t xml:space="preserve">. </w:t>
      </w:r>
      <w:r w:rsidRPr="00957684">
        <w:t>The Plan of Care can be printed and given to the patient when appropriate</w:t>
      </w:r>
      <w:r>
        <w:t>.</w:t>
      </w:r>
    </w:p>
    <w:p w14:paraId="705C589B" w14:textId="77777777" w:rsidR="00E44AB3" w:rsidRPr="00A0215C" w:rsidRDefault="00E44AB3" w:rsidP="00E44AB3"/>
    <w:p w14:paraId="21C01D15" w14:textId="77777777" w:rsidR="00E44AB3" w:rsidRDefault="00E44AB3" w:rsidP="00E44AB3">
      <w:r w:rsidRPr="00D43F13">
        <w:t xml:space="preserve">PADP consists of </w:t>
      </w:r>
      <w:r>
        <w:t xml:space="preserve">a KIDS build, NUPA 1.0, and </w:t>
      </w:r>
      <w:r w:rsidRPr="00D43F13">
        <w:t>four (4) Delphi GUI templates in three executables.</w:t>
      </w:r>
      <w:r w:rsidRPr="00F22EDE">
        <w:t xml:space="preserve"> </w:t>
      </w:r>
    </w:p>
    <w:p w14:paraId="62288252" w14:textId="77777777" w:rsidR="00E44AB3" w:rsidRPr="002A5E22" w:rsidRDefault="00E44AB3" w:rsidP="00E44AB3">
      <w:pPr>
        <w:pStyle w:val="ListNumber"/>
        <w:numPr>
          <w:ilvl w:val="0"/>
          <w:numId w:val="2"/>
        </w:numPr>
      </w:pPr>
      <w:r>
        <w:t xml:space="preserve">The executable, </w:t>
      </w:r>
      <w:r w:rsidRPr="00810A1C">
        <w:rPr>
          <w:b/>
        </w:rPr>
        <w:t>Admassess.</w:t>
      </w:r>
      <w:r>
        <w:rPr>
          <w:b/>
        </w:rPr>
        <w:t>e</w:t>
      </w:r>
      <w:r w:rsidRPr="00810A1C">
        <w:rPr>
          <w:b/>
        </w:rPr>
        <w:t>xe</w:t>
      </w:r>
      <w:r>
        <w:t xml:space="preserve">, </w:t>
      </w:r>
      <w:r w:rsidRPr="002A5E22">
        <w:t xml:space="preserve">contains the </w:t>
      </w:r>
      <w:r>
        <w:t>Admission - RN Assessment</w:t>
      </w:r>
      <w:r w:rsidRPr="002A5E22">
        <w:t xml:space="preserve"> </w:t>
      </w:r>
      <w:r>
        <w:t xml:space="preserve">template and the </w:t>
      </w:r>
      <w:r w:rsidRPr="002A5E22">
        <w:t xml:space="preserve">Admission </w:t>
      </w:r>
      <w:r>
        <w:t xml:space="preserve">- </w:t>
      </w:r>
      <w:r w:rsidRPr="002A5E22">
        <w:t>Nursing Data Collecti</w:t>
      </w:r>
      <w:r>
        <w:t>on template.</w:t>
      </w:r>
    </w:p>
    <w:p w14:paraId="471C7FDF" w14:textId="77777777" w:rsidR="00E44AB3" w:rsidRDefault="00E44AB3" w:rsidP="00E44AB3">
      <w:pPr>
        <w:pStyle w:val="ListNumber"/>
        <w:numPr>
          <w:ilvl w:val="0"/>
          <w:numId w:val="2"/>
        </w:numPr>
      </w:pPr>
      <w:r>
        <w:t xml:space="preserve">The executable, </w:t>
      </w:r>
      <w:r w:rsidRPr="003D0D50">
        <w:rPr>
          <w:b/>
        </w:rPr>
        <w:t>Admassess_Shift.exe</w:t>
      </w:r>
      <w:r>
        <w:t xml:space="preserve">, </w:t>
      </w:r>
      <w:r w:rsidRPr="002A5E22">
        <w:t xml:space="preserve">contains the </w:t>
      </w:r>
      <w:r>
        <w:t>RN Reassessment template.</w:t>
      </w:r>
    </w:p>
    <w:p w14:paraId="2B62600F" w14:textId="77777777" w:rsidR="00E44AB3" w:rsidRDefault="00E44AB3" w:rsidP="00E44AB3">
      <w:pPr>
        <w:pStyle w:val="ListNumber"/>
        <w:numPr>
          <w:ilvl w:val="0"/>
          <w:numId w:val="2"/>
        </w:numPr>
      </w:pPr>
      <w:r>
        <w:t xml:space="preserve">The executable, </w:t>
      </w:r>
      <w:r w:rsidRPr="003D0D50">
        <w:rPr>
          <w:b/>
        </w:rPr>
        <w:t>Admassess_Careplan.exe</w:t>
      </w:r>
      <w:r>
        <w:t xml:space="preserve">, </w:t>
      </w:r>
      <w:r w:rsidRPr="002A5E22">
        <w:t xml:space="preserve">contains the </w:t>
      </w:r>
      <w:r>
        <w:t>Interdisciplinary Plan of Care template.</w:t>
      </w:r>
    </w:p>
    <w:p w14:paraId="780BF550" w14:textId="77777777" w:rsidR="00E44AB3" w:rsidRDefault="00E44AB3" w:rsidP="00E44AB3"/>
    <w:p w14:paraId="7DCF0468" w14:textId="77777777" w:rsidR="00E44AB3" w:rsidRDefault="00E44AB3" w:rsidP="00E44AB3">
      <w:r>
        <w:t xml:space="preserve">Each </w:t>
      </w:r>
      <w:r w:rsidRPr="00F22EDE">
        <w:t>template</w:t>
      </w:r>
      <w:r>
        <w:t xml:space="preserve"> is associated with a note</w:t>
      </w:r>
      <w:r w:rsidRPr="00F004CE">
        <w:t xml:space="preserve">. </w:t>
      </w:r>
    </w:p>
    <w:p w14:paraId="09E8FDD9" w14:textId="77777777" w:rsidR="00E44AB3" w:rsidRDefault="00E44AB3" w:rsidP="00E44AB3">
      <w:pPr>
        <w:pStyle w:val="ListBullet"/>
      </w:pPr>
      <w:r>
        <w:t>T</w:t>
      </w:r>
      <w:r w:rsidRPr="002A5E22">
        <w:t xml:space="preserve">he </w:t>
      </w:r>
      <w:r>
        <w:t>Admission - RN Assessment</w:t>
      </w:r>
      <w:r w:rsidRPr="002A5E22">
        <w:t xml:space="preserve"> </w:t>
      </w:r>
      <w:r>
        <w:t xml:space="preserve">template is associated with the note: </w:t>
      </w:r>
      <w:r w:rsidRPr="0001086B">
        <w:rPr>
          <w:b/>
        </w:rPr>
        <w:t>RN Admission Assessment</w:t>
      </w:r>
      <w:r>
        <w:t xml:space="preserve"> </w:t>
      </w:r>
    </w:p>
    <w:p w14:paraId="4A5F2F3E" w14:textId="77777777" w:rsidR="00E44AB3" w:rsidRPr="00836068" w:rsidRDefault="00E44AB3" w:rsidP="00E44AB3">
      <w:pPr>
        <w:pStyle w:val="ListBullet"/>
      </w:pPr>
      <w:r>
        <w:t xml:space="preserve">The </w:t>
      </w:r>
      <w:r w:rsidRPr="002A5E22">
        <w:t xml:space="preserve">Admission </w:t>
      </w:r>
      <w:r>
        <w:t xml:space="preserve">- </w:t>
      </w:r>
      <w:r w:rsidRPr="002A5E22">
        <w:t>Nursing Data Collecti</w:t>
      </w:r>
      <w:r>
        <w:t xml:space="preserve">on template is associated with the note: </w:t>
      </w:r>
      <w:r w:rsidRPr="009277CD">
        <w:rPr>
          <w:b/>
        </w:rPr>
        <w:t>Nu</w:t>
      </w:r>
      <w:r w:rsidRPr="00982043">
        <w:rPr>
          <w:b/>
        </w:rPr>
        <w:t>rsing Admission Data Collection</w:t>
      </w:r>
    </w:p>
    <w:p w14:paraId="40A44D51" w14:textId="77777777" w:rsidR="00E44AB3" w:rsidRDefault="00E44AB3" w:rsidP="00E44AB3">
      <w:pPr>
        <w:pStyle w:val="ListBullet"/>
      </w:pPr>
      <w:r>
        <w:t>T</w:t>
      </w:r>
      <w:r w:rsidRPr="002A5E22">
        <w:t xml:space="preserve">he </w:t>
      </w:r>
      <w:r>
        <w:t xml:space="preserve">RN Reassessment template  is associated with the note: </w:t>
      </w:r>
      <w:r w:rsidRPr="003D0D50">
        <w:rPr>
          <w:b/>
        </w:rPr>
        <w:t xml:space="preserve">RN </w:t>
      </w:r>
      <w:r>
        <w:rPr>
          <w:b/>
        </w:rPr>
        <w:t>Reassess</w:t>
      </w:r>
      <w:r w:rsidRPr="003D0D50">
        <w:rPr>
          <w:b/>
        </w:rPr>
        <w:t>ment</w:t>
      </w:r>
    </w:p>
    <w:p w14:paraId="7A36F690" w14:textId="77777777" w:rsidR="00E44AB3" w:rsidRDefault="00E44AB3" w:rsidP="00E44AB3">
      <w:pPr>
        <w:pStyle w:val="ListBullet"/>
      </w:pPr>
      <w:r>
        <w:t>T</w:t>
      </w:r>
      <w:r w:rsidRPr="002A5E22">
        <w:t xml:space="preserve">he </w:t>
      </w:r>
      <w:r>
        <w:t xml:space="preserve">Interdisciplinary Plan of Care template is associated with the note: </w:t>
      </w:r>
      <w:r w:rsidRPr="00647884">
        <w:rPr>
          <w:b/>
        </w:rPr>
        <w:t>Interdisciplinary Plan of Care</w:t>
      </w:r>
    </w:p>
    <w:p w14:paraId="299DDFDC" w14:textId="77777777" w:rsidR="00E44AB3" w:rsidRDefault="00E44AB3" w:rsidP="00E44AB3"/>
    <w:p w14:paraId="28A1C3FB" w14:textId="77777777" w:rsidR="00E44AB3" w:rsidRDefault="00E44AB3" w:rsidP="00E44AB3">
      <w:r>
        <w:t>PADP</w:t>
      </w:r>
      <w:r w:rsidRPr="00A0215C">
        <w:t xml:space="preserve"> adds</w:t>
      </w:r>
      <w:r>
        <w:t xml:space="preserve"> to VistA, </w:t>
      </w:r>
      <w:r w:rsidRPr="00A0215C">
        <w:t>a new namespace (NUPA),</w:t>
      </w:r>
      <w:r>
        <w:t xml:space="preserve"> four</w:t>
      </w:r>
      <w:r w:rsidRPr="00A0215C">
        <w:t xml:space="preserve"> </w:t>
      </w:r>
      <w:r>
        <w:t>(4) P</w:t>
      </w:r>
      <w:r w:rsidRPr="00A0215C">
        <w:t xml:space="preserve">rogress </w:t>
      </w:r>
      <w:r>
        <w:t>N</w:t>
      </w:r>
      <w:r w:rsidRPr="00A0215C">
        <w:t>otes</w:t>
      </w:r>
      <w:r>
        <w:t>, five</w:t>
      </w:r>
      <w:r w:rsidRPr="00A0215C">
        <w:t xml:space="preserve"> (</w:t>
      </w:r>
      <w:r>
        <w:t>5</w:t>
      </w:r>
      <w:r w:rsidRPr="00A0215C">
        <w:t xml:space="preserve">) printouts, </w:t>
      </w:r>
      <w:r w:rsidR="00072DAE">
        <w:t>fourteen</w:t>
      </w:r>
      <w:r>
        <w:t xml:space="preserve"> (</w:t>
      </w:r>
      <w:r w:rsidRPr="00A0215C">
        <w:t>1</w:t>
      </w:r>
      <w:r w:rsidR="00072DAE">
        <w:t>4</w:t>
      </w:r>
      <w:r>
        <w:t xml:space="preserve">) files, </w:t>
      </w:r>
      <w:r w:rsidR="00D20FBD">
        <w:t>thirty-six</w:t>
      </w:r>
      <w:r>
        <w:t xml:space="preserve"> (</w:t>
      </w:r>
      <w:r w:rsidR="00D20FBD">
        <w:t>36</w:t>
      </w:r>
      <w:r>
        <w:t>) parameters, and new health factors. The 5 printouts are:</w:t>
      </w:r>
    </w:p>
    <w:p w14:paraId="60E82B7B" w14:textId="77777777" w:rsidR="00E44AB3" w:rsidRDefault="00E44AB3" w:rsidP="0079435B">
      <w:pPr>
        <w:pStyle w:val="ListNumber"/>
        <w:numPr>
          <w:ilvl w:val="0"/>
          <w:numId w:val="51"/>
        </w:numPr>
      </w:pPr>
      <w:r>
        <w:t>The Daily Plan</w:t>
      </w:r>
      <w:r w:rsidRPr="00E44AB3">
        <w:rPr>
          <w:vertAlign w:val="superscript"/>
        </w:rPr>
        <w:t>®</w:t>
      </w:r>
      <w:r>
        <w:t xml:space="preserve"> is a health summary designed to be given to the patient and family</w:t>
      </w:r>
    </w:p>
    <w:p w14:paraId="45D8E979" w14:textId="77777777" w:rsidR="00E44AB3" w:rsidRDefault="00E44AB3" w:rsidP="00E44AB3">
      <w:pPr>
        <w:pStyle w:val="ListNumber"/>
        <w:numPr>
          <w:ilvl w:val="0"/>
          <w:numId w:val="2"/>
        </w:numPr>
      </w:pPr>
      <w:r>
        <w:t>Plan of Care is a plan designed to guide the nursing staff</w:t>
      </w:r>
    </w:p>
    <w:p w14:paraId="2D818DFE" w14:textId="77777777" w:rsidR="00E44AB3" w:rsidRDefault="00E44AB3" w:rsidP="00E44AB3">
      <w:pPr>
        <w:pStyle w:val="ListNumber"/>
        <w:numPr>
          <w:ilvl w:val="0"/>
          <w:numId w:val="2"/>
        </w:numPr>
      </w:pPr>
      <w:r>
        <w:t>Discharge Plan is for discharge planners</w:t>
      </w:r>
    </w:p>
    <w:p w14:paraId="5E31043E" w14:textId="77777777" w:rsidR="00E44AB3" w:rsidRDefault="00E44AB3" w:rsidP="00E44AB3">
      <w:pPr>
        <w:pStyle w:val="ListNumber"/>
        <w:numPr>
          <w:ilvl w:val="0"/>
          <w:numId w:val="2"/>
        </w:numPr>
      </w:pPr>
      <w:r>
        <w:t>Belongings is a list of patient belongings</w:t>
      </w:r>
    </w:p>
    <w:p w14:paraId="197C967E" w14:textId="77777777" w:rsidR="00EA6ADD" w:rsidRPr="00E44AB3" w:rsidRDefault="00E44AB3" w:rsidP="00E44AB3">
      <w:pPr>
        <w:pStyle w:val="ListNumber"/>
        <w:numPr>
          <w:ilvl w:val="0"/>
          <w:numId w:val="2"/>
        </w:numPr>
      </w:pPr>
      <w:r>
        <w:t>Safe Patient Handling is designed to guide the transfer of a patient</w:t>
      </w:r>
    </w:p>
    <w:p w14:paraId="5BA61CB0" w14:textId="77777777" w:rsidR="00221A67" w:rsidRPr="004D11F1" w:rsidRDefault="006E7A4F" w:rsidP="00EA6ADD">
      <w:pPr>
        <w:pStyle w:val="Heading1"/>
      </w:pPr>
      <w:r>
        <w:br w:type="page"/>
      </w:r>
      <w:bookmarkStart w:id="4" w:name="_Toc320197130"/>
      <w:bookmarkStart w:id="5" w:name="_Toc247619106"/>
      <w:bookmarkStart w:id="6" w:name="_Toc250646074"/>
      <w:bookmarkStart w:id="7" w:name="_Toc224715425"/>
      <w:r w:rsidR="00B43F9D">
        <w:t xml:space="preserve">Using </w:t>
      </w:r>
      <w:r w:rsidR="0096451B">
        <w:t xml:space="preserve">the </w:t>
      </w:r>
      <w:r w:rsidR="006B2D58">
        <w:t>RN Reassessment</w:t>
      </w:r>
      <w:bookmarkEnd w:id="4"/>
    </w:p>
    <w:p w14:paraId="0EA77FA1" w14:textId="77777777" w:rsidR="00221A67" w:rsidRDefault="006B2D58" w:rsidP="006B2D58">
      <w:r w:rsidRPr="00D106D3">
        <w:t xml:space="preserve">Registered Nurses (RNs) use the </w:t>
      </w:r>
      <w:r w:rsidRPr="000C60A5">
        <w:t>RN Reassessment</w:t>
      </w:r>
      <w:r w:rsidRPr="00D106D3">
        <w:t xml:space="preserve"> template to document inpatient care in a standardized format at regular times and as needed. </w:t>
      </w:r>
      <w:r w:rsidR="000E4546">
        <w:t xml:space="preserve">With the reassessment template, you collect information </w:t>
      </w:r>
      <w:r w:rsidR="000E4546" w:rsidRPr="00A233AC">
        <w:t xml:space="preserve">associated with </w:t>
      </w:r>
      <w:r w:rsidR="000E4546">
        <w:t xml:space="preserve">new problems and with </w:t>
      </w:r>
      <w:r w:rsidR="000E4546" w:rsidRPr="00A233AC">
        <w:t>required physical assessment documentation</w:t>
      </w:r>
      <w:r w:rsidR="000E4546">
        <w:t>,</w:t>
      </w:r>
      <w:r w:rsidR="000E4546" w:rsidRPr="00A233AC">
        <w:t xml:space="preserve"> such as skin condition, respiratory, </w:t>
      </w:r>
      <w:r w:rsidR="000E4546">
        <w:t>genitourinary</w:t>
      </w:r>
      <w:r w:rsidR="000E4546" w:rsidRPr="00A233AC">
        <w:t xml:space="preserve">, and </w:t>
      </w:r>
      <w:r w:rsidR="000E4546">
        <w:t>gastrointestinal</w:t>
      </w:r>
      <w:r w:rsidR="000E4546" w:rsidRPr="00A233AC">
        <w:t xml:space="preserve"> status. </w:t>
      </w:r>
    </w:p>
    <w:p w14:paraId="4AD80859" w14:textId="77777777" w:rsidR="00A47A78" w:rsidRDefault="00474F88" w:rsidP="00A47A78">
      <w:pPr>
        <w:pStyle w:val="Heading2"/>
      </w:pPr>
      <w:bookmarkStart w:id="8" w:name="_Toc320197131"/>
      <w:r>
        <w:t>Opening RN Reassessment</w:t>
      </w:r>
      <w:bookmarkEnd w:id="8"/>
    </w:p>
    <w:p w14:paraId="5CC51566" w14:textId="77777777" w:rsidR="00593914" w:rsidRPr="007A3C99" w:rsidRDefault="00593914" w:rsidP="00593914">
      <w:r>
        <w:t>You</w:t>
      </w:r>
      <w:r w:rsidR="00474F88">
        <w:t xml:space="preserve"> access</w:t>
      </w:r>
      <w:r w:rsidRPr="007A3C99">
        <w:t xml:space="preserve"> the </w:t>
      </w:r>
      <w:r w:rsidR="00883476">
        <w:t>RN Reassessment</w:t>
      </w:r>
      <w:r w:rsidR="002B3DC1">
        <w:t xml:space="preserve"> through</w:t>
      </w:r>
      <w:r w:rsidRPr="007A3C99">
        <w:t xml:space="preserve"> CPRS</w:t>
      </w:r>
      <w:r w:rsidR="006B0A33">
        <w:t xml:space="preserve"> </w:t>
      </w:r>
      <w:r w:rsidRPr="007A3C99">
        <w:t xml:space="preserve">from the </w:t>
      </w:r>
      <w:r w:rsidRPr="00474F88">
        <w:rPr>
          <w:b/>
        </w:rPr>
        <w:t>Tools</w:t>
      </w:r>
      <w:r w:rsidRPr="007A3C99">
        <w:t xml:space="preserve"> menu.</w:t>
      </w:r>
    </w:p>
    <w:p w14:paraId="0FD2C672" w14:textId="77777777" w:rsidR="00593914" w:rsidRPr="007A3C99" w:rsidRDefault="00593914" w:rsidP="00593914">
      <w:pPr>
        <w:pStyle w:val="ListNumber"/>
        <w:numPr>
          <w:ilvl w:val="0"/>
          <w:numId w:val="6"/>
        </w:numPr>
      </w:pPr>
      <w:r w:rsidRPr="007A3C99">
        <w:t>Open CPRS</w:t>
      </w:r>
      <w:r>
        <w:t>.</w:t>
      </w:r>
    </w:p>
    <w:p w14:paraId="2413B578" w14:textId="77777777" w:rsidR="00593914" w:rsidRPr="007A3C99" w:rsidRDefault="00593914" w:rsidP="00593914">
      <w:pPr>
        <w:pStyle w:val="ListNumber"/>
      </w:pPr>
      <w:r w:rsidRPr="007A3C99">
        <w:t xml:space="preserve">Select </w:t>
      </w:r>
      <w:r>
        <w:t>a</w:t>
      </w:r>
      <w:r w:rsidRPr="007A3C99">
        <w:t xml:space="preserve"> patient</w:t>
      </w:r>
      <w:r>
        <w:t>.</w:t>
      </w:r>
    </w:p>
    <w:p w14:paraId="23257CF6" w14:textId="77777777" w:rsidR="00593914" w:rsidRPr="007A3C99" w:rsidRDefault="00593914" w:rsidP="00593914">
      <w:pPr>
        <w:pStyle w:val="ListNumber"/>
      </w:pPr>
      <w:r w:rsidRPr="007A3C99">
        <w:t xml:space="preserve">Click </w:t>
      </w:r>
      <w:r w:rsidRPr="006B0A33">
        <w:rPr>
          <w:b/>
        </w:rPr>
        <w:t>Tools</w:t>
      </w:r>
      <w:r>
        <w:t>.</w:t>
      </w:r>
    </w:p>
    <w:p w14:paraId="70379DF7" w14:textId="77777777" w:rsidR="000746C0" w:rsidRDefault="00593914" w:rsidP="00593914">
      <w:pPr>
        <w:pStyle w:val="ListNumber"/>
      </w:pPr>
      <w:r w:rsidRPr="008B7FEA">
        <w:t xml:space="preserve">Select </w:t>
      </w:r>
      <w:r w:rsidR="008B7FEA" w:rsidRPr="00474F88">
        <w:rPr>
          <w:b/>
        </w:rPr>
        <w:t>RN Reassessment</w:t>
      </w:r>
      <w:r w:rsidR="002B3DC1" w:rsidRPr="008B7FEA">
        <w:t>.</w:t>
      </w:r>
      <w:r w:rsidR="00B43F9D">
        <w:br/>
        <w:t>Enter a patient window automatically opens to the CPRS patient.</w:t>
      </w:r>
    </w:p>
    <w:p w14:paraId="20B3FA34" w14:textId="77777777" w:rsidR="00593914" w:rsidRDefault="000746C0" w:rsidP="000746C0">
      <w:pPr>
        <w:pStyle w:val="Note"/>
      </w:pPr>
      <w:r w:rsidRPr="006B0A33">
        <w:rPr>
          <w:b/>
        </w:rPr>
        <w:t>Note:</w:t>
      </w:r>
      <w:r>
        <w:t xml:space="preserve"> </w:t>
      </w:r>
      <w:r w:rsidR="00474F88">
        <w:t>Y</w:t>
      </w:r>
      <w:r w:rsidR="00474F88" w:rsidRPr="007A3C99">
        <w:t>ou may have to re</w:t>
      </w:r>
      <w:r w:rsidR="00474F88">
        <w:t>-</w:t>
      </w:r>
      <w:r w:rsidR="00474F88" w:rsidRPr="007A3C99">
        <w:t>enter your CPRS access and verify codes</w:t>
      </w:r>
      <w:r w:rsidR="00474F88">
        <w:t>, depending on local site setup.</w:t>
      </w:r>
    </w:p>
    <w:p w14:paraId="33925EE7" w14:textId="77777777" w:rsidR="00E84D0C" w:rsidRDefault="00387539" w:rsidP="00E84D0C">
      <w:pPr>
        <w:pStyle w:val="screen"/>
      </w:pPr>
      <w:r>
        <w:rPr>
          <w:noProof/>
        </w:rPr>
        <w:pict w14:anchorId="2FF8CB1A">
          <v:shape id="Picture 2" o:spid="_x0000_i1026" type="#_x0000_t75" style="width:3in;height:303.05pt;visibility:visible">
            <v:imagedata r:id="rId21" o:title=""/>
          </v:shape>
        </w:pict>
      </w:r>
    </w:p>
    <w:p w14:paraId="114F9EBC" w14:textId="77777777" w:rsidR="005C22DA" w:rsidRDefault="008B7FEA" w:rsidP="005C22DA">
      <w:pPr>
        <w:pStyle w:val="Caption"/>
      </w:pPr>
      <w:r>
        <w:t>Access through CPRS</w:t>
      </w:r>
    </w:p>
    <w:p w14:paraId="36894B78" w14:textId="77777777" w:rsidR="002B3DC1" w:rsidRDefault="002B3DC1" w:rsidP="007107E1">
      <w:pPr>
        <w:ind w:left="360"/>
      </w:pPr>
    </w:p>
    <w:p w14:paraId="4C2104C6" w14:textId="77777777" w:rsidR="0079278B" w:rsidRDefault="0079278B" w:rsidP="007107E1">
      <w:pPr>
        <w:ind w:left="360"/>
      </w:pPr>
    </w:p>
    <w:p w14:paraId="29C0F307" w14:textId="77777777" w:rsidR="0079278B" w:rsidRDefault="0079278B" w:rsidP="007107E1">
      <w:pPr>
        <w:ind w:left="360"/>
      </w:pPr>
    </w:p>
    <w:p w14:paraId="6A3817E0" w14:textId="77777777" w:rsidR="0079278B" w:rsidRPr="004E50CB" w:rsidRDefault="0079278B" w:rsidP="00B43F9D">
      <w:pPr>
        <w:pStyle w:val="Heading3"/>
      </w:pPr>
      <w:bookmarkStart w:id="9" w:name="_Toc287728460"/>
      <w:bookmarkStart w:id="10" w:name="_Toc287828551"/>
      <w:bookmarkStart w:id="11" w:name="_Toc320197132"/>
      <w:r w:rsidRPr="004E50CB">
        <w:t xml:space="preserve">No </w:t>
      </w:r>
      <w:r>
        <w:t>P</w:t>
      </w:r>
      <w:r w:rsidRPr="004E50CB">
        <w:t xml:space="preserve">reviously </w:t>
      </w:r>
      <w:r>
        <w:t>S</w:t>
      </w:r>
      <w:r w:rsidRPr="004E50CB">
        <w:t xml:space="preserve">aved </w:t>
      </w:r>
      <w:r>
        <w:t>I</w:t>
      </w:r>
      <w:r w:rsidRPr="004E50CB">
        <w:t>nformation</w:t>
      </w:r>
      <w:bookmarkEnd w:id="9"/>
      <w:bookmarkEnd w:id="10"/>
      <w:bookmarkEnd w:id="11"/>
    </w:p>
    <w:p w14:paraId="04F8DF65" w14:textId="77777777" w:rsidR="0079278B" w:rsidRPr="007A3C99" w:rsidRDefault="00B43F9D" w:rsidP="00CA61FD">
      <w:r w:rsidRPr="000129F5">
        <w:t>The Enter a patient window displays.</w:t>
      </w:r>
    </w:p>
    <w:p w14:paraId="5A9ED233" w14:textId="77777777" w:rsidR="00593914" w:rsidRPr="007A3C99" w:rsidRDefault="00387539" w:rsidP="00593914">
      <w:pPr>
        <w:pStyle w:val="screen"/>
      </w:pPr>
      <w:r>
        <w:rPr>
          <w:noProof/>
        </w:rPr>
        <w:pict w14:anchorId="7694779D">
          <v:shape id="Picture 10" o:spid="_x0000_i1027" type="#_x0000_t75" style="width:5in;height:271.7pt;visibility:visible">
            <v:imagedata r:id="rId22" o:title=""/>
          </v:shape>
        </w:pict>
      </w:r>
    </w:p>
    <w:p w14:paraId="19F2C453" w14:textId="77777777" w:rsidR="00593914" w:rsidRDefault="00593914" w:rsidP="00593914">
      <w:pPr>
        <w:pStyle w:val="Caption"/>
      </w:pPr>
      <w:r>
        <w:t xml:space="preserve">RN </w:t>
      </w:r>
      <w:r w:rsidR="008655F6">
        <w:t>Rea</w:t>
      </w:r>
      <w:r>
        <w:t xml:space="preserve">ssessment, </w:t>
      </w:r>
      <w:r w:rsidR="00B43F9D" w:rsidRPr="000129F5">
        <w:rPr>
          <w:b w:val="0"/>
        </w:rPr>
        <w:t xml:space="preserve">Enter a patient window with </w:t>
      </w:r>
      <w:r w:rsidR="007122A8">
        <w:rPr>
          <w:b w:val="0"/>
        </w:rPr>
        <w:t>n</w:t>
      </w:r>
      <w:r w:rsidR="00B43F9D" w:rsidRPr="000129F5">
        <w:rPr>
          <w:b w:val="0"/>
        </w:rPr>
        <w:t>o previously saved information</w:t>
      </w:r>
    </w:p>
    <w:p w14:paraId="116256CF" w14:textId="77777777" w:rsidR="00593914" w:rsidRDefault="00593914" w:rsidP="0079435B">
      <w:pPr>
        <w:pStyle w:val="ListNumber"/>
        <w:numPr>
          <w:ilvl w:val="0"/>
          <w:numId w:val="52"/>
        </w:numPr>
      </w:pPr>
      <w:r>
        <w:t>Select</w:t>
      </w:r>
      <w:r w:rsidRPr="007A3C99">
        <w:t xml:space="preserve"> </w:t>
      </w:r>
      <w:r>
        <w:t>an A</w:t>
      </w:r>
      <w:r w:rsidRPr="007A3C99">
        <w:t xml:space="preserve">ssessment </w:t>
      </w:r>
      <w:r>
        <w:t>T</w:t>
      </w:r>
      <w:r w:rsidRPr="007A3C99">
        <w:t>ype.</w:t>
      </w:r>
    </w:p>
    <w:p w14:paraId="04A8EE96" w14:textId="77777777" w:rsidR="001C74CF" w:rsidRDefault="001C74CF" w:rsidP="00593914">
      <w:pPr>
        <w:pStyle w:val="ListNumber"/>
      </w:pPr>
      <w:r>
        <w:t xml:space="preserve">Click </w:t>
      </w:r>
      <w:r w:rsidRPr="00522D88">
        <w:rPr>
          <w:b/>
        </w:rPr>
        <w:t>Start Note</w:t>
      </w:r>
      <w:r>
        <w:t>.</w:t>
      </w:r>
      <w:r w:rsidR="003C5371">
        <w:br/>
        <w:t xml:space="preserve">The reassessment </w:t>
      </w:r>
      <w:r w:rsidR="00CA61FD">
        <w:t xml:space="preserve">template </w:t>
      </w:r>
      <w:r w:rsidR="003C5371">
        <w:t xml:space="preserve">opens </w:t>
      </w:r>
      <w:r w:rsidR="00CA61FD">
        <w:t xml:space="preserve">to the General Information tab </w:t>
      </w:r>
      <w:r w:rsidR="003C5371">
        <w:t>for the CPRS patient.</w:t>
      </w:r>
    </w:p>
    <w:p w14:paraId="5FD5AA7C" w14:textId="77777777" w:rsidR="0079278B" w:rsidRDefault="0079278B" w:rsidP="00CA61FD">
      <w:pPr>
        <w:pStyle w:val="Heading3"/>
      </w:pPr>
      <w:bookmarkStart w:id="12" w:name="_Toc287728461"/>
      <w:bookmarkStart w:id="13" w:name="_Toc287828552"/>
      <w:bookmarkStart w:id="14" w:name="_Toc320197133"/>
      <w:r>
        <w:t>Previously Entered Information Available for One Patient</w:t>
      </w:r>
      <w:bookmarkEnd w:id="12"/>
      <w:bookmarkEnd w:id="13"/>
      <w:bookmarkEnd w:id="14"/>
    </w:p>
    <w:p w14:paraId="22FA4784" w14:textId="77777777" w:rsidR="0079278B" w:rsidRDefault="00387539" w:rsidP="00CA61FD">
      <w:pPr>
        <w:pStyle w:val="screen"/>
      </w:pPr>
      <w:r>
        <w:rPr>
          <w:noProof/>
        </w:rPr>
        <w:pict w14:anchorId="38BDB3B4">
          <v:shape id="_x0000_i1028" type="#_x0000_t75" style="width:179.7pt;height:108.95pt;visibility:visible">
            <v:imagedata r:id="rId23" o:title=""/>
          </v:shape>
        </w:pict>
      </w:r>
    </w:p>
    <w:p w14:paraId="76965F14" w14:textId="77777777" w:rsidR="0079278B" w:rsidRDefault="0079278B" w:rsidP="0079278B">
      <w:pPr>
        <w:pStyle w:val="Caption"/>
      </w:pPr>
      <w:r>
        <w:t xml:space="preserve">Patient </w:t>
      </w:r>
      <w:r w:rsidR="00CA61FD">
        <w:t>s</w:t>
      </w:r>
      <w:r>
        <w:t xml:space="preserve">election </w:t>
      </w:r>
      <w:r w:rsidR="00CA61FD">
        <w:t>window with p</w:t>
      </w:r>
      <w:r>
        <w:t>reviously entered information available for one patient</w:t>
      </w:r>
    </w:p>
    <w:p w14:paraId="01CA7117" w14:textId="77777777" w:rsidR="0079278B" w:rsidRDefault="0079278B" w:rsidP="004128A7">
      <w:pPr>
        <w:pStyle w:val="field"/>
      </w:pPr>
    </w:p>
    <w:p w14:paraId="4E612558" w14:textId="77777777" w:rsidR="00CA61FD" w:rsidRPr="002B1BEE" w:rsidRDefault="00CA61FD" w:rsidP="005B343E">
      <w:pPr>
        <w:pStyle w:val="Heading4"/>
      </w:pPr>
      <w:r>
        <w:br w:type="page"/>
      </w:r>
      <w:bookmarkStart w:id="15" w:name="_Toc320197134"/>
      <w:r>
        <w:t>Restore Patient’s Data/No</w:t>
      </w:r>
      <w:bookmarkEnd w:id="15"/>
    </w:p>
    <w:p w14:paraId="7FE27E54" w14:textId="77777777" w:rsidR="00CA61FD" w:rsidRDefault="00CA61FD" w:rsidP="00CA61FD">
      <w:r w:rsidRPr="002B3DC1">
        <w:t>If you previously entered data</w:t>
      </w:r>
      <w:r>
        <w:t xml:space="preserve"> on one patient</w:t>
      </w:r>
      <w:r w:rsidRPr="002B3DC1">
        <w:t xml:space="preserve">, you </w:t>
      </w:r>
      <w:r>
        <w:t xml:space="preserve">are prompted with: </w:t>
      </w:r>
      <w:r w:rsidRPr="00CA61FD">
        <w:rPr>
          <w:i/>
        </w:rPr>
        <w:t>You have previously saved data on a note for patient &lt;PADPPATIENT,ONE &gt;</w:t>
      </w:r>
    </w:p>
    <w:p w14:paraId="2F1559CC" w14:textId="77777777" w:rsidR="00CA61FD" w:rsidRPr="00CA61FD" w:rsidRDefault="00CA61FD" w:rsidP="0079435B">
      <w:pPr>
        <w:pStyle w:val="ListNumber"/>
        <w:numPr>
          <w:ilvl w:val="0"/>
          <w:numId w:val="53"/>
        </w:numPr>
      </w:pPr>
      <w:r w:rsidRPr="00CA61FD">
        <w:t>Select an Assessment Type.</w:t>
      </w:r>
    </w:p>
    <w:p w14:paraId="6122B58F" w14:textId="77777777" w:rsidR="00CA61FD" w:rsidRPr="00CA61FD" w:rsidRDefault="00CA61FD" w:rsidP="00CA61FD">
      <w:pPr>
        <w:pStyle w:val="ListNumber"/>
      </w:pPr>
      <w:r w:rsidRPr="00CA61FD">
        <w:t xml:space="preserve">Select </w:t>
      </w:r>
      <w:r w:rsidRPr="00875567">
        <w:rPr>
          <w:b/>
        </w:rPr>
        <w:t>No</w:t>
      </w:r>
      <w:r w:rsidRPr="00CA61FD">
        <w:t>.</w:t>
      </w:r>
      <w:r w:rsidRPr="00CA61FD">
        <w:br/>
        <w:t xml:space="preserve">The patient’s information is deleted, but the Internal Entry Number (IEN) for the patient displays in the </w:t>
      </w:r>
      <w:r w:rsidRPr="00875567">
        <w:rPr>
          <w:b/>
        </w:rPr>
        <w:t>Enter a patient</w:t>
      </w:r>
      <w:r w:rsidRPr="00CA61FD">
        <w:t xml:space="preserve"> text box.</w:t>
      </w:r>
    </w:p>
    <w:p w14:paraId="0B9C0F9C" w14:textId="77777777" w:rsidR="00CA61FD" w:rsidRPr="00CA61FD" w:rsidRDefault="00CA61FD" w:rsidP="00CA61FD">
      <w:pPr>
        <w:pStyle w:val="ListNumber"/>
      </w:pPr>
      <w:r w:rsidRPr="00CA61FD">
        <w:t xml:space="preserve">Click </w:t>
      </w:r>
      <w:r w:rsidRPr="00875567">
        <w:rPr>
          <w:b/>
        </w:rPr>
        <w:t>Start Note</w:t>
      </w:r>
      <w:r w:rsidRPr="00CA61FD">
        <w:t>.</w:t>
      </w:r>
      <w:r w:rsidRPr="00CA61FD">
        <w:br/>
        <w:t xml:space="preserve">The </w:t>
      </w:r>
      <w:r w:rsidR="00875567">
        <w:t>template</w:t>
      </w:r>
      <w:r w:rsidRPr="00CA61FD">
        <w:t xml:space="preserve"> opens </w:t>
      </w:r>
      <w:r w:rsidR="00875567">
        <w:t>to the General Information tab</w:t>
      </w:r>
      <w:r w:rsidR="00875567" w:rsidRPr="00CA61FD">
        <w:t xml:space="preserve"> </w:t>
      </w:r>
      <w:r w:rsidRPr="00CA61FD">
        <w:t>and you can enter new data for that CPRS patient.</w:t>
      </w:r>
    </w:p>
    <w:p w14:paraId="7D0F9348" w14:textId="77777777" w:rsidR="00CA61FD" w:rsidRDefault="00CA61FD" w:rsidP="00CA61FD">
      <w:pPr>
        <w:pStyle w:val="ListNumber"/>
      </w:pPr>
      <w:r w:rsidRPr="00875567">
        <w:rPr>
          <w:b/>
        </w:rPr>
        <w:t>Optional</w:t>
      </w:r>
      <w:r w:rsidRPr="00CA61FD">
        <w:t xml:space="preserve">: </w:t>
      </w:r>
      <w:r w:rsidR="00875567">
        <w:t>Y</w:t>
      </w:r>
      <w:r w:rsidRPr="00CA61FD">
        <w:t xml:space="preserve">ou can delete the IEN of that CPRS patient, enter the name of a different patient, and click </w:t>
      </w:r>
      <w:r w:rsidRPr="00875567">
        <w:rPr>
          <w:b/>
        </w:rPr>
        <w:t>Start Note</w:t>
      </w:r>
      <w:r w:rsidRPr="00CA61FD">
        <w:t>.</w:t>
      </w:r>
    </w:p>
    <w:p w14:paraId="59923986" w14:textId="77777777" w:rsidR="00875567" w:rsidRDefault="00875567" w:rsidP="00875567">
      <w:pPr>
        <w:pStyle w:val="Note"/>
      </w:pPr>
      <w:r w:rsidRPr="00B349E3">
        <w:rPr>
          <w:b/>
        </w:rPr>
        <w:t>Note</w:t>
      </w:r>
      <w:r>
        <w:t>:</w:t>
      </w:r>
      <w:r w:rsidRPr="00085C33">
        <w:t xml:space="preserve"> </w:t>
      </w:r>
      <w:r>
        <w:t xml:space="preserve">The </w:t>
      </w:r>
      <w:r w:rsidRPr="00D365A8">
        <w:t>Internal Entry Number</w:t>
      </w:r>
      <w:r>
        <w:t xml:space="preserve"> (</w:t>
      </w:r>
      <w:r w:rsidRPr="00D365A8">
        <w:t>IEN</w:t>
      </w:r>
      <w:r>
        <w:t>) is a unique, computer-generated number that identifies a specific patient in your system. The IEN has</w:t>
      </w:r>
      <w:r w:rsidRPr="004158B7">
        <w:t xml:space="preserve"> </w:t>
      </w:r>
      <w:r>
        <w:t xml:space="preserve">no </w:t>
      </w:r>
      <w:r w:rsidRPr="004158B7">
        <w:t>impact on the</w:t>
      </w:r>
      <w:r>
        <w:t xml:space="preserve"> completed assessment, nor does it display</w:t>
      </w:r>
      <w:r w:rsidRPr="004158B7">
        <w:t xml:space="preserve"> again.</w:t>
      </w:r>
    </w:p>
    <w:p w14:paraId="59B5B9FF" w14:textId="77777777" w:rsidR="004128A7" w:rsidRPr="004128A7" w:rsidRDefault="004128A7" w:rsidP="00CA61FD">
      <w:pPr>
        <w:pStyle w:val="Heading4"/>
      </w:pPr>
      <w:bookmarkStart w:id="16" w:name="_Toc320197135"/>
      <w:r>
        <w:t xml:space="preserve">Restore </w:t>
      </w:r>
      <w:r w:rsidRPr="00FA236F">
        <w:t>Patient’s</w:t>
      </w:r>
      <w:r>
        <w:t xml:space="preserve"> Data/Yes</w:t>
      </w:r>
      <w:bookmarkEnd w:id="16"/>
    </w:p>
    <w:p w14:paraId="2BAD5031" w14:textId="77777777" w:rsidR="00593914" w:rsidRDefault="006A6F0D" w:rsidP="00875567">
      <w:r w:rsidRPr="002B3DC1">
        <w:t>If you previously entered data</w:t>
      </w:r>
      <w:r w:rsidR="00875567">
        <w:t xml:space="preserve"> </w:t>
      </w:r>
      <w:r w:rsidR="00CA61FD">
        <w:t>on one patient</w:t>
      </w:r>
      <w:r w:rsidRPr="002B3DC1">
        <w:t xml:space="preserve">, you </w:t>
      </w:r>
      <w:r w:rsidR="003C5371">
        <w:t>are</w:t>
      </w:r>
      <w:r w:rsidRPr="002B3DC1">
        <w:t xml:space="preserve"> prompted </w:t>
      </w:r>
      <w:r w:rsidR="000C60A5">
        <w:t>with</w:t>
      </w:r>
      <w:r w:rsidR="00CA61FD">
        <w:t xml:space="preserve">: </w:t>
      </w:r>
      <w:r w:rsidR="000C60A5" w:rsidRPr="00875567">
        <w:rPr>
          <w:i/>
        </w:rPr>
        <w:t>You have previously saved data on a note for patient &lt;PADPPATIENT,ONE &gt;</w:t>
      </w:r>
      <w:r w:rsidR="00583286">
        <w:rPr>
          <w:i/>
        </w:rPr>
        <w:t xml:space="preserve"> m</w:t>
      </w:r>
    </w:p>
    <w:p w14:paraId="32EA3880" w14:textId="77777777" w:rsidR="003C5371" w:rsidRDefault="003C5371" w:rsidP="0079435B">
      <w:pPr>
        <w:pStyle w:val="ListNumber"/>
        <w:numPr>
          <w:ilvl w:val="0"/>
          <w:numId w:val="54"/>
        </w:numPr>
      </w:pPr>
      <w:r>
        <w:t>Select an Assessment Type.</w:t>
      </w:r>
    </w:p>
    <w:p w14:paraId="5E865207" w14:textId="77777777" w:rsidR="003C5371" w:rsidRDefault="003C5371" w:rsidP="00875567">
      <w:pPr>
        <w:pStyle w:val="ListNumber"/>
      </w:pPr>
      <w:r>
        <w:t xml:space="preserve">Select </w:t>
      </w:r>
      <w:r w:rsidRPr="003C5371">
        <w:rPr>
          <w:b/>
        </w:rPr>
        <w:t>Yes</w:t>
      </w:r>
      <w:r>
        <w:t>.</w:t>
      </w:r>
    </w:p>
    <w:p w14:paraId="6205B3FA" w14:textId="77777777" w:rsidR="0079278B" w:rsidRPr="00875567" w:rsidRDefault="003C5371" w:rsidP="0074019D">
      <w:pPr>
        <w:pStyle w:val="ListNumber"/>
        <w:rPr>
          <w:b/>
        </w:rPr>
      </w:pPr>
      <w:r w:rsidRPr="007A3C99">
        <w:t xml:space="preserve">Click </w:t>
      </w:r>
      <w:r w:rsidRPr="00875567">
        <w:rPr>
          <w:b/>
        </w:rPr>
        <w:t>Start Note</w:t>
      </w:r>
      <w:r>
        <w:t>.</w:t>
      </w:r>
      <w:r>
        <w:br/>
        <w:t xml:space="preserve">The </w:t>
      </w:r>
      <w:r w:rsidR="00875567">
        <w:t>template</w:t>
      </w:r>
      <w:r>
        <w:t xml:space="preserve"> opens </w:t>
      </w:r>
      <w:r w:rsidR="00875567">
        <w:t xml:space="preserve">General Information tab </w:t>
      </w:r>
      <w:r>
        <w:t>for the CPRS patient with the data restored.</w:t>
      </w:r>
    </w:p>
    <w:p w14:paraId="0FD66B12" w14:textId="77777777" w:rsidR="00550A8A" w:rsidRPr="00B816E1" w:rsidRDefault="00AD5B64" w:rsidP="00990021">
      <w:pPr>
        <w:pStyle w:val="Note"/>
      </w:pPr>
      <w:r w:rsidRPr="00EB0812">
        <w:rPr>
          <w:b/>
        </w:rPr>
        <w:t>Note:</w:t>
      </w:r>
      <w:r w:rsidRPr="009730E2">
        <w:t xml:space="preserve"> PADP </w:t>
      </w:r>
      <w:r w:rsidR="00EB0812">
        <w:t>does</w:t>
      </w:r>
      <w:r w:rsidRPr="009730E2">
        <w:t xml:space="preserve"> </w:t>
      </w:r>
      <w:r w:rsidR="00EB0812">
        <w:t xml:space="preserve">a search </w:t>
      </w:r>
      <w:r w:rsidRPr="009730E2">
        <w:t xml:space="preserve">for previously entered assessments/reassessments </w:t>
      </w:r>
      <w:r w:rsidR="00EB0812">
        <w:t>within the last 12 hours</w:t>
      </w:r>
      <w:r w:rsidRPr="009730E2">
        <w:t>.</w:t>
      </w:r>
      <w:bookmarkStart w:id="17" w:name="_Toc287728464"/>
      <w:bookmarkStart w:id="18" w:name="_Toc287828555"/>
    </w:p>
    <w:p w14:paraId="2FD63E93" w14:textId="77777777" w:rsidR="00FA236F" w:rsidRDefault="00FA236F" w:rsidP="001307C9">
      <w:pPr>
        <w:pStyle w:val="Heading3"/>
      </w:pPr>
      <w:bookmarkStart w:id="19" w:name="_Toc320197136"/>
      <w:r>
        <w:t>Previously Entered Information Available for Two or More Patients</w:t>
      </w:r>
      <w:bookmarkEnd w:id="17"/>
      <w:bookmarkEnd w:id="18"/>
      <w:bookmarkEnd w:id="19"/>
    </w:p>
    <w:p w14:paraId="492B473F" w14:textId="77777777" w:rsidR="00DB082B" w:rsidRDefault="00FA236F" w:rsidP="001307C9">
      <w:r w:rsidRPr="004E50CB">
        <w:t>If you have previously stored data from more than one patient</w:t>
      </w:r>
      <w:r w:rsidR="001307C9">
        <w:t>,</w:t>
      </w:r>
      <w:r w:rsidR="00715A18">
        <w:t xml:space="preserve"> </w:t>
      </w:r>
      <w:r>
        <w:t>y</w:t>
      </w:r>
      <w:r w:rsidRPr="004E50CB">
        <w:t xml:space="preserve">ou </w:t>
      </w:r>
      <w:r w:rsidR="001307C9">
        <w:t>are</w:t>
      </w:r>
      <w:r w:rsidRPr="004E50CB">
        <w:t xml:space="preserve"> asked if you want to view</w:t>
      </w:r>
      <w:r>
        <w:t xml:space="preserve"> a list of those </w:t>
      </w:r>
      <w:r w:rsidRPr="004E50CB">
        <w:t>patients.</w:t>
      </w:r>
    </w:p>
    <w:p w14:paraId="1C591E6C" w14:textId="77777777" w:rsidR="00DB082B" w:rsidRDefault="00387539" w:rsidP="001307C9">
      <w:pPr>
        <w:pStyle w:val="screen"/>
        <w:rPr>
          <w:b/>
        </w:rPr>
      </w:pPr>
      <w:r>
        <w:rPr>
          <w:b/>
          <w:noProof/>
        </w:rPr>
        <w:pict w14:anchorId="60A3C8FF">
          <v:shape id="Picture 4" o:spid="_x0000_i1029" type="#_x0000_t75" style="width:180.3pt;height:87.05pt;visibility:visible">
            <v:imagedata r:id="rId24" o:title=""/>
          </v:shape>
        </w:pict>
      </w:r>
    </w:p>
    <w:p w14:paraId="21F0C33E" w14:textId="77777777" w:rsidR="00550A8A" w:rsidRPr="00550A8A" w:rsidRDefault="004C0565" w:rsidP="00550A8A">
      <w:pPr>
        <w:pStyle w:val="Caption"/>
      </w:pPr>
      <w:r>
        <w:t>Patient selection window with previously entered information available for more than one patient</w:t>
      </w:r>
    </w:p>
    <w:p w14:paraId="2C7EE93B" w14:textId="77777777" w:rsidR="00583286" w:rsidRPr="00583286" w:rsidRDefault="00583286" w:rsidP="00583286">
      <w:bookmarkStart w:id="20" w:name="_Toc287728465"/>
      <w:bookmarkStart w:id="21" w:name="_Toc287828556"/>
      <w:r>
        <w:br w:type="page"/>
      </w:r>
    </w:p>
    <w:p w14:paraId="1BC64FC2" w14:textId="77777777" w:rsidR="00DB082B" w:rsidRPr="00101513" w:rsidRDefault="00DB082B" w:rsidP="001307C9">
      <w:pPr>
        <w:pStyle w:val="Heading4"/>
      </w:pPr>
      <w:bookmarkStart w:id="22" w:name="_Toc320197137"/>
      <w:r>
        <w:t xml:space="preserve">View </w:t>
      </w:r>
      <w:r w:rsidR="001775F2">
        <w:t xml:space="preserve">the </w:t>
      </w:r>
      <w:r>
        <w:t>Patients</w:t>
      </w:r>
      <w:r w:rsidR="00550A8A">
        <w:t>?</w:t>
      </w:r>
      <w:r w:rsidRPr="00101513">
        <w:t>/No</w:t>
      </w:r>
      <w:bookmarkEnd w:id="20"/>
      <w:bookmarkEnd w:id="21"/>
      <w:bookmarkEnd w:id="22"/>
    </w:p>
    <w:p w14:paraId="21EE785B" w14:textId="77777777" w:rsidR="001307C9" w:rsidRDefault="001307C9" w:rsidP="001307C9">
      <w:r w:rsidRPr="004E50CB">
        <w:t>If you say</w:t>
      </w:r>
      <w:r w:rsidRPr="005C4F67">
        <w:rPr>
          <w:b/>
        </w:rPr>
        <w:t xml:space="preserve"> No</w:t>
      </w:r>
      <w:r>
        <w:t xml:space="preserve">, </w:t>
      </w:r>
      <w:r w:rsidRPr="00543691">
        <w:t>the patient’s name displays in the Enter a patient text box as a number that identifies the CPRS patient.</w:t>
      </w:r>
    </w:p>
    <w:p w14:paraId="548BFB59" w14:textId="77777777" w:rsidR="001307C9" w:rsidRPr="001307C9" w:rsidRDefault="001307C9" w:rsidP="0079435B">
      <w:pPr>
        <w:pStyle w:val="ListNumber"/>
        <w:numPr>
          <w:ilvl w:val="0"/>
          <w:numId w:val="55"/>
        </w:numPr>
      </w:pPr>
      <w:r w:rsidRPr="001307C9">
        <w:t>Sel</w:t>
      </w:r>
      <w:r>
        <w:t>e</w:t>
      </w:r>
      <w:r w:rsidRPr="001307C9">
        <w:t>ct Assessment Type</w:t>
      </w:r>
      <w:r w:rsidR="00550A8A">
        <w:t>.</w:t>
      </w:r>
    </w:p>
    <w:p w14:paraId="19365954" w14:textId="77777777" w:rsidR="001307C9" w:rsidRPr="001307C9" w:rsidRDefault="001307C9" w:rsidP="001307C9">
      <w:pPr>
        <w:pStyle w:val="ListNumber"/>
      </w:pPr>
      <w:r w:rsidRPr="001307C9">
        <w:t xml:space="preserve">Click </w:t>
      </w:r>
      <w:r w:rsidRPr="00550A8A">
        <w:rPr>
          <w:b/>
        </w:rPr>
        <w:t>Start Note</w:t>
      </w:r>
      <w:r w:rsidR="00550A8A">
        <w:t>.</w:t>
      </w:r>
      <w:r w:rsidRPr="001307C9">
        <w:t xml:space="preserve"> </w:t>
      </w:r>
    </w:p>
    <w:p w14:paraId="550DB6BE" w14:textId="77777777" w:rsidR="00FA236F" w:rsidRDefault="001307C9" w:rsidP="00FA236F">
      <w:pPr>
        <w:pStyle w:val="ListNumber"/>
      </w:pPr>
      <w:r w:rsidRPr="001307C9">
        <w:t>The template open</w:t>
      </w:r>
      <w:r w:rsidR="00550A8A">
        <w:t>s</w:t>
      </w:r>
      <w:r w:rsidRPr="001307C9">
        <w:t xml:space="preserve"> to the General Information </w:t>
      </w:r>
      <w:r w:rsidR="00550A8A">
        <w:t>t</w:t>
      </w:r>
      <w:r w:rsidRPr="001307C9">
        <w:t>ab</w:t>
      </w:r>
      <w:r w:rsidR="00550A8A">
        <w:t>.</w:t>
      </w:r>
    </w:p>
    <w:p w14:paraId="0A287EF4" w14:textId="77777777" w:rsidR="00FA236F" w:rsidRDefault="00FA236F" w:rsidP="00550A8A">
      <w:pPr>
        <w:pStyle w:val="Heading4"/>
      </w:pPr>
      <w:bookmarkStart w:id="23" w:name="_Toc287728466"/>
      <w:bookmarkStart w:id="24" w:name="_Toc287828557"/>
      <w:bookmarkStart w:id="25" w:name="_Toc320197138"/>
      <w:r>
        <w:t xml:space="preserve">View </w:t>
      </w:r>
      <w:r w:rsidR="001775F2">
        <w:t xml:space="preserve">the </w:t>
      </w:r>
      <w:r>
        <w:t>Patients</w:t>
      </w:r>
      <w:r w:rsidR="00550A8A">
        <w:t>?/</w:t>
      </w:r>
      <w:r>
        <w:t>Yes</w:t>
      </w:r>
      <w:bookmarkEnd w:id="23"/>
      <w:bookmarkEnd w:id="24"/>
      <w:bookmarkEnd w:id="25"/>
    </w:p>
    <w:p w14:paraId="4E9B07A5" w14:textId="77777777" w:rsidR="00550A8A" w:rsidRPr="00543691" w:rsidRDefault="00550A8A" w:rsidP="0079435B">
      <w:pPr>
        <w:pStyle w:val="ListNumber"/>
        <w:numPr>
          <w:ilvl w:val="0"/>
          <w:numId w:val="56"/>
        </w:numPr>
      </w:pPr>
      <w:r w:rsidRPr="00543691">
        <w:t xml:space="preserve">Select </w:t>
      </w:r>
      <w:r w:rsidRPr="00550A8A">
        <w:rPr>
          <w:b/>
        </w:rPr>
        <w:t>Yes</w:t>
      </w:r>
      <w:r w:rsidRPr="00543691">
        <w:t>.</w:t>
      </w:r>
    </w:p>
    <w:p w14:paraId="2C8116D7" w14:textId="77777777" w:rsidR="00550A8A" w:rsidRPr="00550A8A" w:rsidRDefault="00550A8A" w:rsidP="00550A8A">
      <w:pPr>
        <w:pStyle w:val="ListNumber"/>
      </w:pPr>
      <w:r w:rsidRPr="00543691">
        <w:t>Select an Assessment Type.</w:t>
      </w:r>
      <w:r w:rsidRPr="00543691">
        <w:br/>
        <w:t>Patie</w:t>
      </w:r>
      <w:r>
        <w:t xml:space="preserve">nt Selection window displays </w:t>
      </w:r>
      <w:r w:rsidRPr="004678D5">
        <w:t xml:space="preserve">with </w:t>
      </w:r>
      <w:r>
        <w:t>a</w:t>
      </w:r>
      <w:r w:rsidRPr="004678D5">
        <w:t xml:space="preserve"> list of patients with saved data</w:t>
      </w:r>
      <w:r>
        <w:t>.</w:t>
      </w:r>
    </w:p>
    <w:p w14:paraId="6F55FE09" w14:textId="77777777" w:rsidR="00FA236F" w:rsidRDefault="00387539" w:rsidP="001307C9">
      <w:pPr>
        <w:pStyle w:val="screen"/>
      </w:pPr>
      <w:r>
        <w:rPr>
          <w:noProof/>
        </w:rPr>
        <w:pict w14:anchorId="0662B8DB">
          <v:shape id="Picture 7" o:spid="_x0000_i1030" type="#_x0000_t75" style="width:4in;height:257.3pt;visibility:visible">
            <v:imagedata r:id="rId25" o:title=""/>
          </v:shape>
        </w:pict>
      </w:r>
    </w:p>
    <w:p w14:paraId="50FF877E" w14:textId="77777777" w:rsidR="00FA236F" w:rsidRDefault="00FA236F" w:rsidP="001307C9">
      <w:pPr>
        <w:pStyle w:val="Caption"/>
      </w:pPr>
      <w:r>
        <w:t xml:space="preserve">Patient </w:t>
      </w:r>
      <w:r w:rsidR="007A380F">
        <w:t>Selection List</w:t>
      </w:r>
    </w:p>
    <w:p w14:paraId="75FDE016" w14:textId="77777777" w:rsidR="00550A8A" w:rsidRDefault="00550A8A" w:rsidP="00550A8A">
      <w:pPr>
        <w:pStyle w:val="Heading5"/>
      </w:pPr>
      <w:bookmarkStart w:id="26" w:name="_Toc288484167"/>
      <w:r>
        <w:t>Patient on the List</w:t>
      </w:r>
      <w:bookmarkEnd w:id="26"/>
    </w:p>
    <w:p w14:paraId="278A9ABD" w14:textId="77777777" w:rsidR="00550A8A" w:rsidRDefault="00550A8A" w:rsidP="0079435B">
      <w:pPr>
        <w:pStyle w:val="ListNumber"/>
        <w:numPr>
          <w:ilvl w:val="0"/>
          <w:numId w:val="57"/>
        </w:numPr>
      </w:pPr>
      <w:r>
        <w:t>Select</w:t>
      </w:r>
      <w:r w:rsidRPr="00B06A10">
        <w:t xml:space="preserve"> </w:t>
      </w:r>
      <w:r>
        <w:t xml:space="preserve">a </w:t>
      </w:r>
      <w:r w:rsidRPr="00B06A10">
        <w:t>name</w:t>
      </w:r>
      <w:r>
        <w:t>.</w:t>
      </w:r>
    </w:p>
    <w:p w14:paraId="0B5F0A1F" w14:textId="77777777" w:rsidR="00550A8A" w:rsidRPr="00B06A10" w:rsidRDefault="00550A8A" w:rsidP="00550A8A">
      <w:pPr>
        <w:pStyle w:val="ListNumber"/>
        <w:numPr>
          <w:ilvl w:val="0"/>
          <w:numId w:val="2"/>
        </w:numPr>
      </w:pPr>
      <w:r>
        <w:t>C</w:t>
      </w:r>
      <w:r w:rsidRPr="00B06A10">
        <w:t xml:space="preserve">lick </w:t>
      </w:r>
      <w:r w:rsidRPr="00B06A10">
        <w:rPr>
          <w:b/>
        </w:rPr>
        <w:t>OK</w:t>
      </w:r>
      <w:r w:rsidRPr="00B06A10">
        <w:t xml:space="preserve">. </w:t>
      </w:r>
      <w:r>
        <w:br/>
      </w:r>
      <w:r w:rsidRPr="00B06A10">
        <w:t>The template open</w:t>
      </w:r>
      <w:r>
        <w:t>s</w:t>
      </w:r>
      <w:r w:rsidRPr="00B06A10">
        <w:t xml:space="preserve"> to the </w:t>
      </w:r>
      <w:r>
        <w:t>General Information</w:t>
      </w:r>
      <w:r w:rsidRPr="00B06A10">
        <w:t xml:space="preserve"> </w:t>
      </w:r>
      <w:r>
        <w:t>t</w:t>
      </w:r>
      <w:r w:rsidRPr="00B06A10">
        <w:t>ab.</w:t>
      </w:r>
    </w:p>
    <w:p w14:paraId="58140959" w14:textId="77777777" w:rsidR="00583286" w:rsidRPr="00583286" w:rsidRDefault="00583286" w:rsidP="00583286">
      <w:bookmarkStart w:id="27" w:name="_Toc288484168"/>
      <w:r>
        <w:br w:type="page"/>
      </w:r>
    </w:p>
    <w:p w14:paraId="13B77D1E" w14:textId="77777777" w:rsidR="00550A8A" w:rsidRPr="00936414" w:rsidRDefault="00550A8A" w:rsidP="00550A8A">
      <w:pPr>
        <w:pStyle w:val="Heading5"/>
      </w:pPr>
      <w:r>
        <w:t>Patient not on the List</w:t>
      </w:r>
      <w:bookmarkEnd w:id="27"/>
    </w:p>
    <w:p w14:paraId="01479CF4" w14:textId="77777777" w:rsidR="00550A8A" w:rsidRPr="00936414" w:rsidRDefault="00550A8A" w:rsidP="0079435B">
      <w:pPr>
        <w:pStyle w:val="ListNumber"/>
        <w:numPr>
          <w:ilvl w:val="0"/>
          <w:numId w:val="58"/>
        </w:numPr>
      </w:pPr>
      <w:r w:rsidRPr="00936414">
        <w:t xml:space="preserve">Click </w:t>
      </w:r>
      <w:r w:rsidRPr="00550A8A">
        <w:rPr>
          <w:b/>
        </w:rPr>
        <w:t>Cancel</w:t>
      </w:r>
      <w:r>
        <w:t>.</w:t>
      </w:r>
      <w:r w:rsidRPr="00936414">
        <w:br/>
        <w:t xml:space="preserve">The number that represents your CPRS patient </w:t>
      </w:r>
      <w:r>
        <w:t>is</w:t>
      </w:r>
      <w:r w:rsidRPr="00936414">
        <w:t xml:space="preserve"> </w:t>
      </w:r>
      <w:r>
        <w:t xml:space="preserve">in </w:t>
      </w:r>
      <w:r w:rsidRPr="004678D5">
        <w:t xml:space="preserve">the </w:t>
      </w:r>
      <w:r>
        <w:t>Enter a patient</w:t>
      </w:r>
      <w:r w:rsidRPr="004678D5">
        <w:t xml:space="preserve"> </w:t>
      </w:r>
      <w:r>
        <w:t>text box</w:t>
      </w:r>
      <w:r w:rsidRPr="00936414">
        <w:t xml:space="preserve">. </w:t>
      </w:r>
    </w:p>
    <w:p w14:paraId="335CE0D5" w14:textId="77777777" w:rsidR="00550A8A" w:rsidRDefault="00550A8A" w:rsidP="00550A8A">
      <w:pPr>
        <w:pStyle w:val="ListNumber"/>
        <w:rPr>
          <w:b/>
        </w:rPr>
      </w:pPr>
      <w:r w:rsidRPr="00936414">
        <w:t xml:space="preserve">Click the </w:t>
      </w:r>
      <w:r w:rsidRPr="00936414">
        <w:rPr>
          <w:b/>
        </w:rPr>
        <w:t>Start Note</w:t>
      </w:r>
      <w:r>
        <w:t>.</w:t>
      </w:r>
      <w:r w:rsidRPr="00936414">
        <w:t xml:space="preserve"> </w:t>
      </w:r>
      <w:r w:rsidRPr="00936414">
        <w:br/>
        <w:t>The te</w:t>
      </w:r>
      <w:r w:rsidRPr="00B06A10">
        <w:t xml:space="preserve">mplate opens to the </w:t>
      </w:r>
      <w:r w:rsidR="00DD29EA">
        <w:t>General Information</w:t>
      </w:r>
      <w:r w:rsidRPr="00B06A10">
        <w:t xml:space="preserve"> tab.</w:t>
      </w:r>
    </w:p>
    <w:p w14:paraId="0D2A1AF5" w14:textId="77777777" w:rsidR="00DD29EA" w:rsidRDefault="00387539" w:rsidP="00DD29EA">
      <w:pPr>
        <w:pStyle w:val="screen"/>
      </w:pPr>
      <w:bookmarkStart w:id="28" w:name="_Toc287828558"/>
      <w:r>
        <w:rPr>
          <w:noProof/>
        </w:rPr>
        <w:pict w14:anchorId="145A5159">
          <v:shape id="Picture 124" o:spid="_x0000_i1031" type="#_x0000_t75" style="width:5in;height:269.2pt;visibility:visible">
            <v:imagedata r:id="rId26" o:title=""/>
          </v:shape>
        </w:pict>
      </w:r>
    </w:p>
    <w:p w14:paraId="2358E43D" w14:textId="77777777" w:rsidR="00DD29EA" w:rsidRPr="00DD29EA" w:rsidRDefault="00DD29EA" w:rsidP="00DD29EA">
      <w:pPr>
        <w:pStyle w:val="Caption"/>
      </w:pPr>
      <w:r>
        <w:t xml:space="preserve">RN Reassessment, General Information (Gen Inf) tab window, </w:t>
      </w:r>
      <w:r w:rsidR="00AC07DB">
        <w:t>Gen I</w:t>
      </w:r>
      <w:r>
        <w:t xml:space="preserve"> Page 1</w:t>
      </w:r>
    </w:p>
    <w:p w14:paraId="2438AEF9" w14:textId="77777777" w:rsidR="00583286" w:rsidRPr="00583286" w:rsidRDefault="00583286" w:rsidP="00583286">
      <w:r>
        <w:br w:type="page"/>
      </w:r>
    </w:p>
    <w:p w14:paraId="2D9D4822" w14:textId="77777777" w:rsidR="00FA236F" w:rsidRDefault="00FA236F" w:rsidP="00FA236F">
      <w:pPr>
        <w:pStyle w:val="Heading3"/>
      </w:pPr>
      <w:bookmarkStart w:id="29" w:name="_Toc320197139"/>
      <w:r>
        <w:t xml:space="preserve">Patient </w:t>
      </w:r>
      <w:r w:rsidR="00DD29EA">
        <w:t>n</w:t>
      </w:r>
      <w:r>
        <w:t xml:space="preserve">ot </w:t>
      </w:r>
      <w:r w:rsidR="00DD29EA">
        <w:t>y</w:t>
      </w:r>
      <w:r>
        <w:t>et Assigned to an Inpatient Bed</w:t>
      </w:r>
      <w:bookmarkEnd w:id="28"/>
      <w:bookmarkEnd w:id="29"/>
    </w:p>
    <w:p w14:paraId="05E50EFE" w14:textId="77777777" w:rsidR="00FA236F" w:rsidRPr="004C0CAD" w:rsidRDefault="00DD29EA" w:rsidP="00FA236F">
      <w:pPr>
        <w:pStyle w:val="ListNumber"/>
        <w:numPr>
          <w:ilvl w:val="0"/>
          <w:numId w:val="0"/>
        </w:numPr>
      </w:pPr>
      <w:r>
        <w:rPr>
          <w:szCs w:val="22"/>
        </w:rPr>
        <w:t>When</w:t>
      </w:r>
      <w:r w:rsidRPr="0066747B">
        <w:rPr>
          <w:szCs w:val="22"/>
        </w:rPr>
        <w:t xml:space="preserve"> </w:t>
      </w:r>
      <w:r>
        <w:rPr>
          <w:szCs w:val="22"/>
        </w:rPr>
        <w:t>a</w:t>
      </w:r>
      <w:r w:rsidRPr="0066747B">
        <w:rPr>
          <w:szCs w:val="22"/>
        </w:rPr>
        <w:t xml:space="preserve"> patient </w:t>
      </w:r>
      <w:r>
        <w:rPr>
          <w:szCs w:val="22"/>
        </w:rPr>
        <w:t>i</w:t>
      </w:r>
      <w:r w:rsidRPr="0066747B">
        <w:rPr>
          <w:szCs w:val="22"/>
        </w:rPr>
        <w:t xml:space="preserve">s not assigned an inpatient bed, </w:t>
      </w:r>
      <w:r>
        <w:t>a location  automatically displays over the General Information window.</w:t>
      </w:r>
    </w:p>
    <w:p w14:paraId="3F7CDECF" w14:textId="77777777" w:rsidR="00FA236F" w:rsidRDefault="00387539" w:rsidP="00FA236F">
      <w:pPr>
        <w:pStyle w:val="screen"/>
      </w:pPr>
      <w:r>
        <w:rPr>
          <w:noProof/>
        </w:rPr>
        <w:pict w14:anchorId="67EF881D">
          <v:shape id="Picture 169" o:spid="_x0000_i1032" type="#_x0000_t75" style="width:3in;height:181.55pt;visibility:visible">
            <v:imagedata r:id="rId27" o:title=""/>
          </v:shape>
        </w:pict>
      </w:r>
    </w:p>
    <w:p w14:paraId="347C73B2" w14:textId="77777777" w:rsidR="00FA236F" w:rsidRDefault="00FA236F" w:rsidP="00FA236F">
      <w:pPr>
        <w:pStyle w:val="Caption"/>
      </w:pPr>
      <w:r>
        <w:t xml:space="preserve">Location : Select visit location </w:t>
      </w:r>
    </w:p>
    <w:p w14:paraId="256F3035" w14:textId="77777777" w:rsidR="00FA236F" w:rsidRDefault="00FA236F" w:rsidP="0079435B">
      <w:pPr>
        <w:pStyle w:val="ListNumber"/>
        <w:numPr>
          <w:ilvl w:val="0"/>
          <w:numId w:val="59"/>
        </w:numPr>
      </w:pPr>
      <w:r>
        <w:t>Select a current patient location, i.e., outpatient clinic.</w:t>
      </w:r>
      <w:r>
        <w:br/>
        <w:t>Navigate quickly to the current location by entering the first letter of the location.</w:t>
      </w:r>
    </w:p>
    <w:p w14:paraId="3599321A" w14:textId="77777777" w:rsidR="00FA236F" w:rsidRDefault="00FA236F" w:rsidP="00FA236F">
      <w:pPr>
        <w:pStyle w:val="ListNumber"/>
      </w:pPr>
      <w:r>
        <w:t xml:space="preserve">Click </w:t>
      </w:r>
      <w:r w:rsidRPr="00E034D3">
        <w:rPr>
          <w:b/>
        </w:rPr>
        <w:t>OK</w:t>
      </w:r>
      <w:r>
        <w:t>.</w:t>
      </w:r>
    </w:p>
    <w:p w14:paraId="5123E8E9" w14:textId="77777777" w:rsidR="00ED73DA" w:rsidRPr="007A3C99" w:rsidRDefault="00ED73DA" w:rsidP="00DD29EA">
      <w:pPr>
        <w:pStyle w:val="Heading2"/>
      </w:pPr>
      <w:bookmarkStart w:id="30" w:name="_Toc287728467"/>
      <w:bookmarkStart w:id="31" w:name="_Toc287828559"/>
      <w:bookmarkStart w:id="32" w:name="_Toc320197140"/>
      <w:r w:rsidRPr="007A3C99">
        <w:t xml:space="preserve">Saving </w:t>
      </w:r>
      <w:r>
        <w:t xml:space="preserve">and Uploading </w:t>
      </w:r>
      <w:r w:rsidRPr="007A3C99">
        <w:t>Data</w:t>
      </w:r>
      <w:bookmarkEnd w:id="30"/>
      <w:bookmarkEnd w:id="31"/>
      <w:bookmarkEnd w:id="32"/>
    </w:p>
    <w:p w14:paraId="69AB07D6" w14:textId="77777777" w:rsidR="00ED73DA" w:rsidRDefault="00ED73DA" w:rsidP="00DD29EA">
      <w:pPr>
        <w:pStyle w:val="Heading3"/>
      </w:pPr>
      <w:bookmarkStart w:id="33" w:name="_Toc287728468"/>
      <w:bookmarkStart w:id="34" w:name="_Toc287828560"/>
      <w:bookmarkStart w:id="35" w:name="_Toc320197141"/>
      <w:r>
        <w:t>Auto</w:t>
      </w:r>
      <w:r w:rsidR="008B2CFA">
        <w:t xml:space="preserve"> </w:t>
      </w:r>
      <w:r>
        <w:t>Save</w:t>
      </w:r>
      <w:bookmarkEnd w:id="33"/>
      <w:bookmarkEnd w:id="34"/>
      <w:bookmarkEnd w:id="35"/>
    </w:p>
    <w:p w14:paraId="61588ABC" w14:textId="77777777" w:rsidR="00ED73DA" w:rsidRDefault="00ED73DA" w:rsidP="00ED73DA">
      <w:r w:rsidRPr="007A3C99">
        <w:t xml:space="preserve">Data </w:t>
      </w:r>
      <w:r>
        <w:t>are</w:t>
      </w:r>
      <w:r w:rsidRPr="007A3C99">
        <w:t xml:space="preserve"> saved </w:t>
      </w:r>
      <w:r>
        <w:t>automatically. Frequency of auto-save is set locally</w:t>
      </w:r>
      <w:r w:rsidRPr="007A3C99">
        <w:t xml:space="preserve">. </w:t>
      </w:r>
    </w:p>
    <w:p w14:paraId="1CCF4104" w14:textId="77777777" w:rsidR="00ED73DA" w:rsidRDefault="00387539" w:rsidP="00ED73DA">
      <w:pPr>
        <w:pStyle w:val="screen"/>
      </w:pPr>
      <w:r>
        <w:rPr>
          <w:noProof/>
        </w:rPr>
        <w:pict w14:anchorId="6B45B6FF">
          <v:shape id="Picture 127" o:spid="_x0000_i1033" type="#_x0000_t75" style="width:5in;height:43.2pt;visibility:visible">
            <v:imagedata r:id="rId28" o:title=""/>
          </v:shape>
        </w:pict>
      </w:r>
    </w:p>
    <w:p w14:paraId="55FDED73" w14:textId="77777777" w:rsidR="00ED73DA" w:rsidRPr="00E87EC0" w:rsidRDefault="00ED73DA" w:rsidP="00ED73DA">
      <w:pPr>
        <w:pStyle w:val="Caption"/>
      </w:pPr>
      <w:r>
        <w:t>Saving data: percentage saved indicator</w:t>
      </w:r>
      <w:r>
        <w:br/>
        <w:t>(bottom right corner of the window)</w:t>
      </w:r>
    </w:p>
    <w:p w14:paraId="098B3B0F" w14:textId="77777777" w:rsidR="00583286" w:rsidRPr="00583286" w:rsidRDefault="00583286" w:rsidP="00583286">
      <w:bookmarkStart w:id="36" w:name="_Toc287728469"/>
      <w:bookmarkStart w:id="37" w:name="_Toc287828561"/>
      <w:r>
        <w:br w:type="page"/>
      </w:r>
    </w:p>
    <w:p w14:paraId="3D655F9A" w14:textId="77777777" w:rsidR="00ED73DA" w:rsidRDefault="00ED73DA" w:rsidP="00DD29EA">
      <w:pPr>
        <w:pStyle w:val="Heading3"/>
      </w:pPr>
      <w:bookmarkStart w:id="38" w:name="_Toc320197142"/>
      <w:r>
        <w:t>Manual Save</w:t>
      </w:r>
      <w:bookmarkEnd w:id="36"/>
      <w:bookmarkEnd w:id="37"/>
      <w:bookmarkEnd w:id="38"/>
    </w:p>
    <w:p w14:paraId="751176C7" w14:textId="77777777" w:rsidR="00ED73DA" w:rsidRDefault="00ED73DA" w:rsidP="00ED73DA">
      <w:r>
        <w:t>You</w:t>
      </w:r>
      <w:r w:rsidRPr="007A3C99">
        <w:t xml:space="preserve"> </w:t>
      </w:r>
      <w:r>
        <w:t>can</w:t>
      </w:r>
      <w:r w:rsidRPr="007A3C99">
        <w:t xml:space="preserve"> </w:t>
      </w:r>
      <w:r>
        <w:t>save data by using</w:t>
      </w:r>
      <w:r w:rsidRPr="007A3C99">
        <w:t xml:space="preserve"> the </w:t>
      </w:r>
      <w:r>
        <w:t>File menu on any tab.</w:t>
      </w:r>
    </w:p>
    <w:p w14:paraId="3A069659" w14:textId="77777777" w:rsidR="00ED73DA" w:rsidRDefault="00387539" w:rsidP="00ED73DA">
      <w:pPr>
        <w:pStyle w:val="screen"/>
      </w:pPr>
      <w:r>
        <w:rPr>
          <w:noProof/>
        </w:rPr>
        <w:pict w14:anchorId="6C8A3524">
          <v:shape id="Picture 13" o:spid="_x0000_i1034" type="#_x0000_t75" style="width:107.7pt;height:73.25pt;visibility:visible">
            <v:imagedata r:id="rId29" o:title=""/>
          </v:shape>
        </w:pict>
      </w:r>
    </w:p>
    <w:p w14:paraId="29C29718" w14:textId="77777777" w:rsidR="00ED73DA" w:rsidRDefault="00ED73DA" w:rsidP="00ED73DA">
      <w:pPr>
        <w:pStyle w:val="Caption"/>
      </w:pPr>
      <w:r>
        <w:t>RN Reassessment window, File menu</w:t>
      </w:r>
    </w:p>
    <w:p w14:paraId="292B477E" w14:textId="77777777" w:rsidR="00ED73DA" w:rsidRDefault="00ED73DA" w:rsidP="00DD29EA">
      <w:pPr>
        <w:pStyle w:val="Heading3"/>
      </w:pPr>
      <w:bookmarkStart w:id="39" w:name="_Toc287728470"/>
      <w:bookmarkStart w:id="40" w:name="_Toc287828562"/>
      <w:bookmarkStart w:id="41" w:name="_Toc320197143"/>
      <w:r w:rsidRPr="00AD6B3C">
        <w:t>Upload Data</w:t>
      </w:r>
      <w:bookmarkEnd w:id="39"/>
      <w:bookmarkEnd w:id="40"/>
      <w:bookmarkEnd w:id="41"/>
    </w:p>
    <w:p w14:paraId="7C626318" w14:textId="77777777" w:rsidR="00ED73DA" w:rsidRDefault="00ED73DA" w:rsidP="00ED73DA">
      <w:r>
        <w:t>To create a note you must upload the data into VistA and CPRS:</w:t>
      </w:r>
      <w:r w:rsidRPr="00AD6B3C">
        <w:t xml:space="preserve"> </w:t>
      </w:r>
    </w:p>
    <w:p w14:paraId="65808401" w14:textId="77777777" w:rsidR="00ED73DA" w:rsidRPr="00772DF7" w:rsidRDefault="00ED73DA" w:rsidP="00E11C12">
      <w:pPr>
        <w:pStyle w:val="ListNumber"/>
        <w:numPr>
          <w:ilvl w:val="0"/>
          <w:numId w:val="34"/>
        </w:numPr>
      </w:pPr>
      <w:r>
        <w:t>Open the</w:t>
      </w:r>
      <w:r w:rsidRPr="00434689">
        <w:t xml:space="preserve"> File</w:t>
      </w:r>
      <w:r>
        <w:t xml:space="preserve"> menu</w:t>
      </w:r>
      <w:r w:rsidRPr="00434689">
        <w:t xml:space="preserve"> on any tab and select</w:t>
      </w:r>
      <w:r>
        <w:t xml:space="preserve"> </w:t>
      </w:r>
      <w:r w:rsidRPr="006655DC">
        <w:rPr>
          <w:b/>
        </w:rPr>
        <w:t>Upload Data</w:t>
      </w:r>
      <w:r>
        <w:t>.</w:t>
      </w:r>
      <w:r>
        <w:br/>
        <w:t xml:space="preserve">Results from your upload display, </w:t>
      </w:r>
      <w:r w:rsidRPr="007A3C99">
        <w:t xml:space="preserve">verifying that </w:t>
      </w:r>
      <w:r>
        <w:t xml:space="preserve">the data </w:t>
      </w:r>
      <w:r w:rsidR="00D15571">
        <w:t>is</w:t>
      </w:r>
      <w:r>
        <w:t xml:space="preserve"> uploaded</w:t>
      </w:r>
      <w:r w:rsidRPr="007A3C99">
        <w:t>.</w:t>
      </w:r>
    </w:p>
    <w:p w14:paraId="0E5516F9" w14:textId="77777777" w:rsidR="00ED73DA" w:rsidRDefault="00387539" w:rsidP="00ED73DA">
      <w:pPr>
        <w:pStyle w:val="screen"/>
      </w:pPr>
      <w:r>
        <w:rPr>
          <w:noProof/>
        </w:rPr>
        <w:pict w14:anchorId="0D25A47C">
          <v:shape id="_x0000_i1035" type="#_x0000_t75" style="width:4in;height:164.05pt;visibility:visible">
            <v:imagedata r:id="rId30" o:title=""/>
          </v:shape>
        </w:pict>
      </w:r>
    </w:p>
    <w:p w14:paraId="715F048D" w14:textId="77777777" w:rsidR="00ED73DA" w:rsidRDefault="00ED73DA" w:rsidP="00ED73DA">
      <w:pPr>
        <w:pStyle w:val="Caption"/>
      </w:pPr>
      <w:r>
        <w:t>RN Reassessment, Upload results window</w:t>
      </w:r>
    </w:p>
    <w:p w14:paraId="653E9AF8" w14:textId="77777777" w:rsidR="00ED73DA" w:rsidRPr="00772DF7" w:rsidRDefault="00ED73DA" w:rsidP="00ED73DA">
      <w:pPr>
        <w:pStyle w:val="Note"/>
      </w:pPr>
      <w:r w:rsidRPr="00B27777">
        <w:rPr>
          <w:b/>
        </w:rPr>
        <w:t>Note:</w:t>
      </w:r>
      <w:r w:rsidRPr="009730E2">
        <w:t xml:space="preserve"> </w:t>
      </w:r>
      <w:r>
        <w:t xml:space="preserve">The </w:t>
      </w:r>
      <w:r w:rsidRPr="00780D10">
        <w:rPr>
          <w:i/>
        </w:rPr>
        <w:t>unsigned</w:t>
      </w:r>
      <w:r w:rsidRPr="007A3C99">
        <w:t xml:space="preserve"> note, </w:t>
      </w:r>
      <w:r>
        <w:t>selected</w:t>
      </w:r>
      <w:r w:rsidRPr="007A3C99">
        <w:t xml:space="preserve"> consults, and PCE data</w:t>
      </w:r>
      <w:r>
        <w:t>/Health Factors are uploaded into CPRS and VistA</w:t>
      </w:r>
      <w:r w:rsidRPr="007A3C99">
        <w:t>.</w:t>
      </w:r>
    </w:p>
    <w:p w14:paraId="2DCBFEC7" w14:textId="77777777" w:rsidR="00ED73DA" w:rsidRDefault="00ED73DA" w:rsidP="00DD29EA">
      <w:pPr>
        <w:pStyle w:val="ListNumber"/>
      </w:pPr>
      <w:r w:rsidRPr="007A3C99">
        <w:t>If</w:t>
      </w:r>
      <w:r>
        <w:t xml:space="preserve"> the</w:t>
      </w:r>
      <w:r w:rsidRPr="007A3C99">
        <w:t xml:space="preserve"> information is incomplete</w:t>
      </w:r>
      <w:r>
        <w:t xml:space="preserve">, </w:t>
      </w:r>
      <w:r w:rsidRPr="007A3C99">
        <w:t xml:space="preserve">an Error Listing window </w:t>
      </w:r>
      <w:r>
        <w:t>displays</w:t>
      </w:r>
      <w:r w:rsidRPr="007A3C99">
        <w:t xml:space="preserve"> </w:t>
      </w:r>
      <w:r>
        <w:t xml:space="preserve">indicating the pages within specific tabs that require attention. </w:t>
      </w:r>
    </w:p>
    <w:p w14:paraId="05F9D43D" w14:textId="77777777" w:rsidR="00ED73DA" w:rsidRPr="00772DF7" w:rsidRDefault="00ED73DA" w:rsidP="00ED73DA">
      <w:pPr>
        <w:pStyle w:val="ListBullet2"/>
      </w:pPr>
      <w:r>
        <w:t>The tabs with pages that require attention are blue.</w:t>
      </w:r>
    </w:p>
    <w:p w14:paraId="5C4FE79F" w14:textId="77777777" w:rsidR="00ED73DA" w:rsidRDefault="00387539" w:rsidP="00ED73DA">
      <w:pPr>
        <w:pStyle w:val="screen"/>
      </w:pPr>
      <w:r>
        <w:rPr>
          <w:noProof/>
        </w:rPr>
        <w:pict w14:anchorId="7823ED01">
          <v:shape id="_x0000_i1036" type="#_x0000_t75" style="width:5in;height:268.6pt;visibility:visible">
            <v:imagedata r:id="rId31" o:title=""/>
          </v:shape>
        </w:pict>
      </w:r>
    </w:p>
    <w:p w14:paraId="0075B933" w14:textId="77777777" w:rsidR="00ED73DA" w:rsidRDefault="00ED73DA" w:rsidP="00ED73DA">
      <w:pPr>
        <w:pStyle w:val="Caption"/>
      </w:pPr>
      <w:r>
        <w:t>RN Reassessment, Error Listing window</w:t>
      </w:r>
    </w:p>
    <w:p w14:paraId="3F4E855C" w14:textId="77777777" w:rsidR="00ED73DA" w:rsidRDefault="00ED73DA" w:rsidP="00DD29EA">
      <w:pPr>
        <w:pStyle w:val="ListBullet2"/>
      </w:pPr>
      <w:r>
        <w:t>Once the pages are completed, the tab returns to gray.</w:t>
      </w:r>
    </w:p>
    <w:p w14:paraId="425EFE3A" w14:textId="77777777" w:rsidR="00ED73DA" w:rsidRDefault="00ED73DA" w:rsidP="00DD29EA">
      <w:pPr>
        <w:pStyle w:val="ListNumber3"/>
      </w:pPr>
      <w:r>
        <w:t>Double-click an item to go to the page that requires attention.</w:t>
      </w:r>
    </w:p>
    <w:p w14:paraId="514BDA46" w14:textId="77777777" w:rsidR="00ED73DA" w:rsidRDefault="00ED73DA" w:rsidP="00ED73DA">
      <w:pPr>
        <w:pStyle w:val="ListNumber3"/>
      </w:pPr>
      <w:r>
        <w:t xml:space="preserve">When all the errors are completed, select </w:t>
      </w:r>
      <w:r w:rsidRPr="00BF54C0">
        <w:rPr>
          <w:b/>
        </w:rPr>
        <w:t>Upload Data</w:t>
      </w:r>
      <w:r>
        <w:t xml:space="preserve"> </w:t>
      </w:r>
      <w:r w:rsidRPr="003E5C8F">
        <w:t>again.</w:t>
      </w:r>
    </w:p>
    <w:p w14:paraId="66019C26" w14:textId="77777777" w:rsidR="00ED73DA" w:rsidRPr="001648E6" w:rsidRDefault="00ED73DA" w:rsidP="00ED73DA">
      <w:pPr>
        <w:pStyle w:val="Heading3"/>
      </w:pPr>
      <w:bookmarkStart w:id="42" w:name="_Toc287728472"/>
      <w:bookmarkStart w:id="43" w:name="_Toc287828564"/>
      <w:bookmarkStart w:id="44" w:name="_Toc320197144"/>
      <w:r w:rsidRPr="001648E6">
        <w:t>Save and Exit</w:t>
      </w:r>
      <w:bookmarkEnd w:id="42"/>
      <w:bookmarkEnd w:id="43"/>
      <w:bookmarkEnd w:id="44"/>
    </w:p>
    <w:p w14:paraId="66D04D25" w14:textId="77777777" w:rsidR="00ED73DA" w:rsidRPr="00BB4FCF" w:rsidRDefault="00ED73DA" w:rsidP="00ED73DA">
      <w:r>
        <w:t>To save data and temporarily leave the template:</w:t>
      </w:r>
    </w:p>
    <w:p w14:paraId="602C817F" w14:textId="77777777" w:rsidR="00ED73DA" w:rsidRDefault="00ED73DA" w:rsidP="00E11C12">
      <w:pPr>
        <w:pStyle w:val="ListNumber"/>
        <w:numPr>
          <w:ilvl w:val="0"/>
          <w:numId w:val="35"/>
        </w:numPr>
      </w:pPr>
      <w:r>
        <w:t>Open</w:t>
      </w:r>
      <w:r w:rsidRPr="007A3C99">
        <w:t xml:space="preserve"> the </w:t>
      </w:r>
      <w:r>
        <w:t>File menu on any tab.</w:t>
      </w:r>
    </w:p>
    <w:p w14:paraId="2670C50C" w14:textId="77777777" w:rsidR="00ED73DA" w:rsidRDefault="00ED73DA" w:rsidP="00ED73DA">
      <w:pPr>
        <w:pStyle w:val="ListNumber"/>
      </w:pPr>
      <w:r>
        <w:t xml:space="preserve">Select </w:t>
      </w:r>
      <w:r w:rsidRPr="00D76E43">
        <w:rPr>
          <w:b/>
        </w:rPr>
        <w:t>Save and Exit</w:t>
      </w:r>
      <w:r w:rsidRPr="007A3C99">
        <w:t>.</w:t>
      </w:r>
    </w:p>
    <w:p w14:paraId="4F442404" w14:textId="77777777" w:rsidR="00ED73DA" w:rsidRPr="00772DF7" w:rsidRDefault="00ED73DA" w:rsidP="00ED73DA">
      <w:pPr>
        <w:pStyle w:val="ListNumber"/>
      </w:pPr>
      <w:r>
        <w:t xml:space="preserve">When you reopen the template, your previously entered data </w:t>
      </w:r>
      <w:r w:rsidR="00DE73DE">
        <w:t>is</w:t>
      </w:r>
      <w:r>
        <w:t xml:space="preserve"> there.</w:t>
      </w:r>
    </w:p>
    <w:p w14:paraId="04269250" w14:textId="77777777" w:rsidR="00ED73DA" w:rsidRPr="001648E6" w:rsidRDefault="00ED73DA" w:rsidP="00ED73DA">
      <w:pPr>
        <w:pStyle w:val="Heading3"/>
      </w:pPr>
      <w:bookmarkStart w:id="45" w:name="_Toc287728473"/>
      <w:bookmarkStart w:id="46" w:name="_Toc287828565"/>
      <w:bookmarkStart w:id="47" w:name="_Toc320197145"/>
      <w:r w:rsidRPr="00BB4FCF">
        <w:t>S</w:t>
      </w:r>
      <w:r w:rsidRPr="001648E6">
        <w:t>ave Now</w:t>
      </w:r>
      <w:bookmarkEnd w:id="45"/>
      <w:bookmarkEnd w:id="46"/>
      <w:bookmarkEnd w:id="47"/>
    </w:p>
    <w:p w14:paraId="56C7A6E8" w14:textId="77777777" w:rsidR="00ED73DA" w:rsidRPr="00772DF7" w:rsidRDefault="00ED73DA" w:rsidP="00ED73DA">
      <w:r w:rsidRPr="00772DF7">
        <w:t>To save data, but not close the template and continue to enter data:</w:t>
      </w:r>
    </w:p>
    <w:p w14:paraId="445AF3B0" w14:textId="77777777" w:rsidR="00ED73DA" w:rsidRDefault="00ED73DA" w:rsidP="00E11C12">
      <w:pPr>
        <w:pStyle w:val="ListNumber"/>
        <w:numPr>
          <w:ilvl w:val="0"/>
          <w:numId w:val="36"/>
        </w:numPr>
      </w:pPr>
      <w:r w:rsidRPr="00772DF7">
        <w:t>Open the File menu on any tab.</w:t>
      </w:r>
    </w:p>
    <w:p w14:paraId="704385DE" w14:textId="77777777" w:rsidR="00ED73DA" w:rsidRDefault="00ED73DA" w:rsidP="00ED73DA">
      <w:pPr>
        <w:pStyle w:val="ListNumber"/>
      </w:pPr>
      <w:r w:rsidRPr="00772DF7">
        <w:t xml:space="preserve">Select </w:t>
      </w:r>
      <w:r w:rsidRPr="00D76E43">
        <w:rPr>
          <w:b/>
        </w:rPr>
        <w:t>Save Now</w:t>
      </w:r>
      <w:r w:rsidRPr="00772DF7">
        <w:t>.</w:t>
      </w:r>
    </w:p>
    <w:p w14:paraId="69739B2B" w14:textId="77777777" w:rsidR="00ED73DA" w:rsidRPr="00772DF7" w:rsidRDefault="00DE73DE" w:rsidP="00DE73DE">
      <w:pPr>
        <w:pStyle w:val="ListNumber"/>
      </w:pPr>
      <w:r w:rsidRPr="00F958AD">
        <w:t>Con</w:t>
      </w:r>
      <w:r>
        <w:t>tinue to enter data for the current patient.</w:t>
      </w:r>
    </w:p>
    <w:p w14:paraId="1314B4D7" w14:textId="77777777" w:rsidR="00583286" w:rsidRPr="00583286" w:rsidRDefault="00583286" w:rsidP="00583286">
      <w:bookmarkStart w:id="48" w:name="_Toc287728474"/>
      <w:bookmarkStart w:id="49" w:name="_Toc287828566"/>
      <w:r>
        <w:br w:type="page"/>
      </w:r>
    </w:p>
    <w:p w14:paraId="1C6A4505" w14:textId="77777777" w:rsidR="00ED73DA" w:rsidRDefault="00ED73DA" w:rsidP="00ED73DA">
      <w:pPr>
        <w:pStyle w:val="Heading3"/>
        <w:rPr>
          <w:rStyle w:val="ListBulletChar"/>
        </w:rPr>
      </w:pPr>
      <w:bookmarkStart w:id="50" w:name="_Toc320197146"/>
      <w:r w:rsidRPr="009730E2">
        <w:t>Exit</w:t>
      </w:r>
      <w:bookmarkEnd w:id="48"/>
      <w:bookmarkEnd w:id="49"/>
      <w:bookmarkEnd w:id="50"/>
      <w:r w:rsidRPr="0055388E">
        <w:rPr>
          <w:rStyle w:val="ListBulletChar"/>
        </w:rPr>
        <w:t xml:space="preserve"> </w:t>
      </w:r>
    </w:p>
    <w:p w14:paraId="33E68B09" w14:textId="77777777" w:rsidR="00ED73DA" w:rsidRPr="000746C0" w:rsidRDefault="00ED73DA" w:rsidP="00E11C12">
      <w:pPr>
        <w:pStyle w:val="ListNumber"/>
        <w:numPr>
          <w:ilvl w:val="0"/>
          <w:numId w:val="37"/>
        </w:numPr>
      </w:pPr>
      <w:r w:rsidRPr="000746C0">
        <w:t xml:space="preserve">From any tab, click </w:t>
      </w:r>
      <w:r w:rsidRPr="00BF54C0">
        <w:rPr>
          <w:b/>
        </w:rPr>
        <w:t>X</w:t>
      </w:r>
      <w:r w:rsidRPr="000746C0">
        <w:t xml:space="preserve"> in the </w:t>
      </w:r>
      <w:r>
        <w:t>top</w:t>
      </w:r>
      <w:r w:rsidRPr="000746C0">
        <w:t xml:space="preserve"> right corner</w:t>
      </w:r>
      <w:r>
        <w:t xml:space="preserve"> of the window</w:t>
      </w:r>
      <w:r w:rsidRPr="000746C0">
        <w:t>.</w:t>
      </w:r>
      <w:r w:rsidR="00DE73DE">
        <w:br/>
      </w:r>
      <w:r w:rsidR="002641C3">
        <w:t>W</w:t>
      </w:r>
      <w:r w:rsidR="00DE73DE" w:rsidRPr="0055388E">
        <w:t>arning</w:t>
      </w:r>
      <w:r w:rsidR="00DE73DE">
        <w:t xml:space="preserve"> message displays.</w:t>
      </w:r>
    </w:p>
    <w:p w14:paraId="2E70B748" w14:textId="77777777" w:rsidR="00ED73DA" w:rsidRDefault="00387539" w:rsidP="00ED73DA">
      <w:pPr>
        <w:pStyle w:val="screen"/>
      </w:pPr>
      <w:r>
        <w:rPr>
          <w:noProof/>
        </w:rPr>
        <w:pict w14:anchorId="154835E7">
          <v:shape id="Picture 19" o:spid="_x0000_i1037" type="#_x0000_t75" style="width:2in;height:80.15pt;visibility:visible">
            <v:imagedata r:id="rId32" o:title=""/>
          </v:shape>
        </w:pict>
      </w:r>
    </w:p>
    <w:p w14:paraId="353404EC" w14:textId="77777777" w:rsidR="00ED73DA" w:rsidRDefault="002641C3" w:rsidP="00ED73DA">
      <w:pPr>
        <w:pStyle w:val="Caption"/>
      </w:pPr>
      <w:r>
        <w:t xml:space="preserve">Warning : </w:t>
      </w:r>
      <w:r w:rsidR="00ED73DA">
        <w:t xml:space="preserve">Do you </w:t>
      </w:r>
      <w:r>
        <w:t>really</w:t>
      </w:r>
      <w:r w:rsidR="00ED73DA">
        <w:t xml:space="preserve"> wish to exit?</w:t>
      </w:r>
    </w:p>
    <w:p w14:paraId="27AD9B51" w14:textId="77777777" w:rsidR="00ED73DA" w:rsidRDefault="00DE73DE" w:rsidP="00DE73DE">
      <w:pPr>
        <w:pStyle w:val="ListNumber"/>
      </w:pPr>
      <w:bookmarkStart w:id="51" w:name="_Toc287728475"/>
      <w:r>
        <w:t xml:space="preserve">Click </w:t>
      </w:r>
      <w:r w:rsidRPr="00DE73DE">
        <w:rPr>
          <w:b/>
        </w:rPr>
        <w:t>Yes</w:t>
      </w:r>
      <w:r>
        <w:t>.</w:t>
      </w:r>
    </w:p>
    <w:p w14:paraId="4A2C3423" w14:textId="77777777" w:rsidR="00E23528" w:rsidRPr="00E23528" w:rsidRDefault="00E23528" w:rsidP="00E23528">
      <w:r>
        <w:t>or</w:t>
      </w:r>
    </w:p>
    <w:p w14:paraId="1CD90805" w14:textId="77777777" w:rsidR="00ED73DA" w:rsidRDefault="00DE73DE" w:rsidP="00E23528">
      <w:pPr>
        <w:pStyle w:val="ListNumber"/>
        <w:numPr>
          <w:ilvl w:val="0"/>
          <w:numId w:val="115"/>
        </w:numPr>
      </w:pPr>
      <w:r w:rsidRPr="000746C0">
        <w:t>From</w:t>
      </w:r>
      <w:r>
        <w:t xml:space="preserve"> any tab, open the File menu and click </w:t>
      </w:r>
      <w:r w:rsidRPr="00E23528">
        <w:rPr>
          <w:b/>
        </w:rPr>
        <w:t>Exit</w:t>
      </w:r>
      <w:r>
        <w:t>.</w:t>
      </w:r>
      <w:r w:rsidR="002641C3">
        <w:br/>
        <w:t>Warning message displays.</w:t>
      </w:r>
    </w:p>
    <w:p w14:paraId="4D157178" w14:textId="77777777" w:rsidR="002641C3" w:rsidRPr="000E67B5" w:rsidRDefault="002641C3" w:rsidP="00DE73DE">
      <w:pPr>
        <w:pStyle w:val="ListNumber"/>
      </w:pPr>
      <w:r>
        <w:t xml:space="preserve">Click </w:t>
      </w:r>
      <w:r w:rsidRPr="002641C3">
        <w:rPr>
          <w:b/>
        </w:rPr>
        <w:t>Yes</w:t>
      </w:r>
      <w:r>
        <w:t>.</w:t>
      </w:r>
    </w:p>
    <w:p w14:paraId="4AAEF7A3" w14:textId="77777777" w:rsidR="00E23528" w:rsidRDefault="00E23528">
      <w:pPr>
        <w:tabs>
          <w:tab w:val="clear" w:pos="360"/>
          <w:tab w:val="clear" w:pos="720"/>
          <w:tab w:val="clear" w:pos="1080"/>
          <w:tab w:val="clear" w:pos="1440"/>
        </w:tabs>
        <w:rPr>
          <w:rFonts w:ascii="Arial" w:hAnsi="Arial" w:cs="Arial"/>
          <w:b/>
          <w:bCs/>
          <w:sz w:val="28"/>
          <w:szCs w:val="26"/>
        </w:rPr>
      </w:pPr>
      <w:bookmarkStart w:id="52" w:name="_Toc287828567"/>
      <w:r>
        <w:br w:type="page"/>
      </w:r>
    </w:p>
    <w:p w14:paraId="355F0966" w14:textId="77777777" w:rsidR="005202ED" w:rsidRDefault="00ED73DA" w:rsidP="00273177">
      <w:pPr>
        <w:pStyle w:val="Heading3"/>
      </w:pPr>
      <w:bookmarkStart w:id="53" w:name="_Toc320197147"/>
      <w:r>
        <w:t>Signing Notes</w:t>
      </w:r>
      <w:bookmarkEnd w:id="51"/>
      <w:bookmarkEnd w:id="52"/>
      <w:bookmarkEnd w:id="53"/>
    </w:p>
    <w:p w14:paraId="19F85816" w14:textId="77777777" w:rsidR="00273177" w:rsidRDefault="00273177" w:rsidP="00ED73DA">
      <w:r>
        <w:t xml:space="preserve">Go to CPRS to sign your </w:t>
      </w:r>
      <w:r w:rsidRPr="00FA2E5B">
        <w:rPr>
          <w:b/>
        </w:rPr>
        <w:t>uploaded</w:t>
      </w:r>
      <w:r>
        <w:t xml:space="preserve">, </w:t>
      </w:r>
      <w:r w:rsidRPr="00C11A9D">
        <w:rPr>
          <w:i/>
        </w:rPr>
        <w:t>unsigned</w:t>
      </w:r>
      <w:r>
        <w:t xml:space="preserve"> notes and consults.</w:t>
      </w:r>
    </w:p>
    <w:p w14:paraId="67580926" w14:textId="77777777" w:rsidR="00ED73DA" w:rsidRDefault="00ED73DA" w:rsidP="00ED73DA"/>
    <w:p w14:paraId="3763E9BF" w14:textId="77777777" w:rsidR="00273177" w:rsidRDefault="00273177" w:rsidP="00273177">
      <w:r>
        <w:t xml:space="preserve">You can also sign </w:t>
      </w:r>
      <w:r w:rsidRPr="00C11A9D">
        <w:rPr>
          <w:i/>
        </w:rPr>
        <w:t>unsigned</w:t>
      </w:r>
      <w:r>
        <w:t xml:space="preserve"> notes </w:t>
      </w:r>
      <w:r w:rsidRPr="00A0643E">
        <w:rPr>
          <w:b/>
        </w:rPr>
        <w:t>after</w:t>
      </w:r>
      <w:r w:rsidRPr="00EB6A7A">
        <w:rPr>
          <w:b/>
        </w:rPr>
        <w:t xml:space="preserve"> the upload</w:t>
      </w:r>
      <w:r>
        <w:t xml:space="preserve"> from the View Text tab in the template.</w:t>
      </w:r>
    </w:p>
    <w:p w14:paraId="0F0B104B" w14:textId="77777777" w:rsidR="00583286" w:rsidRDefault="00583286" w:rsidP="00273177"/>
    <w:p w14:paraId="367CC0CC" w14:textId="77777777" w:rsidR="00ED73DA" w:rsidRDefault="00273177" w:rsidP="0079435B">
      <w:pPr>
        <w:pStyle w:val="ListNumber"/>
        <w:numPr>
          <w:ilvl w:val="0"/>
          <w:numId w:val="62"/>
        </w:numPr>
      </w:pPr>
      <w:r>
        <w:t xml:space="preserve">Click </w:t>
      </w:r>
      <w:r w:rsidRPr="00273177">
        <w:rPr>
          <w:b/>
        </w:rPr>
        <w:t>View Text</w:t>
      </w:r>
      <w:r>
        <w:t>.</w:t>
      </w:r>
    </w:p>
    <w:p w14:paraId="6AFD2ABF" w14:textId="77777777" w:rsidR="00ED73DA" w:rsidRDefault="00387539" w:rsidP="00273177">
      <w:pPr>
        <w:pStyle w:val="screen"/>
      </w:pPr>
      <w:r>
        <w:rPr>
          <w:noProof/>
        </w:rPr>
        <w:pict w14:anchorId="0E48A02F">
          <v:shape id="Picture 58" o:spid="_x0000_i1038" type="#_x0000_t75" style="width:5in;height:269.85pt;visibility:visible">
            <v:imagedata r:id="rId33" o:title=""/>
          </v:shape>
        </w:pict>
      </w:r>
    </w:p>
    <w:p w14:paraId="0D5DDD06" w14:textId="77777777" w:rsidR="00ED73DA" w:rsidRDefault="00ED73DA" w:rsidP="00273177">
      <w:pPr>
        <w:pStyle w:val="Caption"/>
      </w:pPr>
      <w:r>
        <w:t xml:space="preserve">RN Reassessments, View Text </w:t>
      </w:r>
      <w:r w:rsidR="006D738C">
        <w:t>t</w:t>
      </w:r>
      <w:r>
        <w:t xml:space="preserve">ab after </w:t>
      </w:r>
      <w:r w:rsidR="006D738C">
        <w:t>u</w:t>
      </w:r>
      <w:r>
        <w:t>pload</w:t>
      </w:r>
    </w:p>
    <w:p w14:paraId="64F4D790" w14:textId="77777777" w:rsidR="00DA7A17" w:rsidRDefault="00ED73DA" w:rsidP="006D738C">
      <w:pPr>
        <w:pStyle w:val="ListNumber"/>
      </w:pPr>
      <w:r>
        <w:t xml:space="preserve">Click </w:t>
      </w:r>
      <w:r w:rsidRPr="006D738C">
        <w:rPr>
          <w:b/>
        </w:rPr>
        <w:t xml:space="preserve">Sign </w:t>
      </w:r>
      <w:r w:rsidR="006D738C" w:rsidRPr="006D738C">
        <w:rPr>
          <w:b/>
        </w:rPr>
        <w:t>Note</w:t>
      </w:r>
      <w:r w:rsidR="005B343E">
        <w:rPr>
          <w:b/>
        </w:rPr>
        <w:t>/Consult</w:t>
      </w:r>
      <w:r w:rsidR="006D738C">
        <w:t>.</w:t>
      </w:r>
    </w:p>
    <w:p w14:paraId="1FFEABD8" w14:textId="77777777" w:rsidR="00ED73DA" w:rsidRDefault="00387539" w:rsidP="006D738C">
      <w:pPr>
        <w:pStyle w:val="screen"/>
      </w:pPr>
      <w:r>
        <w:rPr>
          <w:noProof/>
        </w:rPr>
        <w:pict w14:anchorId="1335E692">
          <v:shape id="Picture 61" o:spid="_x0000_i1039" type="#_x0000_t75" style="width:5in;height:62pt;visibility:visible">
            <v:imagedata r:id="rId34" o:title=""/>
          </v:shape>
        </w:pict>
      </w:r>
    </w:p>
    <w:p w14:paraId="081352F7" w14:textId="77777777" w:rsidR="00ED73DA" w:rsidRDefault="00ED73DA" w:rsidP="006D738C">
      <w:pPr>
        <w:pStyle w:val="Caption"/>
      </w:pPr>
      <w:r>
        <w:t>RN Reassessment</w:t>
      </w:r>
      <w:r w:rsidRPr="00702053">
        <w:t>, Sign</w:t>
      </w:r>
      <w:r>
        <w:t xml:space="preserve"> Note/Consult Button</w:t>
      </w:r>
    </w:p>
    <w:p w14:paraId="68628ADF" w14:textId="77777777" w:rsidR="006D738C" w:rsidRDefault="006D738C" w:rsidP="006D738C">
      <w:pPr>
        <w:pStyle w:val="ListNumber"/>
        <w:numPr>
          <w:ilvl w:val="0"/>
          <w:numId w:val="2"/>
        </w:numPr>
      </w:pPr>
      <w:r>
        <w:t xml:space="preserve">Enter your electronic signature and click </w:t>
      </w:r>
      <w:r w:rsidRPr="00EB6A7A">
        <w:rPr>
          <w:b/>
        </w:rPr>
        <w:t>Accept e</w:t>
      </w:r>
      <w:r w:rsidR="005D3DF4">
        <w:rPr>
          <w:b/>
        </w:rPr>
        <w:t>-</w:t>
      </w:r>
      <w:r w:rsidRPr="00EB6A7A">
        <w:rPr>
          <w:b/>
        </w:rPr>
        <w:t>sig</w:t>
      </w:r>
      <w:r>
        <w:t>.</w:t>
      </w:r>
    </w:p>
    <w:p w14:paraId="27766F3F" w14:textId="77777777" w:rsidR="006D738C" w:rsidRPr="0036400D" w:rsidRDefault="006D738C" w:rsidP="006D738C">
      <w:pPr>
        <w:pStyle w:val="ListNumber"/>
        <w:numPr>
          <w:ilvl w:val="0"/>
          <w:numId w:val="2"/>
        </w:numPr>
        <w:rPr>
          <w:b/>
        </w:rPr>
      </w:pPr>
      <w:r>
        <w:t xml:space="preserve">To prevent the signing of an uploaded note, click </w:t>
      </w:r>
      <w:r w:rsidRPr="0036400D">
        <w:rPr>
          <w:b/>
        </w:rPr>
        <w:t>Cancel e</w:t>
      </w:r>
      <w:r w:rsidR="005D3DF4">
        <w:rPr>
          <w:b/>
        </w:rPr>
        <w:t>-</w:t>
      </w:r>
      <w:r w:rsidRPr="0036400D">
        <w:rPr>
          <w:b/>
        </w:rPr>
        <w:t>sig</w:t>
      </w:r>
      <w:r>
        <w:t>.</w:t>
      </w:r>
    </w:p>
    <w:p w14:paraId="05967C63" w14:textId="77777777" w:rsidR="00ED73DA" w:rsidRPr="006D738C" w:rsidRDefault="006D738C" w:rsidP="006D738C">
      <w:pPr>
        <w:pStyle w:val="Note"/>
      </w:pPr>
      <w:r w:rsidRPr="0036400D">
        <w:rPr>
          <w:b/>
        </w:rPr>
        <w:t>Note</w:t>
      </w:r>
      <w:r>
        <w:t xml:space="preserve">: If there is only a note to sign, the button is </w:t>
      </w:r>
      <w:r w:rsidRPr="0036400D">
        <w:rPr>
          <w:b/>
        </w:rPr>
        <w:t>Note</w:t>
      </w:r>
      <w:r>
        <w:t>.</w:t>
      </w:r>
      <w:r>
        <w:br/>
        <w:t>If there is a consult</w:t>
      </w:r>
      <w:r w:rsidR="005B343E">
        <w:t>(s)</w:t>
      </w:r>
      <w:r>
        <w:t xml:space="preserve"> to sign, the button is </w:t>
      </w:r>
      <w:r w:rsidRPr="0036400D">
        <w:rPr>
          <w:b/>
        </w:rPr>
        <w:t>Sign Note/Consult</w:t>
      </w:r>
      <w:r>
        <w:t>.</w:t>
      </w:r>
    </w:p>
    <w:p w14:paraId="792E93CA" w14:textId="77777777" w:rsidR="00E23528" w:rsidRDefault="00E23528">
      <w:pPr>
        <w:tabs>
          <w:tab w:val="clear" w:pos="360"/>
          <w:tab w:val="clear" w:pos="720"/>
          <w:tab w:val="clear" w:pos="1080"/>
          <w:tab w:val="clear" w:pos="1440"/>
        </w:tabs>
        <w:rPr>
          <w:rFonts w:ascii="Arial" w:hAnsi="Arial" w:cs="Arial"/>
          <w:b/>
          <w:bCs/>
          <w:iCs/>
          <w:sz w:val="32"/>
          <w:szCs w:val="28"/>
        </w:rPr>
      </w:pPr>
      <w:bookmarkStart w:id="54" w:name="_Ref270329679"/>
      <w:bookmarkStart w:id="55" w:name="_Ref270329723"/>
      <w:bookmarkStart w:id="56" w:name="_Ref270865162"/>
      <w:bookmarkStart w:id="57" w:name="_Ref270937084"/>
      <w:bookmarkStart w:id="58" w:name="_Ref273107459"/>
      <w:bookmarkStart w:id="59" w:name="_Ref273114723"/>
      <w:bookmarkStart w:id="60" w:name="_Ref274915773"/>
      <w:bookmarkStart w:id="61" w:name="_Ref274915806"/>
      <w:bookmarkStart w:id="62" w:name="_Ref274916799"/>
      <w:bookmarkStart w:id="63" w:name="_Ref274918475"/>
      <w:bookmarkStart w:id="64" w:name="_Ref274918678"/>
      <w:bookmarkStart w:id="65" w:name="_Ref274918805"/>
      <w:bookmarkStart w:id="66" w:name="_Ref274919519"/>
      <w:bookmarkStart w:id="67" w:name="_Ref274919754"/>
      <w:bookmarkStart w:id="68" w:name="_Ref274919870"/>
      <w:bookmarkStart w:id="69" w:name="_Ref274921864"/>
      <w:bookmarkStart w:id="70" w:name="_Ref274923347"/>
      <w:bookmarkStart w:id="71" w:name="_Ref274924438"/>
      <w:bookmarkStart w:id="72" w:name="_Ref274925011"/>
      <w:bookmarkStart w:id="73" w:name="_Ref282261704"/>
      <w:bookmarkStart w:id="74" w:name="_Toc247619108"/>
      <w:bookmarkStart w:id="75" w:name="_Toc250646076"/>
      <w:bookmarkEnd w:id="5"/>
      <w:bookmarkEnd w:id="6"/>
      <w:r>
        <w:br w:type="page"/>
      </w:r>
    </w:p>
    <w:p w14:paraId="0AE8A492" w14:textId="77777777" w:rsidR="008C5D82" w:rsidRDefault="006D738C" w:rsidP="006D738C">
      <w:pPr>
        <w:pStyle w:val="Heading2"/>
      </w:pPr>
      <w:bookmarkStart w:id="76" w:name="_Toc320197148"/>
      <w:r>
        <w:t>Working in</w:t>
      </w:r>
      <w:r w:rsidR="008C5D82">
        <w:t xml:space="preserve"> </w:t>
      </w:r>
      <w:r w:rsidR="00C35821">
        <w:t>a</w:t>
      </w:r>
      <w:r w:rsidR="008C5D82">
        <w:t xml:space="preserve"> Care Plan</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6"/>
    </w:p>
    <w:p w14:paraId="19FE3601" w14:textId="77777777" w:rsidR="008C5D82" w:rsidRDefault="008C5D82" w:rsidP="008C5D82">
      <w:r w:rsidRPr="008C5D82">
        <w:t xml:space="preserve">The </w:t>
      </w:r>
      <w:r>
        <w:t xml:space="preserve">Care Plan </w:t>
      </w:r>
      <w:r w:rsidR="007C7AC1">
        <w:t xml:space="preserve">page </w:t>
      </w:r>
      <w:r>
        <w:t xml:space="preserve">for each section of the RN </w:t>
      </w:r>
      <w:r w:rsidR="00B45F9F">
        <w:t xml:space="preserve">Reassessment </w:t>
      </w:r>
      <w:r>
        <w:t xml:space="preserve">works the same way. The steps apply to each </w:t>
      </w:r>
      <w:r w:rsidR="007C7AC1">
        <w:t xml:space="preserve">of the </w:t>
      </w:r>
      <w:r w:rsidR="00C35821">
        <w:t>c</w:t>
      </w:r>
      <w:r>
        <w:t xml:space="preserve">are </w:t>
      </w:r>
      <w:r w:rsidR="00C35821">
        <w:t>p</w:t>
      </w:r>
      <w:r>
        <w:t xml:space="preserve">lan </w:t>
      </w:r>
      <w:r w:rsidR="00517B7D">
        <w:t xml:space="preserve">(CP) </w:t>
      </w:r>
      <w:r w:rsidR="007C7AC1">
        <w:t>pages</w:t>
      </w:r>
      <w:r>
        <w:t>.</w:t>
      </w:r>
    </w:p>
    <w:p w14:paraId="486A8A59" w14:textId="77777777" w:rsidR="008C5D82" w:rsidRPr="007A3C99" w:rsidRDefault="00387539" w:rsidP="008C5D82">
      <w:pPr>
        <w:pStyle w:val="screen"/>
      </w:pPr>
      <w:r>
        <w:rPr>
          <w:noProof/>
        </w:rPr>
        <w:pict w14:anchorId="15DB2B0F">
          <v:shape id="_x0000_i1040" type="#_x0000_t75" style="width:5in;height:269.2pt;visibility:visible">
            <v:imagedata r:id="rId35" o:title=""/>
          </v:shape>
        </w:pict>
      </w:r>
    </w:p>
    <w:p w14:paraId="3A4A44D6" w14:textId="77777777" w:rsidR="008C5D82" w:rsidRDefault="0028708E" w:rsidP="008C5D82">
      <w:pPr>
        <w:pStyle w:val="Caption"/>
      </w:pPr>
      <w:r>
        <w:t xml:space="preserve">RN </w:t>
      </w:r>
      <w:r w:rsidR="009A2121">
        <w:t>Rea</w:t>
      </w:r>
      <w:r>
        <w:t>ssessment, &lt;</w:t>
      </w:r>
      <w:r w:rsidR="00E10662">
        <w:t>Education</w:t>
      </w:r>
      <w:r w:rsidR="008C5D82">
        <w:t>&gt; - Problems/Inter</w:t>
      </w:r>
      <w:r>
        <w:t xml:space="preserve">ventions/Desired Outcomes, </w:t>
      </w:r>
      <w:r w:rsidR="00483756">
        <w:br/>
      </w:r>
      <w:r>
        <w:t>&lt;</w:t>
      </w:r>
      <w:r w:rsidR="00E10662">
        <w:t>Educ</w:t>
      </w:r>
      <w:r w:rsidR="008C5D82">
        <w:t>&gt; CP window</w:t>
      </w:r>
    </w:p>
    <w:p w14:paraId="4E3F8AAD" w14:textId="77777777" w:rsidR="00583286" w:rsidRPr="00583286" w:rsidRDefault="00583286" w:rsidP="00583286">
      <w:r>
        <w:br w:type="page"/>
      </w:r>
    </w:p>
    <w:p w14:paraId="76B7ECE1" w14:textId="77777777" w:rsidR="00483756" w:rsidRDefault="00EB3FED" w:rsidP="00483756">
      <w:pPr>
        <w:pStyle w:val="Heading3"/>
      </w:pPr>
      <w:bookmarkStart w:id="77" w:name="_Toc320197149"/>
      <w:r>
        <w:t>Care Plan Table</w:t>
      </w:r>
      <w:bookmarkEnd w:id="77"/>
    </w:p>
    <w:p w14:paraId="0907725F" w14:textId="77777777" w:rsidR="00F91C51" w:rsidRDefault="00387539" w:rsidP="00F91C51">
      <w:pPr>
        <w:pStyle w:val="screen"/>
      </w:pPr>
      <w:r>
        <w:rPr>
          <w:noProof/>
        </w:rPr>
        <w:pict w14:anchorId="140FA4E3">
          <v:shape id="Picture 14" o:spid="_x0000_i1041" type="#_x0000_t75" style="width:396.3pt;height:120.85pt;visibility:visible">
            <v:imagedata r:id="rId36" o:title=""/>
          </v:shape>
        </w:pict>
      </w:r>
    </w:p>
    <w:p w14:paraId="7DBB5916" w14:textId="77777777" w:rsidR="00F91C51" w:rsidRPr="00F91C51" w:rsidRDefault="00F91C51" w:rsidP="00F91C51">
      <w:pPr>
        <w:pStyle w:val="Caption"/>
      </w:pPr>
      <w:r w:rsidRPr="00F91C51">
        <w:t>RN Reassessment, Problems/Interventions/Desired Outcomes table</w:t>
      </w:r>
    </w:p>
    <w:p w14:paraId="17559223" w14:textId="77777777" w:rsidR="009207BA" w:rsidRDefault="00EB3FED" w:rsidP="009207BA">
      <w:r w:rsidRPr="00921E81">
        <w:t xml:space="preserve">The width of </w:t>
      </w:r>
      <w:r w:rsidR="00732AC8">
        <w:t xml:space="preserve">each </w:t>
      </w:r>
      <w:r w:rsidRPr="00921E81">
        <w:t xml:space="preserve">Care Plan column is adjustable. </w:t>
      </w:r>
      <w:r w:rsidR="009207BA">
        <w:t>The</w:t>
      </w:r>
      <w:r w:rsidR="00732AC8">
        <w:t>re are ten</w:t>
      </w:r>
      <w:r w:rsidR="009207BA">
        <w:t xml:space="preserve"> columns in the </w:t>
      </w:r>
      <w:r w:rsidR="00732AC8">
        <w:t>Care Plan (</w:t>
      </w:r>
      <w:r w:rsidR="009207BA">
        <w:t>Problems/Interventions/Desired Outcomes</w:t>
      </w:r>
      <w:r w:rsidR="00732AC8">
        <w:t>)</w:t>
      </w:r>
      <w:r w:rsidR="009207BA">
        <w:t xml:space="preserve"> table</w:t>
      </w:r>
      <w:r w:rsidR="00732AC8">
        <w:t>.</w:t>
      </w:r>
    </w:p>
    <w:p w14:paraId="48D406FB" w14:textId="77777777" w:rsidR="00DF0511" w:rsidRDefault="00DF0511" w:rsidP="009730E2"/>
    <w:tbl>
      <w:tblPr>
        <w:tblW w:w="936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3237"/>
        <w:gridCol w:w="6123"/>
      </w:tblGrid>
      <w:tr w:rsidR="00F95DB7" w14:paraId="62A78DC1" w14:textId="77777777" w:rsidTr="00167B62">
        <w:trPr>
          <w:tblHeader/>
        </w:trPr>
        <w:tc>
          <w:tcPr>
            <w:tcW w:w="3237" w:type="dxa"/>
          </w:tcPr>
          <w:p w14:paraId="091CA2DA" w14:textId="77777777" w:rsidR="00F95DB7" w:rsidRDefault="00F95DB7" w:rsidP="00732AC8">
            <w:pPr>
              <w:pStyle w:val="TableHdg"/>
            </w:pPr>
            <w:r>
              <w:t>Column</w:t>
            </w:r>
          </w:p>
        </w:tc>
        <w:tc>
          <w:tcPr>
            <w:tcW w:w="6123" w:type="dxa"/>
          </w:tcPr>
          <w:p w14:paraId="2AA04C9B" w14:textId="77777777" w:rsidR="00F95DB7" w:rsidRDefault="00F95DB7" w:rsidP="00F95DB7">
            <w:pPr>
              <w:pStyle w:val="TableHdg"/>
            </w:pPr>
            <w:r>
              <w:t>Description</w:t>
            </w:r>
          </w:p>
        </w:tc>
      </w:tr>
      <w:tr w:rsidR="00F95DB7" w14:paraId="528F8F46" w14:textId="77777777" w:rsidTr="00167B62">
        <w:tc>
          <w:tcPr>
            <w:tcW w:w="3237" w:type="dxa"/>
          </w:tcPr>
          <w:p w14:paraId="50F60ED6" w14:textId="77777777" w:rsidR="00F95DB7" w:rsidRDefault="00F95DB7" w:rsidP="00C304A0">
            <w:pPr>
              <w:pStyle w:val="TableHdg"/>
            </w:pPr>
            <w:r>
              <w:t>Tab</w:t>
            </w:r>
          </w:p>
        </w:tc>
        <w:tc>
          <w:tcPr>
            <w:tcW w:w="6123" w:type="dxa"/>
          </w:tcPr>
          <w:p w14:paraId="0AA40CE6" w14:textId="77777777" w:rsidR="00F95DB7" w:rsidRDefault="008479BF" w:rsidP="008479BF">
            <w:pPr>
              <w:pStyle w:val="TableText"/>
            </w:pPr>
            <w:r>
              <w:t>Tab in which the problem was identified in a previous assessment</w:t>
            </w:r>
            <w:r>
              <w:br/>
            </w:r>
            <w:r w:rsidRPr="000C60A5">
              <w:t>Example</w:t>
            </w:r>
            <w:r>
              <w:br/>
              <w:t>T</w:t>
            </w:r>
            <w:r w:rsidRPr="00434689">
              <w:t>he problem</w:t>
            </w:r>
            <w:r>
              <w:t>s</w:t>
            </w:r>
            <w:r w:rsidRPr="00434689">
              <w:t xml:space="preserve"> came from </w:t>
            </w:r>
            <w:r>
              <w:t>the</w:t>
            </w:r>
            <w:r w:rsidRPr="00434689">
              <w:t xml:space="preserve"> </w:t>
            </w:r>
            <w:r>
              <w:t>Mental Health</w:t>
            </w:r>
            <w:r w:rsidRPr="00434689">
              <w:t xml:space="preserve"> </w:t>
            </w:r>
            <w:r>
              <w:t>A</w:t>
            </w:r>
            <w:r w:rsidRPr="00434689">
              <w:t xml:space="preserve">ssessment, </w:t>
            </w:r>
            <w:r>
              <w:t>MH</w:t>
            </w:r>
            <w:r w:rsidRPr="00434689">
              <w:t xml:space="preserve"> </w:t>
            </w:r>
            <w:r>
              <w:t>t</w:t>
            </w:r>
            <w:r w:rsidR="0015532F">
              <w:t>ab</w:t>
            </w:r>
          </w:p>
        </w:tc>
      </w:tr>
      <w:tr w:rsidR="00F95DB7" w14:paraId="2ADB9510" w14:textId="77777777" w:rsidTr="00167B62">
        <w:tc>
          <w:tcPr>
            <w:tcW w:w="3237" w:type="dxa"/>
          </w:tcPr>
          <w:p w14:paraId="6878415A" w14:textId="77777777" w:rsidR="00F95DB7" w:rsidRDefault="008479BF" w:rsidP="00C304A0">
            <w:pPr>
              <w:pStyle w:val="TableHdg"/>
            </w:pPr>
            <w:r>
              <w:t>Problem</w:t>
            </w:r>
          </w:p>
        </w:tc>
        <w:tc>
          <w:tcPr>
            <w:tcW w:w="6123" w:type="dxa"/>
          </w:tcPr>
          <w:p w14:paraId="686FFA20" w14:textId="77777777" w:rsidR="00F95DB7" w:rsidRDefault="008479BF" w:rsidP="008479BF">
            <w:pPr>
              <w:pStyle w:val="TableText"/>
            </w:pPr>
            <w:r>
              <w:t>Problem of concern from a previous assessment</w:t>
            </w:r>
          </w:p>
        </w:tc>
      </w:tr>
      <w:tr w:rsidR="00F95DB7" w14:paraId="43A04904" w14:textId="77777777" w:rsidTr="00167B62">
        <w:tc>
          <w:tcPr>
            <w:tcW w:w="3237" w:type="dxa"/>
          </w:tcPr>
          <w:p w14:paraId="44F24ED2" w14:textId="77777777" w:rsidR="00F95DB7" w:rsidRDefault="008479BF" w:rsidP="00C304A0">
            <w:pPr>
              <w:pStyle w:val="TableHdg"/>
            </w:pPr>
            <w:r>
              <w:t>Date Identified</w:t>
            </w:r>
          </w:p>
        </w:tc>
        <w:tc>
          <w:tcPr>
            <w:tcW w:w="6123" w:type="dxa"/>
          </w:tcPr>
          <w:p w14:paraId="1EC6971F" w14:textId="77777777" w:rsidR="00F95DB7" w:rsidRDefault="008479BF" w:rsidP="008479BF">
            <w:pPr>
              <w:pStyle w:val="TableText"/>
            </w:pPr>
            <w:r>
              <w:t>D</w:t>
            </w:r>
            <w:r w:rsidRPr="00434689">
              <w:t>ate th</w:t>
            </w:r>
            <w:r>
              <w:t>e</w:t>
            </w:r>
            <w:r w:rsidRPr="00434689">
              <w:t xml:space="preserve"> problem was identified</w:t>
            </w:r>
          </w:p>
        </w:tc>
      </w:tr>
      <w:tr w:rsidR="00F95DB7" w14:paraId="7A29DFF3" w14:textId="77777777" w:rsidTr="00167B62">
        <w:tc>
          <w:tcPr>
            <w:tcW w:w="3237" w:type="dxa"/>
          </w:tcPr>
          <w:p w14:paraId="771E069A" w14:textId="77777777" w:rsidR="00F95DB7" w:rsidRDefault="008479BF" w:rsidP="00C304A0">
            <w:pPr>
              <w:pStyle w:val="TableHdg"/>
            </w:pPr>
            <w:r>
              <w:t>Desired Outcome</w:t>
            </w:r>
          </w:p>
        </w:tc>
        <w:tc>
          <w:tcPr>
            <w:tcW w:w="6123" w:type="dxa"/>
          </w:tcPr>
          <w:p w14:paraId="55F02E37" w14:textId="77777777" w:rsidR="00F95DB7" w:rsidRDefault="008479BF" w:rsidP="008479BF">
            <w:pPr>
              <w:pStyle w:val="TableText"/>
            </w:pPr>
            <w:r>
              <w:t>P</w:t>
            </w:r>
            <w:r w:rsidRPr="00434689">
              <w:t>referred resolution of the problem</w:t>
            </w:r>
          </w:p>
        </w:tc>
      </w:tr>
      <w:tr w:rsidR="00F95DB7" w14:paraId="0F1DF0C6" w14:textId="77777777" w:rsidTr="00167B62">
        <w:tc>
          <w:tcPr>
            <w:tcW w:w="3237" w:type="dxa"/>
          </w:tcPr>
          <w:p w14:paraId="338163AA" w14:textId="77777777" w:rsidR="00F95DB7" w:rsidRDefault="008479BF" w:rsidP="00C304A0">
            <w:pPr>
              <w:pStyle w:val="TableHdg"/>
            </w:pPr>
            <w:r w:rsidRPr="00823895">
              <w:t>Prob Eval</w:t>
            </w:r>
            <w:r w:rsidRPr="00823895">
              <w:br/>
            </w:r>
            <w:r>
              <w:t>(Problem Evaluation)</w:t>
            </w:r>
          </w:p>
        </w:tc>
        <w:tc>
          <w:tcPr>
            <w:tcW w:w="6123" w:type="dxa"/>
          </w:tcPr>
          <w:p w14:paraId="05D94A4D" w14:textId="77777777" w:rsidR="008479BF" w:rsidRDefault="008479BF" w:rsidP="000C60A5">
            <w:r>
              <w:t>I</w:t>
            </w:r>
            <w:r w:rsidRPr="00434689">
              <w:t>n relation to th</w:t>
            </w:r>
            <w:r>
              <w:t>e</w:t>
            </w:r>
            <w:r w:rsidRPr="00434689">
              <w:t xml:space="preserve"> problem</w:t>
            </w:r>
            <w:r>
              <w:t xml:space="preserve">, </w:t>
            </w:r>
            <w:r w:rsidRPr="00434689">
              <w:t>how are things going?</w:t>
            </w:r>
          </w:p>
          <w:p w14:paraId="7C0421C5" w14:textId="77777777" w:rsidR="008479BF" w:rsidRDefault="008479BF" w:rsidP="00134454">
            <w:pPr>
              <w:pStyle w:val="ListNumber2"/>
            </w:pPr>
            <w:r>
              <w:t>No change/Stable</w:t>
            </w:r>
            <w:r w:rsidRPr="00434689">
              <w:t xml:space="preserve"> </w:t>
            </w:r>
          </w:p>
          <w:p w14:paraId="45906C71" w14:textId="77777777" w:rsidR="008479BF" w:rsidRDefault="008479BF" w:rsidP="00134454">
            <w:pPr>
              <w:pStyle w:val="ListNumber2"/>
            </w:pPr>
            <w:r>
              <w:t>Deteriorating</w:t>
            </w:r>
            <w:r w:rsidRPr="00434689">
              <w:t xml:space="preserve"> </w:t>
            </w:r>
          </w:p>
          <w:p w14:paraId="509CF7DA" w14:textId="77777777" w:rsidR="008479BF" w:rsidRDefault="008479BF" w:rsidP="00134454">
            <w:pPr>
              <w:pStyle w:val="ListNumber2"/>
            </w:pPr>
            <w:r>
              <w:t>Improving</w:t>
            </w:r>
            <w:r w:rsidRPr="00434689">
              <w:t xml:space="preserve"> </w:t>
            </w:r>
          </w:p>
          <w:p w14:paraId="30DD4701" w14:textId="77777777" w:rsidR="008479BF" w:rsidRDefault="008479BF" w:rsidP="00134454">
            <w:pPr>
              <w:pStyle w:val="ListNumber2"/>
            </w:pPr>
            <w:r>
              <w:t>Resolved</w:t>
            </w:r>
          </w:p>
          <w:p w14:paraId="33F9BEEA" w14:textId="77777777" w:rsidR="00F95DB7" w:rsidRDefault="008479BF" w:rsidP="00134454">
            <w:pPr>
              <w:pStyle w:val="ListNumber2"/>
            </w:pPr>
            <w:r>
              <w:t>Unresolved at discharge</w:t>
            </w:r>
          </w:p>
        </w:tc>
      </w:tr>
      <w:tr w:rsidR="00F95DB7" w14:paraId="317B27A3" w14:textId="77777777" w:rsidTr="00167B62">
        <w:tc>
          <w:tcPr>
            <w:tcW w:w="3237" w:type="dxa"/>
          </w:tcPr>
          <w:p w14:paraId="0AAAA6A3" w14:textId="77777777" w:rsidR="00F95DB7" w:rsidRDefault="008479BF" w:rsidP="00C304A0">
            <w:pPr>
              <w:pStyle w:val="TableHdg"/>
            </w:pPr>
            <w:r w:rsidRPr="00823895">
              <w:t>Prob Eval Date</w:t>
            </w:r>
            <w:r w:rsidRPr="00823895">
              <w:br/>
            </w:r>
            <w:r>
              <w:t>(Problem Evaluation Date)</w:t>
            </w:r>
          </w:p>
        </w:tc>
        <w:tc>
          <w:tcPr>
            <w:tcW w:w="6123" w:type="dxa"/>
          </w:tcPr>
          <w:p w14:paraId="4FC7725D" w14:textId="77777777" w:rsidR="00F95DB7" w:rsidRDefault="008479BF" w:rsidP="008479BF">
            <w:pPr>
              <w:pStyle w:val="TableText"/>
            </w:pPr>
            <w:r>
              <w:t>Date on which the problem was last evaluated</w:t>
            </w:r>
          </w:p>
        </w:tc>
      </w:tr>
      <w:tr w:rsidR="00F95DB7" w14:paraId="0B181D49" w14:textId="77777777" w:rsidTr="00167B62">
        <w:tc>
          <w:tcPr>
            <w:tcW w:w="3237" w:type="dxa"/>
          </w:tcPr>
          <w:p w14:paraId="5CAC677D" w14:textId="77777777" w:rsidR="00F95DB7" w:rsidRDefault="008479BF" w:rsidP="00C304A0">
            <w:pPr>
              <w:pStyle w:val="TableHdg"/>
            </w:pPr>
            <w:r w:rsidRPr="00823895">
              <w:t>Intervention</w:t>
            </w:r>
          </w:p>
        </w:tc>
        <w:tc>
          <w:tcPr>
            <w:tcW w:w="6123" w:type="dxa"/>
          </w:tcPr>
          <w:p w14:paraId="5D0B06FE" w14:textId="77777777" w:rsidR="00F95DB7" w:rsidRDefault="008479BF" w:rsidP="008479BF">
            <w:pPr>
              <w:pStyle w:val="TableText"/>
            </w:pPr>
            <w:r>
              <w:t xml:space="preserve">The </w:t>
            </w:r>
            <w:r w:rsidRPr="00EA6B2F">
              <w:rPr>
                <w:i/>
              </w:rPr>
              <w:t>what to do</w:t>
            </w:r>
            <w:r w:rsidRPr="000C60A5">
              <w:t xml:space="preserve"> for the patient</w:t>
            </w:r>
            <w:r>
              <w:t xml:space="preserve"> you identify, </w:t>
            </w:r>
            <w:r w:rsidRPr="00434689">
              <w:t>so that the problem will improve/get better/not get worse</w:t>
            </w:r>
          </w:p>
        </w:tc>
      </w:tr>
      <w:tr w:rsidR="00F95DB7" w14:paraId="7FF4FA27" w14:textId="77777777" w:rsidTr="00167B62">
        <w:tc>
          <w:tcPr>
            <w:tcW w:w="3237" w:type="dxa"/>
          </w:tcPr>
          <w:p w14:paraId="37283949" w14:textId="77777777" w:rsidR="00F95DB7" w:rsidRDefault="008479BF" w:rsidP="00C304A0">
            <w:pPr>
              <w:pStyle w:val="TableHdg"/>
            </w:pPr>
            <w:r w:rsidRPr="00823895">
              <w:t>Int Started</w:t>
            </w:r>
            <w:r w:rsidRPr="00434689">
              <w:t xml:space="preserve"> </w:t>
            </w:r>
            <w:r>
              <w:br/>
              <w:t>(Intervention Started)</w:t>
            </w:r>
          </w:p>
        </w:tc>
        <w:tc>
          <w:tcPr>
            <w:tcW w:w="6123" w:type="dxa"/>
          </w:tcPr>
          <w:p w14:paraId="1D2A6F1A" w14:textId="77777777" w:rsidR="00F95DB7" w:rsidRDefault="008479BF" w:rsidP="008479BF">
            <w:pPr>
              <w:pStyle w:val="TableText"/>
            </w:pPr>
            <w:r>
              <w:t>D</w:t>
            </w:r>
            <w:r w:rsidRPr="00434689">
              <w:t xml:space="preserve">ate </w:t>
            </w:r>
            <w:r>
              <w:t xml:space="preserve">on which the </w:t>
            </w:r>
            <w:r w:rsidRPr="00434689">
              <w:t>intervention was initiated</w:t>
            </w:r>
          </w:p>
        </w:tc>
      </w:tr>
      <w:tr w:rsidR="00F95DB7" w14:paraId="04871458" w14:textId="77777777" w:rsidTr="00167B62">
        <w:tc>
          <w:tcPr>
            <w:tcW w:w="3237" w:type="dxa"/>
          </w:tcPr>
          <w:p w14:paraId="742DB5D5" w14:textId="77777777" w:rsidR="00F95DB7" w:rsidRDefault="008479BF" w:rsidP="00C304A0">
            <w:pPr>
              <w:pStyle w:val="TableHdg"/>
            </w:pPr>
            <w:r w:rsidRPr="00823895">
              <w:t>Int Status</w:t>
            </w:r>
            <w:r>
              <w:t xml:space="preserve"> </w:t>
            </w:r>
            <w:r>
              <w:br/>
              <w:t>(Intervention Status)</w:t>
            </w:r>
          </w:p>
        </w:tc>
        <w:tc>
          <w:tcPr>
            <w:tcW w:w="6123" w:type="dxa"/>
          </w:tcPr>
          <w:p w14:paraId="18A59C66" w14:textId="77777777" w:rsidR="008479BF" w:rsidRPr="00434689" w:rsidRDefault="008479BF" w:rsidP="000C60A5">
            <w:r>
              <w:t>I</w:t>
            </w:r>
            <w:r w:rsidRPr="00434689">
              <w:t>n relation to th</w:t>
            </w:r>
            <w:r>
              <w:t>e</w:t>
            </w:r>
            <w:r w:rsidRPr="00434689">
              <w:t xml:space="preserve"> intervention</w:t>
            </w:r>
            <w:r>
              <w:t xml:space="preserve">, how should </w:t>
            </w:r>
            <w:r w:rsidRPr="00434689">
              <w:t xml:space="preserve">the staff </w:t>
            </w:r>
            <w:r>
              <w:t>proceed?</w:t>
            </w:r>
          </w:p>
          <w:p w14:paraId="246DBDD0" w14:textId="77777777" w:rsidR="008479BF" w:rsidRPr="00434689" w:rsidRDefault="008479BF" w:rsidP="0079435B">
            <w:pPr>
              <w:pStyle w:val="ListNumber2"/>
              <w:numPr>
                <w:ilvl w:val="0"/>
                <w:numId w:val="103"/>
              </w:numPr>
            </w:pPr>
            <w:r w:rsidRPr="00434689">
              <w:t>Complete</w:t>
            </w:r>
          </w:p>
          <w:p w14:paraId="2117965A" w14:textId="77777777" w:rsidR="008479BF" w:rsidRPr="00434689" w:rsidRDefault="008479BF" w:rsidP="00134454">
            <w:pPr>
              <w:pStyle w:val="ListNumber2"/>
            </w:pPr>
            <w:r w:rsidRPr="00434689">
              <w:t>Contin</w:t>
            </w:r>
            <w:r>
              <w:t>u</w:t>
            </w:r>
            <w:r w:rsidRPr="00434689">
              <w:t>e</w:t>
            </w:r>
          </w:p>
          <w:p w14:paraId="20EFC09B" w14:textId="77777777" w:rsidR="008479BF" w:rsidRPr="00434689" w:rsidRDefault="008479BF" w:rsidP="00134454">
            <w:pPr>
              <w:pStyle w:val="ListNumber2"/>
            </w:pPr>
            <w:r w:rsidRPr="00434689">
              <w:t>Discontinue</w:t>
            </w:r>
          </w:p>
          <w:p w14:paraId="28BCBFD8" w14:textId="77777777" w:rsidR="008479BF" w:rsidRDefault="008479BF" w:rsidP="00134454">
            <w:pPr>
              <w:pStyle w:val="ListNumber2"/>
            </w:pPr>
            <w:r w:rsidRPr="00434689">
              <w:t>Pending (intervention</w:t>
            </w:r>
            <w:r>
              <w:t xml:space="preserve"> was</w:t>
            </w:r>
            <w:r w:rsidRPr="00434689">
              <w:t xml:space="preserve"> ordered but not started</w:t>
            </w:r>
            <w:r>
              <w:t>, such as</w:t>
            </w:r>
            <w:r w:rsidRPr="00434689">
              <w:t xml:space="preserve"> a special bed or a lab test)</w:t>
            </w:r>
          </w:p>
          <w:p w14:paraId="6C188A85" w14:textId="77777777" w:rsidR="00F95DB7" w:rsidRDefault="008479BF" w:rsidP="00134454">
            <w:pPr>
              <w:pStyle w:val="ListNumber2"/>
            </w:pPr>
            <w:r w:rsidRPr="00434689">
              <w:t>Not on file (status not evaluated)</w:t>
            </w:r>
          </w:p>
        </w:tc>
      </w:tr>
      <w:tr w:rsidR="008479BF" w14:paraId="50184452" w14:textId="77777777" w:rsidTr="00167B62">
        <w:tc>
          <w:tcPr>
            <w:tcW w:w="3237" w:type="dxa"/>
          </w:tcPr>
          <w:p w14:paraId="4D24298B" w14:textId="77777777" w:rsidR="008479BF" w:rsidRPr="002958A3" w:rsidRDefault="008479BF" w:rsidP="002958A3">
            <w:pPr>
              <w:pStyle w:val="TableHdg"/>
            </w:pPr>
            <w:r w:rsidRPr="002958A3">
              <w:rPr>
                <w:rStyle w:val="ListBulletChar"/>
              </w:rPr>
              <w:t>Int Stat Date</w:t>
            </w:r>
            <w:r w:rsidRPr="002958A3">
              <w:rPr>
                <w:rStyle w:val="ListBulletChar"/>
              </w:rPr>
              <w:br/>
              <w:t>(Intervention Status Date)</w:t>
            </w:r>
          </w:p>
        </w:tc>
        <w:tc>
          <w:tcPr>
            <w:tcW w:w="6123" w:type="dxa"/>
          </w:tcPr>
          <w:p w14:paraId="7F5A8E76" w14:textId="77777777" w:rsidR="008479BF" w:rsidRDefault="008479BF" w:rsidP="00F95DB7">
            <w:pPr>
              <w:pStyle w:val="TableText"/>
            </w:pPr>
            <w:r w:rsidRPr="00F441F7">
              <w:rPr>
                <w:rStyle w:val="ListBulletChar"/>
              </w:rPr>
              <w:t>Da</w:t>
            </w:r>
            <w:r>
              <w:t>te on which the status of the intervention was evaluated</w:t>
            </w:r>
          </w:p>
        </w:tc>
      </w:tr>
    </w:tbl>
    <w:p w14:paraId="4E01D694" w14:textId="77777777" w:rsidR="00FD0AC6" w:rsidRPr="00FD0AC6" w:rsidRDefault="00FD0AC6" w:rsidP="00FD0AC6">
      <w:bookmarkStart w:id="78" w:name="_Toc273344554"/>
    </w:p>
    <w:p w14:paraId="3791CEF9" w14:textId="77777777" w:rsidR="00FD0AC6" w:rsidRPr="00FD0AC6" w:rsidRDefault="00FD0AC6" w:rsidP="00FD0AC6">
      <w:r>
        <w:br w:type="page"/>
      </w:r>
    </w:p>
    <w:p w14:paraId="6FBDECD0" w14:textId="77777777" w:rsidR="008D04B0" w:rsidRDefault="008D04B0" w:rsidP="006D738C">
      <w:pPr>
        <w:pStyle w:val="Heading3"/>
      </w:pPr>
      <w:bookmarkStart w:id="79" w:name="_Toc320197150"/>
      <w:r w:rsidRPr="00A233AC">
        <w:t xml:space="preserve">Updating </w:t>
      </w:r>
      <w:r>
        <w:t>an Existing Problem/Intervention</w:t>
      </w:r>
      <w:bookmarkEnd w:id="78"/>
      <w:bookmarkEnd w:id="79"/>
    </w:p>
    <w:p w14:paraId="6432D6E7" w14:textId="77777777" w:rsidR="008D04B0" w:rsidRPr="00577200" w:rsidRDefault="008D04B0" w:rsidP="008D04B0">
      <w:r>
        <w:t xml:space="preserve">All care plans are updated the same way. </w:t>
      </w:r>
      <w:r w:rsidRPr="00A233AC">
        <w:t xml:space="preserve">If problems </w:t>
      </w:r>
      <w:r w:rsidR="00167B62">
        <w:t>a</w:t>
      </w:r>
      <w:r>
        <w:t>re</w:t>
      </w:r>
      <w:r w:rsidRPr="00A233AC">
        <w:t xml:space="preserve"> entered during a previous assessment</w:t>
      </w:r>
      <w:r>
        <w:t>,</w:t>
      </w:r>
      <w:r w:rsidRPr="00A233AC">
        <w:t xml:space="preserve"> the</w:t>
      </w:r>
      <w:r w:rsidR="00D07811">
        <w:t xml:space="preserve"> </w:t>
      </w:r>
      <w:r w:rsidRPr="00A233AC">
        <w:t>CP</w:t>
      </w:r>
      <w:r w:rsidR="00D07811">
        <w:t xml:space="preserve"> </w:t>
      </w:r>
      <w:r>
        <w:t xml:space="preserve">page </w:t>
      </w:r>
      <w:r w:rsidRPr="00A233AC">
        <w:t xml:space="preserve">from any tab </w:t>
      </w:r>
      <w:r>
        <w:t>is</w:t>
      </w:r>
      <w:r w:rsidRPr="00A233AC">
        <w:t xml:space="preserve"> </w:t>
      </w:r>
      <w:r w:rsidRPr="000C60A5">
        <w:t>bold</w:t>
      </w:r>
      <w:r w:rsidRPr="00A233AC">
        <w:t xml:space="preserve"> and</w:t>
      </w:r>
      <w:r w:rsidRPr="000C60A5">
        <w:t xml:space="preserve"> italicized</w:t>
      </w:r>
      <w:r w:rsidRPr="00A233AC">
        <w:t>.</w:t>
      </w:r>
    </w:p>
    <w:p w14:paraId="0D6B5920" w14:textId="77777777" w:rsidR="008D04B0" w:rsidRDefault="00387539" w:rsidP="008D04B0">
      <w:pPr>
        <w:pStyle w:val="screen"/>
      </w:pPr>
      <w:r>
        <w:rPr>
          <w:noProof/>
        </w:rPr>
        <w:pict w14:anchorId="3735420D">
          <v:shape id="_x0000_i1042" type="#_x0000_t75" style="width:5in;height:33.2pt;visibility:visible">
            <v:imagedata r:id="rId37" o:title=""/>
          </v:shape>
        </w:pict>
      </w:r>
    </w:p>
    <w:p w14:paraId="6A46E81B" w14:textId="77777777" w:rsidR="008D04B0" w:rsidRPr="008D04B0" w:rsidRDefault="008D04B0" w:rsidP="008D04B0">
      <w:pPr>
        <w:pStyle w:val="Caption"/>
      </w:pPr>
      <w:r>
        <w:t xml:space="preserve">RN Reassessment, &lt;Resp&gt; </w:t>
      </w:r>
      <w:r w:rsidR="002F581B">
        <w:t>tab</w:t>
      </w:r>
    </w:p>
    <w:p w14:paraId="3D433896" w14:textId="77777777" w:rsidR="00AE7176" w:rsidRDefault="00AE7176" w:rsidP="004C0F39">
      <w:pPr>
        <w:pStyle w:val="ListNumber"/>
        <w:numPr>
          <w:ilvl w:val="0"/>
          <w:numId w:val="13"/>
        </w:numPr>
      </w:pPr>
      <w:r w:rsidRPr="00266DB2">
        <w:t xml:space="preserve">Click </w:t>
      </w:r>
      <w:r w:rsidRPr="00AC60EF">
        <w:rPr>
          <w:b/>
        </w:rPr>
        <w:t>&lt;</w:t>
      </w:r>
      <w:r w:rsidR="008D04B0" w:rsidRPr="00AC60EF">
        <w:rPr>
          <w:b/>
        </w:rPr>
        <w:t>Resp</w:t>
      </w:r>
      <w:r w:rsidRPr="00AC60EF">
        <w:rPr>
          <w:b/>
        </w:rPr>
        <w:t>&gt; CP</w:t>
      </w:r>
      <w:r w:rsidRPr="00266DB2">
        <w:t>.</w:t>
      </w:r>
      <w:r>
        <w:br/>
        <w:t>The &lt;</w:t>
      </w:r>
      <w:r w:rsidR="008D04B0">
        <w:t>Respiratory</w:t>
      </w:r>
      <w:r>
        <w:t>&gt; - Problems/Interventions/Desired Outcomes window displays.</w:t>
      </w:r>
    </w:p>
    <w:p w14:paraId="56DEB818" w14:textId="77777777" w:rsidR="00167B62" w:rsidRDefault="00387539" w:rsidP="00167B62">
      <w:pPr>
        <w:pStyle w:val="screen"/>
      </w:pPr>
      <w:r>
        <w:rPr>
          <w:noProof/>
        </w:rPr>
        <w:pict w14:anchorId="1133BF4C">
          <v:shape id="_x0000_i1043" type="#_x0000_t75" style="width:5in;height:269.85pt;visibility:visible">
            <v:imagedata r:id="rId38" o:title=""/>
          </v:shape>
        </w:pict>
      </w:r>
    </w:p>
    <w:p w14:paraId="3949563F" w14:textId="77777777" w:rsidR="00167B62" w:rsidRPr="00167B62" w:rsidRDefault="00167B62" w:rsidP="00167B62">
      <w:pPr>
        <w:pStyle w:val="Caption"/>
      </w:pPr>
      <w:r>
        <w:t>RN Reassessment, &lt;Resp&gt; CP window</w:t>
      </w:r>
    </w:p>
    <w:p w14:paraId="4D7E8D72" w14:textId="77777777" w:rsidR="009207BA" w:rsidRDefault="00FC6369" w:rsidP="004C0F39">
      <w:pPr>
        <w:pStyle w:val="ListNumber"/>
        <w:numPr>
          <w:ilvl w:val="0"/>
          <w:numId w:val="13"/>
        </w:numPr>
      </w:pPr>
      <w:r>
        <w:t>Click a problem.</w:t>
      </w:r>
      <w:r w:rsidR="006818D3">
        <w:t xml:space="preserve"> </w:t>
      </w:r>
      <w:r>
        <w:br/>
      </w:r>
      <w:r w:rsidR="002958A3">
        <w:t xml:space="preserve">Problem evaluation, Intervention status, and </w:t>
      </w:r>
      <w:r w:rsidR="001D4F63">
        <w:t>Problem/intervention detail</w:t>
      </w:r>
      <w:r w:rsidR="00F63E17">
        <w:t xml:space="preserve"> become available</w:t>
      </w:r>
      <w:r w:rsidR="001D4F63">
        <w:t>.</w:t>
      </w:r>
    </w:p>
    <w:p w14:paraId="0B053119" w14:textId="77777777" w:rsidR="0029010F" w:rsidRDefault="00387539" w:rsidP="0029010F">
      <w:pPr>
        <w:pStyle w:val="screen"/>
      </w:pPr>
      <w:r>
        <w:rPr>
          <w:noProof/>
        </w:rPr>
        <w:pict w14:anchorId="093E8088">
          <v:shape id="_x0000_i1044" type="#_x0000_t75" style="width:5in;height:269.85pt;visibility:visible">
            <v:imagedata r:id="rId39" o:title=""/>
          </v:shape>
        </w:pict>
      </w:r>
    </w:p>
    <w:p w14:paraId="61394806" w14:textId="77777777" w:rsidR="00F71DF8" w:rsidRDefault="00F71DF8" w:rsidP="00F71DF8">
      <w:pPr>
        <w:pStyle w:val="Caption"/>
      </w:pPr>
      <w:r>
        <w:t xml:space="preserve">RN </w:t>
      </w:r>
      <w:r w:rsidR="009A2121">
        <w:t>Rea</w:t>
      </w:r>
      <w:r>
        <w:t xml:space="preserve">ssessment, </w:t>
      </w:r>
      <w:r w:rsidR="00167B62">
        <w:t>&lt;Resp</w:t>
      </w:r>
      <w:r>
        <w:t>&gt; CP window</w:t>
      </w:r>
    </w:p>
    <w:p w14:paraId="6D8CF401" w14:textId="77777777" w:rsidR="00553BA0" w:rsidRPr="00553BA0" w:rsidRDefault="002C5556" w:rsidP="00553BA0">
      <w:pPr>
        <w:pStyle w:val="ListNumber"/>
      </w:pPr>
      <w:r>
        <w:br w:type="page"/>
      </w:r>
      <w:r w:rsidR="00553BA0">
        <w:t xml:space="preserve">Select </w:t>
      </w:r>
      <w:r w:rsidR="006818D3">
        <w:t>a</w:t>
      </w:r>
      <w:r w:rsidR="00553BA0">
        <w:t xml:space="preserve"> problem evaluation and an intervention status</w:t>
      </w:r>
      <w:r w:rsidR="00FE6E55">
        <w:t xml:space="preserve"> for the selected problem</w:t>
      </w:r>
      <w:r w:rsidR="00553BA0">
        <w:t>.</w:t>
      </w:r>
      <w:r w:rsidR="00553BA0">
        <w:br/>
      </w:r>
      <w:r w:rsidR="00553BA0" w:rsidRPr="0030445E">
        <w:t>Evaluate both the problem and the specific interventions each time you document.</w:t>
      </w:r>
    </w:p>
    <w:p w14:paraId="5379C4CC" w14:textId="77777777" w:rsidR="00553BA0" w:rsidRDefault="00387539" w:rsidP="00553BA0">
      <w:pPr>
        <w:pStyle w:val="screen"/>
      </w:pPr>
      <w:r>
        <w:rPr>
          <w:noProof/>
        </w:rPr>
        <w:pict w14:anchorId="3DD5A48B">
          <v:shape id="Picture 16" o:spid="_x0000_i1045" type="#_x0000_t75" style="width:5in;height:135.85pt;visibility:visible">
            <v:imagedata r:id="rId40" o:title=""/>
          </v:shape>
        </w:pict>
      </w:r>
    </w:p>
    <w:p w14:paraId="017F9876" w14:textId="77777777" w:rsidR="00553BA0" w:rsidRPr="00553BA0" w:rsidRDefault="00C6307D" w:rsidP="00553BA0">
      <w:pPr>
        <w:pStyle w:val="Caption"/>
      </w:pPr>
      <w:r>
        <w:t xml:space="preserve">Problem </w:t>
      </w:r>
      <w:r>
        <w:rPr>
          <w:rFonts w:hint="eastAsia"/>
        </w:rPr>
        <w:t>evaluation</w:t>
      </w:r>
      <w:r>
        <w:t>, Intervention status, and Problem/Intervention detail</w:t>
      </w:r>
    </w:p>
    <w:p w14:paraId="17088BE2" w14:textId="77777777" w:rsidR="0016290A" w:rsidRPr="005A09BC" w:rsidRDefault="00CE36D9" w:rsidP="0016290A">
      <w:pPr>
        <w:pStyle w:val="ListNumber"/>
        <w:numPr>
          <w:ilvl w:val="0"/>
          <w:numId w:val="2"/>
        </w:numPr>
      </w:pPr>
      <w:r>
        <w:t xml:space="preserve">Click </w:t>
      </w:r>
      <w:r w:rsidRPr="005C6482">
        <w:rPr>
          <w:b/>
        </w:rPr>
        <w:t>OK</w:t>
      </w:r>
      <w:r>
        <w:t>.</w:t>
      </w:r>
      <w:r w:rsidR="0016290A">
        <w:br/>
      </w:r>
      <w:r w:rsidR="00796102">
        <w:t>I</w:t>
      </w:r>
      <w:r w:rsidR="0016290A">
        <w:t>nformation  displays.</w:t>
      </w:r>
    </w:p>
    <w:p w14:paraId="3DEB2C9A" w14:textId="77777777" w:rsidR="0016290A" w:rsidRDefault="00387539" w:rsidP="0016290A">
      <w:pPr>
        <w:pStyle w:val="screen"/>
      </w:pPr>
      <w:r>
        <w:rPr>
          <w:noProof/>
        </w:rPr>
        <w:pict w14:anchorId="481638BE">
          <v:shape id="_x0000_i1046" type="#_x0000_t75" style="width:2in;height:79.5pt;visibility:visible">
            <v:imagedata r:id="rId41" o:title=""/>
          </v:shape>
        </w:pict>
      </w:r>
    </w:p>
    <w:p w14:paraId="021AEA93" w14:textId="77777777" w:rsidR="00CE36D9" w:rsidRDefault="0016290A" w:rsidP="0016290A">
      <w:pPr>
        <w:pStyle w:val="Caption"/>
      </w:pPr>
      <w:r>
        <w:t>Information : Plan/intervention updated!</w:t>
      </w:r>
    </w:p>
    <w:p w14:paraId="5DA5C44B" w14:textId="77777777" w:rsidR="00501E8C" w:rsidRDefault="00501E8C" w:rsidP="00501E8C">
      <w:pPr>
        <w:pStyle w:val="ListNumber"/>
      </w:pPr>
      <w:r>
        <w:t xml:space="preserve">Click </w:t>
      </w:r>
      <w:r w:rsidR="00070A30" w:rsidRPr="005C6482">
        <w:rPr>
          <w:b/>
        </w:rPr>
        <w:t>OK</w:t>
      </w:r>
      <w:r w:rsidR="00070A30">
        <w:t xml:space="preserve"> to complete the problem/intervention</w:t>
      </w:r>
      <w:r>
        <w:t>.</w:t>
      </w:r>
    </w:p>
    <w:p w14:paraId="3B68689C" w14:textId="77777777" w:rsidR="00240A46" w:rsidRDefault="00240A46">
      <w:pPr>
        <w:tabs>
          <w:tab w:val="clear" w:pos="360"/>
          <w:tab w:val="clear" w:pos="720"/>
          <w:tab w:val="clear" w:pos="1080"/>
          <w:tab w:val="clear" w:pos="1440"/>
        </w:tabs>
        <w:rPr>
          <w:rFonts w:eastAsia="Arial Unicode MS"/>
        </w:rPr>
      </w:pPr>
      <w:r>
        <w:br w:type="page"/>
      </w:r>
    </w:p>
    <w:p w14:paraId="2F8200B7" w14:textId="77777777" w:rsidR="00553BA0" w:rsidRDefault="00553BA0" w:rsidP="00501E8C">
      <w:pPr>
        <w:pStyle w:val="ListNumber"/>
      </w:pPr>
      <w:r>
        <w:t xml:space="preserve">Review the </w:t>
      </w:r>
      <w:r w:rsidR="00F37FF0">
        <w:t>c</w:t>
      </w:r>
      <w:r>
        <w:t xml:space="preserve">are </w:t>
      </w:r>
      <w:r w:rsidR="00F37FF0">
        <w:t>p</w:t>
      </w:r>
      <w:r>
        <w:t>lan table.</w:t>
      </w:r>
      <w:r>
        <w:br/>
        <w:t xml:space="preserve">The </w:t>
      </w:r>
      <w:r w:rsidR="000B7183">
        <w:t>Prob Eval/</w:t>
      </w:r>
      <w:r w:rsidR="00456E8E">
        <w:t xml:space="preserve">Int Status </w:t>
      </w:r>
      <w:r w:rsidR="000B7183">
        <w:t>are</w:t>
      </w:r>
      <w:r>
        <w:t xml:space="preserve"> </w:t>
      </w:r>
      <w:r w:rsidR="00C47C22">
        <w:t>updated</w:t>
      </w:r>
      <w:r>
        <w:t xml:space="preserve"> and the </w:t>
      </w:r>
      <w:r w:rsidR="00456E8E">
        <w:t>Prob Eval Date</w:t>
      </w:r>
      <w:r w:rsidR="00B2307C">
        <w:t>/Int Status Date are</w:t>
      </w:r>
      <w:r>
        <w:t xml:space="preserve"> added.</w:t>
      </w:r>
    </w:p>
    <w:p w14:paraId="2962305E" w14:textId="77777777" w:rsidR="00456E8E" w:rsidRDefault="00387539" w:rsidP="00456E8E">
      <w:pPr>
        <w:pStyle w:val="screen"/>
      </w:pPr>
      <w:r>
        <w:rPr>
          <w:noProof/>
        </w:rPr>
        <w:pict w14:anchorId="178BBF78">
          <v:shape id="_x0000_i1047" type="#_x0000_t75" style="width:5in;height:269.2pt;visibility:visible">
            <v:imagedata r:id="rId42" o:title=""/>
          </v:shape>
        </w:pict>
      </w:r>
    </w:p>
    <w:p w14:paraId="36E64F5B" w14:textId="77777777" w:rsidR="00456E8E" w:rsidRPr="00456E8E" w:rsidRDefault="00B2307C" w:rsidP="00456E8E">
      <w:pPr>
        <w:pStyle w:val="Caption"/>
      </w:pPr>
      <w:r>
        <w:t>RN Reassessment, &lt;Resp&gt; CP window</w:t>
      </w:r>
    </w:p>
    <w:p w14:paraId="3C7F1B4B" w14:textId="77777777" w:rsidR="00240A46" w:rsidRDefault="00240A46">
      <w:pPr>
        <w:tabs>
          <w:tab w:val="clear" w:pos="360"/>
          <w:tab w:val="clear" w:pos="720"/>
          <w:tab w:val="clear" w:pos="1080"/>
          <w:tab w:val="clear" w:pos="1440"/>
        </w:tabs>
        <w:rPr>
          <w:rFonts w:eastAsia="Arial Unicode MS"/>
        </w:rPr>
      </w:pPr>
      <w:bookmarkStart w:id="80" w:name="_Toc242261476"/>
      <w:bookmarkStart w:id="81" w:name="_Toc274826748"/>
      <w:r>
        <w:br w:type="page"/>
      </w:r>
    </w:p>
    <w:p w14:paraId="7346DFCA" w14:textId="77777777" w:rsidR="00553BA0" w:rsidRPr="0029010F" w:rsidRDefault="00553BA0" w:rsidP="00553BA0">
      <w:pPr>
        <w:pStyle w:val="ListNumber"/>
      </w:pPr>
      <w:r>
        <w:t xml:space="preserve">Click </w:t>
      </w:r>
      <w:r w:rsidRPr="005C6482">
        <w:rPr>
          <w:b/>
        </w:rPr>
        <w:t>View history for this problem</w:t>
      </w:r>
      <w:r>
        <w:t xml:space="preserve"> to view the history of the selected problem.</w:t>
      </w:r>
      <w:r>
        <w:br/>
        <w:t>The Problem History displays.</w:t>
      </w:r>
    </w:p>
    <w:p w14:paraId="01043688" w14:textId="77777777" w:rsidR="00553BA0" w:rsidRPr="0028708E" w:rsidRDefault="00387539" w:rsidP="00553BA0">
      <w:pPr>
        <w:pStyle w:val="screen"/>
      </w:pPr>
      <w:r>
        <w:rPr>
          <w:noProof/>
        </w:rPr>
        <w:pict w14:anchorId="673D2E64">
          <v:shape id="Picture 25" o:spid="_x0000_i1048" type="#_x0000_t75" style="width:5in;height:270.45pt;visibility:visible">
            <v:imagedata r:id="rId43" o:title=""/>
          </v:shape>
        </w:pict>
      </w:r>
    </w:p>
    <w:p w14:paraId="19ACB37C" w14:textId="77777777" w:rsidR="00553BA0" w:rsidRPr="0028708E" w:rsidRDefault="00553BA0" w:rsidP="00553BA0">
      <w:pPr>
        <w:pStyle w:val="Caption"/>
      </w:pPr>
      <w:r>
        <w:t>Problem History window</w:t>
      </w:r>
    </w:p>
    <w:p w14:paraId="116E58BE" w14:textId="77777777" w:rsidR="00F37FF0" w:rsidRDefault="00553BA0" w:rsidP="003E68BF">
      <w:pPr>
        <w:pStyle w:val="ListNumber"/>
      </w:pPr>
      <w:r>
        <w:t xml:space="preserve">Click </w:t>
      </w:r>
      <w:r w:rsidRPr="00F37FF0">
        <w:rPr>
          <w:b/>
        </w:rPr>
        <w:t>Close</w:t>
      </w:r>
      <w:r>
        <w:t>.</w:t>
      </w:r>
      <w:bookmarkStart w:id="82" w:name="_Ref278185278"/>
      <w:bookmarkStart w:id="83" w:name="_Ref278178871"/>
      <w:bookmarkEnd w:id="80"/>
      <w:bookmarkEnd w:id="81"/>
    </w:p>
    <w:p w14:paraId="514F34F2" w14:textId="77777777" w:rsidR="00240A46" w:rsidRPr="00240A46" w:rsidRDefault="00240A46" w:rsidP="00240A46">
      <w:r>
        <w:br w:type="page"/>
      </w:r>
    </w:p>
    <w:p w14:paraId="66AF07C8" w14:textId="77777777" w:rsidR="003E68BF" w:rsidRPr="00AC54F1" w:rsidRDefault="003E68BF" w:rsidP="006D738C">
      <w:pPr>
        <w:pStyle w:val="Heading3"/>
      </w:pPr>
      <w:bookmarkStart w:id="84" w:name="_Toc320197151"/>
      <w:r>
        <w:t xml:space="preserve">Adding a New Intervention </w:t>
      </w:r>
      <w:r w:rsidR="00D07811">
        <w:t>for</w:t>
      </w:r>
      <w:r>
        <w:t xml:space="preserve"> an Existing Problem</w:t>
      </w:r>
      <w:bookmarkEnd w:id="82"/>
      <w:bookmarkEnd w:id="84"/>
    </w:p>
    <w:p w14:paraId="63CA8056" w14:textId="77777777" w:rsidR="003E68BF" w:rsidRDefault="003E68BF" w:rsidP="00E11C12">
      <w:pPr>
        <w:pStyle w:val="ListNumber"/>
        <w:numPr>
          <w:ilvl w:val="0"/>
          <w:numId w:val="27"/>
        </w:numPr>
      </w:pPr>
      <w:r>
        <w:t>Click a problem.</w:t>
      </w:r>
    </w:p>
    <w:p w14:paraId="6AAA46AB" w14:textId="77777777" w:rsidR="003E68BF" w:rsidRDefault="003E68BF" w:rsidP="00E11C12">
      <w:pPr>
        <w:pStyle w:val="ListNumber"/>
        <w:numPr>
          <w:ilvl w:val="0"/>
          <w:numId w:val="27"/>
        </w:numPr>
      </w:pPr>
      <w:r>
        <w:t xml:space="preserve">Click </w:t>
      </w:r>
      <w:r w:rsidRPr="005C6482">
        <w:rPr>
          <w:b/>
        </w:rPr>
        <w:t>Add New Intervention to this problem</w:t>
      </w:r>
      <w:r>
        <w:t>.</w:t>
      </w:r>
      <w:r>
        <w:br/>
        <w:t>The Add New Problem/Intervention window displays with the area and problem selected.</w:t>
      </w:r>
    </w:p>
    <w:p w14:paraId="21660FC0" w14:textId="77777777" w:rsidR="003E68BF" w:rsidRDefault="00387539" w:rsidP="003E68BF">
      <w:pPr>
        <w:pStyle w:val="screen"/>
      </w:pPr>
      <w:r>
        <w:rPr>
          <w:noProof/>
        </w:rPr>
        <w:pict w14:anchorId="31299D54">
          <v:shape id="Picture 22" o:spid="_x0000_i1049" type="#_x0000_t75" style="width:288.65pt;height:3in;visibility:visible">
            <v:imagedata r:id="rId44" o:title=""/>
          </v:shape>
        </w:pict>
      </w:r>
    </w:p>
    <w:p w14:paraId="6376F55D" w14:textId="77777777" w:rsidR="003E68BF" w:rsidRDefault="003E68BF" w:rsidP="00F37FF0">
      <w:pPr>
        <w:pStyle w:val="Caption"/>
      </w:pPr>
      <w:r>
        <w:t>Add New Problem/Intervention window</w:t>
      </w:r>
    </w:p>
    <w:p w14:paraId="65AFEEF6" w14:textId="77777777" w:rsidR="003E68BF" w:rsidRDefault="003E68BF" w:rsidP="003E68BF">
      <w:pPr>
        <w:pStyle w:val="ListNumber"/>
      </w:pPr>
      <w:r>
        <w:t xml:space="preserve">Select an intervention from the </w:t>
      </w:r>
      <w:r w:rsidRPr="005C6482">
        <w:rPr>
          <w:b/>
        </w:rPr>
        <w:t>Select Interventions</w:t>
      </w:r>
      <w:r>
        <w:t xml:space="preserve"> </w:t>
      </w:r>
      <w:r w:rsidR="00B55B68">
        <w:t>list</w:t>
      </w:r>
      <w:r>
        <w:t xml:space="preserve"> box for the selected problem.</w:t>
      </w:r>
    </w:p>
    <w:p w14:paraId="296F4F13" w14:textId="77777777" w:rsidR="003E68BF" w:rsidRDefault="003E68BF" w:rsidP="003E68BF">
      <w:pPr>
        <w:pStyle w:val="ListNumber"/>
      </w:pPr>
      <w:r w:rsidRPr="000A6A90">
        <w:t xml:space="preserve">Click </w:t>
      </w:r>
      <w:r w:rsidRPr="005C6482">
        <w:rPr>
          <w:b/>
        </w:rPr>
        <w:t>Add</w:t>
      </w:r>
      <w:r>
        <w:t>.</w:t>
      </w:r>
      <w:r w:rsidRPr="000A6A90">
        <w:t xml:space="preserve"> </w:t>
      </w:r>
      <w:r w:rsidRPr="000A6A90">
        <w:br/>
        <w:t>Information  displays.</w:t>
      </w:r>
    </w:p>
    <w:p w14:paraId="2E396179" w14:textId="77777777" w:rsidR="003E68BF" w:rsidRDefault="00387539" w:rsidP="003E68BF">
      <w:pPr>
        <w:pStyle w:val="screen"/>
      </w:pPr>
      <w:r>
        <w:rPr>
          <w:noProof/>
        </w:rPr>
        <w:pict w14:anchorId="248561AE">
          <v:shape id="Picture 23" o:spid="_x0000_i1050" type="#_x0000_t75" style="width:2in;height:81.4pt;visibility:visible">
            <v:imagedata r:id="rId45" o:title=""/>
          </v:shape>
        </w:pict>
      </w:r>
    </w:p>
    <w:p w14:paraId="6A5D2311" w14:textId="77777777" w:rsidR="003E68BF" w:rsidRDefault="003E68BF" w:rsidP="003E68BF">
      <w:pPr>
        <w:pStyle w:val="Caption"/>
      </w:pPr>
      <w:r>
        <w:t>Information : New Intervention added!</w:t>
      </w:r>
    </w:p>
    <w:p w14:paraId="1217214A" w14:textId="77777777" w:rsidR="003E68BF" w:rsidRDefault="003E68BF" w:rsidP="003E68BF">
      <w:pPr>
        <w:pStyle w:val="ListNumber"/>
      </w:pPr>
      <w:r w:rsidRPr="000A6A90">
        <w:t>Click</w:t>
      </w:r>
      <w:r w:rsidRPr="000C60A5">
        <w:t xml:space="preserve"> </w:t>
      </w:r>
      <w:r w:rsidRPr="005C6482">
        <w:rPr>
          <w:b/>
        </w:rPr>
        <w:t>OK</w:t>
      </w:r>
      <w:r w:rsidRPr="000A6A90">
        <w:t>.</w:t>
      </w:r>
    </w:p>
    <w:p w14:paraId="1C64CCC2" w14:textId="77777777" w:rsidR="003E68BF" w:rsidRPr="003E68BF" w:rsidRDefault="003E68BF" w:rsidP="003E68BF">
      <w:pPr>
        <w:pStyle w:val="ListNumber"/>
      </w:pPr>
      <w:r>
        <w:t xml:space="preserve">Click </w:t>
      </w:r>
      <w:r w:rsidRPr="00031AA4">
        <w:rPr>
          <w:b/>
        </w:rPr>
        <w:t>Exit</w:t>
      </w:r>
      <w:r>
        <w:t>.</w:t>
      </w:r>
    </w:p>
    <w:p w14:paraId="620FDCC8" w14:textId="77777777" w:rsidR="0028708E" w:rsidRDefault="002C5556" w:rsidP="006D738C">
      <w:pPr>
        <w:pStyle w:val="Heading3"/>
      </w:pPr>
      <w:bookmarkStart w:id="85" w:name="_Ref282181683"/>
      <w:r>
        <w:br w:type="page"/>
      </w:r>
      <w:bookmarkStart w:id="86" w:name="_Toc320197152"/>
      <w:r w:rsidR="009207BA">
        <w:t>Add</w:t>
      </w:r>
      <w:r w:rsidR="00AC54F1">
        <w:t>ing</w:t>
      </w:r>
      <w:r w:rsidR="009207BA">
        <w:t xml:space="preserve"> a New Problem</w:t>
      </w:r>
      <w:r w:rsidR="009F0697">
        <w:t>/</w:t>
      </w:r>
      <w:r w:rsidR="004661FD">
        <w:t>Intervention</w:t>
      </w:r>
      <w:bookmarkEnd w:id="83"/>
      <w:bookmarkEnd w:id="85"/>
      <w:bookmarkEnd w:id="86"/>
    </w:p>
    <w:p w14:paraId="1595C83D" w14:textId="77777777" w:rsidR="007C770F" w:rsidRDefault="00387539" w:rsidP="007C770F">
      <w:pPr>
        <w:pStyle w:val="screen"/>
      </w:pPr>
      <w:r>
        <w:rPr>
          <w:noProof/>
        </w:rPr>
        <w:pict w14:anchorId="2C011299">
          <v:shape id="Picture 28" o:spid="_x0000_i1051" type="#_x0000_t75" style="width:5in;height:169.05pt;visibility:visible">
            <v:imagedata r:id="rId46" o:title=""/>
          </v:shape>
        </w:pict>
      </w:r>
    </w:p>
    <w:p w14:paraId="2E2F8EFF" w14:textId="77777777" w:rsidR="007C770F" w:rsidRPr="007C770F" w:rsidRDefault="007C770F" w:rsidP="007C770F">
      <w:pPr>
        <w:pStyle w:val="Caption"/>
      </w:pPr>
      <w:r>
        <w:t>RN Reassessment, &lt;Resp&gt; CP window</w:t>
      </w:r>
    </w:p>
    <w:p w14:paraId="718DA75F" w14:textId="77777777" w:rsidR="0028708E" w:rsidRPr="009207BA" w:rsidRDefault="00FC6369" w:rsidP="004C0F39">
      <w:pPr>
        <w:pStyle w:val="ListNumber"/>
        <w:numPr>
          <w:ilvl w:val="0"/>
          <w:numId w:val="15"/>
        </w:numPr>
      </w:pPr>
      <w:r>
        <w:t xml:space="preserve">Click </w:t>
      </w:r>
      <w:r w:rsidRPr="005C6482">
        <w:rPr>
          <w:b/>
        </w:rPr>
        <w:t>Add New Problem</w:t>
      </w:r>
      <w:r>
        <w:t>.</w:t>
      </w:r>
      <w:r>
        <w:br/>
        <w:t>Add New Problem/Intervention window displays.</w:t>
      </w:r>
    </w:p>
    <w:p w14:paraId="625AE670" w14:textId="77777777" w:rsidR="008C5D82" w:rsidRDefault="00387539" w:rsidP="0093334F">
      <w:pPr>
        <w:pStyle w:val="screen"/>
      </w:pPr>
      <w:r>
        <w:rPr>
          <w:noProof/>
        </w:rPr>
        <w:pict w14:anchorId="40334EE0">
          <v:shape id="_x0000_i1052" type="#_x0000_t75" style="width:4in;height:3in;visibility:visible">
            <v:imagedata r:id="rId47" o:title=""/>
          </v:shape>
        </w:pict>
      </w:r>
    </w:p>
    <w:p w14:paraId="54474B80" w14:textId="77777777" w:rsidR="00FC6369" w:rsidRPr="00FC6369" w:rsidRDefault="00FC6369" w:rsidP="00FC6369">
      <w:pPr>
        <w:pStyle w:val="Caption"/>
      </w:pPr>
      <w:r>
        <w:t>Add New Problem/Intervention window</w:t>
      </w:r>
    </w:p>
    <w:p w14:paraId="4E284E28" w14:textId="77777777" w:rsidR="008C5D82" w:rsidRPr="00FC6369" w:rsidRDefault="00A94A2D" w:rsidP="00A94A2D">
      <w:pPr>
        <w:pStyle w:val="Note"/>
      </w:pPr>
      <w:r w:rsidRPr="007C770F">
        <w:rPr>
          <w:b/>
        </w:rPr>
        <w:t>Note:</w:t>
      </w:r>
      <w:r w:rsidRPr="009730E2">
        <w:t xml:space="preserve"> </w:t>
      </w:r>
      <w:r w:rsidR="00FC6369">
        <w:t xml:space="preserve">The </w:t>
      </w:r>
      <w:r w:rsidR="007C770F">
        <w:t>Respiratory</w:t>
      </w:r>
      <w:r w:rsidR="00FC6369">
        <w:t xml:space="preserve"> area is auto selected, because you are in the </w:t>
      </w:r>
      <w:r w:rsidR="007C770F">
        <w:t>Resp</w:t>
      </w:r>
      <w:r w:rsidR="00FC6369">
        <w:t xml:space="preserve"> CP.</w:t>
      </w:r>
    </w:p>
    <w:p w14:paraId="7B4B3A81" w14:textId="77777777" w:rsidR="00736A30" w:rsidRDefault="00736A30" w:rsidP="00736A30">
      <w:pPr>
        <w:pStyle w:val="ListNumber"/>
      </w:pPr>
      <w:r>
        <w:t xml:space="preserve">Select </w:t>
      </w:r>
      <w:r w:rsidRPr="00434689">
        <w:t>a problem</w:t>
      </w:r>
      <w:r>
        <w:t xml:space="preserve"> from the </w:t>
      </w:r>
      <w:r w:rsidRPr="005C6482">
        <w:rPr>
          <w:b/>
        </w:rPr>
        <w:t>Select Problem(s)</w:t>
      </w:r>
      <w:r>
        <w:t xml:space="preserve"> </w:t>
      </w:r>
      <w:r w:rsidR="00B55B68">
        <w:t xml:space="preserve">list </w:t>
      </w:r>
      <w:r>
        <w:t>box.</w:t>
      </w:r>
      <w:r>
        <w:br/>
        <w:t xml:space="preserve">You can select only one </w:t>
      </w:r>
      <w:r w:rsidRPr="00434689">
        <w:t>problem at a time.</w:t>
      </w:r>
      <w:r>
        <w:br/>
        <w:t xml:space="preserve">The Desired Outcome </w:t>
      </w:r>
      <w:r w:rsidR="00B55B68">
        <w:t xml:space="preserve">text box </w:t>
      </w:r>
      <w:r>
        <w:t xml:space="preserve">and the Select Interventions </w:t>
      </w:r>
      <w:r w:rsidR="00B55B68">
        <w:t>list</w:t>
      </w:r>
      <w:r>
        <w:t xml:space="preserve"> box display.</w:t>
      </w:r>
    </w:p>
    <w:p w14:paraId="10106F3C" w14:textId="77777777" w:rsidR="00951926" w:rsidRDefault="00387539" w:rsidP="00951926">
      <w:pPr>
        <w:pStyle w:val="screen"/>
      </w:pPr>
      <w:r>
        <w:rPr>
          <w:noProof/>
        </w:rPr>
        <w:pict w14:anchorId="0B65B24F">
          <v:shape id="Picture 26" o:spid="_x0000_i1053" type="#_x0000_t75" style="width:287.35pt;height:214.1pt;visibility:visible">
            <v:imagedata r:id="rId48" o:title=""/>
          </v:shape>
        </w:pict>
      </w:r>
    </w:p>
    <w:p w14:paraId="61881AC0" w14:textId="77777777" w:rsidR="00951926" w:rsidRPr="00951926" w:rsidRDefault="00951926" w:rsidP="00951926">
      <w:pPr>
        <w:pStyle w:val="Caption"/>
      </w:pPr>
      <w:r>
        <w:t>Add New Problem/Intervention window for problem/intervention options</w:t>
      </w:r>
    </w:p>
    <w:p w14:paraId="3D771C4E" w14:textId="77777777" w:rsidR="00951926" w:rsidRDefault="00CC01FE" w:rsidP="00736A30">
      <w:pPr>
        <w:pStyle w:val="ListNumber"/>
      </w:pPr>
      <w:r>
        <w:t xml:space="preserve">Select </w:t>
      </w:r>
      <w:r w:rsidRPr="00434689">
        <w:t>a</w:t>
      </w:r>
      <w:r>
        <w:t xml:space="preserve">n intervention from the </w:t>
      </w:r>
      <w:r w:rsidRPr="005C6482">
        <w:rPr>
          <w:b/>
        </w:rPr>
        <w:t>Select Interventions</w:t>
      </w:r>
      <w:r>
        <w:t xml:space="preserve"> </w:t>
      </w:r>
      <w:r w:rsidR="00B55B68">
        <w:t>list</w:t>
      </w:r>
      <w:r>
        <w:t xml:space="preserve"> box.</w:t>
      </w:r>
    </w:p>
    <w:p w14:paraId="1D85AD09" w14:textId="77777777" w:rsidR="00951926" w:rsidRDefault="00951926" w:rsidP="00951926">
      <w:pPr>
        <w:pStyle w:val="ListNumber"/>
      </w:pPr>
      <w:r>
        <w:t xml:space="preserve">Click </w:t>
      </w:r>
      <w:r w:rsidRPr="005C6482">
        <w:rPr>
          <w:b/>
        </w:rPr>
        <w:t>Add</w:t>
      </w:r>
      <w:r>
        <w:t>.</w:t>
      </w:r>
      <w:r>
        <w:br/>
        <w:t>Information  displays.</w:t>
      </w:r>
    </w:p>
    <w:p w14:paraId="2C4BFDCC" w14:textId="77777777" w:rsidR="00951926" w:rsidRDefault="00387539" w:rsidP="00951926">
      <w:pPr>
        <w:pStyle w:val="screen"/>
      </w:pPr>
      <w:r>
        <w:rPr>
          <w:noProof/>
        </w:rPr>
        <w:pict w14:anchorId="57762663">
          <v:shape id="Picture 27" o:spid="_x0000_i1054" type="#_x0000_t75" style="width:165.9pt;height:77pt;visibility:visible">
            <v:imagedata r:id="rId49" o:title=""/>
          </v:shape>
        </w:pict>
      </w:r>
    </w:p>
    <w:p w14:paraId="7A54588B" w14:textId="77777777" w:rsidR="00951926" w:rsidRPr="00951926" w:rsidRDefault="00951926" w:rsidP="00951926">
      <w:pPr>
        <w:pStyle w:val="Caption"/>
      </w:pPr>
      <w:r>
        <w:t>Information : New Problem/Intervention added!</w:t>
      </w:r>
    </w:p>
    <w:p w14:paraId="10D5B9BF" w14:textId="77777777" w:rsidR="00CC01FE" w:rsidRDefault="00CC01FE" w:rsidP="00574AC6">
      <w:pPr>
        <w:pStyle w:val="ListNumber"/>
      </w:pPr>
      <w:r>
        <w:t xml:space="preserve">Click </w:t>
      </w:r>
      <w:r w:rsidRPr="005C6482">
        <w:rPr>
          <w:b/>
        </w:rPr>
        <w:t>OK</w:t>
      </w:r>
      <w:r>
        <w:t>.</w:t>
      </w:r>
    </w:p>
    <w:p w14:paraId="72438191" w14:textId="77777777" w:rsidR="00C3539C" w:rsidRDefault="00C3539C" w:rsidP="00574AC6">
      <w:pPr>
        <w:pStyle w:val="ListNumber"/>
      </w:pPr>
      <w:r>
        <w:t xml:space="preserve">Click </w:t>
      </w:r>
      <w:r w:rsidRPr="005C6482">
        <w:rPr>
          <w:b/>
        </w:rPr>
        <w:t>Exit</w:t>
      </w:r>
      <w:r>
        <w:t>.</w:t>
      </w:r>
    </w:p>
    <w:p w14:paraId="22CE85D3" w14:textId="77777777" w:rsidR="003468A6" w:rsidRPr="003468A6" w:rsidRDefault="002C5556" w:rsidP="000A5D7D">
      <w:pPr>
        <w:pStyle w:val="Heading3"/>
      </w:pPr>
      <w:r>
        <w:rPr>
          <w:i/>
        </w:rPr>
        <w:br w:type="page"/>
      </w:r>
      <w:bookmarkStart w:id="87" w:name="_Toc320197153"/>
      <w:r w:rsidR="003468A6" w:rsidRPr="00AC60EF">
        <w:rPr>
          <w:i/>
        </w:rPr>
        <w:t>Other</w:t>
      </w:r>
      <w:r w:rsidR="003468A6">
        <w:t xml:space="preserve"> Problems</w:t>
      </w:r>
      <w:bookmarkEnd w:id="87"/>
    </w:p>
    <w:p w14:paraId="67F0A3BA" w14:textId="77777777" w:rsidR="003468A6" w:rsidRDefault="003468A6" w:rsidP="003468A6">
      <w:r>
        <w:t>Some</w:t>
      </w:r>
      <w:r w:rsidRPr="007A3C99">
        <w:t xml:space="preserve"> </w:t>
      </w:r>
      <w:r w:rsidR="00833CFF">
        <w:t>problem</w:t>
      </w:r>
      <w:r w:rsidRPr="007A3C99">
        <w:t xml:space="preserve">s </w:t>
      </w:r>
      <w:r>
        <w:t xml:space="preserve">generate a  </w:t>
      </w:r>
      <w:r w:rsidR="00BF0F62">
        <w:t xml:space="preserve">to enter </w:t>
      </w:r>
      <w:r w:rsidR="007C770F">
        <w:t>problem</w:t>
      </w:r>
      <w:r w:rsidR="00BF0F62">
        <w:t>s that are not on the predefined list.</w:t>
      </w:r>
    </w:p>
    <w:p w14:paraId="15C5F9A1" w14:textId="77777777" w:rsidR="003468A6" w:rsidRDefault="003468A6" w:rsidP="00E11C12">
      <w:pPr>
        <w:pStyle w:val="ListNumber"/>
        <w:numPr>
          <w:ilvl w:val="0"/>
          <w:numId w:val="26"/>
        </w:numPr>
      </w:pPr>
      <w:r>
        <w:t>Select a</w:t>
      </w:r>
      <w:r w:rsidR="00FB6C24">
        <w:t xml:space="preserve">n </w:t>
      </w:r>
      <w:r w:rsidR="00FB6C24" w:rsidRPr="00AC60EF">
        <w:rPr>
          <w:i/>
        </w:rPr>
        <w:t>Othe</w:t>
      </w:r>
      <w:r w:rsidR="00FB6C24" w:rsidRPr="000C60A5">
        <w:t>r</w:t>
      </w:r>
      <w:r w:rsidR="00FB6C24">
        <w:t xml:space="preserve"> </w:t>
      </w:r>
      <w:r w:rsidR="00833CFF">
        <w:t>problem</w:t>
      </w:r>
      <w:r>
        <w:t xml:space="preserve"> in the </w:t>
      </w:r>
      <w:r w:rsidRPr="005C6482">
        <w:rPr>
          <w:b/>
        </w:rPr>
        <w:t xml:space="preserve">Select </w:t>
      </w:r>
      <w:r w:rsidR="00833CFF" w:rsidRPr="005C6482">
        <w:rPr>
          <w:b/>
        </w:rPr>
        <w:t>Problem</w:t>
      </w:r>
      <w:r w:rsidRPr="005C6482">
        <w:rPr>
          <w:b/>
        </w:rPr>
        <w:t>s</w:t>
      </w:r>
      <w:r>
        <w:t xml:space="preserve"> </w:t>
      </w:r>
      <w:r w:rsidR="00B55B68">
        <w:t>list</w:t>
      </w:r>
      <w:r>
        <w:t xml:space="preserve"> box.</w:t>
      </w:r>
      <w:r>
        <w:br/>
        <w:t xml:space="preserve">The </w:t>
      </w:r>
      <w:r w:rsidRPr="00AC60EF">
        <w:rPr>
          <w:i/>
        </w:rPr>
        <w:t>Other</w:t>
      </w:r>
      <w:r>
        <w:t xml:space="preserve"> </w:t>
      </w:r>
      <w:r w:rsidR="00833CFF">
        <w:t>problem</w:t>
      </w:r>
      <w:r>
        <w:t>s  displays.</w:t>
      </w:r>
    </w:p>
    <w:p w14:paraId="67064DE8" w14:textId="77777777" w:rsidR="00C3539C" w:rsidRDefault="00387539" w:rsidP="00C3539C">
      <w:pPr>
        <w:pStyle w:val="screen"/>
      </w:pPr>
      <w:r>
        <w:rPr>
          <w:noProof/>
        </w:rPr>
        <w:pict w14:anchorId="6AAB8BD0">
          <v:shape id="_x0000_i1055" type="#_x0000_t75" style="width:4in;height:214.1pt;visibility:visible">
            <v:imagedata r:id="rId50" o:title=""/>
          </v:shape>
        </w:pict>
      </w:r>
    </w:p>
    <w:p w14:paraId="77E7B4DD" w14:textId="77777777" w:rsidR="00C3539C" w:rsidRPr="00C3539C" w:rsidRDefault="00C3539C" w:rsidP="00C3539C">
      <w:pPr>
        <w:pStyle w:val="Caption"/>
      </w:pPr>
      <w:r>
        <w:t xml:space="preserve">Add New Problem/Intervention window </w:t>
      </w:r>
      <w:r w:rsidR="00F50CEA">
        <w:t xml:space="preserve">with </w:t>
      </w:r>
      <w:r w:rsidR="007C770F" w:rsidRPr="00E863E8">
        <w:rPr>
          <w:i/>
        </w:rPr>
        <w:t>Other</w:t>
      </w:r>
      <w:r w:rsidR="007C770F">
        <w:t xml:space="preserve"> </w:t>
      </w:r>
    </w:p>
    <w:p w14:paraId="0F127E98" w14:textId="77777777" w:rsidR="00CC01FE" w:rsidRDefault="00CC01FE" w:rsidP="00833CFF">
      <w:pPr>
        <w:pStyle w:val="ListNumber"/>
      </w:pPr>
      <w:r>
        <w:t xml:space="preserve">Type the </w:t>
      </w:r>
      <w:r w:rsidR="00FB6C24" w:rsidRPr="00AC60EF">
        <w:rPr>
          <w:i/>
        </w:rPr>
        <w:t>other</w:t>
      </w:r>
      <w:r w:rsidR="00FB6C24" w:rsidRPr="000C60A5">
        <w:t xml:space="preserve"> </w:t>
      </w:r>
      <w:r>
        <w:t>problem into the text box.</w:t>
      </w:r>
    </w:p>
    <w:p w14:paraId="538F4DE2" w14:textId="77777777" w:rsidR="00CC01FE" w:rsidRDefault="00CC01FE" w:rsidP="00833CFF">
      <w:pPr>
        <w:pStyle w:val="ListNumber"/>
      </w:pPr>
      <w:r>
        <w:t xml:space="preserve">Click </w:t>
      </w:r>
      <w:r w:rsidRPr="00AC60EF">
        <w:rPr>
          <w:b/>
        </w:rPr>
        <w:t>OK</w:t>
      </w:r>
      <w:r>
        <w:t>.</w:t>
      </w:r>
    </w:p>
    <w:p w14:paraId="3BABA793" w14:textId="77777777" w:rsidR="00833CFF" w:rsidRDefault="00CC01FE" w:rsidP="00833CFF">
      <w:pPr>
        <w:pStyle w:val="ListNumber"/>
      </w:pPr>
      <w:r w:rsidRPr="00833CFF">
        <w:t xml:space="preserve">Type a desired outcome into the </w:t>
      </w:r>
      <w:r w:rsidRPr="00AC60EF">
        <w:rPr>
          <w:b/>
        </w:rPr>
        <w:t>Desired Outcome</w:t>
      </w:r>
      <w:r w:rsidRPr="00833CFF">
        <w:t xml:space="preserve"> text box</w:t>
      </w:r>
      <w:r w:rsidR="00550C31" w:rsidRPr="00833CFF">
        <w:t>.</w:t>
      </w:r>
    </w:p>
    <w:p w14:paraId="43488F63" w14:textId="77777777" w:rsidR="00F50CEA" w:rsidRPr="00FB7F98" w:rsidRDefault="00F50CEA" w:rsidP="00F50CEA">
      <w:pPr>
        <w:pStyle w:val="ListNumber"/>
        <w:rPr>
          <w:i/>
        </w:rPr>
      </w:pPr>
      <w:r w:rsidRPr="00434689">
        <w:t xml:space="preserve">Select </w:t>
      </w:r>
      <w:r>
        <w:t>one or more</w:t>
      </w:r>
      <w:r w:rsidRPr="00434689">
        <w:t xml:space="preserve"> intervention</w:t>
      </w:r>
      <w:r>
        <w:t>s</w:t>
      </w:r>
      <w:r w:rsidRPr="00434689">
        <w:t xml:space="preserve"> </w:t>
      </w:r>
      <w:r>
        <w:t xml:space="preserve">from the </w:t>
      </w:r>
      <w:r w:rsidRPr="00E863E8">
        <w:rPr>
          <w:b/>
        </w:rPr>
        <w:t>Select Interventions</w:t>
      </w:r>
      <w:r>
        <w:t xml:space="preserve"> </w:t>
      </w:r>
      <w:r w:rsidR="00B55B68">
        <w:t>list</w:t>
      </w:r>
      <w:r>
        <w:t xml:space="preserve"> box.</w:t>
      </w:r>
    </w:p>
    <w:p w14:paraId="51B1B2C3" w14:textId="77777777" w:rsidR="00F50CEA" w:rsidRPr="00D746D3" w:rsidRDefault="00F50CEA" w:rsidP="00F50CEA">
      <w:pPr>
        <w:pStyle w:val="ListNumber"/>
        <w:rPr>
          <w:i/>
        </w:rPr>
      </w:pPr>
      <w:r>
        <w:t xml:space="preserve">Click </w:t>
      </w:r>
      <w:r w:rsidRPr="00FB7F98">
        <w:rPr>
          <w:b/>
        </w:rPr>
        <w:t>Add</w:t>
      </w:r>
      <w:r>
        <w:t>.</w:t>
      </w:r>
      <w:r w:rsidR="00240A46">
        <w:br/>
        <w:t>Information  displays.</w:t>
      </w:r>
    </w:p>
    <w:p w14:paraId="2923CEF7" w14:textId="77777777" w:rsidR="00F50CEA" w:rsidRDefault="00387539" w:rsidP="00F50CEA">
      <w:pPr>
        <w:pStyle w:val="screen"/>
      </w:pPr>
      <w:r>
        <w:rPr>
          <w:noProof/>
        </w:rPr>
        <w:pict w14:anchorId="521FA153">
          <v:shape id="Picture 29" o:spid="_x0000_i1056" type="#_x0000_t75" style="width:179.7pt;height:81.4pt;visibility:visible">
            <v:imagedata r:id="rId51" o:title=""/>
          </v:shape>
        </w:pict>
      </w:r>
    </w:p>
    <w:p w14:paraId="5DC79153" w14:textId="77777777" w:rsidR="00F50CEA" w:rsidRPr="00D746D3" w:rsidRDefault="00F50CEA" w:rsidP="00F50CEA">
      <w:pPr>
        <w:pStyle w:val="Caption"/>
      </w:pPr>
      <w:r>
        <w:t>Information : New Problem/Intervention added!</w:t>
      </w:r>
    </w:p>
    <w:p w14:paraId="4C1F14D0" w14:textId="77777777" w:rsidR="00F50CEA" w:rsidRPr="00D746D3" w:rsidRDefault="00F50CEA" w:rsidP="00F50CEA">
      <w:pPr>
        <w:pStyle w:val="ListNumber"/>
        <w:rPr>
          <w:i/>
        </w:rPr>
      </w:pPr>
      <w:r>
        <w:t xml:space="preserve">Click </w:t>
      </w:r>
      <w:r w:rsidRPr="00FB7F98">
        <w:rPr>
          <w:b/>
        </w:rPr>
        <w:t>OK</w:t>
      </w:r>
      <w:r>
        <w:t>.</w:t>
      </w:r>
    </w:p>
    <w:p w14:paraId="5F6E4C79" w14:textId="77777777" w:rsidR="00F50CEA" w:rsidRDefault="00F50CEA" w:rsidP="00F50CEA">
      <w:pPr>
        <w:pStyle w:val="ListNumber"/>
      </w:pPr>
      <w:r>
        <w:t xml:space="preserve">Click </w:t>
      </w:r>
      <w:r w:rsidRPr="00D746D3">
        <w:rPr>
          <w:b/>
        </w:rPr>
        <w:t>Exit</w:t>
      </w:r>
      <w:r>
        <w:t>.</w:t>
      </w:r>
    </w:p>
    <w:p w14:paraId="2578A0CA" w14:textId="77777777" w:rsidR="004B2CB7" w:rsidRPr="00833CFF" w:rsidRDefault="004B2CB7" w:rsidP="00F50CEA">
      <w:pPr>
        <w:pStyle w:val="ListNumber"/>
      </w:pPr>
      <w:r w:rsidRPr="004B2CB7">
        <w:t xml:space="preserve">To add more </w:t>
      </w:r>
      <w:r w:rsidRPr="005D3DF4">
        <w:rPr>
          <w:i/>
        </w:rPr>
        <w:t>other</w:t>
      </w:r>
      <w:r w:rsidRPr="004B2CB7">
        <w:t xml:space="preserve"> problems, repeat steps 1-8, as necessary.</w:t>
      </w:r>
    </w:p>
    <w:p w14:paraId="1FBD2F44" w14:textId="77777777" w:rsidR="00833CFF" w:rsidRPr="00833CFF" w:rsidRDefault="002C5556" w:rsidP="002326D5">
      <w:pPr>
        <w:pStyle w:val="Heading3"/>
      </w:pPr>
      <w:r>
        <w:rPr>
          <w:i/>
        </w:rPr>
        <w:br w:type="page"/>
      </w:r>
      <w:bookmarkStart w:id="88" w:name="_Toc320197154"/>
      <w:r w:rsidR="00833CFF" w:rsidRPr="00AC60EF">
        <w:rPr>
          <w:i/>
        </w:rPr>
        <w:t>Other</w:t>
      </w:r>
      <w:r w:rsidR="00833CFF">
        <w:t xml:space="preserve"> Interventions</w:t>
      </w:r>
      <w:bookmarkEnd w:id="88"/>
    </w:p>
    <w:p w14:paraId="37CAFAED" w14:textId="77777777" w:rsidR="00833CFF" w:rsidRDefault="00833CFF" w:rsidP="00833CFF">
      <w:r>
        <w:t>Some</w:t>
      </w:r>
      <w:r w:rsidRPr="007A3C99">
        <w:t xml:space="preserve"> </w:t>
      </w:r>
      <w:r>
        <w:t>interventions</w:t>
      </w:r>
      <w:r w:rsidRPr="007A3C99">
        <w:t xml:space="preserve"> </w:t>
      </w:r>
      <w:r>
        <w:t xml:space="preserve">generate a  </w:t>
      </w:r>
      <w:r w:rsidR="00BF0F62">
        <w:t>to enter interventions that are not on the predefined list.</w:t>
      </w:r>
    </w:p>
    <w:p w14:paraId="01092AEC" w14:textId="77777777" w:rsidR="00550C31" w:rsidRDefault="00550C31" w:rsidP="00E11C12">
      <w:pPr>
        <w:pStyle w:val="ListNumber"/>
        <w:numPr>
          <w:ilvl w:val="0"/>
          <w:numId w:val="33"/>
        </w:numPr>
      </w:pPr>
      <w:r>
        <w:t>Select an</w:t>
      </w:r>
      <w:r w:rsidR="00FB6C24">
        <w:t xml:space="preserve"> </w:t>
      </w:r>
      <w:r w:rsidR="00FB6C24" w:rsidRPr="004B2CB7">
        <w:rPr>
          <w:i/>
        </w:rPr>
        <w:t>Other</w:t>
      </w:r>
      <w:r w:rsidR="00FB6C24">
        <w:t xml:space="preserve"> </w:t>
      </w:r>
      <w:r>
        <w:t xml:space="preserve">intervention in the </w:t>
      </w:r>
      <w:r w:rsidRPr="004B2CB7">
        <w:rPr>
          <w:b/>
        </w:rPr>
        <w:t>Select Interventions</w:t>
      </w:r>
      <w:r>
        <w:t xml:space="preserve"> </w:t>
      </w:r>
      <w:r w:rsidR="00B55B68">
        <w:t>list</w:t>
      </w:r>
      <w:r>
        <w:t xml:space="preserve"> box.</w:t>
      </w:r>
      <w:r>
        <w:br/>
        <w:t xml:space="preserve">The </w:t>
      </w:r>
      <w:r w:rsidR="00833CFF" w:rsidRPr="004B2CB7">
        <w:rPr>
          <w:i/>
        </w:rPr>
        <w:t>Other</w:t>
      </w:r>
      <w:r>
        <w:t xml:space="preserve"> intervention  displays.</w:t>
      </w:r>
    </w:p>
    <w:p w14:paraId="57C04486" w14:textId="77777777" w:rsidR="00833CFF" w:rsidRDefault="00833CFF" w:rsidP="00833CFF">
      <w:pPr>
        <w:pStyle w:val="ListNumber"/>
      </w:pPr>
      <w:r>
        <w:t>Type the</w:t>
      </w:r>
      <w:r w:rsidR="00FB6C24">
        <w:t xml:space="preserve"> </w:t>
      </w:r>
      <w:r w:rsidR="00FB6C24" w:rsidRPr="00AC60EF">
        <w:rPr>
          <w:i/>
        </w:rPr>
        <w:t>other</w:t>
      </w:r>
      <w:r w:rsidR="00FB6C24">
        <w:t xml:space="preserve"> </w:t>
      </w:r>
      <w:r>
        <w:t>intervention into the text box.</w:t>
      </w:r>
      <w:r w:rsidRPr="007A3C99">
        <w:t xml:space="preserve"> </w:t>
      </w:r>
    </w:p>
    <w:p w14:paraId="0611A9A4" w14:textId="77777777" w:rsidR="007C770F" w:rsidRDefault="00833CFF" w:rsidP="00833CFF">
      <w:pPr>
        <w:pStyle w:val="ListNumber"/>
      </w:pPr>
      <w:r>
        <w:t xml:space="preserve">Click </w:t>
      </w:r>
      <w:r w:rsidRPr="00F37FF0">
        <w:rPr>
          <w:b/>
        </w:rPr>
        <w:t>OK</w:t>
      </w:r>
      <w:r>
        <w:t>.</w:t>
      </w:r>
    </w:p>
    <w:p w14:paraId="6EA5B92A" w14:textId="77777777" w:rsidR="00550C31" w:rsidRDefault="00387539" w:rsidP="007C770F">
      <w:pPr>
        <w:pStyle w:val="screen"/>
      </w:pPr>
      <w:r>
        <w:rPr>
          <w:noProof/>
        </w:rPr>
        <w:pict w14:anchorId="227CC32C">
          <v:shape id="Picture 30" o:spid="_x0000_i1057" type="#_x0000_t75" style="width:4in;height:3in;visibility:visible">
            <v:imagedata r:id="rId52" o:title=""/>
          </v:shape>
        </w:pict>
      </w:r>
    </w:p>
    <w:p w14:paraId="66BD7020" w14:textId="77777777" w:rsidR="00550C31" w:rsidRPr="00CD0F6D" w:rsidRDefault="00CD0F6D" w:rsidP="007D5699">
      <w:pPr>
        <w:pStyle w:val="Caption"/>
      </w:pPr>
      <w:r>
        <w:t xml:space="preserve">Add New Problem/Intervention window </w:t>
      </w:r>
      <w:r w:rsidR="00070F14">
        <w:t xml:space="preserve">with </w:t>
      </w:r>
      <w:r w:rsidR="007C770F">
        <w:t xml:space="preserve">Other </w:t>
      </w:r>
    </w:p>
    <w:p w14:paraId="0C835CCF" w14:textId="77777777" w:rsidR="00D76D3C" w:rsidRPr="00833CFF" w:rsidRDefault="00833CFF" w:rsidP="009E59F0">
      <w:pPr>
        <w:pStyle w:val="ListNumber"/>
      </w:pPr>
      <w:r>
        <w:t>C</w:t>
      </w:r>
      <w:r w:rsidRPr="00266DB2">
        <w:t xml:space="preserve">lick </w:t>
      </w:r>
      <w:r w:rsidRPr="007131A6">
        <w:rPr>
          <w:b/>
        </w:rPr>
        <w:t>Add</w:t>
      </w:r>
      <w:r>
        <w:t xml:space="preserve"> to transfer t</w:t>
      </w:r>
      <w:r w:rsidRPr="00266DB2">
        <w:t xml:space="preserve">he intervention to the </w:t>
      </w:r>
      <w:r>
        <w:t>care</w:t>
      </w:r>
      <w:r w:rsidR="006F20FE">
        <w:t xml:space="preserve"> plan</w:t>
      </w:r>
      <w:r w:rsidRPr="00266DB2">
        <w:t xml:space="preserve">. </w:t>
      </w:r>
      <w:r>
        <w:br/>
        <w:t>Information  displays.</w:t>
      </w:r>
    </w:p>
    <w:p w14:paraId="268C3B3B" w14:textId="77777777" w:rsidR="00D76D3C" w:rsidRDefault="00387539" w:rsidP="00D76D3C">
      <w:pPr>
        <w:pStyle w:val="screen"/>
      </w:pPr>
      <w:r>
        <w:rPr>
          <w:noProof/>
        </w:rPr>
        <w:pict w14:anchorId="2758368B">
          <v:shape id="Picture 31" o:spid="_x0000_i1058" type="#_x0000_t75" style="width:165.9pt;height:77.65pt;visibility:visible">
            <v:imagedata r:id="rId53" o:title=""/>
          </v:shape>
        </w:pict>
      </w:r>
    </w:p>
    <w:p w14:paraId="6CC90B97" w14:textId="77777777" w:rsidR="00D76D3C" w:rsidRPr="00D76D3C" w:rsidRDefault="00D76D3C" w:rsidP="00D76D3C">
      <w:pPr>
        <w:pStyle w:val="Caption"/>
      </w:pPr>
      <w:r>
        <w:t>Information : New Problem/Intervention added!</w:t>
      </w:r>
    </w:p>
    <w:p w14:paraId="77CE92CB" w14:textId="77777777" w:rsidR="009E59F0" w:rsidRDefault="009E59F0" w:rsidP="007069C9">
      <w:pPr>
        <w:pStyle w:val="ListNumber"/>
      </w:pPr>
      <w:r>
        <w:t xml:space="preserve">Click </w:t>
      </w:r>
      <w:r w:rsidRPr="00853A8C">
        <w:rPr>
          <w:b/>
        </w:rPr>
        <w:t>OK</w:t>
      </w:r>
      <w:r>
        <w:t>.</w:t>
      </w:r>
    </w:p>
    <w:p w14:paraId="4AE26829" w14:textId="77777777" w:rsidR="007B5ADE" w:rsidRDefault="00C3539C" w:rsidP="00E14809">
      <w:pPr>
        <w:pStyle w:val="ListNumber"/>
      </w:pPr>
      <w:r>
        <w:t xml:space="preserve">Click </w:t>
      </w:r>
      <w:r w:rsidRPr="00853A8C">
        <w:rPr>
          <w:b/>
        </w:rPr>
        <w:t>Exit</w:t>
      </w:r>
      <w:r>
        <w:t>.</w:t>
      </w:r>
    </w:p>
    <w:p w14:paraId="6AC2D4D1" w14:textId="77777777" w:rsidR="00A41680" w:rsidRDefault="00A41680" w:rsidP="00A41680">
      <w:bookmarkStart w:id="89" w:name="_Ref270407931"/>
      <w:bookmarkStart w:id="90" w:name="_Ref270594532"/>
      <w:bookmarkStart w:id="91" w:name="_Ref270659814"/>
      <w:bookmarkStart w:id="92" w:name="_Ref270685496"/>
      <w:bookmarkStart w:id="93" w:name="_Ref270691450"/>
      <w:bookmarkStart w:id="94" w:name="_Ref270694542"/>
      <w:bookmarkStart w:id="95" w:name="_Ref273355528"/>
      <w:bookmarkStart w:id="96" w:name="_Ref273361054"/>
      <w:bookmarkStart w:id="97" w:name="_Ref273366120"/>
      <w:bookmarkStart w:id="98" w:name="_Ref284599603"/>
    </w:p>
    <w:p w14:paraId="4F6B53A8" w14:textId="77777777" w:rsidR="008937E4" w:rsidRDefault="008937E4" w:rsidP="00A41680"/>
    <w:p w14:paraId="637525ED" w14:textId="77777777" w:rsidR="008937E4" w:rsidRDefault="008937E4" w:rsidP="00A41680"/>
    <w:p w14:paraId="203CE365" w14:textId="77777777" w:rsidR="008937E4" w:rsidRDefault="008937E4" w:rsidP="00A41680"/>
    <w:p w14:paraId="5AEC5B8D" w14:textId="77777777" w:rsidR="008937E4" w:rsidRDefault="008937E4" w:rsidP="00A41680"/>
    <w:p w14:paraId="38812377" w14:textId="77777777" w:rsidR="008937E4" w:rsidRDefault="008937E4" w:rsidP="00A41680"/>
    <w:p w14:paraId="4D3A4DA4" w14:textId="77777777" w:rsidR="00055C28" w:rsidRDefault="000A5D7D" w:rsidP="000A5D7D">
      <w:pPr>
        <w:pStyle w:val="Heading2"/>
      </w:pPr>
      <w:bookmarkStart w:id="99" w:name="_Ref286400585"/>
      <w:bookmarkStart w:id="100" w:name="_Ref286400663"/>
      <w:bookmarkStart w:id="101" w:name="_Ref286400674"/>
      <w:bookmarkStart w:id="102" w:name="_Ref286400728"/>
      <w:bookmarkStart w:id="103" w:name="_Ref286400742"/>
      <w:bookmarkStart w:id="104" w:name="_Ref286400760"/>
      <w:bookmarkStart w:id="105" w:name="_Ref286400807"/>
      <w:bookmarkStart w:id="106" w:name="_Toc320197155"/>
      <w:r>
        <w:t>Working in the</w:t>
      </w:r>
      <w:r w:rsidR="002B22F9">
        <w:t xml:space="preserve"> </w:t>
      </w:r>
      <w:r w:rsidR="00055C28">
        <w:t>Consult</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t>s</w:t>
      </w:r>
      <w:bookmarkEnd w:id="106"/>
    </w:p>
    <w:p w14:paraId="50C17C5F" w14:textId="77777777" w:rsidR="00994CB7" w:rsidRPr="00C676A4" w:rsidRDefault="00C676A4" w:rsidP="00C676A4">
      <w:r>
        <w:t xml:space="preserve">All the consults in Reassessment work the same way. The following steps apply to each of the consults. </w:t>
      </w:r>
      <w:r w:rsidR="005848D7">
        <w:t xml:space="preserve">When a consult is required, a mandatory consult message is highlighted in </w:t>
      </w:r>
      <w:r w:rsidR="005848D7" w:rsidRPr="00994CB7">
        <w:rPr>
          <w:b/>
          <w:color w:val="984806"/>
        </w:rPr>
        <w:t>red</w:t>
      </w:r>
      <w:r w:rsidR="005848D7">
        <w:t>.</w:t>
      </w:r>
      <w:r w:rsidR="00994CB7">
        <w:t xml:space="preserve"> Ordering a Chaplain Consult is an example</w:t>
      </w:r>
      <w:r w:rsidR="002C6799">
        <w:t xml:space="preserve"> of how to work</w:t>
      </w:r>
      <w:r w:rsidR="00994CB7">
        <w:t xml:space="preserve"> in any of the consults.</w:t>
      </w:r>
    </w:p>
    <w:p w14:paraId="29CD22A7" w14:textId="77777777" w:rsidR="00994CB7" w:rsidRDefault="005848D7" w:rsidP="00C676A4">
      <w:pPr>
        <w:pStyle w:val="field"/>
      </w:pPr>
      <w:bookmarkStart w:id="107" w:name="_Toc278280233"/>
      <w:bookmarkStart w:id="108" w:name="_Toc279146479"/>
      <w:r>
        <w:t xml:space="preserve">Example – </w:t>
      </w:r>
      <w:r w:rsidR="00994CB7">
        <w:t>Ordering a Chaplain Consult</w:t>
      </w:r>
    </w:p>
    <w:p w14:paraId="3DB727DA" w14:textId="77777777" w:rsidR="00831311" w:rsidRDefault="005848D7" w:rsidP="00994CB7">
      <w:r>
        <w:t>Order</w:t>
      </w:r>
      <w:r w:rsidR="00994CB7">
        <w:t xml:space="preserve"> </w:t>
      </w:r>
      <w:r>
        <w:t>a Chaplain Consult</w:t>
      </w:r>
      <w:bookmarkEnd w:id="107"/>
      <w:bookmarkEnd w:id="108"/>
      <w:r w:rsidRPr="00F76E09">
        <w:t xml:space="preserve"> from Gen Inf tab, Gen I Page 2 in the Spiritual/Cultural Assessment section</w:t>
      </w:r>
      <w:r w:rsidR="00994CB7">
        <w:t>.</w:t>
      </w:r>
    </w:p>
    <w:p w14:paraId="36809F1A" w14:textId="77777777" w:rsidR="00994CB7" w:rsidRDefault="00994CB7" w:rsidP="00994CB7"/>
    <w:p w14:paraId="7F64782A" w14:textId="77777777" w:rsidR="00F128D1" w:rsidRPr="007A3C99" w:rsidRDefault="005848D7" w:rsidP="00F128D1">
      <w:r>
        <w:t>T</w:t>
      </w:r>
      <w:r w:rsidRPr="007A3C99">
        <w:t xml:space="preserve">he </w:t>
      </w:r>
      <w:r>
        <w:t>Chaplain Consult is mandatory when the p</w:t>
      </w:r>
      <w:r w:rsidRPr="007A3C99">
        <w:t>atient answers</w:t>
      </w:r>
      <w:r>
        <w:t xml:space="preserve"> </w:t>
      </w:r>
      <w:r w:rsidRPr="00E80FB1">
        <w:rPr>
          <w:b/>
        </w:rPr>
        <w:t>Yes</w:t>
      </w:r>
      <w:r w:rsidRPr="007A3C99">
        <w:t xml:space="preserve"> to any one of the following questions</w:t>
      </w:r>
      <w:r>
        <w:t>.</w:t>
      </w:r>
    </w:p>
    <w:p w14:paraId="4C62EDA6" w14:textId="77777777" w:rsidR="00F128D1" w:rsidRPr="007A3C99" w:rsidRDefault="00F128D1" w:rsidP="00F128D1">
      <w:pPr>
        <w:pStyle w:val="ListBullet"/>
      </w:pPr>
      <w:r w:rsidRPr="007A3C99">
        <w:t>Are there religious practices or spiritual concerns the patient wants the chaplain, physician, and other health care team members to immediately know about?</w:t>
      </w:r>
    </w:p>
    <w:p w14:paraId="0A43E607" w14:textId="77777777" w:rsidR="00F128D1" w:rsidRDefault="00F128D1" w:rsidP="00F128D1">
      <w:pPr>
        <w:pStyle w:val="ListBullet"/>
      </w:pPr>
      <w:r w:rsidRPr="007A3C99">
        <w:t>Patient requests an immediate visit from the Chaplain?</w:t>
      </w:r>
    </w:p>
    <w:p w14:paraId="69DC6385" w14:textId="77777777" w:rsidR="00AC3449" w:rsidRDefault="00F128D1" w:rsidP="00C676A4">
      <w:pPr>
        <w:pStyle w:val="ListBullet"/>
      </w:pPr>
      <w:r w:rsidRPr="007A3C99">
        <w:t>Does patient have a pastor or clergy who should be notified of this hospitalization?</w:t>
      </w:r>
    </w:p>
    <w:p w14:paraId="46E2E25F" w14:textId="77777777" w:rsidR="00C7085D" w:rsidRDefault="00C7085D" w:rsidP="00C7085D"/>
    <w:p w14:paraId="0913366C" w14:textId="77777777" w:rsidR="00C7085D" w:rsidRPr="00C7085D" w:rsidRDefault="00C7085D" w:rsidP="00E11C12">
      <w:pPr>
        <w:pStyle w:val="ListNumber"/>
        <w:numPr>
          <w:ilvl w:val="0"/>
          <w:numId w:val="32"/>
        </w:numPr>
      </w:pPr>
      <w:r>
        <w:t xml:space="preserve">Select </w:t>
      </w:r>
      <w:r w:rsidRPr="00C7085D">
        <w:rPr>
          <w:b/>
        </w:rPr>
        <w:t>Yes</w:t>
      </w:r>
      <w:r>
        <w:t xml:space="preserve"> and a message indicating the consult is mandatory displays:</w:t>
      </w:r>
      <w:r>
        <w:br/>
      </w:r>
      <w:r w:rsidRPr="00C7085D">
        <w:rPr>
          <w:b/>
          <w:color w:val="943634"/>
        </w:rPr>
        <w:t>Chaplain consult mandatory</w:t>
      </w:r>
    </w:p>
    <w:p w14:paraId="411B93E4" w14:textId="77777777" w:rsidR="005848D7" w:rsidRDefault="00387539" w:rsidP="005848D7">
      <w:pPr>
        <w:pStyle w:val="screen"/>
      </w:pPr>
      <w:r>
        <w:rPr>
          <w:noProof/>
        </w:rPr>
        <w:pict w14:anchorId="7E3137E0">
          <v:shape id="_x0000_i1059" type="#_x0000_t75" style="width:5in;height:91.4pt;visibility:visible">
            <v:imagedata r:id="rId54" o:title=""/>
          </v:shape>
        </w:pict>
      </w:r>
    </w:p>
    <w:p w14:paraId="5A0576AE" w14:textId="77777777" w:rsidR="00C676A4" w:rsidRDefault="005848D7" w:rsidP="005848D7">
      <w:pPr>
        <w:pStyle w:val="Caption"/>
      </w:pPr>
      <w:r>
        <w:t xml:space="preserve">RN Reassessment, General Information (Gen Inf) tab, Gen I Page 2 window </w:t>
      </w:r>
      <w:r>
        <w:br/>
        <w:t>Spiritual/Cultural Assessment</w:t>
      </w:r>
    </w:p>
    <w:p w14:paraId="1EA6DDC9" w14:textId="77777777" w:rsidR="00055C28" w:rsidRDefault="00055C28" w:rsidP="00E11C12">
      <w:pPr>
        <w:pStyle w:val="ListNumber"/>
        <w:numPr>
          <w:ilvl w:val="0"/>
          <w:numId w:val="32"/>
        </w:numPr>
      </w:pPr>
      <w:r w:rsidRPr="00266DB2">
        <w:t xml:space="preserve">Click </w:t>
      </w:r>
      <w:r w:rsidRPr="00C7085D">
        <w:rPr>
          <w:b/>
        </w:rPr>
        <w:t>&lt;</w:t>
      </w:r>
      <w:r w:rsidR="00F128D1" w:rsidRPr="00C7085D">
        <w:rPr>
          <w:b/>
        </w:rPr>
        <w:t>Chaplain Consult&gt;</w:t>
      </w:r>
      <w:r w:rsidR="00F128D1">
        <w:t>.</w:t>
      </w:r>
      <w:r>
        <w:br/>
      </w:r>
      <w:r w:rsidR="00AC3449" w:rsidRPr="007A3C99">
        <w:t xml:space="preserve">The </w:t>
      </w:r>
      <w:r w:rsidR="00AC3449">
        <w:t>&lt;INPATIENT CHAPLAIN&gt; Consult window displays.</w:t>
      </w:r>
    </w:p>
    <w:p w14:paraId="02972311" w14:textId="77777777" w:rsidR="00055C28" w:rsidRPr="007A3C99" w:rsidRDefault="00387539" w:rsidP="00055C28">
      <w:pPr>
        <w:pStyle w:val="screen"/>
      </w:pPr>
      <w:r>
        <w:rPr>
          <w:noProof/>
        </w:rPr>
        <w:pict w14:anchorId="41399438">
          <v:shape id="Picture 33" o:spid="_x0000_i1060" type="#_x0000_t75" style="width:4in;height:206pt;visibility:visible">
            <v:imagedata r:id="rId55" o:title=""/>
          </v:shape>
        </w:pict>
      </w:r>
    </w:p>
    <w:p w14:paraId="7B28FBBE" w14:textId="77777777" w:rsidR="00055C28" w:rsidRDefault="00055C28" w:rsidP="00055C28">
      <w:pPr>
        <w:pStyle w:val="Caption"/>
      </w:pPr>
      <w:r>
        <w:t>INPATIENT CHAPLAIN Consult window</w:t>
      </w:r>
    </w:p>
    <w:p w14:paraId="6E4EAD8C" w14:textId="77777777" w:rsidR="00FA29A6" w:rsidRDefault="00FA29A6" w:rsidP="0079435B">
      <w:pPr>
        <w:pStyle w:val="ListNumber2"/>
        <w:numPr>
          <w:ilvl w:val="0"/>
          <w:numId w:val="104"/>
        </w:numPr>
      </w:pPr>
      <w:r w:rsidRPr="00414120">
        <w:t>C</w:t>
      </w:r>
      <w:r>
        <w:t xml:space="preserve">omplete </w:t>
      </w:r>
      <w:r w:rsidRPr="007A3C99">
        <w:t>all fields with asterisks</w:t>
      </w:r>
      <w:r>
        <w:t>; they are required fields</w:t>
      </w:r>
      <w:r w:rsidRPr="007A3C99">
        <w:t>.</w:t>
      </w:r>
    </w:p>
    <w:p w14:paraId="5B64B8A3" w14:textId="77777777" w:rsidR="00FA29A6" w:rsidRPr="00FA29A6" w:rsidRDefault="00FA29A6" w:rsidP="00134454">
      <w:pPr>
        <w:pStyle w:val="ListNumber2"/>
      </w:pPr>
      <w:r w:rsidRPr="007A3C99">
        <w:t>Click</w:t>
      </w:r>
      <w:r>
        <w:t xml:space="preserve"> </w:t>
      </w:r>
      <w:r w:rsidRPr="000A5D7D">
        <w:rPr>
          <w:b/>
        </w:rPr>
        <w:t>Upload Consult</w:t>
      </w:r>
      <w:r w:rsidRPr="007A3C99">
        <w:t>.</w:t>
      </w:r>
      <w:r>
        <w:br/>
      </w:r>
      <w:r w:rsidR="00796102">
        <w:t>I</w:t>
      </w:r>
      <w:r w:rsidRPr="00FA29A6">
        <w:t>nfor</w:t>
      </w:r>
      <w:r>
        <w:t xml:space="preserve">mation  displays indicating </w:t>
      </w:r>
      <w:r w:rsidRPr="007A3C99">
        <w:t>the consult</w:t>
      </w:r>
      <w:r>
        <w:t xml:space="preserve"> is uploaded with the reassessment note</w:t>
      </w:r>
      <w:r w:rsidRPr="007A3C99">
        <w:t>.</w:t>
      </w:r>
    </w:p>
    <w:p w14:paraId="420C2AE5" w14:textId="77777777" w:rsidR="00AC3449" w:rsidRDefault="00387539" w:rsidP="00AC3449">
      <w:pPr>
        <w:pStyle w:val="screen"/>
      </w:pPr>
      <w:r>
        <w:rPr>
          <w:noProof/>
        </w:rPr>
        <w:pict w14:anchorId="58F80E52">
          <v:shape id="Picture 34" o:spid="_x0000_i1061" type="#_x0000_t75" style="width:180.3pt;height:72.65pt;visibility:visible">
            <v:imagedata r:id="rId56" o:title=""/>
          </v:shape>
        </w:pict>
      </w:r>
    </w:p>
    <w:p w14:paraId="67D65952" w14:textId="77777777" w:rsidR="00AC3449" w:rsidRPr="00AC3449" w:rsidRDefault="00AC3449" w:rsidP="00AC3449">
      <w:pPr>
        <w:pStyle w:val="Caption"/>
      </w:pPr>
      <w:r>
        <w:t>Information : Consult will be uploaded with the note.</w:t>
      </w:r>
    </w:p>
    <w:p w14:paraId="252D9F98" w14:textId="77777777" w:rsidR="00695D03" w:rsidRDefault="00055C28" w:rsidP="000A5D7D">
      <w:pPr>
        <w:pStyle w:val="ListNumber"/>
      </w:pPr>
      <w:r w:rsidRPr="00AC3449">
        <w:t xml:space="preserve">Click </w:t>
      </w:r>
      <w:r w:rsidRPr="000A5D7D">
        <w:rPr>
          <w:b/>
        </w:rPr>
        <w:t>OK</w:t>
      </w:r>
      <w:r w:rsidR="00AC3449">
        <w:t>.</w:t>
      </w:r>
      <w:r>
        <w:t xml:space="preserve"> </w:t>
      </w:r>
      <w:r w:rsidR="00AC3449">
        <w:br/>
        <w:t xml:space="preserve">On the Gen Inf tab, Gen </w:t>
      </w:r>
      <w:r w:rsidR="001D7A4C">
        <w:t>I</w:t>
      </w:r>
      <w:r w:rsidR="00AC3449">
        <w:t xml:space="preserve"> Page 2, under </w:t>
      </w:r>
      <w:r w:rsidR="00C676A4">
        <w:t xml:space="preserve">the </w:t>
      </w:r>
      <w:r w:rsidR="00AC3449">
        <w:t>Chaplain Consult</w:t>
      </w:r>
      <w:r w:rsidR="00C676A4">
        <w:t xml:space="preserve"> button</w:t>
      </w:r>
      <w:r w:rsidR="00AC3449">
        <w:t xml:space="preserve">, </w:t>
      </w:r>
      <w:r w:rsidR="003D49F5" w:rsidRPr="000A5D7D">
        <w:rPr>
          <w:b/>
          <w:color w:val="943634"/>
        </w:rPr>
        <w:t>Will Send</w:t>
      </w:r>
      <w:r w:rsidR="00AC3449" w:rsidRPr="000A5D7D">
        <w:rPr>
          <w:color w:val="943634"/>
        </w:rPr>
        <w:t xml:space="preserve"> </w:t>
      </w:r>
      <w:r w:rsidR="00AC3449">
        <w:t>displays.</w:t>
      </w:r>
    </w:p>
    <w:p w14:paraId="625046E9" w14:textId="77777777" w:rsidR="00695D03" w:rsidRPr="000A5D7D" w:rsidRDefault="000A5D7D" w:rsidP="000A5D7D">
      <w:pPr>
        <w:pStyle w:val="Note"/>
      </w:pPr>
      <w:r w:rsidRPr="00A703B7">
        <w:rPr>
          <w:b/>
        </w:rPr>
        <w:t>Note:</w:t>
      </w:r>
      <w:r>
        <w:t xml:space="preserve"> Manage consults according to medical center policy. If nurses at your site do not order consults, upload a mandatory consult, but do not sign it. </w:t>
      </w:r>
      <w:r>
        <w:br/>
        <w:t>The identified provider will be notified that there is a consult to sign.</w:t>
      </w:r>
    </w:p>
    <w:p w14:paraId="3CBD376E" w14:textId="77777777" w:rsidR="002B644E" w:rsidRDefault="002B644E">
      <w:pPr>
        <w:tabs>
          <w:tab w:val="clear" w:pos="360"/>
          <w:tab w:val="clear" w:pos="720"/>
          <w:tab w:val="clear" w:pos="1080"/>
          <w:tab w:val="clear" w:pos="1440"/>
        </w:tabs>
        <w:rPr>
          <w:rFonts w:ascii="Arial" w:hAnsi="Arial" w:cs="Arial"/>
          <w:b/>
          <w:bCs/>
          <w:iCs/>
          <w:sz w:val="32"/>
          <w:szCs w:val="28"/>
        </w:rPr>
      </w:pPr>
      <w:bookmarkStart w:id="109" w:name="_Toc287868081"/>
      <w:r>
        <w:br w:type="page"/>
      </w:r>
    </w:p>
    <w:p w14:paraId="4204482F" w14:textId="77777777" w:rsidR="006B2D10" w:rsidRDefault="000A5D7D" w:rsidP="000A5D7D">
      <w:pPr>
        <w:pStyle w:val="Heading2"/>
      </w:pPr>
      <w:bookmarkStart w:id="110" w:name="_Toc320197156"/>
      <w:r>
        <w:t>Working in</w:t>
      </w:r>
      <w:r w:rsidR="006B2D10">
        <w:t xml:space="preserve"> the Template</w:t>
      </w:r>
      <w:bookmarkEnd w:id="109"/>
      <w:bookmarkEnd w:id="110"/>
    </w:p>
    <w:p w14:paraId="39520905" w14:textId="77777777" w:rsidR="0038460F" w:rsidRDefault="0038460F" w:rsidP="004C0F39">
      <w:pPr>
        <w:pStyle w:val="ListNumber"/>
        <w:numPr>
          <w:ilvl w:val="0"/>
          <w:numId w:val="14"/>
        </w:numPr>
      </w:pPr>
      <w:r w:rsidRPr="005063A0">
        <w:t>To complete the template, move through the fields from left to right and then down.</w:t>
      </w:r>
    </w:p>
    <w:p w14:paraId="1B30C568" w14:textId="77777777" w:rsidR="0038460F" w:rsidRDefault="0038460F" w:rsidP="0038460F">
      <w:pPr>
        <w:pStyle w:val="ListNumber"/>
        <w:numPr>
          <w:ilvl w:val="0"/>
          <w:numId w:val="2"/>
        </w:numPr>
      </w:pPr>
      <w:r>
        <w:t>The active page displays first and the page tab is white.</w:t>
      </w:r>
    </w:p>
    <w:p w14:paraId="3911F049" w14:textId="77777777" w:rsidR="0038460F" w:rsidRDefault="0038460F" w:rsidP="0038460F">
      <w:pPr>
        <w:pStyle w:val="ListNumber"/>
        <w:numPr>
          <w:ilvl w:val="0"/>
          <w:numId w:val="2"/>
        </w:numPr>
      </w:pPr>
      <w:r>
        <w:t xml:space="preserve">Each tab across the bottom is </w:t>
      </w:r>
      <w:r w:rsidRPr="007A3C99">
        <w:t>subdivided into pages</w:t>
      </w:r>
      <w:r>
        <w:t>, which display on the right above the bar of tabs.</w:t>
      </w:r>
    </w:p>
    <w:p w14:paraId="003C01A1" w14:textId="77777777" w:rsidR="0038460F" w:rsidRDefault="0038460F" w:rsidP="0038460F">
      <w:pPr>
        <w:pStyle w:val="ListNumber"/>
        <w:numPr>
          <w:ilvl w:val="0"/>
          <w:numId w:val="2"/>
        </w:numPr>
      </w:pPr>
      <w:r w:rsidRPr="005063A0">
        <w:t xml:space="preserve">Each field with an asterisk (*) must have an entry. </w:t>
      </w:r>
    </w:p>
    <w:p w14:paraId="1917408D" w14:textId="77777777" w:rsidR="006136DF" w:rsidRDefault="0038460F" w:rsidP="0038460F">
      <w:pPr>
        <w:pStyle w:val="ListNumber"/>
        <w:numPr>
          <w:ilvl w:val="0"/>
          <w:numId w:val="2"/>
        </w:numPr>
      </w:pPr>
      <w:r w:rsidRPr="005063A0">
        <w:t xml:space="preserve">A field without an asterisk is optional. </w:t>
      </w:r>
    </w:p>
    <w:p w14:paraId="2C142A81" w14:textId="77777777" w:rsidR="0038460F" w:rsidRPr="0038460F" w:rsidRDefault="006136DF" w:rsidP="0038460F">
      <w:pPr>
        <w:pStyle w:val="ListNumber"/>
        <w:numPr>
          <w:ilvl w:val="0"/>
          <w:numId w:val="2"/>
        </w:numPr>
      </w:pPr>
      <w:r>
        <w:t>Y</w:t>
      </w:r>
      <w:r w:rsidR="0038460F" w:rsidRPr="005063A0">
        <w:t>ou must enter optional information where appropriate for the patient.</w:t>
      </w:r>
    </w:p>
    <w:p w14:paraId="1CAF716F" w14:textId="77777777" w:rsidR="006B2D10" w:rsidRDefault="006B2D10" w:rsidP="006E1B9C">
      <w:pPr>
        <w:pStyle w:val="Heading3"/>
      </w:pPr>
      <w:bookmarkStart w:id="111" w:name="_Toc287868083"/>
      <w:bookmarkStart w:id="112" w:name="_Toc320197157"/>
      <w:bookmarkEnd w:id="7"/>
      <w:bookmarkEnd w:id="74"/>
      <w:bookmarkEnd w:id="75"/>
      <w:r>
        <w:t xml:space="preserve">Moving through the Template </w:t>
      </w:r>
      <w:r w:rsidR="006E1B9C">
        <w:t>with a</w:t>
      </w:r>
      <w:r>
        <w:t xml:space="preserve"> Mouse</w:t>
      </w:r>
      <w:bookmarkEnd w:id="111"/>
      <w:bookmarkEnd w:id="112"/>
    </w:p>
    <w:p w14:paraId="119F81D3" w14:textId="77777777" w:rsidR="006B2D10" w:rsidRPr="007A3C99" w:rsidRDefault="006B2D10" w:rsidP="006B2D10">
      <w:r w:rsidRPr="007A3C99">
        <w:t xml:space="preserve">There are two ways to move </w:t>
      </w:r>
      <w:r>
        <w:t>from tab to tab within the template.</w:t>
      </w:r>
      <w:r w:rsidRPr="007A3C99">
        <w:t xml:space="preserve"> </w:t>
      </w:r>
    </w:p>
    <w:p w14:paraId="2F442E9B" w14:textId="77777777" w:rsidR="006B2D10" w:rsidRPr="00C3219E" w:rsidRDefault="006B2D10" w:rsidP="00E11C12">
      <w:pPr>
        <w:pStyle w:val="ListNumber"/>
        <w:numPr>
          <w:ilvl w:val="0"/>
          <w:numId w:val="38"/>
        </w:numPr>
      </w:pPr>
      <w:r w:rsidRPr="007A3C99">
        <w:t xml:space="preserve">Click </w:t>
      </w:r>
      <w:r>
        <w:t>a</w:t>
      </w:r>
      <w:r w:rsidRPr="007A3C99">
        <w:t xml:space="preserve"> tab</w:t>
      </w:r>
      <w:r>
        <w:t xml:space="preserve"> at the bottom of any of the RN </w:t>
      </w:r>
      <w:r w:rsidR="00957614">
        <w:t>Rea</w:t>
      </w:r>
      <w:r>
        <w:t>ssessment windows.</w:t>
      </w:r>
      <w:r>
        <w:br/>
        <w:t>The selected tab opens.</w:t>
      </w:r>
    </w:p>
    <w:p w14:paraId="65BCB790" w14:textId="77777777" w:rsidR="006B2D10" w:rsidRDefault="00387539" w:rsidP="006B2D10">
      <w:pPr>
        <w:pStyle w:val="screen"/>
      </w:pPr>
      <w:r>
        <w:rPr>
          <w:noProof/>
        </w:rPr>
        <w:pict w14:anchorId="3F4A41CC">
          <v:shape id="_x0000_i1062" type="#_x0000_t75" style="width:5in;height:41.3pt;visibility:visible">
            <v:imagedata r:id="rId57" o:title=""/>
          </v:shape>
        </w:pict>
      </w:r>
    </w:p>
    <w:p w14:paraId="13DB058D" w14:textId="77777777" w:rsidR="006B2D10" w:rsidRPr="008E5CE8" w:rsidRDefault="006B2D10" w:rsidP="006B2D10">
      <w:pPr>
        <w:pStyle w:val="Caption"/>
      </w:pPr>
      <w:r>
        <w:t>RN Reassessment tabs</w:t>
      </w:r>
    </w:p>
    <w:p w14:paraId="5470BDD3" w14:textId="77777777" w:rsidR="006B2D10" w:rsidRDefault="006B2D10" w:rsidP="006B2D10">
      <w:pPr>
        <w:pStyle w:val="ListNumber"/>
        <w:numPr>
          <w:ilvl w:val="0"/>
          <w:numId w:val="6"/>
        </w:numPr>
      </w:pPr>
      <w:r>
        <w:t>Open</w:t>
      </w:r>
      <w:r w:rsidRPr="007A3C99">
        <w:t xml:space="preserve"> </w:t>
      </w:r>
      <w:r>
        <w:t xml:space="preserve">the </w:t>
      </w:r>
      <w:r w:rsidRPr="007A3C99">
        <w:t xml:space="preserve">Tabs </w:t>
      </w:r>
      <w:r>
        <w:t>m</w:t>
      </w:r>
      <w:r w:rsidRPr="007A3C99">
        <w:t>enu</w:t>
      </w:r>
      <w:r>
        <w:t xml:space="preserve"> and</w:t>
      </w:r>
      <w:r w:rsidRPr="007A3C99">
        <w:t xml:space="preserve"> select </w:t>
      </w:r>
      <w:r>
        <w:t>a tab from the list.</w:t>
      </w:r>
      <w:r>
        <w:br/>
        <w:t>The selected tab opens.</w:t>
      </w:r>
    </w:p>
    <w:p w14:paraId="042F2C0F" w14:textId="77777777" w:rsidR="00E85E4C" w:rsidRDefault="00387539" w:rsidP="00E85E4C">
      <w:pPr>
        <w:pStyle w:val="screen"/>
      </w:pPr>
      <w:r>
        <w:rPr>
          <w:noProof/>
        </w:rPr>
        <w:pict w14:anchorId="1ECAF911">
          <v:shape id="_x0000_i1063" type="#_x0000_t75" style="width:179.7pt;height:272.95pt;visibility:visible">
            <v:imagedata r:id="rId58" o:title=""/>
          </v:shape>
        </w:pict>
      </w:r>
    </w:p>
    <w:p w14:paraId="20B9FE36" w14:textId="77777777" w:rsidR="00E85E4C" w:rsidRPr="00A12F98" w:rsidRDefault="00E85E4C" w:rsidP="00E85E4C">
      <w:pPr>
        <w:pStyle w:val="Caption"/>
      </w:pPr>
      <w:r>
        <w:t>RN Reassessment window, Tabs menu</w:t>
      </w:r>
    </w:p>
    <w:p w14:paraId="1A5A3164" w14:textId="77777777" w:rsidR="002B644E" w:rsidRPr="002B644E" w:rsidRDefault="002B644E" w:rsidP="002B644E">
      <w:bookmarkStart w:id="113" w:name="_Toc252371531"/>
      <w:r>
        <w:br w:type="page"/>
      </w:r>
    </w:p>
    <w:p w14:paraId="11257FA8" w14:textId="77777777" w:rsidR="004B361F" w:rsidRDefault="00B60319" w:rsidP="006E1B9C">
      <w:pPr>
        <w:pStyle w:val="Heading3"/>
      </w:pPr>
      <w:bookmarkStart w:id="114" w:name="_Toc320197158"/>
      <w:r>
        <w:t>Moving through</w:t>
      </w:r>
      <w:r w:rsidR="004B361F">
        <w:t xml:space="preserve"> </w:t>
      </w:r>
      <w:r>
        <w:t>the</w:t>
      </w:r>
      <w:r w:rsidR="004B361F">
        <w:t xml:space="preserve"> Template without a Mouse</w:t>
      </w:r>
      <w:bookmarkEnd w:id="114"/>
    </w:p>
    <w:p w14:paraId="669EF797" w14:textId="77777777" w:rsidR="00B60319" w:rsidRDefault="00B60319" w:rsidP="006E1B9C">
      <w:pPr>
        <w:pStyle w:val="Heading4"/>
      </w:pPr>
      <w:bookmarkStart w:id="115" w:name="_Toc320197159"/>
      <w:r w:rsidRPr="00E83DA8">
        <w:t>Ctrl-Alt Keys</w:t>
      </w:r>
      <w:bookmarkEnd w:id="115"/>
    </w:p>
    <w:p w14:paraId="7B8D5875" w14:textId="77777777" w:rsidR="00B60319" w:rsidRDefault="00B60319" w:rsidP="00B60319">
      <w:r w:rsidRPr="00335EC8">
        <w:t xml:space="preserve">You can </w:t>
      </w:r>
      <w:r>
        <w:t xml:space="preserve">move from tab to tab </w:t>
      </w:r>
      <w:r w:rsidRPr="00335EC8">
        <w:t xml:space="preserve">using </w:t>
      </w:r>
      <w:proofErr w:type="spellStart"/>
      <w:r w:rsidRPr="00B60319">
        <w:rPr>
          <w:b/>
        </w:rPr>
        <w:t>Ctrl+Alt</w:t>
      </w:r>
      <w:proofErr w:type="spellEnd"/>
      <w:r w:rsidRPr="00B60319">
        <w:rPr>
          <w:b/>
        </w:rPr>
        <w:t>+&lt;letter&gt;</w:t>
      </w:r>
      <w:r w:rsidRPr="00335EC8">
        <w:t xml:space="preserve">. </w:t>
      </w:r>
      <w:r>
        <w:t>T</w:t>
      </w:r>
      <w:r w:rsidRPr="00335EC8">
        <w:t xml:space="preserve">he list </w:t>
      </w:r>
      <w:r>
        <w:t xml:space="preserve">contains the keys </w:t>
      </w:r>
      <w:r w:rsidR="00E6132C">
        <w:t>to use for each of the tabs.</w:t>
      </w:r>
    </w:p>
    <w:p w14:paraId="78878353" w14:textId="77777777" w:rsidR="00B60319" w:rsidRDefault="00B60319" w:rsidP="00B60319"/>
    <w:tbl>
      <w:tblPr>
        <w:tblW w:w="576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2956"/>
        <w:gridCol w:w="2804"/>
      </w:tblGrid>
      <w:tr w:rsidR="00B60319" w:rsidRPr="00335EC8" w14:paraId="6E8DD1E2" w14:textId="77777777" w:rsidTr="007C73C5">
        <w:trPr>
          <w:cantSplit/>
          <w:tblHeader/>
        </w:trPr>
        <w:tc>
          <w:tcPr>
            <w:tcW w:w="2956" w:type="dxa"/>
          </w:tcPr>
          <w:p w14:paraId="01C60D0E" w14:textId="77777777" w:rsidR="00B60319" w:rsidRPr="00335EC8" w:rsidRDefault="00B60319" w:rsidP="00E6132C">
            <w:pPr>
              <w:pStyle w:val="TableHdg"/>
            </w:pPr>
            <w:r w:rsidRPr="00335EC8">
              <w:t>T</w:t>
            </w:r>
            <w:r w:rsidR="00E6132C">
              <w:t>ab</w:t>
            </w:r>
          </w:p>
        </w:tc>
        <w:tc>
          <w:tcPr>
            <w:tcW w:w="2804" w:type="dxa"/>
          </w:tcPr>
          <w:p w14:paraId="25EF75FA" w14:textId="77777777" w:rsidR="00B60319" w:rsidRPr="00335EC8" w:rsidRDefault="00E6132C" w:rsidP="00B60319">
            <w:pPr>
              <w:pStyle w:val="TableHdg"/>
            </w:pPr>
            <w:r>
              <w:t>Keys</w:t>
            </w:r>
          </w:p>
        </w:tc>
      </w:tr>
      <w:tr w:rsidR="00B60319" w:rsidRPr="00335EC8" w14:paraId="4D5F48F1" w14:textId="77777777" w:rsidTr="00D20DB6">
        <w:tc>
          <w:tcPr>
            <w:tcW w:w="2956" w:type="dxa"/>
          </w:tcPr>
          <w:p w14:paraId="51B9C8AE" w14:textId="77777777" w:rsidR="00B60319" w:rsidRPr="00335EC8" w:rsidRDefault="00B60319" w:rsidP="00B60319">
            <w:pPr>
              <w:pStyle w:val="TableText"/>
            </w:pPr>
            <w:r w:rsidRPr="00335EC8">
              <w:t>General Information</w:t>
            </w:r>
          </w:p>
        </w:tc>
        <w:tc>
          <w:tcPr>
            <w:tcW w:w="2804" w:type="dxa"/>
          </w:tcPr>
          <w:p w14:paraId="5F54A588" w14:textId="77777777" w:rsidR="00B60319" w:rsidRPr="00335EC8" w:rsidRDefault="009F5087" w:rsidP="00B60319">
            <w:pPr>
              <w:pStyle w:val="TableText"/>
            </w:pPr>
            <w:r w:rsidRPr="00335EC8">
              <w:t>C</w:t>
            </w:r>
            <w:r>
              <w:t>t</w:t>
            </w:r>
            <w:r w:rsidRPr="00335EC8">
              <w:t xml:space="preserve">rl </w:t>
            </w:r>
            <w:r w:rsidR="00B60319" w:rsidRPr="00335EC8">
              <w:t>+</w:t>
            </w:r>
            <w:proofErr w:type="spellStart"/>
            <w:r w:rsidR="00B60319" w:rsidRPr="00335EC8">
              <w:t>Alt+G</w:t>
            </w:r>
            <w:proofErr w:type="spellEnd"/>
          </w:p>
        </w:tc>
      </w:tr>
      <w:tr w:rsidR="00B60319" w:rsidRPr="00335EC8" w14:paraId="0EB34E7E" w14:textId="77777777" w:rsidTr="00D20DB6">
        <w:tc>
          <w:tcPr>
            <w:tcW w:w="2956" w:type="dxa"/>
          </w:tcPr>
          <w:p w14:paraId="5B7E2D07" w14:textId="77777777" w:rsidR="00B60319" w:rsidRPr="00335EC8" w:rsidRDefault="00B60319" w:rsidP="00B60319">
            <w:pPr>
              <w:pStyle w:val="TableText"/>
            </w:pPr>
            <w:r w:rsidRPr="00335EC8">
              <w:t>Education</w:t>
            </w:r>
          </w:p>
        </w:tc>
        <w:tc>
          <w:tcPr>
            <w:tcW w:w="2804" w:type="dxa"/>
          </w:tcPr>
          <w:p w14:paraId="12923977" w14:textId="77777777" w:rsidR="00B60319" w:rsidRPr="00335EC8" w:rsidRDefault="009F5087" w:rsidP="00B60319">
            <w:pPr>
              <w:pStyle w:val="TableText"/>
            </w:pPr>
            <w:r w:rsidRPr="00335EC8">
              <w:t>C</w:t>
            </w:r>
            <w:r>
              <w:t>t</w:t>
            </w:r>
            <w:r w:rsidRPr="00335EC8">
              <w:t xml:space="preserve">rl </w:t>
            </w:r>
            <w:r w:rsidR="00B60319" w:rsidRPr="00335EC8">
              <w:t>+</w:t>
            </w:r>
            <w:proofErr w:type="spellStart"/>
            <w:r w:rsidR="00B60319" w:rsidRPr="00335EC8">
              <w:t>Alt+E</w:t>
            </w:r>
            <w:proofErr w:type="spellEnd"/>
          </w:p>
        </w:tc>
      </w:tr>
      <w:tr w:rsidR="00B60319" w:rsidRPr="00335EC8" w14:paraId="62D8058E" w14:textId="77777777" w:rsidTr="00D20DB6">
        <w:tc>
          <w:tcPr>
            <w:tcW w:w="2956" w:type="dxa"/>
          </w:tcPr>
          <w:p w14:paraId="0FD6FD76" w14:textId="77777777" w:rsidR="00B60319" w:rsidRPr="00335EC8" w:rsidRDefault="00B60319" w:rsidP="00B60319">
            <w:pPr>
              <w:pStyle w:val="TableText"/>
            </w:pPr>
            <w:r w:rsidRPr="00335EC8">
              <w:t>Pain</w:t>
            </w:r>
          </w:p>
        </w:tc>
        <w:tc>
          <w:tcPr>
            <w:tcW w:w="2804" w:type="dxa"/>
          </w:tcPr>
          <w:p w14:paraId="45C6487F" w14:textId="77777777" w:rsidR="00B60319" w:rsidRPr="00335EC8" w:rsidRDefault="009F5087" w:rsidP="00B60319">
            <w:pPr>
              <w:pStyle w:val="TableText"/>
            </w:pPr>
            <w:r w:rsidRPr="00335EC8">
              <w:t>C</w:t>
            </w:r>
            <w:r>
              <w:t>t</w:t>
            </w:r>
            <w:r w:rsidRPr="00335EC8">
              <w:t xml:space="preserve">rl </w:t>
            </w:r>
            <w:r w:rsidR="00B60319" w:rsidRPr="00335EC8">
              <w:t>+</w:t>
            </w:r>
            <w:proofErr w:type="spellStart"/>
            <w:r w:rsidR="00B60319" w:rsidRPr="00335EC8">
              <w:t>Alt+P</w:t>
            </w:r>
            <w:proofErr w:type="spellEnd"/>
          </w:p>
        </w:tc>
      </w:tr>
      <w:tr w:rsidR="00B60319" w:rsidRPr="00335EC8" w14:paraId="3AA84185" w14:textId="77777777" w:rsidTr="00D20DB6">
        <w:tc>
          <w:tcPr>
            <w:tcW w:w="2956" w:type="dxa"/>
          </w:tcPr>
          <w:p w14:paraId="1459F520" w14:textId="77777777" w:rsidR="00B60319" w:rsidRPr="00335EC8" w:rsidRDefault="00B60319" w:rsidP="00B60319">
            <w:pPr>
              <w:pStyle w:val="TableText"/>
            </w:pPr>
            <w:r w:rsidRPr="00335EC8">
              <w:t>IV</w:t>
            </w:r>
          </w:p>
        </w:tc>
        <w:tc>
          <w:tcPr>
            <w:tcW w:w="2804" w:type="dxa"/>
          </w:tcPr>
          <w:p w14:paraId="5A1D8C9D" w14:textId="77777777" w:rsidR="00B60319" w:rsidRPr="00335EC8" w:rsidRDefault="009F5087" w:rsidP="00B60319">
            <w:pPr>
              <w:pStyle w:val="TableText"/>
            </w:pPr>
            <w:r w:rsidRPr="00335EC8">
              <w:t>C</w:t>
            </w:r>
            <w:r>
              <w:t>t</w:t>
            </w:r>
            <w:r w:rsidRPr="00335EC8">
              <w:t xml:space="preserve">rl </w:t>
            </w:r>
            <w:r w:rsidR="00B60319" w:rsidRPr="00335EC8">
              <w:t>+</w:t>
            </w:r>
            <w:proofErr w:type="spellStart"/>
            <w:r w:rsidR="00B60319" w:rsidRPr="00335EC8">
              <w:t>Alt+I</w:t>
            </w:r>
            <w:proofErr w:type="spellEnd"/>
          </w:p>
        </w:tc>
      </w:tr>
      <w:tr w:rsidR="00B60319" w:rsidRPr="00335EC8" w14:paraId="6420D88B" w14:textId="77777777" w:rsidTr="00D20DB6">
        <w:tc>
          <w:tcPr>
            <w:tcW w:w="2956" w:type="dxa"/>
          </w:tcPr>
          <w:p w14:paraId="63E66707" w14:textId="77777777" w:rsidR="00B60319" w:rsidRPr="00335EC8" w:rsidRDefault="00B60319" w:rsidP="00B60319">
            <w:pPr>
              <w:pStyle w:val="TableText"/>
            </w:pPr>
            <w:r w:rsidRPr="00335EC8">
              <w:t>Respiratory</w:t>
            </w:r>
          </w:p>
        </w:tc>
        <w:tc>
          <w:tcPr>
            <w:tcW w:w="2804" w:type="dxa"/>
          </w:tcPr>
          <w:p w14:paraId="190B5DF9" w14:textId="77777777" w:rsidR="00B60319" w:rsidRPr="00335EC8" w:rsidRDefault="009F5087" w:rsidP="00B60319">
            <w:pPr>
              <w:pStyle w:val="TableText"/>
            </w:pPr>
            <w:r w:rsidRPr="00335EC8">
              <w:t>C</w:t>
            </w:r>
            <w:r>
              <w:t>t</w:t>
            </w:r>
            <w:r w:rsidRPr="00335EC8">
              <w:t xml:space="preserve">rl </w:t>
            </w:r>
            <w:r w:rsidR="00B60319" w:rsidRPr="00335EC8">
              <w:t>+</w:t>
            </w:r>
            <w:proofErr w:type="spellStart"/>
            <w:r w:rsidR="00B60319" w:rsidRPr="00335EC8">
              <w:t>Alt+R</w:t>
            </w:r>
            <w:proofErr w:type="spellEnd"/>
          </w:p>
        </w:tc>
      </w:tr>
      <w:tr w:rsidR="00B60319" w:rsidRPr="00335EC8" w14:paraId="071D83B3" w14:textId="77777777" w:rsidTr="00D20DB6">
        <w:tc>
          <w:tcPr>
            <w:tcW w:w="2956" w:type="dxa"/>
          </w:tcPr>
          <w:p w14:paraId="5B204A73" w14:textId="77777777" w:rsidR="00B60319" w:rsidRPr="00335EC8" w:rsidRDefault="00B60319" w:rsidP="00B60319">
            <w:pPr>
              <w:pStyle w:val="TableText"/>
            </w:pPr>
            <w:r w:rsidRPr="00335EC8">
              <w:t>Cardiovascular</w:t>
            </w:r>
          </w:p>
        </w:tc>
        <w:tc>
          <w:tcPr>
            <w:tcW w:w="2804" w:type="dxa"/>
          </w:tcPr>
          <w:p w14:paraId="00D50495" w14:textId="77777777" w:rsidR="00B60319" w:rsidRPr="00335EC8" w:rsidRDefault="009F5087" w:rsidP="00E6132C">
            <w:pPr>
              <w:pStyle w:val="TableText"/>
            </w:pPr>
            <w:r w:rsidRPr="00335EC8">
              <w:t>C</w:t>
            </w:r>
            <w:r>
              <w:t>t</w:t>
            </w:r>
            <w:r w:rsidRPr="00335EC8">
              <w:t xml:space="preserve">rl </w:t>
            </w:r>
            <w:r w:rsidR="00B60319" w:rsidRPr="00335EC8">
              <w:t>+</w:t>
            </w:r>
            <w:proofErr w:type="spellStart"/>
            <w:r w:rsidR="00B60319" w:rsidRPr="00335EC8">
              <w:t>Alt+</w:t>
            </w:r>
            <w:r w:rsidR="00E6132C">
              <w:t>L</w:t>
            </w:r>
            <w:proofErr w:type="spellEnd"/>
          </w:p>
        </w:tc>
      </w:tr>
      <w:tr w:rsidR="00B60319" w:rsidRPr="00335EC8" w14:paraId="0CFDCFAE" w14:textId="77777777" w:rsidTr="00D20DB6">
        <w:tc>
          <w:tcPr>
            <w:tcW w:w="2956" w:type="dxa"/>
          </w:tcPr>
          <w:p w14:paraId="12522D04" w14:textId="77777777" w:rsidR="00B60319" w:rsidRPr="00335EC8" w:rsidRDefault="00B60319" w:rsidP="00B60319">
            <w:pPr>
              <w:pStyle w:val="TableText"/>
            </w:pPr>
            <w:r w:rsidRPr="00335EC8">
              <w:t>Neurological</w:t>
            </w:r>
          </w:p>
        </w:tc>
        <w:tc>
          <w:tcPr>
            <w:tcW w:w="2804" w:type="dxa"/>
          </w:tcPr>
          <w:p w14:paraId="7595C043" w14:textId="77777777" w:rsidR="00B60319" w:rsidRPr="00335EC8" w:rsidRDefault="009F5087" w:rsidP="00B60319">
            <w:pPr>
              <w:pStyle w:val="TableText"/>
            </w:pPr>
            <w:r w:rsidRPr="00335EC8">
              <w:t>C</w:t>
            </w:r>
            <w:r>
              <w:t>t</w:t>
            </w:r>
            <w:r w:rsidRPr="00335EC8">
              <w:t xml:space="preserve">rl </w:t>
            </w:r>
            <w:r w:rsidR="00B60319" w:rsidRPr="00335EC8">
              <w:t>+</w:t>
            </w:r>
            <w:proofErr w:type="spellStart"/>
            <w:r w:rsidR="00B60319" w:rsidRPr="00335EC8">
              <w:t>Alt+N</w:t>
            </w:r>
            <w:proofErr w:type="spellEnd"/>
          </w:p>
        </w:tc>
      </w:tr>
      <w:tr w:rsidR="00B60319" w:rsidRPr="00335EC8" w14:paraId="2AFE7327" w14:textId="77777777" w:rsidTr="00D20DB6">
        <w:tc>
          <w:tcPr>
            <w:tcW w:w="2956" w:type="dxa"/>
          </w:tcPr>
          <w:p w14:paraId="0014EF5A" w14:textId="77777777" w:rsidR="00B60319" w:rsidRPr="00335EC8" w:rsidRDefault="00B60319" w:rsidP="00B60319">
            <w:pPr>
              <w:pStyle w:val="TableText"/>
            </w:pPr>
            <w:r w:rsidRPr="00335EC8">
              <w:t>Gastrointestinal</w:t>
            </w:r>
          </w:p>
        </w:tc>
        <w:tc>
          <w:tcPr>
            <w:tcW w:w="2804" w:type="dxa"/>
          </w:tcPr>
          <w:p w14:paraId="3E2EF875" w14:textId="77777777" w:rsidR="00B60319" w:rsidRPr="00335EC8" w:rsidRDefault="009F5087" w:rsidP="00B60319">
            <w:pPr>
              <w:pStyle w:val="TableText"/>
            </w:pPr>
            <w:r w:rsidRPr="00335EC8">
              <w:t>C</w:t>
            </w:r>
            <w:r>
              <w:t>t</w:t>
            </w:r>
            <w:r w:rsidRPr="00335EC8">
              <w:t xml:space="preserve">rl </w:t>
            </w:r>
            <w:r w:rsidR="00B60319" w:rsidRPr="00335EC8">
              <w:t>+</w:t>
            </w:r>
            <w:proofErr w:type="spellStart"/>
            <w:r w:rsidR="00B60319" w:rsidRPr="00335EC8">
              <w:t>Alt+A</w:t>
            </w:r>
            <w:proofErr w:type="spellEnd"/>
          </w:p>
        </w:tc>
      </w:tr>
      <w:tr w:rsidR="00E6132C" w:rsidRPr="00335EC8" w14:paraId="1CB39408" w14:textId="77777777" w:rsidTr="00D20DB6">
        <w:tc>
          <w:tcPr>
            <w:tcW w:w="2956" w:type="dxa"/>
          </w:tcPr>
          <w:p w14:paraId="7E946DB0" w14:textId="77777777" w:rsidR="00E6132C" w:rsidRPr="00335EC8" w:rsidRDefault="00E6132C" w:rsidP="00B60319">
            <w:pPr>
              <w:pStyle w:val="TableText"/>
            </w:pPr>
            <w:r>
              <w:t>Genitourinary</w:t>
            </w:r>
          </w:p>
        </w:tc>
        <w:tc>
          <w:tcPr>
            <w:tcW w:w="2804" w:type="dxa"/>
          </w:tcPr>
          <w:p w14:paraId="1F4106EE" w14:textId="77777777" w:rsidR="00E6132C" w:rsidRPr="00335EC8" w:rsidRDefault="009F5087" w:rsidP="00E6132C">
            <w:pPr>
              <w:pStyle w:val="TableText"/>
            </w:pPr>
            <w:r w:rsidRPr="00335EC8">
              <w:t>C</w:t>
            </w:r>
            <w:r>
              <w:t>t</w:t>
            </w:r>
            <w:r w:rsidRPr="00335EC8">
              <w:t xml:space="preserve">rl </w:t>
            </w:r>
            <w:r w:rsidR="00E6132C" w:rsidRPr="00335EC8">
              <w:t>+</w:t>
            </w:r>
            <w:proofErr w:type="spellStart"/>
            <w:r w:rsidR="00E6132C" w:rsidRPr="00335EC8">
              <w:t>Alt+</w:t>
            </w:r>
            <w:r w:rsidR="00E6132C">
              <w:t>T</w:t>
            </w:r>
            <w:proofErr w:type="spellEnd"/>
          </w:p>
        </w:tc>
      </w:tr>
      <w:tr w:rsidR="00B60319" w:rsidRPr="00335EC8" w14:paraId="26044D30" w14:textId="77777777" w:rsidTr="00D20DB6">
        <w:tc>
          <w:tcPr>
            <w:tcW w:w="2956" w:type="dxa"/>
          </w:tcPr>
          <w:p w14:paraId="3042B9E5" w14:textId="77777777" w:rsidR="00B60319" w:rsidRPr="00335EC8" w:rsidRDefault="00B60319" w:rsidP="00B60319">
            <w:pPr>
              <w:pStyle w:val="TableText"/>
            </w:pPr>
            <w:r w:rsidRPr="00335EC8">
              <w:t>Mus</w:t>
            </w:r>
            <w:r w:rsidR="00E6132C">
              <w:t>c</w:t>
            </w:r>
            <w:r w:rsidRPr="00335EC8">
              <w:t>uloskeletal</w:t>
            </w:r>
          </w:p>
        </w:tc>
        <w:tc>
          <w:tcPr>
            <w:tcW w:w="2804" w:type="dxa"/>
          </w:tcPr>
          <w:p w14:paraId="0AE24882" w14:textId="77777777" w:rsidR="00B60319" w:rsidRPr="00335EC8" w:rsidRDefault="009F5087" w:rsidP="00E6132C">
            <w:pPr>
              <w:pStyle w:val="TableText"/>
            </w:pPr>
            <w:r w:rsidRPr="00335EC8">
              <w:t>C</w:t>
            </w:r>
            <w:r>
              <w:t>t</w:t>
            </w:r>
            <w:r w:rsidRPr="00335EC8">
              <w:t xml:space="preserve">rl </w:t>
            </w:r>
            <w:r w:rsidR="00B60319" w:rsidRPr="00335EC8">
              <w:t>+</w:t>
            </w:r>
            <w:proofErr w:type="spellStart"/>
            <w:r w:rsidR="00B60319" w:rsidRPr="00335EC8">
              <w:t>Alt+</w:t>
            </w:r>
            <w:r w:rsidR="00E6132C">
              <w:t>M</w:t>
            </w:r>
            <w:proofErr w:type="spellEnd"/>
          </w:p>
        </w:tc>
      </w:tr>
      <w:tr w:rsidR="00B60319" w:rsidRPr="00335EC8" w14:paraId="3B7FC35D" w14:textId="77777777" w:rsidTr="00D20DB6">
        <w:tc>
          <w:tcPr>
            <w:tcW w:w="2956" w:type="dxa"/>
          </w:tcPr>
          <w:p w14:paraId="0E11F97D" w14:textId="77777777" w:rsidR="00B60319" w:rsidRPr="00335EC8" w:rsidRDefault="00B60319" w:rsidP="00B60319">
            <w:pPr>
              <w:pStyle w:val="TableText"/>
            </w:pPr>
            <w:r w:rsidRPr="00335EC8">
              <w:t>Skin</w:t>
            </w:r>
          </w:p>
        </w:tc>
        <w:tc>
          <w:tcPr>
            <w:tcW w:w="2804" w:type="dxa"/>
          </w:tcPr>
          <w:p w14:paraId="629CFC16" w14:textId="77777777" w:rsidR="00B60319" w:rsidRPr="00335EC8" w:rsidRDefault="009F5087" w:rsidP="00B60319">
            <w:pPr>
              <w:pStyle w:val="TableText"/>
            </w:pPr>
            <w:r w:rsidRPr="00335EC8">
              <w:t>C</w:t>
            </w:r>
            <w:r>
              <w:t>t</w:t>
            </w:r>
            <w:r w:rsidRPr="00335EC8">
              <w:t xml:space="preserve">rl </w:t>
            </w:r>
            <w:r w:rsidR="00B60319" w:rsidRPr="00335EC8">
              <w:t>+</w:t>
            </w:r>
            <w:proofErr w:type="spellStart"/>
            <w:r w:rsidR="00B60319" w:rsidRPr="00335EC8">
              <w:t>Alt+S</w:t>
            </w:r>
            <w:proofErr w:type="spellEnd"/>
          </w:p>
        </w:tc>
      </w:tr>
      <w:tr w:rsidR="00B60319" w:rsidRPr="00335EC8" w14:paraId="54EA6C35" w14:textId="77777777" w:rsidTr="00D20DB6">
        <w:tc>
          <w:tcPr>
            <w:tcW w:w="2956" w:type="dxa"/>
          </w:tcPr>
          <w:p w14:paraId="2F76ABCA" w14:textId="77777777" w:rsidR="00B60319" w:rsidRPr="00335EC8" w:rsidRDefault="00B60319" w:rsidP="00B60319">
            <w:pPr>
              <w:pStyle w:val="TableText"/>
            </w:pPr>
            <w:r w:rsidRPr="00335EC8">
              <w:t>Psychosocial</w:t>
            </w:r>
          </w:p>
        </w:tc>
        <w:tc>
          <w:tcPr>
            <w:tcW w:w="2804" w:type="dxa"/>
          </w:tcPr>
          <w:p w14:paraId="76A93886" w14:textId="77777777" w:rsidR="00B60319" w:rsidRPr="00335EC8" w:rsidRDefault="009F5087" w:rsidP="00B60319">
            <w:pPr>
              <w:pStyle w:val="TableText"/>
            </w:pPr>
            <w:r w:rsidRPr="00335EC8">
              <w:t>C</w:t>
            </w:r>
            <w:r>
              <w:t>t</w:t>
            </w:r>
            <w:r w:rsidRPr="00335EC8">
              <w:t xml:space="preserve">rl </w:t>
            </w:r>
            <w:r w:rsidR="00B60319" w:rsidRPr="00335EC8">
              <w:t>+</w:t>
            </w:r>
            <w:proofErr w:type="spellStart"/>
            <w:r w:rsidR="00B60319" w:rsidRPr="00335EC8">
              <w:t>Alt+Y</w:t>
            </w:r>
            <w:proofErr w:type="spellEnd"/>
          </w:p>
        </w:tc>
      </w:tr>
      <w:tr w:rsidR="00150B98" w:rsidRPr="00335EC8" w14:paraId="38F5EDF9" w14:textId="77777777" w:rsidTr="00D20DB6">
        <w:tc>
          <w:tcPr>
            <w:tcW w:w="2956" w:type="dxa"/>
          </w:tcPr>
          <w:p w14:paraId="40460D16" w14:textId="77777777" w:rsidR="00150B98" w:rsidRPr="00335EC8" w:rsidRDefault="00150B98" w:rsidP="00B60319">
            <w:pPr>
              <w:pStyle w:val="TableText"/>
            </w:pPr>
            <w:r>
              <w:t>Restraints</w:t>
            </w:r>
          </w:p>
        </w:tc>
        <w:tc>
          <w:tcPr>
            <w:tcW w:w="2804" w:type="dxa"/>
          </w:tcPr>
          <w:p w14:paraId="5A70EB0B" w14:textId="77777777" w:rsidR="00150B98" w:rsidRPr="00335EC8" w:rsidRDefault="00150B98" w:rsidP="00150B98">
            <w:pPr>
              <w:pStyle w:val="TableText"/>
            </w:pPr>
            <w:r w:rsidRPr="00335EC8">
              <w:t>C</w:t>
            </w:r>
            <w:r>
              <w:t>t</w:t>
            </w:r>
            <w:r w:rsidRPr="00335EC8">
              <w:t>rl +</w:t>
            </w:r>
            <w:proofErr w:type="spellStart"/>
            <w:r w:rsidRPr="00335EC8">
              <w:t>Alt+</w:t>
            </w:r>
            <w:r>
              <w:t>Z</w:t>
            </w:r>
            <w:proofErr w:type="spellEnd"/>
          </w:p>
        </w:tc>
      </w:tr>
      <w:tr w:rsidR="00B60319" w:rsidRPr="00335EC8" w14:paraId="55AB0EBD" w14:textId="77777777" w:rsidTr="00D20DB6">
        <w:tc>
          <w:tcPr>
            <w:tcW w:w="2956" w:type="dxa"/>
          </w:tcPr>
          <w:p w14:paraId="4DB72F4A" w14:textId="77777777" w:rsidR="00B60319" w:rsidRPr="00335EC8" w:rsidRDefault="00B60319" w:rsidP="00B60319">
            <w:pPr>
              <w:pStyle w:val="TableText"/>
            </w:pPr>
            <w:r w:rsidRPr="00335EC8">
              <w:t>Mental Health</w:t>
            </w:r>
          </w:p>
        </w:tc>
        <w:tc>
          <w:tcPr>
            <w:tcW w:w="2804" w:type="dxa"/>
          </w:tcPr>
          <w:p w14:paraId="079E0ED1" w14:textId="77777777" w:rsidR="00B60319" w:rsidRPr="00335EC8" w:rsidRDefault="009F5087" w:rsidP="00B60319">
            <w:pPr>
              <w:pStyle w:val="TableText"/>
            </w:pPr>
            <w:r w:rsidRPr="00335EC8">
              <w:t>C</w:t>
            </w:r>
            <w:r>
              <w:t>t</w:t>
            </w:r>
            <w:r w:rsidRPr="00335EC8">
              <w:t xml:space="preserve">rl </w:t>
            </w:r>
            <w:r w:rsidR="00B60319" w:rsidRPr="00335EC8">
              <w:t>+</w:t>
            </w:r>
            <w:proofErr w:type="spellStart"/>
            <w:r w:rsidR="00B60319" w:rsidRPr="00335EC8">
              <w:t>Alt+H</w:t>
            </w:r>
            <w:proofErr w:type="spellEnd"/>
          </w:p>
        </w:tc>
      </w:tr>
      <w:tr w:rsidR="00B60319" w:rsidRPr="00335EC8" w14:paraId="6C714A58" w14:textId="77777777" w:rsidTr="00D20DB6">
        <w:tc>
          <w:tcPr>
            <w:tcW w:w="2956" w:type="dxa"/>
          </w:tcPr>
          <w:p w14:paraId="1E6145F3" w14:textId="77777777" w:rsidR="00B60319" w:rsidRPr="00335EC8" w:rsidRDefault="00B60319" w:rsidP="00B60319">
            <w:pPr>
              <w:pStyle w:val="TableText"/>
            </w:pPr>
            <w:r w:rsidRPr="00335EC8">
              <w:t>Functional</w:t>
            </w:r>
          </w:p>
        </w:tc>
        <w:tc>
          <w:tcPr>
            <w:tcW w:w="2804" w:type="dxa"/>
          </w:tcPr>
          <w:p w14:paraId="14C5343A" w14:textId="77777777" w:rsidR="00B60319" w:rsidRPr="00335EC8" w:rsidRDefault="009F5087" w:rsidP="00B60319">
            <w:pPr>
              <w:pStyle w:val="TableText"/>
            </w:pPr>
            <w:r w:rsidRPr="00335EC8">
              <w:t>C</w:t>
            </w:r>
            <w:r>
              <w:t>t</w:t>
            </w:r>
            <w:r w:rsidRPr="00335EC8">
              <w:t xml:space="preserve">rl </w:t>
            </w:r>
            <w:r w:rsidR="00B60319" w:rsidRPr="00335EC8">
              <w:t>+</w:t>
            </w:r>
            <w:proofErr w:type="spellStart"/>
            <w:r w:rsidR="00B60319" w:rsidRPr="00335EC8">
              <w:t>Alt+F</w:t>
            </w:r>
            <w:proofErr w:type="spellEnd"/>
          </w:p>
        </w:tc>
      </w:tr>
      <w:tr w:rsidR="00B60319" w:rsidRPr="00335EC8" w14:paraId="1FA24AF2" w14:textId="77777777" w:rsidTr="00D20DB6">
        <w:tc>
          <w:tcPr>
            <w:tcW w:w="2956" w:type="dxa"/>
          </w:tcPr>
          <w:p w14:paraId="513DF16D" w14:textId="77777777" w:rsidR="00B60319" w:rsidRPr="00335EC8" w:rsidRDefault="00B60319" w:rsidP="00B60319">
            <w:pPr>
              <w:pStyle w:val="TableText"/>
            </w:pPr>
            <w:r w:rsidRPr="00335EC8">
              <w:t>Discharge Planning</w:t>
            </w:r>
          </w:p>
        </w:tc>
        <w:tc>
          <w:tcPr>
            <w:tcW w:w="2804" w:type="dxa"/>
          </w:tcPr>
          <w:p w14:paraId="5063CC52" w14:textId="77777777" w:rsidR="00B60319" w:rsidRPr="00335EC8" w:rsidRDefault="009F5087" w:rsidP="00B60319">
            <w:pPr>
              <w:pStyle w:val="TableText"/>
            </w:pPr>
            <w:r w:rsidRPr="00335EC8">
              <w:t>C</w:t>
            </w:r>
            <w:r>
              <w:t>t</w:t>
            </w:r>
            <w:r w:rsidRPr="00335EC8">
              <w:t xml:space="preserve">rl </w:t>
            </w:r>
            <w:r w:rsidR="00B60319" w:rsidRPr="00335EC8">
              <w:t>+</w:t>
            </w:r>
            <w:proofErr w:type="spellStart"/>
            <w:r w:rsidR="00B60319" w:rsidRPr="00335EC8">
              <w:t>Alt+D</w:t>
            </w:r>
            <w:proofErr w:type="spellEnd"/>
          </w:p>
        </w:tc>
      </w:tr>
      <w:tr w:rsidR="00B60319" w:rsidRPr="00335EC8" w14:paraId="25C4905D" w14:textId="77777777" w:rsidTr="00D20DB6">
        <w:tc>
          <w:tcPr>
            <w:tcW w:w="2956" w:type="dxa"/>
          </w:tcPr>
          <w:p w14:paraId="3021E1A2" w14:textId="77777777" w:rsidR="00B60319" w:rsidRPr="00335EC8" w:rsidRDefault="00B60319" w:rsidP="00B60319">
            <w:pPr>
              <w:pStyle w:val="TableText"/>
            </w:pPr>
            <w:r w:rsidRPr="00335EC8">
              <w:t>PCE</w:t>
            </w:r>
          </w:p>
        </w:tc>
        <w:tc>
          <w:tcPr>
            <w:tcW w:w="2804" w:type="dxa"/>
          </w:tcPr>
          <w:p w14:paraId="1ED9D4C7" w14:textId="77777777" w:rsidR="00B60319" w:rsidRPr="00335EC8" w:rsidRDefault="009F5087" w:rsidP="00B60319">
            <w:pPr>
              <w:pStyle w:val="TableText"/>
            </w:pPr>
            <w:r w:rsidRPr="00335EC8">
              <w:t>C</w:t>
            </w:r>
            <w:r>
              <w:t>t</w:t>
            </w:r>
            <w:r w:rsidRPr="00335EC8">
              <w:t xml:space="preserve">rl </w:t>
            </w:r>
            <w:r w:rsidR="00B60319" w:rsidRPr="00335EC8">
              <w:t>+</w:t>
            </w:r>
            <w:proofErr w:type="spellStart"/>
            <w:r w:rsidR="00B60319" w:rsidRPr="00335EC8">
              <w:t>Alt+X</w:t>
            </w:r>
            <w:proofErr w:type="spellEnd"/>
          </w:p>
        </w:tc>
      </w:tr>
      <w:tr w:rsidR="00B60319" w:rsidRPr="00335EC8" w14:paraId="0A40664C" w14:textId="77777777" w:rsidTr="00D20DB6">
        <w:tc>
          <w:tcPr>
            <w:tcW w:w="2956" w:type="dxa"/>
          </w:tcPr>
          <w:p w14:paraId="00E310DD" w14:textId="77777777" w:rsidR="00B60319" w:rsidRPr="00335EC8" w:rsidRDefault="00B60319" w:rsidP="00B60319">
            <w:pPr>
              <w:pStyle w:val="TableText"/>
            </w:pPr>
            <w:r w:rsidRPr="00335EC8">
              <w:t>View Text</w:t>
            </w:r>
          </w:p>
        </w:tc>
        <w:tc>
          <w:tcPr>
            <w:tcW w:w="2804" w:type="dxa"/>
          </w:tcPr>
          <w:p w14:paraId="220A8FEE" w14:textId="77777777" w:rsidR="00B60319" w:rsidRPr="00335EC8" w:rsidRDefault="009F5087" w:rsidP="00B60319">
            <w:pPr>
              <w:pStyle w:val="TableText"/>
            </w:pPr>
            <w:r w:rsidRPr="00335EC8">
              <w:t>C</w:t>
            </w:r>
            <w:r>
              <w:t>t</w:t>
            </w:r>
            <w:r w:rsidRPr="00335EC8">
              <w:t xml:space="preserve">rl </w:t>
            </w:r>
            <w:r w:rsidR="00B60319" w:rsidRPr="00335EC8">
              <w:t>+</w:t>
            </w:r>
            <w:proofErr w:type="spellStart"/>
            <w:r w:rsidR="00B60319" w:rsidRPr="00335EC8">
              <w:t>Alt+V</w:t>
            </w:r>
            <w:proofErr w:type="spellEnd"/>
          </w:p>
        </w:tc>
      </w:tr>
    </w:tbl>
    <w:p w14:paraId="63A11F80" w14:textId="77777777" w:rsidR="002B644E" w:rsidRPr="002B644E" w:rsidRDefault="002B644E" w:rsidP="002B644E"/>
    <w:p w14:paraId="3742684D" w14:textId="77777777" w:rsidR="002B644E" w:rsidRPr="002B644E" w:rsidRDefault="002B644E" w:rsidP="002B644E">
      <w:r>
        <w:br w:type="page"/>
      </w:r>
    </w:p>
    <w:p w14:paraId="09A81842" w14:textId="77777777" w:rsidR="00B60319" w:rsidRDefault="00B60319" w:rsidP="006E1B9C">
      <w:pPr>
        <w:pStyle w:val="Heading4"/>
      </w:pPr>
      <w:bookmarkStart w:id="116" w:name="_Toc320197160"/>
      <w:r>
        <w:t xml:space="preserve">Go to </w:t>
      </w:r>
      <w:proofErr w:type="spellStart"/>
      <w:r>
        <w:t>Radiogroup</w:t>
      </w:r>
      <w:bookmarkEnd w:id="116"/>
      <w:proofErr w:type="spellEnd"/>
    </w:p>
    <w:p w14:paraId="10B75DFE" w14:textId="77777777" w:rsidR="004B361F" w:rsidRDefault="004B361F" w:rsidP="004B361F">
      <w:r>
        <w:t xml:space="preserve">The </w:t>
      </w:r>
      <w:r w:rsidRPr="000D151A">
        <w:rPr>
          <w:b/>
        </w:rPr>
        <w:t xml:space="preserve">Go to </w:t>
      </w:r>
      <w:proofErr w:type="spellStart"/>
      <w:r w:rsidRPr="000D151A">
        <w:rPr>
          <w:b/>
        </w:rPr>
        <w:t>radiogroup</w:t>
      </w:r>
      <w:proofErr w:type="spellEnd"/>
      <w:r>
        <w:t xml:space="preserve"> is designed to navigate the templates with keyboard commands, when the mouse stops working during a patient assessment. It also satisfies the 508-compliant requirement, </w:t>
      </w:r>
      <w:r>
        <w:rPr>
          <w:color w:val="000000"/>
        </w:rPr>
        <w:t>u</w:t>
      </w:r>
      <w:r w:rsidRPr="00781B9A">
        <w:rPr>
          <w:color w:val="000000"/>
        </w:rPr>
        <w:t>nder Section 508 of the Rehabilitation Act</w:t>
      </w:r>
      <w:r>
        <w:rPr>
          <w:color w:val="000000"/>
        </w:rPr>
        <w:t>,</w:t>
      </w:r>
      <w:r>
        <w:t xml:space="preserve"> to be able to navigate the templates without using a mouse. </w:t>
      </w:r>
    </w:p>
    <w:p w14:paraId="659D8DB9" w14:textId="77777777" w:rsidR="004B361F" w:rsidRDefault="00387539" w:rsidP="00E6132C">
      <w:pPr>
        <w:pStyle w:val="screen"/>
      </w:pPr>
      <w:r>
        <w:rPr>
          <w:noProof/>
        </w:rPr>
        <w:pict w14:anchorId="6BC1BF5D">
          <v:shape id="Picture 37" o:spid="_x0000_i1064" type="#_x0000_t75" style="width:4in;height:53.2pt;visibility:visible">
            <v:imagedata r:id="rId59" o:title=""/>
          </v:shape>
        </w:pict>
      </w:r>
    </w:p>
    <w:p w14:paraId="6852D1BD" w14:textId="77777777" w:rsidR="00E6132C" w:rsidRPr="00E6132C" w:rsidRDefault="00E6132C" w:rsidP="00E6132C">
      <w:pPr>
        <w:pStyle w:val="Caption"/>
      </w:pPr>
      <w:r w:rsidRPr="00E6132C">
        <w:t>Go button</w:t>
      </w:r>
    </w:p>
    <w:p w14:paraId="4C453034" w14:textId="77777777" w:rsidR="004B361F" w:rsidRDefault="00FB6229" w:rsidP="00E11C12">
      <w:pPr>
        <w:pStyle w:val="ListNumber"/>
        <w:numPr>
          <w:ilvl w:val="0"/>
          <w:numId w:val="28"/>
        </w:numPr>
      </w:pPr>
      <w:r>
        <w:t>Use the T</w:t>
      </w:r>
      <w:r w:rsidR="004B361F">
        <w:t>ab</w:t>
      </w:r>
      <w:r>
        <w:t xml:space="preserve"> key</w:t>
      </w:r>
      <w:r w:rsidR="004B361F">
        <w:t xml:space="preserve"> to </w:t>
      </w:r>
      <w:r>
        <w:t xml:space="preserve">move to </w:t>
      </w:r>
      <w:r w:rsidR="004B361F">
        <w:t>the bottom of the page.</w:t>
      </w:r>
    </w:p>
    <w:p w14:paraId="15570DFD" w14:textId="77777777" w:rsidR="004B361F" w:rsidRDefault="004B361F" w:rsidP="004B361F">
      <w:pPr>
        <w:pStyle w:val="ListNumber"/>
        <w:numPr>
          <w:ilvl w:val="0"/>
          <w:numId w:val="2"/>
        </w:numPr>
      </w:pPr>
      <w:r>
        <w:t xml:space="preserve">Use the arrow keys to move up/down in the </w:t>
      </w:r>
      <w:r w:rsidRPr="00A41765">
        <w:rPr>
          <w:b/>
        </w:rPr>
        <w:t xml:space="preserve">Go to </w:t>
      </w:r>
      <w:proofErr w:type="spellStart"/>
      <w:r w:rsidRPr="00A41765">
        <w:rPr>
          <w:b/>
        </w:rPr>
        <w:t>radiogroup</w:t>
      </w:r>
      <w:proofErr w:type="spellEnd"/>
      <w:r w:rsidRPr="00A41765">
        <w:rPr>
          <w:b/>
        </w:rPr>
        <w:t xml:space="preserve">: </w:t>
      </w:r>
      <w:r>
        <w:t>list.</w:t>
      </w:r>
    </w:p>
    <w:p w14:paraId="47C0673F" w14:textId="77777777" w:rsidR="004B361F" w:rsidRDefault="004B361F" w:rsidP="004B361F">
      <w:pPr>
        <w:pStyle w:val="ListNumber"/>
        <w:numPr>
          <w:ilvl w:val="0"/>
          <w:numId w:val="2"/>
        </w:numPr>
      </w:pPr>
      <w:r>
        <w:t xml:space="preserve">Click </w:t>
      </w:r>
      <w:r w:rsidRPr="00A41765">
        <w:rPr>
          <w:b/>
        </w:rPr>
        <w:t>Go</w:t>
      </w:r>
      <w:r>
        <w:t>.</w:t>
      </w:r>
    </w:p>
    <w:p w14:paraId="3B45A88A" w14:textId="77777777" w:rsidR="004B361F" w:rsidRDefault="000D5159" w:rsidP="004B361F">
      <w:r>
        <w:t>o</w:t>
      </w:r>
      <w:r w:rsidR="004B361F">
        <w:t>r</w:t>
      </w:r>
    </w:p>
    <w:p w14:paraId="7A5F8900" w14:textId="77777777" w:rsidR="004B361F" w:rsidRDefault="004B361F" w:rsidP="00E11C12">
      <w:pPr>
        <w:pStyle w:val="ListNumber"/>
        <w:numPr>
          <w:ilvl w:val="0"/>
          <w:numId w:val="29"/>
        </w:numPr>
      </w:pPr>
      <w:r>
        <w:t xml:space="preserve">Click the drop-down arrow in the </w:t>
      </w:r>
      <w:r w:rsidRPr="00AA49CA">
        <w:rPr>
          <w:b/>
        </w:rPr>
        <w:t xml:space="preserve">Go to </w:t>
      </w:r>
      <w:proofErr w:type="spellStart"/>
      <w:r w:rsidRPr="00AA49CA">
        <w:rPr>
          <w:b/>
        </w:rPr>
        <w:t>radiogroup</w:t>
      </w:r>
      <w:proofErr w:type="spellEnd"/>
      <w:r w:rsidRPr="00AA49CA">
        <w:rPr>
          <w:b/>
        </w:rPr>
        <w:t xml:space="preserve">: </w:t>
      </w:r>
      <w:r>
        <w:t>drop-down list.</w:t>
      </w:r>
    </w:p>
    <w:p w14:paraId="3E17C128" w14:textId="77777777" w:rsidR="004B361F" w:rsidRDefault="004B361F" w:rsidP="004B361F">
      <w:pPr>
        <w:pStyle w:val="ListNumber"/>
      </w:pPr>
      <w:r>
        <w:t xml:space="preserve">Select a </w:t>
      </w:r>
      <w:proofErr w:type="spellStart"/>
      <w:r>
        <w:t>radiogroup</w:t>
      </w:r>
      <w:proofErr w:type="spellEnd"/>
      <w:r>
        <w:t>.</w:t>
      </w:r>
    </w:p>
    <w:p w14:paraId="3059F49F" w14:textId="77777777" w:rsidR="006B2D10" w:rsidRDefault="004B361F" w:rsidP="004B361F">
      <w:pPr>
        <w:pStyle w:val="ListNumber"/>
      </w:pPr>
      <w:r>
        <w:t xml:space="preserve">Click </w:t>
      </w:r>
      <w:r w:rsidRPr="006D12E9">
        <w:rPr>
          <w:b/>
        </w:rPr>
        <w:t>Go</w:t>
      </w:r>
      <w:r>
        <w:t>.</w:t>
      </w:r>
    </w:p>
    <w:p w14:paraId="060A507B" w14:textId="77777777" w:rsidR="001924C8" w:rsidRPr="007A3C99" w:rsidRDefault="001924C8" w:rsidP="002B644E">
      <w:pPr>
        <w:pStyle w:val="Heading3"/>
      </w:pPr>
      <w:bookmarkStart w:id="117" w:name="_Toc320197161"/>
      <w:r>
        <w:t xml:space="preserve">Viewing </w:t>
      </w:r>
      <w:r w:rsidRPr="001924C8">
        <w:t>Previously</w:t>
      </w:r>
      <w:r w:rsidRPr="007A3C99">
        <w:t xml:space="preserve"> Enter</w:t>
      </w:r>
      <w:r>
        <w:t>ed</w:t>
      </w:r>
      <w:r w:rsidRPr="007A3C99">
        <w:t xml:space="preserve"> Data</w:t>
      </w:r>
      <w:bookmarkEnd w:id="117"/>
    </w:p>
    <w:p w14:paraId="54BE348E" w14:textId="77777777" w:rsidR="001924C8" w:rsidRDefault="001924C8" w:rsidP="001924C8">
      <w:r w:rsidRPr="00A233AC">
        <w:t xml:space="preserve">Some of the information entered during the admission assessment or a reassessment is pulled forward to the current reassessment. </w:t>
      </w:r>
    </w:p>
    <w:p w14:paraId="1FF31C6E" w14:textId="77777777" w:rsidR="001924C8" w:rsidRDefault="001924C8" w:rsidP="001924C8">
      <w:pPr>
        <w:pStyle w:val="ListBullet"/>
      </w:pPr>
      <w:r>
        <w:t xml:space="preserve">Prior responses to many questions are embedded as read-only </w:t>
      </w:r>
      <w:r w:rsidR="00EA4924">
        <w:t>i</w:t>
      </w:r>
      <w:r>
        <w:t>n the template. The</w:t>
      </w:r>
      <w:r w:rsidR="00EA4924">
        <w:t xml:space="preserve"> responses</w:t>
      </w:r>
      <w:r>
        <w:t xml:space="preserve"> do not show up in the new </w:t>
      </w:r>
      <w:r w:rsidR="00BD5580">
        <w:t>P</w:t>
      </w:r>
      <w:r>
        <w:t xml:space="preserve">rogress </w:t>
      </w:r>
      <w:r w:rsidR="00BD5580">
        <w:t>N</w:t>
      </w:r>
      <w:r>
        <w:t>ote.</w:t>
      </w:r>
    </w:p>
    <w:p w14:paraId="4C967091" w14:textId="77777777" w:rsidR="001924C8" w:rsidRDefault="001924C8" w:rsidP="001924C8">
      <w:pPr>
        <w:pStyle w:val="ListBullet"/>
      </w:pPr>
      <w:r w:rsidRPr="00983A00">
        <w:t>Although the prior response cannot be edited, in many places the information can be updated.</w:t>
      </w:r>
    </w:p>
    <w:p w14:paraId="426944E4" w14:textId="77777777" w:rsidR="00DC5F57" w:rsidRPr="00DC5F57" w:rsidRDefault="00DC5F57" w:rsidP="00DC5F57"/>
    <w:p w14:paraId="5B84ACFA" w14:textId="77777777" w:rsidR="001924C8" w:rsidRDefault="001924C8" w:rsidP="00DC5F57">
      <w:r w:rsidRPr="005D7E74">
        <w:t>For example</w:t>
      </w:r>
      <w:r w:rsidR="00DC5F57">
        <w:t xml:space="preserve">, </w:t>
      </w:r>
      <w:r w:rsidRPr="005D7E74">
        <w:t xml:space="preserve">the Primary Language </w:t>
      </w:r>
      <w:r w:rsidR="00DC5F57">
        <w:t>i</w:t>
      </w:r>
      <w:r w:rsidRPr="005D7E74">
        <w:t>s identified as English and can be updated.</w:t>
      </w:r>
    </w:p>
    <w:p w14:paraId="0BECDDF9" w14:textId="77777777" w:rsidR="001924C8" w:rsidRDefault="00387539" w:rsidP="001924C8">
      <w:pPr>
        <w:pStyle w:val="screen"/>
      </w:pPr>
      <w:r>
        <w:rPr>
          <w:noProof/>
        </w:rPr>
        <w:pict w14:anchorId="02D749DA">
          <v:shape id="Picture 40" o:spid="_x0000_i1065" type="#_x0000_t75" style="width:5in;height:91.4pt;visibility:visible">
            <v:imagedata r:id="rId60" o:title=""/>
          </v:shape>
        </w:pict>
      </w:r>
    </w:p>
    <w:p w14:paraId="190C4332" w14:textId="77777777" w:rsidR="001924C8" w:rsidRPr="00FB6229" w:rsidRDefault="001924C8" w:rsidP="001924C8">
      <w:pPr>
        <w:pStyle w:val="Caption"/>
      </w:pPr>
      <w:r>
        <w:t xml:space="preserve">Prior patient response: English </w:t>
      </w:r>
      <w:r>
        <w:br/>
        <w:t>Primary language</w:t>
      </w:r>
    </w:p>
    <w:p w14:paraId="067A8F50" w14:textId="77777777" w:rsidR="002B644E" w:rsidRDefault="002B644E">
      <w:pPr>
        <w:tabs>
          <w:tab w:val="clear" w:pos="360"/>
          <w:tab w:val="clear" w:pos="720"/>
          <w:tab w:val="clear" w:pos="1080"/>
          <w:tab w:val="clear" w:pos="1440"/>
        </w:tabs>
      </w:pPr>
      <w:r>
        <w:br w:type="page"/>
      </w:r>
    </w:p>
    <w:p w14:paraId="26D8A1BE" w14:textId="77777777" w:rsidR="001924C8" w:rsidRDefault="001924C8" w:rsidP="00DC5F57">
      <w:r>
        <w:t>For</w:t>
      </w:r>
      <w:r w:rsidRPr="005D7E74">
        <w:t xml:space="preserve"> example</w:t>
      </w:r>
      <w:r>
        <w:t xml:space="preserve">, </w:t>
      </w:r>
      <w:r w:rsidR="00DC5F57" w:rsidRPr="005D7E74">
        <w:t>Advance Directive</w:t>
      </w:r>
      <w:r w:rsidR="00DC5F57">
        <w:t xml:space="preserve"> information </w:t>
      </w:r>
      <w:r w:rsidR="00ED3FDE">
        <w:t>was not requested in</w:t>
      </w:r>
      <w:r w:rsidR="00DC5F57" w:rsidRPr="005D7E74">
        <w:t xml:space="preserve"> the previous assess</w:t>
      </w:r>
      <w:r w:rsidR="00DC5F57" w:rsidRPr="00983A00">
        <w:t>ment</w:t>
      </w:r>
      <w:r w:rsidRPr="00983A00">
        <w:t xml:space="preserve">. </w:t>
      </w:r>
      <w:r w:rsidR="00ED3FDE">
        <w:t>Now</w:t>
      </w:r>
      <w:r w:rsidRPr="00983A00">
        <w:t xml:space="preserve"> the patient </w:t>
      </w:r>
      <w:r w:rsidR="00786B3D">
        <w:t>request</w:t>
      </w:r>
      <w:r w:rsidRPr="00983A00">
        <w:t>s information</w:t>
      </w:r>
      <w:r>
        <w:t xml:space="preserve"> </w:t>
      </w:r>
      <w:r w:rsidRPr="005D7E74">
        <w:t>on Advance Directive</w:t>
      </w:r>
      <w:r w:rsidR="00ED3FDE">
        <w:t>s</w:t>
      </w:r>
      <w:r w:rsidR="00786B3D">
        <w:t xml:space="preserve"> and</w:t>
      </w:r>
      <w:r w:rsidR="00ED3FDE">
        <w:t xml:space="preserve"> </w:t>
      </w:r>
      <w:r w:rsidRPr="00983A00">
        <w:t>a consult can be sent.</w:t>
      </w:r>
    </w:p>
    <w:p w14:paraId="5FC1B9E8" w14:textId="77777777" w:rsidR="001924C8" w:rsidRDefault="00387539" w:rsidP="001924C8">
      <w:pPr>
        <w:pStyle w:val="screen"/>
      </w:pPr>
      <w:r>
        <w:rPr>
          <w:noProof/>
        </w:rPr>
        <w:pict w14:anchorId="1838D570">
          <v:shape id="Picture 43" o:spid="_x0000_i1066" type="#_x0000_t75" style="width:5in;height:56.35pt;visibility:visible">
            <v:imagedata r:id="rId61" o:title=""/>
          </v:shape>
        </w:pict>
      </w:r>
    </w:p>
    <w:p w14:paraId="2605E8DA" w14:textId="77777777" w:rsidR="001924C8" w:rsidRDefault="001924C8" w:rsidP="001924C8">
      <w:pPr>
        <w:pStyle w:val="Caption"/>
      </w:pPr>
      <w:r>
        <w:t>Prior response: No</w:t>
      </w:r>
      <w:r>
        <w:br/>
        <w:t>Does patient wish to indicate or make changes to an Advance Directive</w:t>
      </w:r>
    </w:p>
    <w:p w14:paraId="4BC2B86E" w14:textId="77777777" w:rsidR="001924C8" w:rsidRPr="007A3C99" w:rsidRDefault="001924C8" w:rsidP="001924C8">
      <w:pPr>
        <w:pStyle w:val="ListBullet"/>
      </w:pPr>
      <w:r w:rsidRPr="00CD2C06">
        <w:t xml:space="preserve">Some data entered </w:t>
      </w:r>
      <w:r>
        <w:t>on one page i</w:t>
      </w:r>
      <w:r w:rsidRPr="00CD2C06">
        <w:t xml:space="preserve">n the template </w:t>
      </w:r>
      <w:r>
        <w:t>also displays</w:t>
      </w:r>
      <w:r w:rsidRPr="00CD2C06">
        <w:t xml:space="preserve"> </w:t>
      </w:r>
      <w:r>
        <w:t>on</w:t>
      </w:r>
      <w:r w:rsidRPr="00CD2C06">
        <w:t xml:space="preserve"> another p</w:t>
      </w:r>
      <w:r>
        <w:t>age</w:t>
      </w:r>
      <w:r w:rsidRPr="00CD2C06">
        <w:t>.</w:t>
      </w:r>
      <w:r>
        <w:br/>
        <w:t>I</w:t>
      </w:r>
      <w:r w:rsidRPr="007A3C99">
        <w:t xml:space="preserve">nformation entered on </w:t>
      </w:r>
      <w:r>
        <w:t xml:space="preserve">the Psychosocial tab, </w:t>
      </w:r>
      <w:r w:rsidRPr="007A3C99">
        <w:t xml:space="preserve">P/S Page 3 </w:t>
      </w:r>
      <w:r>
        <w:t xml:space="preserve">displays </w:t>
      </w:r>
      <w:r w:rsidRPr="007A3C99">
        <w:t xml:space="preserve">on the Discharge </w:t>
      </w:r>
      <w:r>
        <w:t xml:space="preserve">Planning </w:t>
      </w:r>
      <w:r w:rsidRPr="007A3C99">
        <w:t>tab</w:t>
      </w:r>
      <w:r>
        <w:t xml:space="preserve"> shaded</w:t>
      </w:r>
      <w:r w:rsidRPr="007A3C99">
        <w:t xml:space="preserve"> in yellow.</w:t>
      </w:r>
    </w:p>
    <w:p w14:paraId="082A2782" w14:textId="77777777" w:rsidR="001924C8" w:rsidRDefault="00387539" w:rsidP="001924C8">
      <w:pPr>
        <w:pStyle w:val="screen"/>
      </w:pPr>
      <w:r>
        <w:rPr>
          <w:noProof/>
        </w:rPr>
        <w:pict w14:anchorId="5760E7BB">
          <v:shape id="_x0000_i1067" type="#_x0000_t75" style="width:359.35pt;height:269.85pt;visibility:visible">
            <v:imagedata r:id="rId62" o:title=""/>
          </v:shape>
        </w:pict>
      </w:r>
    </w:p>
    <w:p w14:paraId="543A6E02" w14:textId="77777777" w:rsidR="001924C8" w:rsidRPr="00821366" w:rsidRDefault="001924C8" w:rsidP="001924C8">
      <w:pPr>
        <w:pStyle w:val="Caption"/>
      </w:pPr>
      <w:r>
        <w:t>RN Reassessment, Discharge Planning (DP) tab, DP Page 1 window</w:t>
      </w:r>
    </w:p>
    <w:p w14:paraId="609B1D03" w14:textId="77777777" w:rsidR="001924C8" w:rsidRPr="004E0498" w:rsidRDefault="001924C8" w:rsidP="004E0498"/>
    <w:p w14:paraId="39B4F793" w14:textId="77777777" w:rsidR="001924C8" w:rsidRPr="004E0498" w:rsidRDefault="001924C8" w:rsidP="004E0498"/>
    <w:p w14:paraId="6E8A8310" w14:textId="77777777" w:rsidR="004D3DB9" w:rsidRPr="004E0498" w:rsidRDefault="004D3DB9" w:rsidP="004E0498">
      <w:r>
        <w:br w:type="page"/>
      </w:r>
    </w:p>
    <w:p w14:paraId="52D2F3A6" w14:textId="77777777" w:rsidR="00957614" w:rsidRDefault="00957614" w:rsidP="00957614">
      <w:pPr>
        <w:pStyle w:val="Heading1"/>
      </w:pPr>
      <w:bookmarkStart w:id="118" w:name="_Toc320197162"/>
      <w:r>
        <w:t>Navigating the RN Reassessment Tabs</w:t>
      </w:r>
      <w:bookmarkEnd w:id="118"/>
    </w:p>
    <w:p w14:paraId="01DA0472" w14:textId="77777777" w:rsidR="00957614" w:rsidRDefault="00957614" w:rsidP="00957614">
      <w:r>
        <w:t>The RN Reassessment template has 1</w:t>
      </w:r>
      <w:r w:rsidR="005A520C">
        <w:t>8</w:t>
      </w:r>
      <w:r>
        <w:t xml:space="preserve"> tabs.</w:t>
      </w:r>
    </w:p>
    <w:p w14:paraId="23E9346D" w14:textId="77777777" w:rsidR="00D458FA" w:rsidRDefault="001519F1" w:rsidP="002261EA">
      <w:pPr>
        <w:pStyle w:val="Heading2"/>
      </w:pPr>
      <w:bookmarkStart w:id="119" w:name="_Toc320197163"/>
      <w:r>
        <w:t>G</w:t>
      </w:r>
      <w:r w:rsidR="00D458FA" w:rsidRPr="00A233AC">
        <w:t>eneral Information</w:t>
      </w:r>
      <w:r w:rsidR="00703B29">
        <w:t xml:space="preserve"> </w:t>
      </w:r>
      <w:bookmarkEnd w:id="113"/>
      <w:r w:rsidR="00482034">
        <w:t>(Gen Inf)</w:t>
      </w:r>
      <w:bookmarkEnd w:id="119"/>
    </w:p>
    <w:p w14:paraId="448CF71E" w14:textId="77777777" w:rsidR="001843EB" w:rsidRDefault="00396E87" w:rsidP="00A926D9">
      <w:pPr>
        <w:tabs>
          <w:tab w:val="left" w:pos="5400"/>
        </w:tabs>
      </w:pPr>
      <w:r>
        <w:t xml:space="preserve">The </w:t>
      </w:r>
      <w:r w:rsidR="007764B5">
        <w:t xml:space="preserve">RN </w:t>
      </w:r>
      <w:r>
        <w:t xml:space="preserve">Reassessment </w:t>
      </w:r>
      <w:r w:rsidR="007764B5">
        <w:t xml:space="preserve">template opens to the </w:t>
      </w:r>
      <w:r>
        <w:t xml:space="preserve">General Information </w:t>
      </w:r>
      <w:r w:rsidR="007764B5">
        <w:t xml:space="preserve">(Gen Inf) </w:t>
      </w:r>
      <w:r>
        <w:t>tab</w:t>
      </w:r>
      <w:r w:rsidR="007764B5">
        <w:t>, the first tab at the bottom</w:t>
      </w:r>
      <w:r w:rsidR="002372E7">
        <w:t xml:space="preserve"> on the left</w:t>
      </w:r>
      <w:r>
        <w:t xml:space="preserve">. </w:t>
      </w:r>
    </w:p>
    <w:p w14:paraId="6EF1093F" w14:textId="77777777" w:rsidR="006814C2" w:rsidRPr="00A233AC" w:rsidRDefault="00387539" w:rsidP="006814C2">
      <w:pPr>
        <w:pStyle w:val="screen"/>
      </w:pPr>
      <w:r>
        <w:rPr>
          <w:noProof/>
        </w:rPr>
        <w:pict w14:anchorId="3BA6CAB3">
          <v:shape id="Picture 133" o:spid="_x0000_i1068" type="#_x0000_t75" style="width:5in;height:269.85pt;visibility:visible">
            <v:imagedata r:id="rId63" o:title=""/>
          </v:shape>
        </w:pict>
      </w:r>
    </w:p>
    <w:p w14:paraId="2FFC9D70" w14:textId="77777777" w:rsidR="00703B29" w:rsidRPr="00703B29" w:rsidRDefault="00703B29" w:rsidP="006814C2">
      <w:pPr>
        <w:pStyle w:val="Caption"/>
      </w:pPr>
      <w:r>
        <w:t xml:space="preserve">RN Reassessment, General Information (Gen Inf) tab, Gen </w:t>
      </w:r>
      <w:r w:rsidR="00DF6BAE">
        <w:t>I</w:t>
      </w:r>
      <w:r>
        <w:t xml:space="preserve"> Page 1 window</w:t>
      </w:r>
    </w:p>
    <w:p w14:paraId="0930ACBB" w14:textId="77777777" w:rsidR="00E80716" w:rsidRDefault="00280C03" w:rsidP="00F66C2B">
      <w:pPr>
        <w:rPr>
          <w:rStyle w:val="ListBulletChar"/>
        </w:rPr>
      </w:pPr>
      <w:r w:rsidRPr="00E80716">
        <w:rPr>
          <w:rStyle w:val="ListBulletChar"/>
        </w:rPr>
        <w:t>Gen I Page 1</w:t>
      </w:r>
      <w:r w:rsidR="001F07BB" w:rsidRPr="00E80716">
        <w:rPr>
          <w:rStyle w:val="ListBulletChar"/>
        </w:rPr>
        <w:t xml:space="preserve"> </w:t>
      </w:r>
      <w:r w:rsidRPr="00E80716">
        <w:rPr>
          <w:rStyle w:val="ListBulletChar"/>
        </w:rPr>
        <w:t>contains information that is similar to its equivalent on the RN Assessment.</w:t>
      </w:r>
      <w:r w:rsidR="00F66C2B">
        <w:rPr>
          <w:rStyle w:val="ListBulletChar"/>
        </w:rPr>
        <w:t xml:space="preserve"> It is </w:t>
      </w:r>
      <w:r w:rsidR="00F66C2B">
        <w:t>p</w:t>
      </w:r>
      <w:r w:rsidR="00F66C2B" w:rsidRPr="001843EB">
        <w:t xml:space="preserve">reviously entered information </w:t>
      </w:r>
      <w:r w:rsidR="00F66C2B">
        <w:t>and is read-only.</w:t>
      </w:r>
    </w:p>
    <w:p w14:paraId="2B5F29A6" w14:textId="77777777" w:rsidR="00E80716" w:rsidRDefault="00E80716" w:rsidP="001843EB"/>
    <w:p w14:paraId="7CCD831E" w14:textId="77777777" w:rsidR="00015AFA" w:rsidRDefault="00E80716" w:rsidP="00E11C12">
      <w:pPr>
        <w:pStyle w:val="ListNumber"/>
        <w:numPr>
          <w:ilvl w:val="0"/>
          <w:numId w:val="25"/>
        </w:numPr>
      </w:pPr>
      <w:r>
        <w:t>C</w:t>
      </w:r>
      <w:r w:rsidRPr="007A3C99">
        <w:t>lick</w:t>
      </w:r>
      <w:r>
        <w:t xml:space="preserve"> </w:t>
      </w:r>
      <w:r w:rsidRPr="00E341FC">
        <w:rPr>
          <w:b/>
        </w:rPr>
        <w:t>Gen I Page 2</w:t>
      </w:r>
      <w:r w:rsidRPr="007A3C99">
        <w:t>.</w:t>
      </w:r>
      <w:r w:rsidR="004E0498">
        <w:br/>
      </w:r>
      <w:r>
        <w:t>Gen I Page 2 displays.</w:t>
      </w:r>
    </w:p>
    <w:p w14:paraId="732C107A" w14:textId="77777777" w:rsidR="00166FBA" w:rsidRDefault="00166FBA" w:rsidP="00E11C12">
      <w:pPr>
        <w:pStyle w:val="ListNumber"/>
        <w:numPr>
          <w:ilvl w:val="0"/>
          <w:numId w:val="25"/>
        </w:numPr>
      </w:pPr>
      <w:r>
        <w:t>Populate Gen I Page 2, if necessary.</w:t>
      </w:r>
    </w:p>
    <w:p w14:paraId="7C811ED0" w14:textId="77777777" w:rsidR="00D458FA" w:rsidRDefault="00387539" w:rsidP="00A84510">
      <w:pPr>
        <w:pStyle w:val="screen"/>
      </w:pPr>
      <w:r>
        <w:rPr>
          <w:noProof/>
        </w:rPr>
        <w:pict w14:anchorId="08BAFFBC">
          <v:shape id="Picture 136" o:spid="_x0000_i1069" type="#_x0000_t75" style="width:5in;height:269.85pt;visibility:visible">
            <v:imagedata r:id="rId64" o:title=""/>
          </v:shape>
        </w:pict>
      </w:r>
    </w:p>
    <w:p w14:paraId="00881391" w14:textId="77777777" w:rsidR="00A12F98" w:rsidRPr="00A12F98" w:rsidRDefault="00703B29" w:rsidP="00A12F98">
      <w:pPr>
        <w:pStyle w:val="Caption"/>
      </w:pPr>
      <w:r>
        <w:t xml:space="preserve">RN Reassessment, General Information (Gen Inf) tab, Gen </w:t>
      </w:r>
      <w:r w:rsidR="00DF6BAE">
        <w:t>I</w:t>
      </w:r>
      <w:r>
        <w:t xml:space="preserve"> Page </w:t>
      </w:r>
      <w:r w:rsidR="00FA5E6C">
        <w:t>2</w:t>
      </w:r>
      <w:r>
        <w:t xml:space="preserve"> window</w:t>
      </w:r>
    </w:p>
    <w:p w14:paraId="7F635AD8" w14:textId="77777777" w:rsidR="00E80716" w:rsidRDefault="00D458FA" w:rsidP="00F66C2B">
      <w:r w:rsidRPr="00A233AC">
        <w:t xml:space="preserve">Gen </w:t>
      </w:r>
      <w:r w:rsidR="00DF6BAE">
        <w:t>I</w:t>
      </w:r>
      <w:r w:rsidRPr="00A233AC">
        <w:t xml:space="preserve"> Page 2 contains information that can be updated</w:t>
      </w:r>
      <w:r w:rsidR="00396E87">
        <w:t>,</w:t>
      </w:r>
      <w:r w:rsidRPr="00A233AC">
        <w:t xml:space="preserve"> as well as </w:t>
      </w:r>
      <w:r w:rsidR="001F07BB">
        <w:t xml:space="preserve">information that is </w:t>
      </w:r>
      <w:r w:rsidRPr="00A233AC">
        <w:t>read</w:t>
      </w:r>
      <w:r w:rsidR="001F07BB">
        <w:t>-</w:t>
      </w:r>
      <w:r w:rsidRPr="00A233AC">
        <w:t xml:space="preserve">only. </w:t>
      </w:r>
    </w:p>
    <w:p w14:paraId="21A10104" w14:textId="77777777" w:rsidR="00605239" w:rsidRDefault="00605239" w:rsidP="00F66C2B">
      <w:pPr>
        <w:pStyle w:val="ListBullet"/>
      </w:pPr>
      <w:r w:rsidRPr="000710C7">
        <w:t xml:space="preserve">Allergies are </w:t>
      </w:r>
      <w:r w:rsidR="00B60892">
        <w:t>add</w:t>
      </w:r>
      <w:r w:rsidRPr="000710C7">
        <w:t xml:space="preserve">ed on Gen </w:t>
      </w:r>
      <w:r>
        <w:t>I</w:t>
      </w:r>
      <w:r w:rsidRPr="000710C7">
        <w:t xml:space="preserve"> Page 2, in the Allergies text box.</w:t>
      </w:r>
    </w:p>
    <w:p w14:paraId="38B0AEBA" w14:textId="77777777" w:rsidR="00F33913" w:rsidRDefault="00D458FA" w:rsidP="00F66C2B">
      <w:pPr>
        <w:pStyle w:val="ListBullet"/>
      </w:pPr>
      <w:r w:rsidRPr="00A233AC">
        <w:t>No</w:t>
      </w:r>
      <w:r w:rsidR="001F07BB">
        <w:t xml:space="preserve">ne of the fields </w:t>
      </w:r>
      <w:r w:rsidRPr="00A233AC">
        <w:t xml:space="preserve">on </w:t>
      </w:r>
      <w:r w:rsidR="00E80716">
        <w:t xml:space="preserve">Gen I </w:t>
      </w:r>
      <w:r w:rsidR="001F07BB">
        <w:t>Page 2</w:t>
      </w:r>
      <w:r w:rsidRPr="00A233AC">
        <w:t xml:space="preserve"> is required during reassessment</w:t>
      </w:r>
      <w:r w:rsidR="001F07BB">
        <w:t xml:space="preserve">, provided </w:t>
      </w:r>
      <w:r w:rsidRPr="00A233AC">
        <w:t>a complete</w:t>
      </w:r>
      <w:r w:rsidR="001F07BB">
        <w:t>d</w:t>
      </w:r>
      <w:r w:rsidRPr="00A233AC">
        <w:t xml:space="preserve"> admission assessment is on file.</w:t>
      </w:r>
    </w:p>
    <w:p w14:paraId="6D2BD8DA" w14:textId="77777777" w:rsidR="00E80716" w:rsidRDefault="007C66B2" w:rsidP="002E31EC">
      <w:pPr>
        <w:pStyle w:val="Heading3"/>
      </w:pPr>
      <w:bookmarkStart w:id="120" w:name="_Ref271550487"/>
      <w:bookmarkStart w:id="121" w:name="_Ref271550894"/>
      <w:bookmarkStart w:id="122" w:name="_Toc273344560"/>
      <w:bookmarkStart w:id="123" w:name="_Toc320197164"/>
      <w:r>
        <w:t>A</w:t>
      </w:r>
      <w:r w:rsidR="005274B3">
        <w:t>dd</w:t>
      </w:r>
      <w:r w:rsidR="00E80716">
        <w:t>ing an Allergy</w:t>
      </w:r>
      <w:bookmarkEnd w:id="120"/>
      <w:bookmarkEnd w:id="121"/>
      <w:bookmarkEnd w:id="122"/>
      <w:bookmarkEnd w:id="123"/>
    </w:p>
    <w:p w14:paraId="462B27BE" w14:textId="77777777" w:rsidR="00F66C2B" w:rsidRDefault="00F66C2B" w:rsidP="00F66C2B">
      <w:r w:rsidRPr="00CD2C06">
        <w:t>Allergies/Adverse Reactions are uploaded</w:t>
      </w:r>
      <w:r w:rsidR="00F227B7">
        <w:t xml:space="preserve"> </w:t>
      </w:r>
      <w:r w:rsidR="00F227B7" w:rsidRPr="00CD2C06">
        <w:t>immediately</w:t>
      </w:r>
      <w:r w:rsidRPr="00CD2C06">
        <w:t xml:space="preserve"> into the Allergy/Adverse Reaction Package when saved.</w:t>
      </w:r>
    </w:p>
    <w:p w14:paraId="00A08A4E" w14:textId="77777777" w:rsidR="00DB23C2" w:rsidRPr="00CD2C06" w:rsidRDefault="00DB23C2" w:rsidP="00DB23C2">
      <w:pPr>
        <w:pStyle w:val="Note"/>
      </w:pPr>
      <w:r w:rsidRPr="00DB23C2">
        <w:rPr>
          <w:b/>
        </w:rPr>
        <w:t>Note:</w:t>
      </w:r>
      <w:r>
        <w:t xml:space="preserve"> </w:t>
      </w:r>
      <w:r w:rsidRPr="00CD2C06">
        <w:t xml:space="preserve">Follow your local medical center policy with regard to </w:t>
      </w:r>
      <w:r w:rsidR="00F227B7">
        <w:t>adding</w:t>
      </w:r>
      <w:r w:rsidRPr="00CD2C06">
        <w:t xml:space="preserve"> allergies.</w:t>
      </w:r>
    </w:p>
    <w:p w14:paraId="29E6837E" w14:textId="77777777" w:rsidR="00F66C2B" w:rsidRDefault="00F66C2B" w:rsidP="00E11C12">
      <w:pPr>
        <w:pStyle w:val="ListNumber"/>
        <w:numPr>
          <w:ilvl w:val="0"/>
          <w:numId w:val="39"/>
        </w:numPr>
      </w:pPr>
      <w:r w:rsidRPr="00CD2C06">
        <w:t xml:space="preserve">Click </w:t>
      </w:r>
      <w:r w:rsidRPr="004D3DB9">
        <w:rPr>
          <w:b/>
        </w:rPr>
        <w:t>Add New Allergy</w:t>
      </w:r>
      <w:r w:rsidRPr="00CD2C06">
        <w:t>.</w:t>
      </w:r>
      <w:r w:rsidR="004D3DB9">
        <w:t xml:space="preserve"> </w:t>
      </w:r>
      <w:r w:rsidR="004E0498">
        <w:br/>
      </w:r>
      <w:r w:rsidRPr="00CD2C06">
        <w:t>The Add New Allergies window displays.</w:t>
      </w:r>
    </w:p>
    <w:p w14:paraId="0B4F3240" w14:textId="77777777" w:rsidR="00F66C2B" w:rsidRPr="00F66C2B" w:rsidRDefault="00F66C2B" w:rsidP="00F66C2B"/>
    <w:p w14:paraId="78476613" w14:textId="77777777" w:rsidR="00E80716" w:rsidRPr="007A3C99" w:rsidRDefault="00387539" w:rsidP="00E80716">
      <w:pPr>
        <w:pStyle w:val="screen"/>
      </w:pPr>
      <w:r>
        <w:rPr>
          <w:noProof/>
        </w:rPr>
        <w:pict w14:anchorId="08F18673">
          <v:shape id="_x0000_i1070" type="#_x0000_t75" style="width:288.65pt;height:204.1pt;visibility:visible">
            <v:imagedata r:id="rId65" o:title=""/>
          </v:shape>
        </w:pict>
      </w:r>
    </w:p>
    <w:p w14:paraId="6623DE86" w14:textId="77777777" w:rsidR="00E80716" w:rsidRDefault="00E80716" w:rsidP="00E80716">
      <w:pPr>
        <w:pStyle w:val="Caption"/>
      </w:pPr>
      <w:r>
        <w:t>Add New Allergies window</w:t>
      </w:r>
    </w:p>
    <w:p w14:paraId="091CA768" w14:textId="77777777" w:rsidR="00F06A24" w:rsidRDefault="00E80716" w:rsidP="00E11C12">
      <w:pPr>
        <w:pStyle w:val="ListNumber"/>
        <w:numPr>
          <w:ilvl w:val="0"/>
          <w:numId w:val="39"/>
        </w:numPr>
      </w:pPr>
      <w:r w:rsidRPr="00600637">
        <w:t xml:space="preserve">Type 3-5 letters of the reported allergy, into </w:t>
      </w:r>
      <w:r w:rsidR="008A2539">
        <w:t xml:space="preserve">the </w:t>
      </w:r>
      <w:r w:rsidRPr="004D3DB9">
        <w:rPr>
          <w:b/>
        </w:rPr>
        <w:t>Search for</w:t>
      </w:r>
      <w:r w:rsidRPr="00600637">
        <w:t xml:space="preserve"> text box.</w:t>
      </w:r>
    </w:p>
    <w:p w14:paraId="2B4EE366" w14:textId="77777777" w:rsidR="00F06A24" w:rsidRDefault="00E80716" w:rsidP="00E11C12">
      <w:pPr>
        <w:pStyle w:val="ListNumber"/>
        <w:numPr>
          <w:ilvl w:val="0"/>
          <w:numId w:val="39"/>
        </w:numPr>
      </w:pPr>
      <w:r w:rsidRPr="00600637">
        <w:t xml:space="preserve">Click </w:t>
      </w:r>
      <w:r w:rsidRPr="004D3DB9">
        <w:rPr>
          <w:b/>
        </w:rPr>
        <w:t>Search</w:t>
      </w:r>
      <w:r w:rsidRPr="00600637">
        <w:t>.</w:t>
      </w:r>
    </w:p>
    <w:p w14:paraId="0C7696C0" w14:textId="77777777" w:rsidR="00E80716" w:rsidRPr="0018584B" w:rsidRDefault="00E80716" w:rsidP="004D3DB9">
      <w:pPr>
        <w:pStyle w:val="ListNumber"/>
      </w:pPr>
      <w:r w:rsidRPr="00600637">
        <w:t xml:space="preserve">Double-click an allergy in the </w:t>
      </w:r>
      <w:r w:rsidRPr="008A3730">
        <w:rPr>
          <w:b/>
        </w:rPr>
        <w:t>Allergy</w:t>
      </w:r>
      <w:r w:rsidRPr="00600637">
        <w:t xml:space="preserve"> list.</w:t>
      </w:r>
      <w:r w:rsidR="004D3DB9">
        <w:t xml:space="preserve"> </w:t>
      </w:r>
      <w:r w:rsidR="004E0498">
        <w:br/>
      </w:r>
      <w:r w:rsidRPr="00600637">
        <w:t>Th</w:t>
      </w:r>
      <w:r w:rsidRPr="0095537E">
        <w:t xml:space="preserve">e Sign/Symptoms </w:t>
      </w:r>
      <w:r w:rsidR="00DB23C2">
        <w:t>list</w:t>
      </w:r>
      <w:r w:rsidRPr="0095537E">
        <w:t xml:space="preserve"> box displays.</w:t>
      </w:r>
    </w:p>
    <w:p w14:paraId="3C81FD4C" w14:textId="77777777" w:rsidR="00E80716" w:rsidRPr="007A3C99" w:rsidRDefault="00387539" w:rsidP="00E80716">
      <w:pPr>
        <w:pStyle w:val="screen"/>
      </w:pPr>
      <w:r>
        <w:rPr>
          <w:noProof/>
        </w:rPr>
        <w:pict w14:anchorId="34BF9144">
          <v:shape id="Picture 44" o:spid="_x0000_i1071" type="#_x0000_t75" style="width:4in;height:204.1pt;visibility:visible">
            <v:imagedata r:id="rId66" o:title=""/>
          </v:shape>
        </w:pict>
      </w:r>
    </w:p>
    <w:p w14:paraId="61DF1344" w14:textId="77777777" w:rsidR="00E80716" w:rsidRDefault="00E80716" w:rsidP="00E80716">
      <w:pPr>
        <w:pStyle w:val="Caption"/>
      </w:pPr>
      <w:r>
        <w:t>Add New Allergies window with Sign/Symptoms available</w:t>
      </w:r>
    </w:p>
    <w:p w14:paraId="45F2FC8E" w14:textId="77777777" w:rsidR="00E80716" w:rsidRPr="007F2D93" w:rsidRDefault="00E80716" w:rsidP="004D3DB9">
      <w:pPr>
        <w:pStyle w:val="ListNumber"/>
      </w:pPr>
      <w:r>
        <w:t>I</w:t>
      </w:r>
      <w:r w:rsidRPr="007F2D93">
        <w:t xml:space="preserve">n the Observed/Historical box, </w:t>
      </w:r>
      <w:r w:rsidR="00F227B7" w:rsidRPr="007F2D93">
        <w:t xml:space="preserve">select </w:t>
      </w:r>
      <w:r w:rsidR="00F227B7" w:rsidRPr="0018354F">
        <w:rPr>
          <w:b/>
        </w:rPr>
        <w:t>Observed</w:t>
      </w:r>
      <w:r w:rsidR="00F227B7">
        <w:t xml:space="preserve"> or </w:t>
      </w:r>
      <w:r w:rsidR="00F227B7" w:rsidRPr="001F7835">
        <w:rPr>
          <w:b/>
        </w:rPr>
        <w:t>Historical</w:t>
      </w:r>
      <w:r w:rsidRPr="007F2D93">
        <w:t>.</w:t>
      </w:r>
    </w:p>
    <w:p w14:paraId="15CFC029" w14:textId="77777777" w:rsidR="00E80716" w:rsidRPr="007F2D93" w:rsidRDefault="00E80716" w:rsidP="004D3DB9">
      <w:pPr>
        <w:pStyle w:val="ListNumber"/>
      </w:pPr>
      <w:r>
        <w:t>I</w:t>
      </w:r>
      <w:r w:rsidRPr="007F2D93">
        <w:t xml:space="preserve">n the </w:t>
      </w:r>
      <w:r w:rsidRPr="00F227B7">
        <w:rPr>
          <w:b/>
        </w:rPr>
        <w:t>Nature of reaction</w:t>
      </w:r>
      <w:r w:rsidRPr="007F2D93">
        <w:t xml:space="preserve"> text box, select </w:t>
      </w:r>
      <w:r w:rsidR="002F6CDC" w:rsidRPr="001F7835">
        <w:rPr>
          <w:b/>
        </w:rPr>
        <w:t>Allergy</w:t>
      </w:r>
      <w:r w:rsidR="002F6CDC">
        <w:t>, P</w:t>
      </w:r>
      <w:r w:rsidR="002F6CDC">
        <w:rPr>
          <w:b/>
        </w:rPr>
        <w:t>harmacological</w:t>
      </w:r>
      <w:r w:rsidR="002F6CDC">
        <w:t>,</w:t>
      </w:r>
      <w:r w:rsidR="002F6CDC" w:rsidRPr="002F6CDC">
        <w:t xml:space="preserve"> or </w:t>
      </w:r>
      <w:r w:rsidR="002F6CDC">
        <w:rPr>
          <w:b/>
        </w:rPr>
        <w:t>Unknown</w:t>
      </w:r>
      <w:r w:rsidRPr="007F2D93">
        <w:t>.</w:t>
      </w:r>
    </w:p>
    <w:p w14:paraId="5E0B9FF0" w14:textId="77777777" w:rsidR="00E80716" w:rsidRPr="007F2D93" w:rsidRDefault="00E80716" w:rsidP="004D3DB9">
      <w:pPr>
        <w:pStyle w:val="ListNumber"/>
      </w:pPr>
      <w:r w:rsidRPr="007F2D93">
        <w:t xml:space="preserve">Select </w:t>
      </w:r>
      <w:r w:rsidR="008A2539">
        <w:t>one or more</w:t>
      </w:r>
      <w:r w:rsidRPr="007F2D93">
        <w:t xml:space="preserve"> reported signs</w:t>
      </w:r>
      <w:r w:rsidR="008A2539">
        <w:t>/</w:t>
      </w:r>
      <w:r w:rsidRPr="007F2D93">
        <w:t>symptoms.</w:t>
      </w:r>
    </w:p>
    <w:p w14:paraId="7F03991E" w14:textId="77777777" w:rsidR="00E80716" w:rsidRDefault="00E80716" w:rsidP="004D3DB9">
      <w:pPr>
        <w:pStyle w:val="ListNumber"/>
      </w:pPr>
      <w:r w:rsidRPr="002F6CDC">
        <w:t xml:space="preserve">Click </w:t>
      </w:r>
      <w:r w:rsidRPr="00F227B7">
        <w:rPr>
          <w:b/>
        </w:rPr>
        <w:t>OK</w:t>
      </w:r>
      <w:r w:rsidRPr="002F6CDC">
        <w:t xml:space="preserve"> and the allergy is saved in the Adverse Drug Reaction (ADR) file.</w:t>
      </w:r>
      <w:r>
        <w:br/>
        <w:t>Information  displays to confirm the allergy is saved.</w:t>
      </w:r>
    </w:p>
    <w:p w14:paraId="4816196C" w14:textId="77777777" w:rsidR="00E80716" w:rsidRDefault="00387539" w:rsidP="00172CD0">
      <w:pPr>
        <w:pStyle w:val="screen"/>
      </w:pPr>
      <w:r>
        <w:rPr>
          <w:noProof/>
        </w:rPr>
        <w:pict w14:anchorId="3434ACFA">
          <v:shape id="Picture 45" o:spid="_x0000_i1072" type="#_x0000_t75" style="width:122.1pt;height:86.4pt;visibility:visible">
            <v:imagedata r:id="rId67" o:title=""/>
          </v:shape>
        </w:pict>
      </w:r>
    </w:p>
    <w:p w14:paraId="12DA1217" w14:textId="77777777" w:rsidR="00E80716" w:rsidRDefault="00E80716" w:rsidP="00E80716">
      <w:pPr>
        <w:pStyle w:val="Caption"/>
      </w:pPr>
      <w:r>
        <w:t>Information : Allergy save done!</w:t>
      </w:r>
    </w:p>
    <w:p w14:paraId="52F4A544" w14:textId="77777777" w:rsidR="00E80716" w:rsidRPr="007A3C99" w:rsidRDefault="00E80716" w:rsidP="004D3DB9">
      <w:pPr>
        <w:pStyle w:val="ListNumber"/>
      </w:pPr>
      <w:r>
        <w:t xml:space="preserve">Click </w:t>
      </w:r>
      <w:r w:rsidRPr="00F227B7">
        <w:rPr>
          <w:b/>
        </w:rPr>
        <w:t>OK</w:t>
      </w:r>
      <w:r>
        <w:t>.</w:t>
      </w:r>
    </w:p>
    <w:p w14:paraId="0E75024A" w14:textId="77777777" w:rsidR="00E80716" w:rsidRPr="007A3C99" w:rsidRDefault="00E80716" w:rsidP="004D3DB9">
      <w:pPr>
        <w:pStyle w:val="ListNumber"/>
      </w:pPr>
      <w:r w:rsidRPr="007A3C99">
        <w:t xml:space="preserve">Click </w:t>
      </w:r>
      <w:r w:rsidRPr="00F227B7">
        <w:rPr>
          <w:b/>
        </w:rPr>
        <w:t>Close</w:t>
      </w:r>
      <w:r w:rsidRPr="007A3C99">
        <w:t>.</w:t>
      </w:r>
    </w:p>
    <w:p w14:paraId="39E58988" w14:textId="77777777" w:rsidR="00E80716" w:rsidRDefault="00B217B0" w:rsidP="00F227B7">
      <w:pPr>
        <w:pStyle w:val="Heading3"/>
      </w:pPr>
      <w:bookmarkStart w:id="124" w:name="_Toc273344563"/>
      <w:bookmarkStart w:id="125" w:name="_Toc320197165"/>
      <w:r>
        <w:t>Initiating a</w:t>
      </w:r>
      <w:r w:rsidR="00540C28">
        <w:t xml:space="preserve"> Social Work Consult for </w:t>
      </w:r>
      <w:r w:rsidRPr="007A3C99">
        <w:t>Advance Directive</w:t>
      </w:r>
      <w:bookmarkEnd w:id="124"/>
      <w:r w:rsidR="00540C28">
        <w:t>s</w:t>
      </w:r>
      <w:bookmarkEnd w:id="125"/>
    </w:p>
    <w:p w14:paraId="35D9E62C" w14:textId="77777777" w:rsidR="00314917" w:rsidRDefault="00314917" w:rsidP="00314917">
      <w:r w:rsidRPr="00791A16">
        <w:t xml:space="preserve">All of the consults in </w:t>
      </w:r>
      <w:r>
        <w:t xml:space="preserve">RN </w:t>
      </w:r>
      <w:r w:rsidR="006A2564">
        <w:t>Rea</w:t>
      </w:r>
      <w:r>
        <w:t>ssessment work the same way</w:t>
      </w:r>
      <w:r w:rsidR="006A2564">
        <w:t>;</w:t>
      </w:r>
      <w:r>
        <w:t xml:space="preserve"> r</w:t>
      </w:r>
      <w:r w:rsidRPr="00791A16">
        <w:t xml:space="preserve">efer to the instructions in </w:t>
      </w:r>
      <w:r w:rsidRPr="006A23DD">
        <w:rPr>
          <w:i/>
        </w:rPr>
        <w:t>Working in the Consults</w:t>
      </w:r>
      <w:r w:rsidRPr="00791A16">
        <w:t xml:space="preserve"> on page</w:t>
      </w:r>
      <w:r>
        <w:t xml:space="preserve"> </w:t>
      </w:r>
      <w:r w:rsidR="00914630">
        <w:fldChar w:fldCharType="begin"/>
      </w:r>
      <w:r>
        <w:instrText xml:space="preserve"> PAGEREF _Ref270594532 \h </w:instrText>
      </w:r>
      <w:r w:rsidR="00914630">
        <w:fldChar w:fldCharType="separate"/>
      </w:r>
      <w:r w:rsidR="009F2D07">
        <w:rPr>
          <w:noProof/>
        </w:rPr>
        <w:t>24</w:t>
      </w:r>
      <w:r w:rsidR="00914630">
        <w:fldChar w:fldCharType="end"/>
      </w:r>
      <w:r w:rsidRPr="00791A16">
        <w:t>.</w:t>
      </w:r>
    </w:p>
    <w:p w14:paraId="035FEF91" w14:textId="77777777" w:rsidR="00314917" w:rsidRPr="00314917" w:rsidRDefault="00314917" w:rsidP="00314917"/>
    <w:p w14:paraId="12764F64" w14:textId="77777777" w:rsidR="00314917" w:rsidRPr="00314917" w:rsidRDefault="00314917" w:rsidP="00E11C12">
      <w:pPr>
        <w:pStyle w:val="ListNumber"/>
        <w:numPr>
          <w:ilvl w:val="0"/>
          <w:numId w:val="40"/>
        </w:numPr>
      </w:pPr>
      <w:r w:rsidRPr="00791A16">
        <w:t xml:space="preserve">Click </w:t>
      </w:r>
      <w:r w:rsidRPr="008A76E3">
        <w:rPr>
          <w:b/>
        </w:rPr>
        <w:t>Gen I Page 3</w:t>
      </w:r>
      <w:r w:rsidRPr="00791A16">
        <w:t>.</w:t>
      </w:r>
      <w:r w:rsidR="008A76E3">
        <w:t xml:space="preserve"> </w:t>
      </w:r>
      <w:r w:rsidR="004E0498">
        <w:br/>
      </w:r>
      <w:r w:rsidRPr="00791A16">
        <w:t>Gen I Page 3 displays.</w:t>
      </w:r>
    </w:p>
    <w:p w14:paraId="5FD06E44" w14:textId="77777777" w:rsidR="00FC01B6" w:rsidRDefault="00387539" w:rsidP="00FA5E6C">
      <w:pPr>
        <w:pStyle w:val="screen"/>
      </w:pPr>
      <w:r>
        <w:rPr>
          <w:noProof/>
        </w:rPr>
        <w:pict w14:anchorId="63DCD367">
          <v:shape id="Picture 139" o:spid="_x0000_i1073" type="#_x0000_t75" style="width:5in;height:269.85pt;visibility:visible">
            <v:imagedata r:id="rId68" o:title=""/>
          </v:shape>
        </w:pict>
      </w:r>
    </w:p>
    <w:p w14:paraId="5A2316B8" w14:textId="77777777" w:rsidR="00FA5E6C" w:rsidRPr="00FA5E6C" w:rsidRDefault="00FA5E6C" w:rsidP="00FA5E6C">
      <w:pPr>
        <w:pStyle w:val="Caption"/>
      </w:pPr>
      <w:r>
        <w:t xml:space="preserve">RN Reassessment, General Information (Gen Inf) tab, Gen </w:t>
      </w:r>
      <w:r w:rsidR="00396E87">
        <w:t>I</w:t>
      </w:r>
      <w:r>
        <w:t xml:space="preserve"> Page 3 window</w:t>
      </w:r>
    </w:p>
    <w:p w14:paraId="0F2B7FE4" w14:textId="77777777" w:rsidR="00A24CDA" w:rsidRDefault="00A24CDA">
      <w:pPr>
        <w:tabs>
          <w:tab w:val="clear" w:pos="360"/>
          <w:tab w:val="clear" w:pos="720"/>
          <w:tab w:val="clear" w:pos="1080"/>
          <w:tab w:val="clear" w:pos="1440"/>
        </w:tabs>
        <w:rPr>
          <w:rFonts w:eastAsia="Arial Unicode MS"/>
        </w:rPr>
      </w:pPr>
      <w:r>
        <w:br w:type="page"/>
      </w:r>
    </w:p>
    <w:p w14:paraId="12D608A6" w14:textId="77777777" w:rsidR="00742602" w:rsidRDefault="00B217B0" w:rsidP="004D3DB9">
      <w:pPr>
        <w:pStyle w:val="ListNumber"/>
      </w:pPr>
      <w:r>
        <w:t>Populate Gen I Page 3.</w:t>
      </w:r>
    </w:p>
    <w:p w14:paraId="38169256" w14:textId="77777777" w:rsidR="008A76E3" w:rsidRPr="004E0498" w:rsidRDefault="00B217B0" w:rsidP="004E0498">
      <w:pPr>
        <w:pStyle w:val="ListNumber"/>
      </w:pPr>
      <w:r>
        <w:t>Make appropriate selections in the Advance Directive section.</w:t>
      </w:r>
      <w:r w:rsidR="00E63645">
        <w:br/>
      </w:r>
      <w:r w:rsidRPr="007A3C99">
        <w:t>If the patient w</w:t>
      </w:r>
      <w:r>
        <w:t>ant</w:t>
      </w:r>
      <w:r w:rsidRPr="007A3C99">
        <w:t xml:space="preserve">s to initiate or make changes to an Advance Directive, </w:t>
      </w:r>
      <w:r>
        <w:t xml:space="preserve">you are </w:t>
      </w:r>
      <w:r w:rsidRPr="007A3C99">
        <w:t>required to order a Social Work Consult.</w:t>
      </w:r>
      <w:bookmarkStart w:id="126" w:name="_Ref271550938"/>
      <w:bookmarkStart w:id="127" w:name="_Toc273344564"/>
    </w:p>
    <w:p w14:paraId="54F8B266" w14:textId="77777777" w:rsidR="008A76E3" w:rsidRDefault="00387539" w:rsidP="004E0498">
      <w:pPr>
        <w:pStyle w:val="screen"/>
      </w:pPr>
      <w:r>
        <w:rPr>
          <w:noProof/>
        </w:rPr>
        <w:pict w14:anchorId="29A6F56E">
          <v:shape id="Picture 142" o:spid="_x0000_i1074" type="#_x0000_t75" style="width:5in;height:80.15pt;visibility:visible">
            <v:imagedata r:id="rId69" o:title=""/>
          </v:shape>
        </w:pict>
      </w:r>
    </w:p>
    <w:p w14:paraId="63E0E5FE" w14:textId="77777777" w:rsidR="008A76E3" w:rsidRPr="00FA5E6C" w:rsidRDefault="008A76E3" w:rsidP="008A76E3">
      <w:pPr>
        <w:pStyle w:val="Caption"/>
        <w:ind w:left="864" w:right="864"/>
      </w:pPr>
      <w:r>
        <w:t>RN Reassessment, General Information (Gen Inf) tab, Gen I Page 3 window, Social Work Consult Mandatory</w:t>
      </w:r>
    </w:p>
    <w:p w14:paraId="45E4338A" w14:textId="77777777" w:rsidR="00E63645" w:rsidRDefault="004D7572" w:rsidP="004D7572">
      <w:pPr>
        <w:pStyle w:val="Note"/>
      </w:pPr>
      <w:r w:rsidRPr="004D7572">
        <w:rPr>
          <w:b/>
        </w:rPr>
        <w:t>Note:</w:t>
      </w:r>
      <w:r>
        <w:t xml:space="preserve"> </w:t>
      </w:r>
      <w:r w:rsidR="00A24CDA">
        <w:t>Y</w:t>
      </w:r>
      <w:r w:rsidR="00A24CDA" w:rsidRPr="004D36D6">
        <w:t xml:space="preserve">ou </w:t>
      </w:r>
      <w:r w:rsidR="00A24CDA">
        <w:t>can</w:t>
      </w:r>
      <w:r w:rsidR="00A24CDA" w:rsidRPr="004D36D6">
        <w:t xml:space="preserve">not upload </w:t>
      </w:r>
      <w:r w:rsidR="00A24CDA">
        <w:t>a</w:t>
      </w:r>
      <w:r w:rsidR="00A24CDA" w:rsidRPr="004D36D6">
        <w:t xml:space="preserve"> </w:t>
      </w:r>
      <w:r w:rsidR="008E1394">
        <w:t>P</w:t>
      </w:r>
      <w:r w:rsidR="00A24CDA" w:rsidRPr="004D36D6">
        <w:t xml:space="preserve">rogress </w:t>
      </w:r>
      <w:r w:rsidR="008E1394">
        <w:t>N</w:t>
      </w:r>
      <w:r w:rsidR="00A24CDA" w:rsidRPr="004D36D6">
        <w:t>ote</w:t>
      </w:r>
      <w:r w:rsidR="00A24CDA">
        <w:t>,</w:t>
      </w:r>
      <w:r w:rsidR="00A24CDA" w:rsidRPr="004D36D6">
        <w:t xml:space="preserve"> unless</w:t>
      </w:r>
      <w:r w:rsidR="00A24CDA">
        <w:t xml:space="preserve"> you</w:t>
      </w:r>
      <w:r w:rsidR="00A24CDA" w:rsidRPr="004D36D6">
        <w:t xml:space="preserve"> </w:t>
      </w:r>
      <w:r w:rsidR="00A24CDA">
        <w:t>order</w:t>
      </w:r>
      <w:r w:rsidR="00A24CDA" w:rsidRPr="004D36D6">
        <w:t xml:space="preserve"> the </w:t>
      </w:r>
      <w:r w:rsidR="00A24CDA">
        <w:t xml:space="preserve">Social Work </w:t>
      </w:r>
      <w:r w:rsidR="00A24CDA" w:rsidRPr="004D36D6">
        <w:t>consult.</w:t>
      </w:r>
    </w:p>
    <w:p w14:paraId="5E9A0F0C" w14:textId="77777777" w:rsidR="00166FBA" w:rsidRPr="00166FBA" w:rsidRDefault="00166FBA" w:rsidP="00166FBA">
      <w:bookmarkStart w:id="128" w:name="OLE_LINK3"/>
      <w:bookmarkStart w:id="129" w:name="OLE_LINK4"/>
      <w:bookmarkEnd w:id="126"/>
      <w:bookmarkEnd w:id="127"/>
      <w:r>
        <w:br w:type="page"/>
      </w:r>
    </w:p>
    <w:p w14:paraId="57401800" w14:textId="77777777" w:rsidR="004D7572" w:rsidRPr="004D7572" w:rsidRDefault="004D7572" w:rsidP="004D7572">
      <w:pPr>
        <w:pStyle w:val="Heading3"/>
      </w:pPr>
      <w:bookmarkStart w:id="130" w:name="_Toc320197166"/>
      <w:r>
        <w:t xml:space="preserve">Changing </w:t>
      </w:r>
      <w:r w:rsidRPr="007A3C99">
        <w:t>Emergency Contact Information</w:t>
      </w:r>
      <w:bookmarkEnd w:id="130"/>
    </w:p>
    <w:p w14:paraId="50E58D45" w14:textId="77777777" w:rsidR="009D2AF6" w:rsidRDefault="00B217B0" w:rsidP="0079435B">
      <w:pPr>
        <w:pStyle w:val="ListNumber"/>
        <w:numPr>
          <w:ilvl w:val="0"/>
          <w:numId w:val="110"/>
        </w:numPr>
      </w:pPr>
      <w:r>
        <w:t xml:space="preserve">Click </w:t>
      </w:r>
      <w:r w:rsidRPr="004D7572">
        <w:rPr>
          <w:b/>
        </w:rPr>
        <w:t>Gen I Page 4</w:t>
      </w:r>
      <w:r>
        <w:t>.</w:t>
      </w:r>
      <w:r>
        <w:br/>
        <w:t xml:space="preserve">Gen I Page 4 displays with the </w:t>
      </w:r>
      <w:r w:rsidR="004D7572" w:rsidRPr="004D7572">
        <w:rPr>
          <w:b/>
        </w:rPr>
        <w:t>Emergency contact information</w:t>
      </w:r>
      <w:r w:rsidR="00B731C0">
        <w:t xml:space="preserve">, </w:t>
      </w:r>
      <w:r w:rsidR="00B731C0" w:rsidRPr="00B731C0">
        <w:rPr>
          <w:b/>
        </w:rPr>
        <w:t>Support person contact information</w:t>
      </w:r>
      <w:r w:rsidR="00B731C0">
        <w:t xml:space="preserve">, </w:t>
      </w:r>
      <w:r w:rsidR="004D7572">
        <w:t xml:space="preserve">and </w:t>
      </w:r>
      <w:r w:rsidRPr="004D7572">
        <w:rPr>
          <w:b/>
        </w:rPr>
        <w:t>General observations/comments</w:t>
      </w:r>
      <w:r>
        <w:t xml:space="preserve"> text box</w:t>
      </w:r>
      <w:r w:rsidR="004D7572">
        <w:t>es</w:t>
      </w:r>
      <w:r>
        <w:t xml:space="preserve"> available</w:t>
      </w:r>
      <w:r w:rsidR="00B731C0">
        <w:t xml:space="preserve"> for additional information.</w:t>
      </w:r>
      <w:bookmarkEnd w:id="128"/>
      <w:bookmarkEnd w:id="129"/>
    </w:p>
    <w:p w14:paraId="11695EAB" w14:textId="77777777" w:rsidR="00FA5E6C" w:rsidRDefault="00387539" w:rsidP="00FA5E6C">
      <w:pPr>
        <w:pStyle w:val="screen"/>
      </w:pPr>
      <w:r>
        <w:rPr>
          <w:noProof/>
        </w:rPr>
        <w:pict w14:anchorId="05223CBB">
          <v:shape id="_x0000_i1075" type="#_x0000_t75" style="width:5in;height:269.85pt;visibility:visible">
            <v:imagedata r:id="rId70" o:title=""/>
          </v:shape>
        </w:pict>
      </w:r>
    </w:p>
    <w:p w14:paraId="12618E5B" w14:textId="77777777" w:rsidR="00FA5E6C" w:rsidRDefault="00FA5E6C" w:rsidP="00FA5E6C">
      <w:pPr>
        <w:pStyle w:val="Caption"/>
      </w:pPr>
      <w:r>
        <w:t xml:space="preserve">RN Reassessment, General Information (Gen Inf) tab, Gen </w:t>
      </w:r>
      <w:r w:rsidR="00396E87">
        <w:t>I</w:t>
      </w:r>
      <w:r>
        <w:t xml:space="preserve"> Page 4 window</w:t>
      </w:r>
    </w:p>
    <w:p w14:paraId="439EF06E" w14:textId="77777777" w:rsidR="004468F7" w:rsidRDefault="004468F7">
      <w:pPr>
        <w:tabs>
          <w:tab w:val="clear" w:pos="360"/>
          <w:tab w:val="clear" w:pos="720"/>
          <w:tab w:val="clear" w:pos="1080"/>
          <w:tab w:val="clear" w:pos="1440"/>
        </w:tabs>
      </w:pPr>
      <w:r>
        <w:br w:type="page"/>
      </w:r>
    </w:p>
    <w:p w14:paraId="437A8EB7" w14:textId="77777777" w:rsidR="005A520C" w:rsidRPr="007A3C99" w:rsidRDefault="00387539" w:rsidP="005A520C">
      <w:pPr>
        <w:pStyle w:val="screen"/>
      </w:pPr>
      <w:bookmarkStart w:id="131" w:name="_Toc252371532"/>
      <w:r>
        <w:rPr>
          <w:noProof/>
        </w:rPr>
        <w:pict w14:anchorId="0D807527">
          <v:shape id="_x0000_i1076" type="#_x0000_t75" style="width:3in;height:266.1pt;visibility:visible">
            <v:imagedata r:id="rId71" o:title=""/>
          </v:shape>
        </w:pict>
      </w:r>
    </w:p>
    <w:p w14:paraId="4FC1EBC1" w14:textId="77777777" w:rsidR="005A520C" w:rsidRDefault="005A520C" w:rsidP="005A520C">
      <w:pPr>
        <w:pStyle w:val="Caption"/>
      </w:pPr>
      <w:r>
        <w:t xml:space="preserve">Emergency Contact </w:t>
      </w:r>
      <w:r w:rsidR="00CC60D5">
        <w:t xml:space="preserve">and Support Person </w:t>
      </w:r>
      <w:r>
        <w:t>Information</w:t>
      </w:r>
    </w:p>
    <w:p w14:paraId="5D7E2CD1" w14:textId="77777777" w:rsidR="00B731C0" w:rsidRDefault="00B731C0" w:rsidP="005A520C">
      <w:pPr>
        <w:pStyle w:val="ListNumber"/>
      </w:pPr>
      <w:r>
        <w:t>T</w:t>
      </w:r>
      <w:r w:rsidRPr="007A3C99">
        <w:t>o update the emergency contact information,</w:t>
      </w:r>
      <w:r>
        <w:t xml:space="preserve"> c</w:t>
      </w:r>
      <w:r w:rsidRPr="007A3C99">
        <w:t xml:space="preserve">lick </w:t>
      </w:r>
      <w:r w:rsidRPr="00A24CDA">
        <w:rPr>
          <w:b/>
        </w:rPr>
        <w:t>Change Contact</w:t>
      </w:r>
      <w:r>
        <w:t>.</w:t>
      </w:r>
      <w:r>
        <w:br/>
        <w:t>The Emergency contact information section expands.</w:t>
      </w:r>
    </w:p>
    <w:p w14:paraId="4C8A48BC" w14:textId="77777777" w:rsidR="005A520C" w:rsidRPr="00A24CDA" w:rsidRDefault="005A520C" w:rsidP="005A520C">
      <w:pPr>
        <w:pStyle w:val="ListNumber"/>
      </w:pPr>
      <w:r w:rsidRPr="00A24CDA">
        <w:t>Complete all the fields with asterisks; they are required fields.</w:t>
      </w:r>
    </w:p>
    <w:p w14:paraId="701522F8" w14:textId="77777777" w:rsidR="005A520C" w:rsidRDefault="005A520C" w:rsidP="005A520C">
      <w:pPr>
        <w:pStyle w:val="ListNumber"/>
      </w:pPr>
      <w:r w:rsidRPr="00A24CDA">
        <w:t xml:space="preserve">Click </w:t>
      </w:r>
      <w:r w:rsidRPr="00A24CDA">
        <w:rPr>
          <w:b/>
        </w:rPr>
        <w:t>Save Contact</w:t>
      </w:r>
      <w:r w:rsidRPr="00A24CDA">
        <w:t>.</w:t>
      </w:r>
    </w:p>
    <w:p w14:paraId="75EB79A7" w14:textId="77777777" w:rsidR="005A520C" w:rsidRDefault="005A520C" w:rsidP="005A520C">
      <w:pPr>
        <w:pStyle w:val="ListNumber"/>
      </w:pPr>
      <w:r w:rsidRPr="00A24CDA">
        <w:t>To c</w:t>
      </w:r>
      <w:r>
        <w:t xml:space="preserve">ancel the update, click </w:t>
      </w:r>
      <w:r w:rsidRPr="007A2F1D">
        <w:rPr>
          <w:b/>
        </w:rPr>
        <w:t xml:space="preserve">Cancel Contact </w:t>
      </w:r>
      <w:r>
        <w:t xml:space="preserve">before you click </w:t>
      </w:r>
      <w:r w:rsidRPr="007A2F1D">
        <w:rPr>
          <w:b/>
        </w:rPr>
        <w:t>Save Contact</w:t>
      </w:r>
      <w:r>
        <w:t>.</w:t>
      </w:r>
    </w:p>
    <w:p w14:paraId="65A6FBB8" w14:textId="77777777" w:rsidR="00B731C0" w:rsidRDefault="00B731C0" w:rsidP="005A520C">
      <w:pPr>
        <w:pStyle w:val="ListNumber"/>
      </w:pPr>
      <w:r>
        <w:t>Document the name and contact information of the patient’s support person.</w:t>
      </w:r>
      <w:r>
        <w:br/>
        <w:t>It is required information.</w:t>
      </w:r>
    </w:p>
    <w:p w14:paraId="5213AC04" w14:textId="77777777" w:rsidR="007A2F1D" w:rsidRDefault="007A2F1D" w:rsidP="007A2F1D"/>
    <w:p w14:paraId="57BAFE0D" w14:textId="77777777" w:rsidR="007A2F1D" w:rsidRDefault="007A2F1D" w:rsidP="007A2F1D"/>
    <w:p w14:paraId="3BB12871" w14:textId="77777777" w:rsidR="007A2F1D" w:rsidRDefault="007A2F1D" w:rsidP="007A2F1D"/>
    <w:p w14:paraId="16694A39" w14:textId="77777777" w:rsidR="007A2F1D" w:rsidRDefault="007A2F1D" w:rsidP="007A2F1D"/>
    <w:p w14:paraId="60513802" w14:textId="77777777" w:rsidR="00D458FA" w:rsidRPr="00A233AC" w:rsidRDefault="004A4646" w:rsidP="004468F7">
      <w:pPr>
        <w:pStyle w:val="Heading2"/>
      </w:pPr>
      <w:r>
        <w:br w:type="page"/>
      </w:r>
      <w:bookmarkStart w:id="132" w:name="_Toc320197167"/>
      <w:r w:rsidR="00D458FA" w:rsidRPr="00FA5E6C">
        <w:t xml:space="preserve">Education </w:t>
      </w:r>
      <w:bookmarkEnd w:id="131"/>
      <w:r w:rsidR="00482034">
        <w:t>(Educ)</w:t>
      </w:r>
      <w:bookmarkEnd w:id="132"/>
    </w:p>
    <w:p w14:paraId="26DE939F" w14:textId="77777777" w:rsidR="00073085" w:rsidRDefault="00D458FA" w:rsidP="00D458FA">
      <w:r w:rsidRPr="00A233AC">
        <w:t>The Education Tab contains the educational assessment</w:t>
      </w:r>
      <w:r w:rsidR="0051716D">
        <w:t xml:space="preserve"> and a </w:t>
      </w:r>
      <w:r w:rsidRPr="00A233AC">
        <w:t xml:space="preserve">readiness to learn. </w:t>
      </w:r>
      <w:r w:rsidR="0051716D" w:rsidRPr="007A3C99">
        <w:t xml:space="preserve">The </w:t>
      </w:r>
      <w:r w:rsidR="0051716D">
        <w:t>E</w:t>
      </w:r>
      <w:r w:rsidR="0051716D" w:rsidRPr="007A3C99">
        <w:t xml:space="preserve">ducational </w:t>
      </w:r>
      <w:r w:rsidR="0051716D">
        <w:t>A</w:t>
      </w:r>
      <w:r w:rsidR="0051716D" w:rsidRPr="007A3C99">
        <w:t xml:space="preserve">ssessment </w:t>
      </w:r>
      <w:r w:rsidR="0051716D">
        <w:t>is</w:t>
      </w:r>
      <w:r w:rsidR="0051716D" w:rsidRPr="007A3C99">
        <w:t xml:space="preserve"> </w:t>
      </w:r>
      <w:r w:rsidR="0051716D">
        <w:t>unavailable</w:t>
      </w:r>
      <w:r w:rsidR="0051716D" w:rsidRPr="007A3C99">
        <w:t xml:space="preserve"> when the patient cannot respond.</w:t>
      </w:r>
    </w:p>
    <w:p w14:paraId="43D20E02" w14:textId="77777777" w:rsidR="00656C19" w:rsidRDefault="00656C19" w:rsidP="00656C19"/>
    <w:p w14:paraId="6C7034FF" w14:textId="77777777" w:rsidR="00073085" w:rsidRDefault="00073085" w:rsidP="00656C19">
      <w:r>
        <w:t>Educ Page 1 contains</w:t>
      </w:r>
      <w:r w:rsidRPr="00A233AC">
        <w:t xml:space="preserve"> information</w:t>
      </w:r>
      <w:r>
        <w:t xml:space="preserve"> that</w:t>
      </w:r>
      <w:r w:rsidRPr="00A233AC">
        <w:t xml:space="preserve"> can be updated</w:t>
      </w:r>
      <w:r>
        <w:t>, but n</w:t>
      </w:r>
      <w:r w:rsidRPr="00A233AC">
        <w:t>o</w:t>
      </w:r>
      <w:r>
        <w:t xml:space="preserve">ne of the fields </w:t>
      </w:r>
      <w:r w:rsidRPr="00A233AC">
        <w:t xml:space="preserve">on </w:t>
      </w:r>
      <w:r>
        <w:t>Educ Page 1 is required during reassessment.</w:t>
      </w:r>
      <w:r w:rsidRPr="00A233AC">
        <w:t xml:space="preserve"> </w:t>
      </w:r>
    </w:p>
    <w:p w14:paraId="27AE0569" w14:textId="77777777" w:rsidR="006E6754" w:rsidRDefault="00387539" w:rsidP="006E6754">
      <w:pPr>
        <w:pStyle w:val="screen"/>
      </w:pPr>
      <w:r>
        <w:rPr>
          <w:noProof/>
        </w:rPr>
        <w:pict w14:anchorId="141B1AE2">
          <v:shape id="Picture 157" o:spid="_x0000_i1077" type="#_x0000_t75" style="width:5in;height:269.2pt;visibility:visible">
            <v:imagedata r:id="rId72" o:title=""/>
          </v:shape>
        </w:pict>
      </w:r>
    </w:p>
    <w:p w14:paraId="5A1260D7" w14:textId="77777777" w:rsidR="006E6754" w:rsidRDefault="001B46CC" w:rsidP="006E6754">
      <w:pPr>
        <w:pStyle w:val="Caption"/>
      </w:pPr>
      <w:r>
        <w:t>RN Reassessment, Educational Assessment (Educ) tab, Edu Page 1 window</w:t>
      </w:r>
    </w:p>
    <w:p w14:paraId="0E19EDD4" w14:textId="77777777" w:rsidR="00656C19" w:rsidRDefault="00656C19" w:rsidP="00E11C12">
      <w:pPr>
        <w:pStyle w:val="ListNumber"/>
        <w:numPr>
          <w:ilvl w:val="0"/>
          <w:numId w:val="41"/>
        </w:numPr>
      </w:pPr>
      <w:r>
        <w:t xml:space="preserve">Click </w:t>
      </w:r>
      <w:r w:rsidRPr="00FF5139">
        <w:rPr>
          <w:b/>
        </w:rPr>
        <w:t>Educ</w:t>
      </w:r>
      <w:r>
        <w:t>.</w:t>
      </w:r>
      <w:r>
        <w:br/>
        <w:t>Educ Page 1 displays.</w:t>
      </w:r>
    </w:p>
    <w:p w14:paraId="13C589B4" w14:textId="77777777" w:rsidR="001A0559" w:rsidRDefault="00AF40FA" w:rsidP="00E11C12">
      <w:pPr>
        <w:pStyle w:val="ListNumber"/>
        <w:numPr>
          <w:ilvl w:val="0"/>
          <w:numId w:val="41"/>
        </w:numPr>
      </w:pPr>
      <w:r>
        <w:t>Upd</w:t>
      </w:r>
      <w:r w:rsidR="00073085">
        <w:t>ate Educ Page 1</w:t>
      </w:r>
      <w:r>
        <w:t>, if necessary</w:t>
      </w:r>
      <w:r w:rsidR="00073085">
        <w:t>.</w:t>
      </w:r>
    </w:p>
    <w:p w14:paraId="1C406DE6" w14:textId="77777777" w:rsidR="00656C19" w:rsidRDefault="00656C19">
      <w:pPr>
        <w:tabs>
          <w:tab w:val="clear" w:pos="360"/>
          <w:tab w:val="clear" w:pos="720"/>
          <w:tab w:val="clear" w:pos="1080"/>
          <w:tab w:val="clear" w:pos="1440"/>
        </w:tabs>
        <w:rPr>
          <w:rFonts w:eastAsia="Arial Unicode MS"/>
        </w:rPr>
      </w:pPr>
      <w:r>
        <w:br w:type="page"/>
      </w:r>
    </w:p>
    <w:p w14:paraId="6EC4CA2C" w14:textId="77777777" w:rsidR="00073085" w:rsidRDefault="00073085" w:rsidP="004D3DB9">
      <w:pPr>
        <w:pStyle w:val="ListNumber"/>
      </w:pPr>
      <w:r w:rsidRPr="00266DB2">
        <w:t xml:space="preserve">Click </w:t>
      </w:r>
      <w:r w:rsidRPr="00430C66">
        <w:rPr>
          <w:b/>
        </w:rPr>
        <w:t>Educ CP</w:t>
      </w:r>
      <w:r w:rsidRPr="00266DB2">
        <w:t>.</w:t>
      </w:r>
      <w:r w:rsidR="00656C19">
        <w:br/>
      </w:r>
      <w:r>
        <w:t>Educ CP displays.</w:t>
      </w:r>
    </w:p>
    <w:p w14:paraId="0E8CEDFA" w14:textId="77777777" w:rsidR="006E6754" w:rsidRDefault="00387539" w:rsidP="00801735">
      <w:pPr>
        <w:pStyle w:val="screen"/>
      </w:pPr>
      <w:r>
        <w:rPr>
          <w:noProof/>
        </w:rPr>
        <w:pict w14:anchorId="6EE30F0A">
          <v:shape id="_x0000_i1078" type="#_x0000_t75" style="width:5in;height:269.2pt;visibility:visible">
            <v:imagedata r:id="rId73" o:title=""/>
          </v:shape>
        </w:pict>
      </w:r>
    </w:p>
    <w:p w14:paraId="4F924A30" w14:textId="77777777" w:rsidR="00801735" w:rsidRPr="00801735" w:rsidRDefault="001B46CC" w:rsidP="00801735">
      <w:pPr>
        <w:pStyle w:val="Caption"/>
      </w:pPr>
      <w:r>
        <w:t>RN Reassessment, Educational Assessment (Educ) tab, Edu</w:t>
      </w:r>
      <w:r w:rsidR="001A0559">
        <w:t>c</w:t>
      </w:r>
      <w:r>
        <w:t xml:space="preserve"> CP window</w:t>
      </w:r>
    </w:p>
    <w:p w14:paraId="3A350062" w14:textId="77777777" w:rsidR="00FA1EF1" w:rsidRPr="00FA1EF1" w:rsidRDefault="00AF40FA" w:rsidP="004D3DB9">
      <w:pPr>
        <w:pStyle w:val="ListNumber"/>
      </w:pPr>
      <w:bookmarkStart w:id="133" w:name="_Toc252371533"/>
      <w:r>
        <w:t>Upd</w:t>
      </w:r>
      <w:r w:rsidR="00073085">
        <w:t>ate</w:t>
      </w:r>
      <w:r w:rsidR="00073085" w:rsidRPr="009E4D6C">
        <w:t xml:space="preserve"> </w:t>
      </w:r>
      <w:r w:rsidR="00073085" w:rsidRPr="000C60A5">
        <w:t>Educ CP</w:t>
      </w:r>
      <w:r w:rsidR="00073085">
        <w:t>.</w:t>
      </w:r>
      <w:r w:rsidR="00073085">
        <w:br/>
        <w:t xml:space="preserve">Refer to the instructions in </w:t>
      </w:r>
      <w:r w:rsidR="00073085" w:rsidRPr="00E83DA8">
        <w:rPr>
          <w:i/>
        </w:rPr>
        <w:t>Working in a Care Plan</w:t>
      </w:r>
      <w:r w:rsidR="00073085">
        <w:t xml:space="preserve"> on page</w:t>
      </w:r>
      <w:r>
        <w:t xml:space="preserve"> </w:t>
      </w:r>
      <w:r w:rsidR="00914630">
        <w:fldChar w:fldCharType="begin"/>
      </w:r>
      <w:r>
        <w:instrText xml:space="preserve"> PAGEREF _Ref282261704 \h </w:instrText>
      </w:r>
      <w:r w:rsidR="00914630">
        <w:fldChar w:fldCharType="separate"/>
      </w:r>
      <w:r w:rsidR="009F2D07">
        <w:rPr>
          <w:noProof/>
        </w:rPr>
        <w:t>12</w:t>
      </w:r>
      <w:r w:rsidR="00914630">
        <w:fldChar w:fldCharType="end"/>
      </w:r>
      <w:r w:rsidR="00073085">
        <w:t>.</w:t>
      </w:r>
    </w:p>
    <w:p w14:paraId="1E5C8D7D" w14:textId="77777777" w:rsidR="00FA1EF1" w:rsidRPr="00FA1EF1" w:rsidRDefault="00FA1EF1" w:rsidP="00FA1EF1"/>
    <w:p w14:paraId="5FACBEBD" w14:textId="77777777" w:rsidR="00D458FA" w:rsidRPr="00A233AC" w:rsidRDefault="00443739" w:rsidP="00FA1EF1">
      <w:pPr>
        <w:pStyle w:val="Heading2"/>
      </w:pPr>
      <w:r w:rsidRPr="00FA1EF1">
        <w:br w:type="page"/>
      </w:r>
      <w:bookmarkStart w:id="134" w:name="_Toc320197168"/>
      <w:r w:rsidR="00D458FA" w:rsidRPr="00A233AC">
        <w:t xml:space="preserve">Pain </w:t>
      </w:r>
      <w:bookmarkEnd w:id="133"/>
      <w:r w:rsidR="00482034">
        <w:t>(Pain)</w:t>
      </w:r>
      <w:bookmarkEnd w:id="134"/>
    </w:p>
    <w:p w14:paraId="011E39B2" w14:textId="77777777" w:rsidR="005F487C" w:rsidRDefault="00D458FA" w:rsidP="00D458FA">
      <w:r w:rsidRPr="00A233AC">
        <w:t xml:space="preserve">The Pain </w:t>
      </w:r>
      <w:r w:rsidR="00D17E88">
        <w:t>t</w:t>
      </w:r>
      <w:r w:rsidRPr="00A233AC">
        <w:t xml:space="preserve">ab in </w:t>
      </w:r>
      <w:r w:rsidR="00D17E88">
        <w:t>r</w:t>
      </w:r>
      <w:r w:rsidRPr="00A233AC">
        <w:t>eassessment is similar to th</w:t>
      </w:r>
      <w:r w:rsidR="00D17E88">
        <w:t>e tab</w:t>
      </w:r>
      <w:r w:rsidRPr="00A233AC">
        <w:t xml:space="preserve"> in the Admission </w:t>
      </w:r>
      <w:r w:rsidR="005F487C">
        <w:t xml:space="preserve">– RN </w:t>
      </w:r>
      <w:r w:rsidRPr="00A233AC">
        <w:t xml:space="preserve">Assessment. </w:t>
      </w:r>
    </w:p>
    <w:p w14:paraId="7F981DC1" w14:textId="77777777" w:rsidR="00D458FA" w:rsidRPr="00A233AC" w:rsidRDefault="00BD78FB" w:rsidP="005F487C">
      <w:pPr>
        <w:pStyle w:val="ListBullet"/>
      </w:pPr>
      <w:r w:rsidRPr="00A233AC">
        <w:t xml:space="preserve">If </w:t>
      </w:r>
      <w:r w:rsidRPr="0056203C">
        <w:rPr>
          <w:b/>
        </w:rPr>
        <w:t>Is pain is a problem for patient</w:t>
      </w:r>
      <w:r>
        <w:t xml:space="preserve"> was</w:t>
      </w:r>
      <w:r w:rsidRPr="00A233AC">
        <w:t xml:space="preserve"> documented </w:t>
      </w:r>
      <w:r>
        <w:t xml:space="preserve">as </w:t>
      </w:r>
      <w:r w:rsidRPr="0056203C">
        <w:rPr>
          <w:b/>
        </w:rPr>
        <w:t>Yes</w:t>
      </w:r>
      <w:r>
        <w:t xml:space="preserve"> </w:t>
      </w:r>
      <w:r w:rsidRPr="00A233AC">
        <w:t xml:space="preserve">in the Admission </w:t>
      </w:r>
      <w:r>
        <w:t xml:space="preserve">- RN </w:t>
      </w:r>
      <w:r w:rsidRPr="00A233AC">
        <w:t>Assessment,</w:t>
      </w:r>
      <w:r>
        <w:t xml:space="preserve"> </w:t>
      </w:r>
      <w:r w:rsidR="00D458FA" w:rsidRPr="00A233AC">
        <w:t xml:space="preserve">it </w:t>
      </w:r>
      <w:r w:rsidR="00D17E88">
        <w:t>is</w:t>
      </w:r>
      <w:r w:rsidR="00D458FA" w:rsidRPr="00A233AC">
        <w:t xml:space="preserve"> pulled</w:t>
      </w:r>
      <w:r>
        <w:t xml:space="preserve"> </w:t>
      </w:r>
      <w:r w:rsidR="00D458FA" w:rsidRPr="00A233AC">
        <w:t xml:space="preserve">into the </w:t>
      </w:r>
      <w:r w:rsidR="00D17E88">
        <w:t xml:space="preserve">RN </w:t>
      </w:r>
      <w:r w:rsidR="00D458FA" w:rsidRPr="00A233AC">
        <w:t xml:space="preserve">Reassessment. </w:t>
      </w:r>
    </w:p>
    <w:p w14:paraId="09BA68E2" w14:textId="77777777" w:rsidR="00D458FA" w:rsidRDefault="00BD78FB" w:rsidP="005F487C">
      <w:pPr>
        <w:pStyle w:val="ListBullet"/>
      </w:pPr>
      <w:r w:rsidRPr="00A233AC">
        <w:t xml:space="preserve">If </w:t>
      </w:r>
      <w:r w:rsidRPr="0056203C">
        <w:rPr>
          <w:b/>
        </w:rPr>
        <w:t>Is pain is a problem for patient</w:t>
      </w:r>
      <w:r>
        <w:t xml:space="preserve"> was</w:t>
      </w:r>
      <w:r w:rsidRPr="00A233AC">
        <w:t xml:space="preserve"> documented </w:t>
      </w:r>
      <w:r>
        <w:t xml:space="preserve">as </w:t>
      </w:r>
      <w:r w:rsidRPr="0056203C">
        <w:rPr>
          <w:b/>
        </w:rPr>
        <w:t>No</w:t>
      </w:r>
      <w:r>
        <w:t xml:space="preserve"> </w:t>
      </w:r>
      <w:r w:rsidRPr="00A233AC">
        <w:t xml:space="preserve">in the Admission </w:t>
      </w:r>
      <w:r>
        <w:t xml:space="preserve">- RN </w:t>
      </w:r>
      <w:r w:rsidRPr="00A233AC">
        <w:t>Assessment,</w:t>
      </w:r>
      <w:r w:rsidR="005F487C">
        <w:t xml:space="preserve"> </w:t>
      </w:r>
      <w:r w:rsidR="00D458FA" w:rsidRPr="00A233AC">
        <w:t xml:space="preserve">the </w:t>
      </w:r>
      <w:r w:rsidR="00D17E88">
        <w:t xml:space="preserve">reassessment </w:t>
      </w:r>
      <w:r w:rsidR="00D458FA" w:rsidRPr="00A233AC">
        <w:t xml:space="preserve">pages </w:t>
      </w:r>
      <w:r>
        <w:t>work</w:t>
      </w:r>
      <w:r w:rsidR="00D458FA" w:rsidRPr="00A233AC">
        <w:t xml:space="preserve"> like th</w:t>
      </w:r>
      <w:r w:rsidR="00D17E88">
        <w:t>ose in</w:t>
      </w:r>
      <w:r w:rsidR="00D458FA" w:rsidRPr="00A233AC">
        <w:t xml:space="preserve"> </w:t>
      </w:r>
      <w:r w:rsidR="00D17E88">
        <w:t>A</w:t>
      </w:r>
      <w:r w:rsidR="00D458FA" w:rsidRPr="00A233AC">
        <w:t xml:space="preserve">dmission </w:t>
      </w:r>
      <w:r w:rsidR="00D17E88">
        <w:t>– RN A</w:t>
      </w:r>
      <w:r w:rsidR="00D458FA" w:rsidRPr="00A233AC">
        <w:t xml:space="preserve">ssessment. </w:t>
      </w:r>
      <w:r w:rsidR="00C70BCA" w:rsidRPr="00A233AC">
        <w:t>If there is no pain at</w:t>
      </w:r>
      <w:r w:rsidR="00A1407B">
        <w:t xml:space="preserve"> the</w:t>
      </w:r>
      <w:r w:rsidR="00C70BCA" w:rsidRPr="00A233AC">
        <w:t xml:space="preserve"> time of </w:t>
      </w:r>
      <w:r w:rsidR="00C70BCA">
        <w:t xml:space="preserve">the </w:t>
      </w:r>
      <w:r w:rsidR="00C70BCA" w:rsidRPr="00A233AC">
        <w:t>reassessment</w:t>
      </w:r>
      <w:r w:rsidR="00C70BCA">
        <w:t>,</w:t>
      </w:r>
      <w:r w:rsidR="00C70BCA" w:rsidRPr="00A233AC">
        <w:t xml:space="preserve"> all </w:t>
      </w:r>
      <w:r w:rsidR="00C70BCA">
        <w:t xml:space="preserve">pain </w:t>
      </w:r>
      <w:r w:rsidR="00C70BCA" w:rsidRPr="00A233AC">
        <w:t xml:space="preserve">locations are </w:t>
      </w:r>
      <w:r w:rsidR="00C70BCA">
        <w:t>unavailable</w:t>
      </w:r>
      <w:r w:rsidR="00C70BCA" w:rsidRPr="00A233AC">
        <w:t>.</w:t>
      </w:r>
    </w:p>
    <w:p w14:paraId="4F56572E" w14:textId="77777777" w:rsidR="00D458FA" w:rsidRDefault="00387539" w:rsidP="00A84510">
      <w:pPr>
        <w:pStyle w:val="screen"/>
      </w:pPr>
      <w:r>
        <w:rPr>
          <w:noProof/>
        </w:rPr>
        <w:pict w14:anchorId="17C4E2A7">
          <v:shape id="Picture 163" o:spid="_x0000_i1079" type="#_x0000_t75" style="width:5in;height:269.85pt;visibility:visible">
            <v:imagedata r:id="rId74" o:title=""/>
          </v:shape>
        </w:pict>
      </w:r>
    </w:p>
    <w:p w14:paraId="3E5B5894" w14:textId="77777777" w:rsidR="009E2FE3" w:rsidRPr="009E2FE3" w:rsidRDefault="00A46E93" w:rsidP="004E5825">
      <w:pPr>
        <w:pStyle w:val="Caption"/>
      </w:pPr>
      <w:r>
        <w:t>RN Reassessment, Pain Assessment (Pain) tab, Pain Page 1 window</w:t>
      </w:r>
    </w:p>
    <w:p w14:paraId="5161E993" w14:textId="77777777" w:rsidR="004E5825" w:rsidRPr="004E5825" w:rsidRDefault="004E5825" w:rsidP="0079435B">
      <w:pPr>
        <w:pStyle w:val="ListNumber"/>
        <w:numPr>
          <w:ilvl w:val="0"/>
          <w:numId w:val="63"/>
        </w:numPr>
      </w:pPr>
      <w:r w:rsidRPr="004E5825">
        <w:t xml:space="preserve">Click </w:t>
      </w:r>
      <w:r w:rsidRPr="004E5825">
        <w:rPr>
          <w:b/>
        </w:rPr>
        <w:t>Pain</w:t>
      </w:r>
      <w:r w:rsidRPr="004E5825">
        <w:t>.</w:t>
      </w:r>
      <w:r w:rsidRPr="004E5825">
        <w:br/>
        <w:t>Pain Page 1 displays.</w:t>
      </w:r>
    </w:p>
    <w:p w14:paraId="344A9501" w14:textId="77777777" w:rsidR="004E5825" w:rsidRPr="004E5825" w:rsidRDefault="004E5825" w:rsidP="004E5825">
      <w:pPr>
        <w:pStyle w:val="ListNumber"/>
      </w:pPr>
      <w:r w:rsidRPr="004E5825">
        <w:t>Populate Pain Page 1.</w:t>
      </w:r>
    </w:p>
    <w:p w14:paraId="2C4310B8" w14:textId="77777777" w:rsidR="00134454" w:rsidRDefault="00134454" w:rsidP="0079435B">
      <w:pPr>
        <w:pStyle w:val="ListNumber2"/>
        <w:numPr>
          <w:ilvl w:val="0"/>
          <w:numId w:val="65"/>
        </w:numPr>
      </w:pPr>
      <w:r>
        <w:t xml:space="preserve">Select a radio button in the </w:t>
      </w:r>
      <w:r w:rsidRPr="00134454">
        <w:rPr>
          <w:b/>
        </w:rPr>
        <w:t>Is pain a problem for the patient</w:t>
      </w:r>
      <w:r w:rsidRPr="007A3C99">
        <w:t xml:space="preserve"> </w:t>
      </w:r>
      <w:r>
        <w:t>group. The fields that display vary depending on the response for this query.</w:t>
      </w:r>
    </w:p>
    <w:p w14:paraId="23E53604" w14:textId="77777777" w:rsidR="00134454" w:rsidRDefault="00134454" w:rsidP="00134454">
      <w:pPr>
        <w:pStyle w:val="ListBullet3"/>
      </w:pPr>
      <w:r>
        <w:t>Yes</w:t>
      </w:r>
    </w:p>
    <w:p w14:paraId="2B5602C2" w14:textId="77777777" w:rsidR="00134454" w:rsidRDefault="00134454" w:rsidP="00134454">
      <w:pPr>
        <w:pStyle w:val="ListBullet3"/>
      </w:pPr>
      <w:r>
        <w:t>No</w:t>
      </w:r>
    </w:p>
    <w:p w14:paraId="1DB49502" w14:textId="77777777" w:rsidR="00134454" w:rsidRPr="007C5729" w:rsidRDefault="00134454" w:rsidP="00134454">
      <w:pPr>
        <w:pStyle w:val="ListBullet3"/>
      </w:pPr>
      <w:r>
        <w:t>Unable to respond to questions</w:t>
      </w:r>
    </w:p>
    <w:p w14:paraId="33C540F9" w14:textId="77777777" w:rsidR="004E5825" w:rsidRDefault="00134454" w:rsidP="00134454">
      <w:pPr>
        <w:pStyle w:val="ListNumber2"/>
      </w:pPr>
      <w:r>
        <w:t>Select a radio button in the</w:t>
      </w:r>
      <w:r w:rsidRPr="00134454">
        <w:rPr>
          <w:b/>
        </w:rPr>
        <w:t xml:space="preserve"> Is patient on Palliative/Comfort Care</w:t>
      </w:r>
      <w:r>
        <w:t xml:space="preserve"> group.</w:t>
      </w:r>
    </w:p>
    <w:p w14:paraId="315A62BB" w14:textId="77777777" w:rsidR="004E5825" w:rsidRDefault="004E5825" w:rsidP="004E5825">
      <w:pPr>
        <w:pStyle w:val="field"/>
      </w:pPr>
      <w:r>
        <w:t>Is pain a problem for the patient/Yes</w:t>
      </w:r>
    </w:p>
    <w:p w14:paraId="738A6457" w14:textId="77777777" w:rsidR="005D21FA" w:rsidRDefault="005D21FA" w:rsidP="0079435B">
      <w:pPr>
        <w:pStyle w:val="ListNumber"/>
        <w:numPr>
          <w:ilvl w:val="0"/>
          <w:numId w:val="67"/>
        </w:numPr>
      </w:pPr>
      <w:r w:rsidRPr="00F53D7A">
        <w:t xml:space="preserve">If a patient </w:t>
      </w:r>
      <w:r>
        <w:t>report</w:t>
      </w:r>
      <w:r w:rsidRPr="00F53D7A">
        <w:t>s that pain is a problem (even if there is no pain</w:t>
      </w:r>
      <w:r>
        <w:t xml:space="preserve"> currently</w:t>
      </w:r>
      <w:r w:rsidRPr="00F53D7A">
        <w:t xml:space="preserve">), select </w:t>
      </w:r>
      <w:r w:rsidRPr="00134454">
        <w:rPr>
          <w:b/>
        </w:rPr>
        <w:t>Yes</w:t>
      </w:r>
      <w:r w:rsidRPr="00F53D7A">
        <w:t xml:space="preserve">. </w:t>
      </w:r>
    </w:p>
    <w:p w14:paraId="1F385797" w14:textId="77777777" w:rsidR="005D21FA" w:rsidRPr="002A2B27" w:rsidRDefault="005D21FA" w:rsidP="0079435B">
      <w:pPr>
        <w:pStyle w:val="ListNumber2"/>
        <w:numPr>
          <w:ilvl w:val="0"/>
          <w:numId w:val="66"/>
        </w:numPr>
      </w:pPr>
      <w:r w:rsidRPr="002A2B27">
        <w:t xml:space="preserve">The Other Pain and Other Pain 2 pages are available when the patient identifies multiple pain locations. There are five pain location sections. </w:t>
      </w:r>
    </w:p>
    <w:p w14:paraId="4F850A9B" w14:textId="77777777" w:rsidR="005D21FA" w:rsidRPr="002A2B27" w:rsidRDefault="005D21FA" w:rsidP="00134454">
      <w:pPr>
        <w:pStyle w:val="ListNumber2"/>
      </w:pPr>
      <w:r w:rsidRPr="002A2B27">
        <w:t>Identify Pain Location #1 and document the behavioral indicators.</w:t>
      </w:r>
    </w:p>
    <w:p w14:paraId="3DF4B27A" w14:textId="77777777" w:rsidR="0056203C" w:rsidRDefault="005D21FA" w:rsidP="00134454">
      <w:pPr>
        <w:pStyle w:val="ListNumber2"/>
      </w:pPr>
      <w:r w:rsidRPr="002A2B27">
        <w:t>Comp</w:t>
      </w:r>
      <w:r w:rsidRPr="005D21FA">
        <w:t>lete</w:t>
      </w:r>
      <w:r w:rsidRPr="008A2013">
        <w:t xml:space="preserve"> all fields with asterisks; they are required fields.</w:t>
      </w:r>
    </w:p>
    <w:p w14:paraId="6F6FC7D0" w14:textId="77777777" w:rsidR="0056203C" w:rsidRDefault="00387539" w:rsidP="0056203C">
      <w:pPr>
        <w:pStyle w:val="screen"/>
      </w:pPr>
      <w:r>
        <w:rPr>
          <w:noProof/>
        </w:rPr>
        <w:pict w14:anchorId="7737E96C">
          <v:shape id="_x0000_i1080" type="#_x0000_t75" style="width:5in;height:270.45pt;visibility:visible">
            <v:imagedata r:id="rId75" o:title=""/>
          </v:shape>
        </w:pict>
      </w:r>
    </w:p>
    <w:p w14:paraId="2E515A12" w14:textId="77777777" w:rsidR="0056203C" w:rsidRPr="0056203C" w:rsidRDefault="0056203C" w:rsidP="0056203C">
      <w:pPr>
        <w:pStyle w:val="Caption"/>
      </w:pPr>
      <w:r>
        <w:t>RN Reassessment, Pain Assessment (Pain) tab, Pain Page</w:t>
      </w:r>
      <w:r w:rsidR="008D376A">
        <w:t xml:space="preserve"> 1 window</w:t>
      </w:r>
      <w:r w:rsidR="008D376A">
        <w:br/>
      </w:r>
      <w:r w:rsidR="00C33AB2">
        <w:t>Is Patient having any pain now with Yes selected</w:t>
      </w:r>
    </w:p>
    <w:p w14:paraId="01F92069" w14:textId="77777777" w:rsidR="0056203C" w:rsidRDefault="006C4736" w:rsidP="004D3DB9">
      <w:pPr>
        <w:pStyle w:val="ListNumber"/>
      </w:pPr>
      <w:r>
        <w:t>When Pain Location #1 is complete and you have more pain locations to document,</w:t>
      </w:r>
      <w:r w:rsidR="0056203C" w:rsidRPr="0056203C">
        <w:t xml:space="preserve"> </w:t>
      </w:r>
      <w:r w:rsidR="0056203C">
        <w:t xml:space="preserve">select the </w:t>
      </w:r>
      <w:r w:rsidR="0056203C" w:rsidRPr="00C33AB2">
        <w:rPr>
          <w:b/>
        </w:rPr>
        <w:t>Other pain location ?</w:t>
      </w:r>
      <w:r w:rsidR="0056203C">
        <w:t xml:space="preserve"> check box.</w:t>
      </w:r>
      <w:r w:rsidR="00C33AB2">
        <w:br/>
        <w:t>Other Pain page displays.</w:t>
      </w:r>
    </w:p>
    <w:p w14:paraId="4D5D14A4" w14:textId="77777777" w:rsidR="006C4736" w:rsidRDefault="00387539" w:rsidP="006C4736">
      <w:pPr>
        <w:pStyle w:val="screen"/>
      </w:pPr>
      <w:r>
        <w:rPr>
          <w:noProof/>
        </w:rPr>
        <w:pict w14:anchorId="3702BC63">
          <v:shape id="Picture 172" o:spid="_x0000_i1081" type="#_x0000_t75" style="width:5in;height:269.85pt;visibility:visible">
            <v:imagedata r:id="rId76" o:title=""/>
          </v:shape>
        </w:pict>
      </w:r>
    </w:p>
    <w:p w14:paraId="06EDAFC6" w14:textId="77777777" w:rsidR="006C4736" w:rsidRDefault="0056203C" w:rsidP="006C4736">
      <w:pPr>
        <w:pStyle w:val="Caption"/>
      </w:pPr>
      <w:r>
        <w:t>RN Reassessment, Pain Assessment (Pain) tab, Other Pain window</w:t>
      </w:r>
      <w:r>
        <w:br/>
        <w:t>Pain Location #2 and Pain Location #3</w:t>
      </w:r>
    </w:p>
    <w:p w14:paraId="677D0164" w14:textId="77777777" w:rsidR="001B3EBB" w:rsidRDefault="001B3EBB" w:rsidP="004D3DB9">
      <w:pPr>
        <w:pStyle w:val="ListNumber"/>
      </w:pPr>
      <w:r w:rsidRPr="001B3EBB">
        <w:rPr>
          <w:b/>
        </w:rPr>
        <w:t>Optional:</w:t>
      </w:r>
      <w:r w:rsidRPr="001B3EBB">
        <w:t xml:space="preserve"> Populate the Other Pain page.</w:t>
      </w:r>
    </w:p>
    <w:p w14:paraId="41AB3797" w14:textId="77777777" w:rsidR="001B3EBB" w:rsidRDefault="001B3EBB" w:rsidP="0079435B">
      <w:pPr>
        <w:pStyle w:val="ListNumber2"/>
        <w:numPr>
          <w:ilvl w:val="0"/>
          <w:numId w:val="68"/>
        </w:numPr>
      </w:pPr>
      <w:r w:rsidRPr="00BA7192">
        <w:t>Identify Pain Location #</w:t>
      </w:r>
      <w:r>
        <w:t>2</w:t>
      </w:r>
      <w:r w:rsidRPr="00BA7192">
        <w:t>/Pain Location #</w:t>
      </w:r>
      <w:r>
        <w:t>3</w:t>
      </w:r>
      <w:r w:rsidRPr="00BA7192">
        <w:t xml:space="preserve"> and document the </w:t>
      </w:r>
      <w:r w:rsidRPr="005624DA">
        <w:t>behavioral indicators</w:t>
      </w:r>
      <w:r>
        <w:t>.</w:t>
      </w:r>
    </w:p>
    <w:p w14:paraId="608062A9" w14:textId="77777777" w:rsidR="0056203C" w:rsidRDefault="0056203C" w:rsidP="00134454">
      <w:pPr>
        <w:pStyle w:val="ListNumber2"/>
      </w:pPr>
      <w:r w:rsidRPr="00266DB2">
        <w:t>Comp</w:t>
      </w:r>
      <w:r>
        <w:t>lete all fields with asterisks; they are required fields.</w:t>
      </w:r>
    </w:p>
    <w:p w14:paraId="3855E02F" w14:textId="77777777" w:rsidR="001B3EBB" w:rsidRDefault="001B3EBB">
      <w:pPr>
        <w:tabs>
          <w:tab w:val="clear" w:pos="360"/>
          <w:tab w:val="clear" w:pos="720"/>
          <w:tab w:val="clear" w:pos="1080"/>
          <w:tab w:val="clear" w:pos="1440"/>
        </w:tabs>
        <w:rPr>
          <w:rFonts w:eastAsia="Arial Unicode MS"/>
        </w:rPr>
      </w:pPr>
      <w:r>
        <w:br w:type="page"/>
      </w:r>
    </w:p>
    <w:p w14:paraId="51864F67" w14:textId="77777777" w:rsidR="00E403FD" w:rsidRDefault="0056203C" w:rsidP="004D3DB9">
      <w:pPr>
        <w:pStyle w:val="ListNumber"/>
      </w:pPr>
      <w:r>
        <w:t xml:space="preserve">When Pain Locations #2 and #3 are complete and you have more pain locations to document, select the </w:t>
      </w:r>
      <w:r w:rsidRPr="00BB5361">
        <w:rPr>
          <w:b/>
        </w:rPr>
        <w:t>More pain locations?</w:t>
      </w:r>
      <w:r>
        <w:t xml:space="preserve"> check box.</w:t>
      </w:r>
      <w:r>
        <w:br/>
        <w:t>Other Pa</w:t>
      </w:r>
      <w:r w:rsidR="001B3EBB">
        <w:t>in</w:t>
      </w:r>
      <w:r>
        <w:t xml:space="preserve"> 2 displays.</w:t>
      </w:r>
    </w:p>
    <w:p w14:paraId="28A10493" w14:textId="77777777" w:rsidR="00D458FA" w:rsidRDefault="00387539" w:rsidP="00E403FD">
      <w:pPr>
        <w:pStyle w:val="screen"/>
      </w:pPr>
      <w:r>
        <w:rPr>
          <w:noProof/>
        </w:rPr>
        <w:pict w14:anchorId="7F01E805">
          <v:shape id="Picture 175" o:spid="_x0000_i1082" type="#_x0000_t75" style="width:5in;height:269.85pt;visibility:visible">
            <v:imagedata r:id="rId77" o:title=""/>
          </v:shape>
        </w:pict>
      </w:r>
    </w:p>
    <w:p w14:paraId="4439534B" w14:textId="77777777" w:rsidR="009E2FE3" w:rsidRPr="009E2FE3" w:rsidRDefault="00BA7192" w:rsidP="009E2FE3">
      <w:pPr>
        <w:pStyle w:val="Caption"/>
      </w:pPr>
      <w:r>
        <w:t>RN Reassessment, Pain Assessment (Pain) tab, Other Pa</w:t>
      </w:r>
      <w:r w:rsidR="001B3EBB">
        <w:t>in</w:t>
      </w:r>
      <w:r>
        <w:t xml:space="preserve"> 2 window</w:t>
      </w:r>
      <w:r>
        <w:br/>
        <w:t>Pain Location #4 and Pain Location #5</w:t>
      </w:r>
    </w:p>
    <w:p w14:paraId="663D408E" w14:textId="77777777" w:rsidR="001B3EBB" w:rsidRDefault="001B3EBB" w:rsidP="004D3DB9">
      <w:pPr>
        <w:pStyle w:val="ListNumber"/>
      </w:pPr>
      <w:r w:rsidRPr="00D141F7">
        <w:rPr>
          <w:b/>
        </w:rPr>
        <w:t>Optional:</w:t>
      </w:r>
      <w:r>
        <w:t xml:space="preserve"> Populate the Other Pain 2 page.</w:t>
      </w:r>
    </w:p>
    <w:p w14:paraId="56E27F65" w14:textId="77777777" w:rsidR="001B3EBB" w:rsidRPr="00BA7192" w:rsidRDefault="001B3EBB" w:rsidP="0079435B">
      <w:pPr>
        <w:pStyle w:val="ListNumber2"/>
        <w:numPr>
          <w:ilvl w:val="0"/>
          <w:numId w:val="69"/>
        </w:numPr>
      </w:pPr>
      <w:r w:rsidRPr="00BA7192">
        <w:t>Identify Pain Location #</w:t>
      </w:r>
      <w:r>
        <w:t>4</w:t>
      </w:r>
      <w:r w:rsidRPr="00BA7192">
        <w:t>/Pain Location #</w:t>
      </w:r>
      <w:r>
        <w:t>5</w:t>
      </w:r>
      <w:r w:rsidRPr="00BA7192">
        <w:t xml:space="preserve"> and document the </w:t>
      </w:r>
      <w:r w:rsidRPr="005624DA">
        <w:t>behavioral indicators</w:t>
      </w:r>
      <w:r>
        <w:t>.</w:t>
      </w:r>
    </w:p>
    <w:p w14:paraId="4A3E308A" w14:textId="77777777" w:rsidR="00BA7192" w:rsidRPr="00BA7192" w:rsidRDefault="001B3EBB" w:rsidP="00134454">
      <w:pPr>
        <w:pStyle w:val="ListNumber2"/>
      </w:pPr>
      <w:r w:rsidRPr="00266DB2">
        <w:t>Comp</w:t>
      </w:r>
      <w:r>
        <w:t>lete all fields with asterisks; they are required fields.</w:t>
      </w:r>
    </w:p>
    <w:p w14:paraId="4ED8F8B8" w14:textId="77777777" w:rsidR="00E07707" w:rsidRDefault="00BA7192" w:rsidP="00E07707">
      <w:pPr>
        <w:pStyle w:val="ListNumber"/>
      </w:pPr>
      <w:r w:rsidRPr="00F53D7A">
        <w:t xml:space="preserve">If </w:t>
      </w:r>
      <w:r>
        <w:t>you require</w:t>
      </w:r>
      <w:r w:rsidRPr="00F53D7A">
        <w:t xml:space="preserve"> more than five</w:t>
      </w:r>
      <w:r>
        <w:t xml:space="preserve"> pain</w:t>
      </w:r>
      <w:r w:rsidRPr="00F53D7A">
        <w:t xml:space="preserve"> </w:t>
      </w:r>
      <w:r>
        <w:t>locations</w:t>
      </w:r>
      <w:r w:rsidRPr="00F53D7A">
        <w:t>, continue to document on the Pain Comm page</w:t>
      </w:r>
      <w:r>
        <w:t xml:space="preserve"> in the </w:t>
      </w:r>
      <w:r w:rsidRPr="00E07707">
        <w:rPr>
          <w:b/>
        </w:rPr>
        <w:t>General observations/comments</w:t>
      </w:r>
      <w:r>
        <w:t xml:space="preserve"> text box.</w:t>
      </w:r>
    </w:p>
    <w:p w14:paraId="74CA9BD5" w14:textId="77777777" w:rsidR="001B3EBB" w:rsidRPr="00E07707" w:rsidRDefault="001B3EBB" w:rsidP="00BF08D5">
      <w:r>
        <w:br w:type="page"/>
      </w:r>
    </w:p>
    <w:p w14:paraId="1BC93749" w14:textId="77777777" w:rsidR="00930190" w:rsidRDefault="00930190" w:rsidP="001B3EBB">
      <w:pPr>
        <w:pStyle w:val="field"/>
      </w:pPr>
      <w:r>
        <w:t>Is pain a problem for the patient/No</w:t>
      </w:r>
    </w:p>
    <w:p w14:paraId="115ABD92" w14:textId="77777777" w:rsidR="00BF08D5" w:rsidRPr="00BF08D5" w:rsidRDefault="00BF08D5" w:rsidP="00BF08D5">
      <w:r>
        <w:t xml:space="preserve">When </w:t>
      </w:r>
      <w:r w:rsidRPr="00D64742">
        <w:rPr>
          <w:b/>
        </w:rPr>
        <w:t>No</w:t>
      </w:r>
      <w:r w:rsidR="00B20DAF">
        <w:t xml:space="preserve"> is selected on Pain Page 1, </w:t>
      </w:r>
      <w:r>
        <w:t>m</w:t>
      </w:r>
      <w:r w:rsidRPr="00457424">
        <w:t>any fields are unavailable</w:t>
      </w:r>
      <w:r>
        <w:t xml:space="preserve"> and no documentation is necessary.</w:t>
      </w:r>
    </w:p>
    <w:p w14:paraId="6127398B" w14:textId="77777777" w:rsidR="00930190" w:rsidRDefault="00387539" w:rsidP="00930190">
      <w:pPr>
        <w:pStyle w:val="screen"/>
      </w:pPr>
      <w:r>
        <w:rPr>
          <w:noProof/>
        </w:rPr>
        <w:pict w14:anchorId="072F01A7">
          <v:shape id="Picture 178" o:spid="_x0000_i1083" type="#_x0000_t75" style="width:5in;height:269.85pt;visibility:visible">
            <v:imagedata r:id="rId78" o:title=""/>
          </v:shape>
        </w:pict>
      </w:r>
    </w:p>
    <w:p w14:paraId="38D7697B" w14:textId="77777777" w:rsidR="001B3EBB" w:rsidRPr="00D64742" w:rsidRDefault="00930190" w:rsidP="005F637B">
      <w:pPr>
        <w:pStyle w:val="Caption"/>
      </w:pPr>
      <w:r>
        <w:t xml:space="preserve">RN Reassessment, Pain Assessment (Pain) tab, Pain Page 1 window </w:t>
      </w:r>
      <w:r>
        <w:br/>
        <w:t>Is patient having any pain now</w:t>
      </w:r>
      <w:r w:rsidR="00A77AAB">
        <w:t>/</w:t>
      </w:r>
      <w:r>
        <w:t>No</w:t>
      </w:r>
    </w:p>
    <w:p w14:paraId="3AF6614F" w14:textId="77777777" w:rsidR="009A2B2B" w:rsidRDefault="009A2B2B">
      <w:pPr>
        <w:tabs>
          <w:tab w:val="clear" w:pos="360"/>
          <w:tab w:val="clear" w:pos="720"/>
          <w:tab w:val="clear" w:pos="1080"/>
          <w:tab w:val="clear" w:pos="1440"/>
        </w:tabs>
        <w:rPr>
          <w:b/>
        </w:rPr>
      </w:pPr>
      <w:r>
        <w:br w:type="page"/>
      </w:r>
    </w:p>
    <w:p w14:paraId="18FFF46F" w14:textId="77777777" w:rsidR="00930190" w:rsidRPr="00B16549" w:rsidRDefault="00930190" w:rsidP="002651BE">
      <w:pPr>
        <w:pStyle w:val="field"/>
      </w:pPr>
      <w:r>
        <w:t>Is pain a problem for the patient/</w:t>
      </w:r>
      <w:r w:rsidRPr="007A3C99">
        <w:t>Unable to respond to questions</w:t>
      </w:r>
    </w:p>
    <w:p w14:paraId="2E510CE8" w14:textId="77777777" w:rsidR="00930190" w:rsidRDefault="00387539" w:rsidP="00930190">
      <w:pPr>
        <w:pStyle w:val="screen"/>
      </w:pPr>
      <w:r>
        <w:rPr>
          <w:noProof/>
        </w:rPr>
        <w:pict w14:anchorId="315F24A2">
          <v:shape id="Picture 181" o:spid="_x0000_i1084" type="#_x0000_t75" style="width:5in;height:271.1pt;visibility:visible">
            <v:imagedata r:id="rId79" o:title=""/>
          </v:shape>
        </w:pict>
      </w:r>
    </w:p>
    <w:p w14:paraId="7668FE2A" w14:textId="77777777" w:rsidR="00930190" w:rsidRPr="00B16549" w:rsidRDefault="00930190" w:rsidP="00930190">
      <w:pPr>
        <w:pStyle w:val="Caption"/>
      </w:pPr>
      <w:r>
        <w:t>RN Reassessment, Pain Assessment</w:t>
      </w:r>
      <w:r w:rsidR="00EE0A3C">
        <w:t xml:space="preserve"> (Pain) tab, Pain Page 1 window</w:t>
      </w:r>
      <w:r>
        <w:t xml:space="preserve"> </w:t>
      </w:r>
      <w:r>
        <w:br/>
        <w:t>Is patient having any pain now</w:t>
      </w:r>
      <w:r w:rsidR="00A77AAB">
        <w:t>/</w:t>
      </w:r>
      <w:r>
        <w:t>Unable to respond to questions</w:t>
      </w:r>
    </w:p>
    <w:p w14:paraId="34EB81F3" w14:textId="77777777" w:rsidR="00930190" w:rsidRDefault="00FE0206" w:rsidP="00E11C12">
      <w:pPr>
        <w:pStyle w:val="ListNumber"/>
        <w:numPr>
          <w:ilvl w:val="0"/>
          <w:numId w:val="42"/>
        </w:numPr>
      </w:pPr>
      <w:r>
        <w:t>When</w:t>
      </w:r>
      <w:r w:rsidR="00930190">
        <w:t xml:space="preserve"> </w:t>
      </w:r>
      <w:r w:rsidR="00930190" w:rsidRPr="00B63F39">
        <w:rPr>
          <w:b/>
        </w:rPr>
        <w:t>Unable to respond to questions</w:t>
      </w:r>
      <w:r w:rsidR="00930190" w:rsidRPr="000859BD">
        <w:t xml:space="preserve"> </w:t>
      </w:r>
      <w:r>
        <w:t>is s</w:t>
      </w:r>
      <w:r w:rsidR="00930190">
        <w:t>elected</w:t>
      </w:r>
      <w:r>
        <w:t xml:space="preserve"> on Pain Page 1</w:t>
      </w:r>
    </w:p>
    <w:p w14:paraId="49E5284F" w14:textId="77777777" w:rsidR="00DF4F4E" w:rsidRPr="00815B38" w:rsidRDefault="00930190" w:rsidP="0079435B">
      <w:pPr>
        <w:pStyle w:val="ListNumber2"/>
        <w:numPr>
          <w:ilvl w:val="0"/>
          <w:numId w:val="70"/>
        </w:numPr>
      </w:pPr>
      <w:r w:rsidRPr="00815B38">
        <w:t xml:space="preserve">Type an explanation for unable to respond in the </w:t>
      </w:r>
      <w:r w:rsidRPr="00006BA0">
        <w:rPr>
          <w:b/>
        </w:rPr>
        <w:t>Explain why patient unable to respond to questions</w:t>
      </w:r>
      <w:r w:rsidRPr="00815B38">
        <w:t xml:space="preserve"> text box.</w:t>
      </w:r>
    </w:p>
    <w:p w14:paraId="77484127" w14:textId="77777777" w:rsidR="00930190" w:rsidRDefault="00930190" w:rsidP="00134454">
      <w:pPr>
        <w:pStyle w:val="ListNumber2"/>
      </w:pPr>
      <w:r w:rsidRPr="00815B38">
        <w:t>Select behavioral indicat</w:t>
      </w:r>
      <w:r w:rsidR="001C5A34" w:rsidRPr="00815B38">
        <w:t>or</w:t>
      </w:r>
      <w:r w:rsidRPr="00815B38">
        <w:t xml:space="preserve">s in the </w:t>
      </w:r>
      <w:r w:rsidRPr="00E07707">
        <w:rPr>
          <w:b/>
        </w:rPr>
        <w:t>Does patient exhibit behavioral indicators related to pain</w:t>
      </w:r>
      <w:r w:rsidRPr="00815B38">
        <w:t xml:space="preserve"> </w:t>
      </w:r>
      <w:r w:rsidR="00B55B68">
        <w:t>list</w:t>
      </w:r>
      <w:r w:rsidRPr="00815B38">
        <w:t xml:space="preserve"> box.</w:t>
      </w:r>
    </w:p>
    <w:p w14:paraId="29F868EF" w14:textId="77777777" w:rsidR="00B63F39" w:rsidRPr="00815B38" w:rsidRDefault="002651BE" w:rsidP="00134454">
      <w:pPr>
        <w:pStyle w:val="ListNumber2"/>
      </w:pPr>
      <w:r w:rsidRPr="00815B38">
        <w:t xml:space="preserve">Select a radio button in the </w:t>
      </w:r>
      <w:r w:rsidRPr="00E07707">
        <w:rPr>
          <w:b/>
        </w:rPr>
        <w:t>Is patient on Palliative/Comfort Care</w:t>
      </w:r>
      <w:r w:rsidRPr="00815B38">
        <w:t xml:space="preserve"> group.</w:t>
      </w:r>
    </w:p>
    <w:p w14:paraId="39DE64BA" w14:textId="77777777" w:rsidR="009E13A1" w:rsidRDefault="009E13A1">
      <w:pPr>
        <w:tabs>
          <w:tab w:val="clear" w:pos="360"/>
          <w:tab w:val="clear" w:pos="720"/>
          <w:tab w:val="clear" w:pos="1080"/>
          <w:tab w:val="clear" w:pos="1440"/>
        </w:tabs>
        <w:rPr>
          <w:rFonts w:eastAsia="Arial Unicode MS"/>
        </w:rPr>
      </w:pPr>
      <w:r>
        <w:br w:type="page"/>
      </w:r>
    </w:p>
    <w:p w14:paraId="23CB0D7C" w14:textId="77777777" w:rsidR="00565920" w:rsidRPr="00565920" w:rsidRDefault="00815B38" w:rsidP="004D3DB9">
      <w:pPr>
        <w:pStyle w:val="ListNumber"/>
      </w:pPr>
      <w:r>
        <w:t xml:space="preserve">Click </w:t>
      </w:r>
      <w:r w:rsidRPr="002651BE">
        <w:rPr>
          <w:b/>
        </w:rPr>
        <w:t>Pain Comm</w:t>
      </w:r>
      <w:r>
        <w:t>.</w:t>
      </w:r>
      <w:r w:rsidR="001E132A">
        <w:br/>
      </w:r>
      <w:r>
        <w:t>Pain Comm displays.</w:t>
      </w:r>
    </w:p>
    <w:p w14:paraId="3FD126B0" w14:textId="77777777" w:rsidR="002A4429" w:rsidRDefault="00387539" w:rsidP="002A4429">
      <w:pPr>
        <w:pStyle w:val="screen"/>
      </w:pPr>
      <w:r>
        <w:rPr>
          <w:noProof/>
        </w:rPr>
        <w:pict w14:anchorId="2A0D20D6">
          <v:shape id="Picture 184" o:spid="_x0000_i1085" type="#_x0000_t75" style="width:5in;height:271.1pt;visibility:visible">
            <v:imagedata r:id="rId80" o:title=""/>
          </v:shape>
        </w:pict>
      </w:r>
    </w:p>
    <w:p w14:paraId="55C60334" w14:textId="77777777" w:rsidR="00CE7034" w:rsidRDefault="002A4429" w:rsidP="002A4429">
      <w:pPr>
        <w:pStyle w:val="Caption"/>
      </w:pPr>
      <w:r>
        <w:t>RN Reassessment, Pain Assessment (Pain) tab, Pain Comm window</w:t>
      </w:r>
    </w:p>
    <w:p w14:paraId="2875D6DB" w14:textId="77777777" w:rsidR="00930190" w:rsidRPr="00E9744E" w:rsidRDefault="001E132A" w:rsidP="004D3DB9">
      <w:pPr>
        <w:pStyle w:val="ListNumber"/>
      </w:pPr>
      <w:r>
        <w:t>Populate</w:t>
      </w:r>
      <w:r w:rsidRPr="00B16549">
        <w:t xml:space="preserve"> Pain Comm,</w:t>
      </w:r>
      <w:r>
        <w:t xml:space="preserve"> if necessary.</w:t>
      </w:r>
      <w:r>
        <w:br/>
      </w:r>
      <w:r w:rsidR="00930190">
        <w:t xml:space="preserve">Use the </w:t>
      </w:r>
      <w:r w:rsidR="00930190" w:rsidRPr="001E132A">
        <w:rPr>
          <w:b/>
        </w:rPr>
        <w:t>General observations/comments</w:t>
      </w:r>
      <w:r w:rsidR="00930190">
        <w:t xml:space="preserve"> text box for additional information.</w:t>
      </w:r>
    </w:p>
    <w:p w14:paraId="4BC057CA" w14:textId="77777777" w:rsidR="009E13A1" w:rsidRDefault="009E13A1">
      <w:pPr>
        <w:tabs>
          <w:tab w:val="clear" w:pos="360"/>
          <w:tab w:val="clear" w:pos="720"/>
          <w:tab w:val="clear" w:pos="1080"/>
          <w:tab w:val="clear" w:pos="1440"/>
        </w:tabs>
        <w:rPr>
          <w:rFonts w:eastAsia="Arial Unicode MS"/>
        </w:rPr>
      </w:pPr>
      <w:r>
        <w:br w:type="page"/>
      </w:r>
    </w:p>
    <w:p w14:paraId="2CF4BE1F" w14:textId="77777777" w:rsidR="00D458FA" w:rsidRDefault="002A4429" w:rsidP="004D3DB9">
      <w:pPr>
        <w:pStyle w:val="ListNumber"/>
      </w:pPr>
      <w:r>
        <w:t xml:space="preserve">Click </w:t>
      </w:r>
      <w:r w:rsidRPr="00565920">
        <w:rPr>
          <w:b/>
        </w:rPr>
        <w:t>Pain C</w:t>
      </w:r>
      <w:r w:rsidR="001E132A">
        <w:rPr>
          <w:b/>
        </w:rPr>
        <w:t>P</w:t>
      </w:r>
      <w:r w:rsidR="001E132A">
        <w:t>.</w:t>
      </w:r>
      <w:r w:rsidR="001E132A">
        <w:rPr>
          <w:b/>
        </w:rPr>
        <w:br/>
      </w:r>
      <w:r>
        <w:t>Pain C</w:t>
      </w:r>
      <w:r w:rsidR="009135E5">
        <w:t>P</w:t>
      </w:r>
      <w:r>
        <w:t xml:space="preserve"> displays.</w:t>
      </w:r>
    </w:p>
    <w:p w14:paraId="442E67A7" w14:textId="77777777" w:rsidR="009135E5" w:rsidRDefault="00387539" w:rsidP="009135E5">
      <w:pPr>
        <w:pStyle w:val="screen"/>
      </w:pPr>
      <w:r>
        <w:rPr>
          <w:noProof/>
        </w:rPr>
        <w:pict w14:anchorId="54B17E3E">
          <v:shape id="_x0000_i1086" type="#_x0000_t75" style="width:359.35pt;height:269.85pt;visibility:visible">
            <v:imagedata r:id="rId81" o:title=""/>
          </v:shape>
        </w:pict>
      </w:r>
    </w:p>
    <w:p w14:paraId="434B5AF1" w14:textId="77777777" w:rsidR="009135E5" w:rsidRDefault="009135E5" w:rsidP="009135E5">
      <w:pPr>
        <w:pStyle w:val="Caption"/>
      </w:pPr>
      <w:r>
        <w:t xml:space="preserve">RN Reassessment, </w:t>
      </w:r>
      <w:r w:rsidR="00DF4F4E">
        <w:t>Pain – Problems/Interventions/Desired Outcomes</w:t>
      </w:r>
      <w:r>
        <w:t>, Pain CP window</w:t>
      </w:r>
    </w:p>
    <w:p w14:paraId="3CECB142" w14:textId="77777777" w:rsidR="00930190" w:rsidRDefault="00930190" w:rsidP="004D3DB9">
      <w:pPr>
        <w:pStyle w:val="ListNumber"/>
      </w:pPr>
      <w:r>
        <w:t>Populate</w:t>
      </w:r>
      <w:r w:rsidRPr="009E4D6C">
        <w:t xml:space="preserve"> </w:t>
      </w:r>
      <w:r w:rsidRPr="000C60A5">
        <w:t>Pain CP</w:t>
      </w:r>
      <w:r>
        <w:t>.</w:t>
      </w:r>
      <w:r>
        <w:br/>
        <w:t xml:space="preserve">Refer to the instructions in </w:t>
      </w:r>
      <w:r w:rsidRPr="00565920">
        <w:rPr>
          <w:i/>
        </w:rPr>
        <w:t xml:space="preserve">Working in </w:t>
      </w:r>
      <w:r w:rsidR="00815B38" w:rsidRPr="00565920">
        <w:rPr>
          <w:i/>
        </w:rPr>
        <w:t xml:space="preserve">a </w:t>
      </w:r>
      <w:r w:rsidRPr="00565920">
        <w:rPr>
          <w:i/>
        </w:rPr>
        <w:t>Care Plan</w:t>
      </w:r>
      <w:r>
        <w:t xml:space="preserve"> on page</w:t>
      </w:r>
      <w:r w:rsidR="00E403FD">
        <w:t xml:space="preserve"> </w:t>
      </w:r>
      <w:r w:rsidR="00914630">
        <w:fldChar w:fldCharType="begin"/>
      </w:r>
      <w:r w:rsidR="00E403FD">
        <w:instrText xml:space="preserve"> PAGEREF _Ref282261704 \h </w:instrText>
      </w:r>
      <w:r w:rsidR="00914630">
        <w:fldChar w:fldCharType="separate"/>
      </w:r>
      <w:r w:rsidR="009F2D07">
        <w:rPr>
          <w:noProof/>
        </w:rPr>
        <w:t>12</w:t>
      </w:r>
      <w:r w:rsidR="00914630">
        <w:fldChar w:fldCharType="end"/>
      </w:r>
      <w:r>
        <w:t>.</w:t>
      </w:r>
    </w:p>
    <w:p w14:paraId="5F59056B" w14:textId="77777777" w:rsidR="001E4525" w:rsidRPr="00897A36" w:rsidRDefault="001E4525" w:rsidP="00897A36">
      <w:bookmarkStart w:id="135" w:name="_Toc252371534"/>
      <w:r>
        <w:br w:type="page"/>
      </w:r>
    </w:p>
    <w:p w14:paraId="7531CEE8" w14:textId="77777777" w:rsidR="00D458FA" w:rsidRPr="00A233AC" w:rsidRDefault="00D458FA" w:rsidP="004327DE">
      <w:pPr>
        <w:pStyle w:val="Heading2"/>
      </w:pPr>
      <w:bookmarkStart w:id="136" w:name="_Toc320197169"/>
      <w:r w:rsidRPr="00A233AC">
        <w:t xml:space="preserve">IV </w:t>
      </w:r>
      <w:bookmarkEnd w:id="135"/>
      <w:r w:rsidR="00482034">
        <w:t>(IV)</w:t>
      </w:r>
      <w:bookmarkEnd w:id="136"/>
    </w:p>
    <w:p w14:paraId="12DB8FD9" w14:textId="77777777" w:rsidR="00F26D6E" w:rsidRDefault="00A3291E" w:rsidP="00D458FA">
      <w:r>
        <w:t>On the IV tab, d</w:t>
      </w:r>
      <w:r w:rsidR="00F26D6E">
        <w:t>ocument new IV locations and Dialysis access</w:t>
      </w:r>
      <w:r>
        <w:t>, as well as update existing IV locations and Dialysis access.</w:t>
      </w:r>
    </w:p>
    <w:p w14:paraId="0C2A2B29" w14:textId="77777777" w:rsidR="00317B49" w:rsidRDefault="00006BA0" w:rsidP="00B20DAF">
      <w:pPr>
        <w:pStyle w:val="Heading3"/>
      </w:pPr>
      <w:bookmarkStart w:id="137" w:name="_Toc288724607"/>
      <w:bookmarkStart w:id="138" w:name="_Toc320197170"/>
      <w:r w:rsidRPr="002C1314">
        <w:t>No IV/</w:t>
      </w:r>
      <w:r>
        <w:t>V</w:t>
      </w:r>
      <w:r w:rsidRPr="002C1314">
        <w:t xml:space="preserve">ascular </w:t>
      </w:r>
      <w:r>
        <w:t>A</w:t>
      </w:r>
      <w:r w:rsidRPr="002C1314">
        <w:t xml:space="preserve">ccess </w:t>
      </w:r>
      <w:r>
        <w:t>D</w:t>
      </w:r>
      <w:r w:rsidRPr="002C1314">
        <w:t>evices</w:t>
      </w:r>
      <w:bookmarkEnd w:id="137"/>
      <w:bookmarkEnd w:id="138"/>
    </w:p>
    <w:p w14:paraId="48C687A1" w14:textId="77777777" w:rsidR="00006BA0" w:rsidRPr="00006BA0" w:rsidRDefault="00006BA0" w:rsidP="0079435B">
      <w:pPr>
        <w:pStyle w:val="ListNumber"/>
        <w:numPr>
          <w:ilvl w:val="0"/>
          <w:numId w:val="71"/>
        </w:numPr>
      </w:pPr>
      <w:r w:rsidRPr="00006BA0">
        <w:t xml:space="preserve">Click </w:t>
      </w:r>
      <w:r w:rsidRPr="00006BA0">
        <w:rPr>
          <w:b/>
        </w:rPr>
        <w:t>IV</w:t>
      </w:r>
      <w:r w:rsidRPr="00006BA0">
        <w:t>.</w:t>
      </w:r>
      <w:r w:rsidRPr="00006BA0">
        <w:br/>
        <w:t>IV Periph displays.</w:t>
      </w:r>
    </w:p>
    <w:p w14:paraId="034E0D20" w14:textId="77777777" w:rsidR="00006BA0" w:rsidRPr="00006BA0" w:rsidRDefault="00006BA0" w:rsidP="00006BA0">
      <w:pPr>
        <w:pStyle w:val="ListNumber"/>
      </w:pPr>
      <w:r w:rsidRPr="00006BA0">
        <w:t xml:space="preserve">If a patient has no IVs or dialysis access in place, select the </w:t>
      </w:r>
      <w:r w:rsidRPr="00006BA0">
        <w:rPr>
          <w:b/>
        </w:rPr>
        <w:t xml:space="preserve">No IV/vascular access devices </w:t>
      </w:r>
      <w:r w:rsidRPr="00006BA0">
        <w:t>check box and none of the IV pages or Add New IV Location are available.</w:t>
      </w:r>
    </w:p>
    <w:p w14:paraId="645A2BBC" w14:textId="77777777" w:rsidR="00413CB3" w:rsidRPr="00006BA0" w:rsidRDefault="00006BA0" w:rsidP="00006BA0">
      <w:pPr>
        <w:pStyle w:val="ListNumber"/>
      </w:pPr>
      <w:r w:rsidRPr="00006BA0">
        <w:t>Move to the next tab.</w:t>
      </w:r>
    </w:p>
    <w:p w14:paraId="724CC475" w14:textId="77777777" w:rsidR="00881369" w:rsidRDefault="00387539" w:rsidP="00257DA9">
      <w:pPr>
        <w:pStyle w:val="screen"/>
      </w:pPr>
      <w:r>
        <w:rPr>
          <w:noProof/>
        </w:rPr>
        <w:pict w14:anchorId="3844FBD2">
          <v:shape id="Picture 190" o:spid="_x0000_i1087" type="#_x0000_t75" style="width:5in;height:271.1pt;visibility:visible">
            <v:imagedata r:id="rId82" o:title=""/>
          </v:shape>
        </w:pict>
      </w:r>
    </w:p>
    <w:p w14:paraId="0619A256" w14:textId="77777777" w:rsidR="00B63F39" w:rsidRDefault="00881369" w:rsidP="00F26D6E">
      <w:pPr>
        <w:pStyle w:val="Caption"/>
      </w:pPr>
      <w:r>
        <w:t>RN Reassessment, IV (IV) tab, IV Periph window</w:t>
      </w:r>
      <w:r w:rsidR="00257DA9">
        <w:br/>
      </w:r>
      <w:r>
        <w:t>No IV/</w:t>
      </w:r>
      <w:bookmarkStart w:id="139" w:name="_Ref273343542"/>
      <w:r w:rsidR="00F26D6E">
        <w:t>vascular access device selected</w:t>
      </w:r>
    </w:p>
    <w:p w14:paraId="20756B07" w14:textId="77777777" w:rsidR="00B63F39" w:rsidRDefault="00B63F39" w:rsidP="00B63F39">
      <w:pPr>
        <w:rPr>
          <w:rFonts w:ascii="Times New Roman Bold" w:hAnsi="Times New Roman Bold"/>
          <w:sz w:val="20"/>
        </w:rPr>
      </w:pPr>
      <w:r>
        <w:br w:type="page"/>
      </w:r>
    </w:p>
    <w:p w14:paraId="53979E58" w14:textId="77777777" w:rsidR="005B16A4" w:rsidRDefault="005B16A4" w:rsidP="00B63F39">
      <w:pPr>
        <w:pStyle w:val="Heading3"/>
      </w:pPr>
      <w:bookmarkStart w:id="140" w:name="_Ref274916432"/>
      <w:bookmarkStart w:id="141" w:name="_Ref274916646"/>
      <w:bookmarkStart w:id="142" w:name="_Ref274916651"/>
      <w:bookmarkStart w:id="143" w:name="_Toc320197171"/>
      <w:r w:rsidRPr="00A233AC">
        <w:t xml:space="preserve">Peripheral </w:t>
      </w:r>
      <w:r w:rsidR="00EE3631">
        <w:t>Line</w:t>
      </w:r>
      <w:r w:rsidRPr="00A233AC">
        <w:t>s</w:t>
      </w:r>
      <w:r>
        <w:t xml:space="preserve"> - </w:t>
      </w:r>
      <w:r w:rsidRPr="00B63F39">
        <w:t>IV</w:t>
      </w:r>
      <w:r w:rsidRPr="00A233AC">
        <w:t xml:space="preserve"> Periph</w:t>
      </w:r>
      <w:bookmarkEnd w:id="139"/>
      <w:bookmarkEnd w:id="140"/>
      <w:bookmarkEnd w:id="141"/>
      <w:bookmarkEnd w:id="142"/>
      <w:bookmarkEnd w:id="143"/>
    </w:p>
    <w:p w14:paraId="7AA275A6" w14:textId="77777777" w:rsidR="00843A20" w:rsidRPr="00843A20" w:rsidRDefault="00843A20" w:rsidP="003941B7">
      <w:pPr>
        <w:pStyle w:val="Heading4"/>
      </w:pPr>
      <w:bookmarkStart w:id="144" w:name="_Toc320197172"/>
      <w:r>
        <w:t>Existing IV Lines</w:t>
      </w:r>
      <w:bookmarkEnd w:id="144"/>
    </w:p>
    <w:p w14:paraId="45885FC9" w14:textId="77777777" w:rsidR="00F26D6E" w:rsidRPr="00F26D6E" w:rsidRDefault="00F26D6E" w:rsidP="00F26D6E">
      <w:r w:rsidRPr="00B77A19">
        <w:t>If IVs were present at time of the Admiss</w:t>
      </w:r>
      <w:r>
        <w:t>io</w:t>
      </w:r>
      <w:r w:rsidRPr="00B77A19">
        <w:t xml:space="preserve">n </w:t>
      </w:r>
      <w:r>
        <w:t xml:space="preserve">– RN </w:t>
      </w:r>
      <w:r w:rsidRPr="00B77A19">
        <w:t>Assessment or in previous reassessments, th</w:t>
      </w:r>
      <w:r w:rsidR="00934E35">
        <w:t>o</w:t>
      </w:r>
      <w:r w:rsidRPr="00B77A19">
        <w:t>se IVs display on the IV tab.</w:t>
      </w:r>
    </w:p>
    <w:p w14:paraId="1BCF6CE0" w14:textId="77777777" w:rsidR="00F11005" w:rsidRDefault="00387539" w:rsidP="00DD2DEE">
      <w:pPr>
        <w:pStyle w:val="screen"/>
      </w:pPr>
      <w:r>
        <w:rPr>
          <w:noProof/>
        </w:rPr>
        <w:pict w14:anchorId="497D8553">
          <v:shape id="_x0000_i1088" type="#_x0000_t75" style="width:5in;height:269.85pt;visibility:visible">
            <v:imagedata r:id="rId83" o:title=""/>
          </v:shape>
        </w:pict>
      </w:r>
    </w:p>
    <w:p w14:paraId="7F909275" w14:textId="77777777" w:rsidR="00DD2DEE" w:rsidRDefault="00F11005" w:rsidP="00DD2DEE">
      <w:pPr>
        <w:pStyle w:val="Caption"/>
      </w:pPr>
      <w:r>
        <w:t>RN Reassessment, IV (IV) tab, IV Periph window</w:t>
      </w:r>
      <w:r w:rsidR="00E62CF5">
        <w:br/>
        <w:t>with an existing IV line</w:t>
      </w:r>
    </w:p>
    <w:p w14:paraId="684F7E79" w14:textId="77777777" w:rsidR="00A33D3D" w:rsidRDefault="00A33D3D" w:rsidP="00E11C12">
      <w:pPr>
        <w:pStyle w:val="ListNumber"/>
        <w:numPr>
          <w:ilvl w:val="0"/>
          <w:numId w:val="43"/>
        </w:numPr>
      </w:pPr>
      <w:r>
        <w:t xml:space="preserve">Populate </w:t>
      </w:r>
      <w:r w:rsidRPr="00265B54">
        <w:t>IV Periph.</w:t>
      </w:r>
    </w:p>
    <w:p w14:paraId="4CB3DE6B" w14:textId="77777777" w:rsidR="00F26D6E" w:rsidRDefault="00F26D6E" w:rsidP="00E11C12">
      <w:pPr>
        <w:pStyle w:val="ListNumber"/>
        <w:numPr>
          <w:ilvl w:val="0"/>
          <w:numId w:val="43"/>
        </w:numPr>
      </w:pPr>
      <w:r>
        <w:t>Select an existing IV</w:t>
      </w:r>
      <w:r w:rsidR="000256C7">
        <w:t xml:space="preserve"> and t</w:t>
      </w:r>
      <w:r>
        <w:t>he edit fields</w:t>
      </w:r>
      <w:r w:rsidR="00843A20">
        <w:t xml:space="preserve"> for the selected IV are made available.</w:t>
      </w:r>
      <w:r w:rsidR="000256C7">
        <w:br/>
        <w:t>Complete all the fields with asterisks; they are required fields.</w:t>
      </w:r>
    </w:p>
    <w:p w14:paraId="2B688F61" w14:textId="77777777" w:rsidR="00FB6B0C" w:rsidRPr="00FB6B0C" w:rsidRDefault="00FB6B0C" w:rsidP="00FB6B0C">
      <w:pPr>
        <w:pStyle w:val="screen"/>
      </w:pPr>
    </w:p>
    <w:p w14:paraId="65515447" w14:textId="77777777" w:rsidR="00317B49" w:rsidRDefault="00387539" w:rsidP="00317B49">
      <w:pPr>
        <w:pStyle w:val="screen"/>
      </w:pPr>
      <w:r>
        <w:rPr>
          <w:noProof/>
        </w:rPr>
        <w:pict w14:anchorId="6F70996A">
          <v:shape id="_x0000_i1089" type="#_x0000_t75" style="width:5in;height:269.85pt;visibility:visible">
            <v:imagedata r:id="rId84" o:title=""/>
          </v:shape>
        </w:pict>
      </w:r>
    </w:p>
    <w:p w14:paraId="7C1B120A" w14:textId="77777777" w:rsidR="00317B49" w:rsidRPr="00317B49" w:rsidRDefault="00317B49" w:rsidP="00317B49">
      <w:pPr>
        <w:pStyle w:val="Caption"/>
      </w:pPr>
      <w:r>
        <w:t>RN Reassessment, IV (IV) tab, IV Periph window</w:t>
      </w:r>
      <w:r w:rsidR="00A33D3D">
        <w:t xml:space="preserve"> </w:t>
      </w:r>
      <w:r>
        <w:t>with existing IV line</w:t>
      </w:r>
    </w:p>
    <w:p w14:paraId="358FF934" w14:textId="77777777" w:rsidR="00843A20" w:rsidRPr="00843A20" w:rsidRDefault="00843A20" w:rsidP="003941B7">
      <w:pPr>
        <w:pStyle w:val="ListNumber"/>
      </w:pPr>
      <w:r w:rsidRPr="00843A20">
        <w:t xml:space="preserve">To cancel entered data </w:t>
      </w:r>
      <w:r w:rsidRPr="00B61A74">
        <w:rPr>
          <w:i/>
        </w:rPr>
        <w:t>before upload</w:t>
      </w:r>
      <w:r w:rsidRPr="00843A20">
        <w:t xml:space="preserve">, click </w:t>
      </w:r>
      <w:r w:rsidRPr="00B61A74">
        <w:rPr>
          <w:b/>
        </w:rPr>
        <w:t>Cancel edit</w:t>
      </w:r>
      <w:r>
        <w:t>.</w:t>
      </w:r>
    </w:p>
    <w:p w14:paraId="6F580532" w14:textId="77777777" w:rsidR="00A3291E" w:rsidRDefault="00843A20" w:rsidP="004D3DB9">
      <w:pPr>
        <w:pStyle w:val="ListNumber"/>
      </w:pPr>
      <w:r w:rsidRPr="00843A20">
        <w:t>To u</w:t>
      </w:r>
      <w:r w:rsidRPr="008369EE">
        <w:t>pload updated information</w:t>
      </w:r>
      <w:r>
        <w:t>,</w:t>
      </w:r>
      <w:r w:rsidRPr="008369EE">
        <w:t xml:space="preserve"> click </w:t>
      </w:r>
      <w:r w:rsidRPr="0069110D">
        <w:rPr>
          <w:b/>
        </w:rPr>
        <w:t>OK</w:t>
      </w:r>
      <w:r>
        <w:t>.</w:t>
      </w:r>
      <w:r w:rsidR="00A3291E">
        <w:br/>
      </w:r>
    </w:p>
    <w:p w14:paraId="1ECC500B" w14:textId="77777777" w:rsidR="009125ED" w:rsidRPr="00E62CF5" w:rsidRDefault="009125ED" w:rsidP="00E62CF5">
      <w:r>
        <w:br w:type="page"/>
      </w:r>
    </w:p>
    <w:p w14:paraId="1F2779A9" w14:textId="77777777" w:rsidR="00A3291E" w:rsidRDefault="00A3291E" w:rsidP="003941B7">
      <w:pPr>
        <w:pStyle w:val="Heading4"/>
      </w:pPr>
      <w:bookmarkStart w:id="145" w:name="_Toc320197173"/>
      <w:r>
        <w:t>New IV Lines</w:t>
      </w:r>
      <w:bookmarkEnd w:id="145"/>
    </w:p>
    <w:p w14:paraId="4872FCB2" w14:textId="77777777" w:rsidR="00A3291E" w:rsidRDefault="00387539" w:rsidP="00317B49">
      <w:pPr>
        <w:pStyle w:val="screen"/>
      </w:pPr>
      <w:r>
        <w:rPr>
          <w:noProof/>
        </w:rPr>
        <w:pict w14:anchorId="4DBA76A9">
          <v:shape id="_x0000_i1090" type="#_x0000_t75" style="width:5in;height:269.85pt;visibility:visible">
            <v:imagedata r:id="rId85" o:title=""/>
          </v:shape>
        </w:pict>
      </w:r>
    </w:p>
    <w:p w14:paraId="7E550A42" w14:textId="77777777" w:rsidR="00A3291E" w:rsidRDefault="00317B49" w:rsidP="00317B49">
      <w:pPr>
        <w:pStyle w:val="Caption"/>
      </w:pPr>
      <w:r>
        <w:t>RN Reassessment, IV (IV) tab, IV Periph window</w:t>
      </w:r>
    </w:p>
    <w:p w14:paraId="1F777EC3" w14:textId="77777777" w:rsidR="004327DE" w:rsidRPr="004327DE" w:rsidRDefault="00317B49" w:rsidP="00E97E90">
      <w:pPr>
        <w:pStyle w:val="ListNumber"/>
      </w:pPr>
      <w:r>
        <w:t>C</w:t>
      </w:r>
      <w:r w:rsidRPr="004327DE">
        <w:t xml:space="preserve">lick </w:t>
      </w:r>
      <w:r w:rsidRPr="000256C7">
        <w:rPr>
          <w:b/>
        </w:rPr>
        <w:t>Add New IV Location</w:t>
      </w:r>
      <w:r w:rsidRPr="004327DE">
        <w:t>.</w:t>
      </w:r>
      <w:r w:rsidR="00621A67">
        <w:br/>
      </w:r>
      <w:r w:rsidR="00B61A74" w:rsidRPr="004327DE">
        <w:t xml:space="preserve">The Location </w:t>
      </w:r>
      <w:r w:rsidR="00B61A74">
        <w:t xml:space="preserve">drop-down </w:t>
      </w:r>
      <w:r w:rsidR="00B55B68">
        <w:t>list</w:t>
      </w:r>
      <w:r w:rsidR="00B61A74">
        <w:t xml:space="preserve"> box displays</w:t>
      </w:r>
      <w:r w:rsidR="00B61A74" w:rsidRPr="0039636E">
        <w:t xml:space="preserve"> </w:t>
      </w:r>
      <w:r w:rsidR="00B61A74">
        <w:t xml:space="preserve">in the </w:t>
      </w:r>
      <w:r w:rsidR="00B61A74" w:rsidRPr="000256C7">
        <w:rPr>
          <w:b/>
        </w:rPr>
        <w:t xml:space="preserve">Edit Peripheral Line site #1 </w:t>
      </w:r>
      <w:r w:rsidR="00B61A74">
        <w:t>section</w:t>
      </w:r>
      <w:r w:rsidR="00B61A74" w:rsidRPr="004327DE">
        <w:t>.</w:t>
      </w:r>
    </w:p>
    <w:p w14:paraId="4646D130" w14:textId="77777777" w:rsidR="00257DA9" w:rsidRDefault="004327DE" w:rsidP="003941B7">
      <w:pPr>
        <w:pStyle w:val="ListNumber"/>
      </w:pPr>
      <w:r w:rsidRPr="004327DE">
        <w:t>Select a location</w:t>
      </w:r>
      <w:r w:rsidR="000256C7">
        <w:t xml:space="preserve"> and a</w:t>
      </w:r>
      <w:r w:rsidR="003941B7">
        <w:t>dditional fields become available.</w:t>
      </w:r>
      <w:r w:rsidR="000256C7">
        <w:br/>
      </w:r>
      <w:r w:rsidR="000256C7" w:rsidRPr="005A0908">
        <w:t>Complete all the fields with asterisks; they are required fields.</w:t>
      </w:r>
    </w:p>
    <w:p w14:paraId="25D3E9D1" w14:textId="77777777" w:rsidR="003A6FC2" w:rsidRPr="005A0908" w:rsidRDefault="003A6FC2" w:rsidP="003A6FC2">
      <w:pPr>
        <w:pStyle w:val="ListNumber"/>
      </w:pPr>
      <w:r w:rsidRPr="005A0908">
        <w:t xml:space="preserve">To cancel entered data </w:t>
      </w:r>
      <w:r w:rsidRPr="001A3899">
        <w:rPr>
          <w:i/>
        </w:rPr>
        <w:t>before upload</w:t>
      </w:r>
      <w:r w:rsidRPr="005A0908">
        <w:t xml:space="preserve">, click </w:t>
      </w:r>
      <w:r w:rsidRPr="005A0908">
        <w:rPr>
          <w:b/>
        </w:rPr>
        <w:t>Cancel edit</w:t>
      </w:r>
      <w:r w:rsidRPr="005A0908">
        <w:t>.</w:t>
      </w:r>
    </w:p>
    <w:p w14:paraId="4DBDC66D" w14:textId="77777777" w:rsidR="003A6FC2" w:rsidRDefault="003A6FC2" w:rsidP="003A6FC2">
      <w:pPr>
        <w:pStyle w:val="ListNumber"/>
      </w:pPr>
      <w:r w:rsidRPr="005A0908">
        <w:t xml:space="preserve">To upload updated information, click </w:t>
      </w:r>
      <w:r w:rsidRPr="0069110D">
        <w:rPr>
          <w:b/>
        </w:rPr>
        <w:t>OK</w:t>
      </w:r>
      <w:r w:rsidRPr="005A0908">
        <w:t>.</w:t>
      </w:r>
    </w:p>
    <w:p w14:paraId="047212BA" w14:textId="77777777" w:rsidR="00D458FA" w:rsidRDefault="00387539" w:rsidP="008C75F4">
      <w:pPr>
        <w:pStyle w:val="screen"/>
      </w:pPr>
      <w:r>
        <w:rPr>
          <w:noProof/>
        </w:rPr>
        <w:pict w14:anchorId="056714AE">
          <v:shape id="_x0000_i1091" type="#_x0000_t75" style="width:5in;height:269.85pt;visibility:visible">
            <v:imagedata r:id="rId86" o:title=""/>
          </v:shape>
        </w:pict>
      </w:r>
    </w:p>
    <w:p w14:paraId="274515DB" w14:textId="77777777" w:rsidR="009E2FE3" w:rsidRPr="009E2FE3" w:rsidRDefault="008D22CE" w:rsidP="009E2FE3">
      <w:pPr>
        <w:pStyle w:val="Caption"/>
      </w:pPr>
      <w:r>
        <w:t>RN Reassessment, IV (IV) tab, IV Periph window</w:t>
      </w:r>
      <w:r w:rsidR="003A6FC2">
        <w:t xml:space="preserve"> </w:t>
      </w:r>
      <w:r w:rsidR="003A6FC2" w:rsidRPr="003A6FC2">
        <w:t>with a peripheral line location</w:t>
      </w:r>
    </w:p>
    <w:p w14:paraId="20643373" w14:textId="77777777" w:rsidR="0069110D" w:rsidRDefault="004327DE" w:rsidP="004D3DB9">
      <w:pPr>
        <w:pStyle w:val="ListNumber"/>
      </w:pPr>
      <w:r>
        <w:t xml:space="preserve">To add another </w:t>
      </w:r>
      <w:r w:rsidR="005A0908">
        <w:t xml:space="preserve">IV </w:t>
      </w:r>
      <w:r>
        <w:t xml:space="preserve">location, repeat steps </w:t>
      </w:r>
      <w:r w:rsidR="00814C0A">
        <w:t>6</w:t>
      </w:r>
      <w:r>
        <w:t xml:space="preserve"> through </w:t>
      </w:r>
      <w:r w:rsidR="003A6FC2">
        <w:t>8</w:t>
      </w:r>
      <w:r>
        <w:t xml:space="preserve">. </w:t>
      </w:r>
    </w:p>
    <w:p w14:paraId="3F1681CB" w14:textId="77777777" w:rsidR="004327DE" w:rsidRDefault="0069110D" w:rsidP="0069110D">
      <w:pPr>
        <w:pStyle w:val="Note"/>
      </w:pPr>
      <w:r w:rsidRPr="0069110D">
        <w:rPr>
          <w:b/>
        </w:rPr>
        <w:t>Note:</w:t>
      </w:r>
      <w:r>
        <w:t xml:space="preserve"> </w:t>
      </w:r>
      <w:r w:rsidR="004327DE" w:rsidRPr="00C2277C">
        <w:t>There is no limit to the number of IV</w:t>
      </w:r>
      <w:r w:rsidR="004327DE">
        <w:t xml:space="preserve"> locations</w:t>
      </w:r>
      <w:r w:rsidR="004327DE" w:rsidRPr="00C2277C">
        <w:t xml:space="preserve"> </w:t>
      </w:r>
      <w:r w:rsidR="004327DE">
        <w:t>you can enter</w:t>
      </w:r>
      <w:r w:rsidR="004327DE" w:rsidRPr="00C2277C">
        <w:t>.</w:t>
      </w:r>
      <w:r w:rsidR="004327DE">
        <w:t xml:space="preserve"> </w:t>
      </w:r>
    </w:p>
    <w:p w14:paraId="5D7E195E" w14:textId="77777777" w:rsidR="004F278D" w:rsidRDefault="00EA2480" w:rsidP="005A0908">
      <w:pPr>
        <w:pStyle w:val="Heading3"/>
      </w:pPr>
      <w:r>
        <w:br w:type="page"/>
      </w:r>
      <w:bookmarkStart w:id="146" w:name="_Toc320197174"/>
      <w:r w:rsidR="004F278D">
        <w:t>Central</w:t>
      </w:r>
      <w:r w:rsidR="005921DE">
        <w:t xml:space="preserve"> </w:t>
      </w:r>
      <w:r w:rsidR="00196615">
        <w:t xml:space="preserve">IV </w:t>
      </w:r>
      <w:r w:rsidR="004327DE">
        <w:t>Lines</w:t>
      </w:r>
      <w:r w:rsidR="00196615">
        <w:t xml:space="preserve"> – IV Central</w:t>
      </w:r>
      <w:bookmarkEnd w:id="146"/>
    </w:p>
    <w:p w14:paraId="49A01612" w14:textId="77777777" w:rsidR="00E97E90" w:rsidRPr="00E97E90" w:rsidRDefault="00E97E90" w:rsidP="0079435B">
      <w:pPr>
        <w:pStyle w:val="ListNumber"/>
        <w:numPr>
          <w:ilvl w:val="0"/>
          <w:numId w:val="74"/>
        </w:numPr>
      </w:pPr>
      <w:r>
        <w:t xml:space="preserve">Click </w:t>
      </w:r>
      <w:r w:rsidRPr="00E97E90">
        <w:rPr>
          <w:b/>
        </w:rPr>
        <w:t>IV Central</w:t>
      </w:r>
      <w:r>
        <w:t>.</w:t>
      </w:r>
      <w:r>
        <w:br/>
        <w:t>IV Central displays.</w:t>
      </w:r>
    </w:p>
    <w:p w14:paraId="1D7B9219" w14:textId="77777777" w:rsidR="00835353" w:rsidRDefault="00387539" w:rsidP="00835353">
      <w:pPr>
        <w:pStyle w:val="screen"/>
      </w:pPr>
      <w:r>
        <w:rPr>
          <w:noProof/>
        </w:rPr>
        <w:pict w14:anchorId="5E90FE2C">
          <v:shape id="_x0000_i1092" type="#_x0000_t75" style="width:5in;height:269.85pt;visibility:visible">
            <v:imagedata r:id="rId87" o:title=""/>
          </v:shape>
        </w:pict>
      </w:r>
    </w:p>
    <w:p w14:paraId="28A08F97" w14:textId="77777777" w:rsidR="00400662" w:rsidRDefault="00835353" w:rsidP="00A72C09">
      <w:pPr>
        <w:pStyle w:val="Caption"/>
      </w:pPr>
      <w:r>
        <w:t xml:space="preserve">RN Reassessment, IV (IV) tab, IV </w:t>
      </w:r>
      <w:r w:rsidR="00400662">
        <w:t>Central window</w:t>
      </w:r>
    </w:p>
    <w:p w14:paraId="32B16AC6" w14:textId="77777777" w:rsidR="00BE3BF9" w:rsidRDefault="00BE3BF9" w:rsidP="0079435B">
      <w:pPr>
        <w:pStyle w:val="ListNumber"/>
        <w:numPr>
          <w:ilvl w:val="0"/>
          <w:numId w:val="74"/>
        </w:numPr>
      </w:pPr>
      <w:r>
        <w:t>Populate</w:t>
      </w:r>
      <w:r w:rsidRPr="009A22F9">
        <w:t xml:space="preserve"> IV Central</w:t>
      </w:r>
      <w:r>
        <w:t>.</w:t>
      </w:r>
    </w:p>
    <w:p w14:paraId="5B59FC61" w14:textId="77777777" w:rsidR="001A3899" w:rsidRPr="001A3899" w:rsidRDefault="00EA2480" w:rsidP="0079435B">
      <w:pPr>
        <w:pStyle w:val="ListNumber"/>
        <w:numPr>
          <w:ilvl w:val="0"/>
          <w:numId w:val="74"/>
        </w:numPr>
      </w:pPr>
      <w:r>
        <w:t>C</w:t>
      </w:r>
      <w:r w:rsidR="005A0908">
        <w:t xml:space="preserve">lick </w:t>
      </w:r>
      <w:r w:rsidR="005A0908" w:rsidRPr="00BE3BF9">
        <w:rPr>
          <w:b/>
        </w:rPr>
        <w:t>Add New CL Location</w:t>
      </w:r>
      <w:r w:rsidR="000006B9">
        <w:t>.</w:t>
      </w:r>
      <w:r w:rsidR="005A0908">
        <w:br/>
      </w:r>
      <w:r w:rsidR="00DF6217" w:rsidRPr="004327DE">
        <w:t xml:space="preserve">The </w:t>
      </w:r>
      <w:r w:rsidR="00DF6217">
        <w:t>Type</w:t>
      </w:r>
      <w:r w:rsidR="00DF6217" w:rsidRPr="004327DE">
        <w:t xml:space="preserve"> </w:t>
      </w:r>
      <w:r w:rsidR="00DF6217">
        <w:t>drop-down text box displays</w:t>
      </w:r>
      <w:r w:rsidR="00DF6217" w:rsidRPr="0039636E">
        <w:t xml:space="preserve"> </w:t>
      </w:r>
      <w:r w:rsidR="00DF6217">
        <w:t xml:space="preserve">in the </w:t>
      </w:r>
      <w:r w:rsidR="00DF6217" w:rsidRPr="00BE3BF9">
        <w:rPr>
          <w:b/>
        </w:rPr>
        <w:t xml:space="preserve">Edit Central Line site #1 </w:t>
      </w:r>
      <w:r w:rsidR="00DF6217">
        <w:t>section.</w:t>
      </w:r>
    </w:p>
    <w:p w14:paraId="2633F5E6" w14:textId="77777777" w:rsidR="001A3899" w:rsidRDefault="00387539" w:rsidP="001A3899">
      <w:pPr>
        <w:pStyle w:val="screen"/>
        <w:rPr>
          <w:noProof/>
        </w:rPr>
      </w:pPr>
      <w:r>
        <w:rPr>
          <w:noProof/>
        </w:rPr>
        <w:pict w14:anchorId="7B73C934">
          <v:shape id="_x0000_i1093" type="#_x0000_t75" style="width:5in;height:271.1pt;visibility:visible">
            <v:imagedata r:id="rId88" o:title=""/>
          </v:shape>
        </w:pict>
      </w:r>
    </w:p>
    <w:p w14:paraId="326D382C" w14:textId="77777777" w:rsidR="001A3899" w:rsidRPr="001A3899" w:rsidRDefault="001A3899" w:rsidP="001A3899">
      <w:pPr>
        <w:pStyle w:val="Caption"/>
      </w:pPr>
      <w:r>
        <w:t>RN Reassessment,</w:t>
      </w:r>
      <w:r w:rsidR="00E62CF5">
        <w:t xml:space="preserve"> IV (IV) tab, IV Central window</w:t>
      </w:r>
    </w:p>
    <w:p w14:paraId="2310ABA1" w14:textId="77777777" w:rsidR="001A3899" w:rsidRPr="005A0908" w:rsidRDefault="007D20BA" w:rsidP="004D3DB9">
      <w:pPr>
        <w:pStyle w:val="ListNumber"/>
      </w:pPr>
      <w:r>
        <w:t>Select a type</w:t>
      </w:r>
      <w:r w:rsidR="000256C7">
        <w:t xml:space="preserve"> and a </w:t>
      </w:r>
      <w:r w:rsidR="00630EE6">
        <w:t>location.</w:t>
      </w:r>
      <w:r w:rsidR="000256C7">
        <w:br/>
      </w:r>
      <w:r w:rsidR="001A3899" w:rsidRPr="005A0908">
        <w:t>Complete all the fields with asterisks; they are required fields.</w:t>
      </w:r>
    </w:p>
    <w:p w14:paraId="51950971" w14:textId="77777777" w:rsidR="001A3899" w:rsidRPr="00EA2480" w:rsidRDefault="001A3899" w:rsidP="004D3DB9">
      <w:pPr>
        <w:pStyle w:val="ListNumber"/>
      </w:pPr>
      <w:r w:rsidRPr="00EA2480">
        <w:t xml:space="preserve">To cancel entered data </w:t>
      </w:r>
      <w:r w:rsidRPr="00630EE6">
        <w:rPr>
          <w:i/>
        </w:rPr>
        <w:t>before upload</w:t>
      </w:r>
      <w:r w:rsidRPr="00EA2480">
        <w:t xml:space="preserve">, click </w:t>
      </w:r>
      <w:r w:rsidRPr="00EA2480">
        <w:rPr>
          <w:b/>
        </w:rPr>
        <w:t>Cancel edit</w:t>
      </w:r>
      <w:r w:rsidRPr="00EA2480">
        <w:t>.</w:t>
      </w:r>
    </w:p>
    <w:p w14:paraId="5D98189A" w14:textId="77777777" w:rsidR="002D2EFD" w:rsidRDefault="001A3899" w:rsidP="004D3DB9">
      <w:pPr>
        <w:pStyle w:val="ListNumber"/>
      </w:pPr>
      <w:r w:rsidRPr="00EA2480">
        <w:t xml:space="preserve">To upload updated information, click </w:t>
      </w:r>
      <w:r w:rsidRPr="002D2EFD">
        <w:rPr>
          <w:b/>
        </w:rPr>
        <w:t>OK</w:t>
      </w:r>
      <w:r w:rsidRPr="00EA2480">
        <w:t>.</w:t>
      </w:r>
    </w:p>
    <w:p w14:paraId="2EF4C302" w14:textId="77777777" w:rsidR="001A3899" w:rsidRDefault="001A3899" w:rsidP="004D3DB9">
      <w:pPr>
        <w:pStyle w:val="ListNumber"/>
      </w:pPr>
      <w:r w:rsidRPr="001A3899">
        <w:t xml:space="preserve">To add another </w:t>
      </w:r>
      <w:r>
        <w:t>central line</w:t>
      </w:r>
      <w:r w:rsidRPr="001A3899">
        <w:t xml:space="preserve">, repeat steps </w:t>
      </w:r>
      <w:r w:rsidR="00EE2BA8">
        <w:t>3</w:t>
      </w:r>
      <w:r w:rsidRPr="001A3899">
        <w:t xml:space="preserve"> </w:t>
      </w:r>
      <w:r w:rsidR="00EA2480">
        <w:t xml:space="preserve">through </w:t>
      </w:r>
      <w:r w:rsidR="002D2EFD">
        <w:t>6</w:t>
      </w:r>
      <w:r w:rsidRPr="001A3899">
        <w:t xml:space="preserve">. </w:t>
      </w:r>
    </w:p>
    <w:p w14:paraId="7EE9EF40" w14:textId="77777777" w:rsidR="002D2EFD" w:rsidRDefault="002D2EFD">
      <w:pPr>
        <w:tabs>
          <w:tab w:val="clear" w:pos="360"/>
          <w:tab w:val="clear" w:pos="720"/>
          <w:tab w:val="clear" w:pos="1080"/>
          <w:tab w:val="clear" w:pos="1440"/>
        </w:tabs>
        <w:rPr>
          <w:rFonts w:ascii="Arial" w:hAnsi="Arial" w:cs="Arial"/>
          <w:b/>
          <w:bCs/>
          <w:sz w:val="28"/>
          <w:szCs w:val="26"/>
        </w:rPr>
      </w:pPr>
      <w:r>
        <w:br w:type="page"/>
      </w:r>
    </w:p>
    <w:p w14:paraId="6F8C6E0C" w14:textId="77777777" w:rsidR="000006B9" w:rsidRDefault="000006B9" w:rsidP="000006B9">
      <w:pPr>
        <w:pStyle w:val="Heading3"/>
      </w:pPr>
      <w:bookmarkStart w:id="147" w:name="_Toc320197175"/>
      <w:r w:rsidRPr="00A233AC">
        <w:t>Dialysis Ports</w:t>
      </w:r>
      <w:r w:rsidR="00196615">
        <w:t xml:space="preserve"> - </w:t>
      </w:r>
      <w:r w:rsidR="00196615" w:rsidRPr="00A233AC">
        <w:t>IV Dialysis</w:t>
      </w:r>
      <w:bookmarkEnd w:id="147"/>
    </w:p>
    <w:p w14:paraId="7966AFAD" w14:textId="77777777" w:rsidR="00BE3BF9" w:rsidRPr="00BE3BF9" w:rsidRDefault="00BE3BF9" w:rsidP="0079435B">
      <w:pPr>
        <w:pStyle w:val="ListNumber"/>
        <w:numPr>
          <w:ilvl w:val="0"/>
          <w:numId w:val="75"/>
        </w:numPr>
      </w:pPr>
      <w:r>
        <w:t xml:space="preserve">Click </w:t>
      </w:r>
      <w:r w:rsidRPr="00BE3BF9">
        <w:rPr>
          <w:b/>
        </w:rPr>
        <w:t>IV Dialysis</w:t>
      </w:r>
      <w:r>
        <w:t>.</w:t>
      </w:r>
      <w:r>
        <w:br/>
        <w:t>IV Dialysis displays.</w:t>
      </w:r>
    </w:p>
    <w:p w14:paraId="736E80A6" w14:textId="77777777" w:rsidR="00A72C09" w:rsidRDefault="00387539" w:rsidP="00A72C09">
      <w:pPr>
        <w:pStyle w:val="screen"/>
      </w:pPr>
      <w:r>
        <w:rPr>
          <w:noProof/>
        </w:rPr>
        <w:pict w14:anchorId="23FACD53">
          <v:shape id="_x0000_i1094" type="#_x0000_t75" style="width:5in;height:271.1pt;visibility:visible">
            <v:imagedata r:id="rId89" o:title=""/>
          </v:shape>
        </w:pict>
      </w:r>
    </w:p>
    <w:p w14:paraId="714A436F" w14:textId="77777777" w:rsidR="000006B9" w:rsidRPr="001C7475" w:rsidRDefault="000006B9" w:rsidP="000006B9">
      <w:pPr>
        <w:pStyle w:val="Caption"/>
      </w:pPr>
      <w:r>
        <w:t xml:space="preserve">RN Reassessment, </w:t>
      </w:r>
      <w:r w:rsidR="00E62CF5">
        <w:t>IV (IV) tab, IV Dialysis window</w:t>
      </w:r>
    </w:p>
    <w:p w14:paraId="4909DF27" w14:textId="77777777" w:rsidR="00BE3BF9" w:rsidRDefault="00BE3BF9" w:rsidP="0079435B">
      <w:pPr>
        <w:pStyle w:val="ListNumber"/>
        <w:numPr>
          <w:ilvl w:val="0"/>
          <w:numId w:val="75"/>
        </w:numPr>
      </w:pPr>
      <w:r>
        <w:t>Populat</w:t>
      </w:r>
      <w:r w:rsidRPr="004C2318">
        <w:t>e IV Dialysis</w:t>
      </w:r>
      <w:r>
        <w:t>.</w:t>
      </w:r>
    </w:p>
    <w:p w14:paraId="1AC2AF51" w14:textId="77777777" w:rsidR="000006B9" w:rsidRDefault="00630EE6" w:rsidP="0079435B">
      <w:pPr>
        <w:pStyle w:val="ListNumber"/>
        <w:numPr>
          <w:ilvl w:val="0"/>
          <w:numId w:val="75"/>
        </w:numPr>
      </w:pPr>
      <w:r>
        <w:t>C</w:t>
      </w:r>
      <w:r w:rsidR="00C365B5">
        <w:t xml:space="preserve">lick </w:t>
      </w:r>
      <w:r w:rsidR="00C365B5" w:rsidRPr="003941B7">
        <w:rPr>
          <w:b/>
        </w:rPr>
        <w:t>Add New Dialysis Location</w:t>
      </w:r>
      <w:r w:rsidR="000006B9">
        <w:t>.</w:t>
      </w:r>
      <w:r w:rsidR="00C365B5">
        <w:br/>
      </w:r>
      <w:r w:rsidRPr="004327DE">
        <w:t xml:space="preserve">The </w:t>
      </w:r>
      <w:r>
        <w:t>Type</w:t>
      </w:r>
      <w:r w:rsidRPr="004327DE">
        <w:t xml:space="preserve"> </w:t>
      </w:r>
      <w:r>
        <w:t xml:space="preserve">and Select Dialysis location drop-down </w:t>
      </w:r>
      <w:r w:rsidR="00B55B68">
        <w:t>list</w:t>
      </w:r>
      <w:r>
        <w:t xml:space="preserve"> boxes display</w:t>
      </w:r>
      <w:r w:rsidRPr="0039636E">
        <w:t xml:space="preserve"> </w:t>
      </w:r>
      <w:r>
        <w:t xml:space="preserve">in the </w:t>
      </w:r>
      <w:r w:rsidRPr="003941B7">
        <w:rPr>
          <w:b/>
        </w:rPr>
        <w:t xml:space="preserve">Edit Dialysis access location #1 </w:t>
      </w:r>
      <w:r>
        <w:t>section.</w:t>
      </w:r>
    </w:p>
    <w:p w14:paraId="39CC693A" w14:textId="77777777" w:rsidR="000256C7" w:rsidRDefault="003941B7" w:rsidP="0079435B">
      <w:pPr>
        <w:pStyle w:val="ListNumber"/>
        <w:numPr>
          <w:ilvl w:val="0"/>
          <w:numId w:val="75"/>
        </w:numPr>
      </w:pPr>
      <w:r>
        <w:t>Select type and location.</w:t>
      </w:r>
      <w:r w:rsidR="000256C7">
        <w:br/>
      </w:r>
      <w:r w:rsidR="000256C7" w:rsidRPr="00F01CB1">
        <w:t>Complete all the fields with asterisks; they are required fields.</w:t>
      </w:r>
    </w:p>
    <w:p w14:paraId="71EDB5C0" w14:textId="77777777" w:rsidR="000256C7" w:rsidRPr="00AA7E01" w:rsidRDefault="000256C7" w:rsidP="00AA7E01"/>
    <w:p w14:paraId="4762853B" w14:textId="77777777" w:rsidR="00C365B5" w:rsidRDefault="00387539" w:rsidP="00AA7E01">
      <w:pPr>
        <w:pStyle w:val="screen"/>
      </w:pPr>
      <w:r>
        <w:rPr>
          <w:noProof/>
        </w:rPr>
        <w:pict w14:anchorId="67A39F53">
          <v:shape id="_x0000_i1095" type="#_x0000_t75" style="width:5in;height:269.2pt;visibility:visible">
            <v:imagedata r:id="rId90" o:title=""/>
          </v:shape>
        </w:pict>
      </w:r>
    </w:p>
    <w:p w14:paraId="299DF34A" w14:textId="77777777" w:rsidR="00C365B5" w:rsidRPr="00C365B5" w:rsidRDefault="00C365B5" w:rsidP="00C365B5">
      <w:pPr>
        <w:pStyle w:val="Caption"/>
      </w:pPr>
      <w:r>
        <w:t xml:space="preserve">RN Reassessment, </w:t>
      </w:r>
      <w:r w:rsidR="00CA5D4D">
        <w:t>IV (IV) tab, IV Dialysis window</w:t>
      </w:r>
    </w:p>
    <w:p w14:paraId="2B8B22F8" w14:textId="77777777" w:rsidR="00C365B5" w:rsidRPr="00C365B5" w:rsidRDefault="00F01CB1" w:rsidP="00C365B5">
      <w:pPr>
        <w:pStyle w:val="Note"/>
      </w:pPr>
      <w:r w:rsidRPr="004317CE">
        <w:rPr>
          <w:b/>
        </w:rPr>
        <w:t xml:space="preserve">Note: </w:t>
      </w:r>
      <w:r>
        <w:t xml:space="preserve">When you select </w:t>
      </w:r>
      <w:r w:rsidRPr="00692AFF">
        <w:rPr>
          <w:b/>
        </w:rPr>
        <w:t>AV Fistula</w:t>
      </w:r>
      <w:r>
        <w:t xml:space="preserve"> or </w:t>
      </w:r>
      <w:r w:rsidRPr="00692AFF">
        <w:rPr>
          <w:b/>
        </w:rPr>
        <w:t>AV Graft for Type</w:t>
      </w:r>
      <w:r>
        <w:t xml:space="preserve">, a warning message displays </w:t>
      </w:r>
      <w:r w:rsidRPr="00C2277C">
        <w:t xml:space="preserve">to </w:t>
      </w:r>
      <w:r>
        <w:t>advise against using the patient’s</w:t>
      </w:r>
      <w:r w:rsidRPr="00C2277C">
        <w:t xml:space="preserve"> affected arm </w:t>
      </w:r>
      <w:r>
        <w:t>for</w:t>
      </w:r>
      <w:r w:rsidRPr="00C2277C">
        <w:t xml:space="preserve"> BP or </w:t>
      </w:r>
      <w:r>
        <w:t>n</w:t>
      </w:r>
      <w:r w:rsidRPr="00C2277C">
        <w:t xml:space="preserve">eedle </w:t>
      </w:r>
      <w:r>
        <w:t>s</w:t>
      </w:r>
      <w:r w:rsidRPr="00C2277C">
        <w:t>ticks.</w:t>
      </w:r>
      <w:r>
        <w:t xml:space="preserve"> </w:t>
      </w:r>
      <w:r>
        <w:br/>
        <w:t>You must</w:t>
      </w:r>
      <w:r w:rsidRPr="00C2277C">
        <w:t xml:space="preserve"> place an arm band on the affected limb to prevent any mishaps.</w:t>
      </w:r>
    </w:p>
    <w:p w14:paraId="13C949B5" w14:textId="77777777" w:rsidR="00C365B5" w:rsidRDefault="00387539" w:rsidP="00C365B5">
      <w:pPr>
        <w:pStyle w:val="screen"/>
      </w:pPr>
      <w:r>
        <w:rPr>
          <w:noProof/>
        </w:rPr>
        <w:pict w14:anchorId="0B241982">
          <v:shape id="Picture 72" o:spid="_x0000_i1096" type="#_x0000_t75" style="width:3in;height:72.65pt;visibility:visible">
            <v:imagedata r:id="rId91" o:title=""/>
          </v:shape>
        </w:pict>
      </w:r>
    </w:p>
    <w:p w14:paraId="2C1D4E6A" w14:textId="77777777" w:rsidR="00C365B5" w:rsidRDefault="00C365B5" w:rsidP="00C365B5">
      <w:pPr>
        <w:pStyle w:val="Caption"/>
      </w:pPr>
      <w:r>
        <w:t xml:space="preserve">Warning: Place arm band. </w:t>
      </w:r>
      <w:r>
        <w:br/>
        <w:t>No blood pressure or needle sticks in the arm that the AV Fistula or AV Graft is in!</w:t>
      </w:r>
    </w:p>
    <w:p w14:paraId="7B56120B" w14:textId="77777777" w:rsidR="00C365B5" w:rsidRPr="00F01CB1" w:rsidRDefault="00C365B5" w:rsidP="004D3DB9">
      <w:pPr>
        <w:pStyle w:val="ListNumber"/>
      </w:pPr>
      <w:r w:rsidRPr="00F01CB1">
        <w:t xml:space="preserve">To cancel entered data </w:t>
      </w:r>
      <w:r w:rsidRPr="00F01CB1">
        <w:rPr>
          <w:i/>
        </w:rPr>
        <w:t>before upload</w:t>
      </w:r>
      <w:r w:rsidRPr="00F01CB1">
        <w:t xml:space="preserve">, click </w:t>
      </w:r>
      <w:r w:rsidRPr="00F01CB1">
        <w:rPr>
          <w:b/>
        </w:rPr>
        <w:t>Cancel edit</w:t>
      </w:r>
      <w:r w:rsidRPr="00F01CB1">
        <w:t>.</w:t>
      </w:r>
    </w:p>
    <w:p w14:paraId="2FFF3286" w14:textId="77777777" w:rsidR="002D2EFD" w:rsidRDefault="00C365B5" w:rsidP="004D3DB9">
      <w:pPr>
        <w:pStyle w:val="ListNumber"/>
      </w:pPr>
      <w:r w:rsidRPr="00F01CB1">
        <w:t xml:space="preserve">To upload updated information, click </w:t>
      </w:r>
      <w:r w:rsidRPr="002D2EFD">
        <w:rPr>
          <w:b/>
        </w:rPr>
        <w:t>OK</w:t>
      </w:r>
      <w:r w:rsidRPr="00F01CB1">
        <w:t>.</w:t>
      </w:r>
    </w:p>
    <w:p w14:paraId="6C420256" w14:textId="77777777" w:rsidR="00D458FA" w:rsidRPr="00A233AC" w:rsidRDefault="00C365B5" w:rsidP="004D3DB9">
      <w:pPr>
        <w:pStyle w:val="ListNumber"/>
      </w:pPr>
      <w:r w:rsidRPr="001A3899">
        <w:t xml:space="preserve">To add another </w:t>
      </w:r>
      <w:r>
        <w:t>dialysis access location</w:t>
      </w:r>
      <w:r w:rsidRPr="001A3899">
        <w:t xml:space="preserve">, repeat steps </w:t>
      </w:r>
      <w:r w:rsidR="009D656B">
        <w:t>2</w:t>
      </w:r>
      <w:r w:rsidRPr="001A3899">
        <w:t xml:space="preserve"> </w:t>
      </w:r>
      <w:r w:rsidR="007212B8">
        <w:t xml:space="preserve">through </w:t>
      </w:r>
      <w:r w:rsidR="002D2EFD">
        <w:t>6</w:t>
      </w:r>
      <w:r w:rsidRPr="001A3899">
        <w:t>.</w:t>
      </w:r>
    </w:p>
    <w:p w14:paraId="3B609E45" w14:textId="77777777" w:rsidR="00D01B6A" w:rsidRDefault="00D01B6A">
      <w:pPr>
        <w:tabs>
          <w:tab w:val="clear" w:pos="360"/>
          <w:tab w:val="clear" w:pos="720"/>
          <w:tab w:val="clear" w:pos="1080"/>
          <w:tab w:val="clear" w:pos="1440"/>
        </w:tabs>
        <w:rPr>
          <w:rFonts w:ascii="Arial" w:hAnsi="Arial" w:cs="Arial"/>
          <w:b/>
          <w:bCs/>
          <w:sz w:val="28"/>
          <w:szCs w:val="26"/>
        </w:rPr>
      </w:pPr>
      <w:r>
        <w:br w:type="page"/>
      </w:r>
    </w:p>
    <w:p w14:paraId="04A48ED1" w14:textId="77777777" w:rsidR="0059420A" w:rsidRDefault="0059420A" w:rsidP="0059420A">
      <w:pPr>
        <w:pStyle w:val="Heading3"/>
      </w:pPr>
      <w:bookmarkStart w:id="148" w:name="_Toc320197176"/>
      <w:r>
        <w:t>General Observations/Comments – IV Comments</w:t>
      </w:r>
      <w:bookmarkEnd w:id="148"/>
    </w:p>
    <w:p w14:paraId="3807A1EC" w14:textId="77777777" w:rsidR="00BE3BF9" w:rsidRDefault="00BE3BF9" w:rsidP="0079435B">
      <w:pPr>
        <w:pStyle w:val="ListNumber"/>
        <w:numPr>
          <w:ilvl w:val="0"/>
          <w:numId w:val="76"/>
        </w:numPr>
      </w:pPr>
      <w:r>
        <w:t xml:space="preserve">Click </w:t>
      </w:r>
      <w:r w:rsidRPr="00BE3BF9">
        <w:rPr>
          <w:b/>
        </w:rPr>
        <w:t>IV Comments</w:t>
      </w:r>
      <w:r>
        <w:t>.</w:t>
      </w:r>
      <w:r>
        <w:br/>
        <w:t>IV Comments displays.</w:t>
      </w:r>
    </w:p>
    <w:p w14:paraId="17DBA4D7" w14:textId="77777777" w:rsidR="00AA7E01" w:rsidRPr="00AA7E01" w:rsidRDefault="00BE3BF9" w:rsidP="00AA7E01">
      <w:pPr>
        <w:pStyle w:val="ListNumber"/>
      </w:pPr>
      <w:r>
        <w:t>Populate IV Comments.</w:t>
      </w:r>
      <w:r>
        <w:br/>
      </w:r>
      <w:r w:rsidR="00AA7E01">
        <w:t xml:space="preserve">Use the </w:t>
      </w:r>
      <w:r w:rsidR="00AA7E01" w:rsidRPr="00BE3BF9">
        <w:rPr>
          <w:b/>
        </w:rPr>
        <w:t>General observations/comments</w:t>
      </w:r>
      <w:r w:rsidR="00AA7E01">
        <w:t xml:space="preserve"> text box for additional information.</w:t>
      </w:r>
    </w:p>
    <w:p w14:paraId="604F983B" w14:textId="77777777" w:rsidR="004F4757" w:rsidRDefault="00387539" w:rsidP="004F4757">
      <w:pPr>
        <w:pStyle w:val="screen"/>
      </w:pPr>
      <w:r>
        <w:rPr>
          <w:noProof/>
        </w:rPr>
        <w:pict w14:anchorId="02F3485A">
          <v:shape id="_x0000_i1097" type="#_x0000_t75" style="width:5in;height:270.45pt;visibility:visible">
            <v:imagedata r:id="rId92" o:title=""/>
          </v:shape>
        </w:pict>
      </w:r>
    </w:p>
    <w:p w14:paraId="688FFE40" w14:textId="77777777" w:rsidR="004F4757" w:rsidRDefault="004F4757" w:rsidP="004F4757">
      <w:pPr>
        <w:pStyle w:val="Caption"/>
      </w:pPr>
      <w:r>
        <w:t>RN Reassessment, IV (IV) tab, IV Comments window</w:t>
      </w:r>
    </w:p>
    <w:p w14:paraId="7719CFE3" w14:textId="77777777" w:rsidR="00246ECA" w:rsidRPr="00CA5D4D" w:rsidRDefault="00246ECA" w:rsidP="00CA5D4D">
      <w:r>
        <w:br w:type="page"/>
      </w:r>
    </w:p>
    <w:p w14:paraId="34493439" w14:textId="77777777" w:rsidR="003363C7" w:rsidRDefault="00D503CA" w:rsidP="00B53A6F">
      <w:pPr>
        <w:pStyle w:val="Heading3"/>
      </w:pPr>
      <w:bookmarkStart w:id="149" w:name="_Toc320197177"/>
      <w:r>
        <w:t>Care Plan</w:t>
      </w:r>
      <w:r w:rsidR="003363C7" w:rsidRPr="00A233AC">
        <w:t xml:space="preserve"> </w:t>
      </w:r>
      <w:r w:rsidR="00B53A6F">
        <w:t>- IV CP</w:t>
      </w:r>
      <w:bookmarkEnd w:id="149"/>
    </w:p>
    <w:p w14:paraId="776532D0" w14:textId="77777777" w:rsidR="00246ECA" w:rsidRDefault="00246ECA" w:rsidP="0079435B">
      <w:pPr>
        <w:pStyle w:val="ListNumber"/>
        <w:numPr>
          <w:ilvl w:val="0"/>
          <w:numId w:val="77"/>
        </w:numPr>
      </w:pPr>
      <w:r>
        <w:t xml:space="preserve">Click </w:t>
      </w:r>
      <w:r w:rsidRPr="00246ECA">
        <w:rPr>
          <w:b/>
        </w:rPr>
        <w:t>IV CP</w:t>
      </w:r>
      <w:r>
        <w:t>.</w:t>
      </w:r>
      <w:r>
        <w:br/>
        <w:t>IV CP displays.</w:t>
      </w:r>
    </w:p>
    <w:p w14:paraId="005B5A0A" w14:textId="77777777" w:rsidR="00246ECA" w:rsidRDefault="00246ECA" w:rsidP="00246ECA">
      <w:pPr>
        <w:pStyle w:val="ListNumber"/>
      </w:pPr>
      <w:r>
        <w:t xml:space="preserve">Update IV CP. </w:t>
      </w:r>
    </w:p>
    <w:p w14:paraId="4B99EA81" w14:textId="77777777" w:rsidR="00AA7E01" w:rsidRPr="00AA7E01" w:rsidRDefault="00AA7E01" w:rsidP="00246ECA">
      <w:pPr>
        <w:pStyle w:val="ListNumber"/>
      </w:pPr>
      <w:r w:rsidRPr="00AA7E01">
        <w:t>Add/update a problem evaluation and/or intervention status, if necessary.</w:t>
      </w:r>
      <w:r>
        <w:br/>
      </w:r>
      <w:r w:rsidRPr="00AA7E01">
        <w:t>Ref</w:t>
      </w:r>
      <w:r w:rsidRPr="00431AFB">
        <w:t>er t</w:t>
      </w:r>
      <w:r>
        <w:t xml:space="preserve">o the instructions in </w:t>
      </w:r>
      <w:r w:rsidRPr="00431AFB">
        <w:rPr>
          <w:i/>
        </w:rPr>
        <w:t>Working in a Care Plan</w:t>
      </w:r>
      <w:r>
        <w:t xml:space="preserve"> on page </w:t>
      </w:r>
      <w:r w:rsidR="00914630">
        <w:fldChar w:fldCharType="begin"/>
      </w:r>
      <w:r>
        <w:instrText xml:space="preserve"> PAGEREF _Ref274916799 \h </w:instrText>
      </w:r>
      <w:r w:rsidR="00914630">
        <w:fldChar w:fldCharType="separate"/>
      </w:r>
      <w:r w:rsidR="009F2D07">
        <w:rPr>
          <w:noProof/>
        </w:rPr>
        <w:t>12</w:t>
      </w:r>
      <w:r w:rsidR="00914630">
        <w:fldChar w:fldCharType="end"/>
      </w:r>
      <w:r>
        <w:t>.</w:t>
      </w:r>
    </w:p>
    <w:p w14:paraId="6AC62B88" w14:textId="77777777" w:rsidR="004F4757" w:rsidRDefault="00387539" w:rsidP="004F4757">
      <w:pPr>
        <w:pStyle w:val="screen"/>
      </w:pPr>
      <w:r>
        <w:rPr>
          <w:noProof/>
        </w:rPr>
        <w:pict w14:anchorId="4A2B5A0B">
          <v:shape id="_x0000_i1098" type="#_x0000_t75" style="width:5in;height:269.85pt;visibility:visible">
            <v:imagedata r:id="rId93" o:title=""/>
          </v:shape>
        </w:pict>
      </w:r>
    </w:p>
    <w:p w14:paraId="4F80F25F" w14:textId="77777777" w:rsidR="002B6AE4" w:rsidRPr="00A233AC" w:rsidRDefault="003363C7" w:rsidP="003363C7">
      <w:pPr>
        <w:pStyle w:val="Caption"/>
      </w:pPr>
      <w:r>
        <w:t>RN Reassessment, IV – Problems/Interventions/Desired Outcomes (IV) tab, IV CP window</w:t>
      </w:r>
    </w:p>
    <w:p w14:paraId="20DF0AFE" w14:textId="77777777" w:rsidR="00B53A6F" w:rsidRPr="00AA7E01" w:rsidRDefault="00B53A6F" w:rsidP="00AA7E01"/>
    <w:p w14:paraId="27B57C01" w14:textId="77777777" w:rsidR="00AA7E01" w:rsidRPr="00AA7E01" w:rsidRDefault="00AA7E01" w:rsidP="00AA7E01"/>
    <w:p w14:paraId="78630202" w14:textId="77777777" w:rsidR="00D458FA" w:rsidRPr="00A233AC" w:rsidRDefault="00571540" w:rsidP="009B4F81">
      <w:pPr>
        <w:pStyle w:val="Heading2"/>
      </w:pPr>
      <w:r>
        <w:br w:type="page"/>
      </w:r>
      <w:bookmarkStart w:id="150" w:name="_Toc252371535"/>
      <w:bookmarkStart w:id="151" w:name="_Toc320197178"/>
      <w:r w:rsidR="00D458FA" w:rsidRPr="00A233AC">
        <w:t xml:space="preserve">Respiratory </w:t>
      </w:r>
      <w:bookmarkEnd w:id="150"/>
      <w:r w:rsidR="00482034">
        <w:t>(Resp)</w:t>
      </w:r>
      <w:bookmarkEnd w:id="151"/>
      <w:r w:rsidR="00E7193F">
        <w:t xml:space="preserve"> </w:t>
      </w:r>
    </w:p>
    <w:p w14:paraId="09510A28" w14:textId="77777777" w:rsidR="00701CB0" w:rsidRDefault="006007A9" w:rsidP="00D458FA">
      <w:r>
        <w:t>In the Respiratory tab, u</w:t>
      </w:r>
      <w:r w:rsidRPr="00A233AC">
        <w:t>pdate</w:t>
      </w:r>
      <w:r>
        <w:t xml:space="preserve"> or add breathing information </w:t>
      </w:r>
      <w:r w:rsidRPr="00A233AC">
        <w:t xml:space="preserve">to reflect </w:t>
      </w:r>
      <w:r>
        <w:t xml:space="preserve">the condition of the </w:t>
      </w:r>
      <w:r w:rsidRPr="00A233AC">
        <w:t>patien</w:t>
      </w:r>
      <w:r>
        <w:t>t during</w:t>
      </w:r>
      <w:r w:rsidRPr="00A233AC">
        <w:t xml:space="preserve"> </w:t>
      </w:r>
      <w:r>
        <w:t>a</w:t>
      </w:r>
      <w:r w:rsidRPr="00A233AC">
        <w:t xml:space="preserve"> current reassessment.</w:t>
      </w:r>
    </w:p>
    <w:p w14:paraId="04FF44BA" w14:textId="77777777" w:rsidR="006007A9" w:rsidRDefault="006007A9" w:rsidP="00D458FA"/>
    <w:p w14:paraId="4FFC3CC8" w14:textId="77777777" w:rsidR="00571518" w:rsidRPr="00A233AC" w:rsidRDefault="00917077" w:rsidP="006007A9">
      <w:r>
        <w:t>R</w:t>
      </w:r>
      <w:r w:rsidR="00701CB0" w:rsidRPr="00A233AC">
        <w:t>esponse</w:t>
      </w:r>
      <w:r>
        <w:t>s</w:t>
      </w:r>
      <w:r w:rsidR="00701CB0" w:rsidRPr="00A233AC">
        <w:t xml:space="preserve"> from the previous assessment/reassessment</w:t>
      </w:r>
      <w:r>
        <w:t xml:space="preserve"> are</w:t>
      </w:r>
      <w:r w:rsidR="00701CB0" w:rsidRPr="00A233AC">
        <w:t xml:space="preserve"> hard</w:t>
      </w:r>
      <w:r>
        <w:t>-</w:t>
      </w:r>
      <w:r w:rsidR="00701CB0" w:rsidRPr="00A233AC">
        <w:t xml:space="preserve">coded </w:t>
      </w:r>
      <w:r>
        <w:t>i</w:t>
      </w:r>
      <w:r w:rsidR="00701CB0" w:rsidRPr="00A233AC">
        <w:t xml:space="preserve">nto the </w:t>
      </w:r>
      <w:r>
        <w:t>reassessment,</w:t>
      </w:r>
      <w:r w:rsidR="00701CB0" w:rsidRPr="00A233AC">
        <w:t xml:space="preserve"> but </w:t>
      </w:r>
      <w:r>
        <w:t xml:space="preserve">the information is not </w:t>
      </w:r>
      <w:r w:rsidR="00701CB0" w:rsidRPr="00A233AC">
        <w:t>transfer</w:t>
      </w:r>
      <w:r w:rsidR="006012EC">
        <w:t>r</w:t>
      </w:r>
      <w:r>
        <w:t>ed</w:t>
      </w:r>
      <w:r w:rsidR="00701CB0" w:rsidRPr="00A233AC">
        <w:t xml:space="preserve"> into the </w:t>
      </w:r>
      <w:r>
        <w:t>P</w:t>
      </w:r>
      <w:r w:rsidR="00701CB0" w:rsidRPr="00A233AC">
        <w:t xml:space="preserve">rogress </w:t>
      </w:r>
      <w:r>
        <w:t>N</w:t>
      </w:r>
      <w:r w:rsidR="00701CB0" w:rsidRPr="00A233AC">
        <w:t xml:space="preserve">ote of the current assessment. </w:t>
      </w:r>
    </w:p>
    <w:p w14:paraId="1AB49AC0" w14:textId="77777777" w:rsidR="00D458FA" w:rsidRDefault="00387539" w:rsidP="008C75F4">
      <w:pPr>
        <w:pStyle w:val="screen"/>
      </w:pPr>
      <w:r>
        <w:rPr>
          <w:noProof/>
        </w:rPr>
        <w:pict w14:anchorId="7C2A3E6C">
          <v:shape id="_x0000_i1099" type="#_x0000_t75" style="width:5in;height:269.85pt;visibility:visible">
            <v:imagedata r:id="rId94" o:title=""/>
          </v:shape>
        </w:pict>
      </w:r>
    </w:p>
    <w:p w14:paraId="1DA18647" w14:textId="77777777" w:rsidR="009E2FE3" w:rsidRPr="009E2FE3" w:rsidRDefault="000247DF" w:rsidP="009E2FE3">
      <w:pPr>
        <w:pStyle w:val="Caption"/>
      </w:pPr>
      <w:r>
        <w:t>RN Reassessment, Respiratory Assessment (Resp) tab, Resp Page 1 window</w:t>
      </w:r>
    </w:p>
    <w:p w14:paraId="58A9130E" w14:textId="77777777" w:rsidR="00701CB0" w:rsidRDefault="00701CB0" w:rsidP="004C0F39">
      <w:pPr>
        <w:pStyle w:val="ListNumber"/>
        <w:numPr>
          <w:ilvl w:val="0"/>
          <w:numId w:val="16"/>
        </w:numPr>
      </w:pPr>
      <w:r>
        <w:t xml:space="preserve">Click </w:t>
      </w:r>
      <w:r w:rsidRPr="0045233D">
        <w:rPr>
          <w:b/>
        </w:rPr>
        <w:t>Resp</w:t>
      </w:r>
      <w:r>
        <w:t>.</w:t>
      </w:r>
      <w:r w:rsidR="003941B7">
        <w:t xml:space="preserve"> </w:t>
      </w:r>
      <w:r w:rsidR="00A934D1">
        <w:br/>
      </w:r>
      <w:r>
        <w:t>Resp Page 1 displays.</w:t>
      </w:r>
    </w:p>
    <w:p w14:paraId="694CE1F1" w14:textId="77777777" w:rsidR="00701CB0" w:rsidRPr="007A3C99" w:rsidRDefault="00701CB0" w:rsidP="004D3DB9">
      <w:pPr>
        <w:pStyle w:val="ListNumber"/>
      </w:pPr>
      <w:r>
        <w:t>Populate Resp Page 1.</w:t>
      </w:r>
    </w:p>
    <w:p w14:paraId="4584BCEE" w14:textId="77777777" w:rsidR="00701CB0" w:rsidRDefault="00701CB0" w:rsidP="0079435B">
      <w:pPr>
        <w:pStyle w:val="ListNumber2"/>
        <w:numPr>
          <w:ilvl w:val="0"/>
          <w:numId w:val="72"/>
        </w:numPr>
      </w:pPr>
      <w:r>
        <w:t>Use the</w:t>
      </w:r>
      <w:r w:rsidRPr="00AA7E01">
        <w:rPr>
          <w:b/>
        </w:rPr>
        <w:t xml:space="preserve"> Respiratory rate</w:t>
      </w:r>
      <w:r>
        <w:t xml:space="preserve"> box to enter the patient’s</w:t>
      </w:r>
      <w:r w:rsidR="00096716">
        <w:t xml:space="preserve"> current</w:t>
      </w:r>
      <w:r>
        <w:t xml:space="preserve"> respiratory rate.</w:t>
      </w:r>
    </w:p>
    <w:p w14:paraId="1050E343" w14:textId="77777777" w:rsidR="00701CB0" w:rsidRDefault="00701CB0" w:rsidP="00AA7E01">
      <w:pPr>
        <w:pStyle w:val="ListNumber2"/>
      </w:pPr>
      <w:r>
        <w:t>Complete all the fields with asterisks; they are required fields.</w:t>
      </w:r>
    </w:p>
    <w:p w14:paraId="0A2B2AEE" w14:textId="77777777" w:rsidR="008F0998" w:rsidRDefault="008F0998">
      <w:pPr>
        <w:tabs>
          <w:tab w:val="clear" w:pos="360"/>
          <w:tab w:val="clear" w:pos="720"/>
          <w:tab w:val="clear" w:pos="1080"/>
          <w:tab w:val="clear" w:pos="1440"/>
        </w:tabs>
        <w:rPr>
          <w:rFonts w:eastAsia="Arial Unicode MS"/>
        </w:rPr>
      </w:pPr>
      <w:r>
        <w:br w:type="page"/>
      </w:r>
    </w:p>
    <w:p w14:paraId="351A98AB" w14:textId="77777777" w:rsidR="000247DF" w:rsidRDefault="00701CB0" w:rsidP="00D458FA">
      <w:pPr>
        <w:pStyle w:val="ListNumber"/>
      </w:pPr>
      <w:r>
        <w:t xml:space="preserve">Click </w:t>
      </w:r>
      <w:r w:rsidRPr="008F0998">
        <w:rPr>
          <w:b/>
        </w:rPr>
        <w:t>Resp Page 2</w:t>
      </w:r>
      <w:r>
        <w:t>.</w:t>
      </w:r>
      <w:r w:rsidR="006A0EB8">
        <w:br/>
        <w:t>R</w:t>
      </w:r>
      <w:r>
        <w:t>esp Page 2 displays.</w:t>
      </w:r>
    </w:p>
    <w:p w14:paraId="585FB867" w14:textId="77777777" w:rsidR="00D458FA" w:rsidRDefault="00387539" w:rsidP="008C75F4">
      <w:pPr>
        <w:pStyle w:val="screen"/>
      </w:pPr>
      <w:r>
        <w:rPr>
          <w:noProof/>
        </w:rPr>
        <w:pict w14:anchorId="7BA9B1B0">
          <v:shape id="_x0000_i1100" type="#_x0000_t75" style="width:5in;height:269.85pt;visibility:visible">
            <v:imagedata r:id="rId95" o:title=""/>
          </v:shape>
        </w:pict>
      </w:r>
    </w:p>
    <w:p w14:paraId="6B3230EA" w14:textId="77777777" w:rsidR="009E2FE3" w:rsidRPr="009E2FE3" w:rsidRDefault="000247DF" w:rsidP="009E2FE3">
      <w:pPr>
        <w:pStyle w:val="Caption"/>
      </w:pPr>
      <w:r>
        <w:t xml:space="preserve">RN Reassessment, Respiratory Assessment (Resp) tab, Resp Page </w:t>
      </w:r>
      <w:r w:rsidR="00AE0FA6">
        <w:t>2</w:t>
      </w:r>
      <w:r>
        <w:t xml:space="preserve"> window</w:t>
      </w:r>
    </w:p>
    <w:p w14:paraId="7F8B779E" w14:textId="77777777" w:rsidR="00D80F21" w:rsidRDefault="00387539" w:rsidP="00D80F21">
      <w:pPr>
        <w:pStyle w:val="screen"/>
      </w:pPr>
      <w:r>
        <w:rPr>
          <w:noProof/>
        </w:rPr>
        <w:pict w14:anchorId="3812A1E7">
          <v:shape id="_x0000_i1101" type="#_x0000_t75" style="width:5in;height:269.85pt;visibility:visible">
            <v:imagedata r:id="rId96" o:title=""/>
          </v:shape>
        </w:pict>
      </w:r>
    </w:p>
    <w:p w14:paraId="2478D6EB" w14:textId="77777777" w:rsidR="00D80F21" w:rsidRPr="00D80F21" w:rsidRDefault="00D80F21" w:rsidP="00D80F21">
      <w:pPr>
        <w:pStyle w:val="Caption"/>
      </w:pPr>
      <w:r>
        <w:t>RN Reassessment, Respiratory Assessment (Resp) tab, Resp Page 2 window</w:t>
      </w:r>
      <w:r>
        <w:br/>
      </w:r>
      <w:r w:rsidR="00D901A2">
        <w:t>Chest tube locations 1 and 2</w:t>
      </w:r>
    </w:p>
    <w:p w14:paraId="4AD9CC36" w14:textId="77777777" w:rsidR="00701CB0" w:rsidRDefault="00701CB0" w:rsidP="003941B7">
      <w:pPr>
        <w:pStyle w:val="ListNumber"/>
      </w:pPr>
      <w:r>
        <w:t>Populate Resp Page 2.</w:t>
      </w:r>
      <w:r w:rsidR="006A0EB8">
        <w:br/>
      </w:r>
      <w:r>
        <w:t>Complete all the fields with asterisks; they are required fields.</w:t>
      </w:r>
    </w:p>
    <w:p w14:paraId="207C2177" w14:textId="77777777" w:rsidR="008D07F9" w:rsidRPr="006A0EB8" w:rsidRDefault="00C76DF3" w:rsidP="0079435B">
      <w:pPr>
        <w:pStyle w:val="ListNumber2"/>
        <w:numPr>
          <w:ilvl w:val="0"/>
          <w:numId w:val="73"/>
        </w:numPr>
      </w:pPr>
      <w:r w:rsidRPr="006A0EB8">
        <w:t>If the Respiratory Consult is set up at your site, use the Respiratory Consult button to order the consult</w:t>
      </w:r>
      <w:r w:rsidR="002C5FCE" w:rsidRPr="006A0EB8">
        <w:t>,</w:t>
      </w:r>
      <w:r w:rsidRPr="006A0EB8">
        <w:t xml:space="preserve"> in accordance to the condition of the patient and the policy of your medical center</w:t>
      </w:r>
      <w:r w:rsidR="008D07F9" w:rsidRPr="006A0EB8">
        <w:t>.</w:t>
      </w:r>
    </w:p>
    <w:p w14:paraId="551C90A5" w14:textId="77777777" w:rsidR="008D07F9" w:rsidRPr="006A0EB8" w:rsidRDefault="008D07F9" w:rsidP="006A0EB8">
      <w:pPr>
        <w:pStyle w:val="ListNumber2"/>
      </w:pPr>
      <w:r w:rsidRPr="006A0EB8">
        <w:t>R</w:t>
      </w:r>
      <w:r w:rsidR="00701CB0" w:rsidRPr="006A0EB8">
        <w:t xml:space="preserve">efer </w:t>
      </w:r>
      <w:r w:rsidR="001E1849" w:rsidRPr="006A0EB8">
        <w:t xml:space="preserve">to the instructions in </w:t>
      </w:r>
      <w:r w:rsidR="00701CB0" w:rsidRPr="006A0EB8">
        <w:rPr>
          <w:i/>
        </w:rPr>
        <w:t>Working in the Consults</w:t>
      </w:r>
      <w:r w:rsidR="00701CB0" w:rsidRPr="006A0EB8">
        <w:t xml:space="preserve"> on page</w:t>
      </w:r>
      <w:r w:rsidR="00571540" w:rsidRPr="006A0EB8">
        <w:t xml:space="preserve"> </w:t>
      </w:r>
      <w:r w:rsidR="00914630" w:rsidRPr="006A0EB8">
        <w:fldChar w:fldCharType="begin"/>
      </w:r>
      <w:r w:rsidR="00EF55BF" w:rsidRPr="006A0EB8">
        <w:instrText xml:space="preserve"> PAGEREF _Ref286400585 \h </w:instrText>
      </w:r>
      <w:r w:rsidR="00914630" w:rsidRPr="006A0EB8">
        <w:fldChar w:fldCharType="separate"/>
      </w:r>
      <w:r w:rsidR="009F2D07">
        <w:rPr>
          <w:noProof/>
        </w:rPr>
        <w:t>24</w:t>
      </w:r>
      <w:r w:rsidR="00914630" w:rsidRPr="006A0EB8">
        <w:fldChar w:fldCharType="end"/>
      </w:r>
      <w:r w:rsidR="00C76DF3" w:rsidRPr="006A0EB8">
        <w:t>.</w:t>
      </w:r>
    </w:p>
    <w:p w14:paraId="43E5EF8B" w14:textId="77777777" w:rsidR="00701CB0" w:rsidRDefault="00C76DF3" w:rsidP="006A0EB8">
      <w:pPr>
        <w:pStyle w:val="ListNumber2"/>
      </w:pPr>
      <w:r w:rsidRPr="006A0EB8">
        <w:t>S</w:t>
      </w:r>
      <w:r w:rsidR="00701CB0" w:rsidRPr="006A0EB8">
        <w:t>elect</w:t>
      </w:r>
      <w:r w:rsidR="0045233D" w:rsidRPr="006A0EB8">
        <w:t xml:space="preserve"> the</w:t>
      </w:r>
      <w:r w:rsidR="00701CB0" w:rsidRPr="006A0EB8">
        <w:t xml:space="preserve"> </w:t>
      </w:r>
      <w:r w:rsidR="00701CB0" w:rsidRPr="006A0EB8">
        <w:rPr>
          <w:b/>
        </w:rPr>
        <w:t>Other chest tube locations</w:t>
      </w:r>
      <w:r w:rsidRPr="006A0EB8">
        <w:t xml:space="preserve"> </w:t>
      </w:r>
      <w:r w:rsidR="0045233D" w:rsidRPr="006A0EB8">
        <w:t>check box</w:t>
      </w:r>
      <w:r w:rsidR="008D07F9" w:rsidRPr="006A0EB8">
        <w:t>.</w:t>
      </w:r>
      <w:r w:rsidR="008D07F9" w:rsidRPr="006A0EB8">
        <w:br/>
        <w:t>T</w:t>
      </w:r>
      <w:r w:rsidRPr="006A0EB8">
        <w:t>he</w:t>
      </w:r>
      <w:r w:rsidR="00701CB0" w:rsidRPr="006A0EB8">
        <w:t xml:space="preserve"> Ot</w:t>
      </w:r>
      <w:r w:rsidR="00701CB0">
        <w:t xml:space="preserve">her CT Loc page </w:t>
      </w:r>
      <w:r w:rsidR="000A7062">
        <w:t xml:space="preserve">is made </w:t>
      </w:r>
      <w:r w:rsidR="00701CB0">
        <w:t>available.</w:t>
      </w:r>
    </w:p>
    <w:p w14:paraId="67238D06" w14:textId="77777777" w:rsidR="00C36B0D" w:rsidRPr="00C36B0D" w:rsidRDefault="00414554" w:rsidP="004D3DB9">
      <w:pPr>
        <w:pStyle w:val="ListNumber"/>
      </w:pPr>
      <w:r>
        <w:t xml:space="preserve">Click </w:t>
      </w:r>
      <w:r w:rsidRPr="008A5F74">
        <w:rPr>
          <w:b/>
        </w:rPr>
        <w:t>Other CT Loc</w:t>
      </w:r>
      <w:r>
        <w:t>.</w:t>
      </w:r>
      <w:r>
        <w:br/>
        <w:t>Other CT Loc displays.</w:t>
      </w:r>
    </w:p>
    <w:p w14:paraId="59E5FDBD" w14:textId="77777777" w:rsidR="00571518" w:rsidRDefault="00571518" w:rsidP="004D3DB9">
      <w:pPr>
        <w:pStyle w:val="ListNumber"/>
      </w:pPr>
      <w:r>
        <w:t>Populate Other CT Loc</w:t>
      </w:r>
      <w:r w:rsidR="00F26342">
        <w:t>, CT locations 3 and 4, if ne</w:t>
      </w:r>
      <w:r w:rsidR="00C13A5B">
        <w:t>cessary</w:t>
      </w:r>
      <w:r>
        <w:t>.</w:t>
      </w:r>
      <w:r w:rsidR="00F26342">
        <w:br/>
      </w:r>
      <w:r>
        <w:t>Complete all the fields with asterisks; they are required fields.</w:t>
      </w:r>
    </w:p>
    <w:p w14:paraId="67441E57" w14:textId="77777777" w:rsidR="0019268F" w:rsidRDefault="00387539" w:rsidP="0019268F">
      <w:pPr>
        <w:pStyle w:val="screen"/>
      </w:pPr>
      <w:r>
        <w:rPr>
          <w:noProof/>
        </w:rPr>
        <w:pict w14:anchorId="3DD9E339">
          <v:shape id="_x0000_i1102" type="#_x0000_t75" style="width:5in;height:271.1pt;visibility:visible">
            <v:imagedata r:id="rId97" o:title=""/>
          </v:shape>
        </w:pict>
      </w:r>
    </w:p>
    <w:p w14:paraId="3B4CD1E9" w14:textId="77777777" w:rsidR="00D458FA" w:rsidRDefault="00AE0FA6" w:rsidP="00571518">
      <w:pPr>
        <w:pStyle w:val="Caption"/>
      </w:pPr>
      <w:r>
        <w:t xml:space="preserve">RN Reassessment, Respiratory Assessment (Resp) tab, </w:t>
      </w:r>
      <w:r w:rsidR="003C12DA">
        <w:t>Other CT Loc</w:t>
      </w:r>
      <w:r>
        <w:t xml:space="preserve"> window</w:t>
      </w:r>
      <w:r>
        <w:br/>
      </w:r>
      <w:r w:rsidR="00F26342">
        <w:t>Other CT locations,</w:t>
      </w:r>
      <w:r>
        <w:t xml:space="preserve"> Location 3</w:t>
      </w:r>
      <w:r w:rsidR="00D80F21">
        <w:t xml:space="preserve"> an</w:t>
      </w:r>
      <w:r w:rsidR="00A77AAB">
        <w:t>d</w:t>
      </w:r>
      <w:r w:rsidR="00D80F21">
        <w:t xml:space="preserve"> Location 4</w:t>
      </w:r>
    </w:p>
    <w:p w14:paraId="0D1DBD7A" w14:textId="77777777" w:rsidR="00571518" w:rsidRPr="00A233AC" w:rsidRDefault="00571518" w:rsidP="004D3DB9">
      <w:pPr>
        <w:pStyle w:val="ListNumber"/>
      </w:pPr>
      <w:r>
        <w:t xml:space="preserve">Click </w:t>
      </w:r>
      <w:r w:rsidRPr="0045233D">
        <w:rPr>
          <w:b/>
        </w:rPr>
        <w:t>Resp Page 3</w:t>
      </w:r>
      <w:r>
        <w:t>.</w:t>
      </w:r>
      <w:r w:rsidR="006A0EB8">
        <w:br/>
      </w:r>
      <w:r>
        <w:t>Resp Page 3 displays.</w:t>
      </w:r>
    </w:p>
    <w:p w14:paraId="48FA9F07" w14:textId="77777777" w:rsidR="00D458FA" w:rsidRDefault="00387539" w:rsidP="008C75F4">
      <w:pPr>
        <w:pStyle w:val="screen"/>
      </w:pPr>
      <w:r>
        <w:rPr>
          <w:noProof/>
        </w:rPr>
        <w:pict w14:anchorId="6AEEE669">
          <v:shape id="_x0000_i1103" type="#_x0000_t75" style="width:5in;height:270.45pt;visibility:visible">
            <v:imagedata r:id="rId98" o:title=""/>
          </v:shape>
        </w:pict>
      </w:r>
    </w:p>
    <w:p w14:paraId="51B3A1BD" w14:textId="77777777" w:rsidR="009E2FE3" w:rsidRPr="009E2FE3" w:rsidRDefault="00AE0FA6" w:rsidP="009E2FE3">
      <w:pPr>
        <w:pStyle w:val="Caption"/>
      </w:pPr>
      <w:r>
        <w:t>RN Reassessment, Respiratory Assessment</w:t>
      </w:r>
      <w:r w:rsidR="00560E32">
        <w:t xml:space="preserve"> (Resp) tab, Resp Page 3 window</w:t>
      </w:r>
      <w:r w:rsidR="00662B66">
        <w:br/>
        <w:t>contains the Tobacco screen</w:t>
      </w:r>
    </w:p>
    <w:p w14:paraId="7350B376" w14:textId="77777777" w:rsidR="00701CB0" w:rsidRDefault="00701CB0" w:rsidP="004D3DB9">
      <w:pPr>
        <w:pStyle w:val="ListNumber"/>
      </w:pPr>
      <w:r>
        <w:t>Populate Resp Page 3</w:t>
      </w:r>
      <w:r w:rsidR="001E1849">
        <w:t>, if ne</w:t>
      </w:r>
      <w:r w:rsidR="00C13A5B">
        <w:t>cessary</w:t>
      </w:r>
      <w:r>
        <w:t>.</w:t>
      </w:r>
      <w:r w:rsidR="001E1849">
        <w:t xml:space="preserve"> </w:t>
      </w:r>
      <w:r w:rsidR="001E1849">
        <w:br/>
      </w:r>
      <w:r>
        <w:t>Complete all the fields with asterisks; they are required fields.</w:t>
      </w:r>
    </w:p>
    <w:p w14:paraId="7A01B3F8" w14:textId="77777777" w:rsidR="00D458FA" w:rsidRPr="00A233AC" w:rsidRDefault="00701CB0" w:rsidP="004D3DB9">
      <w:pPr>
        <w:pStyle w:val="ListNumber"/>
      </w:pPr>
      <w:r>
        <w:t xml:space="preserve">Click </w:t>
      </w:r>
      <w:r w:rsidRPr="003E40A5">
        <w:rPr>
          <w:b/>
        </w:rPr>
        <w:t>Resp CP</w:t>
      </w:r>
      <w:r>
        <w:t>.</w:t>
      </w:r>
      <w:r>
        <w:br/>
        <w:t>Resp CP displays.</w:t>
      </w:r>
    </w:p>
    <w:p w14:paraId="2E6225E9" w14:textId="77777777" w:rsidR="00D458FA" w:rsidRDefault="00387539" w:rsidP="008C75F4">
      <w:pPr>
        <w:pStyle w:val="screen"/>
      </w:pPr>
      <w:r>
        <w:rPr>
          <w:noProof/>
        </w:rPr>
        <w:pict w14:anchorId="6A0A28C7">
          <v:shape id="_x0000_i1104" type="#_x0000_t75" style="width:5in;height:269.85pt;visibility:visible">
            <v:imagedata r:id="rId99" o:title=""/>
          </v:shape>
        </w:pict>
      </w:r>
    </w:p>
    <w:p w14:paraId="06551604" w14:textId="77777777" w:rsidR="009E2FE3" w:rsidRPr="009E2FE3" w:rsidRDefault="003D0A1E" w:rsidP="009E2FE3">
      <w:pPr>
        <w:pStyle w:val="Caption"/>
      </w:pPr>
      <w:r>
        <w:t xml:space="preserve">RN Reassessment, Respiratory – Problems/Interventions/Desired Outcomes (Resp) tab, </w:t>
      </w:r>
      <w:r>
        <w:br/>
        <w:t>Resp CP window</w:t>
      </w:r>
    </w:p>
    <w:p w14:paraId="093A5E0A" w14:textId="77777777" w:rsidR="00D458FA" w:rsidRPr="00A233AC" w:rsidRDefault="001E1849" w:rsidP="004D3DB9">
      <w:pPr>
        <w:pStyle w:val="ListNumber"/>
      </w:pPr>
      <w:r>
        <w:t>Upd</w:t>
      </w:r>
      <w:r w:rsidR="00701CB0">
        <w:t>ate</w:t>
      </w:r>
      <w:r w:rsidR="00701CB0" w:rsidRPr="009E4D6C">
        <w:t xml:space="preserve"> </w:t>
      </w:r>
      <w:r w:rsidR="00701CB0" w:rsidRPr="000C60A5">
        <w:t>Resp CP</w:t>
      </w:r>
      <w:r>
        <w:t>, if ne</w:t>
      </w:r>
      <w:r w:rsidR="00C13A5B">
        <w:t>cessary</w:t>
      </w:r>
      <w:r w:rsidR="00701CB0">
        <w:t>.</w:t>
      </w:r>
      <w:r w:rsidR="00701CB0">
        <w:br/>
        <w:t xml:space="preserve">Refer to the instructions in </w:t>
      </w:r>
      <w:r w:rsidR="00701CB0" w:rsidRPr="00AC6419">
        <w:rPr>
          <w:i/>
        </w:rPr>
        <w:t>Working in a Care Plan</w:t>
      </w:r>
      <w:r w:rsidR="00701CB0">
        <w:t xml:space="preserve"> on page</w:t>
      </w:r>
      <w:r>
        <w:t xml:space="preserve"> </w:t>
      </w:r>
      <w:r w:rsidR="00914630">
        <w:fldChar w:fldCharType="begin"/>
      </w:r>
      <w:r>
        <w:instrText xml:space="preserve"> PAGEREF _Ref282261704 \h </w:instrText>
      </w:r>
      <w:r w:rsidR="00914630">
        <w:fldChar w:fldCharType="separate"/>
      </w:r>
      <w:r w:rsidR="009F2D07">
        <w:rPr>
          <w:noProof/>
        </w:rPr>
        <w:t>12</w:t>
      </w:r>
      <w:r w:rsidR="00914630">
        <w:fldChar w:fldCharType="end"/>
      </w:r>
      <w:r w:rsidR="00701CB0">
        <w:t>.</w:t>
      </w:r>
    </w:p>
    <w:p w14:paraId="1F365D28" w14:textId="77777777" w:rsidR="00D458FA" w:rsidRPr="00A233AC" w:rsidRDefault="003D0A1E" w:rsidP="00716B54">
      <w:pPr>
        <w:pStyle w:val="Heading2"/>
      </w:pPr>
      <w:bookmarkStart w:id="152" w:name="_Toc252371536"/>
      <w:r>
        <w:br w:type="page"/>
      </w:r>
      <w:bookmarkStart w:id="153" w:name="_Toc320197179"/>
      <w:r w:rsidR="00D458FA" w:rsidRPr="00A233AC">
        <w:t xml:space="preserve">Cardiovascular </w:t>
      </w:r>
      <w:bookmarkEnd w:id="152"/>
      <w:r w:rsidR="00482034">
        <w:t>(CV)</w:t>
      </w:r>
      <w:bookmarkEnd w:id="153"/>
    </w:p>
    <w:p w14:paraId="03A091DD" w14:textId="77777777" w:rsidR="00D458FA" w:rsidRPr="00A233AC" w:rsidRDefault="00D503CA" w:rsidP="00D458FA">
      <w:r>
        <w:t>Document t</w:t>
      </w:r>
      <w:r w:rsidRPr="00A233AC">
        <w:t xml:space="preserve">he </w:t>
      </w:r>
      <w:r>
        <w:t>cardiovascular</w:t>
      </w:r>
      <w:r w:rsidRPr="00A233AC">
        <w:t xml:space="preserve"> reassessment</w:t>
      </w:r>
      <w:r>
        <w:t xml:space="preserve"> of a patient</w:t>
      </w:r>
      <w:r w:rsidRPr="00A233AC">
        <w:t xml:space="preserve"> </w:t>
      </w:r>
      <w:r>
        <w:t>i</w:t>
      </w:r>
      <w:r w:rsidRPr="00A233AC">
        <w:t xml:space="preserve">n </w:t>
      </w:r>
      <w:r>
        <w:t>the Cardiovascular tab</w:t>
      </w:r>
      <w:r w:rsidRPr="00A233AC">
        <w:t>.</w:t>
      </w:r>
    </w:p>
    <w:p w14:paraId="420885F4" w14:textId="77777777" w:rsidR="009E2FE3" w:rsidRDefault="00387539" w:rsidP="008C75F4">
      <w:pPr>
        <w:pStyle w:val="screen"/>
      </w:pPr>
      <w:r>
        <w:rPr>
          <w:noProof/>
        </w:rPr>
        <w:pict w14:anchorId="22CB4405">
          <v:shape id="Picture 49" o:spid="_x0000_i1105" type="#_x0000_t75" style="width:5in;height:269.2pt;visibility:visible">
            <v:imagedata r:id="rId100" o:title=""/>
          </v:shape>
        </w:pict>
      </w:r>
    </w:p>
    <w:p w14:paraId="5C07C418" w14:textId="77777777" w:rsidR="008C75F4" w:rsidRDefault="003D0A1E" w:rsidP="00D503CA">
      <w:pPr>
        <w:pStyle w:val="Caption"/>
      </w:pPr>
      <w:r>
        <w:t>RN Reassessment, Cardiovascular Assessment (CV) tab, CV Page 1 window</w:t>
      </w:r>
    </w:p>
    <w:p w14:paraId="30FAC07C" w14:textId="77777777" w:rsidR="00D503CA" w:rsidRDefault="00D503CA" w:rsidP="004C0F39">
      <w:pPr>
        <w:pStyle w:val="ListNumber"/>
        <w:numPr>
          <w:ilvl w:val="0"/>
          <w:numId w:val="17"/>
        </w:numPr>
      </w:pPr>
      <w:r>
        <w:t xml:space="preserve">Click </w:t>
      </w:r>
      <w:r w:rsidRPr="00536BF0">
        <w:rPr>
          <w:b/>
        </w:rPr>
        <w:t>CV</w:t>
      </w:r>
      <w:r>
        <w:t>.</w:t>
      </w:r>
      <w:r w:rsidR="00C778FF">
        <w:br/>
      </w:r>
      <w:r>
        <w:t>CV Page 1 displays.</w:t>
      </w:r>
    </w:p>
    <w:p w14:paraId="1EB720E0" w14:textId="77777777" w:rsidR="00C778FF" w:rsidRDefault="00C778FF" w:rsidP="001A6FF4">
      <w:pPr>
        <w:pStyle w:val="ListNumber"/>
      </w:pPr>
      <w:r>
        <w:t>Populate CV Page 1.</w:t>
      </w:r>
    </w:p>
    <w:p w14:paraId="72750451" w14:textId="77777777" w:rsidR="00D503CA" w:rsidRDefault="00D503CA" w:rsidP="0079435B">
      <w:pPr>
        <w:pStyle w:val="ListNumber2"/>
        <w:numPr>
          <w:ilvl w:val="0"/>
          <w:numId w:val="78"/>
        </w:numPr>
      </w:pPr>
      <w:r>
        <w:t>Complete all the fields with asterisks; they are required fields.</w:t>
      </w:r>
    </w:p>
    <w:p w14:paraId="0E339A8E" w14:textId="77777777" w:rsidR="00D503CA" w:rsidRDefault="00B15659" w:rsidP="00C778FF">
      <w:pPr>
        <w:pStyle w:val="ListNumber2"/>
      </w:pPr>
      <w:r>
        <w:t xml:space="preserve">Use the </w:t>
      </w:r>
      <w:r w:rsidRPr="00536BF0">
        <w:rPr>
          <w:b/>
        </w:rPr>
        <w:t>Extremities comments</w:t>
      </w:r>
      <w:r w:rsidR="00D503CA">
        <w:t xml:space="preserve"> text box </w:t>
      </w:r>
      <w:r w:rsidR="008E5B80">
        <w:t>for</w:t>
      </w:r>
      <w:r w:rsidR="00D503CA">
        <w:t xml:space="preserve"> additional information, if necessary.</w:t>
      </w:r>
    </w:p>
    <w:p w14:paraId="6CBCE844" w14:textId="77777777" w:rsidR="00C778FF" w:rsidRDefault="00D503CA" w:rsidP="00C778FF">
      <w:pPr>
        <w:pStyle w:val="ListNumber"/>
      </w:pPr>
      <w:r>
        <w:t xml:space="preserve">Click </w:t>
      </w:r>
      <w:r w:rsidRPr="00C778FF">
        <w:rPr>
          <w:b/>
        </w:rPr>
        <w:t>CV Page 2</w:t>
      </w:r>
      <w:r w:rsidR="001A6FF4" w:rsidRPr="00C778FF">
        <w:rPr>
          <w:b/>
        </w:rPr>
        <w:t xml:space="preserve">. </w:t>
      </w:r>
      <w:r w:rsidR="00C778FF" w:rsidRPr="00C778FF">
        <w:rPr>
          <w:b/>
        </w:rPr>
        <w:br/>
      </w:r>
      <w:r w:rsidR="00C778FF" w:rsidRPr="00C778FF">
        <w:t>CV Page 2 displays.</w:t>
      </w:r>
    </w:p>
    <w:p w14:paraId="262758C3" w14:textId="77777777" w:rsidR="00C778FF" w:rsidRPr="00C778FF" w:rsidRDefault="00C778FF" w:rsidP="00C778FF">
      <w:r>
        <w:br w:type="page"/>
      </w:r>
    </w:p>
    <w:p w14:paraId="4E850595" w14:textId="77777777" w:rsidR="00D458FA" w:rsidRDefault="00387539" w:rsidP="00C778FF">
      <w:pPr>
        <w:pStyle w:val="screen"/>
      </w:pPr>
      <w:r>
        <w:rPr>
          <w:noProof/>
        </w:rPr>
        <w:pict w14:anchorId="6AFD329B">
          <v:shape id="Picture 52" o:spid="_x0000_i1106" type="#_x0000_t75" style="width:5in;height:269.85pt;visibility:visible">
            <v:imagedata r:id="rId101" o:title=""/>
          </v:shape>
        </w:pict>
      </w:r>
    </w:p>
    <w:p w14:paraId="60340FAD" w14:textId="77777777" w:rsidR="009E2FE3" w:rsidRDefault="00EF4C64" w:rsidP="009E2FE3">
      <w:pPr>
        <w:pStyle w:val="Caption"/>
      </w:pPr>
      <w:r>
        <w:t>RN Reassessment, Cardiovascular Assessment (CV) tab, CV Page 2 window</w:t>
      </w:r>
      <w:r w:rsidR="008E5B80">
        <w:br/>
        <w:t>Cardiac monitor selected</w:t>
      </w:r>
    </w:p>
    <w:p w14:paraId="484A44ED" w14:textId="77777777" w:rsidR="00C778FF" w:rsidRPr="00CD27E4" w:rsidRDefault="00C778FF" w:rsidP="00C778FF">
      <w:pPr>
        <w:pStyle w:val="ListNumber"/>
        <w:numPr>
          <w:ilvl w:val="0"/>
          <w:numId w:val="2"/>
        </w:numPr>
      </w:pPr>
      <w:r>
        <w:t>Populate</w:t>
      </w:r>
      <w:r w:rsidRPr="009E4D6C">
        <w:t xml:space="preserve"> </w:t>
      </w:r>
      <w:r w:rsidRPr="00AC36C0">
        <w:t>CV Page 2</w:t>
      </w:r>
      <w:r>
        <w:t>.</w:t>
      </w:r>
    </w:p>
    <w:p w14:paraId="64431335" w14:textId="77777777" w:rsidR="00C778FF" w:rsidRDefault="00C778FF" w:rsidP="0079435B">
      <w:pPr>
        <w:pStyle w:val="ListNumber2"/>
        <w:numPr>
          <w:ilvl w:val="0"/>
          <w:numId w:val="79"/>
        </w:numPr>
      </w:pPr>
      <w:r w:rsidRPr="006C2F11">
        <w:t>Complete all the fields with asterisks; they are required fields.</w:t>
      </w:r>
    </w:p>
    <w:p w14:paraId="7C44D3A8" w14:textId="77777777" w:rsidR="00871846" w:rsidRDefault="00871846" w:rsidP="00C778FF">
      <w:pPr>
        <w:pStyle w:val="ListNumber2"/>
      </w:pPr>
      <w:r w:rsidRPr="006C2F11">
        <w:t>Use th</w:t>
      </w:r>
      <w:r>
        <w:t xml:space="preserve">e </w:t>
      </w:r>
      <w:r w:rsidRPr="00536BF0">
        <w:rPr>
          <w:b/>
        </w:rPr>
        <w:t>General observations/comments</w:t>
      </w:r>
      <w:r>
        <w:t xml:space="preserve"> text box for additional information.</w:t>
      </w:r>
    </w:p>
    <w:p w14:paraId="7778DA73" w14:textId="77777777" w:rsidR="009967D0" w:rsidRPr="009967D0" w:rsidRDefault="009967D0" w:rsidP="004D3DB9">
      <w:pPr>
        <w:pStyle w:val="ListNumber"/>
      </w:pPr>
      <w:r>
        <w:t xml:space="preserve">Click </w:t>
      </w:r>
      <w:r w:rsidRPr="00536BF0">
        <w:rPr>
          <w:b/>
        </w:rPr>
        <w:t>CV CP</w:t>
      </w:r>
      <w:r>
        <w:t>.</w:t>
      </w:r>
      <w:r w:rsidR="001A6FF4">
        <w:t xml:space="preserve"> </w:t>
      </w:r>
      <w:r w:rsidR="00C778FF">
        <w:br/>
      </w:r>
      <w:r>
        <w:t>CV CP displays.</w:t>
      </w:r>
    </w:p>
    <w:p w14:paraId="726168E2" w14:textId="77777777" w:rsidR="00D458FA" w:rsidRDefault="00387539" w:rsidP="00871846">
      <w:pPr>
        <w:pStyle w:val="screen"/>
      </w:pPr>
      <w:r>
        <w:rPr>
          <w:noProof/>
        </w:rPr>
        <w:pict w14:anchorId="0E8B4665">
          <v:shape id="_x0000_i1107" type="#_x0000_t75" style="width:5in;height:266.7pt;visibility:visible">
            <v:imagedata r:id="rId102" o:title=""/>
          </v:shape>
        </w:pict>
      </w:r>
    </w:p>
    <w:p w14:paraId="1E0190BA" w14:textId="77777777" w:rsidR="009E2FE3" w:rsidRPr="009E2FE3" w:rsidRDefault="00EF4C64" w:rsidP="009E2FE3">
      <w:pPr>
        <w:pStyle w:val="Caption"/>
      </w:pPr>
      <w:r>
        <w:t xml:space="preserve">RN Reassessment, Cardiovascular – Problems/Interventions/Desired Outcomes (CV) tab, </w:t>
      </w:r>
      <w:r>
        <w:br/>
        <w:t>CV CP window</w:t>
      </w:r>
    </w:p>
    <w:p w14:paraId="3D19F554" w14:textId="77777777" w:rsidR="002422DC" w:rsidRDefault="008E5B80" w:rsidP="004D3DB9">
      <w:pPr>
        <w:pStyle w:val="ListNumber"/>
      </w:pPr>
      <w:bookmarkStart w:id="154" w:name="_Toc252371537"/>
      <w:r>
        <w:t xml:space="preserve">Update the </w:t>
      </w:r>
      <w:r w:rsidR="00871846" w:rsidRPr="000C60A5">
        <w:t>CV CP</w:t>
      </w:r>
      <w:r>
        <w:t>, if necessary</w:t>
      </w:r>
      <w:r w:rsidR="00871846">
        <w:t>.</w:t>
      </w:r>
      <w:r w:rsidR="00871846">
        <w:br/>
      </w:r>
      <w:r>
        <w:t xml:space="preserve">Refer to the instructions in </w:t>
      </w:r>
      <w:r w:rsidRPr="00AC6419">
        <w:rPr>
          <w:i/>
        </w:rPr>
        <w:t>Working in a Care Plan</w:t>
      </w:r>
      <w:r>
        <w:t xml:space="preserve"> on page </w:t>
      </w:r>
      <w:r w:rsidR="00914630">
        <w:fldChar w:fldCharType="begin"/>
      </w:r>
      <w:r>
        <w:instrText xml:space="preserve"> PAGEREF _Ref282261704 \h </w:instrText>
      </w:r>
      <w:r w:rsidR="00914630">
        <w:fldChar w:fldCharType="separate"/>
      </w:r>
      <w:r w:rsidR="009F2D07">
        <w:rPr>
          <w:noProof/>
        </w:rPr>
        <w:t>12</w:t>
      </w:r>
      <w:r w:rsidR="00914630">
        <w:fldChar w:fldCharType="end"/>
      </w:r>
      <w:r>
        <w:t>.</w:t>
      </w:r>
    </w:p>
    <w:p w14:paraId="27E5757A" w14:textId="77777777" w:rsidR="00D458FA" w:rsidRPr="00A233AC" w:rsidRDefault="00871846" w:rsidP="002422DC">
      <w:pPr>
        <w:pStyle w:val="Heading2"/>
      </w:pPr>
      <w:r w:rsidRPr="002422DC">
        <w:br w:type="page"/>
      </w:r>
      <w:bookmarkStart w:id="155" w:name="_Toc320197180"/>
      <w:r w:rsidR="00D458FA" w:rsidRPr="00A233AC">
        <w:t xml:space="preserve">Neurology </w:t>
      </w:r>
      <w:bookmarkEnd w:id="154"/>
      <w:r w:rsidR="00482034">
        <w:t>(Neuro)</w:t>
      </w:r>
      <w:bookmarkEnd w:id="155"/>
    </w:p>
    <w:p w14:paraId="28D89A9F" w14:textId="77777777" w:rsidR="002422DC" w:rsidRDefault="002422DC" w:rsidP="00D458FA">
      <w:r>
        <w:t>Document t</w:t>
      </w:r>
      <w:r w:rsidRPr="00A233AC">
        <w:t xml:space="preserve">he </w:t>
      </w:r>
      <w:r>
        <w:t>neurology</w:t>
      </w:r>
      <w:r w:rsidRPr="00A233AC">
        <w:t xml:space="preserve"> reassessment</w:t>
      </w:r>
      <w:r>
        <w:t xml:space="preserve"> of a patient</w:t>
      </w:r>
      <w:r w:rsidRPr="00A233AC">
        <w:t xml:space="preserve"> </w:t>
      </w:r>
      <w:r>
        <w:t>i</w:t>
      </w:r>
      <w:r w:rsidRPr="00A233AC">
        <w:t xml:space="preserve">n </w:t>
      </w:r>
      <w:r>
        <w:t>the Neurology tab</w:t>
      </w:r>
      <w:r w:rsidRPr="00A233AC">
        <w:t>.</w:t>
      </w:r>
    </w:p>
    <w:p w14:paraId="18B07C50" w14:textId="77777777" w:rsidR="008C75F4" w:rsidRDefault="00387539" w:rsidP="00DC7B20">
      <w:pPr>
        <w:pStyle w:val="screen"/>
      </w:pPr>
      <w:r>
        <w:rPr>
          <w:noProof/>
        </w:rPr>
        <w:pict w14:anchorId="10183B54">
          <v:shape id="_x0000_i1108" type="#_x0000_t75" style="width:360.65pt;height:272.95pt;visibility:visible">
            <v:imagedata r:id="rId103" o:title=""/>
          </v:shape>
        </w:pict>
      </w:r>
    </w:p>
    <w:p w14:paraId="459DC588" w14:textId="77777777" w:rsidR="008C75F4" w:rsidRDefault="00815B4B" w:rsidP="00235ED8">
      <w:pPr>
        <w:pStyle w:val="Caption"/>
      </w:pPr>
      <w:r>
        <w:t>RN Reassessment, Neurological Assessment (Neuro) tab, Neuro Page 1 window</w:t>
      </w:r>
    </w:p>
    <w:p w14:paraId="50AFBC49" w14:textId="77777777" w:rsidR="002422DC" w:rsidRDefault="002422DC" w:rsidP="004C0F39">
      <w:pPr>
        <w:pStyle w:val="ListNumber"/>
        <w:numPr>
          <w:ilvl w:val="0"/>
          <w:numId w:val="18"/>
        </w:numPr>
      </w:pPr>
      <w:r>
        <w:t xml:space="preserve">Click </w:t>
      </w:r>
      <w:r w:rsidRPr="00536BF0">
        <w:rPr>
          <w:b/>
        </w:rPr>
        <w:t>Neuro</w:t>
      </w:r>
      <w:r>
        <w:t>.</w:t>
      </w:r>
      <w:r w:rsidR="00C778FF">
        <w:br/>
      </w:r>
      <w:r>
        <w:t>Neuro Page 1 displays.</w:t>
      </w:r>
    </w:p>
    <w:p w14:paraId="00D71A1C" w14:textId="77777777" w:rsidR="002422DC" w:rsidRDefault="002422DC" w:rsidP="004D3DB9">
      <w:pPr>
        <w:pStyle w:val="ListNumber"/>
      </w:pPr>
      <w:r>
        <w:t>Populate Neuro Page 1.</w:t>
      </w:r>
      <w:r w:rsidR="00C778FF">
        <w:br/>
      </w:r>
      <w:r>
        <w:t>Complete all the fields with asterisks; they are required fields.</w:t>
      </w:r>
    </w:p>
    <w:p w14:paraId="571152A0" w14:textId="77777777" w:rsidR="00C778FF" w:rsidRDefault="002422DC" w:rsidP="004D3DB9">
      <w:pPr>
        <w:pStyle w:val="ListNumber"/>
      </w:pPr>
      <w:r>
        <w:t xml:space="preserve">Click </w:t>
      </w:r>
      <w:r w:rsidRPr="00536BF0">
        <w:rPr>
          <w:b/>
        </w:rPr>
        <w:t>Neuro Page 2</w:t>
      </w:r>
      <w:r>
        <w:t>.</w:t>
      </w:r>
      <w:r w:rsidR="00C778FF">
        <w:br/>
      </w:r>
      <w:r>
        <w:t>Neuro Page 2 displays.</w:t>
      </w:r>
      <w:r w:rsidR="001A6FF4">
        <w:t xml:space="preserve"> </w:t>
      </w:r>
    </w:p>
    <w:p w14:paraId="4E9BB5A4" w14:textId="77777777" w:rsidR="00C778FF" w:rsidRPr="00F55046" w:rsidRDefault="00C778FF" w:rsidP="00F55046"/>
    <w:p w14:paraId="46944100" w14:textId="77777777" w:rsidR="00D458FA" w:rsidRDefault="00387539" w:rsidP="008C75F4">
      <w:pPr>
        <w:pStyle w:val="screen"/>
      </w:pPr>
      <w:r>
        <w:rPr>
          <w:noProof/>
        </w:rPr>
        <w:pict w14:anchorId="0CA8C68F">
          <v:shape id="_x0000_i1109" type="#_x0000_t75" style="width:5in;height:270.45pt;visibility:visible">
            <v:imagedata r:id="rId104" o:title=""/>
          </v:shape>
        </w:pict>
      </w:r>
    </w:p>
    <w:p w14:paraId="408E7078" w14:textId="77777777" w:rsidR="00CF6D8B" w:rsidRDefault="00BA3E63" w:rsidP="00CF6D8B">
      <w:pPr>
        <w:pStyle w:val="Caption"/>
      </w:pPr>
      <w:r>
        <w:t>RN Reassessment, Neurological Assessment (Neuro) tab, Neuro Page 2 window</w:t>
      </w:r>
    </w:p>
    <w:p w14:paraId="337D92C5" w14:textId="77777777" w:rsidR="00C778FF" w:rsidRDefault="00C778FF" w:rsidP="00C778FF">
      <w:pPr>
        <w:pStyle w:val="ListNumber"/>
      </w:pPr>
      <w:r>
        <w:t>Populate Neuro Page 2.</w:t>
      </w:r>
    </w:p>
    <w:p w14:paraId="73746DF9" w14:textId="77777777" w:rsidR="00C778FF" w:rsidRDefault="00C778FF" w:rsidP="0079435B">
      <w:pPr>
        <w:pStyle w:val="ListNumber2"/>
        <w:numPr>
          <w:ilvl w:val="0"/>
          <w:numId w:val="80"/>
        </w:numPr>
      </w:pPr>
      <w:r>
        <w:t>Complete all the fields with asterisks; they are required fields</w:t>
      </w:r>
    </w:p>
    <w:p w14:paraId="54ABE490" w14:textId="77777777" w:rsidR="00C778FF" w:rsidRDefault="00C778FF" w:rsidP="00C778FF">
      <w:pPr>
        <w:pStyle w:val="ListNumber2"/>
      </w:pPr>
      <w:r>
        <w:t xml:space="preserve">Use the </w:t>
      </w:r>
      <w:r w:rsidRPr="00D3230D">
        <w:rPr>
          <w:b/>
        </w:rPr>
        <w:t>General observations/comments</w:t>
      </w:r>
      <w:r>
        <w:t xml:space="preserve"> text box for additional information.</w:t>
      </w:r>
    </w:p>
    <w:p w14:paraId="616C52EF" w14:textId="77777777" w:rsidR="00CF6D8B" w:rsidRDefault="00CF6D8B" w:rsidP="004D3DB9">
      <w:pPr>
        <w:pStyle w:val="ListNumber"/>
      </w:pPr>
      <w:r>
        <w:t xml:space="preserve">Click </w:t>
      </w:r>
      <w:r w:rsidRPr="00D3230D">
        <w:rPr>
          <w:b/>
        </w:rPr>
        <w:t>Neuro CP</w:t>
      </w:r>
      <w:r>
        <w:t>.</w:t>
      </w:r>
      <w:r w:rsidR="00C778FF">
        <w:br/>
      </w:r>
      <w:r>
        <w:t>Neuro CP displays.</w:t>
      </w:r>
    </w:p>
    <w:p w14:paraId="13B686E0" w14:textId="77777777" w:rsidR="00AF37C2" w:rsidRPr="00F55046" w:rsidRDefault="00AF37C2" w:rsidP="00F55046"/>
    <w:p w14:paraId="5C60F001" w14:textId="77777777" w:rsidR="00D458FA" w:rsidRDefault="00387539" w:rsidP="00FC6E6C">
      <w:pPr>
        <w:pStyle w:val="screen"/>
      </w:pPr>
      <w:r>
        <w:rPr>
          <w:noProof/>
        </w:rPr>
        <w:pict w14:anchorId="41D6028A">
          <v:shape id="_x0000_i1110" type="#_x0000_t75" style="width:5in;height:268.6pt;visibility:visible">
            <v:imagedata r:id="rId105" o:title=""/>
          </v:shape>
        </w:pict>
      </w:r>
    </w:p>
    <w:p w14:paraId="0DE42BC9" w14:textId="77777777" w:rsidR="00CF6D8B" w:rsidRDefault="00BA3E63" w:rsidP="00CF6D8B">
      <w:pPr>
        <w:pStyle w:val="Caption"/>
      </w:pPr>
      <w:r>
        <w:t>RN Reassessment, Neurological – Problems/Intervention</w:t>
      </w:r>
      <w:bookmarkStart w:id="156" w:name="_Toc252371538"/>
      <w:r w:rsidR="00EE4CAF">
        <w:t>s/Desired Outcomes (Neuro) tab,</w:t>
      </w:r>
      <w:r w:rsidR="00CF6D8B">
        <w:br/>
        <w:t>Neuro CP window</w:t>
      </w:r>
    </w:p>
    <w:p w14:paraId="05707432" w14:textId="77777777" w:rsidR="00CF6D8B" w:rsidRDefault="008E5B80" w:rsidP="004D3DB9">
      <w:pPr>
        <w:pStyle w:val="ListNumber"/>
      </w:pPr>
      <w:r>
        <w:t>Upd</w:t>
      </w:r>
      <w:r w:rsidR="00CF6D8B" w:rsidRPr="00CF6D8B">
        <w:t>ate</w:t>
      </w:r>
      <w:r w:rsidR="004267FE">
        <w:t xml:space="preserve"> </w:t>
      </w:r>
      <w:r w:rsidR="00CF6D8B" w:rsidRPr="00CF6D8B">
        <w:t>Neuro CP</w:t>
      </w:r>
      <w:r>
        <w:t>, if necessary</w:t>
      </w:r>
      <w:r w:rsidR="00CF6D8B" w:rsidRPr="00CF6D8B">
        <w:t>.</w:t>
      </w:r>
      <w:r w:rsidR="00CF6D8B" w:rsidRPr="00CF6D8B">
        <w:br/>
        <w:t xml:space="preserve">Refer to the instructions in </w:t>
      </w:r>
      <w:r w:rsidR="00CF6D8B" w:rsidRPr="008E5B80">
        <w:rPr>
          <w:i/>
        </w:rPr>
        <w:t>Working in a Care Plan</w:t>
      </w:r>
      <w:r w:rsidR="00CF6D8B" w:rsidRPr="00CF6D8B">
        <w:t xml:space="preserve"> on page</w:t>
      </w:r>
      <w:r w:rsidR="00AA7741">
        <w:t xml:space="preserve"> </w:t>
      </w:r>
      <w:r w:rsidR="00914630">
        <w:fldChar w:fldCharType="begin"/>
      </w:r>
      <w:r w:rsidR="005C0C43">
        <w:instrText xml:space="preserve"> PAGEREF _Ref274918805 \h </w:instrText>
      </w:r>
      <w:r w:rsidR="00914630">
        <w:fldChar w:fldCharType="separate"/>
      </w:r>
      <w:r w:rsidR="009F2D07">
        <w:rPr>
          <w:noProof/>
        </w:rPr>
        <w:t>12</w:t>
      </w:r>
      <w:r w:rsidR="00914630">
        <w:fldChar w:fldCharType="end"/>
      </w:r>
      <w:r w:rsidR="00CF6D8B" w:rsidRPr="00CF6D8B">
        <w:t>.</w:t>
      </w:r>
    </w:p>
    <w:p w14:paraId="46266227" w14:textId="77777777" w:rsidR="00731ED6" w:rsidRPr="00731ED6" w:rsidRDefault="00731ED6" w:rsidP="00731ED6"/>
    <w:p w14:paraId="499050A7" w14:textId="77777777" w:rsidR="00731ED6" w:rsidRPr="00731ED6" w:rsidRDefault="00731ED6" w:rsidP="00731ED6"/>
    <w:p w14:paraId="4072F261" w14:textId="77777777" w:rsidR="00D458FA" w:rsidRPr="00A233AC" w:rsidRDefault="00BA3E63" w:rsidP="00731ED6">
      <w:pPr>
        <w:pStyle w:val="Heading2"/>
      </w:pPr>
      <w:r w:rsidRPr="00731ED6">
        <w:br w:type="page"/>
      </w:r>
      <w:bookmarkStart w:id="157" w:name="_Toc320197181"/>
      <w:r w:rsidR="00D458FA" w:rsidRPr="00A233AC">
        <w:t>Gastro</w:t>
      </w:r>
      <w:r w:rsidR="00EE3A3D">
        <w:t>intestinal</w:t>
      </w:r>
      <w:r w:rsidR="00D458FA" w:rsidRPr="00A233AC">
        <w:t xml:space="preserve"> </w:t>
      </w:r>
      <w:bookmarkEnd w:id="156"/>
      <w:r w:rsidR="00482034">
        <w:t>(GI)</w:t>
      </w:r>
      <w:bookmarkEnd w:id="157"/>
    </w:p>
    <w:p w14:paraId="14C959AB" w14:textId="77777777" w:rsidR="00E63C78" w:rsidRDefault="00E63C78" w:rsidP="00E63C78">
      <w:r>
        <w:t>Document t</w:t>
      </w:r>
      <w:r w:rsidRPr="00A233AC">
        <w:t xml:space="preserve">he </w:t>
      </w:r>
      <w:r>
        <w:t>gastro</w:t>
      </w:r>
      <w:r w:rsidR="00EE3A3D">
        <w:t>intestinal</w:t>
      </w:r>
      <w:r w:rsidRPr="00A233AC">
        <w:t xml:space="preserve"> reassessment</w:t>
      </w:r>
      <w:r>
        <w:t xml:space="preserve"> of a patient</w:t>
      </w:r>
      <w:r w:rsidRPr="00A233AC">
        <w:t xml:space="preserve"> </w:t>
      </w:r>
      <w:r>
        <w:t>i</w:t>
      </w:r>
      <w:r w:rsidRPr="00A233AC">
        <w:t xml:space="preserve">n </w:t>
      </w:r>
      <w:r>
        <w:t>the Gastro</w:t>
      </w:r>
      <w:r w:rsidR="00AD1605">
        <w:t>intestinal</w:t>
      </w:r>
      <w:r>
        <w:t xml:space="preserve"> tab</w:t>
      </w:r>
      <w:r w:rsidRPr="00A233AC">
        <w:t>.</w:t>
      </w:r>
    </w:p>
    <w:p w14:paraId="0B81B437" w14:textId="77777777" w:rsidR="00D458FA" w:rsidRDefault="00387539" w:rsidP="008C75F4">
      <w:pPr>
        <w:pStyle w:val="screen"/>
      </w:pPr>
      <w:r>
        <w:rPr>
          <w:noProof/>
        </w:rPr>
        <w:pict w14:anchorId="4A2C3083">
          <v:shape id="Picture 73" o:spid="_x0000_i1111" type="#_x0000_t75" style="width:5in;height:269.85pt;visibility:visible">
            <v:imagedata r:id="rId106" o:title=""/>
          </v:shape>
        </w:pict>
      </w:r>
    </w:p>
    <w:p w14:paraId="09EB5336" w14:textId="77777777" w:rsidR="00D458FA" w:rsidRDefault="00BA3E63" w:rsidP="00BA3E63">
      <w:pPr>
        <w:pStyle w:val="Caption"/>
      </w:pPr>
      <w:r>
        <w:t>RN Reassessment, Gastrointestinal Assessment (GI) tab, GI Page 1 window</w:t>
      </w:r>
    </w:p>
    <w:p w14:paraId="23E3FF0F" w14:textId="77777777" w:rsidR="00E63C78" w:rsidRPr="007A3C99" w:rsidRDefault="00E63C78" w:rsidP="004C0F39">
      <w:pPr>
        <w:pStyle w:val="ListNumber"/>
        <w:numPr>
          <w:ilvl w:val="0"/>
          <w:numId w:val="19"/>
        </w:numPr>
      </w:pPr>
      <w:r>
        <w:t xml:space="preserve">Click </w:t>
      </w:r>
      <w:r w:rsidRPr="00D3230D">
        <w:rPr>
          <w:b/>
        </w:rPr>
        <w:t>GI</w:t>
      </w:r>
      <w:r>
        <w:t>.</w:t>
      </w:r>
      <w:r w:rsidR="00B14A63">
        <w:br/>
      </w:r>
      <w:r>
        <w:t>GI Page 1 displays.</w:t>
      </w:r>
    </w:p>
    <w:p w14:paraId="7CBC9E04" w14:textId="77777777" w:rsidR="00E63C78" w:rsidRDefault="00E63C78" w:rsidP="004D3DB9">
      <w:pPr>
        <w:pStyle w:val="ListNumber"/>
      </w:pPr>
      <w:r>
        <w:t>Populate GI Page 1.</w:t>
      </w:r>
      <w:r w:rsidR="00B14A63">
        <w:br/>
      </w:r>
      <w:r>
        <w:t>Complete all the fields with asterisks; they are required fields.</w:t>
      </w:r>
    </w:p>
    <w:p w14:paraId="6B06E8CD" w14:textId="77777777" w:rsidR="008E5B80" w:rsidRDefault="00E63C78" w:rsidP="004D3DB9">
      <w:pPr>
        <w:pStyle w:val="ListNumber"/>
      </w:pPr>
      <w:r>
        <w:t xml:space="preserve">Click </w:t>
      </w:r>
      <w:r w:rsidRPr="00D3230D">
        <w:rPr>
          <w:b/>
        </w:rPr>
        <w:t>GI Dev</w:t>
      </w:r>
      <w:r>
        <w:t>.</w:t>
      </w:r>
      <w:r w:rsidR="00B14A63">
        <w:br/>
      </w:r>
      <w:r>
        <w:t>GI Page Dev displays.</w:t>
      </w:r>
    </w:p>
    <w:p w14:paraId="031DE94D" w14:textId="77777777" w:rsidR="00D458FA" w:rsidRDefault="00387539" w:rsidP="008E5B80">
      <w:pPr>
        <w:pStyle w:val="screen"/>
      </w:pPr>
      <w:r>
        <w:rPr>
          <w:noProof/>
        </w:rPr>
        <w:pict w14:anchorId="1C4DFD44">
          <v:shape id="Picture 82" o:spid="_x0000_i1112" type="#_x0000_t75" style="width:5in;height:271.1pt;visibility:visible">
            <v:imagedata r:id="rId107" o:title=""/>
          </v:shape>
        </w:pict>
      </w:r>
    </w:p>
    <w:p w14:paraId="2D8BE6F2" w14:textId="77777777" w:rsidR="009E2FE3" w:rsidRPr="009E2FE3" w:rsidRDefault="00BA3E63" w:rsidP="009E2FE3">
      <w:pPr>
        <w:pStyle w:val="Caption"/>
      </w:pPr>
      <w:r>
        <w:t>RN Reassessment, Gastrointestinal Assessment (GI) tab, GI Dev window</w:t>
      </w:r>
      <w:r w:rsidR="00C02342">
        <w:br/>
        <w:t>GI Devices #1-#4</w:t>
      </w:r>
    </w:p>
    <w:p w14:paraId="6B279FB1" w14:textId="77777777" w:rsidR="00BA3E63" w:rsidRDefault="00D458FA" w:rsidP="00F62005">
      <w:pPr>
        <w:pStyle w:val="ListBullet2"/>
      </w:pPr>
      <w:r w:rsidRPr="00BA3E63">
        <w:t xml:space="preserve">If </w:t>
      </w:r>
      <w:r w:rsidR="00BA3E63">
        <w:t xml:space="preserve">there are </w:t>
      </w:r>
      <w:r w:rsidRPr="00BA3E63">
        <w:t>no previous devices</w:t>
      </w:r>
      <w:r w:rsidR="00BA3E63">
        <w:t>,</w:t>
      </w:r>
      <w:r w:rsidRPr="00BA3E63">
        <w:t xml:space="preserve"> the fields </w:t>
      </w:r>
      <w:r w:rsidR="00BA3E63">
        <w:t>are</w:t>
      </w:r>
      <w:r w:rsidRPr="00BA3E63">
        <w:t xml:space="preserve"> void. </w:t>
      </w:r>
    </w:p>
    <w:p w14:paraId="6A26289B" w14:textId="77777777" w:rsidR="00D458FA" w:rsidRPr="00BA3E63" w:rsidRDefault="00D458FA" w:rsidP="00F62005">
      <w:pPr>
        <w:pStyle w:val="ListBullet2"/>
      </w:pPr>
      <w:r w:rsidRPr="00BA3E63">
        <w:t>If the patient ha</w:t>
      </w:r>
      <w:r w:rsidR="00BA3E63">
        <w:t>s</w:t>
      </w:r>
      <w:r w:rsidRPr="00BA3E63">
        <w:t xml:space="preserve"> a device at the time of the previous assessment, </w:t>
      </w:r>
      <w:r w:rsidR="003B5DA5">
        <w:t>it displays in GI Device #1.</w:t>
      </w:r>
    </w:p>
    <w:p w14:paraId="54F0C44F" w14:textId="77777777" w:rsidR="00D458FA" w:rsidRDefault="00387539" w:rsidP="008C75F4">
      <w:pPr>
        <w:pStyle w:val="screen"/>
      </w:pPr>
      <w:r>
        <w:rPr>
          <w:noProof/>
        </w:rPr>
        <w:pict w14:anchorId="76F9CDDA">
          <v:shape id="Picture 109" o:spid="_x0000_i1113" type="#_x0000_t75" style="width:3in;height:128.35pt;visibility:visible">
            <v:imagedata r:id="rId108" o:title=""/>
          </v:shape>
        </w:pict>
      </w:r>
    </w:p>
    <w:p w14:paraId="33A7EA29" w14:textId="77777777" w:rsidR="00D458FA" w:rsidRDefault="00BA3E63" w:rsidP="005C0C43">
      <w:pPr>
        <w:pStyle w:val="Caption"/>
      </w:pPr>
      <w:r>
        <w:t>RN Reassessment, Gastrointestinal Assessment (GI) tab, GI Dev window,</w:t>
      </w:r>
      <w:r>
        <w:br/>
        <w:t>GI Device #1</w:t>
      </w:r>
    </w:p>
    <w:p w14:paraId="4BCEEA1B" w14:textId="77777777" w:rsidR="00E63C78" w:rsidRDefault="00E63C78" w:rsidP="004D3DB9">
      <w:pPr>
        <w:pStyle w:val="ListNumber"/>
      </w:pPr>
      <w:r>
        <w:t>Populate GI Dev.</w:t>
      </w:r>
      <w:r w:rsidR="001A6FF4">
        <w:t xml:space="preserve"> </w:t>
      </w:r>
      <w:r w:rsidR="00B14A63">
        <w:br/>
      </w:r>
      <w:r>
        <w:t>Complete all the fields with asterisks; they are required fields.</w:t>
      </w:r>
    </w:p>
    <w:p w14:paraId="5BF7E506" w14:textId="77777777" w:rsidR="00E63C78" w:rsidRDefault="00E63C78" w:rsidP="004D3DB9">
      <w:pPr>
        <w:pStyle w:val="ListNumber"/>
      </w:pPr>
      <w:r>
        <w:t xml:space="preserve">Click </w:t>
      </w:r>
      <w:r w:rsidRPr="00D3230D">
        <w:rPr>
          <w:b/>
        </w:rPr>
        <w:t xml:space="preserve">GI </w:t>
      </w:r>
      <w:r w:rsidR="00C02342">
        <w:rPr>
          <w:b/>
        </w:rPr>
        <w:t xml:space="preserve">Dev </w:t>
      </w:r>
      <w:r w:rsidRPr="00D3230D">
        <w:rPr>
          <w:b/>
        </w:rPr>
        <w:t>2</w:t>
      </w:r>
      <w:r>
        <w:t>.</w:t>
      </w:r>
      <w:r w:rsidR="001A6FF4">
        <w:t xml:space="preserve"> </w:t>
      </w:r>
      <w:r w:rsidR="00B14A63">
        <w:br/>
      </w:r>
      <w:r>
        <w:t xml:space="preserve">GI </w:t>
      </w:r>
      <w:r w:rsidR="00C02342">
        <w:t xml:space="preserve">Dev </w:t>
      </w:r>
      <w:r>
        <w:t>2 displays.</w:t>
      </w:r>
    </w:p>
    <w:p w14:paraId="501A0181" w14:textId="77777777" w:rsidR="00C02342" w:rsidRDefault="00387539" w:rsidP="00C02342">
      <w:pPr>
        <w:pStyle w:val="screen"/>
      </w:pPr>
      <w:r>
        <w:rPr>
          <w:noProof/>
        </w:rPr>
        <w:pict w14:anchorId="685B0E37">
          <v:shape id="Picture 79" o:spid="_x0000_i1114" type="#_x0000_t75" style="width:5in;height:269.2pt;visibility:visible">
            <v:imagedata r:id="rId109" o:title=""/>
          </v:shape>
        </w:pict>
      </w:r>
    </w:p>
    <w:p w14:paraId="10B8820A" w14:textId="77777777" w:rsidR="00C02342" w:rsidRPr="00C02342" w:rsidRDefault="00C02342" w:rsidP="00C02342">
      <w:pPr>
        <w:pStyle w:val="Caption"/>
      </w:pPr>
      <w:r>
        <w:t>RN Reassessment, Gastrointestinal Assessment (GI) tab, GI Dev 2 window</w:t>
      </w:r>
      <w:r>
        <w:br/>
        <w:t>GI Devices #5-#8</w:t>
      </w:r>
    </w:p>
    <w:p w14:paraId="11617AC0" w14:textId="77777777" w:rsidR="00C02342" w:rsidRDefault="00C02342" w:rsidP="004D3DB9">
      <w:pPr>
        <w:pStyle w:val="ListNumber"/>
      </w:pPr>
      <w:r>
        <w:t>Populate GI Dev 2, if necessary.</w:t>
      </w:r>
      <w:r>
        <w:br/>
        <w:t>Complete all the fields with asterisks; they are required fields.</w:t>
      </w:r>
    </w:p>
    <w:p w14:paraId="63AEC54E" w14:textId="77777777" w:rsidR="00C02342" w:rsidRDefault="00C02342" w:rsidP="004D3DB9">
      <w:pPr>
        <w:pStyle w:val="ListNumber"/>
      </w:pPr>
      <w:r>
        <w:t xml:space="preserve">Click </w:t>
      </w:r>
      <w:r w:rsidRPr="00D3230D">
        <w:rPr>
          <w:b/>
        </w:rPr>
        <w:t>GI Page 2</w:t>
      </w:r>
      <w:r>
        <w:t xml:space="preserve">. </w:t>
      </w:r>
      <w:r>
        <w:br/>
        <w:t>GI Page 2 displays.</w:t>
      </w:r>
    </w:p>
    <w:p w14:paraId="42D42BF6" w14:textId="77777777" w:rsidR="008C75F4" w:rsidRDefault="00387539" w:rsidP="008C75F4">
      <w:pPr>
        <w:pStyle w:val="screen"/>
      </w:pPr>
      <w:r>
        <w:rPr>
          <w:noProof/>
        </w:rPr>
        <w:pict w14:anchorId="083D5516">
          <v:shape id="Picture 85" o:spid="_x0000_i1115" type="#_x0000_t75" style="width:5in;height:269.85pt;visibility:visible">
            <v:imagedata r:id="rId110" o:title=""/>
          </v:shape>
        </w:pict>
      </w:r>
    </w:p>
    <w:p w14:paraId="60A7420D" w14:textId="77777777" w:rsidR="009E2FE3" w:rsidRPr="009E2FE3" w:rsidRDefault="000052B0" w:rsidP="009E2FE3">
      <w:pPr>
        <w:pStyle w:val="Caption"/>
      </w:pPr>
      <w:r>
        <w:t>RN Reassessment, Gastrointestinal Assessment (GI) tab, GI Page 2 window</w:t>
      </w:r>
    </w:p>
    <w:p w14:paraId="0B9DC3B8" w14:textId="77777777" w:rsidR="00B14A63" w:rsidRDefault="003B5DA5" w:rsidP="00B14A63">
      <w:pPr>
        <w:pStyle w:val="ListNumber"/>
      </w:pPr>
      <w:r>
        <w:t>Populate GI Page 2.</w:t>
      </w:r>
    </w:p>
    <w:p w14:paraId="3E6A18E6" w14:textId="77777777" w:rsidR="003B5DA5" w:rsidRPr="00B14A63" w:rsidRDefault="003B5DA5" w:rsidP="0079435B">
      <w:pPr>
        <w:pStyle w:val="ListNumber2"/>
        <w:numPr>
          <w:ilvl w:val="0"/>
          <w:numId w:val="81"/>
        </w:numPr>
      </w:pPr>
      <w:r w:rsidRPr="00B14A63">
        <w:t>Complete all the fields with asterisks; they are required fields.</w:t>
      </w:r>
    </w:p>
    <w:p w14:paraId="074A0C18" w14:textId="77777777" w:rsidR="001A6FF4" w:rsidRDefault="00001885" w:rsidP="00B14A63">
      <w:pPr>
        <w:pStyle w:val="ListNumber2"/>
      </w:pPr>
      <w:r w:rsidRPr="00B14A63">
        <w:t xml:space="preserve">GI Page 2 contains </w:t>
      </w:r>
      <w:r w:rsidR="007A5EE6" w:rsidRPr="00B14A63">
        <w:t xml:space="preserve">the </w:t>
      </w:r>
      <w:r w:rsidRPr="00B14A63">
        <w:t>Nutrition Consult.</w:t>
      </w:r>
      <w:r w:rsidRPr="00B14A63">
        <w:br/>
        <w:t>Re</w:t>
      </w:r>
      <w:r>
        <w:t xml:space="preserve">fer to the instructions in </w:t>
      </w:r>
      <w:r w:rsidRPr="007A5EE6">
        <w:rPr>
          <w:i/>
        </w:rPr>
        <w:t>Working in the Consults</w:t>
      </w:r>
      <w:r>
        <w:t xml:space="preserve"> on page </w:t>
      </w:r>
      <w:r w:rsidR="00914630">
        <w:fldChar w:fldCharType="begin"/>
      </w:r>
      <w:r>
        <w:instrText xml:space="preserve"> PAGEREF _Ref273355528 \h </w:instrText>
      </w:r>
      <w:r w:rsidR="00914630">
        <w:fldChar w:fldCharType="separate"/>
      </w:r>
      <w:r w:rsidR="009F2D07">
        <w:rPr>
          <w:noProof/>
        </w:rPr>
        <w:t>24</w:t>
      </w:r>
      <w:r w:rsidR="00914630">
        <w:fldChar w:fldCharType="end"/>
      </w:r>
      <w:r>
        <w:t>.</w:t>
      </w:r>
    </w:p>
    <w:p w14:paraId="3EBEB4B5" w14:textId="77777777" w:rsidR="008C75F4" w:rsidRDefault="003B5DA5" w:rsidP="00B14A63">
      <w:pPr>
        <w:pStyle w:val="ListNumber"/>
      </w:pPr>
      <w:r>
        <w:t xml:space="preserve">Click </w:t>
      </w:r>
      <w:r w:rsidRPr="001A6FF4">
        <w:rPr>
          <w:b/>
        </w:rPr>
        <w:t>GI Page 3</w:t>
      </w:r>
      <w:r>
        <w:t>.</w:t>
      </w:r>
      <w:r w:rsidR="00B14A63">
        <w:br/>
      </w:r>
      <w:r>
        <w:t>GI Page 3 displays.</w:t>
      </w:r>
    </w:p>
    <w:p w14:paraId="3527623D" w14:textId="77777777" w:rsidR="00D458FA" w:rsidRDefault="00387539" w:rsidP="008C75F4">
      <w:pPr>
        <w:pStyle w:val="screen"/>
      </w:pPr>
      <w:r>
        <w:rPr>
          <w:noProof/>
        </w:rPr>
        <w:pict w14:anchorId="33F5DF32">
          <v:shape id="Picture 88" o:spid="_x0000_i1116" type="#_x0000_t75" style="width:5in;height:269.85pt;visibility:visible">
            <v:imagedata r:id="rId111" o:title=""/>
          </v:shape>
        </w:pict>
      </w:r>
    </w:p>
    <w:p w14:paraId="42F099DF" w14:textId="77777777" w:rsidR="009E2FE3" w:rsidRDefault="000052B0" w:rsidP="009E2FE3">
      <w:pPr>
        <w:pStyle w:val="Caption"/>
      </w:pPr>
      <w:r>
        <w:t>RN Reassessment, Gastrointestinal Assessment (GI) tab, GI Page 3 window</w:t>
      </w:r>
    </w:p>
    <w:p w14:paraId="234BE671" w14:textId="77777777" w:rsidR="00B14A63" w:rsidRDefault="003B5DA5" w:rsidP="00B14A63">
      <w:pPr>
        <w:pStyle w:val="ListNumber"/>
      </w:pPr>
      <w:r>
        <w:t>Populate GI Page 3.</w:t>
      </w:r>
      <w:r w:rsidR="001A6FF4">
        <w:t xml:space="preserve"> </w:t>
      </w:r>
    </w:p>
    <w:p w14:paraId="31D43C24" w14:textId="77777777" w:rsidR="003B5DA5" w:rsidRDefault="003B5DA5" w:rsidP="0079435B">
      <w:pPr>
        <w:pStyle w:val="ListNumber2"/>
        <w:numPr>
          <w:ilvl w:val="0"/>
          <w:numId w:val="82"/>
        </w:numPr>
      </w:pPr>
      <w:r>
        <w:t>Complete all the fields with asterisks; they are required fields.</w:t>
      </w:r>
    </w:p>
    <w:p w14:paraId="361408AC" w14:textId="77777777" w:rsidR="003B5DA5" w:rsidRDefault="003B5DA5" w:rsidP="00B14A63">
      <w:pPr>
        <w:pStyle w:val="ListNumber2"/>
      </w:pPr>
      <w:r>
        <w:t xml:space="preserve">Use the </w:t>
      </w:r>
      <w:r w:rsidRPr="00095954">
        <w:rPr>
          <w:b/>
        </w:rPr>
        <w:t>General observations/comments</w:t>
      </w:r>
      <w:r>
        <w:t xml:space="preserve"> text box for additional information.</w:t>
      </w:r>
    </w:p>
    <w:p w14:paraId="399D6EEC" w14:textId="77777777" w:rsidR="003B5DA5" w:rsidRDefault="003B5DA5" w:rsidP="00B14A63">
      <w:pPr>
        <w:pStyle w:val="ListNumber2"/>
      </w:pPr>
      <w:r>
        <w:t xml:space="preserve">GI Page 3 contains </w:t>
      </w:r>
      <w:r w:rsidR="007A5EE6">
        <w:t xml:space="preserve">the </w:t>
      </w:r>
      <w:r w:rsidRPr="0040067A">
        <w:t>Speech Consult</w:t>
      </w:r>
      <w:r>
        <w:t>.</w:t>
      </w:r>
      <w:r>
        <w:br/>
        <w:t xml:space="preserve">Refer to the instructions in </w:t>
      </w:r>
      <w:r w:rsidRPr="007A5EE6">
        <w:rPr>
          <w:i/>
        </w:rPr>
        <w:t>Working in the Consults</w:t>
      </w:r>
      <w:r>
        <w:t xml:space="preserve"> on page </w:t>
      </w:r>
      <w:r w:rsidR="00914630">
        <w:fldChar w:fldCharType="begin"/>
      </w:r>
      <w:r w:rsidR="00001885">
        <w:instrText xml:space="preserve"> PAGEREF _Ref273355528 \h </w:instrText>
      </w:r>
      <w:r w:rsidR="00914630">
        <w:fldChar w:fldCharType="separate"/>
      </w:r>
      <w:r w:rsidR="009F2D07">
        <w:rPr>
          <w:noProof/>
        </w:rPr>
        <w:t>24</w:t>
      </w:r>
      <w:r w:rsidR="00914630">
        <w:fldChar w:fldCharType="end"/>
      </w:r>
      <w:r>
        <w:t>.</w:t>
      </w:r>
    </w:p>
    <w:p w14:paraId="67B535AA" w14:textId="77777777" w:rsidR="003B5DA5" w:rsidRPr="003B5DA5" w:rsidRDefault="003B5DA5" w:rsidP="00B14A63">
      <w:pPr>
        <w:pStyle w:val="ListNumber"/>
      </w:pPr>
      <w:r>
        <w:t xml:space="preserve">Click </w:t>
      </w:r>
      <w:r w:rsidRPr="00095954">
        <w:rPr>
          <w:b/>
        </w:rPr>
        <w:t>GI CP</w:t>
      </w:r>
      <w:r>
        <w:t>.</w:t>
      </w:r>
      <w:r w:rsidR="00B14A63">
        <w:br/>
      </w:r>
      <w:r>
        <w:t>GI CP displays.</w:t>
      </w:r>
    </w:p>
    <w:p w14:paraId="2DD8A41C" w14:textId="77777777" w:rsidR="00D458FA" w:rsidRDefault="00387539" w:rsidP="008C75F4">
      <w:pPr>
        <w:pStyle w:val="screen"/>
      </w:pPr>
      <w:r>
        <w:rPr>
          <w:noProof/>
        </w:rPr>
        <w:pict w14:anchorId="7A804F76">
          <v:shape id="_x0000_i1117" type="#_x0000_t75" style="width:5in;height:269.2pt;visibility:visible">
            <v:imagedata r:id="rId112" o:title=""/>
          </v:shape>
        </w:pict>
      </w:r>
    </w:p>
    <w:p w14:paraId="6B1C887B" w14:textId="77777777" w:rsidR="009E2FE3" w:rsidRPr="009E2FE3" w:rsidRDefault="000052B0" w:rsidP="009E2FE3">
      <w:pPr>
        <w:pStyle w:val="Caption"/>
      </w:pPr>
      <w:r>
        <w:t xml:space="preserve">RN Reassessment, Gastrointestinal – Problems/Interventions/Desired Outcomes (GI) tab, </w:t>
      </w:r>
      <w:r>
        <w:br/>
        <w:t>GI CP window</w:t>
      </w:r>
    </w:p>
    <w:p w14:paraId="40ACCD5F" w14:textId="77777777" w:rsidR="003B5DA5" w:rsidRDefault="007A5EE6" w:rsidP="00B14A63">
      <w:pPr>
        <w:pStyle w:val="ListNumber"/>
      </w:pPr>
      <w:bookmarkStart w:id="158" w:name="_Toc252371539"/>
      <w:r>
        <w:t>Upd</w:t>
      </w:r>
      <w:r w:rsidR="003B5DA5">
        <w:t>ate</w:t>
      </w:r>
      <w:r w:rsidR="003B5DA5" w:rsidRPr="009E4D6C">
        <w:t xml:space="preserve"> </w:t>
      </w:r>
      <w:r>
        <w:t xml:space="preserve">the </w:t>
      </w:r>
      <w:r w:rsidR="003B5DA5" w:rsidRPr="000C60A5">
        <w:t>GI CP</w:t>
      </w:r>
      <w:r w:rsidR="006C5EC0">
        <w:t>, if necessary</w:t>
      </w:r>
      <w:r w:rsidR="003B5DA5">
        <w:t>.</w:t>
      </w:r>
      <w:r w:rsidR="003B5DA5">
        <w:br/>
        <w:t xml:space="preserve">Refer to the instructions in </w:t>
      </w:r>
      <w:r w:rsidR="003B5DA5" w:rsidRPr="007A5EE6">
        <w:rPr>
          <w:i/>
        </w:rPr>
        <w:t>Working in a Care Plan</w:t>
      </w:r>
      <w:r w:rsidR="003B5DA5">
        <w:t xml:space="preserve"> on page </w:t>
      </w:r>
      <w:r w:rsidR="00914630">
        <w:fldChar w:fldCharType="begin"/>
      </w:r>
      <w:r w:rsidR="00DA2F64">
        <w:instrText xml:space="preserve"> PAGEREF _Ref274919519 \h </w:instrText>
      </w:r>
      <w:r w:rsidR="00914630">
        <w:fldChar w:fldCharType="separate"/>
      </w:r>
      <w:r w:rsidR="009F2D07">
        <w:rPr>
          <w:noProof/>
        </w:rPr>
        <w:t>12</w:t>
      </w:r>
      <w:r w:rsidR="00914630">
        <w:fldChar w:fldCharType="end"/>
      </w:r>
      <w:r w:rsidR="003B5DA5">
        <w:t>.</w:t>
      </w:r>
    </w:p>
    <w:p w14:paraId="404F8490" w14:textId="77777777" w:rsidR="00D458FA" w:rsidRPr="00A233AC" w:rsidRDefault="000052B0" w:rsidP="0098230B">
      <w:pPr>
        <w:pStyle w:val="Heading2"/>
      </w:pPr>
      <w:r w:rsidRPr="003B5DA5">
        <w:br w:type="page"/>
      </w:r>
      <w:bookmarkStart w:id="159" w:name="_Toc320197182"/>
      <w:r w:rsidR="00D458FA" w:rsidRPr="00A233AC">
        <w:t xml:space="preserve">Genitourinary </w:t>
      </w:r>
      <w:bookmarkEnd w:id="158"/>
      <w:r w:rsidR="00482034">
        <w:t>(GU)</w:t>
      </w:r>
      <w:bookmarkEnd w:id="159"/>
    </w:p>
    <w:p w14:paraId="459D53FD" w14:textId="77777777" w:rsidR="00D458FA" w:rsidRPr="00A233AC" w:rsidRDefault="00BC4C5D" w:rsidP="00D458FA">
      <w:r>
        <w:t>Document t</w:t>
      </w:r>
      <w:r w:rsidRPr="00A233AC">
        <w:t xml:space="preserve">he </w:t>
      </w:r>
      <w:r>
        <w:t>genitourinary</w:t>
      </w:r>
      <w:r w:rsidRPr="00A233AC">
        <w:t xml:space="preserve"> reassessment</w:t>
      </w:r>
      <w:r>
        <w:t xml:space="preserve"> of a patient</w:t>
      </w:r>
      <w:r w:rsidRPr="00A233AC">
        <w:t xml:space="preserve"> </w:t>
      </w:r>
      <w:r>
        <w:t>i</w:t>
      </w:r>
      <w:r w:rsidRPr="00A233AC">
        <w:t xml:space="preserve">n </w:t>
      </w:r>
      <w:r>
        <w:t>the Genitourinary tab</w:t>
      </w:r>
      <w:r w:rsidRPr="00A233AC">
        <w:t>.</w:t>
      </w:r>
      <w:r>
        <w:t xml:space="preserve"> </w:t>
      </w:r>
      <w:r w:rsidRPr="00A233AC">
        <w:t xml:space="preserve">If </w:t>
      </w:r>
      <w:r w:rsidR="00781BBA">
        <w:t>a</w:t>
      </w:r>
      <w:r w:rsidRPr="00A233AC">
        <w:t xml:space="preserve"> patient ha</w:t>
      </w:r>
      <w:r w:rsidR="00781BBA">
        <w:t>s</w:t>
      </w:r>
      <w:r w:rsidRPr="00A233AC">
        <w:t xml:space="preserve"> a GU device</w:t>
      </w:r>
      <w:r w:rsidR="006C5EC0">
        <w:t xml:space="preserve"> documented </w:t>
      </w:r>
      <w:r w:rsidR="00781BBA">
        <w:t>i</w:t>
      </w:r>
      <w:r w:rsidRPr="00A233AC">
        <w:t>n a previous assessment</w:t>
      </w:r>
      <w:r w:rsidR="00781BBA">
        <w:t>,</w:t>
      </w:r>
      <w:r w:rsidRPr="00A233AC">
        <w:t xml:space="preserve"> </w:t>
      </w:r>
      <w:r w:rsidR="00781BBA">
        <w:t>the device displays in</w:t>
      </w:r>
      <w:r w:rsidRPr="00A233AC">
        <w:t xml:space="preserve"> the current reassessment. </w:t>
      </w:r>
    </w:p>
    <w:p w14:paraId="3FABFC48" w14:textId="77777777" w:rsidR="00D458FA" w:rsidRDefault="00387539" w:rsidP="008C75F4">
      <w:pPr>
        <w:pStyle w:val="screen"/>
      </w:pPr>
      <w:r>
        <w:rPr>
          <w:noProof/>
        </w:rPr>
        <w:pict w14:anchorId="27755AF4">
          <v:shape id="Picture 94" o:spid="_x0000_i1118" type="#_x0000_t75" style="width:5in;height:271.7pt;visibility:visible">
            <v:imagedata r:id="rId113" o:title=""/>
          </v:shape>
        </w:pict>
      </w:r>
    </w:p>
    <w:p w14:paraId="43FA3B29" w14:textId="77777777" w:rsidR="009E2FE3" w:rsidRPr="009E2FE3" w:rsidRDefault="000052B0" w:rsidP="009E2FE3">
      <w:pPr>
        <w:pStyle w:val="Caption"/>
      </w:pPr>
      <w:r>
        <w:t>RN Reassessment, Genitourinary Assessment (GU) tab, GU Page 1 window</w:t>
      </w:r>
    </w:p>
    <w:p w14:paraId="71BC6809" w14:textId="77777777" w:rsidR="00781BBA" w:rsidRDefault="00781BBA" w:rsidP="004C0F39">
      <w:pPr>
        <w:pStyle w:val="ListNumber"/>
        <w:numPr>
          <w:ilvl w:val="0"/>
          <w:numId w:val="20"/>
        </w:numPr>
      </w:pPr>
      <w:r>
        <w:t xml:space="preserve">Click </w:t>
      </w:r>
      <w:r w:rsidRPr="00E83DA8">
        <w:rPr>
          <w:b/>
        </w:rPr>
        <w:t>GU</w:t>
      </w:r>
      <w:r>
        <w:t>.</w:t>
      </w:r>
      <w:r w:rsidR="001A6FF4">
        <w:t xml:space="preserve"> </w:t>
      </w:r>
      <w:r w:rsidR="00131F9C">
        <w:br/>
      </w:r>
      <w:r>
        <w:t>GU Page 1 displays.</w:t>
      </w:r>
    </w:p>
    <w:p w14:paraId="63F020CC" w14:textId="77777777" w:rsidR="00781BBA" w:rsidRDefault="00781BBA" w:rsidP="004C0F39">
      <w:pPr>
        <w:pStyle w:val="ListNumber"/>
        <w:numPr>
          <w:ilvl w:val="0"/>
          <w:numId w:val="20"/>
        </w:numPr>
      </w:pPr>
      <w:r>
        <w:t>Populate GU Page 1.</w:t>
      </w:r>
      <w:r w:rsidR="001A6FF4">
        <w:t xml:space="preserve"> </w:t>
      </w:r>
      <w:r w:rsidR="00131F9C">
        <w:br/>
      </w:r>
      <w:r>
        <w:t>Complete all the fields with asterisks; they are required fields.</w:t>
      </w:r>
    </w:p>
    <w:p w14:paraId="0E2711F2" w14:textId="77777777" w:rsidR="00131F9C" w:rsidRDefault="00781BBA" w:rsidP="001A6FF4">
      <w:pPr>
        <w:pStyle w:val="ListNumber"/>
      </w:pPr>
      <w:r>
        <w:t xml:space="preserve">Click </w:t>
      </w:r>
      <w:r w:rsidRPr="00E83DA8">
        <w:rPr>
          <w:b/>
        </w:rPr>
        <w:t>GU Dev</w:t>
      </w:r>
      <w:r>
        <w:t>.</w:t>
      </w:r>
      <w:r w:rsidR="00131F9C">
        <w:br/>
      </w:r>
      <w:r>
        <w:t>GU Dev displays.</w:t>
      </w:r>
      <w:r w:rsidR="001A6FF4">
        <w:t xml:space="preserve"> </w:t>
      </w:r>
    </w:p>
    <w:p w14:paraId="0BE8309B" w14:textId="77777777" w:rsidR="00131F9C" w:rsidRDefault="00131F9C">
      <w:pPr>
        <w:tabs>
          <w:tab w:val="clear" w:pos="360"/>
          <w:tab w:val="clear" w:pos="720"/>
          <w:tab w:val="clear" w:pos="1080"/>
          <w:tab w:val="clear" w:pos="1440"/>
        </w:tabs>
        <w:rPr>
          <w:rFonts w:eastAsia="Arial Unicode MS"/>
        </w:rPr>
      </w:pPr>
      <w:r>
        <w:br w:type="page"/>
      </w:r>
    </w:p>
    <w:p w14:paraId="659D6CEB" w14:textId="77777777" w:rsidR="00131F9C" w:rsidRDefault="001A6FF4" w:rsidP="00131F9C">
      <w:pPr>
        <w:pStyle w:val="ListNumber"/>
      </w:pPr>
      <w:r>
        <w:t>Populate</w:t>
      </w:r>
      <w:r w:rsidR="00131F9C">
        <w:t xml:space="preserve"> GU Dev</w:t>
      </w:r>
      <w:r>
        <w:t>.</w:t>
      </w:r>
      <w:r w:rsidR="00131F9C">
        <w:br/>
        <w:t>Complete all the fields with asterisks; they are required fields.</w:t>
      </w:r>
    </w:p>
    <w:p w14:paraId="63685F91" w14:textId="77777777" w:rsidR="00D458FA" w:rsidRDefault="00387539" w:rsidP="008C75F4">
      <w:pPr>
        <w:pStyle w:val="screen"/>
      </w:pPr>
      <w:r>
        <w:rPr>
          <w:noProof/>
        </w:rPr>
        <w:pict w14:anchorId="5C2F0A7F">
          <v:shape id="Picture 97" o:spid="_x0000_i1119" type="#_x0000_t75" style="width:5in;height:269.85pt;visibility:visible">
            <v:imagedata r:id="rId114" o:title=""/>
          </v:shape>
        </w:pict>
      </w:r>
    </w:p>
    <w:p w14:paraId="3627229B" w14:textId="77777777" w:rsidR="009E2FE3" w:rsidRPr="009E2FE3" w:rsidRDefault="000052B0" w:rsidP="009E2FE3">
      <w:pPr>
        <w:pStyle w:val="Caption"/>
      </w:pPr>
      <w:r>
        <w:t>RN Reassessment, Genitourinary Assessment (GU) tab, GU Dev window</w:t>
      </w:r>
    </w:p>
    <w:p w14:paraId="1667617D" w14:textId="77777777" w:rsidR="00781BBA" w:rsidRDefault="00781BBA" w:rsidP="001A6FF4">
      <w:pPr>
        <w:pStyle w:val="ListNumber"/>
      </w:pPr>
      <w:r>
        <w:t xml:space="preserve">Click </w:t>
      </w:r>
      <w:r w:rsidRPr="007B2F13">
        <w:rPr>
          <w:b/>
        </w:rPr>
        <w:t>GU Page</w:t>
      </w:r>
      <w:r w:rsidR="001A6FF4">
        <w:rPr>
          <w:b/>
        </w:rPr>
        <w:t xml:space="preserve"> 2</w:t>
      </w:r>
      <w:r>
        <w:t>.</w:t>
      </w:r>
      <w:r>
        <w:br/>
        <w:t>GU Page 2 displays</w:t>
      </w:r>
      <w:r w:rsidR="00F75494">
        <w:t xml:space="preserve"> with the Indwelling Catheter field unavailable because there is no history </w:t>
      </w:r>
      <w:r w:rsidR="00281DBC">
        <w:t>o</w:t>
      </w:r>
      <w:r w:rsidR="00F75494">
        <w:t>f an indwelling catheter.</w:t>
      </w:r>
    </w:p>
    <w:p w14:paraId="1713AF56" w14:textId="77777777" w:rsidR="00617013" w:rsidRDefault="00387539" w:rsidP="00617013">
      <w:pPr>
        <w:pStyle w:val="screen"/>
      </w:pPr>
      <w:r>
        <w:rPr>
          <w:noProof/>
        </w:rPr>
        <w:pict w14:anchorId="13B28B66">
          <v:shape id="_x0000_i1120" type="#_x0000_t75" style="width:5in;height:271.1pt;visibility:visible">
            <v:imagedata r:id="rId115" o:title=""/>
          </v:shape>
        </w:pict>
      </w:r>
    </w:p>
    <w:p w14:paraId="693A2F2F" w14:textId="77777777" w:rsidR="00617013" w:rsidRPr="00F75494" w:rsidRDefault="00617013" w:rsidP="00E70DB5">
      <w:pPr>
        <w:pStyle w:val="Caption"/>
      </w:pPr>
      <w:r>
        <w:t>RN Reassessment, Genitourinary Assessment (GU) tab, GU Page 2 window</w:t>
      </w:r>
      <w:r>
        <w:br/>
        <w:t>Female patient information available</w:t>
      </w:r>
    </w:p>
    <w:p w14:paraId="78312012" w14:textId="77777777" w:rsidR="008C75F4" w:rsidRDefault="00387539" w:rsidP="008C75F4">
      <w:pPr>
        <w:pStyle w:val="screen"/>
      </w:pPr>
      <w:r>
        <w:rPr>
          <w:noProof/>
        </w:rPr>
        <w:pict w14:anchorId="439A72B0">
          <v:shape id="Picture 100" o:spid="_x0000_i1121" type="#_x0000_t75" style="width:5in;height:270.45pt;visibility:visible">
            <v:imagedata r:id="rId116" o:title=""/>
          </v:shape>
        </w:pict>
      </w:r>
    </w:p>
    <w:p w14:paraId="0FA8585D" w14:textId="77777777" w:rsidR="009E2FE3" w:rsidRPr="009E2FE3" w:rsidRDefault="000052B0" w:rsidP="009E2FE3">
      <w:pPr>
        <w:pStyle w:val="Caption"/>
      </w:pPr>
      <w:r>
        <w:t>RN Reassessment, Genitourinary Assessment (GU) tab, GU Page 2 window</w:t>
      </w:r>
      <w:r w:rsidR="00AD3A7C">
        <w:br/>
        <w:t>Male patient information available</w:t>
      </w:r>
    </w:p>
    <w:p w14:paraId="4852AB25" w14:textId="77777777" w:rsidR="00EC0789" w:rsidRPr="00EC0789" w:rsidRDefault="00EC0789" w:rsidP="00EC0789">
      <w:pPr>
        <w:pStyle w:val="Note"/>
      </w:pPr>
      <w:r w:rsidRPr="00581C10">
        <w:rPr>
          <w:b/>
        </w:rPr>
        <w:t>Note:</w:t>
      </w:r>
      <w:r>
        <w:t xml:space="preserve"> The sex-specific questions (male/female) are optional. The exception is for female patients; the pregnancy responses are required.</w:t>
      </w:r>
    </w:p>
    <w:p w14:paraId="267C8F99" w14:textId="77777777" w:rsidR="00131F9C" w:rsidRDefault="00AD3A7C" w:rsidP="00131F9C">
      <w:pPr>
        <w:pStyle w:val="ListNumber"/>
      </w:pPr>
      <w:r>
        <w:t>Populate GU Page 2.</w:t>
      </w:r>
      <w:r w:rsidR="001A6FF4">
        <w:t xml:space="preserve"> </w:t>
      </w:r>
    </w:p>
    <w:p w14:paraId="139D9C4E" w14:textId="77777777" w:rsidR="00FB798A" w:rsidRPr="00131F9C" w:rsidRDefault="00AD3A7C" w:rsidP="0079435B">
      <w:pPr>
        <w:pStyle w:val="ListNumber2"/>
        <w:numPr>
          <w:ilvl w:val="0"/>
          <w:numId w:val="83"/>
        </w:numPr>
      </w:pPr>
      <w:r w:rsidRPr="00131F9C">
        <w:t>Complete all the fields with asterisks; they are required fields.</w:t>
      </w:r>
    </w:p>
    <w:p w14:paraId="208206E6" w14:textId="77777777" w:rsidR="008C75F4" w:rsidRDefault="00AD3A7C" w:rsidP="00131F9C">
      <w:pPr>
        <w:pStyle w:val="ListNumber2"/>
      </w:pPr>
      <w:r w:rsidRPr="00131F9C">
        <w:t>Us</w:t>
      </w:r>
      <w:r>
        <w:t xml:space="preserve">e the </w:t>
      </w:r>
      <w:r w:rsidRPr="001A6FF4">
        <w:rPr>
          <w:b/>
        </w:rPr>
        <w:t>General observations/comments</w:t>
      </w:r>
      <w:r>
        <w:t xml:space="preserve"> text box for additional information.</w:t>
      </w:r>
    </w:p>
    <w:p w14:paraId="374F5FA0" w14:textId="77777777" w:rsidR="00FB798A" w:rsidRDefault="00FB798A" w:rsidP="00140D3C">
      <w:pPr>
        <w:pStyle w:val="Heading3"/>
        <w:ind w:left="360"/>
      </w:pPr>
      <w:bookmarkStart w:id="160" w:name="_Toc320197183"/>
      <w:r>
        <w:t xml:space="preserve">Indwelling </w:t>
      </w:r>
      <w:r w:rsidR="00225359">
        <w:t>C</w:t>
      </w:r>
      <w:r>
        <w:t>atheter</w:t>
      </w:r>
      <w:bookmarkEnd w:id="160"/>
    </w:p>
    <w:p w14:paraId="7B144E32" w14:textId="77777777" w:rsidR="003D5631" w:rsidRDefault="00FB798A" w:rsidP="00140D3C">
      <w:pPr>
        <w:ind w:left="360"/>
      </w:pPr>
      <w:r w:rsidRPr="00C709B3">
        <w:t xml:space="preserve">If the presence of an indwelling catheter is documented, the size </w:t>
      </w:r>
      <w:r w:rsidR="00225359">
        <w:t>of the indwelling catheter</w:t>
      </w:r>
      <w:r w:rsidRPr="00C709B3">
        <w:t xml:space="preserve"> is available when th</w:t>
      </w:r>
      <w:r w:rsidR="003D5631">
        <w:t>is</w:t>
      </w:r>
      <w:r w:rsidRPr="00C709B3">
        <w:t xml:space="preserve"> data is </w:t>
      </w:r>
      <w:r w:rsidRPr="003D5631">
        <w:rPr>
          <w:b/>
        </w:rPr>
        <w:t>not</w:t>
      </w:r>
      <w:r w:rsidRPr="00C709B3">
        <w:t xml:space="preserve"> entered in a field that is pulled forward.</w:t>
      </w:r>
      <w:r w:rsidR="00C709B3">
        <w:t xml:space="preserve"> </w:t>
      </w:r>
      <w:r w:rsidR="00225359">
        <w:br/>
      </w:r>
    </w:p>
    <w:p w14:paraId="5508C288" w14:textId="77777777" w:rsidR="00FB798A" w:rsidRPr="00C709B3" w:rsidRDefault="00C709B3" w:rsidP="00140D3C">
      <w:pPr>
        <w:ind w:left="360"/>
      </w:pPr>
      <w:r w:rsidRPr="00C709B3">
        <w:t>T</w:t>
      </w:r>
      <w:r w:rsidR="00FB798A" w:rsidRPr="00C709B3">
        <w:t xml:space="preserve">he size of the catheter </w:t>
      </w:r>
      <w:r w:rsidRPr="00C709B3">
        <w:t>can be</w:t>
      </w:r>
      <w:r w:rsidR="00FB798A" w:rsidRPr="00C709B3">
        <w:t xml:space="preserve"> entered in a previous reassessment on </w:t>
      </w:r>
      <w:r w:rsidR="00225359">
        <w:t xml:space="preserve">the </w:t>
      </w:r>
      <w:r w:rsidR="00FB798A" w:rsidRPr="00C709B3">
        <w:t>GU Dev page</w:t>
      </w:r>
      <w:r w:rsidRPr="00C709B3">
        <w:t xml:space="preserve"> in the</w:t>
      </w:r>
      <w:r w:rsidRPr="00134E83">
        <w:rPr>
          <w:b/>
        </w:rPr>
        <w:t xml:space="preserve"> General observations/comments</w:t>
      </w:r>
      <w:r w:rsidRPr="00C709B3">
        <w:t xml:space="preserve"> text box</w:t>
      </w:r>
      <w:r w:rsidR="00FB798A" w:rsidRPr="00C709B3">
        <w:t>.</w:t>
      </w:r>
    </w:p>
    <w:p w14:paraId="4C1BCAAD" w14:textId="77777777" w:rsidR="00AD3A7C" w:rsidRDefault="00387539" w:rsidP="00140D3C">
      <w:pPr>
        <w:pStyle w:val="screen"/>
        <w:ind w:left="360"/>
        <w:rPr>
          <w:noProof/>
        </w:rPr>
      </w:pPr>
      <w:r>
        <w:rPr>
          <w:noProof/>
        </w:rPr>
        <w:pict w14:anchorId="172EB157">
          <v:shape id="Picture 103" o:spid="_x0000_i1122" type="#_x0000_t75" style="width:5in;height:94.55pt;visibility:visible">
            <v:imagedata r:id="rId117" o:title=""/>
          </v:shape>
        </w:pict>
      </w:r>
    </w:p>
    <w:p w14:paraId="613B1E92" w14:textId="77777777" w:rsidR="00FB798A" w:rsidRDefault="00C709B3" w:rsidP="00140D3C">
      <w:pPr>
        <w:pStyle w:val="Caption"/>
        <w:ind w:left="360"/>
      </w:pPr>
      <w:r>
        <w:t>RN Reassessment, Genitourinary Assessment (GU) tab, GU Page 2 window</w:t>
      </w:r>
    </w:p>
    <w:p w14:paraId="3410AB12" w14:textId="77777777" w:rsidR="00FB798A" w:rsidRDefault="00C709B3" w:rsidP="00140D3C">
      <w:pPr>
        <w:tabs>
          <w:tab w:val="clear" w:pos="360"/>
          <w:tab w:val="clear" w:pos="720"/>
          <w:tab w:val="clear" w:pos="1080"/>
          <w:tab w:val="clear" w:pos="1440"/>
        </w:tabs>
        <w:ind w:left="360"/>
      </w:pPr>
      <w:r>
        <w:t xml:space="preserve">This data </w:t>
      </w:r>
      <w:r w:rsidR="00FB798A" w:rsidRPr="00156130">
        <w:t>is pulled forward to the next reassessment template</w:t>
      </w:r>
      <w:r>
        <w:t xml:space="preserve"> when </w:t>
      </w:r>
      <w:r w:rsidRPr="00156130">
        <w:t xml:space="preserve">entered </w:t>
      </w:r>
      <w:r w:rsidR="00140D3C">
        <w:t>in</w:t>
      </w:r>
      <w:r>
        <w:t xml:space="preserve"> an </w:t>
      </w:r>
      <w:r w:rsidRPr="00156130">
        <w:t>admission assessment or a previous reassessment</w:t>
      </w:r>
      <w:r w:rsidR="00FB798A" w:rsidRPr="00156130">
        <w:t>.</w:t>
      </w:r>
    </w:p>
    <w:p w14:paraId="7E7F97D1" w14:textId="77777777" w:rsidR="00140D3C" w:rsidRPr="00FB798A" w:rsidRDefault="00140D3C" w:rsidP="00E70DB5">
      <w:pPr>
        <w:tabs>
          <w:tab w:val="clear" w:pos="360"/>
          <w:tab w:val="clear" w:pos="720"/>
          <w:tab w:val="clear" w:pos="1080"/>
          <w:tab w:val="clear" w:pos="1440"/>
        </w:tabs>
      </w:pPr>
    </w:p>
    <w:p w14:paraId="7FF03BA9" w14:textId="77777777" w:rsidR="00F11E07" w:rsidRDefault="00F11E07">
      <w:pPr>
        <w:tabs>
          <w:tab w:val="clear" w:pos="360"/>
          <w:tab w:val="clear" w:pos="720"/>
          <w:tab w:val="clear" w:pos="1080"/>
          <w:tab w:val="clear" w:pos="1440"/>
        </w:tabs>
        <w:rPr>
          <w:rFonts w:eastAsia="Arial Unicode MS"/>
        </w:rPr>
      </w:pPr>
      <w:r>
        <w:br w:type="page"/>
      </w:r>
    </w:p>
    <w:p w14:paraId="3E2DC3A5" w14:textId="77777777" w:rsidR="00316A9C" w:rsidRPr="00316A9C" w:rsidRDefault="00316A9C" w:rsidP="001A6FF4">
      <w:pPr>
        <w:pStyle w:val="ListNumber"/>
      </w:pPr>
      <w:r w:rsidRPr="00316A9C">
        <w:t xml:space="preserve">Click </w:t>
      </w:r>
      <w:r w:rsidRPr="007B2F13">
        <w:rPr>
          <w:b/>
        </w:rPr>
        <w:t>G</w:t>
      </w:r>
      <w:r w:rsidR="009D4A07">
        <w:rPr>
          <w:b/>
        </w:rPr>
        <w:t>U</w:t>
      </w:r>
      <w:r w:rsidRPr="007B2F13">
        <w:rPr>
          <w:b/>
        </w:rPr>
        <w:t xml:space="preserve"> CP</w:t>
      </w:r>
      <w:r w:rsidRPr="00316A9C">
        <w:t>.</w:t>
      </w:r>
      <w:r w:rsidR="00131F9C">
        <w:br/>
      </w:r>
      <w:r w:rsidRPr="00316A9C">
        <w:t>G</w:t>
      </w:r>
      <w:r w:rsidR="009D4A07">
        <w:t>U</w:t>
      </w:r>
      <w:r w:rsidRPr="00316A9C">
        <w:t xml:space="preserve"> CP displays</w:t>
      </w:r>
      <w:r w:rsidR="003E0247">
        <w:t>.</w:t>
      </w:r>
    </w:p>
    <w:p w14:paraId="7CB77784" w14:textId="77777777" w:rsidR="00D458FA" w:rsidRDefault="00387539" w:rsidP="008C75F4">
      <w:pPr>
        <w:pStyle w:val="screen"/>
      </w:pPr>
      <w:r>
        <w:rPr>
          <w:noProof/>
        </w:rPr>
        <w:pict w14:anchorId="7556238E">
          <v:shape id="_x0000_i1123" type="#_x0000_t75" style="width:5in;height:269.85pt;visibility:visible">
            <v:imagedata r:id="rId118" o:title=""/>
          </v:shape>
        </w:pict>
      </w:r>
    </w:p>
    <w:p w14:paraId="2570F658" w14:textId="77777777" w:rsidR="009E2FE3" w:rsidRPr="009E2FE3" w:rsidRDefault="000052B0" w:rsidP="009E2FE3">
      <w:pPr>
        <w:pStyle w:val="Caption"/>
      </w:pPr>
      <w:r>
        <w:t xml:space="preserve">RN Reassessment, Genitourinary – Problems/Interventions/Desired Outcomes (GU) tab, </w:t>
      </w:r>
      <w:r>
        <w:br/>
        <w:t>GU CP window</w:t>
      </w:r>
    </w:p>
    <w:p w14:paraId="79A75D51" w14:textId="77777777" w:rsidR="00AD3A7C" w:rsidRPr="00AD3A7C" w:rsidRDefault="003E0247" w:rsidP="001A6FF4">
      <w:pPr>
        <w:pStyle w:val="ListNumber"/>
      </w:pPr>
      <w:bookmarkStart w:id="161" w:name="_Toc252371540"/>
      <w:r>
        <w:t>Upd</w:t>
      </w:r>
      <w:r w:rsidR="00316A9C" w:rsidRPr="00902B88">
        <w:t xml:space="preserve">ate </w:t>
      </w:r>
      <w:r w:rsidR="00316A9C">
        <w:t>GU</w:t>
      </w:r>
      <w:r w:rsidR="00316A9C" w:rsidRPr="00902B88">
        <w:t xml:space="preserve"> CP</w:t>
      </w:r>
      <w:r>
        <w:t>, if necessary</w:t>
      </w:r>
      <w:r w:rsidR="00316A9C" w:rsidRPr="00902B88">
        <w:t>.</w:t>
      </w:r>
      <w:r w:rsidR="00316A9C" w:rsidRPr="00902B88">
        <w:br/>
        <w:t xml:space="preserve">Refer to the instructions in </w:t>
      </w:r>
      <w:r w:rsidR="00316A9C" w:rsidRPr="003E0247">
        <w:rPr>
          <w:i/>
        </w:rPr>
        <w:t>Working in a Care Plan</w:t>
      </w:r>
      <w:r w:rsidR="00316A9C" w:rsidRPr="00902B88">
        <w:t xml:space="preserve"> on page</w:t>
      </w:r>
      <w:r w:rsidR="00A21604">
        <w:t xml:space="preserve"> </w:t>
      </w:r>
      <w:r w:rsidR="00914630">
        <w:fldChar w:fldCharType="begin"/>
      </w:r>
      <w:r w:rsidR="00AF6066">
        <w:instrText xml:space="preserve"> PAGEREF _Ref274919754 \h </w:instrText>
      </w:r>
      <w:r w:rsidR="00914630">
        <w:fldChar w:fldCharType="separate"/>
      </w:r>
      <w:r w:rsidR="009F2D07">
        <w:rPr>
          <w:noProof/>
        </w:rPr>
        <w:t>12</w:t>
      </w:r>
      <w:r w:rsidR="00914630">
        <w:fldChar w:fldCharType="end"/>
      </w:r>
      <w:r w:rsidR="00316A9C" w:rsidRPr="00902B88">
        <w:t>.</w:t>
      </w:r>
    </w:p>
    <w:p w14:paraId="24B3D3FB" w14:textId="77777777" w:rsidR="00AD3A7C" w:rsidRPr="00AD3A7C" w:rsidRDefault="00AD3A7C" w:rsidP="00AD3A7C"/>
    <w:p w14:paraId="21D7F8DC" w14:textId="77777777" w:rsidR="00D458FA" w:rsidRPr="00A233AC" w:rsidRDefault="00A21604" w:rsidP="003F5227">
      <w:pPr>
        <w:pStyle w:val="Heading2"/>
      </w:pPr>
      <w:r>
        <w:br w:type="page"/>
      </w:r>
      <w:bookmarkStart w:id="162" w:name="_Toc320197184"/>
      <w:r w:rsidR="00D458FA" w:rsidRPr="00A233AC">
        <w:t>Muscul</w:t>
      </w:r>
      <w:r w:rsidR="008258EF">
        <w:t>os</w:t>
      </w:r>
      <w:r w:rsidR="00D458FA" w:rsidRPr="00A233AC">
        <w:t xml:space="preserve">keletal </w:t>
      </w:r>
      <w:bookmarkEnd w:id="161"/>
      <w:r w:rsidR="00482034">
        <w:t>(M/S)</w:t>
      </w:r>
      <w:bookmarkEnd w:id="162"/>
    </w:p>
    <w:p w14:paraId="7572DDFF" w14:textId="77777777" w:rsidR="00D95D7B" w:rsidRDefault="00D95D7B" w:rsidP="00D95D7B">
      <w:r>
        <w:t>Document the musculoskeletal reassessment of a patient in the Musculoskeletal tab.</w:t>
      </w:r>
    </w:p>
    <w:p w14:paraId="52BB63D1" w14:textId="77777777" w:rsidR="00EC0789" w:rsidRDefault="00EC0789" w:rsidP="00D95D7B"/>
    <w:p w14:paraId="79F11D38" w14:textId="77777777" w:rsidR="00D95D7B" w:rsidRPr="009730E2" w:rsidRDefault="00D95D7B" w:rsidP="00EC0789">
      <w:r w:rsidRPr="007A3C99">
        <w:t xml:space="preserve">Directions for the </w:t>
      </w:r>
      <w:r w:rsidRPr="00C71282">
        <w:rPr>
          <w:i/>
        </w:rPr>
        <w:t>Morse Fall Scale</w:t>
      </w:r>
      <w:r w:rsidRPr="007A3C99">
        <w:t xml:space="preserve"> are on </w:t>
      </w:r>
      <w:r>
        <w:t xml:space="preserve">M/S </w:t>
      </w:r>
      <w:r w:rsidRPr="007A3C99">
        <w:t xml:space="preserve">Page </w:t>
      </w:r>
      <w:r>
        <w:t>2</w:t>
      </w:r>
      <w:r w:rsidRPr="007A3C99">
        <w:t>.</w:t>
      </w:r>
      <w:r w:rsidR="00EA1B0E" w:rsidRPr="00EA1B0E">
        <w:t xml:space="preserve"> </w:t>
      </w:r>
      <w:r w:rsidR="00EA1B0E" w:rsidRPr="004303E7">
        <w:t xml:space="preserve">The directions are only on the template and are not transferred into the completed </w:t>
      </w:r>
      <w:r w:rsidR="00145D11">
        <w:t>P</w:t>
      </w:r>
      <w:r w:rsidR="00EA1B0E" w:rsidRPr="004303E7">
        <w:t xml:space="preserve">rogress </w:t>
      </w:r>
      <w:r w:rsidR="00145D11">
        <w:t>N</w:t>
      </w:r>
      <w:r w:rsidR="00EA1B0E" w:rsidRPr="004303E7">
        <w:t>ote.</w:t>
      </w:r>
    </w:p>
    <w:p w14:paraId="31FAD472" w14:textId="77777777" w:rsidR="00D95D7B" w:rsidRPr="00EC0789" w:rsidRDefault="00D95D7B" w:rsidP="00EC0789">
      <w:pPr>
        <w:pStyle w:val="ListBullet"/>
      </w:pPr>
      <w:r w:rsidRPr="00EC0789">
        <w:t xml:space="preserve">The </w:t>
      </w:r>
      <w:r w:rsidRPr="00145D11">
        <w:rPr>
          <w:b/>
        </w:rPr>
        <w:t>Total Morse score for fall risk</w:t>
      </w:r>
      <w:r w:rsidRPr="00EC0789">
        <w:t xml:space="preserve"> for the patient is calculated automatically as you select responses for history of falling, secondary diagnosis, ambulatory aid, gait/transferring, and marital status.</w:t>
      </w:r>
    </w:p>
    <w:p w14:paraId="7EB4F0DA" w14:textId="77777777" w:rsidR="00D95D7B" w:rsidRPr="002263BB" w:rsidRDefault="00EC0789" w:rsidP="00EC0789">
      <w:pPr>
        <w:pStyle w:val="ListBullet"/>
      </w:pPr>
      <w:r w:rsidRPr="002263BB">
        <w:rPr>
          <w:rFonts w:cs="Arial"/>
          <w:noProof/>
          <w:sz w:val="24"/>
          <w:szCs w:val="24"/>
        </w:rPr>
        <w:t xml:space="preserve">The Morse Score is pulled forward </w:t>
      </w:r>
      <w:r>
        <w:rPr>
          <w:rFonts w:cs="Arial"/>
          <w:noProof/>
          <w:sz w:val="24"/>
          <w:szCs w:val="24"/>
        </w:rPr>
        <w:t xml:space="preserve">to the M/S CP page </w:t>
      </w:r>
      <w:r w:rsidRPr="002263BB">
        <w:rPr>
          <w:rFonts w:cs="Arial"/>
          <w:noProof/>
          <w:sz w:val="24"/>
          <w:szCs w:val="24"/>
        </w:rPr>
        <w:t>to guide the entry of interventions.</w:t>
      </w:r>
    </w:p>
    <w:p w14:paraId="7E88DA6C" w14:textId="77777777" w:rsidR="00EC0789" w:rsidRDefault="00EC0789" w:rsidP="00EC0789"/>
    <w:p w14:paraId="63304B8E" w14:textId="77777777" w:rsidR="00F93562" w:rsidRDefault="00EA1B0E" w:rsidP="0079435B">
      <w:pPr>
        <w:pStyle w:val="ListNumber"/>
        <w:numPr>
          <w:ilvl w:val="0"/>
          <w:numId w:val="44"/>
        </w:numPr>
      </w:pPr>
      <w:r>
        <w:t xml:space="preserve">Click </w:t>
      </w:r>
      <w:r w:rsidRPr="00131F9C">
        <w:rPr>
          <w:b/>
        </w:rPr>
        <w:t>M/S</w:t>
      </w:r>
      <w:r>
        <w:t>.</w:t>
      </w:r>
      <w:r w:rsidR="00131F9C">
        <w:br/>
      </w:r>
      <w:r>
        <w:t>M/S Page 1 displays.</w:t>
      </w:r>
      <w:r w:rsidR="00F93562">
        <w:t xml:space="preserve"> </w:t>
      </w:r>
    </w:p>
    <w:p w14:paraId="4ECF7D32" w14:textId="77777777" w:rsidR="00D95D7B" w:rsidRDefault="00387539" w:rsidP="00D95D7B">
      <w:pPr>
        <w:pStyle w:val="screen"/>
      </w:pPr>
      <w:r>
        <w:rPr>
          <w:noProof/>
        </w:rPr>
        <w:pict w14:anchorId="049EED55">
          <v:shape id="_x0000_i1124" type="#_x0000_t75" style="width:5in;height:269.85pt;visibility:visible">
            <v:imagedata r:id="rId119" o:title=""/>
          </v:shape>
        </w:pict>
      </w:r>
    </w:p>
    <w:p w14:paraId="0902D59D" w14:textId="77777777" w:rsidR="000052B0" w:rsidRPr="000052B0" w:rsidRDefault="000052B0" w:rsidP="000052B0">
      <w:pPr>
        <w:pStyle w:val="Caption"/>
      </w:pPr>
      <w:r>
        <w:t>RN Reassessment, Musculoskeletal Assessment (M/S) tab, M/S Page 1 window</w:t>
      </w:r>
    </w:p>
    <w:p w14:paraId="4CC99178" w14:textId="77777777" w:rsidR="00131F9C" w:rsidRDefault="00131F9C" w:rsidP="0079435B">
      <w:pPr>
        <w:pStyle w:val="ListNumber"/>
        <w:numPr>
          <w:ilvl w:val="0"/>
          <w:numId w:val="44"/>
        </w:numPr>
      </w:pPr>
      <w:r>
        <w:t xml:space="preserve">Populate M/S Page 1. </w:t>
      </w:r>
    </w:p>
    <w:p w14:paraId="6BDE9397" w14:textId="77777777" w:rsidR="00131F9C" w:rsidRDefault="00131F9C" w:rsidP="0079435B">
      <w:pPr>
        <w:pStyle w:val="ListNumber2"/>
        <w:numPr>
          <w:ilvl w:val="0"/>
          <w:numId w:val="84"/>
        </w:numPr>
      </w:pPr>
      <w:r>
        <w:t>Complete all the fields with asterisks; they are required fields.</w:t>
      </w:r>
    </w:p>
    <w:p w14:paraId="54D0F061" w14:textId="77777777" w:rsidR="00634811" w:rsidRDefault="00634811" w:rsidP="00131F9C">
      <w:pPr>
        <w:pStyle w:val="ListNumber2"/>
      </w:pPr>
      <w:r>
        <w:t xml:space="preserve">Use the </w:t>
      </w:r>
      <w:r w:rsidRPr="007B2F13">
        <w:rPr>
          <w:b/>
        </w:rPr>
        <w:t>General observations/comments</w:t>
      </w:r>
      <w:r>
        <w:t xml:space="preserve"> text box for additional information.</w:t>
      </w:r>
    </w:p>
    <w:p w14:paraId="6EA2A20F" w14:textId="77777777" w:rsidR="00F11E07" w:rsidRDefault="00F11E07">
      <w:pPr>
        <w:tabs>
          <w:tab w:val="clear" w:pos="360"/>
          <w:tab w:val="clear" w:pos="720"/>
          <w:tab w:val="clear" w:pos="1080"/>
          <w:tab w:val="clear" w:pos="1440"/>
        </w:tabs>
        <w:rPr>
          <w:rFonts w:eastAsia="Arial Unicode MS"/>
        </w:rPr>
      </w:pPr>
      <w:r>
        <w:br w:type="page"/>
      </w:r>
    </w:p>
    <w:p w14:paraId="70301E12" w14:textId="77777777" w:rsidR="00196B74" w:rsidRDefault="00D95D7B" w:rsidP="001A6FF4">
      <w:pPr>
        <w:pStyle w:val="ListNumber"/>
      </w:pPr>
      <w:r>
        <w:t xml:space="preserve">Click </w:t>
      </w:r>
      <w:r w:rsidRPr="007B2F13">
        <w:rPr>
          <w:b/>
        </w:rPr>
        <w:t>M/S Page 2</w:t>
      </w:r>
      <w:r>
        <w:t>.</w:t>
      </w:r>
      <w:r w:rsidR="00F93562">
        <w:t xml:space="preserve"> </w:t>
      </w:r>
      <w:r w:rsidR="00131F9C">
        <w:br/>
      </w:r>
      <w:r>
        <w:t>M/S Page 2 displays.</w:t>
      </w:r>
    </w:p>
    <w:p w14:paraId="00FE85DD" w14:textId="77777777" w:rsidR="00196B74" w:rsidRDefault="00387539" w:rsidP="00634811">
      <w:pPr>
        <w:pStyle w:val="screen"/>
      </w:pPr>
      <w:r>
        <w:rPr>
          <w:noProof/>
        </w:rPr>
        <w:pict w14:anchorId="60039B56">
          <v:shape id="Picture 115" o:spid="_x0000_i1125" type="#_x0000_t75" style="width:5in;height:270.45pt;visibility:visible">
            <v:imagedata r:id="rId120" o:title=""/>
          </v:shape>
        </w:pict>
      </w:r>
    </w:p>
    <w:p w14:paraId="3F62235C" w14:textId="77777777" w:rsidR="00196B74" w:rsidRPr="00196B74" w:rsidRDefault="00634811" w:rsidP="00634811">
      <w:pPr>
        <w:pStyle w:val="Caption"/>
      </w:pPr>
      <w:r>
        <w:t>RN Reassessment, Musculoskeletal Assessment (M/S) tab, M/S Page 2 window</w:t>
      </w:r>
    </w:p>
    <w:p w14:paraId="32F3637B" w14:textId="77777777" w:rsidR="00D95D7B" w:rsidRDefault="00D95D7B" w:rsidP="003917E8">
      <w:pPr>
        <w:pStyle w:val="ListNumber"/>
      </w:pPr>
      <w:r>
        <w:t>Populate M/S Page 2.</w:t>
      </w:r>
      <w:r w:rsidR="003917E8">
        <w:br/>
      </w:r>
      <w:r>
        <w:t>Complete all the fields with asterisks; they are required fields.</w:t>
      </w:r>
    </w:p>
    <w:p w14:paraId="3E3C2992" w14:textId="77777777" w:rsidR="003917E8" w:rsidRDefault="003917E8">
      <w:pPr>
        <w:tabs>
          <w:tab w:val="clear" w:pos="360"/>
          <w:tab w:val="clear" w:pos="720"/>
          <w:tab w:val="clear" w:pos="1080"/>
          <w:tab w:val="clear" w:pos="1440"/>
        </w:tabs>
        <w:rPr>
          <w:rFonts w:eastAsia="Arial Unicode MS"/>
          <w:b/>
        </w:rPr>
      </w:pPr>
      <w:r>
        <w:rPr>
          <w:b/>
        </w:rPr>
        <w:br w:type="page"/>
      </w:r>
    </w:p>
    <w:p w14:paraId="25138F3F" w14:textId="77777777" w:rsidR="003917E8" w:rsidRPr="003917E8" w:rsidRDefault="003917E8" w:rsidP="003917E8">
      <w:pPr>
        <w:pStyle w:val="ListNumber"/>
      </w:pPr>
      <w:r w:rsidRPr="00FB2C8C">
        <w:rPr>
          <w:b/>
        </w:rPr>
        <w:t>Optional:</w:t>
      </w:r>
      <w:r>
        <w:t xml:space="preserve"> To complete a Morse Scale, select </w:t>
      </w:r>
      <w:r w:rsidR="0000708F" w:rsidRPr="00AC3F91">
        <w:rPr>
          <w:b/>
        </w:rPr>
        <w:t>Yes</w:t>
      </w:r>
      <w:r w:rsidR="0000708F">
        <w:t xml:space="preserve"> for</w:t>
      </w:r>
      <w:r>
        <w:t xml:space="preserve"> </w:t>
      </w:r>
      <w:r w:rsidRPr="00FB2C8C">
        <w:rPr>
          <w:b/>
        </w:rPr>
        <w:t>Fall risk assessment indicated</w:t>
      </w:r>
      <w:r>
        <w:t>.</w:t>
      </w:r>
      <w:r>
        <w:br/>
        <w:t>If you select</w:t>
      </w:r>
      <w:r w:rsidR="0000708F">
        <w:t xml:space="preserve"> </w:t>
      </w:r>
      <w:r w:rsidR="0000708F">
        <w:rPr>
          <w:b/>
        </w:rPr>
        <w:t>Yes</w:t>
      </w:r>
      <w:r>
        <w:t>, the fall risk assessment questions must be answered.</w:t>
      </w:r>
    </w:p>
    <w:p w14:paraId="7A6B291E" w14:textId="77777777" w:rsidR="003917E8" w:rsidRDefault="00387539" w:rsidP="003917E8">
      <w:pPr>
        <w:pStyle w:val="screen"/>
      </w:pPr>
      <w:r>
        <w:rPr>
          <w:noProof/>
        </w:rPr>
        <w:pict w14:anchorId="056B1AB2">
          <v:shape id="Picture 112" o:spid="_x0000_i1126" type="#_x0000_t75" style="width:5in;height:269.85pt;visibility:visible">
            <v:imagedata r:id="rId121" o:title=""/>
          </v:shape>
        </w:pict>
      </w:r>
    </w:p>
    <w:p w14:paraId="7C155DCE" w14:textId="77777777" w:rsidR="003917E8" w:rsidRDefault="003917E8" w:rsidP="003917E8">
      <w:pPr>
        <w:pStyle w:val="Caption"/>
      </w:pPr>
      <w:r>
        <w:t>RN Reassessment, Musculoskeletal Assessment (M/S) tab, M/S Page 2 window</w:t>
      </w:r>
      <w:r>
        <w:br/>
        <w:t>Morse Fall Scale</w:t>
      </w:r>
    </w:p>
    <w:p w14:paraId="5ABC960E" w14:textId="77777777" w:rsidR="00D95D7B" w:rsidRDefault="00D95D7B" w:rsidP="001A6FF4">
      <w:pPr>
        <w:pStyle w:val="ListNumber"/>
      </w:pPr>
      <w:r>
        <w:t xml:space="preserve">Click </w:t>
      </w:r>
      <w:r w:rsidRPr="007B2F13">
        <w:rPr>
          <w:b/>
        </w:rPr>
        <w:t>M/S CP</w:t>
      </w:r>
      <w:r w:rsidR="00F93562">
        <w:rPr>
          <w:b/>
        </w:rPr>
        <w:t xml:space="preserve">. </w:t>
      </w:r>
      <w:r w:rsidR="00FB2C8C">
        <w:rPr>
          <w:b/>
        </w:rPr>
        <w:br/>
      </w:r>
      <w:r>
        <w:t>M/S CP displays.</w:t>
      </w:r>
    </w:p>
    <w:p w14:paraId="0FD5786C" w14:textId="77777777" w:rsidR="00D458FA" w:rsidRPr="003917E8" w:rsidRDefault="00387539" w:rsidP="003917E8">
      <w:pPr>
        <w:pStyle w:val="screen"/>
      </w:pPr>
      <w:r>
        <w:rPr>
          <w:noProof/>
        </w:rPr>
        <w:pict w14:anchorId="78EBDA14">
          <v:shape id="Picture 55" o:spid="_x0000_i1127" type="#_x0000_t75" style="width:5in;height:269.85pt;visibility:visible">
            <v:imagedata r:id="rId122" o:title=""/>
          </v:shape>
        </w:pict>
      </w:r>
    </w:p>
    <w:p w14:paraId="0B7978D7" w14:textId="77777777" w:rsidR="009E2FE3" w:rsidRPr="009E2FE3" w:rsidRDefault="000052B0" w:rsidP="009E2FE3">
      <w:pPr>
        <w:pStyle w:val="Caption"/>
      </w:pPr>
      <w:r>
        <w:t>RN Reassessment, Musculoskeletal – Problems/Interventions/Desired Outc</w:t>
      </w:r>
      <w:r w:rsidR="00D95D7B">
        <w:t xml:space="preserve">omes (M/S) tab, </w:t>
      </w:r>
      <w:r w:rsidR="00D95D7B">
        <w:br/>
        <w:t>M/S CP window</w:t>
      </w:r>
    </w:p>
    <w:p w14:paraId="4E1D8D06" w14:textId="77777777" w:rsidR="00D95D7B" w:rsidRPr="00902B88" w:rsidRDefault="006B4C7F" w:rsidP="001A6FF4">
      <w:pPr>
        <w:pStyle w:val="ListNumber"/>
      </w:pPr>
      <w:r>
        <w:t>Upd</w:t>
      </w:r>
      <w:r w:rsidR="00D95D7B" w:rsidRPr="00902B88">
        <w:t xml:space="preserve">ate </w:t>
      </w:r>
      <w:r w:rsidR="00D95D7B">
        <w:t>M/S</w:t>
      </w:r>
      <w:r>
        <w:t xml:space="preserve"> CP, if necessary.</w:t>
      </w:r>
      <w:r w:rsidR="00D95D7B" w:rsidRPr="00902B88">
        <w:br/>
        <w:t xml:space="preserve">Refer to the instructions in </w:t>
      </w:r>
      <w:r w:rsidR="00D95D7B" w:rsidRPr="006B4C7F">
        <w:rPr>
          <w:i/>
        </w:rPr>
        <w:t>Working in a Care Plan</w:t>
      </w:r>
      <w:r w:rsidR="00D95D7B" w:rsidRPr="00902B88">
        <w:t xml:space="preserve"> on page</w:t>
      </w:r>
      <w:r w:rsidR="00AF6066">
        <w:t xml:space="preserve"> </w:t>
      </w:r>
      <w:r w:rsidR="00914630">
        <w:fldChar w:fldCharType="begin"/>
      </w:r>
      <w:r w:rsidR="00AF6066">
        <w:instrText xml:space="preserve"> PAGEREF _Ref274919870 \h </w:instrText>
      </w:r>
      <w:r w:rsidR="00914630">
        <w:fldChar w:fldCharType="separate"/>
      </w:r>
      <w:r w:rsidR="009F2D07">
        <w:rPr>
          <w:noProof/>
        </w:rPr>
        <w:t>12</w:t>
      </w:r>
      <w:r w:rsidR="00914630">
        <w:fldChar w:fldCharType="end"/>
      </w:r>
      <w:r w:rsidR="00D95D7B" w:rsidRPr="00902B88">
        <w:t>.</w:t>
      </w:r>
    </w:p>
    <w:p w14:paraId="5EB7EC81" w14:textId="77777777" w:rsidR="00D458FA" w:rsidRPr="00A233AC" w:rsidRDefault="00D95D7B" w:rsidP="00D95D7B">
      <w:pPr>
        <w:pStyle w:val="Note"/>
      </w:pPr>
      <w:r w:rsidRPr="006B4C7F">
        <w:rPr>
          <w:b/>
        </w:rPr>
        <w:t xml:space="preserve">Note: </w:t>
      </w:r>
      <w:r w:rsidRPr="009E3DC7">
        <w:rPr>
          <w:i/>
        </w:rPr>
        <w:t>Universal Fall Precautions</w:t>
      </w:r>
      <w:r>
        <w:t xml:space="preserve"> must be completed for all patients.</w:t>
      </w:r>
    </w:p>
    <w:p w14:paraId="50F8FC16" w14:textId="77777777" w:rsidR="00D458FA" w:rsidRPr="00A233AC" w:rsidRDefault="00135CA6" w:rsidP="00716B54">
      <w:pPr>
        <w:pStyle w:val="Heading2"/>
      </w:pPr>
      <w:bookmarkStart w:id="163" w:name="_Toc252371541"/>
      <w:r>
        <w:br w:type="page"/>
      </w:r>
      <w:bookmarkStart w:id="164" w:name="_Toc320197185"/>
      <w:r w:rsidR="00D458FA" w:rsidRPr="00A233AC">
        <w:t xml:space="preserve">Skin </w:t>
      </w:r>
      <w:bookmarkEnd w:id="163"/>
      <w:r w:rsidR="00F74F8A">
        <w:t>(Skin)</w:t>
      </w:r>
      <w:bookmarkEnd w:id="164"/>
    </w:p>
    <w:p w14:paraId="7AEBAF0E" w14:textId="77777777" w:rsidR="00D458FA" w:rsidRDefault="00A54BD8" w:rsidP="00D458FA">
      <w:r>
        <w:t xml:space="preserve">Document the skin reassessment of a patient in the Skin tab. </w:t>
      </w:r>
      <w:r w:rsidRPr="00A233AC">
        <w:t xml:space="preserve">If </w:t>
      </w:r>
      <w:r>
        <w:t xml:space="preserve">a patient has </w:t>
      </w:r>
      <w:r w:rsidRPr="00A233AC">
        <w:t xml:space="preserve">pressure ulcers and skin alterations </w:t>
      </w:r>
      <w:r>
        <w:t xml:space="preserve">documented </w:t>
      </w:r>
      <w:r w:rsidRPr="00A233AC">
        <w:t>in a previous assessment</w:t>
      </w:r>
      <w:r>
        <w:t>,</w:t>
      </w:r>
      <w:r w:rsidRPr="00A233AC">
        <w:t xml:space="preserve"> the </w:t>
      </w:r>
      <w:r>
        <w:t>information displays in the current reassessment</w:t>
      </w:r>
      <w:r w:rsidRPr="00A233AC">
        <w:t>.</w:t>
      </w:r>
    </w:p>
    <w:p w14:paraId="3EA7AED6" w14:textId="77777777" w:rsidR="00863011" w:rsidRDefault="00863011" w:rsidP="00D458FA"/>
    <w:p w14:paraId="41EB203C" w14:textId="77777777" w:rsidR="00863011" w:rsidRPr="00974BF5" w:rsidRDefault="00863011" w:rsidP="00863011">
      <w:pPr>
        <w:rPr>
          <w:rFonts w:cs="Arial"/>
          <w:noProof/>
          <w:sz w:val="24"/>
          <w:szCs w:val="24"/>
        </w:rPr>
      </w:pPr>
      <w:r w:rsidRPr="007A3C99">
        <w:t xml:space="preserve">Directions for the </w:t>
      </w:r>
      <w:r w:rsidRPr="00863011">
        <w:rPr>
          <w:i/>
        </w:rPr>
        <w:t>Braden Scale for Predicting Pressure Sore Risk</w:t>
      </w:r>
      <w:r w:rsidRPr="007A3C99">
        <w:t xml:space="preserve"> are on </w:t>
      </w:r>
      <w:r>
        <w:t xml:space="preserve">Skin </w:t>
      </w:r>
      <w:r w:rsidRPr="007A3C99">
        <w:t xml:space="preserve">Page </w:t>
      </w:r>
      <w:r>
        <w:t>3</w:t>
      </w:r>
      <w:r w:rsidRPr="007A3C99">
        <w:t>.</w:t>
      </w:r>
    </w:p>
    <w:p w14:paraId="74406520" w14:textId="77777777" w:rsidR="00863011" w:rsidRPr="0002549A" w:rsidRDefault="00863011" w:rsidP="00863011">
      <w:pPr>
        <w:pStyle w:val="ListBullet"/>
      </w:pPr>
      <w:r w:rsidRPr="0002549A">
        <w:t xml:space="preserve">The </w:t>
      </w:r>
      <w:r w:rsidRPr="00863011">
        <w:rPr>
          <w:b/>
        </w:rPr>
        <w:t>Total Score</w:t>
      </w:r>
      <w:r w:rsidRPr="0002549A">
        <w:t xml:space="preserve"> for the patient is calculated automatically as you select scores (1-4) for sensory perception, moisture, activity, mobility, nutrition, and friction and shear. </w:t>
      </w:r>
    </w:p>
    <w:p w14:paraId="657479D4" w14:textId="77777777" w:rsidR="00863011" w:rsidRPr="00974BF5" w:rsidRDefault="00863011" w:rsidP="00863011">
      <w:pPr>
        <w:pStyle w:val="ListBullet"/>
        <w:rPr>
          <w:rFonts w:cs="Arial"/>
          <w:noProof/>
          <w:sz w:val="24"/>
          <w:szCs w:val="24"/>
        </w:rPr>
      </w:pPr>
      <w:r w:rsidRPr="0002549A">
        <w:t>The Braden Score is pulled forward to the Skin CP page to guide the entry of interventions.</w:t>
      </w:r>
    </w:p>
    <w:p w14:paraId="4072A7F0" w14:textId="77777777" w:rsidR="00863011" w:rsidRDefault="00863011" w:rsidP="00863011"/>
    <w:p w14:paraId="09A16793" w14:textId="77777777" w:rsidR="00863011" w:rsidRDefault="00863011" w:rsidP="00863011">
      <w:r>
        <w:t xml:space="preserve">Skin CP contains </w:t>
      </w:r>
      <w:r w:rsidRPr="007A3C99">
        <w:t>patient/caregiver skin care education</w:t>
      </w:r>
      <w:r>
        <w:t>, including risk for skin breakdown and prevention/treatment of problems related to skin integrity.</w:t>
      </w:r>
    </w:p>
    <w:p w14:paraId="100F2D86" w14:textId="77777777" w:rsidR="00D458FA" w:rsidRDefault="00387539" w:rsidP="008C75F4">
      <w:pPr>
        <w:pStyle w:val="screen"/>
      </w:pPr>
      <w:r>
        <w:rPr>
          <w:noProof/>
        </w:rPr>
        <w:pict w14:anchorId="0B1A330C">
          <v:shape id="_x0000_i1128" type="#_x0000_t75" style="width:5in;height:269.85pt;visibility:visible">
            <v:imagedata r:id="rId123" o:title=""/>
          </v:shape>
        </w:pict>
      </w:r>
    </w:p>
    <w:p w14:paraId="31522D38" w14:textId="77777777" w:rsidR="00D458FA" w:rsidRPr="00A233AC" w:rsidRDefault="00135CA6" w:rsidP="00135CA6">
      <w:pPr>
        <w:pStyle w:val="Caption"/>
      </w:pPr>
      <w:r>
        <w:t>RN Reassessment, Skin Assessment (Skin) tab, Skin Page 1 window</w:t>
      </w:r>
    </w:p>
    <w:p w14:paraId="389D9862" w14:textId="77777777" w:rsidR="00FB2C8C" w:rsidRDefault="00A54BD8" w:rsidP="0079435B">
      <w:pPr>
        <w:pStyle w:val="ListNumber"/>
        <w:numPr>
          <w:ilvl w:val="0"/>
          <w:numId w:val="45"/>
        </w:numPr>
      </w:pPr>
      <w:r>
        <w:t xml:space="preserve">Click </w:t>
      </w:r>
      <w:r w:rsidRPr="00F93562">
        <w:rPr>
          <w:b/>
        </w:rPr>
        <w:t>Skin</w:t>
      </w:r>
      <w:r>
        <w:t>.</w:t>
      </w:r>
      <w:r w:rsidR="00F93562">
        <w:t xml:space="preserve"> </w:t>
      </w:r>
      <w:r w:rsidR="00FB2C8C">
        <w:br/>
      </w:r>
      <w:r>
        <w:t>Skin Page 1 displays.</w:t>
      </w:r>
    </w:p>
    <w:p w14:paraId="10EBB5AE" w14:textId="77777777" w:rsidR="00FB2C8C" w:rsidRDefault="00FB2C8C" w:rsidP="0079435B">
      <w:pPr>
        <w:pStyle w:val="ListNumber"/>
        <w:numPr>
          <w:ilvl w:val="0"/>
          <w:numId w:val="45"/>
        </w:numPr>
      </w:pPr>
      <w:r>
        <w:t>Populate Skin Page 1</w:t>
      </w:r>
    </w:p>
    <w:p w14:paraId="3DA59207" w14:textId="77777777" w:rsidR="00A54BD8" w:rsidRPr="00FB2C8C" w:rsidRDefault="00A54BD8" w:rsidP="0079435B">
      <w:pPr>
        <w:pStyle w:val="ListNumber2"/>
        <w:numPr>
          <w:ilvl w:val="0"/>
          <w:numId w:val="85"/>
        </w:numPr>
      </w:pPr>
      <w:r w:rsidRPr="00FB2C8C">
        <w:t>Complete all the fields with asterisks; they are required fields.</w:t>
      </w:r>
    </w:p>
    <w:p w14:paraId="13DFEAC4" w14:textId="77777777" w:rsidR="00A54BD8" w:rsidRDefault="00A54BD8" w:rsidP="00FB2C8C">
      <w:pPr>
        <w:pStyle w:val="ListNumber2"/>
      </w:pPr>
      <w:r w:rsidRPr="00FB2C8C">
        <w:t>Use t</w:t>
      </w:r>
      <w:r>
        <w:t xml:space="preserve">he </w:t>
      </w:r>
      <w:r w:rsidRPr="007B2F13">
        <w:rPr>
          <w:b/>
        </w:rPr>
        <w:t>General observations/comments</w:t>
      </w:r>
      <w:r>
        <w:t xml:space="preserve"> text box for additional information.</w:t>
      </w:r>
    </w:p>
    <w:p w14:paraId="103E1AFA" w14:textId="77777777" w:rsidR="007B1D88" w:rsidRPr="007B1D88" w:rsidRDefault="007B1D88" w:rsidP="007B1D88">
      <w:r>
        <w:br w:type="page"/>
      </w:r>
    </w:p>
    <w:p w14:paraId="399D9E05" w14:textId="77777777" w:rsidR="00A54BD8" w:rsidRDefault="00A54BD8" w:rsidP="00FB2C8C">
      <w:pPr>
        <w:pStyle w:val="Heading3"/>
      </w:pPr>
      <w:bookmarkStart w:id="165" w:name="_Toc320197186"/>
      <w:r>
        <w:t>Documenting Pressure Ulcers</w:t>
      </w:r>
      <w:bookmarkEnd w:id="165"/>
    </w:p>
    <w:p w14:paraId="6EC3FE4E" w14:textId="77777777" w:rsidR="003C1CC6" w:rsidRPr="003C1CC6" w:rsidRDefault="003C1CC6" w:rsidP="003C1CC6">
      <w:r>
        <w:t xml:space="preserve">From the Skin Page 1 tab, select </w:t>
      </w:r>
      <w:r w:rsidRPr="003C1CC6">
        <w:rPr>
          <w:b/>
        </w:rPr>
        <w:t>Pressure ulcers</w:t>
      </w:r>
      <w:r>
        <w:t xml:space="preserve"> and the Skin Pr Ul 1 tab becomes available.</w:t>
      </w:r>
    </w:p>
    <w:p w14:paraId="6FFFE407" w14:textId="77777777" w:rsidR="00A54BD8" w:rsidRPr="00A54BD8" w:rsidRDefault="00387539" w:rsidP="00A54BD8">
      <w:pPr>
        <w:pStyle w:val="screen"/>
      </w:pPr>
      <w:r>
        <w:rPr>
          <w:noProof/>
        </w:rPr>
        <w:pict w14:anchorId="0724F78E">
          <v:shape id="_x0000_i1129" type="#_x0000_t75" style="width:5in;height:63.85pt;visibility:visible">
            <v:imagedata r:id="rId124" o:title=""/>
          </v:shape>
        </w:pict>
      </w:r>
    </w:p>
    <w:p w14:paraId="46DBDDC0" w14:textId="77777777" w:rsidR="00A54BD8" w:rsidRPr="00A54BD8" w:rsidRDefault="00A54BD8" w:rsidP="00A54BD8">
      <w:pPr>
        <w:pStyle w:val="Caption"/>
      </w:pPr>
      <w:r>
        <w:t>RN Reassessment, Skin Assessment (Skin) tab, Skin Page 1 window</w:t>
      </w:r>
      <w:r>
        <w:br/>
        <w:t>Pressure ulcers selected</w:t>
      </w:r>
    </w:p>
    <w:p w14:paraId="7BD6D64E" w14:textId="77777777" w:rsidR="001E2AF8" w:rsidRDefault="001F5AF3" w:rsidP="0079435B">
      <w:pPr>
        <w:pStyle w:val="ListNumber"/>
        <w:numPr>
          <w:ilvl w:val="0"/>
          <w:numId w:val="108"/>
        </w:numPr>
      </w:pPr>
      <w:r>
        <w:t xml:space="preserve">Click </w:t>
      </w:r>
      <w:r w:rsidRPr="003C1CC6">
        <w:rPr>
          <w:b/>
        </w:rPr>
        <w:t>Skin Pr Ul 1</w:t>
      </w:r>
      <w:r>
        <w:t>.</w:t>
      </w:r>
      <w:r w:rsidR="004A085D">
        <w:br/>
      </w:r>
      <w:r w:rsidR="00863011">
        <w:t>Skin Pr Ul 1 displays.</w:t>
      </w:r>
    </w:p>
    <w:p w14:paraId="7BE85A14" w14:textId="77777777" w:rsidR="00A54BD8" w:rsidRDefault="00A54BD8" w:rsidP="001A6FF4">
      <w:pPr>
        <w:pStyle w:val="ListNumber"/>
      </w:pPr>
      <w:r>
        <w:t>Populate Skin Pr Ul 1.</w:t>
      </w:r>
    </w:p>
    <w:p w14:paraId="1BD4B943" w14:textId="77777777" w:rsidR="004A085D" w:rsidRDefault="00A54BD8" w:rsidP="0079435B">
      <w:pPr>
        <w:pStyle w:val="ListNumber2"/>
        <w:numPr>
          <w:ilvl w:val="0"/>
          <w:numId w:val="86"/>
        </w:numPr>
      </w:pPr>
      <w:r>
        <w:t xml:space="preserve">Enter </w:t>
      </w:r>
      <w:r w:rsidRPr="004A085D">
        <w:rPr>
          <w:b/>
        </w:rPr>
        <w:t>Location</w:t>
      </w:r>
      <w:r w:rsidR="008445EF">
        <w:t xml:space="preserve">, </w:t>
      </w:r>
      <w:r w:rsidRPr="004A085D">
        <w:rPr>
          <w:b/>
        </w:rPr>
        <w:t>Stage</w:t>
      </w:r>
      <w:r w:rsidR="008445EF">
        <w:t xml:space="preserve">, and </w:t>
      </w:r>
      <w:r w:rsidR="008445EF" w:rsidRPr="004A085D">
        <w:rPr>
          <w:b/>
        </w:rPr>
        <w:t>Status</w:t>
      </w:r>
      <w:r>
        <w:t xml:space="preserve"> for up to six pressure ulcer locations.</w:t>
      </w:r>
      <w:r>
        <w:br/>
        <w:t>The fields with asterisks are required fields.</w:t>
      </w:r>
    </w:p>
    <w:p w14:paraId="4AD40CE4" w14:textId="77777777" w:rsidR="00A54BD8" w:rsidRPr="00A54BD8" w:rsidRDefault="00A54BD8" w:rsidP="001A6FF4">
      <w:pPr>
        <w:pStyle w:val="ListNumber2"/>
      </w:pPr>
      <w:r>
        <w:t xml:space="preserve">Enter a </w:t>
      </w:r>
      <w:r w:rsidRPr="004A085D">
        <w:rPr>
          <w:b/>
        </w:rPr>
        <w:t>Description of ulcer/dressing</w:t>
      </w:r>
      <w:r>
        <w:t>, if appropriate.</w:t>
      </w:r>
    </w:p>
    <w:p w14:paraId="43FF6098" w14:textId="77777777" w:rsidR="00D458FA" w:rsidRDefault="00387539" w:rsidP="008C75F4">
      <w:pPr>
        <w:pStyle w:val="screen"/>
      </w:pPr>
      <w:r>
        <w:rPr>
          <w:noProof/>
        </w:rPr>
        <w:pict w14:anchorId="3039ABCC">
          <v:shape id="_x0000_i1130" type="#_x0000_t75" style="width:5in;height:271.1pt;visibility:visible">
            <v:imagedata r:id="rId125" o:title=""/>
          </v:shape>
        </w:pict>
      </w:r>
    </w:p>
    <w:p w14:paraId="372971EC" w14:textId="77777777" w:rsidR="00D458FA" w:rsidRDefault="00135CA6" w:rsidP="00135CA6">
      <w:pPr>
        <w:pStyle w:val="Caption"/>
      </w:pPr>
      <w:r>
        <w:t xml:space="preserve">RN Reassessment, Skin Assessment (Skin) tab, </w:t>
      </w:r>
      <w:r w:rsidRPr="00C50A1B">
        <w:t>Skin Pr Ul 1</w:t>
      </w:r>
      <w:r>
        <w:t xml:space="preserve"> window</w:t>
      </w:r>
    </w:p>
    <w:p w14:paraId="4C04483F" w14:textId="77777777" w:rsidR="00917C1D" w:rsidRPr="00917C1D" w:rsidRDefault="00917C1D" w:rsidP="00917C1D">
      <w:r>
        <w:br w:type="page"/>
      </w:r>
    </w:p>
    <w:p w14:paraId="5B5466BC" w14:textId="77777777" w:rsidR="00F23771" w:rsidRDefault="00F23771" w:rsidP="00830CAA">
      <w:pPr>
        <w:pStyle w:val="Heading3"/>
      </w:pPr>
      <w:bookmarkStart w:id="166" w:name="_Toc320197187"/>
      <w:r>
        <w:t>Pressure Ulcer Drop-downs</w:t>
      </w:r>
      <w:bookmarkEnd w:id="166"/>
    </w:p>
    <w:p w14:paraId="4FF62FEF" w14:textId="77777777" w:rsidR="00F23771" w:rsidRDefault="00387539" w:rsidP="00F23771">
      <w:pPr>
        <w:pStyle w:val="screen"/>
      </w:pPr>
      <w:r>
        <w:rPr>
          <w:noProof/>
        </w:rPr>
        <w:pict w14:anchorId="2F808734">
          <v:shape id="_x0000_i1131" type="#_x0000_t75" style="width:3in;height:88.9pt;visibility:visible">
            <v:imagedata r:id="rId126" o:title=""/>
          </v:shape>
        </w:pict>
      </w:r>
    </w:p>
    <w:p w14:paraId="3299C468" w14:textId="77777777" w:rsidR="00F23771" w:rsidRDefault="00F23771" w:rsidP="00F23771">
      <w:pPr>
        <w:pStyle w:val="Caption"/>
      </w:pPr>
      <w:r>
        <w:t xml:space="preserve">Skin Assessment - </w:t>
      </w:r>
      <w:r w:rsidRPr="00343F4B">
        <w:t>Pressure Ulcer</w:t>
      </w:r>
      <w:r w:rsidR="0035616E">
        <w:t>/L</w:t>
      </w:r>
      <w:r w:rsidRPr="00343F4B">
        <w:t>ocation</w:t>
      </w:r>
    </w:p>
    <w:p w14:paraId="5010A8CA" w14:textId="77777777" w:rsidR="00486D7D" w:rsidRDefault="00387539" w:rsidP="00486D7D">
      <w:pPr>
        <w:pStyle w:val="screen"/>
      </w:pPr>
      <w:r>
        <w:rPr>
          <w:noProof/>
        </w:rPr>
        <w:pict w14:anchorId="70CFA46A">
          <v:shape id="Picture 70" o:spid="_x0000_i1132" type="#_x0000_t75" style="width:3in;height:101.45pt;visibility:visible">
            <v:imagedata r:id="rId127" o:title=""/>
          </v:shape>
        </w:pict>
      </w:r>
    </w:p>
    <w:p w14:paraId="2A283383" w14:textId="77777777" w:rsidR="00486D7D" w:rsidRDefault="00486D7D" w:rsidP="00486D7D">
      <w:pPr>
        <w:pStyle w:val="Caption"/>
      </w:pPr>
      <w:r>
        <w:t xml:space="preserve">Skin Assessment - </w:t>
      </w:r>
      <w:r w:rsidRPr="00343F4B">
        <w:t>Pressure Ulcer/</w:t>
      </w:r>
      <w:r>
        <w:t>Stage</w:t>
      </w:r>
    </w:p>
    <w:p w14:paraId="634CF22B" w14:textId="77777777" w:rsidR="009F40AB" w:rsidRDefault="00387539" w:rsidP="009F40AB">
      <w:pPr>
        <w:pStyle w:val="screen"/>
        <w:rPr>
          <w:noProof/>
        </w:rPr>
      </w:pPr>
      <w:r>
        <w:rPr>
          <w:noProof/>
        </w:rPr>
        <w:pict w14:anchorId="68E35E22">
          <v:shape id="_x0000_i1133" type="#_x0000_t75" style="width:3in;height:124.6pt;visibility:visible">
            <v:imagedata r:id="rId128" o:title=""/>
          </v:shape>
        </w:pict>
      </w:r>
    </w:p>
    <w:p w14:paraId="19F343B3" w14:textId="77777777" w:rsidR="00913B0F" w:rsidRPr="00913B0F" w:rsidRDefault="00913B0F" w:rsidP="00913B0F">
      <w:pPr>
        <w:pStyle w:val="Caption"/>
      </w:pPr>
      <w:r>
        <w:t xml:space="preserve">Skin Assessment - </w:t>
      </w:r>
      <w:r w:rsidRPr="00343F4B">
        <w:t>Pressure Ulcer/</w:t>
      </w:r>
      <w:r>
        <w:t>Status</w:t>
      </w:r>
    </w:p>
    <w:p w14:paraId="2478E8F8" w14:textId="77777777" w:rsidR="00486D7D" w:rsidRDefault="0013158A" w:rsidP="00FF725C">
      <w:pPr>
        <w:pStyle w:val="ListNumber"/>
      </w:pPr>
      <w:r>
        <w:t xml:space="preserve">To enter more than six pressure ulcer locations, select the </w:t>
      </w:r>
      <w:r w:rsidR="005E4F76" w:rsidRPr="00450703">
        <w:rPr>
          <w:b/>
        </w:rPr>
        <w:t>Other</w:t>
      </w:r>
      <w:r w:rsidRPr="00450703">
        <w:rPr>
          <w:b/>
        </w:rPr>
        <w:t xml:space="preserve"> pressure ulcer locations</w:t>
      </w:r>
      <w:r w:rsidR="00917C1D">
        <w:rPr>
          <w:b/>
        </w:rPr>
        <w:t>?</w:t>
      </w:r>
      <w:r>
        <w:t xml:space="preserve"> check box.</w:t>
      </w:r>
      <w:r>
        <w:br/>
        <w:t>Skin Pr Ul 2 displays.</w:t>
      </w:r>
    </w:p>
    <w:p w14:paraId="4D8E3BBF" w14:textId="77777777" w:rsidR="00FA693A" w:rsidRDefault="00387539" w:rsidP="00FA693A">
      <w:pPr>
        <w:pStyle w:val="screen"/>
      </w:pPr>
      <w:r>
        <w:rPr>
          <w:noProof/>
        </w:rPr>
        <w:pict w14:anchorId="759F2048">
          <v:shape id="_x0000_i1134" type="#_x0000_t75" style="width:5in;height:60.75pt;visibility:visible">
            <v:imagedata r:id="rId129" o:title=""/>
          </v:shape>
        </w:pict>
      </w:r>
    </w:p>
    <w:p w14:paraId="6496FD6E" w14:textId="77777777" w:rsidR="00762772" w:rsidRPr="00762772" w:rsidRDefault="00762772" w:rsidP="00762772">
      <w:pPr>
        <w:pStyle w:val="Caption"/>
      </w:pPr>
      <w:r>
        <w:t>RN Reassessment, Skin Assessment (Skin) tab, Skin Pr Ul 1 window</w:t>
      </w:r>
      <w:r>
        <w:br/>
      </w:r>
      <w:r w:rsidRPr="00450703">
        <w:rPr>
          <w:b w:val="0"/>
        </w:rPr>
        <w:t>Other pressure ulcer locations</w:t>
      </w:r>
      <w:r>
        <w:rPr>
          <w:b w:val="0"/>
        </w:rPr>
        <w:t>?</w:t>
      </w:r>
      <w:r>
        <w:t xml:space="preserve"> selected</w:t>
      </w:r>
    </w:p>
    <w:p w14:paraId="0F854625" w14:textId="77777777" w:rsidR="00D458FA" w:rsidRDefault="00387539" w:rsidP="008C75F4">
      <w:pPr>
        <w:pStyle w:val="screen"/>
      </w:pPr>
      <w:r>
        <w:rPr>
          <w:noProof/>
        </w:rPr>
        <w:pict w14:anchorId="74A65381">
          <v:shape id="_x0000_i1135" type="#_x0000_t75" style="width:5in;height:269.85pt;visibility:visible">
            <v:imagedata r:id="rId130" o:title=""/>
          </v:shape>
        </w:pict>
      </w:r>
    </w:p>
    <w:p w14:paraId="06E0C379" w14:textId="77777777" w:rsidR="009E2FE3" w:rsidRPr="009E2FE3" w:rsidRDefault="00135CA6" w:rsidP="009E2FE3">
      <w:pPr>
        <w:pStyle w:val="Caption"/>
      </w:pPr>
      <w:r>
        <w:t xml:space="preserve">RN Reassessment, Skin Assessment (Skin) tab, </w:t>
      </w:r>
      <w:r w:rsidR="008C1D77" w:rsidRPr="00C50A1B">
        <w:t xml:space="preserve">Skin Pr Ul </w:t>
      </w:r>
      <w:r w:rsidR="008C00F0">
        <w:t>2</w:t>
      </w:r>
      <w:r>
        <w:t xml:space="preserve"> window</w:t>
      </w:r>
    </w:p>
    <w:p w14:paraId="77B7BE1D" w14:textId="77777777" w:rsidR="0013158A" w:rsidRDefault="0013158A" w:rsidP="001A6FF4">
      <w:pPr>
        <w:pStyle w:val="ListNumber"/>
      </w:pPr>
      <w:r>
        <w:t>Populate Skin Pr Ul 2.</w:t>
      </w:r>
    </w:p>
    <w:p w14:paraId="5F055179" w14:textId="77777777" w:rsidR="004A085D" w:rsidRDefault="0013158A" w:rsidP="0079435B">
      <w:pPr>
        <w:pStyle w:val="ListNumber2"/>
        <w:numPr>
          <w:ilvl w:val="0"/>
          <w:numId w:val="87"/>
        </w:numPr>
      </w:pPr>
      <w:r>
        <w:t xml:space="preserve">Enter </w:t>
      </w:r>
      <w:r w:rsidRPr="004A085D">
        <w:rPr>
          <w:b/>
        </w:rPr>
        <w:t>Location</w:t>
      </w:r>
      <w:r w:rsidR="00E673D6">
        <w:t>,</w:t>
      </w:r>
      <w:r>
        <w:t xml:space="preserve"> </w:t>
      </w:r>
      <w:r w:rsidRPr="004A085D">
        <w:rPr>
          <w:b/>
        </w:rPr>
        <w:t>Stage</w:t>
      </w:r>
      <w:r w:rsidR="00E673D6">
        <w:t xml:space="preserve">, and </w:t>
      </w:r>
      <w:r w:rsidR="00E673D6" w:rsidRPr="004A085D">
        <w:rPr>
          <w:b/>
        </w:rPr>
        <w:t>Status</w:t>
      </w:r>
      <w:r>
        <w:t xml:space="preserve"> for six additional pressure ulcer locations.</w:t>
      </w:r>
      <w:r>
        <w:br/>
        <w:t>The fields with asterisks are required fields.</w:t>
      </w:r>
    </w:p>
    <w:p w14:paraId="6A13815F" w14:textId="77777777" w:rsidR="0013158A" w:rsidRDefault="0013158A" w:rsidP="001A6FF4">
      <w:pPr>
        <w:pStyle w:val="ListNumber2"/>
      </w:pPr>
      <w:r>
        <w:t xml:space="preserve">Enter a </w:t>
      </w:r>
      <w:r w:rsidRPr="004A085D">
        <w:rPr>
          <w:b/>
        </w:rPr>
        <w:t>Description of ulcer/dressing</w:t>
      </w:r>
      <w:r>
        <w:t>, if appropriate.</w:t>
      </w:r>
    </w:p>
    <w:p w14:paraId="0957015E" w14:textId="77777777" w:rsidR="007B1D88" w:rsidRPr="00762772" w:rsidRDefault="007B1D88" w:rsidP="00762772">
      <w:r>
        <w:br w:type="page"/>
      </w:r>
    </w:p>
    <w:p w14:paraId="69DC1D2E" w14:textId="77777777" w:rsidR="0013158A" w:rsidRDefault="0013158A" w:rsidP="0013158A">
      <w:pPr>
        <w:pStyle w:val="Heading3"/>
      </w:pPr>
      <w:bookmarkStart w:id="167" w:name="_Toc320197188"/>
      <w:r>
        <w:t>Documenting Skin Alterations</w:t>
      </w:r>
      <w:bookmarkEnd w:id="167"/>
    </w:p>
    <w:p w14:paraId="3C586A18" w14:textId="77777777" w:rsidR="003C1CC6" w:rsidRPr="003C1CC6" w:rsidRDefault="003C1CC6" w:rsidP="003C1CC6">
      <w:r>
        <w:t xml:space="preserve">From the Skin Page 1 tab, select </w:t>
      </w:r>
      <w:r w:rsidRPr="003C1CC6">
        <w:rPr>
          <w:b/>
        </w:rPr>
        <w:t>Skin alterations</w:t>
      </w:r>
      <w:r>
        <w:t xml:space="preserve"> and the Skin Alt 1 </w:t>
      </w:r>
      <w:r w:rsidR="009C7B23">
        <w:t>tab becomes</w:t>
      </w:r>
      <w:r>
        <w:t xml:space="preserve"> available.</w:t>
      </w:r>
    </w:p>
    <w:p w14:paraId="26EAE247" w14:textId="77777777" w:rsidR="003C1CC6" w:rsidRPr="00A54BD8" w:rsidRDefault="00387539" w:rsidP="003C1CC6">
      <w:pPr>
        <w:pStyle w:val="screen"/>
      </w:pPr>
      <w:r>
        <w:rPr>
          <w:noProof/>
        </w:rPr>
        <w:pict w14:anchorId="2BDE64B1">
          <v:shape id="Picture 106" o:spid="_x0000_i1136" type="#_x0000_t75" style="width:5in;height:62.6pt;visibility:visible">
            <v:imagedata r:id="rId131" o:title=""/>
          </v:shape>
        </w:pict>
      </w:r>
    </w:p>
    <w:p w14:paraId="1BF7832E" w14:textId="77777777" w:rsidR="003C1CC6" w:rsidRPr="003C1CC6" w:rsidRDefault="003C1CC6" w:rsidP="003C1CC6">
      <w:pPr>
        <w:pStyle w:val="Caption"/>
      </w:pPr>
      <w:r>
        <w:t>RN Reassessment, Skin Assessment (Skin) tab, Skin Page 1 window</w:t>
      </w:r>
      <w:r>
        <w:br/>
        <w:t xml:space="preserve">Skin </w:t>
      </w:r>
      <w:r w:rsidR="00DC434B">
        <w:t>al</w:t>
      </w:r>
      <w:r>
        <w:t>terations selected</w:t>
      </w:r>
    </w:p>
    <w:p w14:paraId="017036D5" w14:textId="77777777" w:rsidR="004A085D" w:rsidRPr="004A085D" w:rsidRDefault="004A085D" w:rsidP="0079435B">
      <w:pPr>
        <w:pStyle w:val="ListNumber"/>
        <w:numPr>
          <w:ilvl w:val="0"/>
          <w:numId w:val="91"/>
        </w:numPr>
      </w:pPr>
      <w:r w:rsidRPr="0013158A">
        <w:t xml:space="preserve">Click </w:t>
      </w:r>
      <w:r w:rsidRPr="00450703">
        <w:rPr>
          <w:b/>
        </w:rPr>
        <w:t xml:space="preserve">Skin </w:t>
      </w:r>
      <w:r w:rsidR="007B1D88">
        <w:rPr>
          <w:b/>
        </w:rPr>
        <w:t>Alt</w:t>
      </w:r>
      <w:r w:rsidRPr="00450703">
        <w:rPr>
          <w:b/>
        </w:rPr>
        <w:t xml:space="preserve"> 1</w:t>
      </w:r>
      <w:r w:rsidRPr="0013158A">
        <w:t>.</w:t>
      </w:r>
      <w:r w:rsidRPr="0013158A">
        <w:br/>
        <w:t xml:space="preserve">Skin </w:t>
      </w:r>
      <w:r w:rsidR="007B1D88">
        <w:t>Alt</w:t>
      </w:r>
      <w:r w:rsidRPr="0013158A">
        <w:t xml:space="preserve"> 1 displays.</w:t>
      </w:r>
    </w:p>
    <w:p w14:paraId="48F448EB" w14:textId="77777777" w:rsidR="0013158A" w:rsidRDefault="00387539" w:rsidP="00354EF6">
      <w:pPr>
        <w:pStyle w:val="screen"/>
      </w:pPr>
      <w:r>
        <w:rPr>
          <w:noProof/>
        </w:rPr>
        <w:pict w14:anchorId="0DC99247">
          <v:shape id="_x0000_i1137" type="#_x0000_t75" style="width:359.35pt;height:269.2pt;visibility:visible">
            <v:imagedata r:id="rId132" o:title=""/>
          </v:shape>
        </w:pict>
      </w:r>
    </w:p>
    <w:p w14:paraId="5E9E3A69" w14:textId="77777777" w:rsidR="00194EFC" w:rsidRDefault="00354EF6" w:rsidP="007B1D88">
      <w:pPr>
        <w:pStyle w:val="Caption"/>
      </w:pPr>
      <w:r>
        <w:t xml:space="preserve">RN </w:t>
      </w:r>
      <w:r w:rsidR="003D4972">
        <w:t>Rea</w:t>
      </w:r>
      <w:r>
        <w:t xml:space="preserve">ssessment, Skin Assessment (Skin) tab, Skin </w:t>
      </w:r>
      <w:r w:rsidR="007B1D88">
        <w:t>Alt</w:t>
      </w:r>
      <w:r>
        <w:t xml:space="preserve"> 1 window</w:t>
      </w:r>
      <w:r w:rsidR="007B1D88">
        <w:br/>
        <w:t>Skin Alterations #1-#6</w:t>
      </w:r>
    </w:p>
    <w:p w14:paraId="7733A7AE" w14:textId="77777777" w:rsidR="00354EF6" w:rsidRDefault="00354EF6" w:rsidP="001A6FF4">
      <w:pPr>
        <w:pStyle w:val="ListNumber"/>
      </w:pPr>
      <w:r>
        <w:t>Populate Skin Alt 1.</w:t>
      </w:r>
    </w:p>
    <w:p w14:paraId="13B4C0BD" w14:textId="77777777" w:rsidR="004A085D" w:rsidRDefault="00354EF6" w:rsidP="0079435B">
      <w:pPr>
        <w:pStyle w:val="ListNumber2"/>
        <w:numPr>
          <w:ilvl w:val="0"/>
          <w:numId w:val="88"/>
        </w:numPr>
      </w:pPr>
      <w:r>
        <w:t xml:space="preserve">Enter </w:t>
      </w:r>
      <w:r w:rsidRPr="004A085D">
        <w:rPr>
          <w:b/>
        </w:rPr>
        <w:t>Type</w:t>
      </w:r>
      <w:r>
        <w:t xml:space="preserve">, </w:t>
      </w:r>
      <w:r w:rsidRPr="004A085D">
        <w:rPr>
          <w:b/>
        </w:rPr>
        <w:t>Location</w:t>
      </w:r>
      <w:r w:rsidR="00065573">
        <w:t>,</w:t>
      </w:r>
      <w:r>
        <w:t xml:space="preserve"> and </w:t>
      </w:r>
      <w:r w:rsidRPr="004A085D">
        <w:rPr>
          <w:b/>
        </w:rPr>
        <w:t>Size</w:t>
      </w:r>
      <w:r>
        <w:t xml:space="preserve"> for up to six </w:t>
      </w:r>
      <w:r w:rsidR="00B4787E">
        <w:t xml:space="preserve">(#1-#6) </w:t>
      </w:r>
      <w:r>
        <w:t>skin alterations.</w:t>
      </w:r>
      <w:r>
        <w:br/>
        <w:t>The fields with asterisks are required fields.</w:t>
      </w:r>
    </w:p>
    <w:p w14:paraId="1852D653" w14:textId="77777777" w:rsidR="00354EF6" w:rsidRDefault="00354EF6" w:rsidP="001A6FF4">
      <w:pPr>
        <w:pStyle w:val="ListNumber2"/>
      </w:pPr>
      <w:r>
        <w:t xml:space="preserve">Enter a </w:t>
      </w:r>
      <w:r w:rsidRPr="004A085D">
        <w:rPr>
          <w:b/>
        </w:rPr>
        <w:t xml:space="preserve">Description </w:t>
      </w:r>
      <w:r w:rsidR="008B4160" w:rsidRPr="004A085D">
        <w:rPr>
          <w:b/>
        </w:rPr>
        <w:t>for</w:t>
      </w:r>
      <w:r w:rsidRPr="004A085D">
        <w:rPr>
          <w:b/>
        </w:rPr>
        <w:t xml:space="preserve"> skin alteration</w:t>
      </w:r>
      <w:r>
        <w:t>, if appropriate.</w:t>
      </w:r>
    </w:p>
    <w:p w14:paraId="3CF4E274" w14:textId="77777777" w:rsidR="004A085D" w:rsidRPr="007B1D88" w:rsidRDefault="004A085D" w:rsidP="007B1D88">
      <w:r>
        <w:br w:type="page"/>
      </w:r>
    </w:p>
    <w:p w14:paraId="19A04DBD" w14:textId="77777777" w:rsidR="003D4972" w:rsidRDefault="003D4972" w:rsidP="003D4972">
      <w:pPr>
        <w:pStyle w:val="Heading3"/>
      </w:pPr>
      <w:bookmarkStart w:id="168" w:name="_Toc320197189"/>
      <w:r>
        <w:t>Skin Alteration Drop-downs</w:t>
      </w:r>
      <w:bookmarkEnd w:id="168"/>
    </w:p>
    <w:p w14:paraId="35D31E15" w14:textId="77777777" w:rsidR="003D4972" w:rsidRDefault="00387539" w:rsidP="003D4972">
      <w:pPr>
        <w:pStyle w:val="screen"/>
      </w:pPr>
      <w:r>
        <w:rPr>
          <w:noProof/>
        </w:rPr>
        <w:pict w14:anchorId="08FD5535">
          <v:shape id="_x0000_i1138" type="#_x0000_t75" style="width:3in;height:78.9pt;visibility:visible">
            <v:imagedata r:id="rId133" o:title=""/>
          </v:shape>
        </w:pict>
      </w:r>
    </w:p>
    <w:p w14:paraId="7F35DDF9" w14:textId="77777777" w:rsidR="003D4972" w:rsidRDefault="003D4972" w:rsidP="003D4972">
      <w:pPr>
        <w:pStyle w:val="Caption"/>
      </w:pPr>
      <w:r>
        <w:t>Skin Assessment – Skin Alteration</w:t>
      </w:r>
      <w:r w:rsidRPr="00343F4B">
        <w:t>/</w:t>
      </w:r>
      <w:r>
        <w:t>Type</w:t>
      </w:r>
    </w:p>
    <w:p w14:paraId="50918B33" w14:textId="77777777" w:rsidR="003D4972" w:rsidRDefault="00387539" w:rsidP="003D4972">
      <w:pPr>
        <w:pStyle w:val="screen"/>
      </w:pPr>
      <w:r>
        <w:rPr>
          <w:noProof/>
        </w:rPr>
        <w:pict w14:anchorId="79BA9A8E">
          <v:shape id="_x0000_i1139" type="#_x0000_t75" style="width:3in;height:103.95pt;visibility:visible">
            <v:imagedata r:id="rId134" o:title=""/>
          </v:shape>
        </w:pict>
      </w:r>
    </w:p>
    <w:p w14:paraId="7A95F32C" w14:textId="77777777" w:rsidR="003D4972" w:rsidRDefault="003D4972" w:rsidP="003D4972">
      <w:pPr>
        <w:pStyle w:val="Caption"/>
      </w:pPr>
      <w:r>
        <w:t>Skin Assessment – Skin Alteration</w:t>
      </w:r>
      <w:r w:rsidRPr="00343F4B">
        <w:t>/</w:t>
      </w:r>
      <w:r>
        <w:t>Location</w:t>
      </w:r>
    </w:p>
    <w:p w14:paraId="659EE268" w14:textId="77777777" w:rsidR="003D4972" w:rsidRDefault="00387539" w:rsidP="003D4972">
      <w:pPr>
        <w:pStyle w:val="screen"/>
      </w:pPr>
      <w:r>
        <w:rPr>
          <w:noProof/>
        </w:rPr>
        <w:pict w14:anchorId="06C844A8">
          <v:shape id="_x0000_i1140" type="#_x0000_t75" style="width:3in;height:78.25pt;visibility:visible">
            <v:imagedata r:id="rId135" o:title=""/>
          </v:shape>
        </w:pict>
      </w:r>
    </w:p>
    <w:p w14:paraId="1B60A0B3" w14:textId="77777777" w:rsidR="003D4972" w:rsidRDefault="003D4972" w:rsidP="003D4972">
      <w:pPr>
        <w:pStyle w:val="Caption"/>
      </w:pPr>
      <w:r>
        <w:t>Skin Assessment – Skin Alteration</w:t>
      </w:r>
      <w:r w:rsidRPr="00343F4B">
        <w:t>/</w:t>
      </w:r>
      <w:r>
        <w:t>Size</w:t>
      </w:r>
    </w:p>
    <w:p w14:paraId="6501C299" w14:textId="77777777" w:rsidR="004A085D" w:rsidRDefault="004A085D">
      <w:pPr>
        <w:tabs>
          <w:tab w:val="clear" w:pos="360"/>
          <w:tab w:val="clear" w:pos="720"/>
          <w:tab w:val="clear" w:pos="1080"/>
          <w:tab w:val="clear" w:pos="1440"/>
        </w:tabs>
        <w:rPr>
          <w:rFonts w:eastAsia="Arial Unicode MS"/>
        </w:rPr>
      </w:pPr>
      <w:r>
        <w:br w:type="page"/>
      </w:r>
    </w:p>
    <w:p w14:paraId="0F93640B" w14:textId="77777777" w:rsidR="00354EF6" w:rsidRDefault="00354EF6" w:rsidP="00E056A8">
      <w:pPr>
        <w:pStyle w:val="ListNumber"/>
      </w:pPr>
      <w:r>
        <w:t xml:space="preserve">Click </w:t>
      </w:r>
      <w:r w:rsidRPr="00450703">
        <w:rPr>
          <w:b/>
        </w:rPr>
        <w:t xml:space="preserve">Skin Alt </w:t>
      </w:r>
      <w:r w:rsidR="00194EFC" w:rsidRPr="00450703">
        <w:rPr>
          <w:b/>
        </w:rPr>
        <w:t>2</w:t>
      </w:r>
      <w:r>
        <w:t>.</w:t>
      </w:r>
      <w:r w:rsidR="004A085D">
        <w:br/>
      </w:r>
      <w:r>
        <w:t xml:space="preserve">Skin Alt </w:t>
      </w:r>
      <w:r w:rsidR="00194EFC">
        <w:t>2</w:t>
      </w:r>
      <w:r>
        <w:t xml:space="preserve"> displays.</w:t>
      </w:r>
    </w:p>
    <w:p w14:paraId="2471A229" w14:textId="77777777" w:rsidR="008C00F0" w:rsidRDefault="00387539" w:rsidP="00354EF6">
      <w:pPr>
        <w:pStyle w:val="screen"/>
      </w:pPr>
      <w:r>
        <w:rPr>
          <w:noProof/>
        </w:rPr>
        <w:pict w14:anchorId="4BFE994D">
          <v:shape id="_x0000_i1141" type="#_x0000_t75" style="width:359.35pt;height:269.85pt;visibility:visible">
            <v:imagedata r:id="rId136" o:title=""/>
          </v:shape>
        </w:pict>
      </w:r>
    </w:p>
    <w:p w14:paraId="3666C028" w14:textId="77777777" w:rsidR="008C00F0" w:rsidRDefault="008C00F0" w:rsidP="00B4787E">
      <w:pPr>
        <w:pStyle w:val="Caption"/>
      </w:pPr>
      <w:r>
        <w:t xml:space="preserve">RN Reassessment, Skin Assessment (Skin) tab, </w:t>
      </w:r>
      <w:r w:rsidRPr="00C50A1B">
        <w:t xml:space="preserve">Skin </w:t>
      </w:r>
      <w:r>
        <w:t xml:space="preserve">Alt </w:t>
      </w:r>
      <w:r w:rsidR="003D4972">
        <w:t>2</w:t>
      </w:r>
      <w:r>
        <w:t xml:space="preserve"> window</w:t>
      </w:r>
      <w:r w:rsidR="00A9016C">
        <w:br/>
        <w:t>Skin Alterations #7-#12</w:t>
      </w:r>
    </w:p>
    <w:p w14:paraId="1EE6A064" w14:textId="77777777" w:rsidR="002864FF" w:rsidRDefault="002864FF" w:rsidP="001A6FF4">
      <w:pPr>
        <w:pStyle w:val="ListNumber"/>
      </w:pPr>
      <w:r>
        <w:t>Populate Skin Alt 2.</w:t>
      </w:r>
    </w:p>
    <w:p w14:paraId="10A3D859" w14:textId="77777777" w:rsidR="004A085D" w:rsidRDefault="002864FF" w:rsidP="0079435B">
      <w:pPr>
        <w:pStyle w:val="ListNumber2"/>
        <w:numPr>
          <w:ilvl w:val="0"/>
          <w:numId w:val="89"/>
        </w:numPr>
      </w:pPr>
      <w:r>
        <w:t xml:space="preserve">Enter </w:t>
      </w:r>
      <w:r w:rsidRPr="004A085D">
        <w:rPr>
          <w:b/>
        </w:rPr>
        <w:t>Type</w:t>
      </w:r>
      <w:r>
        <w:t xml:space="preserve">, </w:t>
      </w:r>
      <w:r w:rsidRPr="004A085D">
        <w:rPr>
          <w:b/>
        </w:rPr>
        <w:t>Location</w:t>
      </w:r>
      <w:r w:rsidR="00065573">
        <w:t>,</w:t>
      </w:r>
      <w:r>
        <w:t xml:space="preserve"> and </w:t>
      </w:r>
      <w:r w:rsidRPr="004A085D">
        <w:rPr>
          <w:b/>
        </w:rPr>
        <w:t>Size</w:t>
      </w:r>
      <w:r>
        <w:t xml:space="preserve"> for six </w:t>
      </w:r>
      <w:r w:rsidR="00B4787E">
        <w:t>(#7-#12) additional</w:t>
      </w:r>
      <w:r>
        <w:t xml:space="preserve"> skin alterations.</w:t>
      </w:r>
      <w:r>
        <w:br/>
        <w:t>The fields with asterisks are required fields.</w:t>
      </w:r>
    </w:p>
    <w:p w14:paraId="78AF94C3" w14:textId="77777777" w:rsidR="002864FF" w:rsidRDefault="002864FF" w:rsidP="001A6FF4">
      <w:pPr>
        <w:pStyle w:val="ListNumber2"/>
      </w:pPr>
      <w:r>
        <w:t xml:space="preserve">Enter a </w:t>
      </w:r>
      <w:r w:rsidRPr="004A085D">
        <w:rPr>
          <w:b/>
        </w:rPr>
        <w:t>Description of skin alteration</w:t>
      </w:r>
      <w:r>
        <w:t>, if appropriate.</w:t>
      </w:r>
    </w:p>
    <w:p w14:paraId="02EAF328" w14:textId="77777777" w:rsidR="002864FF" w:rsidRDefault="002864FF" w:rsidP="001A6FF4">
      <w:pPr>
        <w:pStyle w:val="ListNumber"/>
      </w:pPr>
      <w:r>
        <w:t xml:space="preserve">Click </w:t>
      </w:r>
      <w:r w:rsidRPr="007B2F13">
        <w:rPr>
          <w:b/>
        </w:rPr>
        <w:t>Skin Page 3</w:t>
      </w:r>
      <w:r>
        <w:t>.</w:t>
      </w:r>
      <w:r w:rsidR="004A085D">
        <w:br/>
      </w:r>
      <w:r>
        <w:t>Skin Page 3 displays.</w:t>
      </w:r>
    </w:p>
    <w:p w14:paraId="0A7EF1D1" w14:textId="77777777" w:rsidR="00D458FA" w:rsidRDefault="00387539" w:rsidP="008C75F4">
      <w:pPr>
        <w:pStyle w:val="screen"/>
      </w:pPr>
      <w:r>
        <w:rPr>
          <w:noProof/>
        </w:rPr>
        <w:pict w14:anchorId="014C08A0">
          <v:shape id="_x0000_i1142" type="#_x0000_t75" style="width:359.35pt;height:270.45pt;visibility:visible">
            <v:imagedata r:id="rId137" o:title=""/>
          </v:shape>
        </w:pict>
      </w:r>
    </w:p>
    <w:p w14:paraId="430F9FD1" w14:textId="77777777" w:rsidR="00D458FA" w:rsidRPr="00A233AC" w:rsidRDefault="00135CA6" w:rsidP="008C00F0">
      <w:pPr>
        <w:pStyle w:val="Caption"/>
      </w:pPr>
      <w:r>
        <w:t xml:space="preserve">RN Reassessment, Skin Assessment (Skin) tab, Skin Page </w:t>
      </w:r>
      <w:r w:rsidR="002864FF">
        <w:t>3</w:t>
      </w:r>
      <w:r>
        <w:t xml:space="preserve"> window</w:t>
      </w:r>
      <w:r>
        <w:br/>
        <w:t>Braden Score for Predicting Pressure Sore Risk</w:t>
      </w:r>
    </w:p>
    <w:p w14:paraId="4972EAEF" w14:textId="77777777" w:rsidR="00A952B1" w:rsidRPr="00A952B1" w:rsidRDefault="00A952B1" w:rsidP="00A952B1">
      <w:pPr>
        <w:pStyle w:val="Note"/>
      </w:pPr>
      <w:r w:rsidRPr="00F93562">
        <w:rPr>
          <w:b/>
        </w:rPr>
        <w:t>Note</w:t>
      </w:r>
      <w:r>
        <w:t xml:space="preserve">: </w:t>
      </w:r>
      <w:r w:rsidRPr="003C680D">
        <w:rPr>
          <w:i/>
        </w:rPr>
        <w:t>Braden Scale for Predicting Pressure Sore Risk</w:t>
      </w:r>
      <w:r>
        <w:t xml:space="preserve"> is optional in the reassessment. </w:t>
      </w:r>
    </w:p>
    <w:p w14:paraId="58ABB175" w14:textId="77777777" w:rsidR="00F93562" w:rsidRDefault="002864FF" w:rsidP="004A085D">
      <w:pPr>
        <w:pStyle w:val="ListNumber"/>
      </w:pPr>
      <w:r>
        <w:t>Populate Skin Page 3.</w:t>
      </w:r>
    </w:p>
    <w:p w14:paraId="4DC3BF27" w14:textId="77777777" w:rsidR="00215C76" w:rsidRDefault="00215C76" w:rsidP="0079435B">
      <w:pPr>
        <w:pStyle w:val="ListNumber2"/>
        <w:numPr>
          <w:ilvl w:val="0"/>
          <w:numId w:val="90"/>
        </w:numPr>
      </w:pPr>
      <w:r>
        <w:t xml:space="preserve">Select </w:t>
      </w:r>
      <w:r w:rsidRPr="00215C76">
        <w:rPr>
          <w:b/>
        </w:rPr>
        <w:t>Yes</w:t>
      </w:r>
      <w:r>
        <w:t xml:space="preserve"> to</w:t>
      </w:r>
      <w:r w:rsidR="00B418D1">
        <w:t xml:space="preserve"> </w:t>
      </w:r>
      <w:r>
        <w:rPr>
          <w:b/>
        </w:rPr>
        <w:t>Skin assessment</w:t>
      </w:r>
      <w:r w:rsidR="00B418D1" w:rsidRPr="004A085D">
        <w:rPr>
          <w:b/>
        </w:rPr>
        <w:t xml:space="preserve"> indicated</w:t>
      </w:r>
      <w:r w:rsidR="00B418D1">
        <w:t>, to c</w:t>
      </w:r>
      <w:r w:rsidR="00B418D1" w:rsidRPr="00C50A1B">
        <w:t xml:space="preserve">omplete </w:t>
      </w:r>
      <w:r w:rsidR="00B418D1">
        <w:t>the</w:t>
      </w:r>
      <w:r w:rsidR="00B418D1" w:rsidRPr="00C50A1B">
        <w:t xml:space="preserve"> </w:t>
      </w:r>
      <w:r w:rsidR="00B418D1" w:rsidRPr="004A085D">
        <w:rPr>
          <w:i/>
        </w:rPr>
        <w:t>Braden Scale for Predicting Pressure Sore Risk</w:t>
      </w:r>
      <w:r w:rsidR="00B418D1" w:rsidRPr="00C50A1B">
        <w:t>.</w:t>
      </w:r>
      <w:r w:rsidR="009E2826">
        <w:br/>
        <w:t>Complete all the fields with asterisks; they are required fields.</w:t>
      </w:r>
    </w:p>
    <w:p w14:paraId="6989195A" w14:textId="77777777" w:rsidR="002864FF" w:rsidRDefault="00215C76" w:rsidP="0079435B">
      <w:pPr>
        <w:pStyle w:val="ListNumber2"/>
        <w:numPr>
          <w:ilvl w:val="0"/>
          <w:numId w:val="90"/>
        </w:numPr>
      </w:pPr>
      <w:r>
        <w:t xml:space="preserve">Select </w:t>
      </w:r>
      <w:r w:rsidRPr="00215C76">
        <w:rPr>
          <w:b/>
        </w:rPr>
        <w:t>No</w:t>
      </w:r>
      <w:r>
        <w:t xml:space="preserve"> to </w:t>
      </w:r>
      <w:r>
        <w:rPr>
          <w:b/>
        </w:rPr>
        <w:t>Skin assessment</w:t>
      </w:r>
      <w:r w:rsidRPr="004A085D">
        <w:rPr>
          <w:b/>
        </w:rPr>
        <w:t xml:space="preserve"> indicated</w:t>
      </w:r>
      <w:r>
        <w:t xml:space="preserve">, to bypass the </w:t>
      </w:r>
      <w:r w:rsidRPr="003C680D">
        <w:rPr>
          <w:i/>
        </w:rPr>
        <w:t>Braden Scale for Predicting Pressure Sore Risk</w:t>
      </w:r>
      <w:r>
        <w:t>.</w:t>
      </w:r>
      <w:r w:rsidR="00B418D1">
        <w:br/>
      </w:r>
    </w:p>
    <w:p w14:paraId="4B9E77E6" w14:textId="77777777" w:rsidR="009C7B23" w:rsidRDefault="00387539" w:rsidP="009C7B23">
      <w:pPr>
        <w:pStyle w:val="screen"/>
      </w:pPr>
      <w:r>
        <w:rPr>
          <w:noProof/>
        </w:rPr>
        <w:pict w14:anchorId="5CF399F2">
          <v:shape id="_x0000_i1143" type="#_x0000_t75" style="width:5in;height:269.85pt;visibility:visible">
            <v:imagedata r:id="rId138" o:title=""/>
          </v:shape>
        </w:pict>
      </w:r>
    </w:p>
    <w:p w14:paraId="196A831B" w14:textId="77777777" w:rsidR="009C7B23" w:rsidRPr="009C7B23" w:rsidRDefault="009C7B23" w:rsidP="009C7B23">
      <w:pPr>
        <w:pStyle w:val="Caption"/>
      </w:pPr>
      <w:r>
        <w:t>RN Reassessment, Skin Assessment (Skin) tab, Skin Page 3 window</w:t>
      </w:r>
      <w:r>
        <w:br/>
        <w:t>Braden Score for Predicting Pressure Sore Risk</w:t>
      </w:r>
      <w:r w:rsidR="00AB42F7">
        <w:br/>
      </w:r>
      <w:r w:rsidR="009E2826">
        <w:t>Skin assessment</w:t>
      </w:r>
      <w:r w:rsidR="00AB42F7">
        <w:t xml:space="preserve"> indicated selected</w:t>
      </w:r>
    </w:p>
    <w:p w14:paraId="26346067" w14:textId="77777777" w:rsidR="002864FF" w:rsidRDefault="00B418D1" w:rsidP="004A085D">
      <w:pPr>
        <w:pStyle w:val="ListNumber2"/>
      </w:pPr>
      <w:r w:rsidRPr="007B2F13">
        <w:rPr>
          <w:b/>
        </w:rPr>
        <w:t>Optional:</w:t>
      </w:r>
      <w:r>
        <w:t xml:space="preserve"> Order a</w:t>
      </w:r>
      <w:r w:rsidR="002864FF">
        <w:t xml:space="preserve"> </w:t>
      </w:r>
      <w:r w:rsidR="002864FF" w:rsidRPr="000C60A5">
        <w:t>Nutrition Consult</w:t>
      </w:r>
      <w:r w:rsidR="002864FF">
        <w:t xml:space="preserve"> </w:t>
      </w:r>
      <w:r>
        <w:t>and/or</w:t>
      </w:r>
      <w:r w:rsidR="002864FF">
        <w:t xml:space="preserve"> </w:t>
      </w:r>
      <w:r w:rsidR="002864FF" w:rsidRPr="000C60A5">
        <w:t>Wound Care Consult</w:t>
      </w:r>
      <w:r>
        <w:t xml:space="preserve"> from Skin Page 3, if necessary</w:t>
      </w:r>
      <w:r w:rsidR="002864FF">
        <w:t>.</w:t>
      </w:r>
      <w:r w:rsidR="002864FF">
        <w:br/>
        <w:t xml:space="preserve">Refer to the instructions in </w:t>
      </w:r>
      <w:r w:rsidR="002864FF" w:rsidRPr="00B418D1">
        <w:rPr>
          <w:i/>
        </w:rPr>
        <w:t>Working in the Consults</w:t>
      </w:r>
      <w:r w:rsidR="002864FF">
        <w:t xml:space="preserve"> on page </w:t>
      </w:r>
      <w:r w:rsidR="00914630">
        <w:fldChar w:fldCharType="begin"/>
      </w:r>
      <w:r w:rsidR="00134E83">
        <w:instrText xml:space="preserve"> PAGEREF _Ref286400742 \h </w:instrText>
      </w:r>
      <w:r w:rsidR="00914630">
        <w:fldChar w:fldCharType="separate"/>
      </w:r>
      <w:r w:rsidR="009F2D07">
        <w:rPr>
          <w:noProof/>
        </w:rPr>
        <w:t>24</w:t>
      </w:r>
      <w:r w:rsidR="00914630">
        <w:fldChar w:fldCharType="end"/>
      </w:r>
      <w:r w:rsidR="004A085D">
        <w:t>.</w:t>
      </w:r>
    </w:p>
    <w:p w14:paraId="42630EBC" w14:textId="77777777" w:rsidR="002864FF" w:rsidRDefault="002864FF" w:rsidP="001A6FF4">
      <w:pPr>
        <w:pStyle w:val="ListNumber"/>
      </w:pPr>
      <w:r>
        <w:t xml:space="preserve">Click </w:t>
      </w:r>
      <w:r w:rsidRPr="007B2F13">
        <w:rPr>
          <w:b/>
        </w:rPr>
        <w:t>Skin CP</w:t>
      </w:r>
      <w:r w:rsidR="00F93562">
        <w:rPr>
          <w:b/>
        </w:rPr>
        <w:t xml:space="preserve">. </w:t>
      </w:r>
      <w:r w:rsidR="004A085D">
        <w:rPr>
          <w:b/>
        </w:rPr>
        <w:br/>
      </w:r>
      <w:r>
        <w:t>Skin CP displays.</w:t>
      </w:r>
    </w:p>
    <w:p w14:paraId="6D39086D" w14:textId="77777777" w:rsidR="00D458FA" w:rsidRDefault="00387539" w:rsidP="008C75F4">
      <w:pPr>
        <w:pStyle w:val="screen"/>
      </w:pPr>
      <w:r>
        <w:rPr>
          <w:noProof/>
        </w:rPr>
        <w:pict w14:anchorId="0865BF1F">
          <v:shape id="_x0000_i1144" type="#_x0000_t75" style="width:5in;height:271.7pt;visibility:visible">
            <v:imagedata r:id="rId139" o:title=""/>
          </v:shape>
        </w:pict>
      </w:r>
    </w:p>
    <w:p w14:paraId="40053E66" w14:textId="77777777" w:rsidR="009E2FE3" w:rsidRPr="009E2FE3" w:rsidRDefault="00C70A78" w:rsidP="009E2FE3">
      <w:pPr>
        <w:pStyle w:val="Caption"/>
      </w:pPr>
      <w:r>
        <w:t xml:space="preserve">RN Reassessment, Skin – Problems/Interventions/Desired Outcomes </w:t>
      </w:r>
      <w:r w:rsidR="00515544">
        <w:t xml:space="preserve">(Skin) tab, </w:t>
      </w:r>
      <w:r w:rsidR="00515544">
        <w:br/>
        <w:t>Skin CP window</w:t>
      </w:r>
    </w:p>
    <w:p w14:paraId="2437B230" w14:textId="77777777" w:rsidR="00515544" w:rsidRPr="00515544" w:rsidRDefault="00B418D1" w:rsidP="001A6FF4">
      <w:pPr>
        <w:pStyle w:val="ListNumber"/>
      </w:pPr>
      <w:bookmarkStart w:id="169" w:name="_Toc252371542"/>
      <w:r>
        <w:t>Upd</w:t>
      </w:r>
      <w:r w:rsidR="00515544" w:rsidRPr="00902B88">
        <w:t xml:space="preserve">ate </w:t>
      </w:r>
      <w:r w:rsidR="00515544">
        <w:t>Skin</w:t>
      </w:r>
      <w:r w:rsidR="00515544" w:rsidRPr="00902B88">
        <w:t xml:space="preserve"> CP</w:t>
      </w:r>
      <w:r w:rsidR="000F18F5">
        <w:t>, if necessary</w:t>
      </w:r>
      <w:r w:rsidR="00515544" w:rsidRPr="00902B88">
        <w:t>.</w:t>
      </w:r>
      <w:r w:rsidR="00515544" w:rsidRPr="00902B88">
        <w:br/>
        <w:t xml:space="preserve">Refer to the instructions in </w:t>
      </w:r>
      <w:r w:rsidR="00515544" w:rsidRPr="000F18F5">
        <w:rPr>
          <w:i/>
        </w:rPr>
        <w:t>Working in a Care Plan</w:t>
      </w:r>
      <w:r w:rsidR="00515544" w:rsidRPr="00902B88">
        <w:t xml:space="preserve"> on page</w:t>
      </w:r>
      <w:r w:rsidR="004A47C5">
        <w:t xml:space="preserve"> </w:t>
      </w:r>
      <w:r w:rsidR="00914630">
        <w:fldChar w:fldCharType="begin"/>
      </w:r>
      <w:r w:rsidR="004A47C5">
        <w:instrText xml:space="preserve"> PAGEREF _Ref274921864 \h </w:instrText>
      </w:r>
      <w:r w:rsidR="00914630">
        <w:fldChar w:fldCharType="separate"/>
      </w:r>
      <w:r w:rsidR="009F2D07">
        <w:rPr>
          <w:noProof/>
        </w:rPr>
        <w:t>12</w:t>
      </w:r>
      <w:r w:rsidR="00914630">
        <w:fldChar w:fldCharType="end"/>
      </w:r>
      <w:r w:rsidR="00515544" w:rsidRPr="00902B88">
        <w:t>.</w:t>
      </w:r>
    </w:p>
    <w:p w14:paraId="07BB9AD5" w14:textId="77777777" w:rsidR="00515544" w:rsidRPr="00515544" w:rsidRDefault="00515544" w:rsidP="00515544"/>
    <w:p w14:paraId="432F841E" w14:textId="77777777" w:rsidR="00515544" w:rsidRPr="00515544" w:rsidRDefault="00515544" w:rsidP="00515544"/>
    <w:p w14:paraId="10EC4938" w14:textId="77777777" w:rsidR="00D458FA" w:rsidRPr="00A233AC" w:rsidRDefault="002864FF" w:rsidP="009C7F0C">
      <w:pPr>
        <w:pStyle w:val="Heading2"/>
      </w:pPr>
      <w:r w:rsidRPr="00515544">
        <w:br w:type="page"/>
      </w:r>
      <w:bookmarkStart w:id="170" w:name="_Toc320197190"/>
      <w:r w:rsidR="00D458FA" w:rsidRPr="00A233AC">
        <w:t xml:space="preserve">Psychosocial </w:t>
      </w:r>
      <w:bookmarkEnd w:id="169"/>
      <w:r w:rsidR="00F74F8A">
        <w:t>(P/S)</w:t>
      </w:r>
      <w:bookmarkEnd w:id="170"/>
    </w:p>
    <w:p w14:paraId="53C1A669" w14:textId="77777777" w:rsidR="000B304B" w:rsidRDefault="000B304B" w:rsidP="00D458FA">
      <w:r>
        <w:t xml:space="preserve">Document the psychosocial reassessment of a patient in the Psychosocial tab. </w:t>
      </w:r>
      <w:r w:rsidR="000F18F5">
        <w:t>This includes documentation for patients in restraints.</w:t>
      </w:r>
    </w:p>
    <w:p w14:paraId="4719E568" w14:textId="77777777" w:rsidR="000B304B" w:rsidRPr="000F18F5" w:rsidRDefault="000B304B" w:rsidP="000F18F5"/>
    <w:p w14:paraId="4782A9C3" w14:textId="77777777" w:rsidR="003C680D" w:rsidRDefault="000B304B" w:rsidP="000F18F5">
      <w:r w:rsidRPr="007A3C99">
        <w:t xml:space="preserve">Directions for the </w:t>
      </w:r>
      <w:r w:rsidRPr="000F18F5">
        <w:rPr>
          <w:i/>
        </w:rPr>
        <w:t>Clinical Institute Withdrawal Assessment (CIWA)</w:t>
      </w:r>
      <w:r w:rsidRPr="007A3C99">
        <w:t xml:space="preserve"> are on </w:t>
      </w:r>
      <w:r>
        <w:t>the CIWA page.</w:t>
      </w:r>
      <w:r w:rsidR="000F18F5">
        <w:t xml:space="preserve"> </w:t>
      </w:r>
    </w:p>
    <w:p w14:paraId="7AB775A7" w14:textId="77777777" w:rsidR="000B304B" w:rsidRDefault="003C680D" w:rsidP="003C680D">
      <w:pPr>
        <w:pStyle w:val="ListBullet"/>
      </w:pPr>
      <w:r>
        <w:t>T</w:t>
      </w:r>
      <w:r w:rsidR="000B304B">
        <w:t xml:space="preserve">he </w:t>
      </w:r>
      <w:r w:rsidR="000B304B" w:rsidRPr="003C680D">
        <w:rPr>
          <w:b/>
        </w:rPr>
        <w:t>CIWA Score</w:t>
      </w:r>
      <w:r w:rsidR="000B304B">
        <w:t xml:space="preserve"> for the patient is calculated automatically as you select </w:t>
      </w:r>
      <w:r w:rsidR="00EA03A4">
        <w:t xml:space="preserve">a </w:t>
      </w:r>
      <w:r>
        <w:t xml:space="preserve">response </w:t>
      </w:r>
      <w:r w:rsidR="00EA03A4">
        <w:t xml:space="preserve">level for </w:t>
      </w:r>
      <w:r w:rsidR="000B304B">
        <w:t>nausea/vomiting, tremor, paroxysmal sweats, anxiety, agitation, tactile disturbances, auditory disturbances, visual disturbances, headache, and orientation/clouding of sensorium.</w:t>
      </w:r>
    </w:p>
    <w:p w14:paraId="6B29835F" w14:textId="77777777" w:rsidR="003C680D" w:rsidRPr="00F53AF5" w:rsidRDefault="003C680D" w:rsidP="003C680D">
      <w:pPr>
        <w:pStyle w:val="ListBullet"/>
      </w:pPr>
      <w:r w:rsidRPr="006360C6">
        <w:rPr>
          <w:rFonts w:cs="Arial"/>
          <w:noProof/>
          <w:sz w:val="24"/>
          <w:szCs w:val="24"/>
        </w:rPr>
        <w:t xml:space="preserve">The CIWA Score is pulled </w:t>
      </w:r>
      <w:r>
        <w:rPr>
          <w:rFonts w:cs="Arial"/>
          <w:noProof/>
          <w:sz w:val="24"/>
          <w:szCs w:val="24"/>
        </w:rPr>
        <w:t>f</w:t>
      </w:r>
      <w:r w:rsidRPr="002263BB">
        <w:rPr>
          <w:rFonts w:cs="Arial"/>
          <w:noProof/>
          <w:sz w:val="24"/>
          <w:szCs w:val="24"/>
        </w:rPr>
        <w:t xml:space="preserve">orward </w:t>
      </w:r>
      <w:r>
        <w:rPr>
          <w:rFonts w:cs="Arial"/>
          <w:noProof/>
          <w:sz w:val="24"/>
          <w:szCs w:val="24"/>
        </w:rPr>
        <w:t xml:space="preserve">to the P/S CP page </w:t>
      </w:r>
      <w:r w:rsidRPr="002263BB">
        <w:rPr>
          <w:rFonts w:cs="Arial"/>
          <w:noProof/>
          <w:sz w:val="24"/>
          <w:szCs w:val="24"/>
        </w:rPr>
        <w:t>to guide the entry of interventions.</w:t>
      </w:r>
    </w:p>
    <w:p w14:paraId="32A1CF85" w14:textId="77777777" w:rsidR="00F53AF5" w:rsidRPr="00450703" w:rsidRDefault="00F53AF5" w:rsidP="00450703"/>
    <w:p w14:paraId="04A2EC79" w14:textId="77777777" w:rsidR="00F53AF5" w:rsidRDefault="00F53AF5" w:rsidP="0079435B">
      <w:pPr>
        <w:pStyle w:val="ListNumber"/>
        <w:numPr>
          <w:ilvl w:val="0"/>
          <w:numId w:val="92"/>
        </w:numPr>
      </w:pPr>
      <w:r>
        <w:t>Click</w:t>
      </w:r>
      <w:r w:rsidRPr="00450703">
        <w:rPr>
          <w:b/>
        </w:rPr>
        <w:t xml:space="preserve"> P/S</w:t>
      </w:r>
      <w:r>
        <w:t xml:space="preserve">. </w:t>
      </w:r>
      <w:r w:rsidR="00450703">
        <w:br/>
      </w:r>
      <w:r>
        <w:t>P/S Page 1 displays.</w:t>
      </w:r>
    </w:p>
    <w:p w14:paraId="7956988C" w14:textId="77777777" w:rsidR="009E2FE3" w:rsidRDefault="00387539" w:rsidP="00C70A78">
      <w:pPr>
        <w:pStyle w:val="screen"/>
      </w:pPr>
      <w:r>
        <w:rPr>
          <w:noProof/>
        </w:rPr>
        <w:pict w14:anchorId="4261BDE9">
          <v:shape id="_x0000_i1145" type="#_x0000_t75" style="width:360.65pt;height:269.85pt;visibility:visible">
            <v:imagedata r:id="rId140" o:title=""/>
          </v:shape>
        </w:pict>
      </w:r>
    </w:p>
    <w:p w14:paraId="0A2734B7" w14:textId="77777777" w:rsidR="008C75F4" w:rsidRDefault="00C70A78" w:rsidP="00C3242F">
      <w:pPr>
        <w:pStyle w:val="Caption"/>
      </w:pPr>
      <w:r>
        <w:t>RN Reassessment, Psychosocial Assessment (P/S) tab, P/S Page 1 window</w:t>
      </w:r>
    </w:p>
    <w:p w14:paraId="1D1DFBB7" w14:textId="77777777" w:rsidR="000B304B" w:rsidRPr="007A3C99" w:rsidRDefault="000B304B" w:rsidP="001A6FF4">
      <w:pPr>
        <w:pStyle w:val="ListNumber"/>
      </w:pPr>
      <w:r>
        <w:t>Populate P/S Page 1.</w:t>
      </w:r>
    </w:p>
    <w:p w14:paraId="224E6DE7" w14:textId="77777777" w:rsidR="000B304B" w:rsidRPr="00450703" w:rsidRDefault="000F18F5" w:rsidP="0079435B">
      <w:pPr>
        <w:pStyle w:val="ListNumber2"/>
        <w:numPr>
          <w:ilvl w:val="0"/>
          <w:numId w:val="93"/>
        </w:numPr>
      </w:pPr>
      <w:r w:rsidRPr="00450703">
        <w:t>There are no</w:t>
      </w:r>
      <w:r w:rsidR="000B304B" w:rsidRPr="00450703">
        <w:t xml:space="preserve"> required fields</w:t>
      </w:r>
      <w:r w:rsidRPr="00450703">
        <w:t xml:space="preserve"> on P/S Page 1.</w:t>
      </w:r>
    </w:p>
    <w:p w14:paraId="35DB0944" w14:textId="77777777" w:rsidR="00F53AF5" w:rsidRPr="000F18F5" w:rsidRDefault="000F18F5" w:rsidP="00450703">
      <w:pPr>
        <w:pStyle w:val="ListNumber2"/>
      </w:pPr>
      <w:r w:rsidRPr="00450703">
        <w:t xml:space="preserve">If the patient answers </w:t>
      </w:r>
      <w:r w:rsidR="000B304B" w:rsidRPr="00450703">
        <w:rPr>
          <w:b/>
        </w:rPr>
        <w:t>Yes</w:t>
      </w:r>
      <w:r w:rsidR="00F53AF5" w:rsidRPr="00450703">
        <w:t xml:space="preserve"> </w:t>
      </w:r>
      <w:r w:rsidR="000B304B" w:rsidRPr="00450703">
        <w:t>to any of the abuse questions</w:t>
      </w:r>
      <w:r w:rsidRPr="00450703">
        <w:t xml:space="preserve">, </w:t>
      </w:r>
      <w:r w:rsidR="000B304B" w:rsidRPr="00450703">
        <w:t xml:space="preserve">a Social Work Consult is required. </w:t>
      </w:r>
      <w:r w:rsidR="00450703">
        <w:br/>
      </w:r>
      <w:r w:rsidR="000B304B" w:rsidRPr="00450703">
        <w:t>Ref</w:t>
      </w:r>
      <w:r w:rsidR="000B304B" w:rsidRPr="000F18F5">
        <w:t xml:space="preserve">er to the instructions in </w:t>
      </w:r>
      <w:r w:rsidR="000B304B" w:rsidRPr="00450703">
        <w:rPr>
          <w:i/>
        </w:rPr>
        <w:t>Working in the Consults</w:t>
      </w:r>
      <w:r w:rsidR="000B304B" w:rsidRPr="000F18F5">
        <w:t xml:space="preserve"> on page </w:t>
      </w:r>
      <w:r w:rsidR="00914630" w:rsidRPr="000F18F5">
        <w:fldChar w:fldCharType="begin"/>
      </w:r>
      <w:r w:rsidR="00A21604" w:rsidRPr="000F18F5">
        <w:instrText xml:space="preserve"> PAGEREF _Ref273355528 \h </w:instrText>
      </w:r>
      <w:r w:rsidR="00914630" w:rsidRPr="000F18F5">
        <w:fldChar w:fldCharType="separate"/>
      </w:r>
      <w:r w:rsidR="009F2D07">
        <w:rPr>
          <w:noProof/>
        </w:rPr>
        <w:t>24</w:t>
      </w:r>
      <w:r w:rsidR="00914630" w:rsidRPr="000F18F5">
        <w:fldChar w:fldCharType="end"/>
      </w:r>
      <w:r w:rsidR="000B304B" w:rsidRPr="000F18F5">
        <w:t>.</w:t>
      </w:r>
    </w:p>
    <w:p w14:paraId="2EFF4115" w14:textId="77777777" w:rsidR="00F53AF5" w:rsidRDefault="00387539" w:rsidP="00450703">
      <w:pPr>
        <w:pStyle w:val="screen"/>
      </w:pPr>
      <w:r>
        <w:rPr>
          <w:noProof/>
        </w:rPr>
        <w:pict w14:anchorId="3ABF6F95">
          <v:shape id="_x0000_i1146" type="#_x0000_t75" style="width:5in;height:108.3pt;visibility:visible">
            <v:imagedata r:id="rId141" o:title=""/>
          </v:shape>
        </w:pict>
      </w:r>
    </w:p>
    <w:p w14:paraId="11709222" w14:textId="77777777" w:rsidR="00F53AF5" w:rsidRDefault="00F53AF5" w:rsidP="00F53AF5">
      <w:pPr>
        <w:pStyle w:val="Caption"/>
        <w:ind w:left="864" w:right="864"/>
      </w:pPr>
      <w:r>
        <w:t>RN Reassessment, Psychosocial Assessment (P/S) tab, P/S Page 1 window, Required Social Work Consult</w:t>
      </w:r>
    </w:p>
    <w:p w14:paraId="26A2CB1D" w14:textId="77777777" w:rsidR="000B304B" w:rsidRDefault="00450703" w:rsidP="00450703">
      <w:pPr>
        <w:pStyle w:val="Note"/>
      </w:pPr>
      <w:r w:rsidRPr="00450703">
        <w:rPr>
          <w:b/>
        </w:rPr>
        <w:t>Note:</w:t>
      </w:r>
      <w:r>
        <w:t xml:space="preserve"> </w:t>
      </w:r>
      <w:r w:rsidR="0035588D">
        <w:t>For emphasis, the n</w:t>
      </w:r>
      <w:r w:rsidR="000B304B" w:rsidRPr="000F18F5">
        <w:t>otify</w:t>
      </w:r>
      <w:r w:rsidR="000B304B">
        <w:t xml:space="preserve"> provider</w:t>
      </w:r>
      <w:r w:rsidR="0035588D">
        <w:t xml:space="preserve">, send consult, and </w:t>
      </w:r>
      <w:r w:rsidR="000B304B">
        <w:t>follow your state’s reporting regulations</w:t>
      </w:r>
      <w:r w:rsidR="0035588D">
        <w:t xml:space="preserve"> are highlighted in </w:t>
      </w:r>
      <w:r w:rsidR="0035588D" w:rsidRPr="0070122C">
        <w:rPr>
          <w:b/>
          <w:color w:val="943634"/>
        </w:rPr>
        <w:t>red</w:t>
      </w:r>
      <w:r w:rsidR="0035588D">
        <w:t>.</w:t>
      </w:r>
    </w:p>
    <w:p w14:paraId="4E56EA2E" w14:textId="77777777" w:rsidR="000B304B" w:rsidRPr="000B304B" w:rsidRDefault="000B304B" w:rsidP="001A6FF4">
      <w:pPr>
        <w:pStyle w:val="ListNumber"/>
      </w:pPr>
      <w:r>
        <w:t xml:space="preserve">Click </w:t>
      </w:r>
      <w:r w:rsidRPr="007B2F13">
        <w:rPr>
          <w:b/>
        </w:rPr>
        <w:t>P/S Page 2</w:t>
      </w:r>
      <w:r>
        <w:t>.</w:t>
      </w:r>
      <w:r>
        <w:br/>
        <w:t xml:space="preserve">P/S Page 2 </w:t>
      </w:r>
      <w:r w:rsidR="00607EE6">
        <w:t xml:space="preserve">displays </w:t>
      </w:r>
      <w:r>
        <w:t>(</w:t>
      </w:r>
      <w:r w:rsidR="00F53AF5" w:rsidRPr="00F53AF5">
        <w:rPr>
          <w:b/>
        </w:rPr>
        <w:t>Optional</w:t>
      </w:r>
      <w:r w:rsidR="00F53AF5">
        <w:t xml:space="preserve"> </w:t>
      </w:r>
      <w:r w:rsidR="000E0EA9">
        <w:t>Suicide Risk -</w:t>
      </w:r>
      <w:r w:rsidR="00023F74">
        <w:t xml:space="preserve"> </w:t>
      </w:r>
      <w:r w:rsidR="000E0EA9">
        <w:t>Ask Patient</w:t>
      </w:r>
      <w:r>
        <w:t>).</w:t>
      </w:r>
    </w:p>
    <w:p w14:paraId="7762CDF6" w14:textId="77777777" w:rsidR="004076D5" w:rsidRDefault="00387539" w:rsidP="004076D5">
      <w:pPr>
        <w:pStyle w:val="screen"/>
      </w:pPr>
      <w:r>
        <w:rPr>
          <w:noProof/>
        </w:rPr>
        <w:pict w14:anchorId="5D287C19">
          <v:shape id="_x0000_i1147" type="#_x0000_t75" style="width:359.35pt;height:269.85pt;visibility:visible">
            <v:imagedata r:id="rId142" o:title=""/>
          </v:shape>
        </w:pict>
      </w:r>
    </w:p>
    <w:p w14:paraId="24843BBF" w14:textId="77777777" w:rsidR="009E2FE3" w:rsidRPr="009E2FE3" w:rsidRDefault="00C70A78" w:rsidP="009E2FE3">
      <w:pPr>
        <w:pStyle w:val="Caption"/>
      </w:pPr>
      <w:r>
        <w:t>RN Reassessment, Psychosocial Assessment (P/S) tab, P/S Page 2 window</w:t>
      </w:r>
    </w:p>
    <w:p w14:paraId="7FF4DF15" w14:textId="77777777" w:rsidR="002E4B11" w:rsidRDefault="00607EE6" w:rsidP="001A6FF4">
      <w:pPr>
        <w:pStyle w:val="ListNumber"/>
      </w:pPr>
      <w:r>
        <w:t>Populate P/S Page 2.</w:t>
      </w:r>
    </w:p>
    <w:p w14:paraId="701F1A84" w14:textId="77777777" w:rsidR="002E4B11" w:rsidRDefault="002E4B11" w:rsidP="0079435B">
      <w:pPr>
        <w:pStyle w:val="ListNumber2"/>
        <w:numPr>
          <w:ilvl w:val="0"/>
          <w:numId w:val="94"/>
        </w:numPr>
      </w:pPr>
      <w:r>
        <w:t>The questions on P/S Page 2 are optional.</w:t>
      </w:r>
    </w:p>
    <w:p w14:paraId="74493DC0" w14:textId="77777777" w:rsidR="0072712C" w:rsidRDefault="0035588D" w:rsidP="002E4B11">
      <w:pPr>
        <w:pStyle w:val="ListNumber2"/>
      </w:pPr>
      <w:r>
        <w:t xml:space="preserve">If a patient answers </w:t>
      </w:r>
      <w:r w:rsidRPr="00607EE6">
        <w:rPr>
          <w:b/>
        </w:rPr>
        <w:t>Yes</w:t>
      </w:r>
      <w:r>
        <w:t xml:space="preserve"> to </w:t>
      </w:r>
      <w:r w:rsidR="0072712C" w:rsidRPr="00607EE6">
        <w:rPr>
          <w:b/>
        </w:rPr>
        <w:t xml:space="preserve">Have you </w:t>
      </w:r>
      <w:r w:rsidR="00595DCD" w:rsidRPr="00607EE6">
        <w:rPr>
          <w:b/>
        </w:rPr>
        <w:t>recent</w:t>
      </w:r>
      <w:r w:rsidR="0072712C" w:rsidRPr="00607EE6">
        <w:rPr>
          <w:b/>
        </w:rPr>
        <w:t>ly had thoughts about h</w:t>
      </w:r>
      <w:r w:rsidR="00595DCD" w:rsidRPr="00607EE6">
        <w:rPr>
          <w:b/>
        </w:rPr>
        <w:t>arming yourself</w:t>
      </w:r>
      <w:r w:rsidR="00595DCD">
        <w:t xml:space="preserve">, </w:t>
      </w:r>
      <w:r w:rsidR="0072712C">
        <w:t xml:space="preserve">you must </w:t>
      </w:r>
      <w:r w:rsidR="0072712C" w:rsidRPr="00607EE6">
        <w:rPr>
          <w:b/>
        </w:rPr>
        <w:t>Notify provider</w:t>
      </w:r>
      <w:r w:rsidR="0072712C">
        <w:t xml:space="preserve"> and </w:t>
      </w:r>
      <w:r w:rsidR="0072712C" w:rsidRPr="00607EE6">
        <w:rPr>
          <w:b/>
        </w:rPr>
        <w:t>Keep patient under close observation</w:t>
      </w:r>
      <w:r>
        <w:t>, according to medical center policy.</w:t>
      </w:r>
    </w:p>
    <w:p w14:paraId="38D2DC12" w14:textId="77777777" w:rsidR="0035588D" w:rsidRDefault="00387539" w:rsidP="0035588D">
      <w:pPr>
        <w:pStyle w:val="screen"/>
        <w:rPr>
          <w:noProof/>
        </w:rPr>
      </w:pPr>
      <w:r>
        <w:rPr>
          <w:noProof/>
        </w:rPr>
        <w:pict w14:anchorId="752DA42B">
          <v:shape id="_x0000_i1148" type="#_x0000_t75" style="width:5in;height:269.2pt;visibility:visible">
            <v:imagedata r:id="rId143" o:title=""/>
          </v:shape>
        </w:pict>
      </w:r>
    </w:p>
    <w:p w14:paraId="0C5178FB" w14:textId="77777777" w:rsidR="0035588D" w:rsidRPr="0035588D" w:rsidRDefault="0035588D" w:rsidP="0035588D">
      <w:pPr>
        <w:pStyle w:val="Caption"/>
      </w:pPr>
      <w:r>
        <w:t>RN Reassessment, Psychosocial Assessment (P/S) tab, P/S Page 2 window</w:t>
      </w:r>
    </w:p>
    <w:p w14:paraId="2C9AF1E1" w14:textId="77777777" w:rsidR="00D458FA" w:rsidRPr="00A233AC" w:rsidRDefault="0035588D" w:rsidP="001A6FF4">
      <w:pPr>
        <w:pStyle w:val="ListNumber"/>
      </w:pPr>
      <w:r>
        <w:t xml:space="preserve">Click </w:t>
      </w:r>
      <w:r w:rsidRPr="007B2F13">
        <w:rPr>
          <w:b/>
        </w:rPr>
        <w:t>P/S Page 3</w:t>
      </w:r>
      <w:r>
        <w:t>.</w:t>
      </w:r>
      <w:r w:rsidR="00F53AF5">
        <w:t xml:space="preserve"> </w:t>
      </w:r>
      <w:r w:rsidR="00607EE6">
        <w:br/>
      </w:r>
      <w:r w:rsidR="0072712C">
        <w:t>P/S Page 3 displays.</w:t>
      </w:r>
    </w:p>
    <w:p w14:paraId="4F3DFD29" w14:textId="77777777" w:rsidR="00D458FA" w:rsidRPr="007C17FF" w:rsidRDefault="00387539" w:rsidP="007C17FF">
      <w:pPr>
        <w:pStyle w:val="screen"/>
      </w:pPr>
      <w:r>
        <w:rPr>
          <w:noProof/>
        </w:rPr>
        <w:pict w14:anchorId="730004B2">
          <v:shape id="_x0000_i1149" type="#_x0000_t75" style="width:359.35pt;height:268.6pt;visibility:visible">
            <v:imagedata r:id="rId144" o:title=""/>
          </v:shape>
        </w:pict>
      </w:r>
    </w:p>
    <w:p w14:paraId="1825DF1F" w14:textId="77777777" w:rsidR="00D458FA" w:rsidRDefault="00C70A78" w:rsidP="00C70A78">
      <w:pPr>
        <w:pStyle w:val="Caption"/>
      </w:pPr>
      <w:r>
        <w:t>RN Reassessment, Psychosocial Assessment (P/S) tab, P/S Page 3 window</w:t>
      </w:r>
    </w:p>
    <w:p w14:paraId="7FED57D6" w14:textId="77777777" w:rsidR="002E4B11" w:rsidRDefault="0072712C" w:rsidP="00F53AF5">
      <w:pPr>
        <w:pStyle w:val="ListNumber"/>
      </w:pPr>
      <w:r w:rsidRPr="009763FF">
        <w:t xml:space="preserve">Populate P/S Page </w:t>
      </w:r>
      <w:r>
        <w:t>3</w:t>
      </w:r>
      <w:r w:rsidRPr="009763FF">
        <w:t>.</w:t>
      </w:r>
      <w:r w:rsidR="00F53AF5">
        <w:t xml:space="preserve"> </w:t>
      </w:r>
    </w:p>
    <w:p w14:paraId="4F4FBA0E" w14:textId="77777777" w:rsidR="0072712C" w:rsidRDefault="0072712C" w:rsidP="00BA075C">
      <w:pPr>
        <w:pStyle w:val="ListNumber2"/>
        <w:numPr>
          <w:ilvl w:val="0"/>
          <w:numId w:val="116"/>
        </w:numPr>
      </w:pPr>
      <w:r>
        <w:t>T</w:t>
      </w:r>
      <w:r w:rsidRPr="009763FF">
        <w:t xml:space="preserve">he </w:t>
      </w:r>
      <w:r>
        <w:t>questions are all</w:t>
      </w:r>
      <w:r w:rsidRPr="00A233AC">
        <w:t xml:space="preserve"> optional</w:t>
      </w:r>
      <w:r>
        <w:t>;</w:t>
      </w:r>
      <w:r w:rsidRPr="00A233AC">
        <w:t xml:space="preserve"> </w:t>
      </w:r>
      <w:r>
        <w:t>u</w:t>
      </w:r>
      <w:r w:rsidRPr="00A233AC">
        <w:t>pdate</w:t>
      </w:r>
      <w:r>
        <w:t xml:space="preserve">, </w:t>
      </w:r>
      <w:r w:rsidRPr="00A233AC">
        <w:t xml:space="preserve">if </w:t>
      </w:r>
      <w:r w:rsidR="00963510">
        <w:t>necessary</w:t>
      </w:r>
      <w:r w:rsidRPr="00A233AC">
        <w:t>.</w:t>
      </w:r>
    </w:p>
    <w:p w14:paraId="40A19B1B" w14:textId="77777777" w:rsidR="00F53AF5" w:rsidRPr="002E4B11" w:rsidRDefault="00963510" w:rsidP="002E4B11">
      <w:pPr>
        <w:pStyle w:val="ListNumber2"/>
      </w:pPr>
      <w:r>
        <w:t>If a patient a</w:t>
      </w:r>
      <w:r w:rsidR="0072712C">
        <w:t>nswer</w:t>
      </w:r>
      <w:r>
        <w:t>s</w:t>
      </w:r>
      <w:r w:rsidR="0072712C">
        <w:t xml:space="preserve"> </w:t>
      </w:r>
      <w:r w:rsidR="0072712C" w:rsidRPr="002E4B11">
        <w:rPr>
          <w:b/>
        </w:rPr>
        <w:t>Yes</w:t>
      </w:r>
      <w:r w:rsidR="0072712C">
        <w:t xml:space="preserve"> to a</w:t>
      </w:r>
      <w:r w:rsidR="0072712C" w:rsidRPr="007A3C99">
        <w:t xml:space="preserve">ny of the </w:t>
      </w:r>
      <w:r w:rsidR="0072712C">
        <w:t>Elopement Screen questions</w:t>
      </w:r>
      <w:r>
        <w:t xml:space="preserve">, </w:t>
      </w:r>
      <w:r w:rsidR="0072712C" w:rsidRPr="007A3C99">
        <w:t>a</w:t>
      </w:r>
      <w:r w:rsidR="0072712C" w:rsidRPr="00A259E0">
        <w:t xml:space="preserve"> Social Work Consult</w:t>
      </w:r>
      <w:r w:rsidR="0072712C" w:rsidRPr="007A3C99">
        <w:t xml:space="preserve"> </w:t>
      </w:r>
      <w:r w:rsidR="0072712C">
        <w:t>is</w:t>
      </w:r>
      <w:r w:rsidR="0072712C" w:rsidRPr="007A3C99">
        <w:t xml:space="preserve"> required</w:t>
      </w:r>
      <w:r>
        <w:t>.</w:t>
      </w:r>
      <w:r w:rsidR="002E4B11">
        <w:br/>
        <w:t xml:space="preserve">Refer to the instructions in </w:t>
      </w:r>
      <w:r w:rsidR="002E4B11" w:rsidRPr="002E4B11">
        <w:rPr>
          <w:i/>
        </w:rPr>
        <w:t>Working in the Consults</w:t>
      </w:r>
      <w:r w:rsidR="002E4B11">
        <w:t xml:space="preserve"> on page </w:t>
      </w:r>
      <w:r w:rsidR="00914630">
        <w:fldChar w:fldCharType="begin"/>
      </w:r>
      <w:r w:rsidR="002E4B11">
        <w:instrText xml:space="preserve"> PAGEREF _Ref286400760 \h </w:instrText>
      </w:r>
      <w:r w:rsidR="00914630">
        <w:fldChar w:fldCharType="separate"/>
      </w:r>
      <w:r w:rsidR="009F2D07">
        <w:rPr>
          <w:noProof/>
        </w:rPr>
        <w:t>24</w:t>
      </w:r>
      <w:r w:rsidR="00914630">
        <w:fldChar w:fldCharType="end"/>
      </w:r>
      <w:r w:rsidR="002E4B11">
        <w:t>.</w:t>
      </w:r>
    </w:p>
    <w:p w14:paraId="12C8237E" w14:textId="77777777" w:rsidR="00F53AF5" w:rsidRDefault="00387539" w:rsidP="002E4B11">
      <w:pPr>
        <w:pStyle w:val="screen"/>
      </w:pPr>
      <w:r>
        <w:rPr>
          <w:noProof/>
        </w:rPr>
        <w:pict w14:anchorId="62C12343">
          <v:shape id="_x0000_i1150" type="#_x0000_t75" style="width:5in;height:93.9pt;visibility:visible">
            <v:imagedata r:id="rId145" o:title=""/>
          </v:shape>
        </w:pict>
      </w:r>
    </w:p>
    <w:p w14:paraId="23065398" w14:textId="77777777" w:rsidR="00520BAB" w:rsidRPr="00520BAB" w:rsidRDefault="00F53AF5" w:rsidP="00BA075C">
      <w:pPr>
        <w:pStyle w:val="Caption"/>
        <w:ind w:left="864" w:right="864"/>
      </w:pPr>
      <w:r>
        <w:t xml:space="preserve">RN Reassessment, Psychosocial Assessment (P/S) tab, P/S Page 3 window, Social </w:t>
      </w:r>
      <w:r w:rsidR="007C17FF">
        <w:t>w</w:t>
      </w:r>
      <w:r>
        <w:t xml:space="preserve">ork </w:t>
      </w:r>
      <w:r w:rsidR="007C17FF">
        <w:t>c</w:t>
      </w:r>
      <w:r>
        <w:t xml:space="preserve">onsult </w:t>
      </w:r>
      <w:r w:rsidR="007C17FF">
        <w:t>m</w:t>
      </w:r>
      <w:r>
        <w:t>andatory</w:t>
      </w:r>
    </w:p>
    <w:p w14:paraId="44C1B83F" w14:textId="77777777" w:rsidR="001E7414" w:rsidRDefault="00BA075C" w:rsidP="002E4B11">
      <w:pPr>
        <w:pStyle w:val="ListNumber2"/>
      </w:pPr>
      <w:r w:rsidRPr="009763FF">
        <w:t xml:space="preserve">P/S Page </w:t>
      </w:r>
      <w:r>
        <w:t>3</w:t>
      </w:r>
      <w:r w:rsidR="00D1701D">
        <w:t xml:space="preserve"> </w:t>
      </w:r>
      <w:r>
        <w:t>contains</w:t>
      </w:r>
      <w:r w:rsidR="001E7414" w:rsidRPr="00BA075C">
        <w:t xml:space="preserve"> the </w:t>
      </w:r>
      <w:r w:rsidR="001E7414" w:rsidRPr="00BA075C">
        <w:rPr>
          <w:b/>
        </w:rPr>
        <w:t xml:space="preserve">Alcohol </w:t>
      </w:r>
      <w:r w:rsidR="00E4214D" w:rsidRPr="00BA075C">
        <w:rPr>
          <w:b/>
        </w:rPr>
        <w:t>use</w:t>
      </w:r>
      <w:r w:rsidR="00E4214D" w:rsidRPr="00BA075C">
        <w:t xml:space="preserve"> section</w:t>
      </w:r>
      <w:r w:rsidR="004A7CC8" w:rsidRPr="00BA075C">
        <w:t>.</w:t>
      </w:r>
    </w:p>
    <w:p w14:paraId="56C63468" w14:textId="77777777" w:rsidR="001E7414" w:rsidRDefault="00387539" w:rsidP="001E7414">
      <w:pPr>
        <w:pStyle w:val="screen"/>
      </w:pPr>
      <w:r>
        <w:rPr>
          <w:noProof/>
        </w:rPr>
        <w:pict w14:anchorId="2672B242">
          <v:shape id="_x0000_i1151" type="#_x0000_t75" style="width:5in;height:82.65pt;visibility:visible">
            <v:imagedata r:id="rId146" o:title=""/>
          </v:shape>
        </w:pict>
      </w:r>
    </w:p>
    <w:p w14:paraId="0CD56CBA" w14:textId="77777777" w:rsidR="005D710B" w:rsidRDefault="001E7414" w:rsidP="00BD0C1B">
      <w:pPr>
        <w:pStyle w:val="Caption"/>
        <w:rPr>
          <w:rFonts w:eastAsia="Arial Unicode MS" w:hint="eastAsia"/>
        </w:rPr>
      </w:pPr>
      <w:r w:rsidRPr="00BA075C">
        <w:t>Alcohol use section</w:t>
      </w:r>
    </w:p>
    <w:p w14:paraId="72B8C11B" w14:textId="77777777" w:rsidR="00623A2B" w:rsidRDefault="00A409BB" w:rsidP="001A6FF4">
      <w:pPr>
        <w:pStyle w:val="ListNumber"/>
      </w:pPr>
      <w:r w:rsidRPr="005128D8">
        <w:t xml:space="preserve">If there is </w:t>
      </w:r>
      <w:r>
        <w:t xml:space="preserve">the </w:t>
      </w:r>
      <w:r w:rsidRPr="005128D8">
        <w:t>possibility of alcohol withdrawal</w:t>
      </w:r>
      <w:r>
        <w:t xml:space="preserve">, </w:t>
      </w:r>
      <w:r w:rsidRPr="005128D8">
        <w:t xml:space="preserve">select the </w:t>
      </w:r>
      <w:r w:rsidRPr="00A409BB">
        <w:rPr>
          <w:b/>
        </w:rPr>
        <w:t>Possibility of alcohol withdrawal</w:t>
      </w:r>
      <w:r w:rsidRPr="005128D8">
        <w:t xml:space="preserve"> check box to display the CIWA </w:t>
      </w:r>
      <w:r>
        <w:t>page</w:t>
      </w:r>
      <w:r w:rsidRPr="005128D8">
        <w:t>.</w:t>
      </w:r>
    </w:p>
    <w:p w14:paraId="34D52916" w14:textId="77777777" w:rsidR="00623A2B" w:rsidRPr="002E4B11" w:rsidRDefault="00623A2B" w:rsidP="0079435B">
      <w:pPr>
        <w:pStyle w:val="ListNumber2"/>
        <w:numPr>
          <w:ilvl w:val="0"/>
          <w:numId w:val="105"/>
        </w:numPr>
      </w:pPr>
      <w:r w:rsidRPr="002E4B11">
        <w:t xml:space="preserve">Complete all the </w:t>
      </w:r>
      <w:r w:rsidR="00CF45BB" w:rsidRPr="002E4B11">
        <w:t xml:space="preserve">CIWA </w:t>
      </w:r>
      <w:r w:rsidRPr="002E4B11">
        <w:t>fields with asterisks; they are required fields.</w:t>
      </w:r>
    </w:p>
    <w:p w14:paraId="709609A1" w14:textId="77777777" w:rsidR="00623A2B" w:rsidRPr="002E4B11" w:rsidRDefault="00623A2B" w:rsidP="002E4B11">
      <w:pPr>
        <w:pStyle w:val="ListNumber2"/>
      </w:pPr>
      <w:r w:rsidRPr="002E4B11">
        <w:t>Alert the physician of the possibility of alcohol withdrawal.</w:t>
      </w:r>
    </w:p>
    <w:p w14:paraId="46FC611F" w14:textId="77777777" w:rsidR="00D458FA" w:rsidRDefault="00387539" w:rsidP="005C31B1">
      <w:pPr>
        <w:pStyle w:val="screen"/>
      </w:pPr>
      <w:r>
        <w:rPr>
          <w:noProof/>
        </w:rPr>
        <w:pict w14:anchorId="192D5D8E">
          <v:shape id="_x0000_i1152" type="#_x0000_t75" style="width:359.35pt;height:269.85pt;visibility:visible">
            <v:imagedata r:id="rId147" o:title=""/>
          </v:shape>
        </w:pict>
      </w:r>
    </w:p>
    <w:p w14:paraId="5B26B103" w14:textId="77777777" w:rsidR="005C31B1" w:rsidRDefault="005C31B1" w:rsidP="005C31B1">
      <w:pPr>
        <w:pStyle w:val="Caption"/>
      </w:pPr>
      <w:r>
        <w:t>RN Reassessment, Psychosocial Assessment (P/S) tab, CIWA window</w:t>
      </w:r>
    </w:p>
    <w:p w14:paraId="76619641" w14:textId="77777777" w:rsidR="002E4B11" w:rsidRDefault="00CF45BB" w:rsidP="001A6FF4">
      <w:pPr>
        <w:pStyle w:val="ListNumber"/>
      </w:pPr>
      <w:r>
        <w:t xml:space="preserve">Click </w:t>
      </w:r>
      <w:r w:rsidRPr="007B2F13">
        <w:rPr>
          <w:b/>
        </w:rPr>
        <w:t>P/S Page 4</w:t>
      </w:r>
      <w:r>
        <w:t>.</w:t>
      </w:r>
      <w:r w:rsidR="002E4B11">
        <w:br/>
      </w:r>
      <w:r>
        <w:t>P/S Page 4 displays.</w:t>
      </w:r>
      <w:r w:rsidR="004C0F39">
        <w:t xml:space="preserve"> </w:t>
      </w:r>
    </w:p>
    <w:p w14:paraId="18CE3779" w14:textId="77777777" w:rsidR="005C31B1" w:rsidRDefault="00387539" w:rsidP="005C31B1">
      <w:pPr>
        <w:pStyle w:val="screen"/>
      </w:pPr>
      <w:r>
        <w:rPr>
          <w:noProof/>
        </w:rPr>
        <w:pict w14:anchorId="7C6AC050">
          <v:shape id="_x0000_i1153" type="#_x0000_t75" style="width:359.35pt;height:269.85pt;visibility:visible">
            <v:imagedata r:id="rId148" o:title=""/>
          </v:shape>
        </w:pict>
      </w:r>
    </w:p>
    <w:p w14:paraId="3A32DA2D" w14:textId="77777777" w:rsidR="009E2FE3" w:rsidRPr="009E2FE3" w:rsidRDefault="00C70A78" w:rsidP="009E2FE3">
      <w:pPr>
        <w:pStyle w:val="Caption"/>
      </w:pPr>
      <w:r>
        <w:t>RN Reassessment, Psychosocial Assessment (P/S) tab, P/S Page 4 window</w:t>
      </w:r>
    </w:p>
    <w:p w14:paraId="4BE8B32F" w14:textId="77777777" w:rsidR="00183537" w:rsidRPr="007D5424" w:rsidRDefault="00183537" w:rsidP="00183537">
      <w:pPr>
        <w:pStyle w:val="ListNumber"/>
      </w:pPr>
      <w:r>
        <w:t>Populate P/S Page 4.</w:t>
      </w:r>
      <w:r>
        <w:br/>
        <w:t xml:space="preserve">Use the </w:t>
      </w:r>
      <w:r w:rsidRPr="007D5424">
        <w:rPr>
          <w:b/>
        </w:rPr>
        <w:t>General observations/comments</w:t>
      </w:r>
      <w:r>
        <w:t xml:space="preserve"> text box for additional information.</w:t>
      </w:r>
    </w:p>
    <w:p w14:paraId="392EECD0" w14:textId="77777777" w:rsidR="00CF45BB" w:rsidRDefault="00525189" w:rsidP="00183537">
      <w:pPr>
        <w:pStyle w:val="ListNumber"/>
      </w:pPr>
      <w:r w:rsidRPr="00CF45BB">
        <w:t>Click</w:t>
      </w:r>
      <w:r w:rsidRPr="004C0F39">
        <w:rPr>
          <w:b/>
        </w:rPr>
        <w:t xml:space="preserve"> P/S C</w:t>
      </w:r>
      <w:r w:rsidRPr="004A7CC8">
        <w:rPr>
          <w:b/>
        </w:rPr>
        <w:t>P</w:t>
      </w:r>
      <w:r w:rsidRPr="00CF45BB">
        <w:t>.</w:t>
      </w:r>
      <w:r>
        <w:br/>
      </w:r>
      <w:r w:rsidRPr="00CF45BB">
        <w:t>P/S CP displays.</w:t>
      </w:r>
    </w:p>
    <w:p w14:paraId="583FC020" w14:textId="77777777" w:rsidR="00D458FA" w:rsidRDefault="00387539" w:rsidP="008C75F4">
      <w:pPr>
        <w:pStyle w:val="screen"/>
      </w:pPr>
      <w:r>
        <w:rPr>
          <w:noProof/>
        </w:rPr>
        <w:pict w14:anchorId="2660B1F4">
          <v:shape id="_x0000_i1154" type="#_x0000_t75" style="width:5in;height:269.85pt;visibility:visible">
            <v:imagedata r:id="rId149" o:title=""/>
          </v:shape>
        </w:pict>
      </w:r>
    </w:p>
    <w:p w14:paraId="20BA804A" w14:textId="77777777" w:rsidR="009E2FE3" w:rsidRPr="009E2FE3" w:rsidRDefault="00C70A78" w:rsidP="009E2FE3">
      <w:pPr>
        <w:pStyle w:val="Caption"/>
      </w:pPr>
      <w:r>
        <w:t>RN Reassessment, Psychosocial Assessment</w:t>
      </w:r>
      <w:r w:rsidR="009E5507">
        <w:t xml:space="preserve"> –Problems, Interventions, Desired Outcomes</w:t>
      </w:r>
      <w:r w:rsidR="009E5507">
        <w:br/>
      </w:r>
      <w:r>
        <w:t>(P/S) tab, P/S CP window</w:t>
      </w:r>
    </w:p>
    <w:p w14:paraId="2DD8699B" w14:textId="77777777" w:rsidR="00D458FA" w:rsidRPr="00A233AC" w:rsidRDefault="00BC2B3D" w:rsidP="001A6FF4">
      <w:pPr>
        <w:pStyle w:val="ListNumber"/>
      </w:pPr>
      <w:r>
        <w:t>Upd</w:t>
      </w:r>
      <w:r w:rsidR="00CF45BB">
        <w:t>ate</w:t>
      </w:r>
      <w:r w:rsidR="00CF45BB" w:rsidRPr="009E4D6C">
        <w:t xml:space="preserve"> </w:t>
      </w:r>
      <w:r w:rsidR="00CF45BB" w:rsidRPr="000C60A5">
        <w:t>P/S CP</w:t>
      </w:r>
      <w:r>
        <w:t>, if necessary</w:t>
      </w:r>
      <w:r w:rsidR="00CF45BB">
        <w:t>.</w:t>
      </w:r>
      <w:r w:rsidR="00CF45BB">
        <w:br/>
        <w:t xml:space="preserve">Refer to the instructions in </w:t>
      </w:r>
      <w:r w:rsidR="00CF45BB" w:rsidRPr="00BC2B3D">
        <w:rPr>
          <w:i/>
        </w:rPr>
        <w:t>Working in a Care Plan</w:t>
      </w:r>
      <w:r w:rsidR="00CF45BB">
        <w:t xml:space="preserve"> on page</w:t>
      </w:r>
      <w:r w:rsidR="004A7CC8">
        <w:t xml:space="preserve"> </w:t>
      </w:r>
      <w:r w:rsidR="00914630">
        <w:fldChar w:fldCharType="begin"/>
      </w:r>
      <w:r w:rsidR="004A7CC8">
        <w:instrText xml:space="preserve"> PAGEREF _Ref282261704 \h </w:instrText>
      </w:r>
      <w:r w:rsidR="00914630">
        <w:fldChar w:fldCharType="separate"/>
      </w:r>
      <w:r w:rsidR="009F2D07">
        <w:rPr>
          <w:noProof/>
        </w:rPr>
        <w:t>12</w:t>
      </w:r>
      <w:r w:rsidR="00914630">
        <w:fldChar w:fldCharType="end"/>
      </w:r>
      <w:r w:rsidR="00CF45BB">
        <w:t>.</w:t>
      </w:r>
    </w:p>
    <w:p w14:paraId="6258272A" w14:textId="77777777" w:rsidR="00D458FA" w:rsidRPr="00A233AC" w:rsidRDefault="00D458FA" w:rsidP="00D458FA"/>
    <w:p w14:paraId="6AE35783" w14:textId="77777777" w:rsidR="00D458FA" w:rsidRPr="00AE6DDE" w:rsidRDefault="00C70A78" w:rsidP="00F875E8">
      <w:pPr>
        <w:pStyle w:val="Heading2"/>
      </w:pPr>
      <w:bookmarkStart w:id="171" w:name="_Toc252371543"/>
      <w:r w:rsidRPr="00F875E8">
        <w:br w:type="page"/>
      </w:r>
      <w:bookmarkStart w:id="172" w:name="_Toc320197191"/>
      <w:r w:rsidR="00D458FA" w:rsidRPr="00AE6DDE">
        <w:t xml:space="preserve">Restraints </w:t>
      </w:r>
      <w:bookmarkEnd w:id="171"/>
      <w:r w:rsidR="00F74F8A">
        <w:t>(Rest</w:t>
      </w:r>
      <w:r w:rsidR="00127BCD">
        <w:t>/Restr</w:t>
      </w:r>
      <w:r w:rsidR="00F74F8A">
        <w:t>)</w:t>
      </w:r>
      <w:bookmarkEnd w:id="172"/>
    </w:p>
    <w:p w14:paraId="2EA133F4" w14:textId="77777777" w:rsidR="002D2E8A" w:rsidRPr="005624DA" w:rsidRDefault="002D2E8A" w:rsidP="002D2E8A">
      <w:r w:rsidRPr="005624DA">
        <w:t>There are two categories of restraints</w:t>
      </w:r>
      <w:r>
        <w:t>.</w:t>
      </w:r>
    </w:p>
    <w:p w14:paraId="7952D8C0" w14:textId="77777777" w:rsidR="002D2E8A" w:rsidRDefault="002D2E8A" w:rsidP="002D2E8A">
      <w:pPr>
        <w:pStyle w:val="ListBullet"/>
      </w:pPr>
      <w:r>
        <w:t>P</w:t>
      </w:r>
      <w:r w:rsidRPr="005624DA">
        <w:t>atient</w:t>
      </w:r>
      <w:r>
        <w:t xml:space="preserve"> i</w:t>
      </w:r>
      <w:r w:rsidRPr="005624DA">
        <w:t xml:space="preserve">s pulling at </w:t>
      </w:r>
      <w:r w:rsidRPr="009730E2">
        <w:t>lines/tubes used in their treatment or is unable to</w:t>
      </w:r>
      <w:r w:rsidRPr="005624DA">
        <w:t xml:space="preserve"> follow instructions</w:t>
      </w:r>
      <w:r>
        <w:t>, endangering their medical/surgical recovery</w:t>
      </w:r>
      <w:r w:rsidR="008C0734">
        <w:t>. P</w:t>
      </w:r>
      <w:r>
        <w:t>atient is not violent or self-destructive</w:t>
      </w:r>
    </w:p>
    <w:p w14:paraId="7A523808" w14:textId="77777777" w:rsidR="002D2E8A" w:rsidRPr="00A233AC" w:rsidRDefault="002D2E8A" w:rsidP="002D2E8A">
      <w:pPr>
        <w:pStyle w:val="ListBullet"/>
      </w:pPr>
      <w:r>
        <w:t>Patient’s behavior is</w:t>
      </w:r>
      <w:r w:rsidRPr="005624DA">
        <w:t xml:space="preserve"> aggressive or violent presenting an immediate</w:t>
      </w:r>
      <w:r>
        <w:t>,</w:t>
      </w:r>
      <w:r w:rsidRPr="005624DA">
        <w:t xml:space="preserve"> s</w:t>
      </w:r>
      <w:r>
        <w:t>erious danger to his/her safety or that of others</w:t>
      </w:r>
    </w:p>
    <w:p w14:paraId="3F3C7588" w14:textId="77777777" w:rsidR="00D458FA" w:rsidRDefault="00387539" w:rsidP="008C75F4">
      <w:pPr>
        <w:pStyle w:val="screen"/>
      </w:pPr>
      <w:r>
        <w:rPr>
          <w:noProof/>
        </w:rPr>
        <w:pict w14:anchorId="66979EE7">
          <v:shape id="_x0000_i1155" type="#_x0000_t75" style="width:5in;height:269.85pt;visibility:visible">
            <v:imagedata r:id="rId150" o:title=""/>
          </v:shape>
        </w:pict>
      </w:r>
    </w:p>
    <w:p w14:paraId="0D75A82B" w14:textId="77777777" w:rsidR="009E2FE3" w:rsidRDefault="005F70C9" w:rsidP="009E2FE3">
      <w:pPr>
        <w:pStyle w:val="Caption"/>
      </w:pPr>
      <w:r>
        <w:t>RN Reassessment, Restraints</w:t>
      </w:r>
      <w:r w:rsidR="009A1081">
        <w:t xml:space="preserve"> (</w:t>
      </w:r>
      <w:r>
        <w:t>Rest</w:t>
      </w:r>
      <w:r w:rsidR="009A1081">
        <w:t xml:space="preserve">) tab, </w:t>
      </w:r>
      <w:r>
        <w:t>Restr Page 1 window</w:t>
      </w:r>
    </w:p>
    <w:p w14:paraId="75C13137" w14:textId="77777777" w:rsidR="002D2E8A" w:rsidRDefault="002D2E8A" w:rsidP="00E11C12">
      <w:pPr>
        <w:pStyle w:val="ListNumber"/>
        <w:numPr>
          <w:ilvl w:val="0"/>
          <w:numId w:val="21"/>
        </w:numPr>
      </w:pPr>
      <w:r>
        <w:t xml:space="preserve">Click </w:t>
      </w:r>
      <w:r w:rsidRPr="00972E99">
        <w:rPr>
          <w:b/>
        </w:rPr>
        <w:t>Rest</w:t>
      </w:r>
      <w:r>
        <w:t>.</w:t>
      </w:r>
      <w:r w:rsidR="004C0F39">
        <w:t xml:space="preserve"> </w:t>
      </w:r>
      <w:r w:rsidR="008960B5">
        <w:br/>
      </w:r>
      <w:r>
        <w:t>Restr Page 1 displays.</w:t>
      </w:r>
    </w:p>
    <w:p w14:paraId="0F8A02A5" w14:textId="77777777" w:rsidR="009F345C" w:rsidRDefault="009F345C" w:rsidP="00E11C12">
      <w:pPr>
        <w:pStyle w:val="ListNumber"/>
        <w:numPr>
          <w:ilvl w:val="0"/>
          <w:numId w:val="21"/>
        </w:numPr>
      </w:pPr>
      <w:r>
        <w:t xml:space="preserve">Select the </w:t>
      </w:r>
      <w:r w:rsidRPr="00E62DCD">
        <w:rPr>
          <w:b/>
        </w:rPr>
        <w:t xml:space="preserve">Restraints </w:t>
      </w:r>
      <w:r w:rsidR="009C0C87">
        <w:rPr>
          <w:b/>
        </w:rPr>
        <w:t>I</w:t>
      </w:r>
      <w:r w:rsidRPr="00E62DCD">
        <w:rPr>
          <w:b/>
        </w:rPr>
        <w:t>nitiated</w:t>
      </w:r>
      <w:r w:rsidR="009C0C87">
        <w:rPr>
          <w:b/>
        </w:rPr>
        <w:t>/maintained</w:t>
      </w:r>
      <w:r>
        <w:t xml:space="preserve"> check box.</w:t>
      </w:r>
      <w:r>
        <w:br/>
        <w:t>The reasons for restraint become available.</w:t>
      </w:r>
    </w:p>
    <w:p w14:paraId="3C942A91" w14:textId="77777777" w:rsidR="005F70C9" w:rsidRDefault="00387539" w:rsidP="005F70C9">
      <w:pPr>
        <w:pStyle w:val="screen"/>
      </w:pPr>
      <w:r>
        <w:rPr>
          <w:noProof/>
        </w:rPr>
        <w:pict w14:anchorId="61B7E5C6">
          <v:shape id="_x0000_i1156" type="#_x0000_t75" style="width:359.35pt;height:269.85pt;visibility:visible">
            <v:imagedata r:id="rId151" o:title=""/>
          </v:shape>
        </w:pict>
      </w:r>
    </w:p>
    <w:p w14:paraId="1B31C01D" w14:textId="77777777" w:rsidR="005F70C9" w:rsidRPr="005F70C9" w:rsidRDefault="005F70C9" w:rsidP="005F70C9">
      <w:pPr>
        <w:pStyle w:val="Caption"/>
      </w:pPr>
      <w:r>
        <w:t>RN Reassessment, Restraints (Rest) tab, Restr Page 1 window</w:t>
      </w:r>
      <w:r w:rsidR="009F345C">
        <w:br/>
        <w:t xml:space="preserve">with </w:t>
      </w:r>
      <w:r w:rsidR="009C0C87">
        <w:t>r</w:t>
      </w:r>
      <w:r w:rsidR="009F345C">
        <w:t>estraints initiated</w:t>
      </w:r>
      <w:r w:rsidR="009C0C87">
        <w:t>/maintained</w:t>
      </w:r>
      <w:r w:rsidR="009F345C">
        <w:t xml:space="preserve"> selected</w:t>
      </w:r>
    </w:p>
    <w:p w14:paraId="5EA3DE4B" w14:textId="77777777" w:rsidR="00990FEF" w:rsidRDefault="00990FEF">
      <w:pPr>
        <w:tabs>
          <w:tab w:val="clear" w:pos="360"/>
          <w:tab w:val="clear" w:pos="720"/>
          <w:tab w:val="clear" w:pos="1080"/>
          <w:tab w:val="clear" w:pos="1440"/>
        </w:tabs>
      </w:pPr>
      <w:r>
        <w:br w:type="page"/>
      </w:r>
    </w:p>
    <w:p w14:paraId="4F93C135" w14:textId="77777777" w:rsidR="002D2E8A" w:rsidRPr="002D2E8A" w:rsidRDefault="008C0734" w:rsidP="0079435B">
      <w:pPr>
        <w:pStyle w:val="ListNumber2"/>
        <w:numPr>
          <w:ilvl w:val="0"/>
          <w:numId w:val="109"/>
        </w:numPr>
      </w:pPr>
      <w:r>
        <w:t xml:space="preserve">When you select, </w:t>
      </w:r>
      <w:r w:rsidRPr="009F345C">
        <w:rPr>
          <w:b/>
        </w:rPr>
        <w:t xml:space="preserve">Patient is pulling at lines/tubes </w:t>
      </w:r>
      <w:r w:rsidR="00F43E8E" w:rsidRPr="009F345C">
        <w:rPr>
          <w:b/>
        </w:rPr>
        <w:t>…</w:t>
      </w:r>
      <w:r>
        <w:t>, the following window displays.</w:t>
      </w:r>
    </w:p>
    <w:p w14:paraId="7267DF8C" w14:textId="77777777" w:rsidR="00D458FA" w:rsidRPr="00A233AC" w:rsidRDefault="00387539" w:rsidP="00A04A12">
      <w:pPr>
        <w:pStyle w:val="screen"/>
      </w:pPr>
      <w:r>
        <w:rPr>
          <w:noProof/>
        </w:rPr>
        <w:pict w14:anchorId="66F6BF4F">
          <v:shape id="_x0000_i1157" type="#_x0000_t75" style="width:360.65pt;height:269.85pt;visibility:visible">
            <v:imagedata r:id="rId152" o:title=""/>
          </v:shape>
        </w:pict>
      </w:r>
    </w:p>
    <w:p w14:paraId="15F80123" w14:textId="77777777" w:rsidR="008C75F4" w:rsidRDefault="009A1081" w:rsidP="009A1081">
      <w:pPr>
        <w:pStyle w:val="Caption"/>
      </w:pPr>
      <w:r>
        <w:t xml:space="preserve">RN Reassessment, </w:t>
      </w:r>
      <w:r w:rsidR="00A04A12">
        <w:t>Restraints</w:t>
      </w:r>
      <w:r>
        <w:t xml:space="preserve"> (</w:t>
      </w:r>
      <w:r w:rsidR="00A04A12">
        <w:t>Rest</w:t>
      </w:r>
      <w:r>
        <w:t xml:space="preserve">) tab, </w:t>
      </w:r>
      <w:r w:rsidR="00A04A12">
        <w:t>Restr</w:t>
      </w:r>
      <w:r>
        <w:t xml:space="preserve"> Page 1 window</w:t>
      </w:r>
      <w:r w:rsidR="00A04A12">
        <w:br/>
        <w:t>Patient is pulling</w:t>
      </w:r>
      <w:r w:rsidR="00AE6DDE">
        <w:t xml:space="preserve"> at lines/tubes used in their treatment or is unable to follow instructions </w:t>
      </w:r>
      <w:r w:rsidR="007F092D">
        <w:br/>
      </w:r>
      <w:r w:rsidR="00AE6DDE">
        <w:rPr>
          <w:rFonts w:hint="eastAsia"/>
        </w:rPr>
        <w:t>endangering</w:t>
      </w:r>
      <w:r w:rsidR="00AE6DDE">
        <w:t xml:space="preserve"> their medical/surgical recovery. Patient is not violent or self</w:t>
      </w:r>
      <w:r w:rsidR="009C0C87">
        <w:t>-</w:t>
      </w:r>
      <w:r w:rsidR="00AE6DDE">
        <w:t>destructive</w:t>
      </w:r>
    </w:p>
    <w:p w14:paraId="6650582E" w14:textId="77777777" w:rsidR="00990FEF" w:rsidRDefault="00990FEF">
      <w:pPr>
        <w:tabs>
          <w:tab w:val="clear" w:pos="360"/>
          <w:tab w:val="clear" w:pos="720"/>
          <w:tab w:val="clear" w:pos="1080"/>
          <w:tab w:val="clear" w:pos="1440"/>
        </w:tabs>
      </w:pPr>
      <w:r>
        <w:br w:type="page"/>
      </w:r>
    </w:p>
    <w:p w14:paraId="3353CCF4" w14:textId="77777777" w:rsidR="008C0734" w:rsidRPr="008C0734" w:rsidRDefault="008C0734" w:rsidP="008960B5">
      <w:pPr>
        <w:pStyle w:val="ListNumber2"/>
      </w:pPr>
      <w:r>
        <w:t xml:space="preserve">When you select, </w:t>
      </w:r>
      <w:r w:rsidRPr="008960B5">
        <w:rPr>
          <w:b/>
        </w:rPr>
        <w:t>Patient</w:t>
      </w:r>
      <w:r w:rsidRPr="008960B5">
        <w:rPr>
          <w:rFonts w:hint="eastAsia"/>
          <w:b/>
        </w:rPr>
        <w:t>’</w:t>
      </w:r>
      <w:r w:rsidRPr="008960B5">
        <w:rPr>
          <w:b/>
        </w:rPr>
        <w:t xml:space="preserve">s behavior is aggressive or violent </w:t>
      </w:r>
      <w:r w:rsidR="00F43E8E">
        <w:rPr>
          <w:b/>
        </w:rPr>
        <w:t>…</w:t>
      </w:r>
      <w:r>
        <w:t>, the following window displays.</w:t>
      </w:r>
    </w:p>
    <w:p w14:paraId="30EA8A3A" w14:textId="77777777" w:rsidR="00D458FA" w:rsidRDefault="00387539" w:rsidP="008C75F4">
      <w:pPr>
        <w:pStyle w:val="screen"/>
      </w:pPr>
      <w:r>
        <w:rPr>
          <w:noProof/>
        </w:rPr>
        <w:pict w14:anchorId="2316267F">
          <v:shape id="_x0000_i1158" type="#_x0000_t75" style="width:360.65pt;height:269.85pt;visibility:visible">
            <v:imagedata r:id="rId152" o:title=""/>
          </v:shape>
        </w:pict>
      </w:r>
    </w:p>
    <w:p w14:paraId="30C5A7E4" w14:textId="77777777" w:rsidR="00D458FA" w:rsidRDefault="009A1081" w:rsidP="009A1081">
      <w:pPr>
        <w:pStyle w:val="Caption"/>
      </w:pPr>
      <w:r>
        <w:t>RN Reassessment, Restraints (Rest) tab, Restr Page 1 window</w:t>
      </w:r>
      <w:r w:rsidR="00A04A12">
        <w:br/>
        <w:t>Patient</w:t>
      </w:r>
      <w:r w:rsidR="00A04A12">
        <w:rPr>
          <w:rFonts w:hint="eastAsia"/>
        </w:rPr>
        <w:t>’</w:t>
      </w:r>
      <w:r w:rsidR="00A04A12">
        <w:t>s behavior is</w:t>
      </w:r>
      <w:r w:rsidR="00AE6DDE">
        <w:t xml:space="preserve"> aggressive or violent </w:t>
      </w:r>
      <w:r w:rsidR="007F092D">
        <w:br/>
      </w:r>
      <w:r w:rsidR="00AE6DDE">
        <w:t>presenting an immediate serious danger to his/her safety or that of others</w:t>
      </w:r>
    </w:p>
    <w:p w14:paraId="29C6A0FC" w14:textId="77777777" w:rsidR="00FE3509" w:rsidRDefault="002D2E8A" w:rsidP="004C0F39">
      <w:pPr>
        <w:pStyle w:val="ListNumber"/>
      </w:pPr>
      <w:r>
        <w:t>Populate</w:t>
      </w:r>
      <w:r w:rsidRPr="009E4D6C">
        <w:t xml:space="preserve"> Rest</w:t>
      </w:r>
      <w:r>
        <w:t>r</w:t>
      </w:r>
      <w:r w:rsidRPr="009E4D6C">
        <w:t xml:space="preserve"> </w:t>
      </w:r>
      <w:r>
        <w:t>Page 1.</w:t>
      </w:r>
      <w:r w:rsidR="004C0F39">
        <w:t xml:space="preserve"> </w:t>
      </w:r>
    </w:p>
    <w:p w14:paraId="441A9E24" w14:textId="77777777" w:rsidR="002D2E8A" w:rsidRPr="00266DB2" w:rsidRDefault="002D2E8A" w:rsidP="0079435B">
      <w:pPr>
        <w:pStyle w:val="ListNumber2"/>
        <w:numPr>
          <w:ilvl w:val="0"/>
          <w:numId w:val="96"/>
        </w:numPr>
      </w:pPr>
      <w:r w:rsidRPr="00266DB2">
        <w:t xml:space="preserve">Select a </w:t>
      </w:r>
      <w:r w:rsidRPr="005F3D9E">
        <w:rPr>
          <w:b/>
        </w:rPr>
        <w:t>Reason for restraint</w:t>
      </w:r>
      <w:r w:rsidRPr="00266DB2">
        <w:t>.</w:t>
      </w:r>
    </w:p>
    <w:p w14:paraId="4C31A691" w14:textId="77777777" w:rsidR="002D2E8A" w:rsidRPr="00266DB2" w:rsidRDefault="002D2E8A" w:rsidP="00FE3509">
      <w:pPr>
        <w:pStyle w:val="ListNumber2"/>
      </w:pPr>
      <w:r>
        <w:t>Complete all the fields with asterisks; they are required fields.</w:t>
      </w:r>
      <w:r w:rsidRPr="00266DB2">
        <w:br/>
        <w:t xml:space="preserve">Questions are based on standards for documenting seclusion or restraint. </w:t>
      </w:r>
    </w:p>
    <w:p w14:paraId="27CFDA33" w14:textId="77777777" w:rsidR="00990FEF" w:rsidRDefault="00990FEF">
      <w:pPr>
        <w:tabs>
          <w:tab w:val="clear" w:pos="360"/>
          <w:tab w:val="clear" w:pos="720"/>
          <w:tab w:val="clear" w:pos="1080"/>
          <w:tab w:val="clear" w:pos="1440"/>
        </w:tabs>
        <w:rPr>
          <w:rFonts w:eastAsia="Arial Unicode MS"/>
        </w:rPr>
      </w:pPr>
      <w:r>
        <w:br w:type="page"/>
      </w:r>
    </w:p>
    <w:p w14:paraId="6BF2A1FA" w14:textId="77777777" w:rsidR="00D458FA" w:rsidRPr="00A233AC" w:rsidRDefault="002D2E8A" w:rsidP="001A6FF4">
      <w:pPr>
        <w:pStyle w:val="ListNumber"/>
      </w:pPr>
      <w:r w:rsidRPr="00266DB2">
        <w:t xml:space="preserve">Click </w:t>
      </w:r>
      <w:r w:rsidRPr="000C75F9">
        <w:rPr>
          <w:b/>
        </w:rPr>
        <w:t>Restr CP</w:t>
      </w:r>
      <w:r w:rsidRPr="00266DB2">
        <w:t>.</w:t>
      </w:r>
      <w:r w:rsidR="00FE3509">
        <w:br/>
      </w:r>
      <w:r>
        <w:t>Restr CP displays.</w:t>
      </w:r>
    </w:p>
    <w:p w14:paraId="563CF0A6" w14:textId="77777777" w:rsidR="00D458FA" w:rsidRDefault="00387539" w:rsidP="008C75F4">
      <w:pPr>
        <w:pStyle w:val="screen"/>
      </w:pPr>
      <w:r>
        <w:rPr>
          <w:noProof/>
        </w:rPr>
        <w:pict w14:anchorId="23CFA616">
          <v:shape id="Picture 46" o:spid="_x0000_i1159" type="#_x0000_t75" style="width:5in;height:271.1pt;visibility:visible">
            <v:imagedata r:id="rId153" o:title=""/>
          </v:shape>
        </w:pict>
      </w:r>
    </w:p>
    <w:p w14:paraId="7AE901D1" w14:textId="77777777" w:rsidR="009E2FE3" w:rsidRPr="009E2FE3" w:rsidRDefault="009A1081" w:rsidP="009E2FE3">
      <w:pPr>
        <w:pStyle w:val="Caption"/>
      </w:pPr>
      <w:r>
        <w:t xml:space="preserve">RN Reassessment, Restraints – Problems/Interventions/Desired Outcomes (Rest) tab, </w:t>
      </w:r>
      <w:r>
        <w:br/>
        <w:t>Rest</w:t>
      </w:r>
      <w:r w:rsidR="00127BCD">
        <w:t>r</w:t>
      </w:r>
      <w:r>
        <w:t xml:space="preserve"> CP window</w:t>
      </w:r>
    </w:p>
    <w:p w14:paraId="57F7B63F" w14:textId="77777777" w:rsidR="00D458FA" w:rsidRPr="00A233AC" w:rsidRDefault="008C0734" w:rsidP="001A6FF4">
      <w:pPr>
        <w:pStyle w:val="ListNumber"/>
      </w:pPr>
      <w:r>
        <w:t>Upd</w:t>
      </w:r>
      <w:r w:rsidR="002D2E8A">
        <w:t>ate</w:t>
      </w:r>
      <w:r w:rsidR="002D2E8A" w:rsidRPr="009E4D6C">
        <w:t xml:space="preserve"> </w:t>
      </w:r>
      <w:r w:rsidR="002D2E8A" w:rsidRPr="000C60A5">
        <w:t>Restr CP</w:t>
      </w:r>
      <w:r w:rsidR="00AD5D13">
        <w:t xml:space="preserve">, </w:t>
      </w:r>
      <w:r w:rsidR="00850564">
        <w:t xml:space="preserve">if </w:t>
      </w:r>
      <w:r w:rsidR="00AD5D13">
        <w:t>necessary</w:t>
      </w:r>
      <w:r w:rsidR="002D2E8A">
        <w:t>.</w:t>
      </w:r>
      <w:r w:rsidR="002D2E8A">
        <w:br/>
        <w:t xml:space="preserve">Refer to the instructions in </w:t>
      </w:r>
      <w:r w:rsidR="002D2E8A" w:rsidRPr="00AD5D13">
        <w:rPr>
          <w:i/>
        </w:rPr>
        <w:t>Working in a Care Plan</w:t>
      </w:r>
      <w:r w:rsidR="002D2E8A">
        <w:t xml:space="preserve"> on page</w:t>
      </w:r>
      <w:r w:rsidR="00023391">
        <w:t xml:space="preserve"> </w:t>
      </w:r>
      <w:r w:rsidR="00914630">
        <w:fldChar w:fldCharType="begin"/>
      </w:r>
      <w:r w:rsidR="00023391">
        <w:instrText xml:space="preserve"> PAGEREF _Ref274923347 \h </w:instrText>
      </w:r>
      <w:r w:rsidR="00914630">
        <w:fldChar w:fldCharType="separate"/>
      </w:r>
      <w:r w:rsidR="009F2D07">
        <w:rPr>
          <w:noProof/>
        </w:rPr>
        <w:t>12</w:t>
      </w:r>
      <w:r w:rsidR="00914630">
        <w:fldChar w:fldCharType="end"/>
      </w:r>
      <w:r w:rsidR="002D2E8A">
        <w:t>.</w:t>
      </w:r>
    </w:p>
    <w:p w14:paraId="55176A86" w14:textId="77777777" w:rsidR="00D458FA" w:rsidRPr="00A233AC" w:rsidRDefault="00D458FA" w:rsidP="00D458FA"/>
    <w:p w14:paraId="7E5E7623" w14:textId="77777777" w:rsidR="00D458FA" w:rsidRPr="00A233AC" w:rsidRDefault="009A1081" w:rsidP="00716B54">
      <w:pPr>
        <w:pStyle w:val="Heading2"/>
      </w:pPr>
      <w:bookmarkStart w:id="173" w:name="_Toc252371544"/>
      <w:r>
        <w:br w:type="page"/>
      </w:r>
      <w:bookmarkStart w:id="174" w:name="_Toc320197192"/>
      <w:r w:rsidR="00D458FA" w:rsidRPr="00A233AC">
        <w:t xml:space="preserve">Mental Health </w:t>
      </w:r>
      <w:bookmarkEnd w:id="173"/>
      <w:r w:rsidR="00F74F8A">
        <w:t>(MH)</w:t>
      </w:r>
      <w:bookmarkEnd w:id="174"/>
    </w:p>
    <w:p w14:paraId="08E7064B" w14:textId="77777777" w:rsidR="00545CC3" w:rsidRDefault="00545CC3" w:rsidP="00786947">
      <w:r>
        <w:t>The Mental Health t</w:t>
      </w:r>
      <w:r w:rsidRPr="005B05F1">
        <w:t xml:space="preserve">ab </w:t>
      </w:r>
      <w:r>
        <w:t xml:space="preserve">is </w:t>
      </w:r>
      <w:r w:rsidRPr="005B05F1">
        <w:t>complete</w:t>
      </w:r>
      <w:r>
        <w:t>d</w:t>
      </w:r>
      <w:r w:rsidRPr="005B05F1">
        <w:t xml:space="preserve"> for patients admitted to acute psychiatry</w:t>
      </w:r>
      <w:r>
        <w:t>,</w:t>
      </w:r>
      <w:r w:rsidRPr="005B05F1">
        <w:t xml:space="preserve"> or </w:t>
      </w:r>
      <w:r>
        <w:t xml:space="preserve">when any patient reports a new mental health problem. </w:t>
      </w:r>
    </w:p>
    <w:p w14:paraId="21E91C2D" w14:textId="77777777" w:rsidR="002E0B2D" w:rsidRDefault="00387539" w:rsidP="002E0B2D">
      <w:pPr>
        <w:pStyle w:val="screen"/>
      </w:pPr>
      <w:r>
        <w:rPr>
          <w:noProof/>
        </w:rPr>
        <w:pict w14:anchorId="70236C90">
          <v:shape id="Picture 64" o:spid="_x0000_i1160" type="#_x0000_t75" style="width:359.35pt;height:271.1pt;visibility:visible">
            <v:imagedata r:id="rId154" o:title=""/>
          </v:shape>
        </w:pict>
      </w:r>
    </w:p>
    <w:p w14:paraId="06EAB548" w14:textId="77777777" w:rsidR="009E2FE3" w:rsidRPr="009E2FE3" w:rsidRDefault="000C2C6F" w:rsidP="009E2FE3">
      <w:pPr>
        <w:pStyle w:val="Caption"/>
      </w:pPr>
      <w:r>
        <w:t>RN Reassessment, Mental Health Assessment (MH) tab, MH Page 1 window</w:t>
      </w:r>
    </w:p>
    <w:p w14:paraId="753930D8" w14:textId="77777777" w:rsidR="005F3D9E" w:rsidRDefault="003C2DF8" w:rsidP="00E11C12">
      <w:pPr>
        <w:pStyle w:val="ListNumber"/>
        <w:numPr>
          <w:ilvl w:val="0"/>
          <w:numId w:val="22"/>
        </w:numPr>
      </w:pPr>
      <w:r>
        <w:t xml:space="preserve">Click </w:t>
      </w:r>
      <w:r w:rsidRPr="00545CC3">
        <w:rPr>
          <w:b/>
        </w:rPr>
        <w:t>MH</w:t>
      </w:r>
      <w:r>
        <w:t>.</w:t>
      </w:r>
      <w:r w:rsidR="005F3D9E">
        <w:br/>
      </w:r>
      <w:r>
        <w:t>MH Page 1 displays.</w:t>
      </w:r>
      <w:r w:rsidR="00545CC3">
        <w:t xml:space="preserve"> </w:t>
      </w:r>
    </w:p>
    <w:p w14:paraId="2E13B652" w14:textId="77777777" w:rsidR="00786947" w:rsidRDefault="005F3D9E" w:rsidP="00E11C12">
      <w:pPr>
        <w:pStyle w:val="ListNumber"/>
        <w:numPr>
          <w:ilvl w:val="0"/>
          <w:numId w:val="22"/>
        </w:numPr>
      </w:pPr>
      <w:r>
        <w:t>Populate MH Page 1.</w:t>
      </w:r>
      <w:r>
        <w:br/>
      </w:r>
      <w:r w:rsidR="00786947">
        <w:t>Complete all the fields with asterisks; they are required fields.</w:t>
      </w:r>
    </w:p>
    <w:p w14:paraId="45463856" w14:textId="77777777" w:rsidR="005F3D9E" w:rsidRDefault="005F3D9E">
      <w:pPr>
        <w:tabs>
          <w:tab w:val="clear" w:pos="360"/>
          <w:tab w:val="clear" w:pos="720"/>
          <w:tab w:val="clear" w:pos="1080"/>
          <w:tab w:val="clear" w:pos="1440"/>
        </w:tabs>
        <w:rPr>
          <w:rFonts w:eastAsia="Arial Unicode MS"/>
        </w:rPr>
      </w:pPr>
      <w:r>
        <w:br w:type="page"/>
      </w:r>
    </w:p>
    <w:p w14:paraId="31EC1F33" w14:textId="77777777" w:rsidR="00786947" w:rsidRDefault="00786947" w:rsidP="001A6FF4">
      <w:pPr>
        <w:pStyle w:val="ListNumber"/>
      </w:pPr>
      <w:r>
        <w:t xml:space="preserve">Click </w:t>
      </w:r>
      <w:r w:rsidRPr="007B2F13">
        <w:rPr>
          <w:b/>
        </w:rPr>
        <w:t>MH Page 2</w:t>
      </w:r>
      <w:r>
        <w:t>.</w:t>
      </w:r>
      <w:r w:rsidR="005F3D9E">
        <w:br/>
      </w:r>
      <w:r>
        <w:t>MH Page 2 displays.</w:t>
      </w:r>
    </w:p>
    <w:p w14:paraId="4A75A6D7" w14:textId="77777777" w:rsidR="00D458FA" w:rsidRDefault="00387539" w:rsidP="008C75F4">
      <w:pPr>
        <w:pStyle w:val="screen"/>
      </w:pPr>
      <w:r>
        <w:rPr>
          <w:noProof/>
        </w:rPr>
        <w:pict w14:anchorId="1A08B099">
          <v:shape id="Picture 67" o:spid="_x0000_i1161" type="#_x0000_t75" style="width:359.35pt;height:269.85pt;visibility:visible">
            <v:imagedata r:id="rId155" o:title=""/>
          </v:shape>
        </w:pict>
      </w:r>
    </w:p>
    <w:p w14:paraId="1E8E729B" w14:textId="77777777" w:rsidR="005B05F1" w:rsidRDefault="000C2C6F" w:rsidP="009E2FE3">
      <w:pPr>
        <w:pStyle w:val="Caption"/>
      </w:pPr>
      <w:r>
        <w:t xml:space="preserve">RN Reassessment, Mental Health Assessment (MH) tab, MH Page </w:t>
      </w:r>
      <w:r w:rsidR="00DD1492">
        <w:t>2</w:t>
      </w:r>
      <w:r>
        <w:t xml:space="preserve"> window</w:t>
      </w:r>
    </w:p>
    <w:p w14:paraId="59CF5862" w14:textId="77777777" w:rsidR="005F3D9E" w:rsidRDefault="00786947" w:rsidP="00545CC3">
      <w:pPr>
        <w:pStyle w:val="ListNumber"/>
      </w:pPr>
      <w:r>
        <w:t>Populate MH Page 2.</w:t>
      </w:r>
    </w:p>
    <w:p w14:paraId="027E8AA9" w14:textId="77777777" w:rsidR="00786947" w:rsidRDefault="00786947" w:rsidP="0079435B">
      <w:pPr>
        <w:pStyle w:val="ListNumber2"/>
        <w:numPr>
          <w:ilvl w:val="0"/>
          <w:numId w:val="97"/>
        </w:numPr>
      </w:pPr>
      <w:r>
        <w:t>Complete all the fields with asterisks; they are required fields.</w:t>
      </w:r>
    </w:p>
    <w:p w14:paraId="4B9A2DD1" w14:textId="77777777" w:rsidR="00786947" w:rsidRDefault="00786947" w:rsidP="005F3D9E">
      <w:pPr>
        <w:pStyle w:val="ListNumber2"/>
      </w:pPr>
      <w:r>
        <w:t xml:space="preserve">Use the </w:t>
      </w:r>
      <w:r w:rsidRPr="007B2F13">
        <w:rPr>
          <w:b/>
        </w:rPr>
        <w:t>General observations/comments</w:t>
      </w:r>
      <w:r>
        <w:t xml:space="preserve"> text box for additional information.</w:t>
      </w:r>
    </w:p>
    <w:p w14:paraId="74DC7C26" w14:textId="77777777" w:rsidR="00786947" w:rsidRPr="00786947" w:rsidRDefault="00786947" w:rsidP="001A6FF4">
      <w:pPr>
        <w:pStyle w:val="ListNumber"/>
      </w:pPr>
      <w:r>
        <w:t xml:space="preserve">Click </w:t>
      </w:r>
      <w:r w:rsidRPr="007B2F13">
        <w:rPr>
          <w:b/>
        </w:rPr>
        <w:t>MH CP</w:t>
      </w:r>
      <w:r>
        <w:t>.</w:t>
      </w:r>
      <w:r w:rsidR="005F3D9E">
        <w:br/>
      </w:r>
      <w:r>
        <w:t>MH CP displays.</w:t>
      </w:r>
    </w:p>
    <w:p w14:paraId="4993AAC0" w14:textId="77777777" w:rsidR="005B05F1" w:rsidRDefault="00387539" w:rsidP="00B87FCC">
      <w:pPr>
        <w:pStyle w:val="screen"/>
      </w:pPr>
      <w:r>
        <w:rPr>
          <w:noProof/>
        </w:rPr>
        <w:pict w14:anchorId="5A6BA0CB">
          <v:shape id="_x0000_i1162" type="#_x0000_t75" style="width:5in;height:269.2pt;visibility:visible">
            <v:imagedata r:id="rId156" o:title=""/>
          </v:shape>
        </w:pict>
      </w:r>
    </w:p>
    <w:p w14:paraId="410A65C9" w14:textId="77777777" w:rsidR="00B87FCC" w:rsidRDefault="00B87FCC" w:rsidP="00B87FCC">
      <w:pPr>
        <w:pStyle w:val="Caption"/>
      </w:pPr>
      <w:r>
        <w:t>RN Reassessment, Mental Health Assessment (MH) tab, MH CP window</w:t>
      </w:r>
    </w:p>
    <w:p w14:paraId="46EFA849" w14:textId="77777777" w:rsidR="00D458FA" w:rsidRPr="00A233AC" w:rsidRDefault="00963C43" w:rsidP="001A6FF4">
      <w:pPr>
        <w:pStyle w:val="ListNumber"/>
      </w:pPr>
      <w:r>
        <w:t>Upd</w:t>
      </w:r>
      <w:r w:rsidR="00786947">
        <w:t>ate</w:t>
      </w:r>
      <w:r w:rsidR="00786947" w:rsidRPr="009E4D6C">
        <w:t xml:space="preserve"> </w:t>
      </w:r>
      <w:r w:rsidR="00786947" w:rsidRPr="000C60A5">
        <w:t>MH CP</w:t>
      </w:r>
      <w:r>
        <w:t>, if necessary</w:t>
      </w:r>
      <w:r w:rsidR="00786947">
        <w:t>.</w:t>
      </w:r>
      <w:r w:rsidR="00786947">
        <w:br/>
        <w:t xml:space="preserve">Refer to the instructions in </w:t>
      </w:r>
      <w:r w:rsidR="00786947" w:rsidRPr="00963C43">
        <w:rPr>
          <w:i/>
        </w:rPr>
        <w:t>Working in a Care Plan</w:t>
      </w:r>
      <w:r w:rsidR="00786947">
        <w:t xml:space="preserve"> on page</w:t>
      </w:r>
      <w:r w:rsidR="0079239B">
        <w:t xml:space="preserve"> </w:t>
      </w:r>
      <w:r w:rsidR="00914630">
        <w:fldChar w:fldCharType="begin"/>
      </w:r>
      <w:r w:rsidR="00BF2D6C">
        <w:instrText xml:space="preserve"> PAGEREF _Ref274924438 \h </w:instrText>
      </w:r>
      <w:r w:rsidR="00914630">
        <w:fldChar w:fldCharType="separate"/>
      </w:r>
      <w:r w:rsidR="009F2D07">
        <w:rPr>
          <w:noProof/>
        </w:rPr>
        <w:t>12</w:t>
      </w:r>
      <w:r w:rsidR="00914630">
        <w:fldChar w:fldCharType="end"/>
      </w:r>
      <w:r w:rsidR="00786947">
        <w:t>.</w:t>
      </w:r>
    </w:p>
    <w:p w14:paraId="7317D14F" w14:textId="77777777" w:rsidR="00D458FA" w:rsidRPr="00A233AC" w:rsidRDefault="00C861D9" w:rsidP="00716B54">
      <w:pPr>
        <w:pStyle w:val="Heading2"/>
      </w:pPr>
      <w:bookmarkStart w:id="175" w:name="_Toc252371545"/>
      <w:r>
        <w:br w:type="page"/>
      </w:r>
      <w:bookmarkStart w:id="176" w:name="_Toc320197193"/>
      <w:r w:rsidR="00D458FA" w:rsidRPr="00A233AC">
        <w:t xml:space="preserve">Functional </w:t>
      </w:r>
      <w:bookmarkEnd w:id="175"/>
      <w:r w:rsidR="00F74F8A">
        <w:t>(Func)</w:t>
      </w:r>
      <w:bookmarkEnd w:id="176"/>
    </w:p>
    <w:p w14:paraId="73C5A6E7" w14:textId="77777777" w:rsidR="00D458FA" w:rsidRDefault="00F73E3E" w:rsidP="00D458FA">
      <w:r>
        <w:t xml:space="preserve">Document the functional </w:t>
      </w:r>
      <w:r w:rsidR="001019ED">
        <w:t xml:space="preserve">(bathing, dressing, toileting, transferring, continence, and feeding) </w:t>
      </w:r>
      <w:r>
        <w:t>reassessment of a patient in the Functional tab.</w:t>
      </w:r>
    </w:p>
    <w:p w14:paraId="00A0D8A5" w14:textId="77777777" w:rsidR="00F73E3E" w:rsidRDefault="00F73E3E" w:rsidP="00D458FA"/>
    <w:p w14:paraId="35A3D4A2" w14:textId="77777777" w:rsidR="00F73E3E" w:rsidRPr="00A233AC" w:rsidRDefault="00F73E3E" w:rsidP="00D458FA">
      <w:r w:rsidRPr="007A3C99">
        <w:t xml:space="preserve">Directions for the </w:t>
      </w:r>
      <w:r w:rsidRPr="006200BC">
        <w:rPr>
          <w:i/>
        </w:rPr>
        <w:t>Katz Index of Independence in Activities of Daily Living</w:t>
      </w:r>
      <w:r w:rsidRPr="007A3C99">
        <w:t xml:space="preserve"> are on </w:t>
      </w:r>
      <w:r>
        <w:t xml:space="preserve">Func </w:t>
      </w:r>
      <w:r w:rsidRPr="007A3C99">
        <w:t>Page 1.</w:t>
      </w:r>
      <w:r>
        <w:t xml:space="preserve"> </w:t>
      </w:r>
      <w:r w:rsidR="00C92C80">
        <w:t xml:space="preserve">The </w:t>
      </w:r>
      <w:r w:rsidR="00C92C80" w:rsidRPr="007320FA">
        <w:rPr>
          <w:b/>
        </w:rPr>
        <w:t xml:space="preserve">Total </w:t>
      </w:r>
      <w:r w:rsidR="00C92C80">
        <w:rPr>
          <w:b/>
        </w:rPr>
        <w:t>S</w:t>
      </w:r>
      <w:r w:rsidR="00C92C80" w:rsidRPr="007320FA">
        <w:rPr>
          <w:b/>
        </w:rPr>
        <w:t>core</w:t>
      </w:r>
      <w:r w:rsidR="00C92C80">
        <w:t xml:space="preserve"> for the patient is calculated automatically as you select Independence/Dependence for six activities.</w:t>
      </w:r>
    </w:p>
    <w:p w14:paraId="69212883" w14:textId="77777777" w:rsidR="00D458FA" w:rsidRDefault="00387539" w:rsidP="008C75F4">
      <w:pPr>
        <w:pStyle w:val="screen"/>
      </w:pPr>
      <w:r>
        <w:rPr>
          <w:noProof/>
        </w:rPr>
        <w:pict w14:anchorId="6E0462F6">
          <v:shape id="_x0000_i1163" type="#_x0000_t75" style="width:359.35pt;height:270.45pt;visibility:visible">
            <v:imagedata r:id="rId157" o:title=""/>
          </v:shape>
        </w:pict>
      </w:r>
    </w:p>
    <w:p w14:paraId="381C10D8" w14:textId="77777777" w:rsidR="00D458FA" w:rsidRPr="00A233AC" w:rsidRDefault="00C861D9" w:rsidP="00C861D9">
      <w:pPr>
        <w:pStyle w:val="Caption"/>
      </w:pPr>
      <w:r>
        <w:t>RN Reassessment, Functional Assessment (Func) tab, Func Page 1 window</w:t>
      </w:r>
    </w:p>
    <w:p w14:paraId="27BEED7C" w14:textId="77777777" w:rsidR="005F3D9E" w:rsidRDefault="007C078A" w:rsidP="00E11C12">
      <w:pPr>
        <w:pStyle w:val="ListNumber"/>
        <w:numPr>
          <w:ilvl w:val="0"/>
          <w:numId w:val="23"/>
        </w:numPr>
      </w:pPr>
      <w:r>
        <w:t>Click</w:t>
      </w:r>
      <w:r w:rsidRPr="00545CC3">
        <w:rPr>
          <w:b/>
        </w:rPr>
        <w:t xml:space="preserve"> Func</w:t>
      </w:r>
      <w:r>
        <w:t>.</w:t>
      </w:r>
      <w:r w:rsidR="005F3D9E">
        <w:br/>
      </w:r>
      <w:r>
        <w:t>Func Page 1 displays.</w:t>
      </w:r>
      <w:r w:rsidR="00545CC3">
        <w:t xml:space="preserve"> </w:t>
      </w:r>
    </w:p>
    <w:p w14:paraId="62A97EAB" w14:textId="77777777" w:rsidR="001905EF" w:rsidRPr="001905EF" w:rsidRDefault="001905EF" w:rsidP="00E11C12">
      <w:pPr>
        <w:pStyle w:val="ListNumber"/>
        <w:numPr>
          <w:ilvl w:val="0"/>
          <w:numId w:val="23"/>
        </w:numPr>
      </w:pPr>
      <w:r>
        <w:t>Upd</w:t>
      </w:r>
      <w:r w:rsidR="007C078A">
        <w:t xml:space="preserve">ate </w:t>
      </w:r>
      <w:r w:rsidR="005F3D9E">
        <w:t xml:space="preserve">Func Page 1, </w:t>
      </w:r>
      <w:r>
        <w:t>if necessary</w:t>
      </w:r>
      <w:r w:rsidR="007C078A">
        <w:t>.</w:t>
      </w:r>
      <w:r w:rsidR="00545CC3">
        <w:t xml:space="preserve"> </w:t>
      </w:r>
      <w:r w:rsidR="005F3D9E">
        <w:br/>
      </w:r>
      <w:r>
        <w:t>The fields are optional.</w:t>
      </w:r>
    </w:p>
    <w:p w14:paraId="1B6D510C" w14:textId="77777777" w:rsidR="007C078A" w:rsidRDefault="00C92C80" w:rsidP="00C92C80">
      <w:pPr>
        <w:pStyle w:val="Note"/>
      </w:pPr>
      <w:r w:rsidRPr="00017147">
        <w:rPr>
          <w:b/>
        </w:rPr>
        <w:t>Note:</w:t>
      </w:r>
      <w:r>
        <w:t xml:space="preserve"> Refer to provider for evaluation, if patient has a Katz score of 4 or less, or a decrease in the level of independence and changes have occurred within the past month.</w:t>
      </w:r>
    </w:p>
    <w:p w14:paraId="4BCAF48D" w14:textId="77777777" w:rsidR="00E77210" w:rsidRDefault="00E77210">
      <w:pPr>
        <w:tabs>
          <w:tab w:val="clear" w:pos="360"/>
          <w:tab w:val="clear" w:pos="720"/>
          <w:tab w:val="clear" w:pos="1080"/>
          <w:tab w:val="clear" w:pos="1440"/>
        </w:tabs>
        <w:rPr>
          <w:rFonts w:eastAsia="Arial Unicode MS"/>
        </w:rPr>
      </w:pPr>
      <w:r>
        <w:br w:type="page"/>
      </w:r>
    </w:p>
    <w:p w14:paraId="4414B218" w14:textId="77777777" w:rsidR="005F3D9E" w:rsidRDefault="007C078A" w:rsidP="00E77210">
      <w:pPr>
        <w:pStyle w:val="ListNumber"/>
      </w:pPr>
      <w:r>
        <w:t xml:space="preserve">Click </w:t>
      </w:r>
      <w:r w:rsidRPr="00E77210">
        <w:rPr>
          <w:b/>
        </w:rPr>
        <w:t>Func Page 2</w:t>
      </w:r>
      <w:r>
        <w:t>.</w:t>
      </w:r>
      <w:r w:rsidR="00545CC3">
        <w:t xml:space="preserve"> </w:t>
      </w:r>
      <w:r w:rsidR="005F3D9E">
        <w:br/>
      </w:r>
      <w:r>
        <w:t>Func Page 2 displays.</w:t>
      </w:r>
    </w:p>
    <w:p w14:paraId="690119A2" w14:textId="77777777" w:rsidR="00C92C80" w:rsidRPr="00C92C80" w:rsidRDefault="00C92C80" w:rsidP="00C92C80">
      <w:pPr>
        <w:pStyle w:val="ListBullet2"/>
      </w:pPr>
      <w:r w:rsidRPr="001905EF">
        <w:t>If the patient is independent and cooperative, no additional entries are necessary on Func Page 2.</w:t>
      </w:r>
    </w:p>
    <w:p w14:paraId="6A4150AA" w14:textId="77777777" w:rsidR="008C75F4" w:rsidRDefault="00387539" w:rsidP="008C75F4">
      <w:pPr>
        <w:pStyle w:val="screen"/>
      </w:pPr>
      <w:r>
        <w:rPr>
          <w:noProof/>
        </w:rPr>
        <w:pict w14:anchorId="395561B1">
          <v:shape id="Picture 76" o:spid="_x0000_i1164" type="#_x0000_t75" style="width:5in;height:269.85pt;visibility:visible">
            <v:imagedata r:id="rId158" o:title=""/>
          </v:shape>
        </w:pict>
      </w:r>
    </w:p>
    <w:p w14:paraId="66C06A6A" w14:textId="77777777" w:rsidR="008C75F4" w:rsidRDefault="00C861D9" w:rsidP="00C861D9">
      <w:pPr>
        <w:pStyle w:val="Caption"/>
      </w:pPr>
      <w:r>
        <w:t>RN Reassessment, Functional Assessment (Func) tab, Func Page 2 window</w:t>
      </w:r>
      <w:r w:rsidR="007C078A">
        <w:br/>
        <w:t>when the patient is independent</w:t>
      </w:r>
    </w:p>
    <w:p w14:paraId="7EBF4A7B" w14:textId="77777777" w:rsidR="00990FEF" w:rsidRDefault="00990FEF">
      <w:pPr>
        <w:tabs>
          <w:tab w:val="clear" w:pos="360"/>
          <w:tab w:val="clear" w:pos="720"/>
          <w:tab w:val="clear" w:pos="1080"/>
          <w:tab w:val="clear" w:pos="1440"/>
        </w:tabs>
      </w:pPr>
      <w:r>
        <w:br w:type="page"/>
      </w:r>
    </w:p>
    <w:p w14:paraId="0B99590E" w14:textId="77777777" w:rsidR="00C92C80" w:rsidRPr="00C92C80" w:rsidRDefault="00C92C80" w:rsidP="00C92C80">
      <w:pPr>
        <w:pStyle w:val="ListBullet2"/>
      </w:pPr>
      <w:r w:rsidRPr="001905EF">
        <w:t>If the patient is dependent and completely uncooperative, additional entries are necessary on Func Page 2.</w:t>
      </w:r>
    </w:p>
    <w:p w14:paraId="14FA380B" w14:textId="77777777" w:rsidR="007C078A" w:rsidRDefault="00387539" w:rsidP="007C078A">
      <w:pPr>
        <w:pStyle w:val="screen"/>
      </w:pPr>
      <w:r>
        <w:rPr>
          <w:noProof/>
        </w:rPr>
        <w:pict w14:anchorId="1B91938D">
          <v:shape id="_x0000_i1165" type="#_x0000_t75" style="width:359.35pt;height:269.2pt;visibility:visible">
            <v:imagedata r:id="rId159" o:title=""/>
          </v:shape>
        </w:pict>
      </w:r>
    </w:p>
    <w:p w14:paraId="5E44BC2F" w14:textId="77777777" w:rsidR="007C078A" w:rsidRPr="007C078A" w:rsidRDefault="007C078A" w:rsidP="007C078A">
      <w:pPr>
        <w:pStyle w:val="Caption"/>
      </w:pPr>
      <w:r>
        <w:t xml:space="preserve"> RN Reassessment, Functional Assessment (Func) tab, Func Page 2 window</w:t>
      </w:r>
      <w:r>
        <w:br/>
        <w:t>when the patient is dependent</w:t>
      </w:r>
    </w:p>
    <w:p w14:paraId="0DF44E23" w14:textId="77777777" w:rsidR="005F3D9E" w:rsidRDefault="00C92C80" w:rsidP="001A6FF4">
      <w:pPr>
        <w:pStyle w:val="ListNumber"/>
      </w:pPr>
      <w:r>
        <w:t>Update Func Page 2, if necessary.</w:t>
      </w:r>
    </w:p>
    <w:p w14:paraId="7066603D" w14:textId="77777777" w:rsidR="005F3D9E" w:rsidRDefault="005F3D9E" w:rsidP="0079435B">
      <w:pPr>
        <w:pStyle w:val="ListNumber2"/>
        <w:numPr>
          <w:ilvl w:val="0"/>
          <w:numId w:val="98"/>
        </w:numPr>
      </w:pPr>
      <w:r>
        <w:t>Complete all the fields with asterisks; they are required fields.</w:t>
      </w:r>
    </w:p>
    <w:p w14:paraId="228707F6" w14:textId="77777777" w:rsidR="00C92C80" w:rsidRDefault="00C92C80" w:rsidP="005F3D9E">
      <w:pPr>
        <w:pStyle w:val="ListNumber2"/>
      </w:pPr>
      <w:r>
        <w:t xml:space="preserve">Use the </w:t>
      </w:r>
      <w:r w:rsidRPr="005F3D9E">
        <w:rPr>
          <w:b/>
        </w:rPr>
        <w:t>General observations/comments</w:t>
      </w:r>
      <w:r>
        <w:t xml:space="preserve"> text box for additional information.</w:t>
      </w:r>
    </w:p>
    <w:p w14:paraId="31492F53" w14:textId="77777777" w:rsidR="00E77210" w:rsidRDefault="00E77210">
      <w:pPr>
        <w:tabs>
          <w:tab w:val="clear" w:pos="360"/>
          <w:tab w:val="clear" w:pos="720"/>
          <w:tab w:val="clear" w:pos="1080"/>
          <w:tab w:val="clear" w:pos="1440"/>
        </w:tabs>
        <w:rPr>
          <w:rFonts w:eastAsia="Arial Unicode MS"/>
        </w:rPr>
      </w:pPr>
      <w:r>
        <w:br w:type="page"/>
      </w:r>
    </w:p>
    <w:p w14:paraId="5FA95D84" w14:textId="77777777" w:rsidR="007C078A" w:rsidRPr="007C078A" w:rsidRDefault="007C078A" w:rsidP="001A6FF4">
      <w:pPr>
        <w:pStyle w:val="ListNumber"/>
      </w:pPr>
      <w:r>
        <w:t>Click</w:t>
      </w:r>
      <w:r w:rsidRPr="000C60A5">
        <w:t xml:space="preserve"> </w:t>
      </w:r>
      <w:r w:rsidRPr="007B2F13">
        <w:rPr>
          <w:b/>
        </w:rPr>
        <w:t>Func Page 3</w:t>
      </w:r>
      <w:r>
        <w:t>.</w:t>
      </w:r>
      <w:r w:rsidR="001774F8">
        <w:t xml:space="preserve"> </w:t>
      </w:r>
      <w:r w:rsidR="005F3D9E">
        <w:br/>
      </w:r>
      <w:r>
        <w:t>Func Page 3 displays.</w:t>
      </w:r>
    </w:p>
    <w:p w14:paraId="7F756D09" w14:textId="77777777" w:rsidR="00D458FA" w:rsidRDefault="00387539" w:rsidP="008C75F4">
      <w:pPr>
        <w:pStyle w:val="screen"/>
      </w:pPr>
      <w:r>
        <w:rPr>
          <w:noProof/>
        </w:rPr>
        <w:pict w14:anchorId="3AD6504E">
          <v:shape id="_x0000_i1166" type="#_x0000_t75" style="width:5in;height:269.85pt;visibility:visible">
            <v:imagedata r:id="rId160" o:title=""/>
          </v:shape>
        </w:pict>
      </w:r>
    </w:p>
    <w:p w14:paraId="56E4FB89" w14:textId="77777777" w:rsidR="009E2FE3" w:rsidRPr="009E2FE3" w:rsidRDefault="00C861D9" w:rsidP="009E2FE3">
      <w:pPr>
        <w:pStyle w:val="Caption"/>
      </w:pPr>
      <w:r>
        <w:t>RN Reassessment, Functional Assessment (Func) tab, Func Page 3 window</w:t>
      </w:r>
    </w:p>
    <w:p w14:paraId="2992ADFB" w14:textId="77777777" w:rsidR="005F3D9E" w:rsidRDefault="007C078A" w:rsidP="001774F8">
      <w:pPr>
        <w:pStyle w:val="ListNumber"/>
      </w:pPr>
      <w:r>
        <w:t>Populate Func Page 3.</w:t>
      </w:r>
      <w:r w:rsidR="001774F8">
        <w:t xml:space="preserve"> </w:t>
      </w:r>
    </w:p>
    <w:p w14:paraId="7B294FA5" w14:textId="77777777" w:rsidR="007C078A" w:rsidRPr="00F36B77" w:rsidRDefault="007C078A" w:rsidP="0079435B">
      <w:pPr>
        <w:pStyle w:val="ListNumber2"/>
        <w:numPr>
          <w:ilvl w:val="0"/>
          <w:numId w:val="99"/>
        </w:numPr>
      </w:pPr>
      <w:r w:rsidRPr="00F36B77">
        <w:t xml:space="preserve">Complete </w:t>
      </w:r>
      <w:r w:rsidR="006371F3" w:rsidRPr="00F36B77">
        <w:t xml:space="preserve">the </w:t>
      </w:r>
      <w:r w:rsidRPr="00F36B77">
        <w:t>fields</w:t>
      </w:r>
      <w:r w:rsidR="00584C10" w:rsidRPr="00F36B77">
        <w:t>, if</w:t>
      </w:r>
      <w:r w:rsidRPr="00F36B77">
        <w:t xml:space="preserve"> necessary.</w:t>
      </w:r>
    </w:p>
    <w:p w14:paraId="7AE1687F" w14:textId="77777777" w:rsidR="00F36B77" w:rsidRPr="00F36B77" w:rsidRDefault="007C078A" w:rsidP="00F36B77">
      <w:pPr>
        <w:pStyle w:val="ListNumber2"/>
      </w:pPr>
      <w:r w:rsidRPr="00F36B77">
        <w:t xml:space="preserve">Click </w:t>
      </w:r>
      <w:r w:rsidRPr="00F36B77">
        <w:rPr>
          <w:b/>
        </w:rPr>
        <w:t>Print</w:t>
      </w:r>
      <w:r w:rsidR="00B07F89" w:rsidRPr="00F36B77">
        <w:t>.</w:t>
      </w:r>
    </w:p>
    <w:p w14:paraId="3472BE35" w14:textId="77777777" w:rsidR="007C078A" w:rsidRDefault="00B07F89" w:rsidP="00F36B77">
      <w:pPr>
        <w:pStyle w:val="ListNumber2"/>
      </w:pPr>
      <w:r w:rsidRPr="00F36B77">
        <w:t>P</w:t>
      </w:r>
      <w:r w:rsidR="007C078A" w:rsidRPr="00F36B77">
        <w:t>rint</w:t>
      </w:r>
      <w:r w:rsidR="007C078A">
        <w:t xml:space="preserve"> Func Page 3 </w:t>
      </w:r>
      <w:r>
        <w:t>and</w:t>
      </w:r>
      <w:r w:rsidR="00C92C80">
        <w:t xml:space="preserve"> give</w:t>
      </w:r>
      <w:r>
        <w:t xml:space="preserve"> it</w:t>
      </w:r>
      <w:r w:rsidR="00C92C80">
        <w:t xml:space="preserve"> to the staff </w:t>
      </w:r>
      <w:r>
        <w:t>handling the</w:t>
      </w:r>
      <w:r w:rsidR="00C92C80">
        <w:t xml:space="preserve"> move </w:t>
      </w:r>
      <w:r>
        <w:t xml:space="preserve">of </w:t>
      </w:r>
      <w:r w:rsidR="00C92C80">
        <w:t>the patient.</w:t>
      </w:r>
    </w:p>
    <w:p w14:paraId="30F7CAA6" w14:textId="77777777" w:rsidR="00E77210" w:rsidRDefault="00E77210">
      <w:pPr>
        <w:tabs>
          <w:tab w:val="clear" w:pos="360"/>
          <w:tab w:val="clear" w:pos="720"/>
          <w:tab w:val="clear" w:pos="1080"/>
          <w:tab w:val="clear" w:pos="1440"/>
        </w:tabs>
        <w:rPr>
          <w:rFonts w:eastAsia="Arial Unicode MS"/>
        </w:rPr>
      </w:pPr>
      <w:r>
        <w:br w:type="page"/>
      </w:r>
    </w:p>
    <w:p w14:paraId="2D262284" w14:textId="77777777" w:rsidR="00A46C87" w:rsidRPr="00A46C87" w:rsidRDefault="007C078A" w:rsidP="001A6FF4">
      <w:pPr>
        <w:pStyle w:val="ListNumber"/>
      </w:pPr>
      <w:r>
        <w:t xml:space="preserve">Click </w:t>
      </w:r>
      <w:r w:rsidRPr="007B2F13">
        <w:rPr>
          <w:b/>
        </w:rPr>
        <w:t>Func CP</w:t>
      </w:r>
      <w:r w:rsidR="001774F8">
        <w:t xml:space="preserve">. </w:t>
      </w:r>
      <w:r w:rsidR="00F36B77">
        <w:br/>
      </w:r>
      <w:r>
        <w:t>Func CP page displays.</w:t>
      </w:r>
    </w:p>
    <w:p w14:paraId="2B06DE1F" w14:textId="77777777" w:rsidR="00D458FA" w:rsidRDefault="00387539" w:rsidP="00F36B77">
      <w:pPr>
        <w:pStyle w:val="screen"/>
        <w:tabs>
          <w:tab w:val="left" w:pos="6480"/>
        </w:tabs>
      </w:pPr>
      <w:r>
        <w:rPr>
          <w:noProof/>
        </w:rPr>
        <w:pict w14:anchorId="4AD39022">
          <v:shape id="_x0000_i1167" type="#_x0000_t75" style="width:5in;height:269.85pt;visibility:visible">
            <v:imagedata r:id="rId161" o:title=""/>
          </v:shape>
        </w:pict>
      </w:r>
    </w:p>
    <w:p w14:paraId="41841FA2" w14:textId="77777777" w:rsidR="009E2FE3" w:rsidRPr="009E2FE3" w:rsidRDefault="00C861D9" w:rsidP="009E2FE3">
      <w:pPr>
        <w:pStyle w:val="Caption"/>
      </w:pPr>
      <w:r>
        <w:t xml:space="preserve">RN Reassessment, Functional – Problems/Interventions/Desired Outcomes (Func) tab, </w:t>
      </w:r>
      <w:r>
        <w:br/>
        <w:t>Func CP window</w:t>
      </w:r>
    </w:p>
    <w:p w14:paraId="04BE5190" w14:textId="77777777" w:rsidR="006371F3" w:rsidRDefault="00594E51" w:rsidP="001A6FF4">
      <w:pPr>
        <w:pStyle w:val="ListNumber"/>
      </w:pPr>
      <w:bookmarkStart w:id="177" w:name="_Toc252371546"/>
      <w:r>
        <w:t>Upd</w:t>
      </w:r>
      <w:r w:rsidR="006371F3" w:rsidRPr="00902B88">
        <w:t xml:space="preserve">ate </w:t>
      </w:r>
      <w:r w:rsidR="006371F3">
        <w:t>Func</w:t>
      </w:r>
      <w:r w:rsidR="006371F3" w:rsidRPr="00902B88">
        <w:t xml:space="preserve"> CP</w:t>
      </w:r>
      <w:r w:rsidR="005738B4">
        <w:t>, if necessary</w:t>
      </w:r>
      <w:r w:rsidR="006371F3" w:rsidRPr="00902B88">
        <w:t>.</w:t>
      </w:r>
      <w:r w:rsidR="006371F3" w:rsidRPr="00902B88">
        <w:br/>
        <w:t xml:space="preserve">Refer to the instructions in </w:t>
      </w:r>
      <w:r w:rsidR="006371F3" w:rsidRPr="00594E51">
        <w:rPr>
          <w:i/>
        </w:rPr>
        <w:t>Working in a Care Plan</w:t>
      </w:r>
      <w:r w:rsidR="006371F3" w:rsidRPr="00902B88">
        <w:t xml:space="preserve"> on page</w:t>
      </w:r>
      <w:r w:rsidR="00BB2371">
        <w:t xml:space="preserve"> </w:t>
      </w:r>
      <w:r w:rsidR="00914630">
        <w:fldChar w:fldCharType="begin"/>
      </w:r>
      <w:r w:rsidR="00BB2371">
        <w:instrText xml:space="preserve"> PAGEREF _Ref274915773 \h </w:instrText>
      </w:r>
      <w:r w:rsidR="00914630">
        <w:fldChar w:fldCharType="separate"/>
      </w:r>
      <w:r w:rsidR="009F2D07">
        <w:rPr>
          <w:noProof/>
        </w:rPr>
        <w:t>12</w:t>
      </w:r>
      <w:r w:rsidR="00914630">
        <w:fldChar w:fldCharType="end"/>
      </w:r>
      <w:r w:rsidR="00644A1A">
        <w:t xml:space="preserve"> </w:t>
      </w:r>
      <w:r w:rsidR="006371F3" w:rsidRPr="00902B88">
        <w:t>.</w:t>
      </w:r>
    </w:p>
    <w:p w14:paraId="144BAE46" w14:textId="77777777" w:rsidR="00D458FA" w:rsidRPr="00A233AC" w:rsidRDefault="00C861D9" w:rsidP="0009428D">
      <w:pPr>
        <w:pStyle w:val="Heading2"/>
      </w:pPr>
      <w:r>
        <w:br w:type="page"/>
      </w:r>
      <w:bookmarkStart w:id="178" w:name="_Toc320197194"/>
      <w:r w:rsidR="00D458FA" w:rsidRPr="00A233AC">
        <w:t>Discharge</w:t>
      </w:r>
      <w:r w:rsidR="00694EA2">
        <w:t xml:space="preserve"> Planning</w:t>
      </w:r>
      <w:r w:rsidR="00D458FA" w:rsidRPr="00A233AC">
        <w:t xml:space="preserve"> (DP)</w:t>
      </w:r>
      <w:bookmarkEnd w:id="177"/>
      <w:bookmarkEnd w:id="178"/>
    </w:p>
    <w:p w14:paraId="3669664F" w14:textId="77777777" w:rsidR="00852EF1" w:rsidRDefault="00852EF1" w:rsidP="00D458FA">
      <w:r>
        <w:t>Document the discharge reassessment for a patient in the Discharge</w:t>
      </w:r>
      <w:r w:rsidR="00336FA8">
        <w:t xml:space="preserve"> Planning </w:t>
      </w:r>
      <w:r>
        <w:t>tab.</w:t>
      </w:r>
    </w:p>
    <w:p w14:paraId="0486A4FE" w14:textId="77777777" w:rsidR="00D458FA" w:rsidRDefault="00387539" w:rsidP="008C75F4">
      <w:pPr>
        <w:pStyle w:val="screen"/>
      </w:pPr>
      <w:r>
        <w:rPr>
          <w:noProof/>
        </w:rPr>
        <w:pict w14:anchorId="314D535A">
          <v:shape id="_x0000_i1168" type="#_x0000_t75" style="width:5in;height:270.45pt;visibility:visible">
            <v:imagedata r:id="rId162" o:title=""/>
          </v:shape>
        </w:pict>
      </w:r>
    </w:p>
    <w:p w14:paraId="3C7451E8" w14:textId="77777777" w:rsidR="00D458FA" w:rsidRDefault="00C861D9" w:rsidP="00B331AF">
      <w:pPr>
        <w:pStyle w:val="Caption"/>
      </w:pPr>
      <w:r>
        <w:t>RN Reassessment, Discharge Planning (DP) tab, DP Page 1 window</w:t>
      </w:r>
    </w:p>
    <w:p w14:paraId="5576FC82" w14:textId="77777777" w:rsidR="00852EF1" w:rsidRDefault="00852EF1" w:rsidP="00E11C12">
      <w:pPr>
        <w:pStyle w:val="ListNumber"/>
        <w:numPr>
          <w:ilvl w:val="0"/>
          <w:numId w:val="24"/>
        </w:numPr>
      </w:pPr>
      <w:r>
        <w:t xml:space="preserve">Click </w:t>
      </w:r>
      <w:r w:rsidRPr="007B2F13">
        <w:rPr>
          <w:b/>
        </w:rPr>
        <w:t>DP</w:t>
      </w:r>
      <w:r>
        <w:t>.</w:t>
      </w:r>
      <w:r w:rsidR="00F36B77">
        <w:br/>
      </w:r>
      <w:r>
        <w:t>DP Page 1</w:t>
      </w:r>
      <w:r w:rsidR="006357E0">
        <w:t xml:space="preserve"> </w:t>
      </w:r>
      <w:r>
        <w:t>displays.</w:t>
      </w:r>
    </w:p>
    <w:p w14:paraId="50C1EF27" w14:textId="77777777" w:rsidR="00F36B77" w:rsidRDefault="00F36B77" w:rsidP="00E11C12">
      <w:pPr>
        <w:pStyle w:val="ListNumber"/>
        <w:numPr>
          <w:ilvl w:val="0"/>
          <w:numId w:val="24"/>
        </w:numPr>
      </w:pPr>
      <w:r>
        <w:t>Populate PD Page 1, if available.</w:t>
      </w:r>
    </w:p>
    <w:p w14:paraId="3B008289" w14:textId="77777777" w:rsidR="00852EF1" w:rsidRPr="00F36B77" w:rsidRDefault="001774F8" w:rsidP="0079435B">
      <w:pPr>
        <w:pStyle w:val="ListNumber2"/>
        <w:numPr>
          <w:ilvl w:val="0"/>
          <w:numId w:val="100"/>
        </w:numPr>
      </w:pPr>
      <w:r w:rsidRPr="00F36B77">
        <w:t>I</w:t>
      </w:r>
      <w:r w:rsidR="007D55D3" w:rsidRPr="00F36B77">
        <w:t>f a DP Page 1 was completed during the admission assessment</w:t>
      </w:r>
      <w:r w:rsidR="00F36B77" w:rsidRPr="00F36B77">
        <w:t>, none of the fields are active.</w:t>
      </w:r>
    </w:p>
    <w:p w14:paraId="1D9C93AB" w14:textId="77777777" w:rsidR="00852EF1" w:rsidRDefault="00F36B77" w:rsidP="00F36B77">
      <w:pPr>
        <w:pStyle w:val="ListNumber2"/>
      </w:pPr>
      <w:r w:rsidRPr="00F36B77">
        <w:t>U</w:t>
      </w:r>
      <w:r w:rsidR="00852EF1" w:rsidRPr="00F36B77">
        <w:t>se</w:t>
      </w:r>
      <w:r w:rsidR="00852EF1">
        <w:t xml:space="preserve"> the </w:t>
      </w:r>
      <w:r w:rsidR="00852EF1" w:rsidRPr="007B2F13">
        <w:rPr>
          <w:b/>
        </w:rPr>
        <w:t>General observations/comments</w:t>
      </w:r>
      <w:r w:rsidR="00852EF1">
        <w:t xml:space="preserve"> for additional information.</w:t>
      </w:r>
    </w:p>
    <w:p w14:paraId="1AD9CF0E" w14:textId="77777777" w:rsidR="00F36B77" w:rsidRPr="00F36B77" w:rsidRDefault="00F36B77" w:rsidP="00F36B77">
      <w:pPr>
        <w:pStyle w:val="Note"/>
      </w:pPr>
      <w:r w:rsidRPr="00F36B77">
        <w:rPr>
          <w:b/>
        </w:rPr>
        <w:t>Note:</w:t>
      </w:r>
      <w:r>
        <w:t xml:space="preserve"> </w:t>
      </w:r>
      <w:r w:rsidR="0016001C">
        <w:t>The presence of the guardian and name of the l</w:t>
      </w:r>
      <w:r>
        <w:t>egal guardian</w:t>
      </w:r>
      <w:r w:rsidR="00DC13FA">
        <w:t xml:space="preserve"> are</w:t>
      </w:r>
      <w:r>
        <w:t xml:space="preserve"> pulled forward and can be edited on </w:t>
      </w:r>
      <w:r w:rsidRPr="00DC40A2">
        <w:t>P/S Tab, Page 3.</w:t>
      </w:r>
    </w:p>
    <w:p w14:paraId="30E90DF3" w14:textId="77777777" w:rsidR="00E522CC" w:rsidRDefault="00E522CC">
      <w:pPr>
        <w:tabs>
          <w:tab w:val="clear" w:pos="360"/>
          <w:tab w:val="clear" w:pos="720"/>
          <w:tab w:val="clear" w:pos="1080"/>
          <w:tab w:val="clear" w:pos="1440"/>
        </w:tabs>
        <w:rPr>
          <w:rFonts w:eastAsia="Arial Unicode MS"/>
        </w:rPr>
      </w:pPr>
      <w:r>
        <w:br w:type="page"/>
      </w:r>
    </w:p>
    <w:p w14:paraId="77C8F027" w14:textId="77777777" w:rsidR="00E522CC" w:rsidRDefault="00852EF1" w:rsidP="008C75F4">
      <w:pPr>
        <w:pStyle w:val="ListNumber"/>
      </w:pPr>
      <w:r>
        <w:t xml:space="preserve">Click </w:t>
      </w:r>
      <w:r w:rsidRPr="00E522CC">
        <w:rPr>
          <w:b/>
        </w:rPr>
        <w:t>DP CP</w:t>
      </w:r>
      <w:r>
        <w:t>.</w:t>
      </w:r>
      <w:r w:rsidR="00F36B77">
        <w:br/>
      </w:r>
      <w:r>
        <w:t>DP CP displays.</w:t>
      </w:r>
    </w:p>
    <w:p w14:paraId="72B1EFF1" w14:textId="77777777" w:rsidR="00D458FA" w:rsidRDefault="00387539" w:rsidP="00E522CC">
      <w:pPr>
        <w:pStyle w:val="screen"/>
      </w:pPr>
      <w:r>
        <w:rPr>
          <w:noProof/>
        </w:rPr>
        <w:pict w14:anchorId="7E8365DA">
          <v:shape id="Picture 91" o:spid="_x0000_i1169" type="#_x0000_t75" style="width:5in;height:269.2pt;visibility:visible">
            <v:imagedata r:id="rId163" o:title=""/>
          </v:shape>
        </w:pict>
      </w:r>
    </w:p>
    <w:p w14:paraId="2F4EE06C" w14:textId="77777777" w:rsidR="009E2FE3" w:rsidRPr="009E2FE3" w:rsidRDefault="00C861D9" w:rsidP="009E2FE3">
      <w:pPr>
        <w:pStyle w:val="Caption"/>
      </w:pPr>
      <w:r>
        <w:t xml:space="preserve">RN Reassessment, Discharge Planning – Problems/Interventions/Desired Outcomes (DP) tab, </w:t>
      </w:r>
      <w:r>
        <w:br/>
        <w:t>DP CP window</w:t>
      </w:r>
    </w:p>
    <w:p w14:paraId="00044A0F" w14:textId="77777777" w:rsidR="00F36B77" w:rsidRDefault="00852EF1" w:rsidP="001774F8">
      <w:pPr>
        <w:pStyle w:val="ListNumber"/>
      </w:pPr>
      <w:r>
        <w:t>Populate</w:t>
      </w:r>
      <w:r w:rsidRPr="009E4D6C">
        <w:t xml:space="preserve"> </w:t>
      </w:r>
      <w:r w:rsidRPr="000C60A5">
        <w:t>DP CP</w:t>
      </w:r>
      <w:r w:rsidR="001774F8">
        <w:t xml:space="preserve">. </w:t>
      </w:r>
    </w:p>
    <w:p w14:paraId="3F99C51E" w14:textId="77777777" w:rsidR="00852EF1" w:rsidRDefault="00852EF1" w:rsidP="0079435B">
      <w:pPr>
        <w:pStyle w:val="ListNumber2"/>
        <w:numPr>
          <w:ilvl w:val="0"/>
          <w:numId w:val="101"/>
        </w:numPr>
      </w:pPr>
      <w:r>
        <w:t>Complete the fields as necessary.</w:t>
      </w:r>
      <w:r>
        <w:br/>
        <w:t xml:space="preserve">Refer to the instructions in </w:t>
      </w:r>
      <w:r w:rsidRPr="00F36B77">
        <w:rPr>
          <w:i/>
        </w:rPr>
        <w:t>Working in a Care Plan</w:t>
      </w:r>
      <w:r>
        <w:t xml:space="preserve"> on page</w:t>
      </w:r>
      <w:r w:rsidR="00084BA2">
        <w:t xml:space="preserve"> </w:t>
      </w:r>
      <w:r w:rsidR="00914630">
        <w:fldChar w:fldCharType="begin"/>
      </w:r>
      <w:r w:rsidR="00084BA2">
        <w:instrText xml:space="preserve"> PAGEREF _Ref274925011 \h </w:instrText>
      </w:r>
      <w:r w:rsidR="00914630">
        <w:fldChar w:fldCharType="separate"/>
      </w:r>
      <w:r w:rsidR="009F2D07">
        <w:rPr>
          <w:noProof/>
        </w:rPr>
        <w:t>12</w:t>
      </w:r>
      <w:r w:rsidR="00914630">
        <w:fldChar w:fldCharType="end"/>
      </w:r>
      <w:r>
        <w:t>.</w:t>
      </w:r>
    </w:p>
    <w:p w14:paraId="092BD510" w14:textId="77777777" w:rsidR="00216B82" w:rsidRDefault="00852EF1" w:rsidP="00F36B77">
      <w:pPr>
        <w:pStyle w:val="ListNumber2"/>
      </w:pPr>
      <w:r>
        <w:t xml:space="preserve">Complete a </w:t>
      </w:r>
      <w:r w:rsidRPr="00117CEF">
        <w:t>Social Work Consult or Discharge Planning Consult,</w:t>
      </w:r>
      <w:r>
        <w:t xml:space="preserve"> if required.</w:t>
      </w:r>
      <w:r w:rsidR="00216B82">
        <w:br/>
        <w:t xml:space="preserve">Refer to the instructions in </w:t>
      </w:r>
      <w:r w:rsidR="00216B82" w:rsidRPr="00216B82">
        <w:rPr>
          <w:i/>
        </w:rPr>
        <w:t>Working in the Consults</w:t>
      </w:r>
      <w:r w:rsidR="00216B82">
        <w:t xml:space="preserve"> on page </w:t>
      </w:r>
      <w:r w:rsidR="00914630">
        <w:fldChar w:fldCharType="begin"/>
      </w:r>
      <w:r w:rsidR="00347D75">
        <w:instrText xml:space="preserve"> PAGEREF _Ref286400807 \h </w:instrText>
      </w:r>
      <w:r w:rsidR="00914630">
        <w:fldChar w:fldCharType="separate"/>
      </w:r>
      <w:r w:rsidR="009F2D07">
        <w:rPr>
          <w:noProof/>
        </w:rPr>
        <w:t>24</w:t>
      </w:r>
      <w:r w:rsidR="00914630">
        <w:fldChar w:fldCharType="end"/>
      </w:r>
      <w:r w:rsidR="00216B82">
        <w:t>.</w:t>
      </w:r>
    </w:p>
    <w:p w14:paraId="71997AE3" w14:textId="77777777" w:rsidR="00E77210" w:rsidRDefault="00E77210">
      <w:pPr>
        <w:tabs>
          <w:tab w:val="clear" w:pos="360"/>
          <w:tab w:val="clear" w:pos="720"/>
          <w:tab w:val="clear" w:pos="1080"/>
          <w:tab w:val="clear" w:pos="1440"/>
        </w:tabs>
        <w:rPr>
          <w:b/>
        </w:rPr>
      </w:pPr>
      <w:r>
        <w:rPr>
          <w:b/>
        </w:rPr>
        <w:br w:type="page"/>
      </w:r>
    </w:p>
    <w:p w14:paraId="280C3986" w14:textId="77777777" w:rsidR="00852EF1" w:rsidRPr="007A3C99" w:rsidRDefault="00BB2371" w:rsidP="00F36B77">
      <w:pPr>
        <w:pStyle w:val="ListNumber2"/>
      </w:pPr>
      <w:r w:rsidRPr="00216B82">
        <w:rPr>
          <w:b/>
        </w:rPr>
        <w:t>Optional:</w:t>
      </w:r>
      <w:r>
        <w:t xml:space="preserve"> Complete a </w:t>
      </w:r>
      <w:r w:rsidRPr="001E3B5A">
        <w:t>Telehealth Consult or a Home Care Consult</w:t>
      </w:r>
      <w:r w:rsidR="00216B82">
        <w:t>, if set up by your medical center</w:t>
      </w:r>
      <w:r>
        <w:t>.</w:t>
      </w:r>
    </w:p>
    <w:p w14:paraId="7807823F" w14:textId="77777777" w:rsidR="00852EF1" w:rsidRDefault="00852EF1" w:rsidP="00852EF1">
      <w:pPr>
        <w:pStyle w:val="Note"/>
      </w:pPr>
      <w:r w:rsidRPr="00216B82">
        <w:rPr>
          <w:b/>
        </w:rPr>
        <w:t>Note:</w:t>
      </w:r>
      <w:r w:rsidRPr="00441B47">
        <w:t xml:space="preserve"> If an item </w:t>
      </w:r>
      <w:r>
        <w:t xml:space="preserve">in the </w:t>
      </w:r>
      <w:r w:rsidRPr="005F6753">
        <w:rPr>
          <w:b/>
        </w:rPr>
        <w:t>Anticipated Discharge Plan Goals</w:t>
      </w:r>
      <w:r>
        <w:t xml:space="preserve"> </w:t>
      </w:r>
      <w:r w:rsidR="00B55B68">
        <w:t>list</w:t>
      </w:r>
      <w:r>
        <w:t xml:space="preserve"> box </w:t>
      </w:r>
      <w:r w:rsidRPr="00441B47">
        <w:t xml:space="preserve">contains </w:t>
      </w:r>
      <w:r w:rsidRPr="005F6753">
        <w:rPr>
          <w:b/>
        </w:rPr>
        <w:t>**</w:t>
      </w:r>
      <w:r w:rsidRPr="00441B47">
        <w:t>, a Social Work Consult or Discharge Planning Consult is required</w:t>
      </w:r>
      <w:r>
        <w:t>.</w:t>
      </w:r>
    </w:p>
    <w:p w14:paraId="531CB068" w14:textId="77777777" w:rsidR="001774F8" w:rsidRDefault="001774F8" w:rsidP="00852EF1">
      <w:pPr>
        <w:pStyle w:val="Note"/>
      </w:pPr>
    </w:p>
    <w:p w14:paraId="0EA87A00" w14:textId="77777777" w:rsidR="001774F8" w:rsidRDefault="00387539" w:rsidP="001774F8">
      <w:pPr>
        <w:pStyle w:val="Note"/>
        <w:jc w:val="center"/>
      </w:pPr>
      <w:r>
        <w:rPr>
          <w:noProof/>
        </w:rPr>
        <w:pict w14:anchorId="11E76B50">
          <v:shape id="_x0000_i1170" type="#_x0000_t75" style="width:5in;height:269.85pt;visibility:visible">
            <v:imagedata r:id="rId164" o:title=""/>
          </v:shape>
        </w:pict>
      </w:r>
    </w:p>
    <w:p w14:paraId="705CFAE9" w14:textId="77777777" w:rsidR="001774F8" w:rsidRPr="009E2FE3" w:rsidRDefault="001774F8" w:rsidP="001774F8">
      <w:pPr>
        <w:pStyle w:val="Caption"/>
      </w:pPr>
      <w:r>
        <w:t xml:space="preserve">RN Reassessment, Discharge Planning – Problems/Interventions/Desired Outcomes (DP) tab, </w:t>
      </w:r>
      <w:r>
        <w:br/>
        <w:t>DP CP window, Consult Required</w:t>
      </w:r>
    </w:p>
    <w:p w14:paraId="3A129D3A" w14:textId="77777777" w:rsidR="001774F8" w:rsidRDefault="001774F8" w:rsidP="001774F8">
      <w:pPr>
        <w:pStyle w:val="Note"/>
        <w:jc w:val="center"/>
      </w:pPr>
    </w:p>
    <w:p w14:paraId="77269927" w14:textId="77777777" w:rsidR="00D458FA" w:rsidRDefault="00E41A28" w:rsidP="009636E1">
      <w:pPr>
        <w:pStyle w:val="Heading2"/>
      </w:pPr>
      <w:r>
        <w:br w:type="page"/>
      </w:r>
      <w:bookmarkStart w:id="179" w:name="_Toc320197195"/>
      <w:r w:rsidR="00F7219D">
        <w:t xml:space="preserve">PCE </w:t>
      </w:r>
      <w:r w:rsidR="00950C67">
        <w:t xml:space="preserve">Data </w:t>
      </w:r>
      <w:r w:rsidR="00F74F8A">
        <w:t>(PCE)</w:t>
      </w:r>
      <w:bookmarkEnd w:id="179"/>
    </w:p>
    <w:p w14:paraId="1ECE5A44" w14:textId="77777777" w:rsidR="009636E1" w:rsidRDefault="009636E1" w:rsidP="009636E1">
      <w:r w:rsidRPr="007A3C99">
        <w:t xml:space="preserve">The PCE </w:t>
      </w:r>
      <w:r>
        <w:t xml:space="preserve">(Patient Care Encounter) Data </w:t>
      </w:r>
      <w:r w:rsidRPr="007A3C99">
        <w:t xml:space="preserve">tab is optional and may or may not be set up at </w:t>
      </w:r>
      <w:r>
        <w:t>your</w:t>
      </w:r>
      <w:r w:rsidRPr="007A3C99">
        <w:t xml:space="preserve"> medical center. </w:t>
      </w:r>
      <w:r w:rsidR="00117CEF">
        <w:t>The PCE tab includes a</w:t>
      </w:r>
      <w:r w:rsidR="00117CEF" w:rsidRPr="007A3C99">
        <w:t xml:space="preserve"> list of all </w:t>
      </w:r>
      <w:r w:rsidR="00117CEF">
        <w:t xml:space="preserve">clinical </w:t>
      </w:r>
      <w:r w:rsidR="00117CEF" w:rsidRPr="007A3C99">
        <w:t>reminders due for th</w:t>
      </w:r>
      <w:r w:rsidR="00117CEF">
        <w:t>e</w:t>
      </w:r>
      <w:r w:rsidR="00117CEF" w:rsidRPr="007A3C99">
        <w:t xml:space="preserve"> patient</w:t>
      </w:r>
      <w:r w:rsidR="00F36B77">
        <w:t xml:space="preserve">, </w:t>
      </w:r>
      <w:r w:rsidR="006F1A9F">
        <w:t xml:space="preserve">as well as specific </w:t>
      </w:r>
      <w:r w:rsidR="00F36B77">
        <w:t>n</w:t>
      </w:r>
      <w:r w:rsidR="006F1A9F">
        <w:t>urse Clinical Reminders</w:t>
      </w:r>
      <w:r w:rsidR="00117CEF">
        <w:t>.</w:t>
      </w:r>
    </w:p>
    <w:p w14:paraId="6D69A829" w14:textId="77777777" w:rsidR="009636E1" w:rsidRDefault="009636E1" w:rsidP="009636E1"/>
    <w:p w14:paraId="09651559" w14:textId="77777777" w:rsidR="006D5531" w:rsidRDefault="00117CEF" w:rsidP="009D7B0D">
      <w:r>
        <w:t>Use the PCE tab</w:t>
      </w:r>
      <w:r w:rsidRPr="007A3C99">
        <w:t xml:space="preserve"> to document specific clinical reminders completed by the inpatient nurse.</w:t>
      </w:r>
    </w:p>
    <w:p w14:paraId="05F0B2E7" w14:textId="77777777" w:rsidR="009D7B0D" w:rsidRDefault="006D5531" w:rsidP="006D5531">
      <w:pPr>
        <w:pStyle w:val="Note"/>
      </w:pPr>
      <w:r w:rsidRPr="006D5531">
        <w:rPr>
          <w:b/>
        </w:rPr>
        <w:t>Note:</w:t>
      </w:r>
      <w:r>
        <w:t xml:space="preserve"> </w:t>
      </w:r>
      <w:r w:rsidR="006F19D5" w:rsidRPr="00170874">
        <w:t xml:space="preserve">The clinical reminders </w:t>
      </w:r>
      <w:r w:rsidR="006F19D5">
        <w:t>must</w:t>
      </w:r>
      <w:r w:rsidR="006F19D5" w:rsidRPr="00170874">
        <w:t xml:space="preserve"> be set up by your facility.</w:t>
      </w:r>
    </w:p>
    <w:p w14:paraId="7E0C0AE7" w14:textId="77777777" w:rsidR="009D7B0D" w:rsidRDefault="00387539" w:rsidP="00355EEC">
      <w:pPr>
        <w:pStyle w:val="screen"/>
      </w:pPr>
      <w:r>
        <w:rPr>
          <w:noProof/>
        </w:rPr>
        <w:pict w14:anchorId="760C8D23">
          <v:shape id="Picture 146" o:spid="_x0000_i1171" type="#_x0000_t75" style="width:5in;height:182.2pt;visibility:visible">
            <v:imagedata r:id="rId165" o:title=""/>
          </v:shape>
        </w:pict>
      </w:r>
    </w:p>
    <w:p w14:paraId="2F0B2898" w14:textId="77777777" w:rsidR="006F1A9F" w:rsidRPr="009D7B0D" w:rsidRDefault="006F1A9F" w:rsidP="006F1A9F">
      <w:pPr>
        <w:pStyle w:val="Caption"/>
      </w:pPr>
      <w:r>
        <w:t>RN Reassessment, PCE Data (PCE) tab</w:t>
      </w:r>
    </w:p>
    <w:p w14:paraId="5A211F9E" w14:textId="77777777" w:rsidR="00A51392" w:rsidRDefault="00A51392" w:rsidP="00355EEC">
      <w:pPr>
        <w:pStyle w:val="Heading3"/>
      </w:pPr>
      <w:bookmarkStart w:id="180" w:name="_Toc320197196"/>
      <w:r>
        <w:t>Reminders Due (Display Only)</w:t>
      </w:r>
      <w:bookmarkEnd w:id="180"/>
    </w:p>
    <w:p w14:paraId="43C6C66B" w14:textId="77777777" w:rsidR="00A51392" w:rsidRDefault="00783328" w:rsidP="00A51392">
      <w:r>
        <w:t>T</w:t>
      </w:r>
      <w:r w:rsidRPr="007A3C99">
        <w:t xml:space="preserve">he list of all </w:t>
      </w:r>
      <w:r>
        <w:t xml:space="preserve">clinical </w:t>
      </w:r>
      <w:r w:rsidRPr="007A3C99">
        <w:t>reminders due for th</w:t>
      </w:r>
      <w:r>
        <w:t>e</w:t>
      </w:r>
      <w:r w:rsidRPr="007A3C99">
        <w:t xml:space="preserve"> patient</w:t>
      </w:r>
      <w:r>
        <w:t xml:space="preserve"> </w:t>
      </w:r>
      <w:r w:rsidRPr="007A3C99">
        <w:t>is</w:t>
      </w:r>
      <w:r>
        <w:t xml:space="preserve"> for </w:t>
      </w:r>
      <w:r w:rsidRPr="007A3C99">
        <w:t>display only</w:t>
      </w:r>
      <w:r>
        <w:t xml:space="preserve">. You cannot take </w:t>
      </w:r>
      <w:r w:rsidRPr="007A3C99">
        <w:t>action on the</w:t>
      </w:r>
      <w:r>
        <w:t xml:space="preserve"> reminders </w:t>
      </w:r>
      <w:r w:rsidRPr="007A3C99">
        <w:t xml:space="preserve">from within the </w:t>
      </w:r>
      <w:r>
        <w:t xml:space="preserve">reassessment </w:t>
      </w:r>
      <w:r w:rsidRPr="007A3C99">
        <w:t>template</w:t>
      </w:r>
      <w:r>
        <w:t>.</w:t>
      </w:r>
    </w:p>
    <w:p w14:paraId="3BB6BE6E" w14:textId="77777777" w:rsidR="00AB0D9A" w:rsidRPr="00E522CC" w:rsidRDefault="00AB0D9A" w:rsidP="00E522CC">
      <w:r>
        <w:br w:type="page"/>
      </w:r>
    </w:p>
    <w:p w14:paraId="6CB44758" w14:textId="77777777" w:rsidR="00783328" w:rsidRPr="00A51392" w:rsidRDefault="00783328" w:rsidP="008C3674">
      <w:pPr>
        <w:pStyle w:val="Heading3"/>
      </w:pPr>
      <w:bookmarkStart w:id="181" w:name="_Toc320197197"/>
      <w:r>
        <w:t>Clinical Maintenance</w:t>
      </w:r>
      <w:bookmarkEnd w:id="181"/>
    </w:p>
    <w:p w14:paraId="5B21DC73" w14:textId="77777777" w:rsidR="00783328" w:rsidRDefault="00783328" w:rsidP="0079435B">
      <w:pPr>
        <w:pStyle w:val="ListNumber"/>
        <w:numPr>
          <w:ilvl w:val="0"/>
          <w:numId w:val="46"/>
        </w:numPr>
      </w:pPr>
      <w:r w:rsidRPr="009D7B0D">
        <w:t>Select a</w:t>
      </w:r>
      <w:r w:rsidR="009D7B0D">
        <w:t xml:space="preserve"> clinical reminder in the </w:t>
      </w:r>
      <w:r w:rsidR="009D7B0D" w:rsidRPr="00355EEC">
        <w:rPr>
          <w:b/>
        </w:rPr>
        <w:t>Reminders Due</w:t>
      </w:r>
      <w:r w:rsidR="009D7B0D">
        <w:t xml:space="preserve"> list box.</w:t>
      </w:r>
    </w:p>
    <w:p w14:paraId="3D130DC1" w14:textId="77777777" w:rsidR="00783328" w:rsidRDefault="00783328" w:rsidP="001A6FF4">
      <w:pPr>
        <w:pStyle w:val="ListNumber"/>
      </w:pPr>
      <w:r>
        <w:t xml:space="preserve">Click </w:t>
      </w:r>
      <w:r w:rsidRPr="00651D0B">
        <w:rPr>
          <w:b/>
        </w:rPr>
        <w:t>Clinical Maintenance</w:t>
      </w:r>
      <w:r>
        <w:t>.</w:t>
      </w:r>
      <w:r>
        <w:br/>
      </w:r>
      <w:r w:rsidR="00651D0B" w:rsidRPr="00BC67E5">
        <w:t xml:space="preserve">Information </w:t>
      </w:r>
      <w:r w:rsidR="009743E4">
        <w:t>displays in</w:t>
      </w:r>
      <w:r w:rsidR="009743E4" w:rsidRPr="00BC67E5">
        <w:t xml:space="preserve"> the </w:t>
      </w:r>
      <w:r w:rsidR="009743E4" w:rsidRPr="009743E4">
        <w:rPr>
          <w:b/>
        </w:rPr>
        <w:t>Maintenance Results</w:t>
      </w:r>
      <w:r w:rsidR="009743E4">
        <w:t xml:space="preserve"> </w:t>
      </w:r>
      <w:r w:rsidR="009743E4" w:rsidRPr="00BC67E5">
        <w:t xml:space="preserve">list </w:t>
      </w:r>
      <w:r w:rsidR="009743E4">
        <w:t>box indicating</w:t>
      </w:r>
      <w:r w:rsidR="00651D0B" w:rsidRPr="00BC67E5">
        <w:t xml:space="preserve"> when</w:t>
      </w:r>
      <w:r w:rsidR="00651D0B">
        <w:t xml:space="preserve"> the reminder</w:t>
      </w:r>
      <w:r w:rsidR="00651D0B" w:rsidRPr="00BC67E5">
        <w:t xml:space="preserve"> is due or </w:t>
      </w:r>
      <w:r w:rsidR="00651D0B">
        <w:t xml:space="preserve">was </w:t>
      </w:r>
      <w:r w:rsidR="00651D0B" w:rsidRPr="00BC67E5">
        <w:t>last done</w:t>
      </w:r>
      <w:r>
        <w:t>.</w:t>
      </w:r>
    </w:p>
    <w:p w14:paraId="1F03871F" w14:textId="77777777" w:rsidR="009D7B0D" w:rsidRDefault="00387539" w:rsidP="009D7B0D">
      <w:pPr>
        <w:pStyle w:val="screen"/>
      </w:pPr>
      <w:r>
        <w:rPr>
          <w:noProof/>
        </w:rPr>
        <w:pict w14:anchorId="5A8F76F1">
          <v:shape id="Picture 147" o:spid="_x0000_i1172" type="#_x0000_t75" style="width:5in;height:189.1pt;visibility:visible">
            <v:imagedata r:id="rId166" o:title=""/>
          </v:shape>
        </w:pict>
      </w:r>
    </w:p>
    <w:p w14:paraId="65637A37" w14:textId="77777777" w:rsidR="009D7B0D" w:rsidRPr="009D7B0D" w:rsidRDefault="00FB782B" w:rsidP="009D7B0D">
      <w:pPr>
        <w:pStyle w:val="Caption"/>
      </w:pPr>
      <w:r>
        <w:t>Clinical Maintenance</w:t>
      </w:r>
    </w:p>
    <w:p w14:paraId="34547489" w14:textId="77777777" w:rsidR="00E522CC" w:rsidRDefault="00E522CC">
      <w:pPr>
        <w:tabs>
          <w:tab w:val="clear" w:pos="360"/>
          <w:tab w:val="clear" w:pos="720"/>
          <w:tab w:val="clear" w:pos="1080"/>
          <w:tab w:val="clear" w:pos="1440"/>
        </w:tabs>
        <w:rPr>
          <w:rFonts w:ascii="Arial" w:hAnsi="Arial" w:cs="Arial"/>
          <w:b/>
          <w:bCs/>
          <w:sz w:val="28"/>
          <w:szCs w:val="26"/>
        </w:rPr>
      </w:pPr>
      <w:r>
        <w:br w:type="page"/>
      </w:r>
    </w:p>
    <w:p w14:paraId="27077C78" w14:textId="77777777" w:rsidR="00783328" w:rsidRDefault="00783328" w:rsidP="008C3674">
      <w:pPr>
        <w:pStyle w:val="Heading3"/>
      </w:pPr>
      <w:bookmarkStart w:id="182" w:name="_Toc320197198"/>
      <w:r>
        <w:t>Reminder Inquiry</w:t>
      </w:r>
      <w:bookmarkEnd w:id="182"/>
    </w:p>
    <w:p w14:paraId="653ED31F" w14:textId="77777777" w:rsidR="00783328" w:rsidRPr="008840BB" w:rsidRDefault="00783328" w:rsidP="00634476">
      <w:r w:rsidRPr="00634476">
        <w:t xml:space="preserve">Click </w:t>
      </w:r>
      <w:r w:rsidRPr="00634476">
        <w:rPr>
          <w:b/>
        </w:rPr>
        <w:t>Reminder Inquiry</w:t>
      </w:r>
      <w:r w:rsidRPr="00634476">
        <w:t>.</w:t>
      </w:r>
      <w:r w:rsidRPr="00634476">
        <w:br/>
      </w:r>
      <w:r w:rsidR="00651D0B" w:rsidRPr="00634476">
        <w:t>Info</w:t>
      </w:r>
      <w:r w:rsidR="00651D0B" w:rsidRPr="008840BB">
        <w:t xml:space="preserve">rmation </w:t>
      </w:r>
      <w:r w:rsidR="009743E4" w:rsidRPr="008840BB">
        <w:t xml:space="preserve">displays in the </w:t>
      </w:r>
      <w:r w:rsidR="009743E4" w:rsidRPr="009743E4">
        <w:rPr>
          <w:b/>
        </w:rPr>
        <w:t>Inquiry Results</w:t>
      </w:r>
      <w:r w:rsidR="009743E4" w:rsidRPr="008840BB">
        <w:t xml:space="preserve"> list box </w:t>
      </w:r>
      <w:r w:rsidR="00651D0B" w:rsidRPr="008840BB">
        <w:t>about the logic of the selected reminder</w:t>
      </w:r>
      <w:r w:rsidRPr="008840BB">
        <w:t>.</w:t>
      </w:r>
    </w:p>
    <w:p w14:paraId="363629B3" w14:textId="77777777" w:rsidR="00783328" w:rsidRDefault="00387539" w:rsidP="00783328">
      <w:pPr>
        <w:pStyle w:val="screen"/>
      </w:pPr>
      <w:r>
        <w:rPr>
          <w:noProof/>
        </w:rPr>
        <w:pict w14:anchorId="4CD2E5E0">
          <v:shape id="Picture 148" o:spid="_x0000_i1173" type="#_x0000_t75" style="width:5in;height:194.1pt;visibility:visible">
            <v:imagedata r:id="rId167" o:title=""/>
          </v:shape>
        </w:pict>
      </w:r>
    </w:p>
    <w:p w14:paraId="56EA7EE9" w14:textId="77777777" w:rsidR="00783328" w:rsidRDefault="00783328" w:rsidP="00783328">
      <w:pPr>
        <w:pStyle w:val="Caption"/>
      </w:pPr>
      <w:r>
        <w:t>Reminder Inquiry</w:t>
      </w:r>
    </w:p>
    <w:p w14:paraId="7D138409" w14:textId="77777777" w:rsidR="00AB0D9A" w:rsidRPr="00E522CC" w:rsidRDefault="00AB0D9A" w:rsidP="00E522CC">
      <w:r>
        <w:br w:type="page"/>
      </w:r>
    </w:p>
    <w:p w14:paraId="70BD53D7" w14:textId="77777777" w:rsidR="00783328" w:rsidRPr="00783328" w:rsidRDefault="00783328" w:rsidP="00355EEC">
      <w:pPr>
        <w:pStyle w:val="Heading3"/>
      </w:pPr>
      <w:bookmarkStart w:id="183" w:name="_Toc320197199"/>
      <w:r>
        <w:t>Resolve Inpatient Nursing Clinical Re</w:t>
      </w:r>
      <w:r w:rsidR="00527C50">
        <w:t>m</w:t>
      </w:r>
      <w:r>
        <w:t>inders</w:t>
      </w:r>
      <w:bookmarkEnd w:id="183"/>
    </w:p>
    <w:p w14:paraId="2A4641A3" w14:textId="77777777" w:rsidR="00783328" w:rsidRDefault="00783328" w:rsidP="0079435B">
      <w:pPr>
        <w:pStyle w:val="ListNumber"/>
        <w:numPr>
          <w:ilvl w:val="0"/>
          <w:numId w:val="47"/>
        </w:numPr>
      </w:pPr>
      <w:r>
        <w:t xml:space="preserve">Select an item in the </w:t>
      </w:r>
      <w:r w:rsidRPr="00355EEC">
        <w:rPr>
          <w:b/>
        </w:rPr>
        <w:t>Inpatient Nursing PCE Information</w:t>
      </w:r>
      <w:r>
        <w:t xml:space="preserve"> </w:t>
      </w:r>
      <w:r w:rsidR="00B55B68">
        <w:t>list</w:t>
      </w:r>
      <w:r>
        <w:t xml:space="preserve"> box</w:t>
      </w:r>
      <w:r w:rsidR="00527C50">
        <w:t>.</w:t>
      </w:r>
    </w:p>
    <w:p w14:paraId="6450DEA8" w14:textId="77777777" w:rsidR="00783328" w:rsidRDefault="00387539" w:rsidP="00783328">
      <w:pPr>
        <w:pStyle w:val="screen"/>
      </w:pPr>
      <w:r>
        <w:rPr>
          <w:noProof/>
        </w:rPr>
        <w:pict w14:anchorId="51C9928C">
          <v:shape id="_x0000_i1174" type="#_x0000_t75" style="width:5in;height:82.65pt;visibility:visible">
            <v:imagedata r:id="rId168" o:title=""/>
          </v:shape>
        </w:pict>
      </w:r>
    </w:p>
    <w:p w14:paraId="0D7AC813" w14:textId="77777777" w:rsidR="00783328" w:rsidRPr="00783328" w:rsidRDefault="00527C50" w:rsidP="00783328">
      <w:pPr>
        <w:pStyle w:val="Caption"/>
      </w:pPr>
      <w:r>
        <w:t>Resolve Inpatient Nursing Clinical Reminders</w:t>
      </w:r>
    </w:p>
    <w:p w14:paraId="3A5A29BD" w14:textId="77777777" w:rsidR="00783328" w:rsidRDefault="00783328" w:rsidP="001A6FF4">
      <w:pPr>
        <w:pStyle w:val="ListNumber"/>
      </w:pPr>
      <w:r w:rsidRPr="00783328">
        <w:t xml:space="preserve">Click </w:t>
      </w:r>
      <w:r w:rsidRPr="00527C50">
        <w:rPr>
          <w:b/>
        </w:rPr>
        <w:t>Resolve</w:t>
      </w:r>
      <w:r w:rsidRPr="00783328">
        <w:t>.</w:t>
      </w:r>
      <w:r w:rsidRPr="00783328">
        <w:br/>
        <w:t xml:space="preserve">The Resolve Reminder </w:t>
      </w:r>
      <w:r w:rsidR="00527C50">
        <w:t xml:space="preserve">Pain Risk, Mgmt, and Assessment </w:t>
      </w:r>
      <w:r w:rsidRPr="00783328">
        <w:t xml:space="preserve">window displays with items appropriate for the selected </w:t>
      </w:r>
      <w:r w:rsidR="00527C50">
        <w:t>item</w:t>
      </w:r>
      <w:r>
        <w:t>.</w:t>
      </w:r>
    </w:p>
    <w:p w14:paraId="30001147" w14:textId="77777777" w:rsidR="009636E1" w:rsidRDefault="00387539" w:rsidP="009636E1">
      <w:pPr>
        <w:pStyle w:val="screen"/>
      </w:pPr>
      <w:r>
        <w:rPr>
          <w:noProof/>
        </w:rPr>
        <w:pict w14:anchorId="3D07EC56">
          <v:shape id="Picture 150" o:spid="_x0000_i1175" type="#_x0000_t75" style="width:4in;height:207.85pt;visibility:visible">
            <v:imagedata r:id="rId169" o:title=""/>
          </v:shape>
        </w:pict>
      </w:r>
    </w:p>
    <w:p w14:paraId="0DA38D90" w14:textId="77777777" w:rsidR="009636E1" w:rsidRPr="009636E1" w:rsidRDefault="009636E1" w:rsidP="009636E1">
      <w:pPr>
        <w:pStyle w:val="Caption"/>
      </w:pPr>
      <w:r>
        <w:t>Resolve Reminder Pain Risk, Mgmt, and Assessment window</w:t>
      </w:r>
    </w:p>
    <w:p w14:paraId="567A8CB3" w14:textId="77777777" w:rsidR="009636E1" w:rsidRDefault="009636E1" w:rsidP="00355EEC">
      <w:pPr>
        <w:pStyle w:val="ListNumber"/>
      </w:pPr>
      <w:r>
        <w:t>Select a</w:t>
      </w:r>
      <w:r w:rsidR="00527C50">
        <w:t xml:space="preserve">n item </w:t>
      </w:r>
      <w:r>
        <w:t xml:space="preserve">from </w:t>
      </w:r>
      <w:r w:rsidRPr="00527C50">
        <w:rPr>
          <w:b/>
        </w:rPr>
        <w:t>Received?</w:t>
      </w:r>
      <w:r>
        <w:t xml:space="preserve"> </w:t>
      </w:r>
    </w:p>
    <w:p w14:paraId="3674A27E" w14:textId="77777777" w:rsidR="009636E1" w:rsidRDefault="009636E1" w:rsidP="001A6FF4">
      <w:pPr>
        <w:pStyle w:val="ListNumber"/>
      </w:pPr>
      <w:r>
        <w:t>Select a</w:t>
      </w:r>
      <w:r w:rsidR="00527C50">
        <w:t>n item</w:t>
      </w:r>
      <w:r>
        <w:t xml:space="preserve"> from </w:t>
      </w:r>
      <w:r w:rsidRPr="00527C50">
        <w:rPr>
          <w:b/>
        </w:rPr>
        <w:t>Level of Understanding</w:t>
      </w:r>
      <w:r>
        <w:t>.</w:t>
      </w:r>
    </w:p>
    <w:p w14:paraId="338A9218" w14:textId="77777777" w:rsidR="00AB0D9A" w:rsidRDefault="00AB0D9A">
      <w:pPr>
        <w:tabs>
          <w:tab w:val="clear" w:pos="360"/>
          <w:tab w:val="clear" w:pos="720"/>
          <w:tab w:val="clear" w:pos="1080"/>
          <w:tab w:val="clear" w:pos="1440"/>
        </w:tabs>
        <w:rPr>
          <w:rFonts w:eastAsia="Arial Unicode MS"/>
        </w:rPr>
      </w:pPr>
      <w:r>
        <w:br w:type="page"/>
      </w:r>
    </w:p>
    <w:p w14:paraId="66135FC9" w14:textId="77777777" w:rsidR="00355EEC" w:rsidRDefault="009636E1" w:rsidP="001A6FF4">
      <w:pPr>
        <w:pStyle w:val="ListNumber"/>
      </w:pPr>
      <w:r>
        <w:t xml:space="preserve">Click </w:t>
      </w:r>
      <w:r w:rsidRPr="007B2F13">
        <w:rPr>
          <w:b/>
        </w:rPr>
        <w:t>Resolve</w:t>
      </w:r>
      <w:r w:rsidR="00355EEC">
        <w:t>.</w:t>
      </w:r>
    </w:p>
    <w:p w14:paraId="104E7D49" w14:textId="77777777" w:rsidR="009636E1" w:rsidRPr="009636E1" w:rsidRDefault="009636E1" w:rsidP="00355EEC">
      <w:pPr>
        <w:pStyle w:val="ListNumber"/>
        <w:numPr>
          <w:ilvl w:val="0"/>
          <w:numId w:val="0"/>
        </w:numPr>
        <w:ind w:firstLine="360"/>
      </w:pPr>
      <w:r>
        <w:t>Information  displays</w:t>
      </w:r>
      <w:r w:rsidR="00527C50">
        <w:t xml:space="preserve"> indicating the reminder is resolved</w:t>
      </w:r>
      <w:r>
        <w:t>.</w:t>
      </w:r>
    </w:p>
    <w:p w14:paraId="2E291623" w14:textId="77777777" w:rsidR="009636E1" w:rsidRDefault="00387539" w:rsidP="009636E1">
      <w:pPr>
        <w:pStyle w:val="screen"/>
      </w:pPr>
      <w:r>
        <w:rPr>
          <w:noProof/>
        </w:rPr>
        <w:pict w14:anchorId="74027329">
          <v:shape id="_x0000_i1176" type="#_x0000_t75" style="width:2in;height:95.15pt;visibility:visible">
            <v:imagedata r:id="rId170" o:title=""/>
          </v:shape>
        </w:pict>
      </w:r>
    </w:p>
    <w:p w14:paraId="79431487" w14:textId="77777777" w:rsidR="009636E1" w:rsidRPr="009636E1" w:rsidRDefault="009636E1" w:rsidP="009636E1">
      <w:pPr>
        <w:pStyle w:val="Caption"/>
      </w:pPr>
      <w:r>
        <w:t>Information : Reminder resolved!</w:t>
      </w:r>
    </w:p>
    <w:p w14:paraId="1D777AC1" w14:textId="77777777" w:rsidR="009636E1" w:rsidRPr="009636E1" w:rsidRDefault="009636E1" w:rsidP="001A6FF4">
      <w:pPr>
        <w:pStyle w:val="ListNumber"/>
      </w:pPr>
      <w:r>
        <w:t xml:space="preserve">Click </w:t>
      </w:r>
      <w:r w:rsidRPr="00527C50">
        <w:rPr>
          <w:b/>
        </w:rPr>
        <w:t>OK</w:t>
      </w:r>
      <w:r w:rsidR="0005662A">
        <w:t>.</w:t>
      </w:r>
      <w:r w:rsidR="0005662A">
        <w:br/>
        <w:t>The text</w:t>
      </w:r>
      <w:r>
        <w:t xml:space="preserve"> </w:t>
      </w:r>
      <w:r w:rsidR="00544292">
        <w:t xml:space="preserve">that is </w:t>
      </w:r>
      <w:r>
        <w:t xml:space="preserve">added to the </w:t>
      </w:r>
      <w:r w:rsidR="009743E4">
        <w:t>P</w:t>
      </w:r>
      <w:r>
        <w:t xml:space="preserve">rogress </w:t>
      </w:r>
      <w:r w:rsidR="009743E4">
        <w:t>N</w:t>
      </w:r>
      <w:r>
        <w:t>ote displays</w:t>
      </w:r>
      <w:r w:rsidR="0005662A">
        <w:t xml:space="preserve"> in the </w:t>
      </w:r>
      <w:r w:rsidR="0005662A" w:rsidRPr="002B3700">
        <w:rPr>
          <w:b/>
        </w:rPr>
        <w:t>Text (will be added to note)</w:t>
      </w:r>
      <w:r w:rsidR="0005662A" w:rsidRPr="0005662A">
        <w:t xml:space="preserve"> text box</w:t>
      </w:r>
      <w:r>
        <w:t>.</w:t>
      </w:r>
    </w:p>
    <w:p w14:paraId="0BACED66" w14:textId="77777777" w:rsidR="009636E1" w:rsidRPr="009636E1" w:rsidRDefault="00387539" w:rsidP="009636E1">
      <w:pPr>
        <w:pStyle w:val="screen"/>
      </w:pPr>
      <w:r>
        <w:rPr>
          <w:noProof/>
        </w:rPr>
        <w:pict w14:anchorId="1D08D685">
          <v:shape id="_x0000_i1177" type="#_x0000_t75" style="width:5in;height:81.4pt;visibility:visible">
            <v:imagedata r:id="rId171" o:title=""/>
          </v:shape>
        </w:pict>
      </w:r>
    </w:p>
    <w:p w14:paraId="041C06C6" w14:textId="77777777" w:rsidR="009636E1" w:rsidRPr="009636E1" w:rsidRDefault="009636E1" w:rsidP="009636E1">
      <w:pPr>
        <w:pStyle w:val="Caption"/>
      </w:pPr>
      <w:r>
        <w:t>Text (will be added to note)</w:t>
      </w:r>
    </w:p>
    <w:p w14:paraId="423C8D8E" w14:textId="77777777" w:rsidR="00084BA2" w:rsidRDefault="00084BA2" w:rsidP="00084BA2"/>
    <w:p w14:paraId="280F6032" w14:textId="77777777" w:rsidR="00084BA2" w:rsidRDefault="00084BA2" w:rsidP="00084BA2"/>
    <w:p w14:paraId="70EA2F4F" w14:textId="77777777" w:rsidR="00F7219D" w:rsidRDefault="00527C50" w:rsidP="00DA7A17">
      <w:pPr>
        <w:pStyle w:val="Heading2"/>
      </w:pPr>
      <w:r>
        <w:br w:type="page"/>
      </w:r>
      <w:bookmarkStart w:id="184" w:name="_Toc320197200"/>
      <w:r w:rsidR="00F7219D">
        <w:t xml:space="preserve">View </w:t>
      </w:r>
      <w:r w:rsidR="00F7219D" w:rsidRPr="00DA7A17">
        <w:t>Text</w:t>
      </w:r>
      <w:r w:rsidR="00F7219D">
        <w:t xml:space="preserve"> </w:t>
      </w:r>
      <w:r w:rsidR="00F74F8A">
        <w:t>(View Text)</w:t>
      </w:r>
      <w:bookmarkEnd w:id="184"/>
    </w:p>
    <w:p w14:paraId="6325DF09" w14:textId="77777777" w:rsidR="009636E1" w:rsidRPr="007B2F13" w:rsidRDefault="009636E1" w:rsidP="007B2F13">
      <w:r w:rsidRPr="007B2F13">
        <w:t>The View Text tab is a review of all the information added/updated for a patient during the reassessment.</w:t>
      </w:r>
    </w:p>
    <w:p w14:paraId="3EEA477E" w14:textId="77777777" w:rsidR="00D458FA" w:rsidRPr="00A233AC" w:rsidRDefault="00387539" w:rsidP="00297C96">
      <w:pPr>
        <w:pStyle w:val="screen"/>
      </w:pPr>
      <w:r>
        <w:rPr>
          <w:noProof/>
        </w:rPr>
        <w:pict w14:anchorId="771A7212">
          <v:shape id="_x0000_i1178" type="#_x0000_t75" style="width:5in;height:269.85pt;visibility:visible">
            <v:imagedata r:id="rId172" o:title=""/>
          </v:shape>
        </w:pict>
      </w:r>
    </w:p>
    <w:p w14:paraId="3CC583D7" w14:textId="77777777" w:rsidR="00D458FA" w:rsidRPr="00A233AC" w:rsidRDefault="00E41A28" w:rsidP="00E41A28">
      <w:pPr>
        <w:pStyle w:val="Caption"/>
      </w:pPr>
      <w:r>
        <w:t>RN Reassessment, View Text tab</w:t>
      </w:r>
    </w:p>
    <w:p w14:paraId="005FAB7F" w14:textId="77777777" w:rsidR="00273177" w:rsidRDefault="00273177" w:rsidP="0079435B">
      <w:pPr>
        <w:pStyle w:val="ListNumber"/>
        <w:numPr>
          <w:ilvl w:val="0"/>
          <w:numId w:val="61"/>
        </w:numPr>
      </w:pPr>
      <w:bookmarkStart w:id="185" w:name="_Toc288724634"/>
      <w:r>
        <w:t xml:space="preserve">Click </w:t>
      </w:r>
      <w:r w:rsidRPr="00273177">
        <w:rPr>
          <w:b/>
        </w:rPr>
        <w:t>View Text</w:t>
      </w:r>
      <w:r>
        <w:t>.</w:t>
      </w:r>
      <w:r>
        <w:br/>
        <w:t>The View Text window scrolls through the admission reassessment for review.</w:t>
      </w:r>
    </w:p>
    <w:p w14:paraId="7142D930" w14:textId="77777777" w:rsidR="00273177" w:rsidRPr="00273177" w:rsidRDefault="00273177" w:rsidP="00273177">
      <w:pPr>
        <w:pStyle w:val="ListNumber"/>
      </w:pPr>
      <w:r>
        <w:t>Review the patient admission reassessment.</w:t>
      </w:r>
    </w:p>
    <w:p w14:paraId="2C92ED2B" w14:textId="77777777" w:rsidR="00634476" w:rsidRPr="00E522CC" w:rsidRDefault="00634476" w:rsidP="00E522CC">
      <w:r>
        <w:br w:type="page"/>
      </w:r>
    </w:p>
    <w:p w14:paraId="1BA14DAF" w14:textId="77777777" w:rsidR="00DA7A17" w:rsidRPr="00413CD9" w:rsidRDefault="00273177" w:rsidP="00DA7A17">
      <w:pPr>
        <w:pStyle w:val="Heading3"/>
      </w:pPr>
      <w:bookmarkStart w:id="186" w:name="_Toc320197201"/>
      <w:r>
        <w:t>Signing Note and Consults from within the Template</w:t>
      </w:r>
      <w:bookmarkEnd w:id="185"/>
      <w:bookmarkEnd w:id="186"/>
    </w:p>
    <w:p w14:paraId="162DFBDB" w14:textId="77777777" w:rsidR="00273177" w:rsidRDefault="00273177" w:rsidP="00DA7A17">
      <w:r>
        <w:t>During the assessment, you may be prompted to enter mandatory consults that will be uploaded with the reassessment note.</w:t>
      </w:r>
    </w:p>
    <w:p w14:paraId="7D23CCC2" w14:textId="77777777" w:rsidR="00273177" w:rsidRDefault="00273177" w:rsidP="00273177">
      <w:pPr>
        <w:pStyle w:val="Note"/>
      </w:pPr>
      <w:r w:rsidRPr="00B45841">
        <w:rPr>
          <w:b/>
        </w:rPr>
        <w:t>Note:</w:t>
      </w:r>
      <w:r w:rsidRPr="00B45841">
        <w:t xml:space="preserve"> Manage consults according to medical center policy. If nurses at your site do not order consults, upload </w:t>
      </w:r>
      <w:r>
        <w:t xml:space="preserve">a </w:t>
      </w:r>
      <w:r w:rsidRPr="00B45841">
        <w:t>mandatory consult</w:t>
      </w:r>
      <w:r>
        <w:t>,</w:t>
      </w:r>
      <w:r w:rsidRPr="00B45841">
        <w:t xml:space="preserve"> but do not sign </w:t>
      </w:r>
      <w:r>
        <w:t>it</w:t>
      </w:r>
      <w:r w:rsidRPr="00B45841">
        <w:t xml:space="preserve">. </w:t>
      </w:r>
      <w:r>
        <w:br/>
      </w:r>
      <w:r w:rsidRPr="00B45841">
        <w:t>The identified provider will be notified that there is a consult to sign.</w:t>
      </w:r>
    </w:p>
    <w:p w14:paraId="61732443" w14:textId="77777777" w:rsidR="00273177" w:rsidRDefault="00273177" w:rsidP="00DA7A17">
      <w:r>
        <w:t xml:space="preserve">Go to CPRS to sign your </w:t>
      </w:r>
      <w:r w:rsidRPr="00FA2E5B">
        <w:rPr>
          <w:b/>
        </w:rPr>
        <w:t>uploaded</w:t>
      </w:r>
      <w:r>
        <w:t xml:space="preserve">, </w:t>
      </w:r>
      <w:r w:rsidRPr="00C11A9D">
        <w:rPr>
          <w:i/>
        </w:rPr>
        <w:t>unsigned</w:t>
      </w:r>
      <w:r>
        <w:t xml:space="preserve"> notes and consults.</w:t>
      </w:r>
    </w:p>
    <w:p w14:paraId="19430CDD" w14:textId="77777777" w:rsidR="00634476" w:rsidRDefault="00634476">
      <w:pPr>
        <w:tabs>
          <w:tab w:val="clear" w:pos="360"/>
          <w:tab w:val="clear" w:pos="720"/>
          <w:tab w:val="clear" w:pos="1080"/>
          <w:tab w:val="clear" w:pos="1440"/>
        </w:tabs>
      </w:pPr>
    </w:p>
    <w:p w14:paraId="3C512AB0" w14:textId="77777777" w:rsidR="00DA7A17" w:rsidRDefault="00273177" w:rsidP="00DA7A17">
      <w:r>
        <w:t xml:space="preserve">You can also sign </w:t>
      </w:r>
      <w:r w:rsidRPr="00C11A9D">
        <w:rPr>
          <w:i/>
        </w:rPr>
        <w:t>unsigned</w:t>
      </w:r>
      <w:r>
        <w:t xml:space="preserve"> notes </w:t>
      </w:r>
      <w:r w:rsidRPr="00A0643E">
        <w:rPr>
          <w:b/>
        </w:rPr>
        <w:t>after</w:t>
      </w:r>
      <w:r w:rsidRPr="00EB6A7A">
        <w:rPr>
          <w:b/>
        </w:rPr>
        <w:t xml:space="preserve"> the upload</w:t>
      </w:r>
      <w:r>
        <w:t xml:space="preserve"> from the View Text tab in the template.</w:t>
      </w:r>
    </w:p>
    <w:p w14:paraId="10DF88D1" w14:textId="77777777" w:rsidR="00AF0A40" w:rsidRDefault="00AF0A40" w:rsidP="00DA7A17"/>
    <w:p w14:paraId="6A907C76" w14:textId="77777777" w:rsidR="00DA7A17" w:rsidRDefault="00273177" w:rsidP="0079435B">
      <w:pPr>
        <w:pStyle w:val="ListNumber"/>
        <w:numPr>
          <w:ilvl w:val="0"/>
          <w:numId w:val="60"/>
        </w:numPr>
      </w:pPr>
      <w:r>
        <w:t xml:space="preserve">Click </w:t>
      </w:r>
      <w:r w:rsidRPr="00273177">
        <w:rPr>
          <w:b/>
        </w:rPr>
        <w:t>View Text</w:t>
      </w:r>
      <w:r>
        <w:t>.</w:t>
      </w:r>
    </w:p>
    <w:p w14:paraId="4403A018" w14:textId="77777777" w:rsidR="00DA7A17" w:rsidRDefault="00387539" w:rsidP="00273177">
      <w:pPr>
        <w:pStyle w:val="screen"/>
      </w:pPr>
      <w:r>
        <w:rPr>
          <w:noProof/>
        </w:rPr>
        <w:pict w14:anchorId="4C9720DD">
          <v:shape id="_x0000_i1179" type="#_x0000_t75" style="width:5in;height:270.45pt;visibility:visible">
            <v:imagedata r:id="rId173" o:title=""/>
          </v:shape>
        </w:pict>
      </w:r>
    </w:p>
    <w:p w14:paraId="5A21A1C4" w14:textId="77777777" w:rsidR="00DA7A17" w:rsidRDefault="00DA7A17" w:rsidP="00634476">
      <w:pPr>
        <w:pStyle w:val="Caption"/>
      </w:pPr>
      <w:r>
        <w:t>RN Reassessments, View Text Tab after Upload</w:t>
      </w:r>
    </w:p>
    <w:p w14:paraId="5747CF5E" w14:textId="77777777" w:rsidR="00DA7A17" w:rsidRPr="00634476" w:rsidRDefault="00DA7A17" w:rsidP="00634476">
      <w:pPr>
        <w:pStyle w:val="ListNumber"/>
      </w:pPr>
      <w:r>
        <w:t xml:space="preserve">Click </w:t>
      </w:r>
      <w:r w:rsidRPr="00634476">
        <w:rPr>
          <w:b/>
        </w:rPr>
        <w:t>Sign</w:t>
      </w:r>
      <w:r w:rsidR="00634476" w:rsidRPr="00634476">
        <w:rPr>
          <w:b/>
        </w:rPr>
        <w:t xml:space="preserve"> Note</w:t>
      </w:r>
      <w:r w:rsidR="000E34A6">
        <w:rPr>
          <w:b/>
        </w:rPr>
        <w:t>/Consult</w:t>
      </w:r>
      <w:r>
        <w:t>.</w:t>
      </w:r>
      <w:r w:rsidR="00634476">
        <w:br/>
        <w:t>If the button does not display, upload again.</w:t>
      </w:r>
      <w:r>
        <w:t xml:space="preserve"> </w:t>
      </w:r>
    </w:p>
    <w:p w14:paraId="78EB29F4" w14:textId="77777777" w:rsidR="00AB0D9A" w:rsidRDefault="00AB0D9A">
      <w:pPr>
        <w:tabs>
          <w:tab w:val="clear" w:pos="360"/>
          <w:tab w:val="clear" w:pos="720"/>
          <w:tab w:val="clear" w:pos="1080"/>
          <w:tab w:val="clear" w:pos="1440"/>
        </w:tabs>
        <w:rPr>
          <w:b/>
          <w:color w:val="000000"/>
          <w:szCs w:val="23"/>
        </w:rPr>
      </w:pPr>
      <w:r>
        <w:rPr>
          <w:b/>
        </w:rPr>
        <w:br w:type="page"/>
      </w:r>
    </w:p>
    <w:p w14:paraId="70B5698D" w14:textId="77777777" w:rsidR="00DA7A17" w:rsidRDefault="00634476" w:rsidP="00634476">
      <w:pPr>
        <w:pStyle w:val="Note"/>
      </w:pPr>
      <w:r w:rsidRPr="0036400D">
        <w:rPr>
          <w:b/>
        </w:rPr>
        <w:t>Note</w:t>
      </w:r>
      <w:r>
        <w:t xml:space="preserve">: If there is only a note to sign, the button is </w:t>
      </w:r>
      <w:r w:rsidRPr="0036400D">
        <w:rPr>
          <w:b/>
        </w:rPr>
        <w:t>Note</w:t>
      </w:r>
      <w:r>
        <w:t>.</w:t>
      </w:r>
      <w:r>
        <w:br/>
        <w:t xml:space="preserve">If there is a consult to sign, the button is </w:t>
      </w:r>
      <w:r w:rsidRPr="0036400D">
        <w:rPr>
          <w:b/>
        </w:rPr>
        <w:t>Sign Note/Consult</w:t>
      </w:r>
      <w:r>
        <w:t>.</w:t>
      </w:r>
    </w:p>
    <w:p w14:paraId="7A9F466C" w14:textId="77777777" w:rsidR="00DA7A17" w:rsidRDefault="00387539" w:rsidP="00634476">
      <w:pPr>
        <w:pStyle w:val="screen"/>
      </w:pPr>
      <w:r>
        <w:rPr>
          <w:noProof/>
        </w:rPr>
        <w:pict w14:anchorId="5CD48FBB">
          <v:shape id="_x0000_i1180" type="#_x0000_t75" style="width:5in;height:62pt;visibility:visible">
            <v:imagedata r:id="rId34" o:title=""/>
          </v:shape>
        </w:pict>
      </w:r>
    </w:p>
    <w:p w14:paraId="4B5D9558" w14:textId="77777777" w:rsidR="00DA7A17" w:rsidRDefault="00DA7A17" w:rsidP="00634476">
      <w:pPr>
        <w:pStyle w:val="Caption"/>
      </w:pPr>
      <w:r>
        <w:t>RN Reassessment</w:t>
      </w:r>
      <w:r w:rsidRPr="00702053">
        <w:t>, Sign</w:t>
      </w:r>
      <w:r>
        <w:t xml:space="preserve"> Note/Consult Button</w:t>
      </w:r>
    </w:p>
    <w:p w14:paraId="60373166" w14:textId="77777777" w:rsidR="00DA7A17" w:rsidRDefault="00ED1BB8" w:rsidP="00DA7A17">
      <w:pPr>
        <w:pStyle w:val="ListNumber"/>
      </w:pPr>
      <w:r>
        <w:t xml:space="preserve">Enter your electronic signature and click </w:t>
      </w:r>
      <w:r w:rsidRPr="00010C4B">
        <w:rPr>
          <w:b/>
        </w:rPr>
        <w:t>Accept e</w:t>
      </w:r>
      <w:r w:rsidR="00E52629">
        <w:rPr>
          <w:b/>
        </w:rPr>
        <w:t>-</w:t>
      </w:r>
      <w:r w:rsidRPr="00010C4B">
        <w:rPr>
          <w:b/>
        </w:rPr>
        <w:t>sig</w:t>
      </w:r>
      <w:r>
        <w:t>.</w:t>
      </w:r>
      <w:r>
        <w:br/>
      </w:r>
      <w:r w:rsidR="00796102">
        <w:t>In</w:t>
      </w:r>
      <w:r>
        <w:t>formation  displays</w:t>
      </w:r>
      <w:r w:rsidR="00796102">
        <w:t xml:space="preserve">, </w:t>
      </w:r>
      <w:r w:rsidR="00796102" w:rsidRPr="00796102">
        <w:rPr>
          <w:i/>
        </w:rPr>
        <w:t>Note signed!</w:t>
      </w:r>
      <w:r>
        <w:t>.</w:t>
      </w:r>
    </w:p>
    <w:p w14:paraId="406F0D7E" w14:textId="77777777" w:rsidR="00ED1BB8" w:rsidRDefault="00ED1BB8" w:rsidP="00ED1BB8">
      <w:pPr>
        <w:pStyle w:val="ListNumber"/>
        <w:numPr>
          <w:ilvl w:val="0"/>
          <w:numId w:val="2"/>
        </w:numPr>
      </w:pPr>
      <w:r>
        <w:t xml:space="preserve">Click </w:t>
      </w:r>
      <w:r w:rsidRPr="00350303">
        <w:rPr>
          <w:b/>
        </w:rPr>
        <w:t>OK</w:t>
      </w:r>
      <w:r>
        <w:t>.</w:t>
      </w:r>
    </w:p>
    <w:p w14:paraId="7F6562C7" w14:textId="77777777" w:rsidR="00DA7A17" w:rsidRPr="00506414" w:rsidRDefault="00ED1BB8" w:rsidP="00ED1BB8">
      <w:pPr>
        <w:pStyle w:val="ListNumber"/>
        <w:rPr>
          <w:b/>
        </w:rPr>
      </w:pPr>
      <w:r>
        <w:t xml:space="preserve">To prevent the signing of an uploaded note, click </w:t>
      </w:r>
      <w:r w:rsidRPr="00350303">
        <w:rPr>
          <w:b/>
        </w:rPr>
        <w:t>Cancel e</w:t>
      </w:r>
      <w:r w:rsidR="00E52629">
        <w:rPr>
          <w:b/>
        </w:rPr>
        <w:t>-</w:t>
      </w:r>
      <w:r w:rsidRPr="00350303">
        <w:rPr>
          <w:b/>
        </w:rPr>
        <w:t>sig</w:t>
      </w:r>
      <w:r>
        <w:t>.</w:t>
      </w:r>
    </w:p>
    <w:p w14:paraId="6F8B5B7C" w14:textId="77777777" w:rsidR="003D720F" w:rsidRDefault="003D720F" w:rsidP="003D720F">
      <w:pPr>
        <w:pStyle w:val="Note"/>
      </w:pPr>
      <w:r w:rsidRPr="005D781D">
        <w:rPr>
          <w:b/>
        </w:rPr>
        <w:t>Note:</w:t>
      </w:r>
      <w:r w:rsidRPr="007359F7">
        <w:t xml:space="preserve"> It is safer to go to CPRS, read the note</w:t>
      </w:r>
      <w:r>
        <w:t xml:space="preserve"> in CPRS,</w:t>
      </w:r>
      <w:r w:rsidRPr="007359F7">
        <w:t xml:space="preserve"> and sign</w:t>
      </w:r>
      <w:r>
        <w:t xml:space="preserve"> the note in CPRS</w:t>
      </w:r>
      <w:r w:rsidRPr="007359F7">
        <w:t xml:space="preserve">. </w:t>
      </w:r>
    </w:p>
    <w:p w14:paraId="5041932A" w14:textId="77777777" w:rsidR="003D720F" w:rsidRDefault="003D720F" w:rsidP="003D720F">
      <w:pPr>
        <w:pStyle w:val="ListBullet4"/>
      </w:pPr>
      <w:r>
        <w:t>An</w:t>
      </w:r>
      <w:r w:rsidRPr="007359F7">
        <w:t xml:space="preserve"> unsigned note can be edited. </w:t>
      </w:r>
    </w:p>
    <w:p w14:paraId="7EB79A7B" w14:textId="77777777" w:rsidR="00167661" w:rsidRPr="00413CD9" w:rsidRDefault="003D720F" w:rsidP="003D720F">
      <w:pPr>
        <w:pStyle w:val="ListBullet4"/>
      </w:pPr>
      <w:r w:rsidRPr="007359F7">
        <w:t>A signed note cannot be edited.</w:t>
      </w:r>
    </w:p>
    <w:p w14:paraId="64AE53EC" w14:textId="77777777" w:rsidR="00E21667" w:rsidRPr="00ED1BB8" w:rsidRDefault="00E21667" w:rsidP="00ED1BB8">
      <w:r w:rsidRPr="00ED1BB8">
        <w:t xml:space="preserve"> </w:t>
      </w:r>
    </w:p>
    <w:p w14:paraId="0ED66CAA" w14:textId="77777777" w:rsidR="00167661" w:rsidRPr="00ED1BB8" w:rsidRDefault="00167661" w:rsidP="00ED1BB8"/>
    <w:p w14:paraId="531366C3" w14:textId="77777777" w:rsidR="00ED1BB8" w:rsidRDefault="00ED1BB8" w:rsidP="00ED1BB8"/>
    <w:p w14:paraId="2A5A18BD" w14:textId="77777777" w:rsidR="00ED1BB8" w:rsidRDefault="00ED1BB8" w:rsidP="00ED1BB8"/>
    <w:p w14:paraId="5D73D297" w14:textId="77777777" w:rsidR="00ED1BB8" w:rsidRPr="008E6538" w:rsidRDefault="00ED1BB8" w:rsidP="008E6538"/>
    <w:p w14:paraId="3F62D315" w14:textId="77777777" w:rsidR="00ED1BB8" w:rsidRDefault="00ED1BB8" w:rsidP="00ED1BB8"/>
    <w:p w14:paraId="4D489981" w14:textId="77777777" w:rsidR="00ED1BB8" w:rsidRDefault="00ED1BB8" w:rsidP="00ED1BB8"/>
    <w:p w14:paraId="7535D1A3" w14:textId="77777777" w:rsidR="00D458FA" w:rsidRPr="00A233AC" w:rsidRDefault="00C861D9" w:rsidP="00ED1BB8">
      <w:pPr>
        <w:pStyle w:val="Heading1"/>
      </w:pPr>
      <w:r w:rsidRPr="00ED1BB8">
        <w:br w:type="page"/>
      </w:r>
      <w:bookmarkStart w:id="187" w:name="_Toc320197202"/>
      <w:r w:rsidR="00E21B6A" w:rsidRPr="00A233AC">
        <w:t xml:space="preserve">Unable </w:t>
      </w:r>
      <w:r w:rsidR="00E21B6A">
        <w:t>t</w:t>
      </w:r>
      <w:r w:rsidR="00E21B6A" w:rsidRPr="00A233AC">
        <w:t>o Complete</w:t>
      </w:r>
      <w:r w:rsidR="00064FFA">
        <w:t xml:space="preserve"> </w:t>
      </w:r>
      <w:r w:rsidR="00424B91">
        <w:t xml:space="preserve">the </w:t>
      </w:r>
      <w:r w:rsidR="008E1394">
        <w:t>A</w:t>
      </w:r>
      <w:r w:rsidR="00064FFA">
        <w:t>ssessment</w:t>
      </w:r>
      <w:bookmarkEnd w:id="187"/>
    </w:p>
    <w:p w14:paraId="2CB84A02" w14:textId="77777777" w:rsidR="00167661" w:rsidRDefault="00ED1BB8" w:rsidP="00D458FA">
      <w:r>
        <w:t>A</w:t>
      </w:r>
      <w:r w:rsidRPr="009E5E53">
        <w:t xml:space="preserve">n incomplete admission assessment is filed </w:t>
      </w:r>
      <w:r>
        <w:t>w</w:t>
      </w:r>
      <w:r w:rsidR="00167661" w:rsidRPr="009E5E53">
        <w:t xml:space="preserve">hen the </w:t>
      </w:r>
      <w:r>
        <w:t xml:space="preserve">nurse is unable to complete an assessment because the </w:t>
      </w:r>
      <w:r w:rsidR="00167661" w:rsidRPr="009E5E53">
        <w:t xml:space="preserve">patient cannot respond to admission assessment questions and there is no caregiver available </w:t>
      </w:r>
      <w:r w:rsidR="00167661">
        <w:t xml:space="preserve">to </w:t>
      </w:r>
      <w:r w:rsidR="00167661" w:rsidRPr="009E5E53">
        <w:t>provide the ne</w:t>
      </w:r>
      <w:r w:rsidR="00167661">
        <w:t>cessary</w:t>
      </w:r>
      <w:r>
        <w:t xml:space="preserve"> data</w:t>
      </w:r>
      <w:r w:rsidR="00167661" w:rsidRPr="009E5E53">
        <w:t>. The</w:t>
      </w:r>
      <w:r>
        <w:t xml:space="preserve"> r</w:t>
      </w:r>
      <w:r w:rsidR="00167661" w:rsidRPr="009E5E53">
        <w:t xml:space="preserve">eassessment that opens after the </w:t>
      </w:r>
      <w:r>
        <w:t>a</w:t>
      </w:r>
      <w:r w:rsidR="00167661" w:rsidRPr="009E5E53">
        <w:t>ssessment is signed</w:t>
      </w:r>
      <w:r w:rsidR="00167661">
        <w:t>,</w:t>
      </w:r>
      <w:r w:rsidR="00167661" w:rsidRPr="009E5E53">
        <w:t xml:space="preserve"> </w:t>
      </w:r>
      <w:r w:rsidR="00544292">
        <w:t>allow</w:t>
      </w:r>
      <w:r w:rsidR="0062167D">
        <w:t>s</w:t>
      </w:r>
      <w:r w:rsidR="00544292">
        <w:t xml:space="preserve"> you</w:t>
      </w:r>
      <w:r w:rsidR="00167661" w:rsidRPr="009E5E53">
        <w:t xml:space="preserve"> to enter the missing data.</w:t>
      </w:r>
    </w:p>
    <w:p w14:paraId="34FC08DE" w14:textId="77777777" w:rsidR="002A3C43" w:rsidRDefault="002A3C43" w:rsidP="00D458FA"/>
    <w:p w14:paraId="43ECF3D5" w14:textId="77777777" w:rsidR="002A3C43" w:rsidRDefault="00D458FA" w:rsidP="00D3744C">
      <w:pPr>
        <w:pStyle w:val="ListNumber"/>
        <w:numPr>
          <w:ilvl w:val="0"/>
          <w:numId w:val="9"/>
        </w:numPr>
      </w:pPr>
      <w:r w:rsidRPr="00A233AC">
        <w:t xml:space="preserve">Open </w:t>
      </w:r>
      <w:r w:rsidR="00CB7CAB">
        <w:t>RN</w:t>
      </w:r>
      <w:r w:rsidRPr="00A233AC">
        <w:t xml:space="preserve"> Reassessment</w:t>
      </w:r>
      <w:r w:rsidR="00CB7CAB">
        <w:t>.</w:t>
      </w:r>
      <w:r w:rsidR="002A3C43">
        <w:br/>
      </w:r>
      <w:r w:rsidR="00CB7CAB">
        <w:t>Gen Inf tab, Gen I Page 1 displa</w:t>
      </w:r>
      <w:r w:rsidR="00BD717D">
        <w:t>ys</w:t>
      </w:r>
      <w:r w:rsidR="002A3C43">
        <w:t>,</w:t>
      </w:r>
    </w:p>
    <w:p w14:paraId="7452FB48" w14:textId="77777777" w:rsidR="00F643F8" w:rsidRDefault="002A3C43" w:rsidP="00D3744C">
      <w:pPr>
        <w:pStyle w:val="ListNumber"/>
        <w:numPr>
          <w:ilvl w:val="0"/>
          <w:numId w:val="9"/>
        </w:numPr>
      </w:pPr>
      <w:r>
        <w:t xml:space="preserve">Select </w:t>
      </w:r>
      <w:r w:rsidRPr="002A3C43">
        <w:rPr>
          <w:b/>
        </w:rPr>
        <w:t>Yes</w:t>
      </w:r>
      <w:r>
        <w:t xml:space="preserve"> or</w:t>
      </w:r>
      <w:r w:rsidR="00BD717D">
        <w:t xml:space="preserve"> </w:t>
      </w:r>
      <w:r w:rsidR="00BD717D" w:rsidRPr="002A3C43">
        <w:rPr>
          <w:b/>
        </w:rPr>
        <w:t>No</w:t>
      </w:r>
      <w:r w:rsidR="008F7B15" w:rsidRPr="008F7B15">
        <w:t xml:space="preserve"> for </w:t>
      </w:r>
      <w:r w:rsidR="00BD717D" w:rsidRPr="002A3C43">
        <w:rPr>
          <w:b/>
        </w:rPr>
        <w:t>Patient/family/support person able to respond to questions</w:t>
      </w:r>
      <w:r w:rsidR="00167661">
        <w:t>.</w:t>
      </w:r>
    </w:p>
    <w:p w14:paraId="2E7EEF3F" w14:textId="77777777" w:rsidR="008C75F4" w:rsidRDefault="00387539" w:rsidP="008C75F4">
      <w:pPr>
        <w:pStyle w:val="screen"/>
      </w:pPr>
      <w:r>
        <w:rPr>
          <w:noProof/>
        </w:rPr>
        <w:pict w14:anchorId="619AE3C8">
          <v:shape id="_x0000_i1181" type="#_x0000_t75" style="width:5in;height:269.85pt;visibility:visible">
            <v:imagedata r:id="rId174" o:title=""/>
          </v:shape>
        </w:pict>
      </w:r>
    </w:p>
    <w:p w14:paraId="56AD018D" w14:textId="77777777" w:rsidR="009E2FE3" w:rsidRPr="009E2FE3" w:rsidRDefault="001A0C8E" w:rsidP="009E2FE3">
      <w:pPr>
        <w:pStyle w:val="Caption"/>
      </w:pPr>
      <w:r>
        <w:t xml:space="preserve">RN Reassessment, General Information (Gen Inf) tab, Gen </w:t>
      </w:r>
      <w:r w:rsidR="00042165">
        <w:t>I</w:t>
      </w:r>
      <w:r>
        <w:t xml:space="preserve"> Page 1 window</w:t>
      </w:r>
    </w:p>
    <w:p w14:paraId="46216ADE" w14:textId="77777777" w:rsidR="002A3C43" w:rsidRPr="0048509F" w:rsidRDefault="002A3C43" w:rsidP="0048509F">
      <w:r>
        <w:br w:type="page"/>
      </w:r>
    </w:p>
    <w:p w14:paraId="0B0DAF07" w14:textId="77777777" w:rsidR="008C75F4" w:rsidRDefault="002A3C43" w:rsidP="002A3C43">
      <w:pPr>
        <w:pStyle w:val="Heading2"/>
      </w:pPr>
      <w:bookmarkStart w:id="188" w:name="_Toc320197203"/>
      <w:r>
        <w:t>Patient still cannot respond</w:t>
      </w:r>
      <w:bookmarkEnd w:id="188"/>
    </w:p>
    <w:p w14:paraId="270053FF" w14:textId="77777777" w:rsidR="002A3C43" w:rsidRDefault="002A3C43" w:rsidP="002A3C43">
      <w:pPr>
        <w:pStyle w:val="ListNumber"/>
        <w:numPr>
          <w:ilvl w:val="0"/>
          <w:numId w:val="117"/>
        </w:numPr>
      </w:pPr>
      <w:r w:rsidRPr="009E08E9">
        <w:t xml:space="preserve">If the patient still cannot respond, </w:t>
      </w:r>
      <w:r>
        <w:t xml:space="preserve">select </w:t>
      </w:r>
      <w:r w:rsidRPr="002A3C43">
        <w:rPr>
          <w:b/>
        </w:rPr>
        <w:t>No</w:t>
      </w:r>
      <w:r w:rsidRPr="009E08E9">
        <w:t xml:space="preserve"> and </w:t>
      </w:r>
      <w:r>
        <w:t>select a reason(s)</w:t>
      </w:r>
      <w:r w:rsidRPr="009E08E9">
        <w:t xml:space="preserve"> </w:t>
      </w:r>
      <w:r w:rsidRPr="002A3C43">
        <w:rPr>
          <w:b/>
        </w:rPr>
        <w:t xml:space="preserve">*Why </w:t>
      </w:r>
      <w:r>
        <w:rPr>
          <w:b/>
        </w:rPr>
        <w:t xml:space="preserve">could </w:t>
      </w:r>
      <w:r w:rsidRPr="002A3C43">
        <w:rPr>
          <w:b/>
        </w:rPr>
        <w:t>no one respond</w:t>
      </w:r>
      <w:r w:rsidRPr="009E08E9">
        <w:t>.</w:t>
      </w:r>
    </w:p>
    <w:p w14:paraId="52A316CE" w14:textId="77777777" w:rsidR="002A3C43" w:rsidRDefault="00387539" w:rsidP="002A3C43">
      <w:pPr>
        <w:pStyle w:val="screen"/>
      </w:pPr>
      <w:r>
        <w:rPr>
          <w:noProof/>
        </w:rPr>
        <w:pict w14:anchorId="0E214A3F">
          <v:shape id="_x0000_i1182" type="#_x0000_t75" style="width:5in;height:268.6pt;visibility:visible">
            <v:imagedata r:id="rId175" o:title=""/>
          </v:shape>
        </w:pict>
      </w:r>
    </w:p>
    <w:p w14:paraId="55AECD61" w14:textId="77777777" w:rsidR="002A3C43" w:rsidRPr="002A3C43" w:rsidRDefault="002A3C43" w:rsidP="002A3C43">
      <w:pPr>
        <w:pStyle w:val="Caption"/>
      </w:pPr>
      <w:r>
        <w:t>RN Reassessment, General Information (Gen Inf) tab, Gen I Page 1 window</w:t>
      </w:r>
      <w:r>
        <w:br/>
      </w:r>
      <w:r>
        <w:rPr>
          <w:b w:val="0"/>
        </w:rPr>
        <w:t xml:space="preserve">with </w:t>
      </w:r>
      <w:r w:rsidRPr="002A3C43">
        <w:rPr>
          <w:b w:val="0"/>
        </w:rPr>
        <w:t xml:space="preserve">*Why </w:t>
      </w:r>
      <w:r>
        <w:rPr>
          <w:b w:val="0"/>
        </w:rPr>
        <w:t xml:space="preserve">could </w:t>
      </w:r>
      <w:r w:rsidRPr="002A3C43">
        <w:rPr>
          <w:b w:val="0"/>
        </w:rPr>
        <w:t>no one respond</w:t>
      </w:r>
    </w:p>
    <w:p w14:paraId="2E09D556" w14:textId="77777777" w:rsidR="002A3C43" w:rsidRPr="009E08E9" w:rsidRDefault="002A3C43" w:rsidP="002A3C43">
      <w:pPr>
        <w:pStyle w:val="ListNumber"/>
      </w:pPr>
      <w:r w:rsidRPr="009E08E9">
        <w:t xml:space="preserve">Continue through the reassessment tabs and pages. </w:t>
      </w:r>
    </w:p>
    <w:p w14:paraId="4A4A0894" w14:textId="77777777" w:rsidR="002A3C43" w:rsidRPr="009E08E9" w:rsidRDefault="002A3C43" w:rsidP="002A3C43">
      <w:pPr>
        <w:pStyle w:val="ListNumber"/>
      </w:pPr>
      <w:r w:rsidRPr="009E08E9">
        <w:t>Complete all the fields with asterisks; they are required fields.</w:t>
      </w:r>
    </w:p>
    <w:p w14:paraId="1537E26C" w14:textId="77777777" w:rsidR="002A3C43" w:rsidRPr="009E08E9" w:rsidRDefault="002A3C43" w:rsidP="002A3C43">
      <w:pPr>
        <w:pStyle w:val="ListNumber"/>
      </w:pPr>
      <w:r w:rsidRPr="009E08E9">
        <w:t>Upload the information.</w:t>
      </w:r>
    </w:p>
    <w:p w14:paraId="1BF5F5BF" w14:textId="77777777" w:rsidR="002A3C43" w:rsidRPr="009E08E9" w:rsidRDefault="002A3C43" w:rsidP="002A3C43"/>
    <w:p w14:paraId="45E14FD1" w14:textId="77777777" w:rsidR="002A3C43" w:rsidRDefault="002A3C43">
      <w:pPr>
        <w:tabs>
          <w:tab w:val="clear" w:pos="360"/>
          <w:tab w:val="clear" w:pos="720"/>
          <w:tab w:val="clear" w:pos="1080"/>
          <w:tab w:val="clear" w:pos="1440"/>
        </w:tabs>
      </w:pPr>
      <w:r>
        <w:br w:type="page"/>
      </w:r>
    </w:p>
    <w:p w14:paraId="6FBFDDF0" w14:textId="77777777" w:rsidR="002A3C43" w:rsidRPr="002A3C43" w:rsidRDefault="002A3C43" w:rsidP="002A3C43">
      <w:r w:rsidRPr="009E08E9">
        <w:t xml:space="preserve">The following screen captures are examples of the tabs when </w:t>
      </w:r>
      <w:r w:rsidRPr="002A3C43">
        <w:rPr>
          <w:b/>
        </w:rPr>
        <w:t>No</w:t>
      </w:r>
      <w:r w:rsidRPr="009E08E9">
        <w:t xml:space="preserve"> is selected for </w:t>
      </w:r>
      <w:r w:rsidRPr="002A3C43">
        <w:rPr>
          <w:b/>
        </w:rPr>
        <w:t>Patient/family/support person able to respond to questions</w:t>
      </w:r>
      <w:r w:rsidRPr="009E08E9">
        <w:t>.</w:t>
      </w:r>
    </w:p>
    <w:p w14:paraId="2EB2384D" w14:textId="77777777" w:rsidR="00D458FA" w:rsidRDefault="00387539" w:rsidP="008C75F4">
      <w:pPr>
        <w:pStyle w:val="screen"/>
      </w:pPr>
      <w:r>
        <w:rPr>
          <w:noProof/>
        </w:rPr>
        <w:pict w14:anchorId="2E2A1D84">
          <v:shape id="_x0000_i1183" type="#_x0000_t75" style="width:5in;height:269.85pt;visibility:visible">
            <v:imagedata r:id="rId176" o:title=""/>
          </v:shape>
        </w:pict>
      </w:r>
    </w:p>
    <w:p w14:paraId="06269C0C" w14:textId="77777777" w:rsidR="009E2FE3" w:rsidRPr="009E2FE3" w:rsidRDefault="001A0C8E" w:rsidP="009E2FE3">
      <w:pPr>
        <w:pStyle w:val="Caption"/>
      </w:pPr>
      <w:r>
        <w:t xml:space="preserve">RN Reassessment, General Information (Gen Inf) tab, Gen </w:t>
      </w:r>
      <w:r w:rsidR="00042165">
        <w:t>I</w:t>
      </w:r>
      <w:r>
        <w:t xml:space="preserve"> Page 2 window</w:t>
      </w:r>
    </w:p>
    <w:p w14:paraId="123D2312" w14:textId="77777777" w:rsidR="00A06987" w:rsidRDefault="00387539" w:rsidP="00A06987">
      <w:pPr>
        <w:pStyle w:val="screen"/>
      </w:pPr>
      <w:r>
        <w:rPr>
          <w:noProof/>
        </w:rPr>
        <w:pict w14:anchorId="20BB277F">
          <v:shape id="_x0000_i1184" type="#_x0000_t75" style="width:5in;height:269.85pt;visibility:visible">
            <v:imagedata r:id="rId177" o:title=""/>
          </v:shape>
        </w:pict>
      </w:r>
    </w:p>
    <w:p w14:paraId="4E77318B" w14:textId="77777777" w:rsidR="009E2FE3" w:rsidRPr="009E2FE3" w:rsidRDefault="001A0C8E" w:rsidP="009E2FE3">
      <w:pPr>
        <w:pStyle w:val="Caption"/>
      </w:pPr>
      <w:r>
        <w:t xml:space="preserve">RN Reassessment, General Information (Gen Inf) tab, Gen </w:t>
      </w:r>
      <w:r w:rsidR="00042165">
        <w:t>I</w:t>
      </w:r>
      <w:r>
        <w:t xml:space="preserve"> Page </w:t>
      </w:r>
      <w:r w:rsidR="00297C96">
        <w:t>3</w:t>
      </w:r>
      <w:r>
        <w:t xml:space="preserve"> window</w:t>
      </w:r>
    </w:p>
    <w:p w14:paraId="4DB490B0" w14:textId="77777777" w:rsidR="00A06987" w:rsidRDefault="00A06987" w:rsidP="00D458FA"/>
    <w:p w14:paraId="231F9F0F" w14:textId="77777777" w:rsidR="00D458FA" w:rsidRDefault="00387539" w:rsidP="00A06987">
      <w:pPr>
        <w:pStyle w:val="screen"/>
      </w:pPr>
      <w:r>
        <w:rPr>
          <w:noProof/>
        </w:rPr>
        <w:pict w14:anchorId="46E7051C">
          <v:shape id="_x0000_i1185" type="#_x0000_t75" style="width:5in;height:268.6pt;visibility:visible">
            <v:imagedata r:id="rId178" o:title=""/>
          </v:shape>
        </w:pict>
      </w:r>
    </w:p>
    <w:p w14:paraId="0F25C43D" w14:textId="77777777" w:rsidR="009E2FE3" w:rsidRPr="009E2FE3" w:rsidRDefault="00DC33A7" w:rsidP="009E2FE3">
      <w:pPr>
        <w:pStyle w:val="Caption"/>
      </w:pPr>
      <w:r>
        <w:t xml:space="preserve">RN Reassessment, </w:t>
      </w:r>
      <w:r w:rsidR="00890183">
        <w:t>Educational Assessment</w:t>
      </w:r>
      <w:r>
        <w:t xml:space="preserve"> (</w:t>
      </w:r>
      <w:r w:rsidR="00890183">
        <w:t>Educ</w:t>
      </w:r>
      <w:r>
        <w:t xml:space="preserve">) tab, </w:t>
      </w:r>
      <w:r w:rsidR="00890183">
        <w:t>Educ</w:t>
      </w:r>
      <w:r>
        <w:t xml:space="preserve"> </w:t>
      </w:r>
      <w:r w:rsidR="00890183">
        <w:t>P</w:t>
      </w:r>
      <w:r>
        <w:t xml:space="preserve">age </w:t>
      </w:r>
      <w:r w:rsidR="00890183">
        <w:t>1</w:t>
      </w:r>
      <w:r w:rsidR="00297C96">
        <w:t xml:space="preserve"> </w:t>
      </w:r>
      <w:r>
        <w:t>window</w:t>
      </w:r>
    </w:p>
    <w:p w14:paraId="36E61E12" w14:textId="77777777" w:rsidR="00890183" w:rsidRDefault="00387539" w:rsidP="00890183">
      <w:pPr>
        <w:pStyle w:val="screen"/>
      </w:pPr>
      <w:r>
        <w:rPr>
          <w:noProof/>
        </w:rPr>
        <w:pict w14:anchorId="27BBD213">
          <v:shape id="_x0000_i1186" type="#_x0000_t75" style="width:5in;height:269.2pt;visibility:visible">
            <v:imagedata r:id="rId179" o:title=""/>
          </v:shape>
        </w:pict>
      </w:r>
    </w:p>
    <w:p w14:paraId="351C5E13" w14:textId="77777777" w:rsidR="00890183" w:rsidRPr="00890183" w:rsidRDefault="00890183" w:rsidP="00890183">
      <w:pPr>
        <w:pStyle w:val="Caption"/>
      </w:pPr>
      <w:r>
        <w:t xml:space="preserve">RN Reassessment, </w:t>
      </w:r>
      <w:r w:rsidR="00534C99">
        <w:t>Pain Assessment</w:t>
      </w:r>
      <w:r>
        <w:t xml:space="preserve"> (</w:t>
      </w:r>
      <w:r w:rsidR="00534C99">
        <w:t>Pain</w:t>
      </w:r>
      <w:r>
        <w:t xml:space="preserve">) tab, </w:t>
      </w:r>
      <w:r w:rsidR="00534C99">
        <w:t>Pain</w:t>
      </w:r>
      <w:r>
        <w:t xml:space="preserve"> Page 1 window</w:t>
      </w:r>
    </w:p>
    <w:p w14:paraId="1C51C7F6" w14:textId="77777777" w:rsidR="00890183" w:rsidRDefault="00387539" w:rsidP="00890183">
      <w:pPr>
        <w:pStyle w:val="screen"/>
      </w:pPr>
      <w:r>
        <w:rPr>
          <w:noProof/>
        </w:rPr>
        <w:pict w14:anchorId="6B76E0A4">
          <v:shape id="_x0000_i1187" type="#_x0000_t75" style="width:5in;height:269.85pt;visibility:visible">
            <v:imagedata r:id="rId180" o:title=""/>
          </v:shape>
        </w:pict>
      </w:r>
      <w:r w:rsidR="00890183">
        <w:t xml:space="preserve"> </w:t>
      </w:r>
    </w:p>
    <w:p w14:paraId="0870DFAB" w14:textId="77777777" w:rsidR="00890183" w:rsidRPr="00890183" w:rsidRDefault="00890183" w:rsidP="00890183">
      <w:pPr>
        <w:pStyle w:val="Caption"/>
      </w:pPr>
      <w:r>
        <w:t xml:space="preserve">RN Reassessment, </w:t>
      </w:r>
      <w:r w:rsidR="00534C99">
        <w:t>IV</w:t>
      </w:r>
      <w:r>
        <w:t xml:space="preserve"> (</w:t>
      </w:r>
      <w:r w:rsidR="00534C99">
        <w:t>IV</w:t>
      </w:r>
      <w:r>
        <w:t xml:space="preserve">) tab, </w:t>
      </w:r>
      <w:r w:rsidR="00534C99">
        <w:t>IV Periph</w:t>
      </w:r>
      <w:r>
        <w:t xml:space="preserve"> window</w:t>
      </w:r>
    </w:p>
    <w:p w14:paraId="6D41588B" w14:textId="77777777" w:rsidR="00890183" w:rsidRDefault="00387539" w:rsidP="00890183">
      <w:pPr>
        <w:pStyle w:val="screen"/>
      </w:pPr>
      <w:r>
        <w:rPr>
          <w:noProof/>
        </w:rPr>
        <w:pict w14:anchorId="4A94E731">
          <v:shape id="_x0000_i1188" type="#_x0000_t75" style="width:360.65pt;height:264.85pt;visibility:visible">
            <v:imagedata r:id="rId181" o:title=""/>
          </v:shape>
        </w:pict>
      </w:r>
      <w:r w:rsidR="00890183">
        <w:t xml:space="preserve"> </w:t>
      </w:r>
    </w:p>
    <w:p w14:paraId="7EEEB9E3" w14:textId="77777777" w:rsidR="00890183" w:rsidRDefault="00890183" w:rsidP="00890183">
      <w:pPr>
        <w:pStyle w:val="Caption"/>
      </w:pPr>
      <w:r>
        <w:t xml:space="preserve">RN Reassessment, </w:t>
      </w:r>
      <w:r w:rsidR="00534C99">
        <w:t>Respiratory</w:t>
      </w:r>
      <w:r>
        <w:t xml:space="preserve"> Assessment (</w:t>
      </w:r>
      <w:r w:rsidR="00534C99">
        <w:t>Resp</w:t>
      </w:r>
      <w:r>
        <w:t xml:space="preserve">) tab, </w:t>
      </w:r>
      <w:r w:rsidR="00534C99">
        <w:t>Resp</w:t>
      </w:r>
      <w:r>
        <w:t xml:space="preserve"> Page 1 window</w:t>
      </w:r>
    </w:p>
    <w:p w14:paraId="275E4129" w14:textId="77777777" w:rsidR="00EB49FA" w:rsidRDefault="00EB49FA">
      <w:pPr>
        <w:tabs>
          <w:tab w:val="clear" w:pos="360"/>
          <w:tab w:val="clear" w:pos="720"/>
          <w:tab w:val="clear" w:pos="1080"/>
          <w:tab w:val="clear" w:pos="1440"/>
        </w:tabs>
      </w:pPr>
      <w:r>
        <w:br w:type="page"/>
      </w:r>
    </w:p>
    <w:p w14:paraId="65F699EF" w14:textId="77777777" w:rsidR="00EB49FA" w:rsidRDefault="00387539" w:rsidP="00EB49FA">
      <w:pPr>
        <w:pStyle w:val="screen"/>
      </w:pPr>
      <w:r>
        <w:rPr>
          <w:noProof/>
        </w:rPr>
        <w:pict w14:anchorId="4D762721">
          <v:shape id="_x0000_i1189" type="#_x0000_t75" style="width:5in;height:264.85pt;visibility:visible">
            <v:imagedata r:id="rId182" o:title=""/>
          </v:shape>
        </w:pict>
      </w:r>
    </w:p>
    <w:p w14:paraId="407C5013" w14:textId="77777777" w:rsidR="00EB49FA" w:rsidRDefault="00EB49FA" w:rsidP="00EB49FA">
      <w:pPr>
        <w:pStyle w:val="Caption"/>
      </w:pPr>
      <w:r>
        <w:t>RN Reassessment, Respiratory Assessment (Resp) tab, Resp Page 2 window</w:t>
      </w:r>
    </w:p>
    <w:p w14:paraId="7C18B21B" w14:textId="77777777" w:rsidR="00EB49FA" w:rsidRDefault="00387539" w:rsidP="00EB49FA">
      <w:pPr>
        <w:pStyle w:val="screen"/>
      </w:pPr>
      <w:r>
        <w:rPr>
          <w:noProof/>
        </w:rPr>
        <w:pict w14:anchorId="48C7FF25">
          <v:shape id="_x0000_i1190" type="#_x0000_t75" style="width:360.65pt;height:264.85pt;visibility:visible">
            <v:imagedata r:id="rId183" o:title=""/>
          </v:shape>
        </w:pict>
      </w:r>
    </w:p>
    <w:p w14:paraId="5A75A168" w14:textId="77777777" w:rsidR="00EB49FA" w:rsidRPr="00EB49FA" w:rsidRDefault="00EB49FA" w:rsidP="00EB49FA">
      <w:pPr>
        <w:pStyle w:val="Caption"/>
      </w:pPr>
      <w:r>
        <w:t>RN Reassessment, Respiratory Assessment (Resp) tab, Resp Page 3 window</w:t>
      </w:r>
    </w:p>
    <w:p w14:paraId="6DBDE653" w14:textId="77777777" w:rsidR="0078675F" w:rsidRDefault="00387539" w:rsidP="00890183">
      <w:pPr>
        <w:pStyle w:val="screen"/>
      </w:pPr>
      <w:r>
        <w:rPr>
          <w:noProof/>
        </w:rPr>
        <w:pict w14:anchorId="3B940655">
          <v:shape id="_x0000_i1191" type="#_x0000_t75" style="width:360.65pt;height:264.2pt;visibility:visible">
            <v:imagedata r:id="rId184" o:title=""/>
          </v:shape>
        </w:pict>
      </w:r>
      <w:r w:rsidR="0078675F">
        <w:t xml:space="preserve"> </w:t>
      </w:r>
    </w:p>
    <w:p w14:paraId="2939EC4C" w14:textId="77777777" w:rsidR="0078675F" w:rsidRDefault="0078675F" w:rsidP="0078675F">
      <w:pPr>
        <w:pStyle w:val="Caption"/>
      </w:pPr>
      <w:r>
        <w:t xml:space="preserve">RN Reassessment, </w:t>
      </w:r>
      <w:r w:rsidR="00534C99">
        <w:t>Cardiovascular</w:t>
      </w:r>
      <w:r>
        <w:t xml:space="preserve"> Assessment (</w:t>
      </w:r>
      <w:r w:rsidR="00534C99">
        <w:t>CV</w:t>
      </w:r>
      <w:r>
        <w:t xml:space="preserve">) tab, </w:t>
      </w:r>
      <w:r w:rsidR="00534C99">
        <w:t>CV</w:t>
      </w:r>
      <w:r>
        <w:t xml:space="preserve"> Page 1 window</w:t>
      </w:r>
    </w:p>
    <w:p w14:paraId="2E2AFA0D" w14:textId="77777777" w:rsidR="00EB49FA" w:rsidRDefault="00387539" w:rsidP="00EB49FA">
      <w:pPr>
        <w:pStyle w:val="screen"/>
      </w:pPr>
      <w:r>
        <w:rPr>
          <w:noProof/>
        </w:rPr>
        <w:pict w14:anchorId="38C3C731">
          <v:shape id="_x0000_i1192" type="#_x0000_t75" style="width:360.65pt;height:264.85pt;visibility:visible">
            <v:imagedata r:id="rId185" o:title=""/>
          </v:shape>
        </w:pict>
      </w:r>
    </w:p>
    <w:p w14:paraId="41C7816A" w14:textId="77777777" w:rsidR="00EB49FA" w:rsidRPr="00EB49FA" w:rsidRDefault="00EB49FA" w:rsidP="00EB49FA">
      <w:pPr>
        <w:pStyle w:val="Caption"/>
      </w:pPr>
      <w:r>
        <w:t>RN Reassessment, Cardiovascular Assessment (CV) tab, CV Page 2 window</w:t>
      </w:r>
    </w:p>
    <w:p w14:paraId="1DBC9E4B" w14:textId="77777777" w:rsidR="0078675F" w:rsidRDefault="00387539" w:rsidP="00890183">
      <w:pPr>
        <w:pStyle w:val="screen"/>
      </w:pPr>
      <w:r>
        <w:rPr>
          <w:noProof/>
        </w:rPr>
        <w:pict w14:anchorId="49BD743F">
          <v:shape id="_x0000_i1193" type="#_x0000_t75" style="width:359.35pt;height:264.85pt;visibility:visible">
            <v:imagedata r:id="rId186" o:title=""/>
          </v:shape>
        </w:pict>
      </w:r>
    </w:p>
    <w:p w14:paraId="68117477" w14:textId="77777777" w:rsidR="0078675F" w:rsidRDefault="0078675F" w:rsidP="0078675F">
      <w:pPr>
        <w:pStyle w:val="Caption"/>
      </w:pPr>
      <w:r>
        <w:t xml:space="preserve">RN Reassessment, </w:t>
      </w:r>
      <w:r w:rsidR="00534C99">
        <w:t>Neurologic</w:t>
      </w:r>
      <w:r>
        <w:t>al Assessment (</w:t>
      </w:r>
      <w:r w:rsidR="00534C99">
        <w:t>Neuro</w:t>
      </w:r>
      <w:r>
        <w:t xml:space="preserve">) tab, </w:t>
      </w:r>
      <w:r w:rsidR="00534C99">
        <w:t>Neuro</w:t>
      </w:r>
      <w:r>
        <w:t xml:space="preserve"> Page 1 window</w:t>
      </w:r>
    </w:p>
    <w:p w14:paraId="00ADF58A" w14:textId="77777777" w:rsidR="00EB49FA" w:rsidRDefault="00387539" w:rsidP="00EB49FA">
      <w:pPr>
        <w:pStyle w:val="screen"/>
      </w:pPr>
      <w:r>
        <w:rPr>
          <w:noProof/>
        </w:rPr>
        <w:pict w14:anchorId="04217FBD">
          <v:shape id="_x0000_i1194" type="#_x0000_t75" style="width:359.35pt;height:265.45pt;visibility:visible">
            <v:imagedata r:id="rId187" o:title=""/>
          </v:shape>
        </w:pict>
      </w:r>
    </w:p>
    <w:p w14:paraId="2CB16FB9" w14:textId="77777777" w:rsidR="00EB49FA" w:rsidRPr="00EB49FA" w:rsidRDefault="00EB49FA" w:rsidP="00EB49FA">
      <w:pPr>
        <w:pStyle w:val="Caption"/>
      </w:pPr>
      <w:r>
        <w:t>RN Reassessment, Neurological Assessment (Neuro) tab, Neuro Page 2 window</w:t>
      </w:r>
    </w:p>
    <w:p w14:paraId="2E17D5B7" w14:textId="77777777" w:rsidR="0078675F" w:rsidRDefault="00387539" w:rsidP="00890183">
      <w:pPr>
        <w:pStyle w:val="screen"/>
      </w:pPr>
      <w:r>
        <w:rPr>
          <w:noProof/>
        </w:rPr>
        <w:pict w14:anchorId="142E29E3">
          <v:shape id="_x0000_i1195" type="#_x0000_t75" style="width:5in;height:265.45pt;visibility:visible">
            <v:imagedata r:id="rId188" o:title=""/>
          </v:shape>
        </w:pict>
      </w:r>
      <w:r w:rsidR="0078675F">
        <w:t xml:space="preserve"> </w:t>
      </w:r>
    </w:p>
    <w:p w14:paraId="636E93B9" w14:textId="77777777" w:rsidR="0078675F" w:rsidRDefault="0078675F" w:rsidP="0078675F">
      <w:pPr>
        <w:pStyle w:val="Caption"/>
      </w:pPr>
      <w:r>
        <w:t xml:space="preserve">RN Reassessment, </w:t>
      </w:r>
      <w:r w:rsidR="00534C99">
        <w:t>Gastrointesti</w:t>
      </w:r>
      <w:r>
        <w:t>nal Assessment (</w:t>
      </w:r>
      <w:r w:rsidR="00534C99">
        <w:t>GI</w:t>
      </w:r>
      <w:r>
        <w:t xml:space="preserve">) tab, </w:t>
      </w:r>
      <w:r w:rsidR="00534C99">
        <w:t>GI</w:t>
      </w:r>
      <w:r>
        <w:t xml:space="preserve"> Page 1 window</w:t>
      </w:r>
    </w:p>
    <w:p w14:paraId="24261848" w14:textId="77777777" w:rsidR="00680718" w:rsidRDefault="00387539" w:rsidP="00680718">
      <w:pPr>
        <w:pStyle w:val="screen"/>
      </w:pPr>
      <w:r>
        <w:rPr>
          <w:noProof/>
        </w:rPr>
        <w:pict w14:anchorId="4A09B418">
          <v:shape id="_x0000_i1196" type="#_x0000_t75" style="width:360.65pt;height:264.85pt;visibility:visible">
            <v:imagedata r:id="rId189" o:title=""/>
          </v:shape>
        </w:pict>
      </w:r>
    </w:p>
    <w:p w14:paraId="647E4BE2" w14:textId="77777777" w:rsidR="00680718" w:rsidRDefault="00680718" w:rsidP="00680718">
      <w:pPr>
        <w:pStyle w:val="Caption"/>
      </w:pPr>
      <w:r>
        <w:t>RN Reassessment, Gastrointestinal Assessment (GI) tab, GI Dev window</w:t>
      </w:r>
    </w:p>
    <w:p w14:paraId="5C32131D" w14:textId="77777777" w:rsidR="00680718" w:rsidRDefault="00680718">
      <w:pPr>
        <w:tabs>
          <w:tab w:val="clear" w:pos="360"/>
          <w:tab w:val="clear" w:pos="720"/>
          <w:tab w:val="clear" w:pos="1080"/>
          <w:tab w:val="clear" w:pos="1440"/>
        </w:tabs>
      </w:pPr>
      <w:r>
        <w:br w:type="page"/>
      </w:r>
    </w:p>
    <w:p w14:paraId="08141C9A" w14:textId="77777777" w:rsidR="00680718" w:rsidRDefault="00387539" w:rsidP="00680718">
      <w:pPr>
        <w:pStyle w:val="screen"/>
      </w:pPr>
      <w:r>
        <w:rPr>
          <w:noProof/>
        </w:rPr>
        <w:pict w14:anchorId="714ED342">
          <v:shape id="_x0000_i1197" type="#_x0000_t75" style="width:5in;height:266.7pt;visibility:visible">
            <v:imagedata r:id="rId190" o:title=""/>
          </v:shape>
        </w:pict>
      </w:r>
    </w:p>
    <w:p w14:paraId="0699E3FD" w14:textId="77777777" w:rsidR="00680718" w:rsidRDefault="00680718" w:rsidP="00680718">
      <w:pPr>
        <w:pStyle w:val="Caption"/>
      </w:pPr>
      <w:r>
        <w:t>RN Reassessment, Gastrointestinal Assessment (GI) tab, GI Page 2 window</w:t>
      </w:r>
    </w:p>
    <w:p w14:paraId="58CC228C" w14:textId="77777777" w:rsidR="001F3B34" w:rsidRDefault="00387539" w:rsidP="001F3B34">
      <w:pPr>
        <w:pStyle w:val="screen"/>
      </w:pPr>
      <w:r>
        <w:rPr>
          <w:noProof/>
        </w:rPr>
        <w:pict w14:anchorId="780B834F">
          <v:shape id="_x0000_i1198" type="#_x0000_t75" style="width:5in;height:264.2pt;visibility:visible">
            <v:imagedata r:id="rId191" o:title=""/>
          </v:shape>
        </w:pict>
      </w:r>
    </w:p>
    <w:p w14:paraId="2A563332" w14:textId="77777777" w:rsidR="001F3B34" w:rsidRPr="001F3B34" w:rsidRDefault="001F3B34" w:rsidP="001F3B34">
      <w:pPr>
        <w:pStyle w:val="Caption"/>
      </w:pPr>
      <w:r>
        <w:t>RN Reassessment, Gastrointestinal Assessment (GI) tab, GI Page 3 window</w:t>
      </w:r>
    </w:p>
    <w:p w14:paraId="47F6D2F1" w14:textId="77777777" w:rsidR="0078675F" w:rsidRDefault="00387539" w:rsidP="00890183">
      <w:pPr>
        <w:pStyle w:val="screen"/>
      </w:pPr>
      <w:r>
        <w:rPr>
          <w:noProof/>
        </w:rPr>
        <w:pict w14:anchorId="6CB9631C">
          <v:shape id="_x0000_i1199" type="#_x0000_t75" style="width:5in;height:265.45pt;visibility:visible">
            <v:imagedata r:id="rId192" o:title=""/>
          </v:shape>
        </w:pict>
      </w:r>
      <w:r w:rsidR="0078675F">
        <w:t xml:space="preserve"> </w:t>
      </w:r>
    </w:p>
    <w:p w14:paraId="63072FDB" w14:textId="77777777" w:rsidR="0078675F" w:rsidRDefault="0078675F" w:rsidP="0078675F">
      <w:pPr>
        <w:pStyle w:val="Caption"/>
      </w:pPr>
      <w:r>
        <w:t xml:space="preserve">RN Reassessment, </w:t>
      </w:r>
      <w:r w:rsidR="00534C99">
        <w:t>Gen</w:t>
      </w:r>
      <w:r w:rsidR="00995ABE">
        <w:t>i</w:t>
      </w:r>
      <w:r w:rsidR="00534C99">
        <w:t>tourinary</w:t>
      </w:r>
      <w:r>
        <w:t xml:space="preserve"> Assessment (</w:t>
      </w:r>
      <w:r w:rsidR="00534C99">
        <w:t>GU</w:t>
      </w:r>
      <w:r>
        <w:t xml:space="preserve">) tab, </w:t>
      </w:r>
      <w:r w:rsidR="00534C99">
        <w:t>GU</w:t>
      </w:r>
      <w:r>
        <w:t xml:space="preserve"> Page 1 window</w:t>
      </w:r>
    </w:p>
    <w:p w14:paraId="25C3C944" w14:textId="77777777" w:rsidR="007F0E82" w:rsidRDefault="00387539" w:rsidP="007F0E82">
      <w:pPr>
        <w:pStyle w:val="screen"/>
      </w:pPr>
      <w:r>
        <w:rPr>
          <w:noProof/>
        </w:rPr>
        <w:pict w14:anchorId="1F1C1B4A">
          <v:shape id="_x0000_i1200" type="#_x0000_t75" style="width:360.65pt;height:264.85pt;visibility:visible">
            <v:imagedata r:id="rId193" o:title=""/>
          </v:shape>
        </w:pict>
      </w:r>
    </w:p>
    <w:p w14:paraId="630CEDF9" w14:textId="77777777" w:rsidR="007F0E82" w:rsidRDefault="007F0E82" w:rsidP="007F0E82">
      <w:pPr>
        <w:pStyle w:val="Caption"/>
      </w:pPr>
      <w:r>
        <w:t>RN Reassessment, Genitourinary Assessment (GU) tab, GU Dev window</w:t>
      </w:r>
    </w:p>
    <w:p w14:paraId="0212531C" w14:textId="77777777" w:rsidR="007F0E82" w:rsidRDefault="007F0E82">
      <w:pPr>
        <w:tabs>
          <w:tab w:val="clear" w:pos="360"/>
          <w:tab w:val="clear" w:pos="720"/>
          <w:tab w:val="clear" w:pos="1080"/>
          <w:tab w:val="clear" w:pos="1440"/>
        </w:tabs>
      </w:pPr>
      <w:r>
        <w:br w:type="page"/>
      </w:r>
    </w:p>
    <w:p w14:paraId="140B10FF" w14:textId="77777777" w:rsidR="007F0E82" w:rsidRDefault="00387539" w:rsidP="007F0E82">
      <w:pPr>
        <w:pStyle w:val="screen"/>
      </w:pPr>
      <w:r>
        <w:rPr>
          <w:noProof/>
        </w:rPr>
        <w:pict w14:anchorId="144FB1F0">
          <v:shape id="_x0000_i1201" type="#_x0000_t75" style="width:360.65pt;height:265.45pt;visibility:visible">
            <v:imagedata r:id="rId194" o:title=""/>
          </v:shape>
        </w:pict>
      </w:r>
    </w:p>
    <w:p w14:paraId="0797C67B" w14:textId="77777777" w:rsidR="007F0E82" w:rsidRPr="007F0E82" w:rsidRDefault="007F0E82" w:rsidP="007F0E82">
      <w:pPr>
        <w:pStyle w:val="Caption"/>
      </w:pPr>
      <w:r>
        <w:t>RN Reassessment, Genitourinary Assessment (GU) tab, GU Page 2 window</w:t>
      </w:r>
    </w:p>
    <w:p w14:paraId="64A61DDF" w14:textId="77777777" w:rsidR="0078675F" w:rsidRDefault="00387539" w:rsidP="00890183">
      <w:pPr>
        <w:pStyle w:val="screen"/>
      </w:pPr>
      <w:r>
        <w:rPr>
          <w:noProof/>
        </w:rPr>
        <w:pict w14:anchorId="506A05AD">
          <v:shape id="_x0000_i1202" type="#_x0000_t75" style="width:5in;height:266.1pt;visibility:visible">
            <v:imagedata r:id="rId195" o:title=""/>
          </v:shape>
        </w:pict>
      </w:r>
      <w:r w:rsidR="0078675F">
        <w:t xml:space="preserve"> </w:t>
      </w:r>
    </w:p>
    <w:p w14:paraId="53D4CEE6" w14:textId="77777777" w:rsidR="0078675F" w:rsidRDefault="0078675F" w:rsidP="0078675F">
      <w:pPr>
        <w:pStyle w:val="Caption"/>
      </w:pPr>
      <w:r>
        <w:t xml:space="preserve">RN Reassessment, </w:t>
      </w:r>
      <w:r w:rsidR="00534C99">
        <w:t>Muscu</w:t>
      </w:r>
      <w:r>
        <w:t>l</w:t>
      </w:r>
      <w:r w:rsidR="00534C99">
        <w:t>oskeletal</w:t>
      </w:r>
      <w:r>
        <w:t xml:space="preserve"> Assessment (</w:t>
      </w:r>
      <w:r w:rsidR="00534C99">
        <w:t>M/S</w:t>
      </w:r>
      <w:r>
        <w:t xml:space="preserve">) tab, </w:t>
      </w:r>
      <w:r w:rsidR="00534C99">
        <w:t>M/S</w:t>
      </w:r>
      <w:r>
        <w:t xml:space="preserve"> Page 1 window</w:t>
      </w:r>
    </w:p>
    <w:p w14:paraId="2612340F" w14:textId="77777777" w:rsidR="007F0E82" w:rsidRDefault="007F0E82">
      <w:pPr>
        <w:tabs>
          <w:tab w:val="clear" w:pos="360"/>
          <w:tab w:val="clear" w:pos="720"/>
          <w:tab w:val="clear" w:pos="1080"/>
          <w:tab w:val="clear" w:pos="1440"/>
        </w:tabs>
      </w:pPr>
      <w:r>
        <w:br w:type="page"/>
      </w:r>
    </w:p>
    <w:p w14:paraId="2363E982" w14:textId="77777777" w:rsidR="007F0E82" w:rsidRDefault="00387539" w:rsidP="007F0E82">
      <w:pPr>
        <w:pStyle w:val="screen"/>
      </w:pPr>
      <w:r>
        <w:rPr>
          <w:noProof/>
        </w:rPr>
        <w:pict w14:anchorId="0E688E40">
          <v:shape id="_x0000_i1203" type="#_x0000_t75" style="width:359.35pt;height:265.45pt;visibility:visible">
            <v:imagedata r:id="rId196" o:title=""/>
          </v:shape>
        </w:pict>
      </w:r>
    </w:p>
    <w:p w14:paraId="4B01F3B2" w14:textId="77777777" w:rsidR="007F5E60" w:rsidRPr="007F5E60" w:rsidRDefault="007F5E60" w:rsidP="007F5E60">
      <w:pPr>
        <w:pStyle w:val="Caption"/>
      </w:pPr>
      <w:r>
        <w:t>RN Reassessment, Musculoskeletal Assessment (M/S) tab, M/S Page 2 window</w:t>
      </w:r>
    </w:p>
    <w:p w14:paraId="24EEDAD8" w14:textId="77777777" w:rsidR="0078675F" w:rsidRDefault="00387539" w:rsidP="00890183">
      <w:pPr>
        <w:pStyle w:val="screen"/>
      </w:pPr>
      <w:r>
        <w:rPr>
          <w:noProof/>
        </w:rPr>
        <w:pict w14:anchorId="5C25DCE7">
          <v:shape id="_x0000_i1204" type="#_x0000_t75" style="width:359.35pt;height:265.45pt;visibility:visible">
            <v:imagedata r:id="rId197" o:title=""/>
          </v:shape>
        </w:pict>
      </w:r>
      <w:r w:rsidR="0078675F">
        <w:t xml:space="preserve"> </w:t>
      </w:r>
    </w:p>
    <w:p w14:paraId="7A4E4883" w14:textId="77777777" w:rsidR="0078675F" w:rsidRDefault="0078675F" w:rsidP="0078675F">
      <w:pPr>
        <w:pStyle w:val="Caption"/>
      </w:pPr>
      <w:r>
        <w:t xml:space="preserve">RN Reassessment, </w:t>
      </w:r>
      <w:r w:rsidR="00534C99">
        <w:t>Skin</w:t>
      </w:r>
      <w:r>
        <w:t xml:space="preserve"> Assessment (</w:t>
      </w:r>
      <w:r w:rsidR="00534C99">
        <w:t>Skin</w:t>
      </w:r>
      <w:r>
        <w:t xml:space="preserve">) tab, </w:t>
      </w:r>
      <w:r w:rsidR="00534C99">
        <w:t>Skin</w:t>
      </w:r>
      <w:r>
        <w:t xml:space="preserve"> Page 1 window</w:t>
      </w:r>
    </w:p>
    <w:p w14:paraId="2840C4B3" w14:textId="77777777" w:rsidR="007F5E60" w:rsidRDefault="007F5E60">
      <w:pPr>
        <w:tabs>
          <w:tab w:val="clear" w:pos="360"/>
          <w:tab w:val="clear" w:pos="720"/>
          <w:tab w:val="clear" w:pos="1080"/>
          <w:tab w:val="clear" w:pos="1440"/>
        </w:tabs>
      </w:pPr>
      <w:r>
        <w:br w:type="page"/>
      </w:r>
    </w:p>
    <w:p w14:paraId="57C6CB49" w14:textId="77777777" w:rsidR="007F5E60" w:rsidRDefault="00387539" w:rsidP="007F5E60">
      <w:pPr>
        <w:pStyle w:val="screen"/>
      </w:pPr>
      <w:r>
        <w:rPr>
          <w:noProof/>
        </w:rPr>
        <w:pict w14:anchorId="339877D7">
          <v:shape id="_x0000_i1205" type="#_x0000_t75" style="width:5in;height:265.45pt;visibility:visible">
            <v:imagedata r:id="rId198" o:title=""/>
          </v:shape>
        </w:pict>
      </w:r>
    </w:p>
    <w:p w14:paraId="00719B92" w14:textId="77777777" w:rsidR="007F5E60" w:rsidRPr="007F5E60" w:rsidRDefault="007F5E60" w:rsidP="007F5E60">
      <w:pPr>
        <w:pStyle w:val="Caption"/>
      </w:pPr>
      <w:r>
        <w:t>RN Reassessment, Skin Assessment (Skin) tab, Skin Page 3 window</w:t>
      </w:r>
    </w:p>
    <w:p w14:paraId="2169E0AB" w14:textId="77777777" w:rsidR="0078675F" w:rsidRDefault="00387539" w:rsidP="00890183">
      <w:pPr>
        <w:pStyle w:val="screen"/>
      </w:pPr>
      <w:r>
        <w:rPr>
          <w:noProof/>
        </w:rPr>
        <w:pict w14:anchorId="7B3A387C">
          <v:shape id="_x0000_i1206" type="#_x0000_t75" style="width:360.65pt;height:264.85pt;visibility:visible">
            <v:imagedata r:id="rId199" o:title=""/>
          </v:shape>
        </w:pict>
      </w:r>
      <w:r w:rsidR="0078675F">
        <w:t xml:space="preserve"> </w:t>
      </w:r>
    </w:p>
    <w:p w14:paraId="75DCD58A" w14:textId="77777777" w:rsidR="0078675F" w:rsidRDefault="0078675F" w:rsidP="0078675F">
      <w:pPr>
        <w:pStyle w:val="Caption"/>
      </w:pPr>
      <w:r>
        <w:t xml:space="preserve">RN Reassessment, </w:t>
      </w:r>
      <w:r w:rsidR="00534C99">
        <w:t>Psychosoci</w:t>
      </w:r>
      <w:r>
        <w:t>al Assessment (</w:t>
      </w:r>
      <w:r w:rsidR="00534C99">
        <w:t>P/S</w:t>
      </w:r>
      <w:r>
        <w:t xml:space="preserve">) tab, </w:t>
      </w:r>
      <w:r w:rsidR="00534C99">
        <w:t>P/S</w:t>
      </w:r>
      <w:r>
        <w:t xml:space="preserve"> Page 1 window</w:t>
      </w:r>
    </w:p>
    <w:p w14:paraId="33F8F72C" w14:textId="77777777" w:rsidR="007F5E60" w:rsidRDefault="007F5E60">
      <w:pPr>
        <w:tabs>
          <w:tab w:val="clear" w:pos="360"/>
          <w:tab w:val="clear" w:pos="720"/>
          <w:tab w:val="clear" w:pos="1080"/>
          <w:tab w:val="clear" w:pos="1440"/>
        </w:tabs>
      </w:pPr>
      <w:r>
        <w:br w:type="page"/>
      </w:r>
    </w:p>
    <w:p w14:paraId="712F21BB" w14:textId="77777777" w:rsidR="007F5E60" w:rsidRDefault="00387539" w:rsidP="007F5E60">
      <w:pPr>
        <w:pStyle w:val="screen"/>
      </w:pPr>
      <w:r>
        <w:rPr>
          <w:noProof/>
        </w:rPr>
        <w:pict w14:anchorId="0395F4E5">
          <v:shape id="_x0000_i1207" type="#_x0000_t75" style="width:359.35pt;height:265.45pt;visibility:visible">
            <v:imagedata r:id="rId200" o:title=""/>
          </v:shape>
        </w:pict>
      </w:r>
    </w:p>
    <w:p w14:paraId="382DFF77" w14:textId="77777777" w:rsidR="007F5E60" w:rsidRDefault="007F5E60" w:rsidP="007F5E60">
      <w:pPr>
        <w:pStyle w:val="Caption"/>
      </w:pPr>
      <w:r>
        <w:t>RN Reassessment, Psychosocial Assessment (P/S) tab, P/S Page 2 window</w:t>
      </w:r>
    </w:p>
    <w:p w14:paraId="57AE4DDF" w14:textId="77777777" w:rsidR="007F5E60" w:rsidRDefault="00387539" w:rsidP="007F5E60">
      <w:pPr>
        <w:pStyle w:val="screen"/>
      </w:pPr>
      <w:r>
        <w:rPr>
          <w:noProof/>
        </w:rPr>
        <w:pict w14:anchorId="2AE0B4CF">
          <v:shape id="_x0000_i1208" type="#_x0000_t75" style="width:360.65pt;height:265.45pt;visibility:visible">
            <v:imagedata r:id="rId201" o:title=""/>
          </v:shape>
        </w:pict>
      </w:r>
    </w:p>
    <w:p w14:paraId="54EE5574" w14:textId="77777777" w:rsidR="007F5E60" w:rsidRPr="007F5E60" w:rsidRDefault="007F5E60" w:rsidP="007F5E60">
      <w:pPr>
        <w:pStyle w:val="Caption"/>
      </w:pPr>
      <w:r>
        <w:t>RN Reassessment, Psychosocial Assessment (P/S) tab, P/S Page 3 window</w:t>
      </w:r>
    </w:p>
    <w:p w14:paraId="56511D21" w14:textId="77777777" w:rsidR="001768C8" w:rsidRDefault="00387539" w:rsidP="001768C8">
      <w:pPr>
        <w:pStyle w:val="screen"/>
      </w:pPr>
      <w:r>
        <w:rPr>
          <w:noProof/>
        </w:rPr>
        <w:pict w14:anchorId="098524D9">
          <v:shape id="_x0000_i1209" type="#_x0000_t75" style="width:5in;height:269.2pt;visibility:visible">
            <v:imagedata r:id="rId202" o:title=""/>
          </v:shape>
        </w:pict>
      </w:r>
    </w:p>
    <w:p w14:paraId="00D75A9A" w14:textId="77777777" w:rsidR="001768C8" w:rsidRPr="001768C8" w:rsidRDefault="001768C8" w:rsidP="001768C8">
      <w:pPr>
        <w:pStyle w:val="Caption"/>
      </w:pPr>
      <w:r>
        <w:t>RN Reassessment, Restraints (Rest) tab, Restr Page 1 window</w:t>
      </w:r>
    </w:p>
    <w:p w14:paraId="60BB70BA" w14:textId="77777777" w:rsidR="0078675F" w:rsidRDefault="00387539" w:rsidP="00890183">
      <w:pPr>
        <w:pStyle w:val="screen"/>
      </w:pPr>
      <w:r>
        <w:rPr>
          <w:noProof/>
        </w:rPr>
        <w:pict w14:anchorId="53E33C6C">
          <v:shape id="_x0000_i1210" type="#_x0000_t75" style="width:359.35pt;height:264.2pt;visibility:visible">
            <v:imagedata r:id="rId203" o:title=""/>
          </v:shape>
        </w:pict>
      </w:r>
      <w:r w:rsidR="0078675F">
        <w:t xml:space="preserve"> </w:t>
      </w:r>
    </w:p>
    <w:p w14:paraId="11E084EA" w14:textId="77777777" w:rsidR="0078675F" w:rsidRPr="0078675F" w:rsidRDefault="0078675F" w:rsidP="0078675F">
      <w:pPr>
        <w:pStyle w:val="Caption"/>
      </w:pPr>
      <w:r>
        <w:t xml:space="preserve">RN Reassessment, </w:t>
      </w:r>
      <w:r w:rsidR="00534C99">
        <w:t>Mental Health</w:t>
      </w:r>
      <w:r>
        <w:t xml:space="preserve"> Assessment (</w:t>
      </w:r>
      <w:r w:rsidR="00534C99">
        <w:t>MH</w:t>
      </w:r>
      <w:r>
        <w:t xml:space="preserve">) tab, </w:t>
      </w:r>
      <w:r w:rsidR="00534C99">
        <w:t>MH</w:t>
      </w:r>
      <w:r>
        <w:t xml:space="preserve"> Page 1 window</w:t>
      </w:r>
    </w:p>
    <w:p w14:paraId="6D57AED1" w14:textId="77777777" w:rsidR="0078675F" w:rsidRDefault="00387539" w:rsidP="00890183">
      <w:pPr>
        <w:pStyle w:val="screen"/>
      </w:pPr>
      <w:r>
        <w:rPr>
          <w:noProof/>
        </w:rPr>
        <w:pict w14:anchorId="4F91DFCA">
          <v:shape id="_x0000_i1211" type="#_x0000_t75" style="width:360.65pt;height:264.85pt;visibility:visible">
            <v:imagedata r:id="rId204" o:title=""/>
          </v:shape>
        </w:pict>
      </w:r>
      <w:r w:rsidR="0078675F">
        <w:t xml:space="preserve"> </w:t>
      </w:r>
    </w:p>
    <w:p w14:paraId="57DA6F67" w14:textId="77777777" w:rsidR="0078675F" w:rsidRDefault="0078675F" w:rsidP="0078675F">
      <w:pPr>
        <w:pStyle w:val="Caption"/>
      </w:pPr>
      <w:r>
        <w:t xml:space="preserve">RN Reassessment, </w:t>
      </w:r>
      <w:r w:rsidR="00534C99">
        <w:t>Func</w:t>
      </w:r>
      <w:r>
        <w:t>tional Assessment (</w:t>
      </w:r>
      <w:r w:rsidR="00534C99">
        <w:t>Func</w:t>
      </w:r>
      <w:r>
        <w:t xml:space="preserve">) tab, </w:t>
      </w:r>
      <w:r w:rsidR="00534C99">
        <w:t>Func</w:t>
      </w:r>
      <w:r>
        <w:t xml:space="preserve"> Page 1 window</w:t>
      </w:r>
    </w:p>
    <w:p w14:paraId="71F09669" w14:textId="77777777" w:rsidR="007F5E60" w:rsidRDefault="00387539" w:rsidP="007F5E60">
      <w:pPr>
        <w:pStyle w:val="screen"/>
      </w:pPr>
      <w:r>
        <w:rPr>
          <w:noProof/>
        </w:rPr>
        <w:pict w14:anchorId="2A431915">
          <v:shape id="_x0000_i1212" type="#_x0000_t75" style="width:5in;height:266.7pt;visibility:visible">
            <v:imagedata r:id="rId205" o:title=""/>
          </v:shape>
        </w:pict>
      </w:r>
    </w:p>
    <w:p w14:paraId="35C72BBD" w14:textId="77777777" w:rsidR="007D28E5" w:rsidRDefault="007F5E60" w:rsidP="007F5E60">
      <w:pPr>
        <w:pStyle w:val="Caption"/>
      </w:pPr>
      <w:r>
        <w:t>RN Reassessment, Functional Assessment (Func) tab, Func Page 2</w:t>
      </w:r>
      <w:r w:rsidR="007D28E5">
        <w:t xml:space="preserve"> </w:t>
      </w:r>
      <w:r>
        <w:t>window</w:t>
      </w:r>
    </w:p>
    <w:p w14:paraId="34E5B339" w14:textId="77777777" w:rsidR="007D28E5" w:rsidRDefault="007D28E5" w:rsidP="007D28E5">
      <w:pPr>
        <w:rPr>
          <w:rFonts w:ascii="Times New Roman Bold" w:hAnsi="Times New Roman Bold"/>
          <w:sz w:val="20"/>
        </w:rPr>
      </w:pPr>
      <w:r>
        <w:br w:type="page"/>
      </w:r>
    </w:p>
    <w:p w14:paraId="6B196912" w14:textId="77777777" w:rsidR="007F5E60" w:rsidRDefault="00387539" w:rsidP="007D28E5">
      <w:pPr>
        <w:pStyle w:val="screen"/>
      </w:pPr>
      <w:r>
        <w:rPr>
          <w:noProof/>
        </w:rPr>
        <w:pict w14:anchorId="6B260628">
          <v:shape id="_x0000_i1213" type="#_x0000_t75" style="width:5in;height:266.7pt;visibility:visible">
            <v:imagedata r:id="rId206" o:title=""/>
          </v:shape>
        </w:pict>
      </w:r>
    </w:p>
    <w:p w14:paraId="48E0CFCC" w14:textId="77777777" w:rsidR="007D28E5" w:rsidRPr="007D28E5" w:rsidRDefault="007D28E5" w:rsidP="007D28E5">
      <w:pPr>
        <w:pStyle w:val="Caption"/>
      </w:pPr>
      <w:r>
        <w:t>RN Reassessment, Functional Assessment (Func) tab, Func Page 3 window</w:t>
      </w:r>
    </w:p>
    <w:p w14:paraId="7390B37A" w14:textId="77777777" w:rsidR="0078675F" w:rsidRDefault="00387539" w:rsidP="00890183">
      <w:pPr>
        <w:pStyle w:val="screen"/>
      </w:pPr>
      <w:r>
        <w:rPr>
          <w:noProof/>
        </w:rPr>
        <w:pict w14:anchorId="2CC709F8">
          <v:shape id="_x0000_i1214" type="#_x0000_t75" style="width:5in;height:264.85pt;visibility:visible">
            <v:imagedata r:id="rId207" o:title=""/>
          </v:shape>
        </w:pict>
      </w:r>
      <w:r w:rsidR="0078675F">
        <w:t xml:space="preserve"> </w:t>
      </w:r>
    </w:p>
    <w:p w14:paraId="11423E84" w14:textId="77777777" w:rsidR="0078675F" w:rsidRPr="0078675F" w:rsidRDefault="0078675F" w:rsidP="0078675F">
      <w:pPr>
        <w:pStyle w:val="Caption"/>
      </w:pPr>
      <w:r>
        <w:t xml:space="preserve">RN Reassessment, </w:t>
      </w:r>
      <w:r w:rsidR="00534C99">
        <w:t>Discharge Planning</w:t>
      </w:r>
      <w:r>
        <w:t xml:space="preserve"> (</w:t>
      </w:r>
      <w:r w:rsidR="00534C99">
        <w:t>DP</w:t>
      </w:r>
      <w:r>
        <w:t xml:space="preserve">) tab, </w:t>
      </w:r>
      <w:r w:rsidR="00534C99">
        <w:t>DP</w:t>
      </w:r>
      <w:r>
        <w:t xml:space="preserve"> Page 1 window</w:t>
      </w:r>
    </w:p>
    <w:p w14:paraId="356516B6" w14:textId="77777777" w:rsidR="0078675F" w:rsidRPr="007A5C5B" w:rsidRDefault="0078675F" w:rsidP="007A5C5B"/>
    <w:p w14:paraId="022505E9" w14:textId="77777777" w:rsidR="007A5C5B" w:rsidRPr="007A5C5B" w:rsidRDefault="007A5C5B" w:rsidP="007A5C5B"/>
    <w:p w14:paraId="61605B30" w14:textId="77777777" w:rsidR="007A5C5B" w:rsidRPr="007A5C5B" w:rsidRDefault="007A5C5B" w:rsidP="007A5C5B"/>
    <w:p w14:paraId="48972C56" w14:textId="77777777" w:rsidR="00DC10E3" w:rsidRDefault="00387539" w:rsidP="007D28E5">
      <w:pPr>
        <w:pStyle w:val="screen"/>
      </w:pPr>
      <w:r>
        <w:rPr>
          <w:noProof/>
        </w:rPr>
        <w:pict w14:anchorId="6AD6360C">
          <v:shape id="_x0000_i1215" type="#_x0000_t75" style="width:5in;height:265.45pt;visibility:visible">
            <v:imagedata r:id="rId208" o:title=""/>
          </v:shape>
        </w:pict>
      </w:r>
    </w:p>
    <w:p w14:paraId="6A8CBF4C" w14:textId="77777777" w:rsidR="007D28E5" w:rsidRPr="007D28E5" w:rsidRDefault="007D28E5" w:rsidP="007D28E5">
      <w:pPr>
        <w:pStyle w:val="Caption"/>
      </w:pPr>
      <w:r>
        <w:t>RN Reassessment, Discharge Planning (DP) tab, DP CP window</w:t>
      </w:r>
    </w:p>
    <w:p w14:paraId="3493C191" w14:textId="77777777" w:rsidR="00DC10E3" w:rsidRDefault="00DC10E3" w:rsidP="00DC10E3"/>
    <w:p w14:paraId="2375B44A" w14:textId="77777777" w:rsidR="00DC10E3" w:rsidRDefault="00DC10E3" w:rsidP="00DC10E3"/>
    <w:p w14:paraId="759241D6" w14:textId="77777777" w:rsidR="00DC10E3" w:rsidRDefault="00DC10E3" w:rsidP="00DC10E3"/>
    <w:p w14:paraId="06F4AF79" w14:textId="77777777" w:rsidR="00DC10E3" w:rsidRDefault="00DC10E3" w:rsidP="00DC10E3"/>
    <w:p w14:paraId="73FC6AD4" w14:textId="77777777" w:rsidR="00DC10E3" w:rsidRDefault="00DC10E3" w:rsidP="00DC10E3"/>
    <w:p w14:paraId="359B37DC" w14:textId="77777777" w:rsidR="005621E0" w:rsidRDefault="00F643F8" w:rsidP="007D28E5">
      <w:pPr>
        <w:pStyle w:val="Heading2"/>
      </w:pPr>
      <w:r>
        <w:br w:type="page"/>
      </w:r>
      <w:bookmarkStart w:id="189" w:name="_Toc320197204"/>
      <w:r>
        <w:t>Patient can respond</w:t>
      </w:r>
      <w:bookmarkEnd w:id="189"/>
    </w:p>
    <w:p w14:paraId="1EBABBAE" w14:textId="77777777" w:rsidR="00AF015B" w:rsidRDefault="007D28E5" w:rsidP="0079435B">
      <w:pPr>
        <w:pStyle w:val="ListNumber"/>
        <w:numPr>
          <w:ilvl w:val="0"/>
          <w:numId w:val="49"/>
        </w:numPr>
      </w:pPr>
      <w:r w:rsidRPr="009E5E53">
        <w:t xml:space="preserve">If the patient can respond, </w:t>
      </w:r>
      <w:r>
        <w:t xml:space="preserve">select </w:t>
      </w:r>
      <w:r w:rsidRPr="007D28E5">
        <w:rPr>
          <w:b/>
        </w:rPr>
        <w:t>Yes</w:t>
      </w:r>
      <w:r>
        <w:t xml:space="preserve"> and select where the </w:t>
      </w:r>
      <w:r w:rsidRPr="007D28E5">
        <w:rPr>
          <w:b/>
        </w:rPr>
        <w:t>*Information obtained from</w:t>
      </w:r>
      <w:r w:rsidRPr="009E5E53">
        <w:t>.</w:t>
      </w:r>
      <w:r w:rsidR="00AF015B" w:rsidRPr="00A233AC">
        <w:t xml:space="preserve"> </w:t>
      </w:r>
    </w:p>
    <w:p w14:paraId="7CBEC3FF" w14:textId="77777777" w:rsidR="005621E0" w:rsidRDefault="00387539" w:rsidP="005621E0">
      <w:pPr>
        <w:pStyle w:val="screen"/>
      </w:pPr>
      <w:r>
        <w:rPr>
          <w:noProof/>
        </w:rPr>
        <w:pict w14:anchorId="36E46B16">
          <v:shape id="_x0000_i1216" type="#_x0000_t75" style="width:359.35pt;height:264.85pt;visibility:visible">
            <v:imagedata r:id="rId209" o:title=""/>
          </v:shape>
        </w:pict>
      </w:r>
    </w:p>
    <w:p w14:paraId="3D71F9E9" w14:textId="77777777" w:rsidR="00DB09FB" w:rsidRDefault="00AE47D2" w:rsidP="005621E0">
      <w:pPr>
        <w:pStyle w:val="Caption"/>
      </w:pPr>
      <w:r>
        <w:t xml:space="preserve">RN Reassessment, General Information (Gen Inf) tab, Gen I Page 1 window </w:t>
      </w:r>
    </w:p>
    <w:p w14:paraId="588D2540" w14:textId="77777777" w:rsidR="00101C7A" w:rsidRDefault="00101C7A" w:rsidP="00101C7A">
      <w:pPr>
        <w:pStyle w:val="ListNumber"/>
        <w:numPr>
          <w:ilvl w:val="0"/>
          <w:numId w:val="6"/>
        </w:numPr>
      </w:pPr>
      <w:r w:rsidRPr="00A233AC">
        <w:t xml:space="preserve">Continue </w:t>
      </w:r>
      <w:r>
        <w:t>through the reassessment tabs and pages.</w:t>
      </w:r>
      <w:r w:rsidRPr="00A233AC">
        <w:t xml:space="preserve"> </w:t>
      </w:r>
    </w:p>
    <w:p w14:paraId="39DAFEA3" w14:textId="77777777" w:rsidR="00101C7A" w:rsidRDefault="00101C7A" w:rsidP="00101C7A">
      <w:pPr>
        <w:pStyle w:val="ListNumber"/>
        <w:numPr>
          <w:ilvl w:val="0"/>
          <w:numId w:val="6"/>
        </w:numPr>
      </w:pPr>
      <w:r>
        <w:t xml:space="preserve">Complete all the fields with asterisks; they are required fields. </w:t>
      </w:r>
    </w:p>
    <w:p w14:paraId="21678CC2" w14:textId="77777777" w:rsidR="00101C7A" w:rsidRDefault="00101C7A" w:rsidP="00101C7A">
      <w:pPr>
        <w:pStyle w:val="Note"/>
      </w:pPr>
      <w:r w:rsidRPr="00101C7A">
        <w:rPr>
          <w:b/>
        </w:rPr>
        <w:t>Note:</w:t>
      </w:r>
      <w:r>
        <w:t xml:space="preserve"> For the content of the template, refer to the User Manual for </w:t>
      </w:r>
      <w:r w:rsidR="00C9794D" w:rsidRPr="00680DC1">
        <w:rPr>
          <w:i/>
        </w:rPr>
        <w:t>Admission</w:t>
      </w:r>
      <w:r w:rsidR="00C9794D">
        <w:rPr>
          <w:i/>
        </w:rPr>
        <w:t xml:space="preserve"> – R</w:t>
      </w:r>
      <w:r w:rsidR="00C9794D" w:rsidRPr="00680DC1">
        <w:rPr>
          <w:i/>
        </w:rPr>
        <w:t>N Assessment</w:t>
      </w:r>
      <w:r>
        <w:t>.</w:t>
      </w:r>
    </w:p>
    <w:p w14:paraId="1C8FA447" w14:textId="77777777" w:rsidR="00DB09FB" w:rsidRPr="00394D90" w:rsidRDefault="00101C7A" w:rsidP="00101C7A">
      <w:pPr>
        <w:pStyle w:val="ListNumber"/>
      </w:pPr>
      <w:r w:rsidRPr="00A233AC">
        <w:t>Upload</w:t>
      </w:r>
      <w:r>
        <w:t xml:space="preserve"> the information.</w:t>
      </w:r>
    </w:p>
    <w:p w14:paraId="4D9DFB4E" w14:textId="77777777" w:rsidR="00394D90" w:rsidRDefault="00394D90" w:rsidP="00394D90"/>
    <w:p w14:paraId="40BEAC10" w14:textId="77777777" w:rsidR="00394D90" w:rsidRDefault="00394D90" w:rsidP="00394D90"/>
    <w:p w14:paraId="6DDBBBA6" w14:textId="77777777" w:rsidR="00394D90" w:rsidRPr="00394D90" w:rsidRDefault="00394D90" w:rsidP="00394D90"/>
    <w:p w14:paraId="21BAC758" w14:textId="77777777" w:rsidR="00394D90" w:rsidRPr="00394D90" w:rsidRDefault="00394D90" w:rsidP="00394D90"/>
    <w:p w14:paraId="157E2E26" w14:textId="77777777" w:rsidR="00394D90" w:rsidRPr="00394D90" w:rsidRDefault="00394D90" w:rsidP="00394D90"/>
    <w:p w14:paraId="24BD1D9B" w14:textId="77777777" w:rsidR="00394D90" w:rsidRPr="00394D90" w:rsidRDefault="00394D90" w:rsidP="00394D90"/>
    <w:p w14:paraId="062586D3" w14:textId="77777777" w:rsidR="00394D90" w:rsidRPr="00394D90" w:rsidRDefault="00394D90" w:rsidP="00394D90"/>
    <w:p w14:paraId="68B1F303" w14:textId="77777777" w:rsidR="00812137" w:rsidRDefault="00A43C9E" w:rsidP="00394D90">
      <w:pPr>
        <w:pStyle w:val="Heading1"/>
      </w:pPr>
      <w:r w:rsidRPr="00394D90">
        <w:br w:type="page"/>
      </w:r>
      <w:bookmarkStart w:id="190" w:name="_Toc320197205"/>
      <w:r w:rsidR="00E21B6A" w:rsidRPr="004C143B">
        <w:t>Updat</w:t>
      </w:r>
      <w:r w:rsidR="004C143B">
        <w:t>ing</w:t>
      </w:r>
      <w:r w:rsidR="00E21B6A" w:rsidRPr="004C143B">
        <w:t xml:space="preserve"> </w:t>
      </w:r>
      <w:r w:rsidR="009636E1">
        <w:t>the Reassessment</w:t>
      </w:r>
      <w:r w:rsidR="00100388">
        <w:t xml:space="preserve"> </w:t>
      </w:r>
      <w:r w:rsidR="009636E1">
        <w:t>Note</w:t>
      </w:r>
      <w:bookmarkEnd w:id="190"/>
    </w:p>
    <w:p w14:paraId="0DC4BA4C" w14:textId="77777777" w:rsidR="009B4F81" w:rsidRPr="0079453B" w:rsidRDefault="009B4F81" w:rsidP="009B4F81">
      <w:r w:rsidRPr="0079453B">
        <w:t xml:space="preserve">PADP provides </w:t>
      </w:r>
      <w:r w:rsidR="00C8141D">
        <w:t xml:space="preserve">you with the </w:t>
      </w:r>
      <w:r w:rsidRPr="0079453B">
        <w:t>ability to document simple</w:t>
      </w:r>
      <w:r w:rsidRPr="00C8141D">
        <w:t xml:space="preserve"> update</w:t>
      </w:r>
      <w:r w:rsidRPr="0079453B">
        <w:t xml:space="preserve">s during a tour of duty. </w:t>
      </w:r>
      <w:r w:rsidR="00C8141D">
        <w:t>You do not have to re-enter a completed reassessment every time you</w:t>
      </w:r>
      <w:r w:rsidRPr="0079453B">
        <w:t xml:space="preserve"> document. </w:t>
      </w:r>
      <w:r w:rsidR="005131C5">
        <w:t xml:space="preserve">For another tour of duty, just </w:t>
      </w:r>
      <w:r w:rsidRPr="0079453B">
        <w:t xml:space="preserve">return to the reassessment template and </w:t>
      </w:r>
      <w:r w:rsidRPr="005131C5">
        <w:t>update</w:t>
      </w:r>
      <w:r w:rsidRPr="0079453B">
        <w:t xml:space="preserve"> information. </w:t>
      </w:r>
    </w:p>
    <w:p w14:paraId="4F2BA0EB" w14:textId="77777777" w:rsidR="009B4F81" w:rsidRPr="0079453B" w:rsidRDefault="009B4F81" w:rsidP="009B4F81"/>
    <w:p w14:paraId="57C930C2" w14:textId="77777777" w:rsidR="005131C5" w:rsidRDefault="005131C5" w:rsidP="00E11C12">
      <w:pPr>
        <w:pStyle w:val="ListNumber"/>
        <w:numPr>
          <w:ilvl w:val="0"/>
          <w:numId w:val="31"/>
        </w:numPr>
      </w:pPr>
      <w:r>
        <w:t xml:space="preserve">In CPRS, open the Tools menu and select </w:t>
      </w:r>
      <w:r w:rsidR="009B4F81" w:rsidRPr="00B507D6">
        <w:rPr>
          <w:b/>
        </w:rPr>
        <w:t>RN Reassessment</w:t>
      </w:r>
      <w:r w:rsidR="009B4F81" w:rsidRPr="0079453B">
        <w:t>.</w:t>
      </w:r>
      <w:r>
        <w:br/>
      </w:r>
      <w:r w:rsidRPr="0079453B">
        <w:t>RN Reassessment</w:t>
      </w:r>
      <w:r w:rsidR="009B4F81" w:rsidRPr="0079453B">
        <w:t xml:space="preserve"> open</w:t>
      </w:r>
      <w:r>
        <w:t>s</w:t>
      </w:r>
      <w:r w:rsidR="009B4F81" w:rsidRPr="0079453B">
        <w:t xml:space="preserve"> to the CPRS patient.</w:t>
      </w:r>
    </w:p>
    <w:p w14:paraId="5C607710" w14:textId="77777777" w:rsidR="00100388" w:rsidRDefault="009B4F81" w:rsidP="00E11C12">
      <w:pPr>
        <w:pStyle w:val="ListNumber"/>
        <w:numPr>
          <w:ilvl w:val="0"/>
          <w:numId w:val="31"/>
        </w:numPr>
      </w:pPr>
      <w:r w:rsidRPr="0079453B">
        <w:t>If th</w:t>
      </w:r>
      <w:r w:rsidR="005131C5">
        <w:t>e</w:t>
      </w:r>
      <w:r w:rsidRPr="0079453B">
        <w:t xml:space="preserve"> patient had a </w:t>
      </w:r>
      <w:r w:rsidR="005131C5">
        <w:t>r</w:t>
      </w:r>
      <w:r w:rsidRPr="0079453B">
        <w:t xml:space="preserve">eassessment completed within the last </w:t>
      </w:r>
      <w:r w:rsidR="002C0BE4">
        <w:t>24</w:t>
      </w:r>
      <w:r w:rsidRPr="0079453B">
        <w:t xml:space="preserve"> hours</w:t>
      </w:r>
      <w:r w:rsidR="005131C5">
        <w:t>,</w:t>
      </w:r>
      <w:r w:rsidRPr="0079453B">
        <w:t xml:space="preserve"> the following screen </w:t>
      </w:r>
      <w:r w:rsidR="005131C5">
        <w:t xml:space="preserve">displays </w:t>
      </w:r>
      <w:r w:rsidRPr="0079453B">
        <w:t xml:space="preserve">providing </w:t>
      </w:r>
      <w:r w:rsidR="007103E2">
        <w:t xml:space="preserve">several </w:t>
      </w:r>
      <w:r w:rsidRPr="0079453B">
        <w:t>choices</w:t>
      </w:r>
      <w:r w:rsidR="005131C5">
        <w:t xml:space="preserve"> for </w:t>
      </w:r>
      <w:r w:rsidRPr="005D214B">
        <w:rPr>
          <w:b/>
        </w:rPr>
        <w:t>initial reassessment for shift</w:t>
      </w:r>
      <w:r w:rsidR="007103E2">
        <w:t xml:space="preserve"> and </w:t>
      </w:r>
      <w:r w:rsidRPr="005D214B">
        <w:rPr>
          <w:b/>
        </w:rPr>
        <w:t>update reassessment</w:t>
      </w:r>
      <w:r w:rsidR="005131C5" w:rsidRPr="005D214B">
        <w:rPr>
          <w:b/>
        </w:rPr>
        <w:t xml:space="preserve"> (full reassessment completed previously</w:t>
      </w:r>
      <w:r w:rsidR="005D214B" w:rsidRPr="005D214B">
        <w:rPr>
          <w:b/>
        </w:rPr>
        <w:t xml:space="preserve"> </w:t>
      </w:r>
      <w:r w:rsidR="005131C5" w:rsidRPr="005D214B">
        <w:rPr>
          <w:b/>
        </w:rPr>
        <w:t>on current shift)</w:t>
      </w:r>
      <w:r w:rsidRPr="0079453B">
        <w:t>.</w:t>
      </w:r>
    </w:p>
    <w:p w14:paraId="7BC492ED" w14:textId="77777777" w:rsidR="005D214B" w:rsidRDefault="00387539" w:rsidP="005D214B">
      <w:pPr>
        <w:pStyle w:val="screen"/>
      </w:pPr>
      <w:r>
        <w:rPr>
          <w:noProof/>
        </w:rPr>
        <w:pict w14:anchorId="73ED073A">
          <v:shape id="Picture 118" o:spid="_x0000_i1217" type="#_x0000_t75" style="width:5in;height:141.5pt;visibility:visible">
            <v:imagedata r:id="rId210" o:title=""/>
          </v:shape>
        </w:pict>
      </w:r>
    </w:p>
    <w:p w14:paraId="3F458070" w14:textId="77777777" w:rsidR="00100388" w:rsidRDefault="005D214B" w:rsidP="005D214B">
      <w:pPr>
        <w:pStyle w:val="Caption"/>
      </w:pPr>
      <w:r>
        <w:t>RN Reassessment window</w:t>
      </w:r>
      <w:r>
        <w:br/>
        <w:t>with Assessment Types</w:t>
      </w:r>
    </w:p>
    <w:p w14:paraId="685D29B8" w14:textId="77777777" w:rsidR="005D214B" w:rsidRDefault="005D214B" w:rsidP="005D214B">
      <w:pPr>
        <w:pStyle w:val="Note"/>
      </w:pPr>
      <w:r w:rsidRPr="005D214B">
        <w:rPr>
          <w:b/>
        </w:rPr>
        <w:t>Note:</w:t>
      </w:r>
      <w:r w:rsidRPr="0079453B">
        <w:t xml:space="preserve"> The template that opens is identical to the initial RN Reassessment with one exception</w:t>
      </w:r>
      <w:r>
        <w:t>-th</w:t>
      </w:r>
      <w:r w:rsidRPr="0079453B">
        <w:t>ere are no required fields.</w:t>
      </w:r>
    </w:p>
    <w:p w14:paraId="59165A4C" w14:textId="77777777" w:rsidR="00A72A07" w:rsidRDefault="005D214B" w:rsidP="001A6FF4">
      <w:pPr>
        <w:pStyle w:val="ListNumber"/>
      </w:pPr>
      <w:r>
        <w:t>Move to the tab that requires updating.</w:t>
      </w:r>
      <w:r>
        <w:br/>
      </w:r>
      <w:r w:rsidRPr="0085295D">
        <w:t>For example, to document that an IV was discontinued</w:t>
      </w:r>
      <w:r w:rsidR="00B70F64">
        <w:t>:</w:t>
      </w:r>
    </w:p>
    <w:p w14:paraId="49930960" w14:textId="77777777" w:rsidR="00A72A07" w:rsidRPr="00A72A07" w:rsidRDefault="00A72A07" w:rsidP="0079435B">
      <w:pPr>
        <w:pStyle w:val="ListNumber2"/>
        <w:numPr>
          <w:ilvl w:val="0"/>
          <w:numId w:val="102"/>
        </w:numPr>
      </w:pPr>
      <w:r>
        <w:t xml:space="preserve">Click </w:t>
      </w:r>
      <w:r w:rsidRPr="002326D5">
        <w:rPr>
          <w:b/>
        </w:rPr>
        <w:t>IV</w:t>
      </w:r>
      <w:r>
        <w:t>.</w:t>
      </w:r>
    </w:p>
    <w:p w14:paraId="28DB73B4" w14:textId="77777777" w:rsidR="00A72A07" w:rsidRPr="00A72A07" w:rsidRDefault="00A72A07" w:rsidP="00134454">
      <w:pPr>
        <w:pStyle w:val="ListNumber2"/>
      </w:pPr>
      <w:r>
        <w:t>S</w:t>
      </w:r>
      <w:r w:rsidR="003E1A8E" w:rsidRPr="00A72A07">
        <w:t>elect</w:t>
      </w:r>
      <w:r w:rsidR="005D214B" w:rsidRPr="00A72A07">
        <w:t xml:space="preserve"> </w:t>
      </w:r>
      <w:r>
        <w:t>an</w:t>
      </w:r>
      <w:r w:rsidR="005D214B" w:rsidRPr="00A72A07">
        <w:t xml:space="preserve"> IV t</w:t>
      </w:r>
      <w:r w:rsidR="003E1A8E" w:rsidRPr="00A72A07">
        <w:t xml:space="preserve">o </w:t>
      </w:r>
      <w:r>
        <w:t>discontinue.</w:t>
      </w:r>
      <w:r w:rsidR="005D214B" w:rsidRPr="00A72A07">
        <w:t xml:space="preserve"> </w:t>
      </w:r>
    </w:p>
    <w:p w14:paraId="05F29357" w14:textId="77777777" w:rsidR="003E1A8E" w:rsidRDefault="00A72A07" w:rsidP="00134454">
      <w:pPr>
        <w:pStyle w:val="ListNumber2"/>
      </w:pPr>
      <w:r>
        <w:t>S</w:t>
      </w:r>
      <w:r w:rsidR="003E1A8E" w:rsidRPr="00A72A07">
        <w:t>elect</w:t>
      </w:r>
      <w:r w:rsidR="005D214B" w:rsidRPr="00A72A07">
        <w:t xml:space="preserve"> the </w:t>
      </w:r>
      <w:r w:rsidR="005D214B" w:rsidRPr="00A72A07">
        <w:rPr>
          <w:b/>
        </w:rPr>
        <w:t>IV discontinued</w:t>
      </w:r>
      <w:r w:rsidR="005D214B" w:rsidRPr="00A72A07">
        <w:t xml:space="preserve"> </w:t>
      </w:r>
      <w:r w:rsidR="003E1A8E" w:rsidRPr="00A72A07">
        <w:t xml:space="preserve">check </w:t>
      </w:r>
      <w:r w:rsidR="005D214B" w:rsidRPr="00A72A07">
        <w:t>box.</w:t>
      </w:r>
    </w:p>
    <w:p w14:paraId="460B2701" w14:textId="77777777" w:rsidR="003E1A8E" w:rsidRDefault="003E1A8E" w:rsidP="001A6FF4">
      <w:pPr>
        <w:pStyle w:val="ListNumber"/>
      </w:pPr>
      <w:r>
        <w:t xml:space="preserve">Open the File menu and select </w:t>
      </w:r>
      <w:r w:rsidRPr="003E1A8E">
        <w:rPr>
          <w:b/>
        </w:rPr>
        <w:t>Upload Data</w:t>
      </w:r>
      <w:r>
        <w:t>.</w:t>
      </w:r>
      <w:r>
        <w:br/>
      </w:r>
      <w:r w:rsidRPr="0085295D">
        <w:t>Data is uploaded.</w:t>
      </w:r>
    </w:p>
    <w:p w14:paraId="34E42642" w14:textId="77777777" w:rsidR="00EE16E5" w:rsidRDefault="00EE16E5" w:rsidP="001A6FF4">
      <w:pPr>
        <w:pStyle w:val="ListNumber"/>
      </w:pPr>
      <w:r>
        <w:t>Sign note in CPRS or from the View Text tab.</w:t>
      </w:r>
    </w:p>
    <w:p w14:paraId="2F9C8419" w14:textId="77777777" w:rsidR="00680DC1" w:rsidRPr="00680DC1" w:rsidRDefault="00680DC1" w:rsidP="00680DC1"/>
    <w:p w14:paraId="22848FEC" w14:textId="77777777" w:rsidR="00680DC1" w:rsidRPr="00680DC1" w:rsidRDefault="00680DC1" w:rsidP="00680DC1"/>
    <w:p w14:paraId="5292063B" w14:textId="77777777" w:rsidR="008954A2" w:rsidRDefault="00D47684" w:rsidP="00B410D1">
      <w:pPr>
        <w:pStyle w:val="Heading1"/>
      </w:pPr>
      <w:r w:rsidRPr="00680DC1">
        <w:br w:type="page"/>
      </w:r>
      <w:bookmarkStart w:id="191" w:name="_Toc320197206"/>
      <w:r w:rsidR="002A0522">
        <w:t>Glossary</w:t>
      </w:r>
      <w:bookmarkEnd w:id="191"/>
    </w:p>
    <w:tbl>
      <w:tblPr>
        <w:tblW w:w="936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2035"/>
        <w:gridCol w:w="7325"/>
      </w:tblGrid>
      <w:tr w:rsidR="00E44AB3" w14:paraId="5FDFF621" w14:textId="77777777" w:rsidTr="00A24CDA">
        <w:trPr>
          <w:trHeight w:val="395"/>
          <w:tblHeader/>
        </w:trPr>
        <w:tc>
          <w:tcPr>
            <w:tcW w:w="2035" w:type="dxa"/>
          </w:tcPr>
          <w:p w14:paraId="4705F9CC" w14:textId="77777777" w:rsidR="00E44AB3" w:rsidRDefault="00E44AB3" w:rsidP="00A24CDA">
            <w:pPr>
              <w:pStyle w:val="TableHdg"/>
            </w:pPr>
            <w:r>
              <w:t>Term</w:t>
            </w:r>
          </w:p>
        </w:tc>
        <w:tc>
          <w:tcPr>
            <w:tcW w:w="7325" w:type="dxa"/>
          </w:tcPr>
          <w:p w14:paraId="4B4CE452" w14:textId="77777777" w:rsidR="00E44AB3" w:rsidRDefault="00E44AB3" w:rsidP="00A24CDA">
            <w:pPr>
              <w:pStyle w:val="TableHdg"/>
            </w:pPr>
            <w:r>
              <w:t>Definition</w:t>
            </w:r>
          </w:p>
        </w:tc>
      </w:tr>
      <w:tr w:rsidR="00E44AB3" w:rsidRPr="005D7520" w14:paraId="12BF95B1" w14:textId="77777777" w:rsidTr="00A24CDA">
        <w:tc>
          <w:tcPr>
            <w:tcW w:w="2035" w:type="dxa"/>
          </w:tcPr>
          <w:p w14:paraId="2DF22FC0" w14:textId="77777777" w:rsidR="00E44AB3" w:rsidRDefault="00E44AB3" w:rsidP="00A24CDA">
            <w:pPr>
              <w:pStyle w:val="TableText"/>
            </w:pPr>
            <w:r>
              <w:t>ADPAC</w:t>
            </w:r>
          </w:p>
        </w:tc>
        <w:tc>
          <w:tcPr>
            <w:tcW w:w="7325" w:type="dxa"/>
          </w:tcPr>
          <w:p w14:paraId="3F1E9179" w14:textId="77777777" w:rsidR="00E44AB3" w:rsidRDefault="00E44AB3" w:rsidP="00A24CDA">
            <w:pPr>
              <w:pStyle w:val="TableText"/>
            </w:pPr>
            <w:r w:rsidRPr="00EF448A">
              <w:t>Automated Data Processing Application Coordinator</w:t>
            </w:r>
          </w:p>
        </w:tc>
      </w:tr>
      <w:tr w:rsidR="00E44AB3" w:rsidRPr="005D7520" w14:paraId="56EB03E1" w14:textId="77777777" w:rsidTr="00A24CDA">
        <w:tc>
          <w:tcPr>
            <w:tcW w:w="2035" w:type="dxa"/>
          </w:tcPr>
          <w:p w14:paraId="5ADE6CC2" w14:textId="77777777" w:rsidR="00E44AB3" w:rsidRDefault="00E44AB3" w:rsidP="00A24CDA">
            <w:pPr>
              <w:pStyle w:val="TableText"/>
            </w:pPr>
            <w:r>
              <w:t>ART</w:t>
            </w:r>
          </w:p>
        </w:tc>
        <w:tc>
          <w:tcPr>
            <w:tcW w:w="7325" w:type="dxa"/>
          </w:tcPr>
          <w:p w14:paraId="21FF36EE" w14:textId="77777777" w:rsidR="00E44AB3" w:rsidRPr="001B5334" w:rsidRDefault="00E44AB3" w:rsidP="00A24CDA">
            <w:pPr>
              <w:pStyle w:val="TableText"/>
            </w:pPr>
            <w:r>
              <w:t>Adverse Reactions Tracking</w:t>
            </w:r>
          </w:p>
        </w:tc>
      </w:tr>
      <w:tr w:rsidR="00E44AB3" w:rsidRPr="005D7520" w14:paraId="6200DCC7" w14:textId="77777777" w:rsidTr="00A24CDA">
        <w:tc>
          <w:tcPr>
            <w:tcW w:w="2035" w:type="dxa"/>
          </w:tcPr>
          <w:p w14:paraId="1100AA27" w14:textId="77777777" w:rsidR="00E44AB3" w:rsidRPr="00686DBE" w:rsidRDefault="00E44AB3" w:rsidP="00A24CDA">
            <w:pPr>
              <w:pStyle w:val="TableText"/>
            </w:pPr>
            <w:r w:rsidRPr="00686DBE">
              <w:t>BCE</w:t>
            </w:r>
          </w:p>
        </w:tc>
        <w:tc>
          <w:tcPr>
            <w:tcW w:w="7325" w:type="dxa"/>
          </w:tcPr>
          <w:p w14:paraId="618C64B8" w14:textId="77777777" w:rsidR="00E44AB3" w:rsidRPr="00686DBE" w:rsidRDefault="00E44AB3" w:rsidP="00A24CDA">
            <w:pPr>
              <w:pStyle w:val="TableText"/>
            </w:pPr>
            <w:r>
              <w:t>Bar Code Expansion</w:t>
            </w:r>
          </w:p>
        </w:tc>
      </w:tr>
      <w:tr w:rsidR="00E44AB3" w:rsidRPr="005D7520" w14:paraId="2FC0330F" w14:textId="77777777" w:rsidTr="00A24CDA">
        <w:tc>
          <w:tcPr>
            <w:tcW w:w="2035" w:type="dxa"/>
          </w:tcPr>
          <w:p w14:paraId="5622BABF" w14:textId="77777777" w:rsidR="00E44AB3" w:rsidRPr="00794367" w:rsidRDefault="00E44AB3" w:rsidP="00A24CDA">
            <w:pPr>
              <w:pStyle w:val="TableText"/>
            </w:pPr>
            <w:r w:rsidRPr="00794367">
              <w:t>BCE-PPI</w:t>
            </w:r>
          </w:p>
        </w:tc>
        <w:tc>
          <w:tcPr>
            <w:tcW w:w="7325" w:type="dxa"/>
          </w:tcPr>
          <w:p w14:paraId="0D632647" w14:textId="77777777" w:rsidR="00E44AB3" w:rsidRPr="00794367" w:rsidRDefault="00E44AB3" w:rsidP="00A24CDA">
            <w:pPr>
              <w:pStyle w:val="TableText"/>
            </w:pPr>
            <w:r w:rsidRPr="00794367">
              <w:t>Bar Code Expansion-Positive Patient Identification</w:t>
            </w:r>
          </w:p>
        </w:tc>
      </w:tr>
      <w:tr w:rsidR="00E44AB3" w:rsidRPr="005D7520" w14:paraId="34C48355" w14:textId="77777777" w:rsidTr="00A24CDA">
        <w:tc>
          <w:tcPr>
            <w:tcW w:w="2035" w:type="dxa"/>
          </w:tcPr>
          <w:p w14:paraId="7B7381F0" w14:textId="77777777" w:rsidR="00E44AB3" w:rsidRPr="00686DBE" w:rsidRDefault="00E44AB3" w:rsidP="00A24CDA">
            <w:pPr>
              <w:pStyle w:val="TableText"/>
            </w:pPr>
            <w:r>
              <w:t>BCMA</w:t>
            </w:r>
          </w:p>
        </w:tc>
        <w:tc>
          <w:tcPr>
            <w:tcW w:w="7325" w:type="dxa"/>
          </w:tcPr>
          <w:p w14:paraId="194CDCEF" w14:textId="77777777" w:rsidR="00E44AB3" w:rsidRPr="00686DBE" w:rsidRDefault="00E44AB3" w:rsidP="00A24CDA">
            <w:pPr>
              <w:pStyle w:val="TableText"/>
            </w:pPr>
            <w:r>
              <w:t>Bar Code Medication Administration</w:t>
            </w:r>
          </w:p>
        </w:tc>
      </w:tr>
      <w:tr w:rsidR="00E44AB3" w:rsidRPr="005D7520" w14:paraId="46EE28AE" w14:textId="77777777" w:rsidTr="00A24CDA">
        <w:tc>
          <w:tcPr>
            <w:tcW w:w="2035" w:type="dxa"/>
          </w:tcPr>
          <w:p w14:paraId="71EF2ACB" w14:textId="77777777" w:rsidR="00E44AB3" w:rsidRDefault="00E44AB3" w:rsidP="00A24CDA">
            <w:pPr>
              <w:pStyle w:val="TableText"/>
            </w:pPr>
            <w:r>
              <w:t>Belong</w:t>
            </w:r>
          </w:p>
        </w:tc>
        <w:tc>
          <w:tcPr>
            <w:tcW w:w="7325" w:type="dxa"/>
          </w:tcPr>
          <w:p w14:paraId="7F49A28E" w14:textId="77777777" w:rsidR="00E44AB3" w:rsidRDefault="00E44AB3" w:rsidP="00A24CDA">
            <w:pPr>
              <w:pStyle w:val="TableText"/>
            </w:pPr>
            <w:r>
              <w:t>Belongings</w:t>
            </w:r>
          </w:p>
        </w:tc>
      </w:tr>
      <w:tr w:rsidR="00E44AB3" w:rsidRPr="005D7520" w14:paraId="326AF117" w14:textId="77777777" w:rsidTr="00A24CDA">
        <w:tc>
          <w:tcPr>
            <w:tcW w:w="2035" w:type="dxa"/>
          </w:tcPr>
          <w:p w14:paraId="399B883B" w14:textId="77777777" w:rsidR="00E44AB3" w:rsidRDefault="00E44AB3" w:rsidP="00A24CDA">
            <w:pPr>
              <w:pStyle w:val="TableText"/>
            </w:pPr>
            <w:r>
              <w:t>CAC</w:t>
            </w:r>
          </w:p>
        </w:tc>
        <w:tc>
          <w:tcPr>
            <w:tcW w:w="7325" w:type="dxa"/>
          </w:tcPr>
          <w:p w14:paraId="1EC6244A" w14:textId="77777777" w:rsidR="00E44AB3" w:rsidRDefault="00E44AB3" w:rsidP="00A24CDA">
            <w:pPr>
              <w:pStyle w:val="TableText"/>
            </w:pPr>
            <w:r>
              <w:t>Clinical Application Coordinator</w:t>
            </w:r>
          </w:p>
        </w:tc>
      </w:tr>
      <w:tr w:rsidR="00E44AB3" w:rsidRPr="005D7520" w14:paraId="1E55C617" w14:textId="77777777" w:rsidTr="00A24CDA">
        <w:tc>
          <w:tcPr>
            <w:tcW w:w="2035" w:type="dxa"/>
          </w:tcPr>
          <w:p w14:paraId="4BAFE0C3" w14:textId="77777777" w:rsidR="00E44AB3" w:rsidRDefault="00E44AB3" w:rsidP="00A24CDA">
            <w:pPr>
              <w:pStyle w:val="TableText"/>
            </w:pPr>
            <w:r>
              <w:t>CIWA</w:t>
            </w:r>
          </w:p>
        </w:tc>
        <w:tc>
          <w:tcPr>
            <w:tcW w:w="7325" w:type="dxa"/>
          </w:tcPr>
          <w:p w14:paraId="354E77C6" w14:textId="77777777" w:rsidR="00E44AB3" w:rsidRDefault="00E44AB3" w:rsidP="00A24CDA">
            <w:pPr>
              <w:pStyle w:val="TableText"/>
            </w:pPr>
            <w:r w:rsidRPr="001B5334">
              <w:t>Clinical Institute Withdrawal Assessment.--CIWA</w:t>
            </w:r>
          </w:p>
        </w:tc>
      </w:tr>
      <w:tr w:rsidR="00E44AB3" w:rsidRPr="005D7520" w14:paraId="74FD25D7" w14:textId="77777777" w:rsidTr="00A24CDA">
        <w:tc>
          <w:tcPr>
            <w:tcW w:w="2035" w:type="dxa"/>
          </w:tcPr>
          <w:p w14:paraId="5B9D2E0E" w14:textId="77777777" w:rsidR="00E44AB3" w:rsidRPr="007B0394" w:rsidRDefault="00E44AB3" w:rsidP="00A24CDA">
            <w:pPr>
              <w:pStyle w:val="TableText"/>
            </w:pPr>
            <w:r w:rsidRPr="007B0394">
              <w:t>Class 1 (C1)</w:t>
            </w:r>
          </w:p>
        </w:tc>
        <w:tc>
          <w:tcPr>
            <w:tcW w:w="7325" w:type="dxa"/>
          </w:tcPr>
          <w:p w14:paraId="37FCB6CA" w14:textId="77777777" w:rsidR="00E44AB3" w:rsidRPr="007B0394" w:rsidRDefault="00E44AB3" w:rsidP="00A24CDA">
            <w:pPr>
              <w:pStyle w:val="TableText"/>
            </w:pPr>
            <w:r w:rsidRPr="007B0394">
              <w:t>Software produced inside of the Office of Enterprise Development (</w:t>
            </w:r>
            <w:r>
              <w:t>P</w:t>
            </w:r>
            <w:r w:rsidRPr="007B0394">
              <w:t>D) organization</w:t>
            </w:r>
          </w:p>
        </w:tc>
      </w:tr>
      <w:tr w:rsidR="00E44AB3" w:rsidRPr="005D7520" w14:paraId="6ADB91E3" w14:textId="77777777" w:rsidTr="00A24CDA">
        <w:tc>
          <w:tcPr>
            <w:tcW w:w="2035" w:type="dxa"/>
          </w:tcPr>
          <w:p w14:paraId="2EA1ADBB" w14:textId="77777777" w:rsidR="00E44AB3" w:rsidRPr="007B0394" w:rsidRDefault="00E44AB3" w:rsidP="00A24CDA">
            <w:pPr>
              <w:pStyle w:val="TableText"/>
            </w:pPr>
            <w:r w:rsidRPr="007B0394">
              <w:t>Class 3 (C3)</w:t>
            </w:r>
          </w:p>
        </w:tc>
        <w:tc>
          <w:tcPr>
            <w:tcW w:w="7325" w:type="dxa"/>
          </w:tcPr>
          <w:p w14:paraId="0B92A5E5" w14:textId="77777777" w:rsidR="00E44AB3" w:rsidRDefault="00E44AB3" w:rsidP="00A24CDA">
            <w:pPr>
              <w:pStyle w:val="TableText"/>
            </w:pPr>
            <w:r w:rsidRPr="007B0394">
              <w:t>Also kno</w:t>
            </w:r>
            <w:r>
              <w:t>wn as Field Developed Software</w:t>
            </w:r>
            <w:r w:rsidRPr="007B0394">
              <w:t xml:space="preserve"> </w:t>
            </w:r>
          </w:p>
          <w:p w14:paraId="13F2F632" w14:textId="77777777" w:rsidR="00E44AB3" w:rsidRPr="007B0394" w:rsidRDefault="00E44AB3" w:rsidP="00A24CDA">
            <w:pPr>
              <w:pStyle w:val="TableText"/>
            </w:pPr>
            <w:r w:rsidRPr="007B0394">
              <w:t>Refers to all VHA software produced outside of the Office of Enterprise Development (</w:t>
            </w:r>
            <w:r>
              <w:t>P</w:t>
            </w:r>
            <w:r w:rsidRPr="007B0394">
              <w:t>D) organization</w:t>
            </w:r>
          </w:p>
        </w:tc>
      </w:tr>
      <w:tr w:rsidR="00E44AB3" w:rsidRPr="005D7520" w14:paraId="6BCC8FE2" w14:textId="77777777" w:rsidTr="00A24CDA">
        <w:tc>
          <w:tcPr>
            <w:tcW w:w="2035" w:type="dxa"/>
          </w:tcPr>
          <w:p w14:paraId="04789460" w14:textId="77777777" w:rsidR="00E44AB3" w:rsidRPr="00686DBE" w:rsidRDefault="00E44AB3" w:rsidP="00A24CDA">
            <w:pPr>
              <w:pStyle w:val="TableText"/>
            </w:pPr>
            <w:r>
              <w:t>CMS</w:t>
            </w:r>
          </w:p>
        </w:tc>
        <w:tc>
          <w:tcPr>
            <w:tcW w:w="7325" w:type="dxa"/>
          </w:tcPr>
          <w:p w14:paraId="20E0D15D" w14:textId="77777777" w:rsidR="00E44AB3" w:rsidRPr="00686DBE" w:rsidRDefault="00E44AB3" w:rsidP="00A24CDA">
            <w:pPr>
              <w:pStyle w:val="TableText"/>
            </w:pPr>
            <w:r>
              <w:t>Centers for Medicaid and Medicare Services</w:t>
            </w:r>
          </w:p>
        </w:tc>
      </w:tr>
      <w:tr w:rsidR="00E44AB3" w:rsidRPr="005D7520" w14:paraId="3C9EB3C4" w14:textId="77777777" w:rsidTr="00A24CDA">
        <w:tc>
          <w:tcPr>
            <w:tcW w:w="2035" w:type="dxa"/>
          </w:tcPr>
          <w:p w14:paraId="21B8CCA9" w14:textId="77777777" w:rsidR="00E44AB3" w:rsidRDefault="00E44AB3" w:rsidP="00A24CDA">
            <w:pPr>
              <w:pStyle w:val="TableText"/>
            </w:pPr>
            <w:r>
              <w:t>COTS</w:t>
            </w:r>
          </w:p>
        </w:tc>
        <w:tc>
          <w:tcPr>
            <w:tcW w:w="7325" w:type="dxa"/>
          </w:tcPr>
          <w:p w14:paraId="4990371A" w14:textId="77777777" w:rsidR="00E44AB3" w:rsidRDefault="00E44AB3" w:rsidP="00A24CDA">
            <w:pPr>
              <w:pStyle w:val="TableText"/>
            </w:pPr>
            <w:r>
              <w:t>Commercial Off the Shelf</w:t>
            </w:r>
          </w:p>
        </w:tc>
      </w:tr>
      <w:tr w:rsidR="00E44AB3" w:rsidRPr="005D7520" w14:paraId="5E0BA562" w14:textId="77777777" w:rsidTr="00A24CDA">
        <w:tc>
          <w:tcPr>
            <w:tcW w:w="2035" w:type="dxa"/>
          </w:tcPr>
          <w:p w14:paraId="2F633F72" w14:textId="77777777" w:rsidR="00E44AB3" w:rsidRDefault="00E44AB3" w:rsidP="00A24CDA">
            <w:pPr>
              <w:pStyle w:val="TableText"/>
            </w:pPr>
            <w:r>
              <w:t>CP</w:t>
            </w:r>
          </w:p>
        </w:tc>
        <w:tc>
          <w:tcPr>
            <w:tcW w:w="7325" w:type="dxa"/>
          </w:tcPr>
          <w:p w14:paraId="0D85B8B5" w14:textId="77777777" w:rsidR="00E44AB3" w:rsidRDefault="00E44AB3" w:rsidP="00A24CDA">
            <w:pPr>
              <w:pStyle w:val="TableText"/>
            </w:pPr>
            <w:r>
              <w:t>Care Plan</w:t>
            </w:r>
          </w:p>
        </w:tc>
      </w:tr>
      <w:tr w:rsidR="00E44AB3" w:rsidRPr="005D7520" w14:paraId="2E8E3C03" w14:textId="77777777" w:rsidTr="00A24CDA">
        <w:tc>
          <w:tcPr>
            <w:tcW w:w="2035" w:type="dxa"/>
          </w:tcPr>
          <w:p w14:paraId="7FD49230" w14:textId="77777777" w:rsidR="00E44AB3" w:rsidRPr="00686DBE" w:rsidRDefault="00E44AB3" w:rsidP="00A24CDA">
            <w:pPr>
              <w:pStyle w:val="TableText"/>
            </w:pPr>
            <w:r w:rsidRPr="00686DBE">
              <w:t>CPRS</w:t>
            </w:r>
          </w:p>
        </w:tc>
        <w:tc>
          <w:tcPr>
            <w:tcW w:w="7325" w:type="dxa"/>
          </w:tcPr>
          <w:p w14:paraId="18F949BB" w14:textId="77777777" w:rsidR="00E44AB3" w:rsidRPr="00686DBE" w:rsidRDefault="00E44AB3" w:rsidP="00A24CDA">
            <w:pPr>
              <w:pStyle w:val="TableText"/>
            </w:pPr>
            <w:r w:rsidRPr="00686DBE">
              <w:t>Computerized Patient Record System</w:t>
            </w:r>
          </w:p>
        </w:tc>
      </w:tr>
      <w:tr w:rsidR="00E44AB3" w:rsidRPr="005D7520" w14:paraId="52B77529" w14:textId="77777777" w:rsidTr="00A24CDA">
        <w:tc>
          <w:tcPr>
            <w:tcW w:w="2035" w:type="dxa"/>
          </w:tcPr>
          <w:p w14:paraId="21A117F5" w14:textId="77777777" w:rsidR="00E44AB3" w:rsidRDefault="00E44AB3" w:rsidP="00A24CDA">
            <w:pPr>
              <w:pStyle w:val="TableText"/>
            </w:pPr>
            <w:r>
              <w:t>CV</w:t>
            </w:r>
          </w:p>
        </w:tc>
        <w:tc>
          <w:tcPr>
            <w:tcW w:w="7325" w:type="dxa"/>
          </w:tcPr>
          <w:p w14:paraId="3C20D5D1" w14:textId="77777777" w:rsidR="00E44AB3" w:rsidRDefault="00E44AB3" w:rsidP="00A24CDA">
            <w:pPr>
              <w:pStyle w:val="TableText"/>
            </w:pPr>
            <w:r>
              <w:t>Cardiovascular Assessment</w:t>
            </w:r>
          </w:p>
        </w:tc>
      </w:tr>
      <w:tr w:rsidR="00E44AB3" w:rsidRPr="005D7520" w14:paraId="00616B90" w14:textId="77777777" w:rsidTr="00A24CDA">
        <w:tc>
          <w:tcPr>
            <w:tcW w:w="2035" w:type="dxa"/>
          </w:tcPr>
          <w:p w14:paraId="6316959C" w14:textId="77777777" w:rsidR="00E44AB3" w:rsidRDefault="00E44AB3" w:rsidP="00A24CDA">
            <w:pPr>
              <w:pStyle w:val="TableText"/>
            </w:pPr>
            <w:r>
              <w:t>Delphi</w:t>
            </w:r>
          </w:p>
        </w:tc>
        <w:tc>
          <w:tcPr>
            <w:tcW w:w="7325" w:type="dxa"/>
          </w:tcPr>
          <w:p w14:paraId="74767B34" w14:textId="77777777" w:rsidR="00E44AB3" w:rsidRDefault="00E44AB3" w:rsidP="00A24CDA">
            <w:pPr>
              <w:pStyle w:val="TableText"/>
            </w:pPr>
            <w:r>
              <w:t>Programming language used to develop the CPRS chart</w:t>
            </w:r>
          </w:p>
        </w:tc>
      </w:tr>
      <w:tr w:rsidR="00E44AB3" w:rsidRPr="005D7520" w14:paraId="2FB10F03" w14:textId="77777777" w:rsidTr="00A24CDA">
        <w:tc>
          <w:tcPr>
            <w:tcW w:w="2035" w:type="dxa"/>
          </w:tcPr>
          <w:p w14:paraId="3468158E" w14:textId="77777777" w:rsidR="00E44AB3" w:rsidRPr="00794367" w:rsidRDefault="00E44AB3" w:rsidP="00A24CDA">
            <w:r w:rsidRPr="00794367">
              <w:t>DFN</w:t>
            </w:r>
          </w:p>
        </w:tc>
        <w:tc>
          <w:tcPr>
            <w:tcW w:w="7325" w:type="dxa"/>
          </w:tcPr>
          <w:p w14:paraId="180FC2CE" w14:textId="77777777" w:rsidR="00E44AB3" w:rsidRPr="00794367" w:rsidRDefault="00E44AB3" w:rsidP="00A24CDA">
            <w:r w:rsidRPr="00794367">
              <w:t>Data File Number</w:t>
            </w:r>
          </w:p>
        </w:tc>
      </w:tr>
      <w:tr w:rsidR="00E44AB3" w:rsidRPr="005D7520" w14:paraId="72EC4076" w14:textId="77777777" w:rsidTr="00A24CDA">
        <w:tc>
          <w:tcPr>
            <w:tcW w:w="2035" w:type="dxa"/>
          </w:tcPr>
          <w:p w14:paraId="3699A614" w14:textId="77777777" w:rsidR="00E44AB3" w:rsidRDefault="00E44AB3" w:rsidP="00A24CDA">
            <w:pPr>
              <w:pStyle w:val="TableText"/>
            </w:pPr>
            <w:r>
              <w:t>DP</w:t>
            </w:r>
          </w:p>
        </w:tc>
        <w:tc>
          <w:tcPr>
            <w:tcW w:w="7325" w:type="dxa"/>
          </w:tcPr>
          <w:p w14:paraId="3F852BC0" w14:textId="77777777" w:rsidR="00E44AB3" w:rsidRDefault="00E44AB3" w:rsidP="00A24CDA">
            <w:pPr>
              <w:pStyle w:val="TableText"/>
            </w:pPr>
            <w:r>
              <w:t>Discharge Planning</w:t>
            </w:r>
          </w:p>
        </w:tc>
      </w:tr>
      <w:tr w:rsidR="00E44AB3" w:rsidRPr="005D7520" w14:paraId="229C2191" w14:textId="77777777" w:rsidTr="00A24CDA">
        <w:tc>
          <w:tcPr>
            <w:tcW w:w="2035" w:type="dxa"/>
          </w:tcPr>
          <w:p w14:paraId="6C71D54B" w14:textId="77777777" w:rsidR="00E44AB3" w:rsidRDefault="00E44AB3" w:rsidP="00A24CDA">
            <w:pPr>
              <w:pStyle w:val="TableText"/>
            </w:pPr>
            <w:r>
              <w:t>Educ</w:t>
            </w:r>
          </w:p>
        </w:tc>
        <w:tc>
          <w:tcPr>
            <w:tcW w:w="7325" w:type="dxa"/>
          </w:tcPr>
          <w:p w14:paraId="661083C6" w14:textId="77777777" w:rsidR="00E44AB3" w:rsidRDefault="00E44AB3" w:rsidP="00A24CDA">
            <w:pPr>
              <w:pStyle w:val="TableText"/>
            </w:pPr>
            <w:r>
              <w:t xml:space="preserve">Educational Assessment </w:t>
            </w:r>
          </w:p>
        </w:tc>
      </w:tr>
      <w:tr w:rsidR="00E44AB3" w:rsidRPr="005D7520" w14:paraId="3F26C06D" w14:textId="77777777" w:rsidTr="00A24CDA">
        <w:tc>
          <w:tcPr>
            <w:tcW w:w="2035" w:type="dxa"/>
          </w:tcPr>
          <w:p w14:paraId="5AC07AF6" w14:textId="77777777" w:rsidR="00E44AB3" w:rsidRDefault="00E44AB3" w:rsidP="00A24CDA">
            <w:pPr>
              <w:pStyle w:val="TableText"/>
            </w:pPr>
            <w:r>
              <w:t>Func</w:t>
            </w:r>
          </w:p>
        </w:tc>
        <w:tc>
          <w:tcPr>
            <w:tcW w:w="7325" w:type="dxa"/>
          </w:tcPr>
          <w:p w14:paraId="253A0D8E" w14:textId="77777777" w:rsidR="00E44AB3" w:rsidRDefault="00E44AB3" w:rsidP="00A24CDA">
            <w:pPr>
              <w:pStyle w:val="TableText"/>
            </w:pPr>
            <w:r>
              <w:t>Functional Assessment</w:t>
            </w:r>
          </w:p>
        </w:tc>
      </w:tr>
      <w:tr w:rsidR="00E44AB3" w:rsidRPr="005D7520" w14:paraId="17FAF15F" w14:textId="77777777" w:rsidTr="00A24CDA">
        <w:tc>
          <w:tcPr>
            <w:tcW w:w="2035" w:type="dxa"/>
          </w:tcPr>
          <w:p w14:paraId="4CB0E625" w14:textId="77777777" w:rsidR="00E44AB3" w:rsidRDefault="00E44AB3" w:rsidP="00A24CDA">
            <w:pPr>
              <w:pStyle w:val="TableText"/>
            </w:pPr>
            <w:r>
              <w:t>Gen Inf</w:t>
            </w:r>
          </w:p>
        </w:tc>
        <w:tc>
          <w:tcPr>
            <w:tcW w:w="7325" w:type="dxa"/>
          </w:tcPr>
          <w:p w14:paraId="3979FD65" w14:textId="77777777" w:rsidR="00E44AB3" w:rsidRDefault="00E44AB3" w:rsidP="00A24CDA">
            <w:pPr>
              <w:pStyle w:val="TableText"/>
            </w:pPr>
            <w:r>
              <w:t>General Information tab</w:t>
            </w:r>
          </w:p>
        </w:tc>
      </w:tr>
      <w:tr w:rsidR="00E44AB3" w:rsidRPr="005D7520" w14:paraId="6997774B" w14:textId="77777777" w:rsidTr="00A24CDA">
        <w:tc>
          <w:tcPr>
            <w:tcW w:w="2035" w:type="dxa"/>
          </w:tcPr>
          <w:p w14:paraId="110A8FA6" w14:textId="77777777" w:rsidR="00E44AB3" w:rsidRDefault="00E44AB3" w:rsidP="00A24CDA">
            <w:pPr>
              <w:pStyle w:val="TableText"/>
            </w:pPr>
            <w:r>
              <w:t>GI</w:t>
            </w:r>
          </w:p>
        </w:tc>
        <w:tc>
          <w:tcPr>
            <w:tcW w:w="7325" w:type="dxa"/>
          </w:tcPr>
          <w:p w14:paraId="5D358761" w14:textId="77777777" w:rsidR="00E44AB3" w:rsidRDefault="00E44AB3" w:rsidP="00A24CDA">
            <w:pPr>
              <w:pStyle w:val="TableText"/>
            </w:pPr>
            <w:r>
              <w:t>Gastrointestinal Assessment</w:t>
            </w:r>
          </w:p>
        </w:tc>
      </w:tr>
      <w:tr w:rsidR="00E44AB3" w:rsidRPr="005D7520" w14:paraId="74488AEE" w14:textId="77777777" w:rsidTr="00A24CDA">
        <w:tc>
          <w:tcPr>
            <w:tcW w:w="2035" w:type="dxa"/>
          </w:tcPr>
          <w:p w14:paraId="72C85707" w14:textId="77777777" w:rsidR="00E44AB3" w:rsidRDefault="00E44AB3" w:rsidP="00A24CDA">
            <w:pPr>
              <w:pStyle w:val="TableText"/>
            </w:pPr>
            <w:r>
              <w:t>GU</w:t>
            </w:r>
          </w:p>
        </w:tc>
        <w:tc>
          <w:tcPr>
            <w:tcW w:w="7325" w:type="dxa"/>
          </w:tcPr>
          <w:p w14:paraId="0ABF9F22" w14:textId="77777777" w:rsidR="00E44AB3" w:rsidRDefault="00E44AB3" w:rsidP="00A24CDA">
            <w:pPr>
              <w:pStyle w:val="TableText"/>
            </w:pPr>
            <w:r>
              <w:t>Genitourinary Assessment</w:t>
            </w:r>
          </w:p>
        </w:tc>
      </w:tr>
      <w:tr w:rsidR="00E44AB3" w:rsidRPr="005D7520" w14:paraId="486F1AF0" w14:textId="77777777" w:rsidTr="00A24CDA">
        <w:tc>
          <w:tcPr>
            <w:tcW w:w="2035" w:type="dxa"/>
          </w:tcPr>
          <w:p w14:paraId="1E06B36A" w14:textId="77777777" w:rsidR="00E44AB3" w:rsidRDefault="00E44AB3" w:rsidP="00A24CDA">
            <w:pPr>
              <w:pStyle w:val="TableText"/>
            </w:pPr>
            <w:r>
              <w:t>GUI</w:t>
            </w:r>
          </w:p>
        </w:tc>
        <w:tc>
          <w:tcPr>
            <w:tcW w:w="7325" w:type="dxa"/>
          </w:tcPr>
          <w:p w14:paraId="021DB32B" w14:textId="77777777" w:rsidR="00E44AB3" w:rsidRPr="007C4C54" w:rsidRDefault="00E44AB3" w:rsidP="00A24CDA">
            <w:pPr>
              <w:pStyle w:val="TableText"/>
            </w:pPr>
            <w:r>
              <w:t>Graphical User Interface</w:t>
            </w:r>
          </w:p>
        </w:tc>
      </w:tr>
      <w:tr w:rsidR="00E44AB3" w:rsidRPr="005D7520" w14:paraId="2F9659F4" w14:textId="77777777" w:rsidTr="00A24CDA">
        <w:trPr>
          <w:trHeight w:val="395"/>
        </w:trPr>
        <w:tc>
          <w:tcPr>
            <w:tcW w:w="2035" w:type="dxa"/>
          </w:tcPr>
          <w:p w14:paraId="69694A5F" w14:textId="77777777" w:rsidR="00E44AB3" w:rsidRDefault="00E44AB3" w:rsidP="00A24CDA">
            <w:pPr>
              <w:pStyle w:val="TableText"/>
            </w:pPr>
            <w:r>
              <w:t>ICD</w:t>
            </w:r>
          </w:p>
        </w:tc>
        <w:tc>
          <w:tcPr>
            <w:tcW w:w="7325" w:type="dxa"/>
          </w:tcPr>
          <w:p w14:paraId="0756FF8C" w14:textId="77777777" w:rsidR="00E44AB3" w:rsidRDefault="00E44AB3" w:rsidP="00A24CDA">
            <w:pPr>
              <w:pStyle w:val="TableText"/>
            </w:pPr>
            <w:r>
              <w:t>International Classification of Diseases</w:t>
            </w:r>
          </w:p>
        </w:tc>
      </w:tr>
      <w:tr w:rsidR="00E44AB3" w:rsidRPr="005D7520" w14:paraId="40D20999" w14:textId="77777777" w:rsidTr="00A24CDA">
        <w:trPr>
          <w:trHeight w:val="395"/>
        </w:trPr>
        <w:tc>
          <w:tcPr>
            <w:tcW w:w="2035" w:type="dxa"/>
          </w:tcPr>
          <w:p w14:paraId="3605B30B" w14:textId="77777777" w:rsidR="00E44AB3" w:rsidRPr="00995F11" w:rsidRDefault="00E44AB3" w:rsidP="00A24CDA">
            <w:pPr>
              <w:pStyle w:val="TableText"/>
            </w:pPr>
            <w:r>
              <w:t>ICN</w:t>
            </w:r>
          </w:p>
        </w:tc>
        <w:tc>
          <w:tcPr>
            <w:tcW w:w="7325" w:type="dxa"/>
          </w:tcPr>
          <w:p w14:paraId="13B278D4" w14:textId="77777777" w:rsidR="00E44AB3" w:rsidRDefault="00E44AB3" w:rsidP="00A24CDA">
            <w:pPr>
              <w:pStyle w:val="TableText"/>
            </w:pPr>
            <w:r>
              <w:t xml:space="preserve">The patient’s national identifier, Integration Control Number </w:t>
            </w:r>
          </w:p>
        </w:tc>
      </w:tr>
      <w:tr w:rsidR="00E44AB3" w:rsidRPr="005D7520" w14:paraId="07972B69" w14:textId="77777777" w:rsidTr="00A24CDA">
        <w:tc>
          <w:tcPr>
            <w:tcW w:w="2035" w:type="dxa"/>
          </w:tcPr>
          <w:p w14:paraId="54C70F58" w14:textId="77777777" w:rsidR="00E44AB3" w:rsidRDefault="00E44AB3" w:rsidP="00A24CDA">
            <w:pPr>
              <w:pStyle w:val="TableText"/>
            </w:pPr>
            <w:r>
              <w:t>IDPA</w:t>
            </w:r>
          </w:p>
        </w:tc>
        <w:tc>
          <w:tcPr>
            <w:tcW w:w="7325" w:type="dxa"/>
          </w:tcPr>
          <w:p w14:paraId="73A477DC" w14:textId="77777777" w:rsidR="00E44AB3" w:rsidRPr="00E1742D" w:rsidRDefault="00E44AB3" w:rsidP="00A24CDA">
            <w:pPr>
              <w:pStyle w:val="TableText"/>
            </w:pPr>
            <w:r w:rsidRPr="00E1742D">
              <w:t xml:space="preserve">Interdisciplinary Patient Assessment </w:t>
            </w:r>
            <w:r>
              <w:t>-</w:t>
            </w:r>
            <w:r w:rsidRPr="00B65436">
              <w:t xml:space="preserve"> involve</w:t>
            </w:r>
            <w:r>
              <w:t>s</w:t>
            </w:r>
            <w:r w:rsidRPr="00B65436">
              <w:t xml:space="preserve"> multiple disciplines responsible for assessing the patient from their perspective and expertise</w:t>
            </w:r>
            <w:r>
              <w:t>.</w:t>
            </w:r>
          </w:p>
        </w:tc>
      </w:tr>
      <w:tr w:rsidR="00E44AB3" w:rsidRPr="005D7520" w14:paraId="6BBDF656" w14:textId="77777777" w:rsidTr="00A24CDA">
        <w:tc>
          <w:tcPr>
            <w:tcW w:w="2035" w:type="dxa"/>
          </w:tcPr>
          <w:p w14:paraId="4D69119E" w14:textId="77777777" w:rsidR="00E44AB3" w:rsidRDefault="00E44AB3" w:rsidP="00A24CDA">
            <w:pPr>
              <w:pStyle w:val="TableText"/>
            </w:pPr>
            <w:r>
              <w:t>IDPC</w:t>
            </w:r>
          </w:p>
        </w:tc>
        <w:tc>
          <w:tcPr>
            <w:tcW w:w="7325" w:type="dxa"/>
          </w:tcPr>
          <w:p w14:paraId="52D5B642" w14:textId="77777777" w:rsidR="00E44AB3" w:rsidRPr="00E1742D" w:rsidRDefault="00E44AB3" w:rsidP="00A24CDA">
            <w:pPr>
              <w:pStyle w:val="TableText"/>
            </w:pPr>
            <w:r w:rsidRPr="00E1742D">
              <w:t xml:space="preserve">Interdisciplinary Plan of Care </w:t>
            </w:r>
            <w:r>
              <w:t xml:space="preserve">- </w:t>
            </w:r>
            <w:r>
              <w:rPr>
                <w:sz w:val="24"/>
                <w:szCs w:val="24"/>
              </w:rPr>
              <w:t xml:space="preserve"> </w:t>
            </w:r>
            <w:r w:rsidRPr="00B65436">
              <w:t>The entry of treatment plans by multiple disciplines to meet JCAHO requirements</w:t>
            </w:r>
          </w:p>
        </w:tc>
      </w:tr>
      <w:tr w:rsidR="00E44AB3" w:rsidRPr="005D7520" w14:paraId="4D67B689" w14:textId="77777777" w:rsidTr="00A24CDA">
        <w:tc>
          <w:tcPr>
            <w:tcW w:w="2035" w:type="dxa"/>
          </w:tcPr>
          <w:p w14:paraId="71A044D0" w14:textId="77777777" w:rsidR="00E44AB3" w:rsidRPr="009A04F6" w:rsidRDefault="00E44AB3" w:rsidP="00A24CDA">
            <w:pPr>
              <w:pStyle w:val="TableText"/>
              <w:rPr>
                <w:sz w:val="24"/>
                <w:szCs w:val="24"/>
              </w:rPr>
            </w:pPr>
            <w:r>
              <w:rPr>
                <w:sz w:val="24"/>
                <w:szCs w:val="24"/>
              </w:rPr>
              <w:t>IV</w:t>
            </w:r>
          </w:p>
        </w:tc>
        <w:tc>
          <w:tcPr>
            <w:tcW w:w="7325" w:type="dxa"/>
          </w:tcPr>
          <w:p w14:paraId="2C7CDE45" w14:textId="77777777" w:rsidR="00E44AB3" w:rsidRDefault="00E44AB3" w:rsidP="00A24CDA">
            <w:pPr>
              <w:pStyle w:val="TableText"/>
            </w:pPr>
            <w:r>
              <w:t>Intravenous</w:t>
            </w:r>
          </w:p>
        </w:tc>
      </w:tr>
      <w:tr w:rsidR="00E44AB3" w:rsidRPr="005D7520" w14:paraId="698A5689" w14:textId="77777777" w:rsidTr="00A24CDA">
        <w:tc>
          <w:tcPr>
            <w:tcW w:w="2035" w:type="dxa"/>
          </w:tcPr>
          <w:p w14:paraId="1ED28BD3" w14:textId="77777777" w:rsidR="00E44AB3" w:rsidRDefault="00E44AB3" w:rsidP="00A24CDA">
            <w:pPr>
              <w:pStyle w:val="TableText"/>
              <w:rPr>
                <w:sz w:val="24"/>
                <w:szCs w:val="24"/>
              </w:rPr>
            </w:pPr>
            <w:r>
              <w:rPr>
                <w:sz w:val="24"/>
                <w:szCs w:val="24"/>
              </w:rPr>
              <w:t>IV Central</w:t>
            </w:r>
          </w:p>
        </w:tc>
        <w:tc>
          <w:tcPr>
            <w:tcW w:w="7325" w:type="dxa"/>
          </w:tcPr>
          <w:p w14:paraId="0E4AE044" w14:textId="77777777" w:rsidR="00E44AB3" w:rsidRDefault="00E44AB3" w:rsidP="00A24CDA">
            <w:pPr>
              <w:pStyle w:val="TableText"/>
            </w:pPr>
            <w:r>
              <w:t>Central IV lines</w:t>
            </w:r>
          </w:p>
        </w:tc>
      </w:tr>
      <w:tr w:rsidR="00E44AB3" w:rsidRPr="005D7520" w14:paraId="6D174253" w14:textId="77777777" w:rsidTr="00A24CDA">
        <w:tc>
          <w:tcPr>
            <w:tcW w:w="2035" w:type="dxa"/>
          </w:tcPr>
          <w:p w14:paraId="7B26AAB2" w14:textId="77777777" w:rsidR="00E44AB3" w:rsidRDefault="00E44AB3" w:rsidP="00A24CDA">
            <w:pPr>
              <w:pStyle w:val="TableText"/>
              <w:rPr>
                <w:sz w:val="24"/>
                <w:szCs w:val="24"/>
              </w:rPr>
            </w:pPr>
            <w:r>
              <w:rPr>
                <w:sz w:val="24"/>
                <w:szCs w:val="24"/>
              </w:rPr>
              <w:t>IV Dialysis</w:t>
            </w:r>
          </w:p>
        </w:tc>
        <w:tc>
          <w:tcPr>
            <w:tcW w:w="7325" w:type="dxa"/>
          </w:tcPr>
          <w:p w14:paraId="156F6235" w14:textId="77777777" w:rsidR="00E44AB3" w:rsidRDefault="00E44AB3" w:rsidP="00A24CDA">
            <w:pPr>
              <w:pStyle w:val="TableText"/>
            </w:pPr>
            <w:r>
              <w:t>IV Dialysis ports</w:t>
            </w:r>
          </w:p>
        </w:tc>
      </w:tr>
      <w:tr w:rsidR="00E44AB3" w:rsidRPr="005D7520" w14:paraId="371956BA" w14:textId="77777777" w:rsidTr="00A24CDA">
        <w:tc>
          <w:tcPr>
            <w:tcW w:w="2035" w:type="dxa"/>
          </w:tcPr>
          <w:p w14:paraId="30585766" w14:textId="77777777" w:rsidR="00E44AB3" w:rsidRDefault="00E44AB3" w:rsidP="00A24CDA">
            <w:pPr>
              <w:pStyle w:val="TableText"/>
              <w:rPr>
                <w:sz w:val="24"/>
                <w:szCs w:val="24"/>
              </w:rPr>
            </w:pPr>
            <w:r>
              <w:rPr>
                <w:sz w:val="24"/>
                <w:szCs w:val="24"/>
              </w:rPr>
              <w:t>IV Periph</w:t>
            </w:r>
          </w:p>
        </w:tc>
        <w:tc>
          <w:tcPr>
            <w:tcW w:w="7325" w:type="dxa"/>
          </w:tcPr>
          <w:p w14:paraId="481DB799" w14:textId="77777777" w:rsidR="00E44AB3" w:rsidRDefault="00E44AB3" w:rsidP="00A24CDA">
            <w:pPr>
              <w:pStyle w:val="TableText"/>
            </w:pPr>
            <w:r>
              <w:t>IV Peripheral lines</w:t>
            </w:r>
          </w:p>
        </w:tc>
      </w:tr>
      <w:tr w:rsidR="00E44AB3" w:rsidRPr="005D7520" w14:paraId="725CCEA8" w14:textId="77777777" w:rsidTr="00A24CDA">
        <w:tc>
          <w:tcPr>
            <w:tcW w:w="2035" w:type="dxa"/>
          </w:tcPr>
          <w:p w14:paraId="6220F7DB" w14:textId="77777777" w:rsidR="00E44AB3" w:rsidRPr="00970F27" w:rsidRDefault="00E44AB3" w:rsidP="00A24CDA">
            <w:pPr>
              <w:pStyle w:val="TableText"/>
            </w:pPr>
            <w:r w:rsidRPr="00970F27">
              <w:t>JCAHO</w:t>
            </w:r>
          </w:p>
        </w:tc>
        <w:tc>
          <w:tcPr>
            <w:tcW w:w="7325" w:type="dxa"/>
          </w:tcPr>
          <w:p w14:paraId="25D1880B" w14:textId="77777777" w:rsidR="00E44AB3" w:rsidRPr="00970F27" w:rsidRDefault="00E44AB3" w:rsidP="00A24CDA">
            <w:pPr>
              <w:pStyle w:val="TableText"/>
            </w:pPr>
            <w:r w:rsidRPr="00970F27">
              <w:t xml:space="preserve">Joint Commission on Accreditation of Healthcare Organizations </w:t>
            </w:r>
          </w:p>
        </w:tc>
      </w:tr>
      <w:tr w:rsidR="00E44AB3" w:rsidRPr="005D7520" w14:paraId="705B6E77" w14:textId="77777777" w:rsidTr="00A24CDA">
        <w:tc>
          <w:tcPr>
            <w:tcW w:w="2035" w:type="dxa"/>
          </w:tcPr>
          <w:p w14:paraId="6D70F9DD" w14:textId="77777777" w:rsidR="00E44AB3" w:rsidRPr="00970F27" w:rsidRDefault="00E44AB3" w:rsidP="00A24CDA">
            <w:pPr>
              <w:pStyle w:val="TableText"/>
            </w:pPr>
            <w:r>
              <w:t>LPN</w:t>
            </w:r>
          </w:p>
        </w:tc>
        <w:tc>
          <w:tcPr>
            <w:tcW w:w="7325" w:type="dxa"/>
          </w:tcPr>
          <w:p w14:paraId="222E96C9" w14:textId="77777777" w:rsidR="00E44AB3" w:rsidRPr="00970F27" w:rsidRDefault="00E44AB3" w:rsidP="00A24CDA">
            <w:pPr>
              <w:pStyle w:val="TableText"/>
            </w:pPr>
            <w:r>
              <w:t>Licensed Practical Nurse</w:t>
            </w:r>
          </w:p>
        </w:tc>
      </w:tr>
      <w:tr w:rsidR="00E44AB3" w:rsidRPr="005D7520" w14:paraId="52C91701" w14:textId="77777777" w:rsidTr="00A24CDA">
        <w:tc>
          <w:tcPr>
            <w:tcW w:w="2035" w:type="dxa"/>
          </w:tcPr>
          <w:p w14:paraId="7EA9B613" w14:textId="77777777" w:rsidR="00E44AB3" w:rsidRPr="00361DEF" w:rsidRDefault="00E44AB3" w:rsidP="00A24CDA">
            <w:pPr>
              <w:pStyle w:val="TableText"/>
            </w:pPr>
            <w:r>
              <w:t>M/S</w:t>
            </w:r>
          </w:p>
        </w:tc>
        <w:tc>
          <w:tcPr>
            <w:tcW w:w="7325" w:type="dxa"/>
          </w:tcPr>
          <w:p w14:paraId="4FBAF801" w14:textId="77777777" w:rsidR="00E44AB3" w:rsidRPr="00361DEF" w:rsidRDefault="00E44AB3" w:rsidP="00A24CDA">
            <w:pPr>
              <w:pStyle w:val="TableText"/>
              <w:rPr>
                <w:szCs w:val="17"/>
              </w:rPr>
            </w:pPr>
            <w:r>
              <w:rPr>
                <w:szCs w:val="17"/>
              </w:rPr>
              <w:t>Musculoskeletal Assessment</w:t>
            </w:r>
          </w:p>
        </w:tc>
      </w:tr>
      <w:tr w:rsidR="00E44AB3" w:rsidRPr="005D7520" w14:paraId="3D1A515F" w14:textId="77777777" w:rsidTr="00A24CDA">
        <w:tc>
          <w:tcPr>
            <w:tcW w:w="2035" w:type="dxa"/>
          </w:tcPr>
          <w:p w14:paraId="078456A3" w14:textId="77777777" w:rsidR="00E44AB3" w:rsidRPr="00361DEF" w:rsidRDefault="00E44AB3" w:rsidP="00A24CDA">
            <w:pPr>
              <w:pStyle w:val="TableText"/>
            </w:pPr>
            <w:r w:rsidRPr="00361DEF">
              <w:t>MAS</w:t>
            </w:r>
          </w:p>
        </w:tc>
        <w:tc>
          <w:tcPr>
            <w:tcW w:w="7325" w:type="dxa"/>
          </w:tcPr>
          <w:p w14:paraId="7AFC5373" w14:textId="77777777" w:rsidR="00E44AB3" w:rsidRPr="00361DEF" w:rsidRDefault="00E44AB3" w:rsidP="00A24CDA">
            <w:pPr>
              <w:pStyle w:val="TableText"/>
            </w:pPr>
            <w:r w:rsidRPr="00361DEF">
              <w:rPr>
                <w:szCs w:val="17"/>
              </w:rPr>
              <w:t>Medical Administration Service</w:t>
            </w:r>
          </w:p>
        </w:tc>
      </w:tr>
      <w:tr w:rsidR="00E44AB3" w:rsidRPr="005D7520" w14:paraId="76D8A2D9" w14:textId="77777777" w:rsidTr="00A24CDA">
        <w:tc>
          <w:tcPr>
            <w:tcW w:w="2035" w:type="dxa"/>
          </w:tcPr>
          <w:p w14:paraId="35B0873F" w14:textId="77777777" w:rsidR="00E44AB3" w:rsidRDefault="00E44AB3" w:rsidP="00A24CDA">
            <w:pPr>
              <w:pStyle w:val="TableText"/>
            </w:pPr>
            <w:r>
              <w:t>MH</w:t>
            </w:r>
          </w:p>
        </w:tc>
        <w:tc>
          <w:tcPr>
            <w:tcW w:w="7325" w:type="dxa"/>
          </w:tcPr>
          <w:p w14:paraId="50415EA4" w14:textId="77777777" w:rsidR="00E44AB3" w:rsidRDefault="00E44AB3" w:rsidP="00A24CDA">
            <w:pPr>
              <w:pStyle w:val="TableText"/>
            </w:pPr>
            <w:r>
              <w:t>Mental Health Assessment</w:t>
            </w:r>
          </w:p>
        </w:tc>
      </w:tr>
      <w:tr w:rsidR="00E44AB3" w:rsidRPr="005D7520" w14:paraId="082D3E8A" w14:textId="77777777" w:rsidTr="00A24CDA">
        <w:tc>
          <w:tcPr>
            <w:tcW w:w="2035" w:type="dxa"/>
          </w:tcPr>
          <w:p w14:paraId="6FEC66E6" w14:textId="77777777" w:rsidR="00E44AB3" w:rsidRPr="00D4607F" w:rsidRDefault="00E44AB3" w:rsidP="00A24CDA">
            <w:pPr>
              <w:pStyle w:val="TableText"/>
            </w:pPr>
            <w:r w:rsidRPr="00D4607F">
              <w:t>MRSA</w:t>
            </w:r>
          </w:p>
        </w:tc>
        <w:tc>
          <w:tcPr>
            <w:tcW w:w="7325" w:type="dxa"/>
          </w:tcPr>
          <w:p w14:paraId="5B34805C" w14:textId="77777777" w:rsidR="00E44AB3" w:rsidRPr="00D4607F" w:rsidRDefault="00E44AB3" w:rsidP="00A24CDA">
            <w:pPr>
              <w:pStyle w:val="TableText"/>
            </w:pPr>
            <w:r w:rsidRPr="00D4607F">
              <w:rPr>
                <w:szCs w:val="17"/>
              </w:rPr>
              <w:t>Methicillin-Resistant Staphylococcus Aureus</w:t>
            </w:r>
          </w:p>
        </w:tc>
      </w:tr>
      <w:tr w:rsidR="00E44AB3" w:rsidRPr="005D7520" w14:paraId="27564DB8" w14:textId="77777777" w:rsidTr="00A24CDA">
        <w:tc>
          <w:tcPr>
            <w:tcW w:w="2035" w:type="dxa"/>
          </w:tcPr>
          <w:p w14:paraId="4AC4E3F0" w14:textId="77777777" w:rsidR="00E44AB3" w:rsidRPr="00970F27" w:rsidRDefault="00E44AB3" w:rsidP="00A24CDA">
            <w:pPr>
              <w:pStyle w:val="TableText"/>
            </w:pPr>
            <w:r>
              <w:t>NAA</w:t>
            </w:r>
          </w:p>
        </w:tc>
        <w:tc>
          <w:tcPr>
            <w:tcW w:w="7325" w:type="dxa"/>
          </w:tcPr>
          <w:p w14:paraId="7E6943AD" w14:textId="77777777" w:rsidR="00E44AB3" w:rsidRPr="00970F27" w:rsidRDefault="00E44AB3" w:rsidP="00A24CDA">
            <w:pPr>
              <w:pStyle w:val="TableText"/>
            </w:pPr>
            <w:r>
              <w:t xml:space="preserve">Nursing Admission Assessment </w:t>
            </w:r>
          </w:p>
        </w:tc>
      </w:tr>
      <w:tr w:rsidR="00E44AB3" w:rsidRPr="005D7520" w14:paraId="5C322202" w14:textId="77777777" w:rsidTr="00A24CDA">
        <w:tc>
          <w:tcPr>
            <w:tcW w:w="2035" w:type="dxa"/>
          </w:tcPr>
          <w:p w14:paraId="34F047B6" w14:textId="77777777" w:rsidR="00E44AB3" w:rsidRDefault="00E44AB3" w:rsidP="00A24CDA">
            <w:pPr>
              <w:pStyle w:val="TableText"/>
            </w:pPr>
            <w:r>
              <w:t>Neuro</w:t>
            </w:r>
          </w:p>
        </w:tc>
        <w:tc>
          <w:tcPr>
            <w:tcW w:w="7325" w:type="dxa"/>
          </w:tcPr>
          <w:p w14:paraId="00FBEFFB" w14:textId="77777777" w:rsidR="00E44AB3" w:rsidRDefault="00E44AB3" w:rsidP="00A24CDA">
            <w:pPr>
              <w:pStyle w:val="TableText"/>
            </w:pPr>
            <w:r>
              <w:t>Neurological Assessment</w:t>
            </w:r>
          </w:p>
        </w:tc>
      </w:tr>
      <w:tr w:rsidR="00E44AB3" w:rsidRPr="005D7520" w14:paraId="5877DDA7" w14:textId="77777777" w:rsidTr="00A24CDA">
        <w:tc>
          <w:tcPr>
            <w:tcW w:w="2035" w:type="dxa"/>
          </w:tcPr>
          <w:p w14:paraId="0A4F9EEB" w14:textId="77777777" w:rsidR="00E44AB3" w:rsidRDefault="00E44AB3" w:rsidP="00A24CDA">
            <w:pPr>
              <w:pStyle w:val="TableText"/>
            </w:pPr>
            <w:r>
              <w:t>NHIA</w:t>
            </w:r>
          </w:p>
        </w:tc>
        <w:tc>
          <w:tcPr>
            <w:tcW w:w="7325" w:type="dxa"/>
          </w:tcPr>
          <w:p w14:paraId="2B904370" w14:textId="77777777" w:rsidR="00E44AB3" w:rsidRDefault="00E44AB3" w:rsidP="00A24CDA">
            <w:pPr>
              <w:pStyle w:val="TableText"/>
            </w:pPr>
            <w:r>
              <w:t>Nursing Healthcare Informatics Alliance</w:t>
            </w:r>
          </w:p>
        </w:tc>
      </w:tr>
      <w:tr w:rsidR="00E44AB3" w:rsidRPr="005D7520" w14:paraId="7ED707CE" w14:textId="77777777" w:rsidTr="00A24CDA">
        <w:tc>
          <w:tcPr>
            <w:tcW w:w="2035" w:type="dxa"/>
          </w:tcPr>
          <w:p w14:paraId="097F31D4" w14:textId="77777777" w:rsidR="00E44AB3" w:rsidRPr="00C77121" w:rsidRDefault="00E44AB3" w:rsidP="00A24CDA">
            <w:pPr>
              <w:pStyle w:val="TableText"/>
            </w:pPr>
            <w:r w:rsidRPr="00C77121">
              <w:t>NPAT</w:t>
            </w:r>
          </w:p>
        </w:tc>
        <w:tc>
          <w:tcPr>
            <w:tcW w:w="7325" w:type="dxa"/>
          </w:tcPr>
          <w:p w14:paraId="6FA7438A" w14:textId="77777777" w:rsidR="00E44AB3" w:rsidRPr="00C77121" w:rsidRDefault="00E44AB3" w:rsidP="00A24CDA">
            <w:pPr>
              <w:pStyle w:val="TableText"/>
            </w:pPr>
            <w:r w:rsidRPr="00C77121">
              <w:t>National Patient Assessment Templates</w:t>
            </w:r>
          </w:p>
        </w:tc>
      </w:tr>
      <w:tr w:rsidR="00E44AB3" w:rsidRPr="005D7520" w14:paraId="2746BCD8" w14:textId="77777777" w:rsidTr="00A24CDA">
        <w:tc>
          <w:tcPr>
            <w:tcW w:w="2035" w:type="dxa"/>
          </w:tcPr>
          <w:p w14:paraId="1A5361A6" w14:textId="77777777" w:rsidR="00E44AB3" w:rsidRPr="00C77121" w:rsidRDefault="00E44AB3" w:rsidP="00A24CDA">
            <w:pPr>
              <w:pStyle w:val="TableText"/>
            </w:pPr>
            <w:r>
              <w:t>NUPA</w:t>
            </w:r>
          </w:p>
        </w:tc>
        <w:tc>
          <w:tcPr>
            <w:tcW w:w="7325" w:type="dxa"/>
          </w:tcPr>
          <w:p w14:paraId="0BD5E1DE" w14:textId="77777777" w:rsidR="00E44AB3" w:rsidRPr="00C77121" w:rsidRDefault="00E44AB3" w:rsidP="00A24CDA">
            <w:pPr>
              <w:pStyle w:val="TableText"/>
            </w:pPr>
            <w:r>
              <w:t>Namespace assigned to  the Patient Assessment Documentation Package (PADP) by Database Administrator</w:t>
            </w:r>
          </w:p>
        </w:tc>
      </w:tr>
      <w:tr w:rsidR="00E44AB3" w:rsidRPr="005D7520" w14:paraId="75240A1B" w14:textId="77777777" w:rsidTr="00A24CDA">
        <w:tc>
          <w:tcPr>
            <w:tcW w:w="2035" w:type="dxa"/>
          </w:tcPr>
          <w:p w14:paraId="5FC770FA" w14:textId="77777777" w:rsidR="00E44AB3" w:rsidRDefault="00E44AB3" w:rsidP="00A24CDA">
            <w:pPr>
              <w:pStyle w:val="TableText"/>
            </w:pPr>
            <w:r>
              <w:t>OED</w:t>
            </w:r>
          </w:p>
        </w:tc>
        <w:tc>
          <w:tcPr>
            <w:tcW w:w="7325" w:type="dxa"/>
          </w:tcPr>
          <w:p w14:paraId="0145FDBE" w14:textId="77777777" w:rsidR="00E44AB3" w:rsidRPr="00361DEF" w:rsidRDefault="00E44AB3" w:rsidP="00A24CDA">
            <w:pPr>
              <w:pStyle w:val="TableText"/>
            </w:pPr>
            <w:r>
              <w:t>Office of Enterprise Development</w:t>
            </w:r>
          </w:p>
        </w:tc>
      </w:tr>
      <w:tr w:rsidR="00E44AB3" w:rsidRPr="005D7520" w14:paraId="1598B45E" w14:textId="77777777" w:rsidTr="00A24CDA">
        <w:tc>
          <w:tcPr>
            <w:tcW w:w="2035" w:type="dxa"/>
          </w:tcPr>
          <w:p w14:paraId="02A4B4D6" w14:textId="77777777" w:rsidR="00E44AB3" w:rsidRDefault="00E44AB3" w:rsidP="00A24CDA">
            <w:pPr>
              <w:pStyle w:val="TableText"/>
            </w:pPr>
            <w:r>
              <w:t>OERR</w:t>
            </w:r>
          </w:p>
        </w:tc>
        <w:tc>
          <w:tcPr>
            <w:tcW w:w="7325" w:type="dxa"/>
          </w:tcPr>
          <w:p w14:paraId="03BA1A89" w14:textId="77777777" w:rsidR="00E44AB3" w:rsidRPr="00361DEF" w:rsidRDefault="00E44AB3" w:rsidP="00A24CDA">
            <w:pPr>
              <w:pStyle w:val="TableText"/>
            </w:pPr>
            <w:r w:rsidRPr="00361DEF">
              <w:t>Order Entry Results Reporting</w:t>
            </w:r>
          </w:p>
        </w:tc>
      </w:tr>
      <w:tr w:rsidR="00E44AB3" w:rsidRPr="005D7520" w14:paraId="32692447" w14:textId="77777777" w:rsidTr="00A24CDA">
        <w:tc>
          <w:tcPr>
            <w:tcW w:w="2035" w:type="dxa"/>
          </w:tcPr>
          <w:p w14:paraId="1E4C4645" w14:textId="77777777" w:rsidR="00E44AB3" w:rsidRPr="00686DBE" w:rsidRDefault="00813E0E" w:rsidP="00A24CDA">
            <w:pPr>
              <w:pStyle w:val="TableText"/>
            </w:pPr>
            <w:r>
              <w:t>OI</w:t>
            </w:r>
            <w:r w:rsidR="00E44AB3">
              <w:t>T</w:t>
            </w:r>
          </w:p>
        </w:tc>
        <w:tc>
          <w:tcPr>
            <w:tcW w:w="7325" w:type="dxa"/>
          </w:tcPr>
          <w:p w14:paraId="6F307E46" w14:textId="77777777" w:rsidR="00E44AB3" w:rsidRPr="00686DBE" w:rsidRDefault="00E44AB3" w:rsidP="00A24CDA">
            <w:pPr>
              <w:pStyle w:val="TableText"/>
            </w:pPr>
            <w:r>
              <w:t>Office of Information and Technology</w:t>
            </w:r>
          </w:p>
        </w:tc>
      </w:tr>
      <w:tr w:rsidR="00E44AB3" w:rsidRPr="005D7520" w14:paraId="66C09FBE" w14:textId="77777777" w:rsidTr="00A24CDA">
        <w:tc>
          <w:tcPr>
            <w:tcW w:w="2035" w:type="dxa"/>
          </w:tcPr>
          <w:p w14:paraId="06A175C3" w14:textId="77777777" w:rsidR="00E44AB3" w:rsidRPr="00686DBE" w:rsidRDefault="00E44AB3" w:rsidP="00A24CDA">
            <w:pPr>
              <w:pStyle w:val="TableText"/>
            </w:pPr>
            <w:r w:rsidRPr="00686DBE">
              <w:t>ONS</w:t>
            </w:r>
          </w:p>
        </w:tc>
        <w:tc>
          <w:tcPr>
            <w:tcW w:w="7325" w:type="dxa"/>
          </w:tcPr>
          <w:p w14:paraId="7B2F75A1" w14:textId="77777777" w:rsidR="00E44AB3" w:rsidRPr="00686DBE" w:rsidRDefault="00E44AB3" w:rsidP="00A24CDA">
            <w:pPr>
              <w:pStyle w:val="TableText"/>
            </w:pPr>
            <w:r w:rsidRPr="00686DBE">
              <w:t>Office of Nursing Services</w:t>
            </w:r>
          </w:p>
        </w:tc>
      </w:tr>
      <w:tr w:rsidR="00E44AB3" w:rsidRPr="005D7520" w14:paraId="7FABF0AC" w14:textId="77777777" w:rsidTr="00A24CDA">
        <w:tc>
          <w:tcPr>
            <w:tcW w:w="2035" w:type="dxa"/>
          </w:tcPr>
          <w:p w14:paraId="06BD186A" w14:textId="77777777" w:rsidR="00E44AB3" w:rsidRDefault="00E44AB3" w:rsidP="00A24CDA">
            <w:pPr>
              <w:pStyle w:val="TableText"/>
            </w:pPr>
            <w:r>
              <w:t>Orient</w:t>
            </w:r>
          </w:p>
        </w:tc>
        <w:tc>
          <w:tcPr>
            <w:tcW w:w="7325" w:type="dxa"/>
          </w:tcPr>
          <w:p w14:paraId="1F5E4C90" w14:textId="77777777" w:rsidR="00E44AB3" w:rsidRDefault="00E44AB3" w:rsidP="00A24CDA">
            <w:pPr>
              <w:pStyle w:val="TableText"/>
            </w:pPr>
            <w:r>
              <w:t>Orientation to Unit</w:t>
            </w:r>
          </w:p>
        </w:tc>
      </w:tr>
      <w:tr w:rsidR="00E44AB3" w:rsidRPr="005D7520" w14:paraId="0D48212B" w14:textId="77777777" w:rsidTr="00A24CDA">
        <w:tc>
          <w:tcPr>
            <w:tcW w:w="2035" w:type="dxa"/>
          </w:tcPr>
          <w:p w14:paraId="023CF7D1" w14:textId="77777777" w:rsidR="00E44AB3" w:rsidRDefault="00E44AB3" w:rsidP="00A24CDA">
            <w:pPr>
              <w:pStyle w:val="TableText"/>
            </w:pPr>
            <w:r>
              <w:t>P/S</w:t>
            </w:r>
          </w:p>
        </w:tc>
        <w:tc>
          <w:tcPr>
            <w:tcW w:w="7325" w:type="dxa"/>
          </w:tcPr>
          <w:p w14:paraId="77FBADD1" w14:textId="77777777" w:rsidR="00E44AB3" w:rsidRDefault="00E44AB3" w:rsidP="00A24CDA">
            <w:pPr>
              <w:pStyle w:val="TableText"/>
            </w:pPr>
            <w:r>
              <w:t>Psychosocial Assessment</w:t>
            </w:r>
          </w:p>
        </w:tc>
      </w:tr>
      <w:tr w:rsidR="00E44AB3" w:rsidRPr="005D7520" w14:paraId="088C969B" w14:textId="77777777" w:rsidTr="00A24CDA">
        <w:tc>
          <w:tcPr>
            <w:tcW w:w="2035" w:type="dxa"/>
          </w:tcPr>
          <w:p w14:paraId="232D2AF1" w14:textId="77777777" w:rsidR="00E44AB3" w:rsidRDefault="00E44AB3" w:rsidP="00A24CDA">
            <w:pPr>
              <w:pStyle w:val="TableText"/>
            </w:pPr>
            <w:r>
              <w:t>PADP</w:t>
            </w:r>
          </w:p>
        </w:tc>
        <w:tc>
          <w:tcPr>
            <w:tcW w:w="7325" w:type="dxa"/>
          </w:tcPr>
          <w:p w14:paraId="16D51B7F" w14:textId="77777777" w:rsidR="00E44AB3" w:rsidRDefault="00E44AB3" w:rsidP="00A24CDA">
            <w:pPr>
              <w:pStyle w:val="TableText"/>
            </w:pPr>
            <w:r>
              <w:t xml:space="preserve">Patient Assessment Documentation Package </w:t>
            </w:r>
          </w:p>
        </w:tc>
      </w:tr>
      <w:tr w:rsidR="00E44AB3" w:rsidRPr="005D7520" w14:paraId="784FB91B" w14:textId="77777777" w:rsidTr="00A24CDA">
        <w:tc>
          <w:tcPr>
            <w:tcW w:w="2035" w:type="dxa"/>
          </w:tcPr>
          <w:p w14:paraId="147A6605" w14:textId="77777777" w:rsidR="00E44AB3" w:rsidRDefault="00E44AB3" w:rsidP="00A24CDA">
            <w:pPr>
              <w:pStyle w:val="TableText"/>
            </w:pPr>
            <w:r>
              <w:t xml:space="preserve">Pain </w:t>
            </w:r>
          </w:p>
        </w:tc>
        <w:tc>
          <w:tcPr>
            <w:tcW w:w="7325" w:type="dxa"/>
          </w:tcPr>
          <w:p w14:paraId="36A879A6" w14:textId="77777777" w:rsidR="00E44AB3" w:rsidRDefault="00E44AB3" w:rsidP="00A24CDA">
            <w:pPr>
              <w:pStyle w:val="TableText"/>
            </w:pPr>
            <w:r>
              <w:t>Pain Assessment</w:t>
            </w:r>
          </w:p>
        </w:tc>
      </w:tr>
      <w:tr w:rsidR="00E44AB3" w:rsidRPr="005D7520" w14:paraId="3EB81A29" w14:textId="77777777" w:rsidTr="00A24CDA">
        <w:tc>
          <w:tcPr>
            <w:tcW w:w="2035" w:type="dxa"/>
          </w:tcPr>
          <w:p w14:paraId="257D3EEA" w14:textId="77777777" w:rsidR="00E44AB3" w:rsidRDefault="00E44AB3" w:rsidP="00A24CDA">
            <w:pPr>
              <w:pStyle w:val="TableText"/>
            </w:pPr>
            <w:r>
              <w:t>PC</w:t>
            </w:r>
          </w:p>
        </w:tc>
        <w:tc>
          <w:tcPr>
            <w:tcW w:w="7325" w:type="dxa"/>
          </w:tcPr>
          <w:p w14:paraId="50E36575" w14:textId="77777777" w:rsidR="00E44AB3" w:rsidRDefault="00E44AB3" w:rsidP="00A24CDA">
            <w:pPr>
              <w:pStyle w:val="TableText"/>
            </w:pPr>
            <w:r>
              <w:t>Plan of Care</w:t>
            </w:r>
          </w:p>
        </w:tc>
      </w:tr>
      <w:tr w:rsidR="00E44AB3" w:rsidRPr="005D7520" w14:paraId="1C8ADEC6" w14:textId="77777777" w:rsidTr="00A24CDA">
        <w:tc>
          <w:tcPr>
            <w:tcW w:w="2035" w:type="dxa"/>
          </w:tcPr>
          <w:p w14:paraId="37D07CDF" w14:textId="77777777" w:rsidR="00E44AB3" w:rsidRPr="00686DBE" w:rsidRDefault="00E44AB3" w:rsidP="00A24CDA">
            <w:pPr>
              <w:pStyle w:val="TableText"/>
            </w:pPr>
            <w:r>
              <w:t>PCE</w:t>
            </w:r>
          </w:p>
        </w:tc>
        <w:tc>
          <w:tcPr>
            <w:tcW w:w="7325" w:type="dxa"/>
          </w:tcPr>
          <w:p w14:paraId="54535904" w14:textId="77777777" w:rsidR="00E44AB3" w:rsidRPr="00686DBE" w:rsidRDefault="00E44AB3" w:rsidP="00A24CDA">
            <w:pPr>
              <w:pStyle w:val="TableText"/>
            </w:pPr>
            <w:r>
              <w:t>Patient Care Encounter</w:t>
            </w:r>
          </w:p>
        </w:tc>
      </w:tr>
      <w:tr w:rsidR="00E44AB3" w:rsidRPr="005D7520" w14:paraId="489CB9E5" w14:textId="77777777" w:rsidTr="00A24CDA">
        <w:tc>
          <w:tcPr>
            <w:tcW w:w="2035" w:type="dxa"/>
          </w:tcPr>
          <w:p w14:paraId="1691101F" w14:textId="77777777" w:rsidR="00E44AB3" w:rsidRDefault="00E44AB3" w:rsidP="00A24CDA">
            <w:pPr>
              <w:pStyle w:val="TableText"/>
            </w:pPr>
            <w:r>
              <w:t>PD</w:t>
            </w:r>
          </w:p>
        </w:tc>
        <w:tc>
          <w:tcPr>
            <w:tcW w:w="7325" w:type="dxa"/>
          </w:tcPr>
          <w:p w14:paraId="562445F5" w14:textId="77777777" w:rsidR="00E44AB3" w:rsidRDefault="00E44AB3" w:rsidP="00A24CDA">
            <w:pPr>
              <w:pStyle w:val="TableText"/>
            </w:pPr>
            <w:r>
              <w:t>Product Development</w:t>
            </w:r>
          </w:p>
        </w:tc>
      </w:tr>
      <w:tr w:rsidR="00E44AB3" w:rsidRPr="005D7520" w14:paraId="4765B5E8" w14:textId="77777777" w:rsidTr="00A24CDA">
        <w:tc>
          <w:tcPr>
            <w:tcW w:w="2035" w:type="dxa"/>
          </w:tcPr>
          <w:p w14:paraId="3F9463A1" w14:textId="77777777" w:rsidR="00E44AB3" w:rsidRDefault="00E44AB3" w:rsidP="00A24CDA">
            <w:pPr>
              <w:pStyle w:val="TableText"/>
            </w:pPr>
            <w:r>
              <w:t>PHR</w:t>
            </w:r>
          </w:p>
        </w:tc>
        <w:tc>
          <w:tcPr>
            <w:tcW w:w="7325" w:type="dxa"/>
          </w:tcPr>
          <w:p w14:paraId="3ABEDE5F" w14:textId="77777777" w:rsidR="00E44AB3" w:rsidRDefault="00E44AB3" w:rsidP="00A24CDA">
            <w:pPr>
              <w:pStyle w:val="TableText"/>
            </w:pPr>
            <w:r>
              <w:t>Patient Health Record</w:t>
            </w:r>
          </w:p>
        </w:tc>
      </w:tr>
      <w:tr w:rsidR="00E44AB3" w:rsidRPr="005D7520" w14:paraId="10DB47EC" w14:textId="77777777" w:rsidTr="00A24CDA">
        <w:tc>
          <w:tcPr>
            <w:tcW w:w="2035" w:type="dxa"/>
          </w:tcPr>
          <w:p w14:paraId="2400657E" w14:textId="77777777" w:rsidR="00E44AB3" w:rsidRDefault="00E44AB3" w:rsidP="00A24CDA">
            <w:pPr>
              <w:pStyle w:val="TableText"/>
            </w:pPr>
            <w:r>
              <w:t>Prob</w:t>
            </w:r>
          </w:p>
        </w:tc>
        <w:tc>
          <w:tcPr>
            <w:tcW w:w="7325" w:type="dxa"/>
          </w:tcPr>
          <w:p w14:paraId="3E424EF1" w14:textId="77777777" w:rsidR="00E44AB3" w:rsidRPr="00B01D48" w:rsidRDefault="00E44AB3" w:rsidP="00A926D9">
            <w:pPr>
              <w:pStyle w:val="TableText"/>
            </w:pPr>
            <w:r w:rsidRPr="00B01D48">
              <w:t>Problems/Interventions/Desired Outcomes tab in the RN Reassessment</w:t>
            </w:r>
          </w:p>
        </w:tc>
      </w:tr>
      <w:tr w:rsidR="00E44AB3" w:rsidRPr="005D7520" w14:paraId="0794FFC1" w14:textId="77777777" w:rsidTr="00A24CDA">
        <w:tc>
          <w:tcPr>
            <w:tcW w:w="2035" w:type="dxa"/>
          </w:tcPr>
          <w:p w14:paraId="4762F071" w14:textId="77777777" w:rsidR="00E44AB3" w:rsidRPr="007C4C54" w:rsidRDefault="00E44AB3" w:rsidP="00A24CDA">
            <w:pPr>
              <w:pStyle w:val="TableText"/>
            </w:pPr>
            <w:r>
              <w:t>Resp</w:t>
            </w:r>
          </w:p>
        </w:tc>
        <w:tc>
          <w:tcPr>
            <w:tcW w:w="7325" w:type="dxa"/>
          </w:tcPr>
          <w:p w14:paraId="39AEF25F" w14:textId="77777777" w:rsidR="00E44AB3" w:rsidRPr="007C4C54" w:rsidRDefault="00E44AB3" w:rsidP="00A24CDA">
            <w:pPr>
              <w:pStyle w:val="TableText"/>
            </w:pPr>
            <w:r>
              <w:t>Respiratory Assessment</w:t>
            </w:r>
          </w:p>
        </w:tc>
      </w:tr>
      <w:tr w:rsidR="00E44AB3" w:rsidRPr="005D7520" w14:paraId="4C280BCF" w14:textId="77777777" w:rsidTr="00A24CDA">
        <w:tc>
          <w:tcPr>
            <w:tcW w:w="2035" w:type="dxa"/>
          </w:tcPr>
          <w:p w14:paraId="7A244F66" w14:textId="77777777" w:rsidR="00E44AB3" w:rsidRDefault="00E44AB3" w:rsidP="00A24CDA">
            <w:pPr>
              <w:pStyle w:val="TableText"/>
            </w:pPr>
            <w:r>
              <w:t>Rest (or Restr)</w:t>
            </w:r>
          </w:p>
        </w:tc>
        <w:tc>
          <w:tcPr>
            <w:tcW w:w="7325" w:type="dxa"/>
          </w:tcPr>
          <w:p w14:paraId="5E06F669" w14:textId="77777777" w:rsidR="00E44AB3" w:rsidRPr="007C4C54" w:rsidRDefault="00E44AB3" w:rsidP="00A24CDA">
            <w:pPr>
              <w:pStyle w:val="TableText"/>
            </w:pPr>
            <w:r>
              <w:t>Restraints</w:t>
            </w:r>
          </w:p>
        </w:tc>
      </w:tr>
      <w:tr w:rsidR="00E44AB3" w:rsidRPr="005D7520" w14:paraId="0B118001" w14:textId="77777777" w:rsidTr="00A24CDA">
        <w:tc>
          <w:tcPr>
            <w:tcW w:w="2035" w:type="dxa"/>
          </w:tcPr>
          <w:p w14:paraId="3759F318" w14:textId="77777777" w:rsidR="00E44AB3" w:rsidRPr="007C4C54" w:rsidRDefault="00E44AB3" w:rsidP="00A24CDA">
            <w:pPr>
              <w:pStyle w:val="TableText"/>
            </w:pPr>
            <w:r>
              <w:t>RN</w:t>
            </w:r>
          </w:p>
        </w:tc>
        <w:tc>
          <w:tcPr>
            <w:tcW w:w="7325" w:type="dxa"/>
          </w:tcPr>
          <w:p w14:paraId="10CFB2F8" w14:textId="77777777" w:rsidR="00E44AB3" w:rsidRPr="007C4C54" w:rsidRDefault="00E44AB3" w:rsidP="00A24CDA">
            <w:pPr>
              <w:pStyle w:val="TableText"/>
            </w:pPr>
            <w:r>
              <w:t>Registered Nurse</w:t>
            </w:r>
          </w:p>
        </w:tc>
      </w:tr>
      <w:tr w:rsidR="00E44AB3" w:rsidRPr="005D7520" w14:paraId="07A94CFA" w14:textId="77777777" w:rsidTr="00A24CDA">
        <w:tc>
          <w:tcPr>
            <w:tcW w:w="2035" w:type="dxa"/>
          </w:tcPr>
          <w:p w14:paraId="39686AC6" w14:textId="77777777" w:rsidR="00E44AB3" w:rsidRDefault="00E44AB3" w:rsidP="00A24CDA">
            <w:pPr>
              <w:pStyle w:val="TableText"/>
            </w:pPr>
            <w:r>
              <w:t>RPC</w:t>
            </w:r>
          </w:p>
        </w:tc>
        <w:tc>
          <w:tcPr>
            <w:tcW w:w="7325" w:type="dxa"/>
          </w:tcPr>
          <w:p w14:paraId="75D5018C" w14:textId="77777777" w:rsidR="00E44AB3" w:rsidRDefault="00E44AB3" w:rsidP="00A24CDA">
            <w:pPr>
              <w:pStyle w:val="TableText"/>
            </w:pPr>
            <w:r>
              <w:t>Remote Procedure Call</w:t>
            </w:r>
          </w:p>
        </w:tc>
      </w:tr>
      <w:tr w:rsidR="00E44AB3" w:rsidRPr="005D7520" w14:paraId="24A07FCC" w14:textId="77777777" w:rsidTr="00A24CDA">
        <w:tc>
          <w:tcPr>
            <w:tcW w:w="2035" w:type="dxa"/>
          </w:tcPr>
          <w:p w14:paraId="04FAC2B4" w14:textId="77777777" w:rsidR="00E44AB3" w:rsidRPr="007C4C54" w:rsidRDefault="00E44AB3" w:rsidP="00A24CDA">
            <w:pPr>
              <w:pStyle w:val="TableText"/>
            </w:pPr>
            <w:r w:rsidRPr="007C4C54">
              <w:t>RSD</w:t>
            </w:r>
          </w:p>
        </w:tc>
        <w:tc>
          <w:tcPr>
            <w:tcW w:w="7325" w:type="dxa"/>
          </w:tcPr>
          <w:p w14:paraId="230C297E" w14:textId="77777777" w:rsidR="00E44AB3" w:rsidRPr="007C4C54" w:rsidRDefault="00E44AB3" w:rsidP="00A24CDA">
            <w:pPr>
              <w:pStyle w:val="TableText"/>
            </w:pPr>
            <w:r w:rsidRPr="007C4C54">
              <w:t>Requirements Specification Document</w:t>
            </w:r>
          </w:p>
        </w:tc>
      </w:tr>
      <w:tr w:rsidR="00E44AB3" w:rsidRPr="005D7520" w14:paraId="23A0CDDB" w14:textId="77777777" w:rsidTr="00A24CDA">
        <w:trPr>
          <w:cantSplit/>
        </w:trPr>
        <w:tc>
          <w:tcPr>
            <w:tcW w:w="2035" w:type="dxa"/>
          </w:tcPr>
          <w:p w14:paraId="3C53715A" w14:textId="77777777" w:rsidR="00E44AB3" w:rsidRPr="00652AF4" w:rsidRDefault="00E44AB3" w:rsidP="00A24CDA">
            <w:pPr>
              <w:pStyle w:val="TableText"/>
            </w:pPr>
            <w:r>
              <w:t xml:space="preserve">Section </w:t>
            </w:r>
            <w:r w:rsidRPr="009A2229">
              <w:t>508</w:t>
            </w:r>
          </w:p>
        </w:tc>
        <w:tc>
          <w:tcPr>
            <w:tcW w:w="7325" w:type="dxa"/>
          </w:tcPr>
          <w:p w14:paraId="68306508" w14:textId="77777777" w:rsidR="00E44AB3" w:rsidRPr="0042341D" w:rsidRDefault="00E44AB3" w:rsidP="00A24CDA">
            <w:pPr>
              <w:pStyle w:val="TableText"/>
              <w:rPr>
                <w:color w:val="000000"/>
              </w:rPr>
            </w:pPr>
            <w:r w:rsidRPr="00781B9A">
              <w:rPr>
                <w:color w:val="000000"/>
              </w:rPr>
              <w:t>Under Section 508 of the Rehabilitation Act, as amended (29 U.S.C. 794d) Public Law 106-246 (http://va.gov/accessible) agencies must provide employees and members of the public who have disabilities access to electronic and information technology that is comparable to the access available to employees and members of the public who are not individuals with disabilities</w:t>
            </w:r>
          </w:p>
        </w:tc>
      </w:tr>
      <w:tr w:rsidR="00E44AB3" w:rsidRPr="005D7520" w14:paraId="3A1283ED" w14:textId="77777777" w:rsidTr="00A24CDA">
        <w:tc>
          <w:tcPr>
            <w:tcW w:w="2035" w:type="dxa"/>
          </w:tcPr>
          <w:p w14:paraId="6B061E40" w14:textId="77777777" w:rsidR="00E44AB3" w:rsidRPr="00652AF4" w:rsidRDefault="00E44AB3" w:rsidP="00A24CDA">
            <w:pPr>
              <w:pStyle w:val="TableText"/>
            </w:pPr>
            <w:r>
              <w:t>Skin</w:t>
            </w:r>
          </w:p>
        </w:tc>
        <w:tc>
          <w:tcPr>
            <w:tcW w:w="7325" w:type="dxa"/>
          </w:tcPr>
          <w:p w14:paraId="64C37954" w14:textId="77777777" w:rsidR="00E44AB3" w:rsidRPr="0042341D" w:rsidRDefault="00E44AB3" w:rsidP="00A24CDA">
            <w:pPr>
              <w:pStyle w:val="TableText"/>
              <w:rPr>
                <w:color w:val="000000"/>
              </w:rPr>
            </w:pPr>
            <w:r>
              <w:rPr>
                <w:color w:val="000000"/>
              </w:rPr>
              <w:t>Skin Assessment</w:t>
            </w:r>
          </w:p>
        </w:tc>
      </w:tr>
      <w:tr w:rsidR="00E44AB3" w:rsidRPr="005D7520" w14:paraId="6759212E" w14:textId="77777777" w:rsidTr="00A24CDA">
        <w:tc>
          <w:tcPr>
            <w:tcW w:w="2035" w:type="dxa"/>
          </w:tcPr>
          <w:p w14:paraId="735BF0F6" w14:textId="77777777" w:rsidR="00E44AB3" w:rsidRPr="00652AF4" w:rsidRDefault="00E44AB3" w:rsidP="00A24CDA">
            <w:pPr>
              <w:pStyle w:val="TableText"/>
            </w:pPr>
            <w:r w:rsidRPr="00652AF4">
              <w:t>SNOMED – CT</w:t>
            </w:r>
          </w:p>
        </w:tc>
        <w:tc>
          <w:tcPr>
            <w:tcW w:w="7325" w:type="dxa"/>
          </w:tcPr>
          <w:p w14:paraId="293813B7" w14:textId="77777777" w:rsidR="00E44AB3" w:rsidRPr="0042341D" w:rsidRDefault="00E44AB3" w:rsidP="00A24CDA">
            <w:pPr>
              <w:pStyle w:val="TableText"/>
            </w:pPr>
            <w:r w:rsidRPr="0042341D">
              <w:rPr>
                <w:color w:val="000000"/>
              </w:rPr>
              <w:t>Systemized Nomenclature of Medicine Clinical Terms</w:t>
            </w:r>
          </w:p>
        </w:tc>
      </w:tr>
      <w:tr w:rsidR="00E44AB3" w:rsidRPr="005D7520" w14:paraId="229E6D5B" w14:textId="77777777" w:rsidTr="00A24CDA">
        <w:tc>
          <w:tcPr>
            <w:tcW w:w="2035" w:type="dxa"/>
          </w:tcPr>
          <w:p w14:paraId="615AC969" w14:textId="77777777" w:rsidR="00E44AB3" w:rsidRPr="00652AF4" w:rsidRDefault="00E44AB3" w:rsidP="00A24CDA">
            <w:pPr>
              <w:pStyle w:val="TableText"/>
            </w:pPr>
            <w:r>
              <w:t>TIU</w:t>
            </w:r>
          </w:p>
        </w:tc>
        <w:tc>
          <w:tcPr>
            <w:tcW w:w="7325" w:type="dxa"/>
          </w:tcPr>
          <w:p w14:paraId="72EDA9F7" w14:textId="77777777" w:rsidR="00E44AB3" w:rsidRPr="0042341D" w:rsidRDefault="00E44AB3" w:rsidP="00A24CDA">
            <w:pPr>
              <w:pStyle w:val="TableText"/>
              <w:rPr>
                <w:color w:val="000000"/>
              </w:rPr>
            </w:pPr>
            <w:r>
              <w:rPr>
                <w:color w:val="000000"/>
              </w:rPr>
              <w:t>Text Integration Utilities Program</w:t>
            </w:r>
            <w:r>
              <w:rPr>
                <w:color w:val="000000"/>
              </w:rPr>
              <w:br/>
              <w:t>All text in CPRS is stored in TIU</w:t>
            </w:r>
          </w:p>
        </w:tc>
      </w:tr>
      <w:tr w:rsidR="00E44AB3" w:rsidRPr="005D7520" w14:paraId="15605004" w14:textId="77777777" w:rsidTr="00A24CDA">
        <w:tc>
          <w:tcPr>
            <w:tcW w:w="2035" w:type="dxa"/>
          </w:tcPr>
          <w:p w14:paraId="32D60304" w14:textId="77777777" w:rsidR="00E44AB3" w:rsidRPr="00794367" w:rsidRDefault="00E44AB3" w:rsidP="00A24CDA">
            <w:r w:rsidRPr="00794367">
              <w:t>TJC</w:t>
            </w:r>
          </w:p>
        </w:tc>
        <w:tc>
          <w:tcPr>
            <w:tcW w:w="7325" w:type="dxa"/>
          </w:tcPr>
          <w:p w14:paraId="573E8AD1" w14:textId="77777777" w:rsidR="00E44AB3" w:rsidRPr="00794367" w:rsidRDefault="00E44AB3" w:rsidP="00A24CDA">
            <w:r w:rsidRPr="00794367">
              <w:t>The Joint Commission</w:t>
            </w:r>
          </w:p>
        </w:tc>
      </w:tr>
      <w:tr w:rsidR="00E44AB3" w:rsidRPr="005D7520" w14:paraId="294D4683" w14:textId="77777777" w:rsidTr="00A24CDA">
        <w:tc>
          <w:tcPr>
            <w:tcW w:w="2035" w:type="dxa"/>
          </w:tcPr>
          <w:p w14:paraId="2AEA65FF" w14:textId="77777777" w:rsidR="00E44AB3" w:rsidRPr="007C4C54" w:rsidRDefault="00E44AB3" w:rsidP="00A24CDA">
            <w:pPr>
              <w:pStyle w:val="TableText"/>
            </w:pPr>
            <w:r>
              <w:t>V/S</w:t>
            </w:r>
          </w:p>
        </w:tc>
        <w:tc>
          <w:tcPr>
            <w:tcW w:w="7325" w:type="dxa"/>
          </w:tcPr>
          <w:p w14:paraId="7D57B87B" w14:textId="77777777" w:rsidR="00E44AB3" w:rsidRPr="007C4C54" w:rsidRDefault="00E44AB3" w:rsidP="00A24CDA">
            <w:pPr>
              <w:pStyle w:val="TableText"/>
            </w:pPr>
            <w:r>
              <w:t>Vital Signs</w:t>
            </w:r>
          </w:p>
        </w:tc>
      </w:tr>
      <w:tr w:rsidR="00E44AB3" w:rsidRPr="005D7520" w14:paraId="613938CD" w14:textId="77777777" w:rsidTr="00A24CDA">
        <w:tc>
          <w:tcPr>
            <w:tcW w:w="2035" w:type="dxa"/>
          </w:tcPr>
          <w:p w14:paraId="1496E4F0" w14:textId="77777777" w:rsidR="00E44AB3" w:rsidRPr="007C4C54" w:rsidRDefault="00E44AB3" w:rsidP="00A24CDA">
            <w:pPr>
              <w:pStyle w:val="TableText"/>
            </w:pPr>
            <w:r w:rsidRPr="007C4C54">
              <w:t>VA</w:t>
            </w:r>
          </w:p>
        </w:tc>
        <w:tc>
          <w:tcPr>
            <w:tcW w:w="7325" w:type="dxa"/>
          </w:tcPr>
          <w:p w14:paraId="7BD97A64" w14:textId="77777777" w:rsidR="00E44AB3" w:rsidRPr="007C4C54" w:rsidRDefault="00E44AB3" w:rsidP="00A24CDA">
            <w:pPr>
              <w:pStyle w:val="TableText"/>
            </w:pPr>
            <w:r w:rsidRPr="007C4C54">
              <w:t>Department of Veterans Affairs</w:t>
            </w:r>
          </w:p>
        </w:tc>
      </w:tr>
      <w:tr w:rsidR="00E44AB3" w:rsidRPr="005D7520" w14:paraId="4D919358" w14:textId="77777777" w:rsidTr="00A24CDA">
        <w:tc>
          <w:tcPr>
            <w:tcW w:w="2035" w:type="dxa"/>
          </w:tcPr>
          <w:p w14:paraId="6B44EEA8" w14:textId="77777777" w:rsidR="00E44AB3" w:rsidRPr="007C4C54" w:rsidRDefault="00E44AB3" w:rsidP="00A24CDA">
            <w:pPr>
              <w:pStyle w:val="TableText"/>
            </w:pPr>
            <w:r>
              <w:t>VAMC</w:t>
            </w:r>
          </w:p>
        </w:tc>
        <w:tc>
          <w:tcPr>
            <w:tcW w:w="7325" w:type="dxa"/>
          </w:tcPr>
          <w:p w14:paraId="4E84893C" w14:textId="77777777" w:rsidR="00E44AB3" w:rsidRPr="007C4C54" w:rsidRDefault="00E44AB3" w:rsidP="00A24CDA">
            <w:pPr>
              <w:pStyle w:val="TableText"/>
            </w:pPr>
            <w:r w:rsidRPr="007C4C54">
              <w:t>Department of Veterans Affairs</w:t>
            </w:r>
            <w:r>
              <w:t xml:space="preserve"> Medical Center</w:t>
            </w:r>
          </w:p>
        </w:tc>
      </w:tr>
      <w:tr w:rsidR="00E44AB3" w:rsidRPr="005D7520" w14:paraId="41C6C9A4" w14:textId="77777777" w:rsidTr="00A24CDA">
        <w:tc>
          <w:tcPr>
            <w:tcW w:w="2035" w:type="dxa"/>
          </w:tcPr>
          <w:p w14:paraId="64CE7AEC" w14:textId="77777777" w:rsidR="00E44AB3" w:rsidRPr="00686DBE" w:rsidRDefault="00E44AB3" w:rsidP="00A24CDA">
            <w:pPr>
              <w:pStyle w:val="TableText"/>
            </w:pPr>
            <w:r>
              <w:t>VANOD</w:t>
            </w:r>
          </w:p>
        </w:tc>
        <w:tc>
          <w:tcPr>
            <w:tcW w:w="7325" w:type="dxa"/>
          </w:tcPr>
          <w:p w14:paraId="604E9569" w14:textId="77777777" w:rsidR="00E44AB3" w:rsidRPr="00686DBE" w:rsidRDefault="00E44AB3" w:rsidP="00A24CDA">
            <w:pPr>
              <w:pStyle w:val="TableText"/>
            </w:pPr>
            <w:r>
              <w:t>VA Nursing Outcomes Database</w:t>
            </w:r>
          </w:p>
        </w:tc>
      </w:tr>
      <w:tr w:rsidR="00E44AB3" w:rsidRPr="005D7520" w14:paraId="34F1B104" w14:textId="77777777" w:rsidTr="00A24CDA">
        <w:tc>
          <w:tcPr>
            <w:tcW w:w="2035" w:type="dxa"/>
          </w:tcPr>
          <w:p w14:paraId="02327305" w14:textId="77777777" w:rsidR="00E44AB3" w:rsidRPr="007C4C54" w:rsidRDefault="00E44AB3" w:rsidP="00A24CDA">
            <w:pPr>
              <w:pStyle w:val="TableText"/>
            </w:pPr>
            <w:r w:rsidRPr="007C4C54">
              <w:t>VHA</w:t>
            </w:r>
          </w:p>
        </w:tc>
        <w:tc>
          <w:tcPr>
            <w:tcW w:w="7325" w:type="dxa"/>
          </w:tcPr>
          <w:p w14:paraId="64734382" w14:textId="77777777" w:rsidR="00E44AB3" w:rsidRPr="007C4C54" w:rsidRDefault="00E44AB3" w:rsidP="00A24CDA">
            <w:pPr>
              <w:pStyle w:val="TableText"/>
            </w:pPr>
            <w:r w:rsidRPr="007C4C54">
              <w:t>Veterans Health Administration</w:t>
            </w:r>
          </w:p>
        </w:tc>
      </w:tr>
      <w:tr w:rsidR="00E44AB3" w:rsidRPr="005D7520" w14:paraId="62785441" w14:textId="77777777" w:rsidTr="00A24CDA">
        <w:tc>
          <w:tcPr>
            <w:tcW w:w="2035" w:type="dxa"/>
          </w:tcPr>
          <w:p w14:paraId="3720A851" w14:textId="77777777" w:rsidR="00E44AB3" w:rsidRPr="007C4C54" w:rsidRDefault="00E44AB3" w:rsidP="00A24CDA">
            <w:pPr>
              <w:pStyle w:val="TableText"/>
            </w:pPr>
            <w:r w:rsidRPr="007C4C54">
              <w:t>VistA</w:t>
            </w:r>
          </w:p>
        </w:tc>
        <w:tc>
          <w:tcPr>
            <w:tcW w:w="7325" w:type="dxa"/>
          </w:tcPr>
          <w:p w14:paraId="7AE5F84D" w14:textId="77777777" w:rsidR="00E44AB3" w:rsidRDefault="00E44AB3" w:rsidP="00A24CDA">
            <w:pPr>
              <w:pStyle w:val="TableText"/>
            </w:pPr>
            <w:r w:rsidRPr="007C4C54">
              <w:t>Veterans Health Information Systems and Technology Architecture</w:t>
            </w:r>
          </w:p>
          <w:p w14:paraId="637389BF" w14:textId="77777777" w:rsidR="00E44AB3" w:rsidRPr="007C4C54" w:rsidRDefault="00E44AB3" w:rsidP="00A24CDA">
            <w:pPr>
              <w:pStyle w:val="TableText"/>
            </w:pPr>
            <w:r>
              <w:t>A</w:t>
            </w:r>
            <w:r w:rsidRPr="00E712C1">
              <w:t>n enterprise-wide information system built around an electronic health record used throughout the Department of Veterans Affairs medical system.</w:t>
            </w:r>
          </w:p>
        </w:tc>
      </w:tr>
      <w:tr w:rsidR="00E44AB3" w:rsidRPr="005D7520" w14:paraId="7F3CFF44" w14:textId="77777777" w:rsidTr="00A24CDA">
        <w:tc>
          <w:tcPr>
            <w:tcW w:w="2035" w:type="dxa"/>
          </w:tcPr>
          <w:p w14:paraId="3D4522B9" w14:textId="77777777" w:rsidR="00E44AB3" w:rsidRPr="00FA5EF2" w:rsidRDefault="00E44AB3" w:rsidP="00A24CDA">
            <w:pPr>
              <w:pStyle w:val="TableText"/>
            </w:pPr>
            <w:r>
              <w:t>V</w:t>
            </w:r>
            <w:r w:rsidRPr="00FA5EF2">
              <w:t xml:space="preserve">ital </w:t>
            </w:r>
            <w:r>
              <w:t>Q</w:t>
            </w:r>
            <w:r w:rsidRPr="00FA5EF2">
              <w:t>ualifiers</w:t>
            </w:r>
          </w:p>
        </w:tc>
        <w:tc>
          <w:tcPr>
            <w:tcW w:w="7325" w:type="dxa"/>
          </w:tcPr>
          <w:p w14:paraId="2051D645" w14:textId="77777777" w:rsidR="00E44AB3" w:rsidRDefault="00E44AB3" w:rsidP="00A24CDA">
            <w:pPr>
              <w:pStyle w:val="TableText"/>
            </w:pPr>
            <w:r>
              <w:t xml:space="preserve">Provide detail in to the unit of measurement used with the vital signs.  </w:t>
            </w:r>
          </w:p>
          <w:p w14:paraId="7E95DE58" w14:textId="77777777" w:rsidR="00E44AB3" w:rsidRDefault="00E44AB3" w:rsidP="00A24CDA">
            <w:pPr>
              <w:pStyle w:val="TableText"/>
            </w:pPr>
            <w:r>
              <w:t xml:space="preserve">Height in inches or centimeters?  </w:t>
            </w:r>
          </w:p>
          <w:p w14:paraId="567FC888" w14:textId="77777777" w:rsidR="00E44AB3" w:rsidRPr="007C4C54" w:rsidRDefault="00E44AB3" w:rsidP="00A24CDA">
            <w:pPr>
              <w:pStyle w:val="TableText"/>
            </w:pPr>
            <w:r>
              <w:t>Weight in pounds or kilograms?</w:t>
            </w:r>
          </w:p>
        </w:tc>
      </w:tr>
    </w:tbl>
    <w:p w14:paraId="6219C930" w14:textId="77777777" w:rsidR="00DF26A6" w:rsidRPr="00DF26A6" w:rsidRDefault="00DF26A6" w:rsidP="00DF26A6"/>
    <w:p w14:paraId="12482F73" w14:textId="77777777" w:rsidR="004A4A40" w:rsidRPr="00C50A1B" w:rsidRDefault="00A1140B" w:rsidP="00C50A1B">
      <w:r>
        <w:t>For additional PADP information, r</w:t>
      </w:r>
      <w:r w:rsidRPr="00394D90">
        <w:t xml:space="preserve">efer to the user manuals for </w:t>
      </w:r>
      <w:r w:rsidRPr="00680DC1">
        <w:rPr>
          <w:i/>
        </w:rPr>
        <w:t>Admission</w:t>
      </w:r>
      <w:r w:rsidR="007718BB">
        <w:rPr>
          <w:i/>
        </w:rPr>
        <w:t xml:space="preserve"> – R</w:t>
      </w:r>
      <w:r w:rsidRPr="00680DC1">
        <w:rPr>
          <w:i/>
        </w:rPr>
        <w:t>N Assessment</w:t>
      </w:r>
      <w:r w:rsidR="001E7764">
        <w:t xml:space="preserve">, </w:t>
      </w:r>
      <w:r w:rsidRPr="00680DC1">
        <w:rPr>
          <w:i/>
        </w:rPr>
        <w:t>Admission – Nursing Data Collection</w:t>
      </w:r>
      <w:r w:rsidR="001E7764">
        <w:t xml:space="preserve">, and </w:t>
      </w:r>
      <w:r w:rsidR="001E7764" w:rsidRPr="001E7764">
        <w:rPr>
          <w:i/>
        </w:rPr>
        <w:t>Interdisciplinary Plan of Care</w:t>
      </w:r>
      <w:r w:rsidR="001E7764">
        <w:t>.</w:t>
      </w:r>
    </w:p>
    <w:p w14:paraId="76510FAA" w14:textId="77777777" w:rsidR="004A4A40" w:rsidRDefault="004A4A40" w:rsidP="002A0522">
      <w:pPr>
        <w:rPr>
          <w:szCs w:val="22"/>
        </w:rPr>
      </w:pPr>
    </w:p>
    <w:p w14:paraId="1ED2D223" w14:textId="77777777" w:rsidR="00961E06" w:rsidRDefault="00961E06" w:rsidP="00961E06">
      <w:pPr>
        <w:pStyle w:val="field"/>
      </w:pPr>
      <w:r>
        <w:t>Documentation for NUPA Version 1.0 is also available on</w:t>
      </w:r>
    </w:p>
    <w:p w14:paraId="18D4596A" w14:textId="77777777" w:rsidR="00961E06" w:rsidRPr="00961E06" w:rsidRDefault="00961E06" w:rsidP="00961E06">
      <w:pPr>
        <w:pStyle w:val="ListBullet"/>
        <w:rPr>
          <w:szCs w:val="22"/>
        </w:rPr>
      </w:pPr>
      <w:r>
        <w:t xml:space="preserve">VA Software Documentation Library in the Clinical Section </w:t>
      </w:r>
      <w:r>
        <w:br/>
      </w:r>
      <w:hyperlink r:id="rId211" w:history="1">
        <w:r w:rsidRPr="00FC320E">
          <w:rPr>
            <w:rStyle w:val="Hyperlink"/>
          </w:rPr>
          <w:t>http://www4.va.gov/vdl/</w:t>
        </w:r>
      </w:hyperlink>
    </w:p>
    <w:p w14:paraId="2577030A" w14:textId="77777777" w:rsidR="004A4A40" w:rsidRPr="00961E06" w:rsidRDefault="00961E06" w:rsidP="00961E06">
      <w:pPr>
        <w:pStyle w:val="ListBullet"/>
        <w:rPr>
          <w:szCs w:val="22"/>
        </w:rPr>
      </w:pPr>
      <w:r>
        <w:t xml:space="preserve">PADP SharePoint for NUPA Version 1.0 </w:t>
      </w:r>
      <w:hyperlink r:id="rId212" w:history="1">
        <w:r w:rsidRPr="00C2429A">
          <w:rPr>
            <w:rStyle w:val="Hyperlink"/>
          </w:rPr>
          <w:t>http://vaww.oed.portal.va.gov/programs/class3_to_class1/padp/field_development</w:t>
        </w:r>
      </w:hyperlink>
    </w:p>
    <w:p w14:paraId="61BC4DB4" w14:textId="77777777" w:rsidR="004A4A40" w:rsidRDefault="004A4A40" w:rsidP="002A0522">
      <w:pPr>
        <w:rPr>
          <w:szCs w:val="22"/>
        </w:rPr>
      </w:pPr>
    </w:p>
    <w:p w14:paraId="0FFDDFA4" w14:textId="77777777" w:rsidR="004A4A40" w:rsidRDefault="004A4A40" w:rsidP="002A0522">
      <w:pPr>
        <w:rPr>
          <w:szCs w:val="22"/>
        </w:rPr>
      </w:pPr>
    </w:p>
    <w:p w14:paraId="1979439D" w14:textId="77777777" w:rsidR="004A4A40" w:rsidRDefault="004A4A40" w:rsidP="002A0522">
      <w:pPr>
        <w:rPr>
          <w:szCs w:val="22"/>
        </w:rPr>
      </w:pPr>
    </w:p>
    <w:p w14:paraId="5C2397E1" w14:textId="77777777" w:rsidR="004A4A40" w:rsidRDefault="004A4A40" w:rsidP="002A0522">
      <w:pPr>
        <w:rPr>
          <w:szCs w:val="22"/>
        </w:rPr>
      </w:pPr>
    </w:p>
    <w:p w14:paraId="5C867544" w14:textId="77777777" w:rsidR="004A4A40" w:rsidRDefault="004A4A40" w:rsidP="002A0522">
      <w:pPr>
        <w:rPr>
          <w:szCs w:val="22"/>
        </w:rPr>
      </w:pPr>
    </w:p>
    <w:p w14:paraId="2D4DAC70" w14:textId="77777777" w:rsidR="004A4A40" w:rsidRDefault="004A4A40" w:rsidP="002A0522">
      <w:pPr>
        <w:rPr>
          <w:szCs w:val="22"/>
        </w:rPr>
      </w:pPr>
    </w:p>
    <w:p w14:paraId="17DD0C66" w14:textId="77777777" w:rsidR="004A4A40" w:rsidRDefault="004A4A40" w:rsidP="002A0522">
      <w:pPr>
        <w:rPr>
          <w:szCs w:val="22"/>
        </w:rPr>
      </w:pPr>
    </w:p>
    <w:p w14:paraId="16315204" w14:textId="77777777" w:rsidR="004A4A40" w:rsidRDefault="004A4A40" w:rsidP="002A0522">
      <w:pPr>
        <w:rPr>
          <w:szCs w:val="22"/>
        </w:rPr>
      </w:pPr>
    </w:p>
    <w:p w14:paraId="7D241653" w14:textId="77777777" w:rsidR="004A4A40" w:rsidRDefault="004A4A40" w:rsidP="002A0522">
      <w:pPr>
        <w:rPr>
          <w:szCs w:val="22"/>
        </w:rPr>
      </w:pPr>
    </w:p>
    <w:p w14:paraId="6C797B2A" w14:textId="77777777" w:rsidR="004A4A40" w:rsidRDefault="004A4A40" w:rsidP="002A0522">
      <w:pPr>
        <w:rPr>
          <w:szCs w:val="22"/>
        </w:rPr>
      </w:pPr>
    </w:p>
    <w:p w14:paraId="0B76F4C5" w14:textId="77777777" w:rsidR="004A4A40" w:rsidRDefault="004A4A40" w:rsidP="002A0522">
      <w:pPr>
        <w:rPr>
          <w:szCs w:val="22"/>
        </w:rPr>
      </w:pPr>
    </w:p>
    <w:p w14:paraId="6D98DC71" w14:textId="77777777" w:rsidR="004A4A40" w:rsidRDefault="004A4A40" w:rsidP="002A0522">
      <w:pPr>
        <w:rPr>
          <w:szCs w:val="22"/>
        </w:rPr>
      </w:pPr>
    </w:p>
    <w:p w14:paraId="1C4DC1B4" w14:textId="77777777" w:rsidR="004A4A40" w:rsidRDefault="004A4A40" w:rsidP="002A0522">
      <w:pPr>
        <w:rPr>
          <w:szCs w:val="22"/>
        </w:rPr>
      </w:pPr>
    </w:p>
    <w:p w14:paraId="6E0CEA88" w14:textId="77777777" w:rsidR="004A4A40" w:rsidRDefault="004A4A40" w:rsidP="002A0522">
      <w:pPr>
        <w:rPr>
          <w:szCs w:val="22"/>
        </w:rPr>
      </w:pPr>
    </w:p>
    <w:p w14:paraId="008E62F0" w14:textId="77777777" w:rsidR="004A4A40" w:rsidRDefault="004A4A40" w:rsidP="002A0522">
      <w:pPr>
        <w:rPr>
          <w:szCs w:val="22"/>
        </w:rPr>
      </w:pPr>
    </w:p>
    <w:p w14:paraId="71764AA8" w14:textId="77777777" w:rsidR="004A4A40" w:rsidRDefault="004A4A40" w:rsidP="002A0522">
      <w:pPr>
        <w:rPr>
          <w:szCs w:val="22"/>
        </w:rPr>
      </w:pPr>
    </w:p>
    <w:p w14:paraId="621AF515" w14:textId="77777777" w:rsidR="00F64601" w:rsidRDefault="00F64601" w:rsidP="009730E2"/>
    <w:p w14:paraId="3F391B25" w14:textId="77777777" w:rsidR="00D9701E" w:rsidRDefault="00D9701E">
      <w:pPr>
        <w:tabs>
          <w:tab w:val="clear" w:pos="360"/>
          <w:tab w:val="clear" w:pos="720"/>
          <w:tab w:val="clear" w:pos="1080"/>
          <w:tab w:val="clear" w:pos="1440"/>
        </w:tabs>
      </w:pPr>
      <w:r>
        <w:br w:type="page"/>
      </w:r>
    </w:p>
    <w:p w14:paraId="0CD31F3B" w14:textId="77777777" w:rsidR="00F64601" w:rsidRDefault="00D9701E" w:rsidP="00D9701E">
      <w:pPr>
        <w:pStyle w:val="Heading1"/>
      </w:pPr>
      <w:bookmarkStart w:id="192" w:name="_Toc320197207"/>
      <w:r>
        <w:t>Appendix A</w:t>
      </w:r>
      <w:r>
        <w:br/>
        <w:t>Reassessment Contingency Note</w:t>
      </w:r>
      <w:bookmarkEnd w:id="192"/>
    </w:p>
    <w:p w14:paraId="1A61C42C" w14:textId="77777777" w:rsidR="00D9701E" w:rsidRDefault="00D9701E" w:rsidP="00D9701E">
      <w:r>
        <w:object w:dxaOrig="1536" w:dyaOrig="996" w14:anchorId="673B2CE9">
          <v:shape id="_x0000_i1218" type="#_x0000_t75" style="width:77pt;height:49.45pt" o:ole="">
            <v:imagedata r:id="rId213" o:title=""/>
          </v:shape>
          <o:OLEObject Type="Embed" ProgID="AcroExch.Document.DC" ShapeID="_x0000_i1218" DrawAspect="Icon" ObjectID="_1691556179" r:id="rId214"/>
        </w:object>
      </w:r>
    </w:p>
    <w:p w14:paraId="33AF8621" w14:textId="77777777" w:rsidR="00D9701E" w:rsidRDefault="00D9701E" w:rsidP="00D9701E"/>
    <w:p w14:paraId="6FB97807" w14:textId="77777777" w:rsidR="00D9701E" w:rsidRPr="00D9701E" w:rsidRDefault="00D9701E" w:rsidP="00D9701E">
      <w:r>
        <w:t xml:space="preserve">During system downtimes, print a copy of the attached </w:t>
      </w:r>
      <w:r>
        <w:rPr>
          <w:i/>
        </w:rPr>
        <w:t>Rea</w:t>
      </w:r>
      <w:r w:rsidRPr="0045370F">
        <w:rPr>
          <w:i/>
        </w:rPr>
        <w:t>ssessment Contingency Note</w:t>
      </w:r>
      <w:r>
        <w:t xml:space="preserve"> and use it to perform an </w:t>
      </w:r>
      <w:r w:rsidRPr="0045370F">
        <w:rPr>
          <w:i/>
        </w:rPr>
        <w:t xml:space="preserve">RN </w:t>
      </w:r>
      <w:r>
        <w:rPr>
          <w:i/>
        </w:rPr>
        <w:t>Rea</w:t>
      </w:r>
      <w:r w:rsidRPr="0045370F">
        <w:rPr>
          <w:i/>
        </w:rPr>
        <w:t>ssessment</w:t>
      </w:r>
      <w:r>
        <w:t>.</w:t>
      </w:r>
    </w:p>
    <w:sectPr w:rsidR="00D9701E" w:rsidRPr="00D9701E" w:rsidSect="00332B65">
      <w:headerReference w:type="first" r:id="rId215"/>
      <w:footerReference w:type="first" r:id="rId216"/>
      <w:footnotePr>
        <w:numRestart w:val="eachPage"/>
      </w:footnotePr>
      <w:pgSz w:w="12240" w:h="15840" w:code="1"/>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01C038" w14:textId="77777777" w:rsidR="000345EA" w:rsidRDefault="000345EA">
      <w:r>
        <w:separator/>
      </w:r>
    </w:p>
    <w:p w14:paraId="573811D0" w14:textId="77777777" w:rsidR="000345EA" w:rsidRDefault="000345EA"/>
  </w:endnote>
  <w:endnote w:type="continuationSeparator" w:id="0">
    <w:p w14:paraId="13953222" w14:textId="77777777" w:rsidR="000345EA" w:rsidRDefault="000345EA">
      <w:r>
        <w:continuationSeparator/>
      </w:r>
    </w:p>
    <w:p w14:paraId="5DB0FFA4" w14:textId="77777777" w:rsidR="000345EA" w:rsidRDefault="000345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99E2F" w14:textId="77777777" w:rsidR="00F512E6" w:rsidRPr="00EF757B" w:rsidRDefault="00914630" w:rsidP="00EF757B">
    <w:pPr>
      <w:pStyle w:val="Footer"/>
    </w:pPr>
    <w:r>
      <w:fldChar w:fldCharType="begin"/>
    </w:r>
    <w:r w:rsidR="00F512E6">
      <w:instrText xml:space="preserve"> PAGE   \* MERGEFORMAT </w:instrText>
    </w:r>
    <w:r>
      <w:fldChar w:fldCharType="separate"/>
    </w:r>
    <w:r w:rsidR="00511DA9">
      <w:rPr>
        <w:noProof/>
      </w:rPr>
      <w:t>148</w:t>
    </w:r>
    <w:r>
      <w:fldChar w:fldCharType="end"/>
    </w:r>
    <w:r w:rsidR="00F512E6" w:rsidRPr="00EF757B">
      <w:tab/>
      <w:t>P</w:t>
    </w:r>
    <w:r w:rsidR="00F512E6">
      <w:t>atient Assessment (NUPA) V.1</w:t>
    </w:r>
    <w:r w:rsidR="00F512E6" w:rsidRPr="00EF757B">
      <w:tab/>
    </w:r>
    <w:r w:rsidR="00A26B3F">
      <w:t>April</w:t>
    </w:r>
    <w:r w:rsidR="00F512E6" w:rsidRPr="00EF757B">
      <w:t xml:space="preserve"> 2012</w:t>
    </w:r>
    <w:r w:rsidR="00F512E6" w:rsidRPr="00EF757B">
      <w:br/>
    </w:r>
    <w:r w:rsidR="00F512E6">
      <w:tab/>
    </w:r>
    <w:r w:rsidR="00F512E6" w:rsidRPr="00EF757B">
      <w:t>RN Reassessment 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DD645" w14:textId="77777777" w:rsidR="00F512E6" w:rsidRPr="00444012" w:rsidRDefault="00F512E6" w:rsidP="00612575">
    <w:pPr>
      <w:pStyle w:val="Footer"/>
    </w:pPr>
    <w:r>
      <w:t>January 2012</w:t>
    </w:r>
    <w:r>
      <w:tab/>
      <w:t>PADP C3-C1 Conversion Project (NUPA*1*0)</w:t>
    </w:r>
    <w:r>
      <w:tab/>
    </w:r>
    <w:r w:rsidR="00914630">
      <w:fldChar w:fldCharType="begin"/>
    </w:r>
    <w:r w:rsidR="00914630">
      <w:instrText xml:space="preserve"> PAGE   \* MERGEFORMAT </w:instrText>
    </w:r>
    <w:r w:rsidR="00914630">
      <w:fldChar w:fldCharType="separate"/>
    </w:r>
    <w:r>
      <w:rPr>
        <w:noProof/>
      </w:rPr>
      <w:t>iii</w:t>
    </w:r>
    <w:r w:rsidR="00914630">
      <w:fldChar w:fldCharType="end"/>
    </w:r>
    <w:r>
      <w:br/>
    </w:r>
    <w:r>
      <w:tab/>
      <w:t>RN Reassessment User Manual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9FC82" w14:textId="77777777" w:rsidR="00F512E6" w:rsidRDefault="00F512E6" w:rsidP="00E5143A">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3D15B" w14:textId="77777777" w:rsidR="00F512E6" w:rsidRPr="00EF757B" w:rsidRDefault="00A26B3F" w:rsidP="00EF757B">
    <w:pPr>
      <w:pStyle w:val="Footer"/>
    </w:pPr>
    <w:r>
      <w:t>April</w:t>
    </w:r>
    <w:r w:rsidR="00F512E6" w:rsidRPr="00EF757B">
      <w:t xml:space="preserve"> 2012</w:t>
    </w:r>
    <w:r w:rsidR="00F512E6" w:rsidRPr="00EF757B">
      <w:tab/>
      <w:t>P</w:t>
    </w:r>
    <w:r w:rsidR="00F512E6">
      <w:t>atient Assessment (NUPA) V.1</w:t>
    </w:r>
    <w:r w:rsidR="00F512E6" w:rsidRPr="00EF757B">
      <w:tab/>
    </w:r>
    <w:r w:rsidR="00914630">
      <w:fldChar w:fldCharType="begin"/>
    </w:r>
    <w:r w:rsidR="00914630">
      <w:instrText xml:space="preserve"> PAGE   \* MERGEFORMAT </w:instrText>
    </w:r>
    <w:r w:rsidR="00914630">
      <w:fldChar w:fldCharType="separate"/>
    </w:r>
    <w:r w:rsidR="00511DA9">
      <w:rPr>
        <w:noProof/>
      </w:rPr>
      <w:t>147</w:t>
    </w:r>
    <w:r w:rsidR="00914630">
      <w:fldChar w:fldCharType="end"/>
    </w:r>
    <w:r w:rsidR="00F512E6" w:rsidRPr="00EF757B">
      <w:br/>
    </w:r>
    <w:r w:rsidR="00F512E6">
      <w:tab/>
    </w:r>
    <w:r w:rsidR="00F512E6" w:rsidRPr="00EF757B">
      <w:t>RN Reassessment User Manual</w:t>
    </w:r>
    <w:r w:rsidR="00F512E6" w:rsidRPr="00EF757B">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AFC31" w14:textId="77777777" w:rsidR="00F512E6" w:rsidRPr="00DA49B4" w:rsidRDefault="00F512E6" w:rsidP="00DA49B4">
    <w:pPr>
      <w:pStyle w:val="Footer"/>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7531C" w14:textId="77777777" w:rsidR="00F512E6" w:rsidRPr="00EF757B" w:rsidRDefault="00A26B3F" w:rsidP="00EF757B">
    <w:pPr>
      <w:pStyle w:val="Footer"/>
    </w:pPr>
    <w:r>
      <w:t>April</w:t>
    </w:r>
    <w:r w:rsidR="00F512E6" w:rsidRPr="00EF757B">
      <w:t xml:space="preserve"> 2012</w:t>
    </w:r>
    <w:r w:rsidR="00F512E6">
      <w:tab/>
      <w:t>Patient Assessment (NUPA) V.1</w:t>
    </w:r>
    <w:r w:rsidR="00F512E6" w:rsidRPr="00EF757B">
      <w:tab/>
    </w:r>
    <w:r w:rsidR="00914630">
      <w:fldChar w:fldCharType="begin"/>
    </w:r>
    <w:r w:rsidR="00914630">
      <w:instrText xml:space="preserve"> PAGE   \* MERGEFORMAT </w:instrText>
    </w:r>
    <w:r w:rsidR="00914630">
      <w:fldChar w:fldCharType="separate"/>
    </w:r>
    <w:r w:rsidR="00511DA9">
      <w:rPr>
        <w:noProof/>
      </w:rPr>
      <w:t>1</w:t>
    </w:r>
    <w:r w:rsidR="00914630">
      <w:fldChar w:fldCharType="end"/>
    </w:r>
    <w:r w:rsidR="00F512E6" w:rsidRPr="00EF757B">
      <w:br/>
    </w:r>
    <w:r w:rsidR="00F512E6">
      <w:tab/>
    </w:r>
    <w:r w:rsidR="00F512E6" w:rsidRPr="00EF757B">
      <w:t>RN Reassessment User Manual</w:t>
    </w:r>
    <w:r w:rsidR="00F512E6" w:rsidRPr="00EF757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36D5C3" w14:textId="77777777" w:rsidR="000345EA" w:rsidRDefault="000345EA">
      <w:r>
        <w:separator/>
      </w:r>
    </w:p>
    <w:p w14:paraId="26B381FE" w14:textId="77777777" w:rsidR="000345EA" w:rsidRDefault="000345EA"/>
  </w:footnote>
  <w:footnote w:type="continuationSeparator" w:id="0">
    <w:p w14:paraId="307CD79C" w14:textId="77777777" w:rsidR="000345EA" w:rsidRDefault="000345EA">
      <w:r>
        <w:continuationSeparator/>
      </w:r>
    </w:p>
    <w:p w14:paraId="406844BA" w14:textId="77777777" w:rsidR="000345EA" w:rsidRDefault="000345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74402" w14:textId="77777777" w:rsidR="009F2D07" w:rsidRDefault="009F2D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3821D" w14:textId="77777777" w:rsidR="009F2D07" w:rsidRDefault="009F2D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CA656" w14:textId="77777777" w:rsidR="009F2D07" w:rsidRDefault="009F2D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781D4" w14:textId="77777777" w:rsidR="00F512E6" w:rsidRPr="00B816E1" w:rsidRDefault="00F512E6" w:rsidP="00B816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B9F43" w14:textId="77777777" w:rsidR="00F512E6" w:rsidRPr="00B816E1" w:rsidRDefault="00F512E6" w:rsidP="00B816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E1C4CE42"/>
    <w:lvl w:ilvl="0">
      <w:start w:val="1"/>
      <w:numFmt w:val="decimal"/>
      <w:pStyle w:val="ListNumber"/>
      <w:lvlText w:val="%1."/>
      <w:lvlJc w:val="left"/>
      <w:pPr>
        <w:ind w:left="360" w:hanging="36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sz w:val="22"/>
        <w:u w:val="none"/>
        <w:vertAlign w:val="baseline"/>
        <w:em w:val="none"/>
      </w:rPr>
    </w:lvl>
  </w:abstractNum>
  <w:abstractNum w:abstractNumId="1" w15:restartNumberingAfterBreak="0">
    <w:nsid w:val="0A934EDA"/>
    <w:multiLevelType w:val="hybridMultilevel"/>
    <w:tmpl w:val="4C6E7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6B60A74"/>
    <w:multiLevelType w:val="hybridMultilevel"/>
    <w:tmpl w:val="74C05A34"/>
    <w:lvl w:ilvl="0" w:tplc="739800F4">
      <w:start w:val="1"/>
      <w:numFmt w:val="lowerLetter"/>
      <w:pStyle w:val="ListNumber5"/>
      <w:lvlText w:val="%1."/>
      <w:lvlJc w:val="left"/>
      <w:pPr>
        <w:ind w:left="2160" w:hanging="360"/>
      </w:pPr>
    </w:lvl>
    <w:lvl w:ilvl="1" w:tplc="04090003" w:tentative="1">
      <w:start w:val="1"/>
      <w:numFmt w:val="lowerLetter"/>
      <w:lvlText w:val="%2."/>
      <w:lvlJc w:val="left"/>
      <w:pPr>
        <w:ind w:left="2880" w:hanging="360"/>
      </w:pPr>
    </w:lvl>
    <w:lvl w:ilvl="2" w:tplc="04090005" w:tentative="1">
      <w:start w:val="1"/>
      <w:numFmt w:val="lowerRoman"/>
      <w:lvlText w:val="%3."/>
      <w:lvlJc w:val="right"/>
      <w:pPr>
        <w:ind w:left="3600" w:hanging="180"/>
      </w:pPr>
    </w:lvl>
    <w:lvl w:ilvl="3" w:tplc="04090001" w:tentative="1">
      <w:start w:val="1"/>
      <w:numFmt w:val="decimal"/>
      <w:lvlText w:val="%4."/>
      <w:lvlJc w:val="left"/>
      <w:pPr>
        <w:ind w:left="4320" w:hanging="360"/>
      </w:pPr>
    </w:lvl>
    <w:lvl w:ilvl="4" w:tplc="04090003" w:tentative="1">
      <w:start w:val="1"/>
      <w:numFmt w:val="lowerLetter"/>
      <w:lvlText w:val="%5."/>
      <w:lvlJc w:val="left"/>
      <w:pPr>
        <w:ind w:left="5040" w:hanging="360"/>
      </w:pPr>
    </w:lvl>
    <w:lvl w:ilvl="5" w:tplc="04090005" w:tentative="1">
      <w:start w:val="1"/>
      <w:numFmt w:val="lowerRoman"/>
      <w:lvlText w:val="%6."/>
      <w:lvlJc w:val="right"/>
      <w:pPr>
        <w:ind w:left="5760" w:hanging="180"/>
      </w:pPr>
    </w:lvl>
    <w:lvl w:ilvl="6" w:tplc="04090001" w:tentative="1">
      <w:start w:val="1"/>
      <w:numFmt w:val="decimal"/>
      <w:lvlText w:val="%7."/>
      <w:lvlJc w:val="left"/>
      <w:pPr>
        <w:ind w:left="6480" w:hanging="360"/>
      </w:pPr>
    </w:lvl>
    <w:lvl w:ilvl="7" w:tplc="04090003" w:tentative="1">
      <w:start w:val="1"/>
      <w:numFmt w:val="lowerLetter"/>
      <w:lvlText w:val="%8."/>
      <w:lvlJc w:val="left"/>
      <w:pPr>
        <w:ind w:left="7200" w:hanging="360"/>
      </w:pPr>
    </w:lvl>
    <w:lvl w:ilvl="8" w:tplc="04090005" w:tentative="1">
      <w:start w:val="1"/>
      <w:numFmt w:val="lowerRoman"/>
      <w:lvlText w:val="%9."/>
      <w:lvlJc w:val="right"/>
      <w:pPr>
        <w:ind w:left="7920" w:hanging="180"/>
      </w:pPr>
    </w:lvl>
  </w:abstractNum>
  <w:abstractNum w:abstractNumId="3" w15:restartNumberingAfterBreak="0">
    <w:nsid w:val="284E636F"/>
    <w:multiLevelType w:val="hybridMultilevel"/>
    <w:tmpl w:val="DEE480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17F114B"/>
    <w:multiLevelType w:val="singleLevel"/>
    <w:tmpl w:val="94D63DB2"/>
    <w:lvl w:ilvl="0">
      <w:start w:val="1"/>
      <w:numFmt w:val="lowerRoman"/>
      <w:pStyle w:val="ListNumber3"/>
      <w:lvlText w:val="%1."/>
      <w:lvlJc w:val="left"/>
      <w:pPr>
        <w:ind w:left="108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abstractNum>
  <w:abstractNum w:abstractNumId="5" w15:restartNumberingAfterBreak="0">
    <w:nsid w:val="329002EE"/>
    <w:multiLevelType w:val="hybridMultilevel"/>
    <w:tmpl w:val="7B3ACAE6"/>
    <w:lvl w:ilvl="0" w:tplc="9FAADA38">
      <w:start w:val="1"/>
      <w:numFmt w:val="bullet"/>
      <w:pStyle w:val="ListBullet4"/>
      <w:lvlText w:val=""/>
      <w:lvlJc w:val="left"/>
      <w:pPr>
        <w:ind w:left="1440" w:hanging="360"/>
      </w:pPr>
      <w:rPr>
        <w:rFonts w:ascii="Symbol" w:hAnsi="Symbol" w:hint="default"/>
      </w:rPr>
    </w:lvl>
    <w:lvl w:ilvl="1" w:tplc="4FA27C2E" w:tentative="1">
      <w:start w:val="1"/>
      <w:numFmt w:val="bullet"/>
      <w:lvlText w:val="o"/>
      <w:lvlJc w:val="left"/>
      <w:pPr>
        <w:ind w:left="2520" w:hanging="360"/>
      </w:pPr>
      <w:rPr>
        <w:rFonts w:ascii="Courier New" w:hAnsi="Courier New" w:cs="Courier New" w:hint="default"/>
      </w:rPr>
    </w:lvl>
    <w:lvl w:ilvl="2" w:tplc="68C48AC8" w:tentative="1">
      <w:start w:val="1"/>
      <w:numFmt w:val="bullet"/>
      <w:lvlText w:val=""/>
      <w:lvlJc w:val="left"/>
      <w:pPr>
        <w:ind w:left="3240" w:hanging="360"/>
      </w:pPr>
      <w:rPr>
        <w:rFonts w:ascii="Wingdings" w:hAnsi="Wingdings" w:hint="default"/>
      </w:rPr>
    </w:lvl>
    <w:lvl w:ilvl="3" w:tplc="B944E7FC" w:tentative="1">
      <w:start w:val="1"/>
      <w:numFmt w:val="bullet"/>
      <w:lvlText w:val=""/>
      <w:lvlJc w:val="left"/>
      <w:pPr>
        <w:ind w:left="3960" w:hanging="360"/>
      </w:pPr>
      <w:rPr>
        <w:rFonts w:ascii="Symbol" w:hAnsi="Symbol" w:hint="default"/>
      </w:rPr>
    </w:lvl>
    <w:lvl w:ilvl="4" w:tplc="620E3E72" w:tentative="1">
      <w:start w:val="1"/>
      <w:numFmt w:val="bullet"/>
      <w:lvlText w:val="o"/>
      <w:lvlJc w:val="left"/>
      <w:pPr>
        <w:ind w:left="4680" w:hanging="360"/>
      </w:pPr>
      <w:rPr>
        <w:rFonts w:ascii="Courier New" w:hAnsi="Courier New" w:cs="Courier New" w:hint="default"/>
      </w:rPr>
    </w:lvl>
    <w:lvl w:ilvl="5" w:tplc="2940F3BA" w:tentative="1">
      <w:start w:val="1"/>
      <w:numFmt w:val="bullet"/>
      <w:lvlText w:val=""/>
      <w:lvlJc w:val="left"/>
      <w:pPr>
        <w:ind w:left="5400" w:hanging="360"/>
      </w:pPr>
      <w:rPr>
        <w:rFonts w:ascii="Wingdings" w:hAnsi="Wingdings" w:hint="default"/>
      </w:rPr>
    </w:lvl>
    <w:lvl w:ilvl="6" w:tplc="E9CE0B32" w:tentative="1">
      <w:start w:val="1"/>
      <w:numFmt w:val="bullet"/>
      <w:lvlText w:val=""/>
      <w:lvlJc w:val="left"/>
      <w:pPr>
        <w:ind w:left="6120" w:hanging="360"/>
      </w:pPr>
      <w:rPr>
        <w:rFonts w:ascii="Symbol" w:hAnsi="Symbol" w:hint="default"/>
      </w:rPr>
    </w:lvl>
    <w:lvl w:ilvl="7" w:tplc="B7720EC4" w:tentative="1">
      <w:start w:val="1"/>
      <w:numFmt w:val="bullet"/>
      <w:lvlText w:val="o"/>
      <w:lvlJc w:val="left"/>
      <w:pPr>
        <w:ind w:left="6840" w:hanging="360"/>
      </w:pPr>
      <w:rPr>
        <w:rFonts w:ascii="Courier New" w:hAnsi="Courier New" w:cs="Courier New" w:hint="default"/>
      </w:rPr>
    </w:lvl>
    <w:lvl w:ilvl="8" w:tplc="D7CC41BE" w:tentative="1">
      <w:start w:val="1"/>
      <w:numFmt w:val="bullet"/>
      <w:lvlText w:val=""/>
      <w:lvlJc w:val="left"/>
      <w:pPr>
        <w:ind w:left="7560" w:hanging="360"/>
      </w:pPr>
      <w:rPr>
        <w:rFonts w:ascii="Wingdings" w:hAnsi="Wingdings" w:hint="default"/>
      </w:rPr>
    </w:lvl>
  </w:abstractNum>
  <w:abstractNum w:abstractNumId="6" w15:restartNumberingAfterBreak="0">
    <w:nsid w:val="337E17A7"/>
    <w:multiLevelType w:val="hybridMultilevel"/>
    <w:tmpl w:val="0E5EA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22B1FDA"/>
    <w:multiLevelType w:val="hybridMultilevel"/>
    <w:tmpl w:val="5A76EA90"/>
    <w:lvl w:ilvl="0" w:tplc="FD16CD1E">
      <w:start w:val="1"/>
      <w:numFmt w:val="bullet"/>
      <w:pStyle w:val="ListBullet3"/>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F860087"/>
    <w:multiLevelType w:val="hybridMultilevel"/>
    <w:tmpl w:val="CE96E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CE054EC"/>
    <w:multiLevelType w:val="hybridMultilevel"/>
    <w:tmpl w:val="4B3EF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D3639A6"/>
    <w:multiLevelType w:val="hybridMultilevel"/>
    <w:tmpl w:val="B6823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B463975"/>
    <w:multiLevelType w:val="hybridMultilevel"/>
    <w:tmpl w:val="F9BE90EE"/>
    <w:lvl w:ilvl="0" w:tplc="C9EE314A">
      <w:start w:val="1"/>
      <w:numFmt w:val="decimal"/>
      <w:pStyle w:val="ListNumber4"/>
      <w:lvlText w:val="%1."/>
      <w:lvlJc w:val="left"/>
      <w:pPr>
        <w:ind w:left="1800" w:hanging="360"/>
      </w:pPr>
      <w:rPr>
        <w:rFonts w:ascii="Times New Roman" w:hAnsi="Times New Roman" w:hint="default"/>
        <w:b w:val="0"/>
        <w:i w:val="0"/>
        <w:sz w:val="22"/>
      </w:r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12" w15:restartNumberingAfterBreak="0">
    <w:nsid w:val="6B805C02"/>
    <w:multiLevelType w:val="hybridMultilevel"/>
    <w:tmpl w:val="C8FC0DBC"/>
    <w:lvl w:ilvl="0" w:tplc="05E0DFDE">
      <w:start w:val="1"/>
      <w:numFmt w:val="bullet"/>
      <w:pStyle w:val="ListBullet"/>
      <w:lvlText w:val=""/>
      <w:lvlJc w:val="left"/>
      <w:pPr>
        <w:ind w:left="36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6D3972BF"/>
    <w:multiLevelType w:val="hybridMultilevel"/>
    <w:tmpl w:val="7E34F250"/>
    <w:lvl w:ilvl="0" w:tplc="71A0A7AA">
      <w:start w:val="1"/>
      <w:numFmt w:val="bullet"/>
      <w:pStyle w:val="ListBullet2"/>
      <w:lvlText w:val=""/>
      <w:lvlJc w:val="left"/>
      <w:pPr>
        <w:ind w:left="720" w:hanging="360"/>
      </w:pPr>
      <w:rPr>
        <w:rFonts w:ascii="Symbol" w:hAnsi="Symbol" w:hint="default"/>
        <w:b w:val="0"/>
        <w:i w:val="0"/>
        <w:sz w:val="22"/>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4" w15:restartNumberingAfterBreak="0">
    <w:nsid w:val="6F387E32"/>
    <w:multiLevelType w:val="hybridMultilevel"/>
    <w:tmpl w:val="6AE41B0E"/>
    <w:lvl w:ilvl="0" w:tplc="8CC26FAA">
      <w:start w:val="1"/>
      <w:numFmt w:val="lowerLetter"/>
      <w:pStyle w:val="ListNumber2"/>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sz w:val="22"/>
        <w:u w:val="none"/>
        <w:vertAlign w:val="baseline"/>
        <w:em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7095AF5"/>
    <w:multiLevelType w:val="hybridMultilevel"/>
    <w:tmpl w:val="732AB5FA"/>
    <w:lvl w:ilvl="0" w:tplc="71A0A7AA">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6" w15:restartNumberingAfterBreak="0">
    <w:nsid w:val="79452C5A"/>
    <w:multiLevelType w:val="hybridMultilevel"/>
    <w:tmpl w:val="04E65CD0"/>
    <w:lvl w:ilvl="0" w:tplc="78B8C2D2">
      <w:start w:val="1"/>
      <w:numFmt w:val="bullet"/>
      <w:pStyle w:val="ListBullet5"/>
      <w:lvlText w:val=""/>
      <w:lvlJc w:val="left"/>
      <w:pPr>
        <w:ind w:left="1800" w:hanging="360"/>
      </w:pPr>
      <w:rPr>
        <w:rFonts w:ascii="Symbol" w:hAnsi="Symbol" w:hint="default"/>
      </w:rPr>
    </w:lvl>
    <w:lvl w:ilvl="1" w:tplc="04090019" w:tentative="1">
      <w:start w:val="1"/>
      <w:numFmt w:val="bullet"/>
      <w:lvlText w:val="o"/>
      <w:lvlJc w:val="left"/>
      <w:pPr>
        <w:ind w:left="2880" w:hanging="360"/>
      </w:pPr>
      <w:rPr>
        <w:rFonts w:ascii="Courier New" w:hAnsi="Courier New" w:cs="Courier New" w:hint="default"/>
      </w:rPr>
    </w:lvl>
    <w:lvl w:ilvl="2" w:tplc="0409001B"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cs="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cs="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17" w15:restartNumberingAfterBreak="0">
    <w:nsid w:val="7C6D395B"/>
    <w:multiLevelType w:val="hybridMultilevel"/>
    <w:tmpl w:val="1CC28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12"/>
  </w:num>
  <w:num w:numId="4">
    <w:abstractNumId w:val="5"/>
  </w:num>
  <w:num w:numId="5">
    <w:abstractNumId w:val="16"/>
  </w:num>
  <w:num w:numId="6">
    <w:abstractNumId w:val="0"/>
    <w:lvlOverride w:ilvl="0">
      <w:startOverride w:val="1"/>
    </w:lvlOverride>
  </w:num>
  <w:num w:numId="7">
    <w:abstractNumId w:val="13"/>
  </w:num>
  <w:num w:numId="8">
    <w:abstractNumId w:val="7"/>
  </w:num>
  <w:num w:numId="9">
    <w:abstractNumId w:val="0"/>
    <w:lvlOverride w:ilvl="0">
      <w:startOverride w:val="1"/>
    </w:lvlOverride>
  </w:num>
  <w:num w:numId="10">
    <w:abstractNumId w:val="11"/>
  </w:num>
  <w:num w:numId="11">
    <w:abstractNumId w:val="2"/>
  </w:num>
  <w:num w:numId="12">
    <w:abstractNumId w:val="0"/>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0"/>
    <w:lvlOverride w:ilvl="0">
      <w:startOverride w:val="1"/>
    </w:lvlOverride>
  </w:num>
  <w:num w:numId="21">
    <w:abstractNumId w:val="0"/>
    <w:lvlOverride w:ilvl="0">
      <w:startOverride w:val="1"/>
    </w:lvlOverride>
  </w:num>
  <w:num w:numId="22">
    <w:abstractNumId w:val="0"/>
    <w:lvlOverride w:ilvl="0">
      <w:startOverride w:val="1"/>
    </w:lvlOverride>
  </w:num>
  <w:num w:numId="23">
    <w:abstractNumId w:val="0"/>
    <w:lvlOverride w:ilvl="0">
      <w:startOverride w:val="1"/>
    </w:lvlOverride>
  </w:num>
  <w:num w:numId="24">
    <w:abstractNumId w:val="0"/>
    <w:lvlOverride w:ilvl="0">
      <w:startOverride w:val="1"/>
    </w:lvlOverride>
  </w:num>
  <w:num w:numId="25">
    <w:abstractNumId w:val="0"/>
    <w:lvlOverride w:ilvl="0">
      <w:startOverride w:val="1"/>
    </w:lvlOverride>
  </w:num>
  <w:num w:numId="26">
    <w:abstractNumId w:val="0"/>
    <w:lvlOverride w:ilvl="0">
      <w:startOverride w:val="1"/>
    </w:lvlOverride>
  </w:num>
  <w:num w:numId="27">
    <w:abstractNumId w:val="0"/>
    <w:lvlOverride w:ilvl="0">
      <w:startOverride w:val="1"/>
    </w:lvlOverride>
  </w:num>
  <w:num w:numId="28">
    <w:abstractNumId w:val="0"/>
    <w:lvlOverride w:ilvl="0">
      <w:startOverride w:val="1"/>
    </w:lvlOverride>
  </w:num>
  <w:num w:numId="29">
    <w:abstractNumId w:val="0"/>
    <w:lvlOverride w:ilvl="0">
      <w:startOverride w:val="1"/>
    </w:lvlOverride>
  </w:num>
  <w:num w:numId="30">
    <w:abstractNumId w:val="0"/>
    <w:lvlOverride w:ilvl="0">
      <w:startOverride w:val="1"/>
    </w:lvlOverride>
  </w:num>
  <w:num w:numId="31">
    <w:abstractNumId w:val="0"/>
    <w:lvlOverride w:ilvl="0">
      <w:startOverride w:val="1"/>
    </w:lvlOverride>
  </w:num>
  <w:num w:numId="32">
    <w:abstractNumId w:val="0"/>
    <w:lvlOverride w:ilvl="0">
      <w:startOverride w:val="1"/>
    </w:lvlOverride>
  </w:num>
  <w:num w:numId="33">
    <w:abstractNumId w:val="0"/>
    <w:lvlOverride w:ilvl="0">
      <w:startOverride w:val="1"/>
    </w:lvlOverride>
  </w:num>
  <w:num w:numId="34">
    <w:abstractNumId w:val="0"/>
    <w:lvlOverride w:ilvl="0">
      <w:startOverride w:val="1"/>
    </w:lvlOverride>
  </w:num>
  <w:num w:numId="35">
    <w:abstractNumId w:val="0"/>
    <w:lvlOverride w:ilvl="0">
      <w:startOverride w:val="1"/>
    </w:lvlOverride>
  </w:num>
  <w:num w:numId="36">
    <w:abstractNumId w:val="0"/>
    <w:lvlOverride w:ilvl="0">
      <w:startOverride w:val="1"/>
    </w:lvlOverride>
  </w:num>
  <w:num w:numId="37">
    <w:abstractNumId w:val="0"/>
    <w:lvlOverride w:ilvl="0">
      <w:startOverride w:val="1"/>
    </w:lvlOverride>
  </w:num>
  <w:num w:numId="38">
    <w:abstractNumId w:val="0"/>
    <w:lvlOverride w:ilvl="0">
      <w:startOverride w:val="1"/>
    </w:lvlOverride>
  </w:num>
  <w:num w:numId="39">
    <w:abstractNumId w:val="0"/>
    <w:lvlOverride w:ilvl="0">
      <w:startOverride w:val="1"/>
    </w:lvlOverride>
  </w:num>
  <w:num w:numId="40">
    <w:abstractNumId w:val="0"/>
    <w:lvlOverride w:ilvl="0">
      <w:startOverride w:val="1"/>
    </w:lvlOverride>
  </w:num>
  <w:num w:numId="41">
    <w:abstractNumId w:val="0"/>
    <w:lvlOverride w:ilvl="0">
      <w:startOverride w:val="1"/>
    </w:lvlOverride>
  </w:num>
  <w:num w:numId="42">
    <w:abstractNumId w:val="0"/>
    <w:lvlOverride w:ilvl="0">
      <w:startOverride w:val="1"/>
    </w:lvlOverride>
  </w:num>
  <w:num w:numId="43">
    <w:abstractNumId w:val="0"/>
    <w:lvlOverride w:ilvl="0">
      <w:startOverride w:val="1"/>
    </w:lvlOverride>
  </w:num>
  <w:num w:numId="44">
    <w:abstractNumId w:val="0"/>
    <w:lvlOverride w:ilvl="0">
      <w:startOverride w:val="1"/>
    </w:lvlOverride>
  </w:num>
  <w:num w:numId="45">
    <w:abstractNumId w:val="0"/>
    <w:lvlOverride w:ilvl="0">
      <w:startOverride w:val="1"/>
    </w:lvlOverride>
  </w:num>
  <w:num w:numId="46">
    <w:abstractNumId w:val="0"/>
    <w:lvlOverride w:ilvl="0">
      <w:startOverride w:val="1"/>
    </w:lvlOverride>
  </w:num>
  <w:num w:numId="47">
    <w:abstractNumId w:val="0"/>
    <w:lvlOverride w:ilvl="0">
      <w:startOverride w:val="1"/>
    </w:lvlOverride>
  </w:num>
  <w:num w:numId="48">
    <w:abstractNumId w:val="0"/>
    <w:lvlOverride w:ilvl="0">
      <w:startOverride w:val="1"/>
    </w:lvlOverride>
  </w:num>
  <w:num w:numId="49">
    <w:abstractNumId w:val="0"/>
    <w:lvlOverride w:ilvl="0">
      <w:startOverride w:val="1"/>
    </w:lvlOverride>
  </w:num>
  <w:num w:numId="50">
    <w:abstractNumId w:val="17"/>
  </w:num>
  <w:num w:numId="51">
    <w:abstractNumId w:val="0"/>
    <w:lvlOverride w:ilvl="0">
      <w:startOverride w:val="1"/>
    </w:lvlOverride>
  </w:num>
  <w:num w:numId="52">
    <w:abstractNumId w:val="0"/>
    <w:lvlOverride w:ilvl="0">
      <w:startOverride w:val="1"/>
    </w:lvlOverride>
  </w:num>
  <w:num w:numId="53">
    <w:abstractNumId w:val="0"/>
    <w:lvlOverride w:ilvl="0">
      <w:startOverride w:val="1"/>
    </w:lvlOverride>
  </w:num>
  <w:num w:numId="54">
    <w:abstractNumId w:val="0"/>
    <w:lvlOverride w:ilvl="0">
      <w:startOverride w:val="1"/>
    </w:lvlOverride>
  </w:num>
  <w:num w:numId="55">
    <w:abstractNumId w:val="0"/>
    <w:lvlOverride w:ilvl="0">
      <w:startOverride w:val="1"/>
    </w:lvlOverride>
  </w:num>
  <w:num w:numId="56">
    <w:abstractNumId w:val="0"/>
    <w:lvlOverride w:ilvl="0">
      <w:startOverride w:val="1"/>
    </w:lvlOverride>
  </w:num>
  <w:num w:numId="57">
    <w:abstractNumId w:val="0"/>
    <w:lvlOverride w:ilvl="0">
      <w:startOverride w:val="1"/>
    </w:lvlOverride>
  </w:num>
  <w:num w:numId="58">
    <w:abstractNumId w:val="0"/>
    <w:lvlOverride w:ilvl="0">
      <w:startOverride w:val="1"/>
    </w:lvlOverride>
  </w:num>
  <w:num w:numId="59">
    <w:abstractNumId w:val="0"/>
    <w:lvlOverride w:ilvl="0">
      <w:startOverride w:val="1"/>
    </w:lvlOverride>
  </w:num>
  <w:num w:numId="60">
    <w:abstractNumId w:val="0"/>
    <w:lvlOverride w:ilvl="0">
      <w:startOverride w:val="1"/>
    </w:lvlOverride>
  </w:num>
  <w:num w:numId="61">
    <w:abstractNumId w:val="0"/>
    <w:lvlOverride w:ilvl="0">
      <w:startOverride w:val="1"/>
    </w:lvlOverride>
  </w:num>
  <w:num w:numId="62">
    <w:abstractNumId w:val="0"/>
    <w:lvlOverride w:ilvl="0">
      <w:startOverride w:val="1"/>
    </w:lvlOverride>
  </w:num>
  <w:num w:numId="63">
    <w:abstractNumId w:val="0"/>
    <w:lvlOverride w:ilvl="0">
      <w:startOverride w:val="1"/>
    </w:lvlOverride>
  </w:num>
  <w:num w:numId="64">
    <w:abstractNumId w:val="14"/>
  </w:num>
  <w:num w:numId="65">
    <w:abstractNumId w:val="14"/>
    <w:lvlOverride w:ilvl="0">
      <w:startOverride w:val="1"/>
    </w:lvlOverride>
  </w:num>
  <w:num w:numId="66">
    <w:abstractNumId w:val="14"/>
    <w:lvlOverride w:ilvl="0">
      <w:startOverride w:val="1"/>
    </w:lvlOverride>
  </w:num>
  <w:num w:numId="67">
    <w:abstractNumId w:val="0"/>
    <w:lvlOverride w:ilvl="0">
      <w:startOverride w:val="1"/>
    </w:lvlOverride>
  </w:num>
  <w:num w:numId="68">
    <w:abstractNumId w:val="14"/>
    <w:lvlOverride w:ilvl="0">
      <w:startOverride w:val="1"/>
    </w:lvlOverride>
  </w:num>
  <w:num w:numId="69">
    <w:abstractNumId w:val="14"/>
    <w:lvlOverride w:ilvl="0">
      <w:startOverride w:val="1"/>
    </w:lvlOverride>
  </w:num>
  <w:num w:numId="70">
    <w:abstractNumId w:val="14"/>
    <w:lvlOverride w:ilvl="0">
      <w:startOverride w:val="1"/>
    </w:lvlOverride>
  </w:num>
  <w:num w:numId="71">
    <w:abstractNumId w:val="0"/>
    <w:lvlOverride w:ilvl="0">
      <w:startOverride w:val="1"/>
    </w:lvlOverride>
  </w:num>
  <w:num w:numId="72">
    <w:abstractNumId w:val="14"/>
    <w:lvlOverride w:ilvl="0">
      <w:startOverride w:val="1"/>
    </w:lvlOverride>
  </w:num>
  <w:num w:numId="73">
    <w:abstractNumId w:val="14"/>
    <w:lvlOverride w:ilvl="0">
      <w:startOverride w:val="1"/>
    </w:lvlOverride>
  </w:num>
  <w:num w:numId="74">
    <w:abstractNumId w:val="0"/>
    <w:lvlOverride w:ilvl="0">
      <w:startOverride w:val="1"/>
    </w:lvlOverride>
  </w:num>
  <w:num w:numId="75">
    <w:abstractNumId w:val="0"/>
    <w:lvlOverride w:ilvl="0">
      <w:startOverride w:val="1"/>
    </w:lvlOverride>
  </w:num>
  <w:num w:numId="76">
    <w:abstractNumId w:val="0"/>
    <w:lvlOverride w:ilvl="0">
      <w:startOverride w:val="1"/>
    </w:lvlOverride>
  </w:num>
  <w:num w:numId="77">
    <w:abstractNumId w:val="0"/>
    <w:lvlOverride w:ilvl="0">
      <w:startOverride w:val="1"/>
    </w:lvlOverride>
  </w:num>
  <w:num w:numId="78">
    <w:abstractNumId w:val="14"/>
    <w:lvlOverride w:ilvl="0">
      <w:startOverride w:val="1"/>
    </w:lvlOverride>
  </w:num>
  <w:num w:numId="79">
    <w:abstractNumId w:val="14"/>
    <w:lvlOverride w:ilvl="0">
      <w:startOverride w:val="1"/>
    </w:lvlOverride>
  </w:num>
  <w:num w:numId="80">
    <w:abstractNumId w:val="14"/>
    <w:lvlOverride w:ilvl="0">
      <w:startOverride w:val="1"/>
    </w:lvlOverride>
  </w:num>
  <w:num w:numId="81">
    <w:abstractNumId w:val="14"/>
    <w:lvlOverride w:ilvl="0">
      <w:startOverride w:val="1"/>
    </w:lvlOverride>
  </w:num>
  <w:num w:numId="82">
    <w:abstractNumId w:val="14"/>
    <w:lvlOverride w:ilvl="0">
      <w:startOverride w:val="1"/>
    </w:lvlOverride>
  </w:num>
  <w:num w:numId="83">
    <w:abstractNumId w:val="14"/>
    <w:lvlOverride w:ilvl="0">
      <w:startOverride w:val="1"/>
    </w:lvlOverride>
  </w:num>
  <w:num w:numId="84">
    <w:abstractNumId w:val="14"/>
    <w:lvlOverride w:ilvl="0">
      <w:startOverride w:val="1"/>
    </w:lvlOverride>
  </w:num>
  <w:num w:numId="85">
    <w:abstractNumId w:val="14"/>
    <w:lvlOverride w:ilvl="0">
      <w:startOverride w:val="1"/>
    </w:lvlOverride>
  </w:num>
  <w:num w:numId="86">
    <w:abstractNumId w:val="14"/>
    <w:lvlOverride w:ilvl="0">
      <w:startOverride w:val="1"/>
    </w:lvlOverride>
  </w:num>
  <w:num w:numId="87">
    <w:abstractNumId w:val="14"/>
    <w:lvlOverride w:ilvl="0">
      <w:startOverride w:val="1"/>
    </w:lvlOverride>
  </w:num>
  <w:num w:numId="88">
    <w:abstractNumId w:val="14"/>
    <w:lvlOverride w:ilvl="0">
      <w:startOverride w:val="1"/>
    </w:lvlOverride>
  </w:num>
  <w:num w:numId="89">
    <w:abstractNumId w:val="14"/>
    <w:lvlOverride w:ilvl="0">
      <w:startOverride w:val="1"/>
    </w:lvlOverride>
  </w:num>
  <w:num w:numId="90">
    <w:abstractNumId w:val="14"/>
    <w:lvlOverride w:ilvl="0">
      <w:startOverride w:val="1"/>
    </w:lvlOverride>
  </w:num>
  <w:num w:numId="91">
    <w:abstractNumId w:val="0"/>
    <w:lvlOverride w:ilvl="0">
      <w:startOverride w:val="1"/>
    </w:lvlOverride>
  </w:num>
  <w:num w:numId="92">
    <w:abstractNumId w:val="0"/>
    <w:lvlOverride w:ilvl="0">
      <w:startOverride w:val="1"/>
    </w:lvlOverride>
  </w:num>
  <w:num w:numId="93">
    <w:abstractNumId w:val="14"/>
    <w:lvlOverride w:ilvl="0">
      <w:startOverride w:val="1"/>
    </w:lvlOverride>
  </w:num>
  <w:num w:numId="94">
    <w:abstractNumId w:val="14"/>
    <w:lvlOverride w:ilvl="0">
      <w:startOverride w:val="1"/>
    </w:lvlOverride>
  </w:num>
  <w:num w:numId="95">
    <w:abstractNumId w:val="14"/>
    <w:lvlOverride w:ilvl="0">
      <w:startOverride w:val="1"/>
    </w:lvlOverride>
  </w:num>
  <w:num w:numId="96">
    <w:abstractNumId w:val="14"/>
    <w:lvlOverride w:ilvl="0">
      <w:startOverride w:val="1"/>
    </w:lvlOverride>
  </w:num>
  <w:num w:numId="97">
    <w:abstractNumId w:val="14"/>
    <w:lvlOverride w:ilvl="0">
      <w:startOverride w:val="1"/>
    </w:lvlOverride>
  </w:num>
  <w:num w:numId="98">
    <w:abstractNumId w:val="14"/>
    <w:lvlOverride w:ilvl="0">
      <w:startOverride w:val="1"/>
    </w:lvlOverride>
  </w:num>
  <w:num w:numId="99">
    <w:abstractNumId w:val="14"/>
    <w:lvlOverride w:ilvl="0">
      <w:startOverride w:val="1"/>
    </w:lvlOverride>
  </w:num>
  <w:num w:numId="100">
    <w:abstractNumId w:val="14"/>
    <w:lvlOverride w:ilvl="0">
      <w:startOverride w:val="1"/>
    </w:lvlOverride>
  </w:num>
  <w:num w:numId="101">
    <w:abstractNumId w:val="14"/>
    <w:lvlOverride w:ilvl="0">
      <w:startOverride w:val="1"/>
    </w:lvlOverride>
  </w:num>
  <w:num w:numId="102">
    <w:abstractNumId w:val="14"/>
    <w:lvlOverride w:ilvl="0">
      <w:startOverride w:val="1"/>
    </w:lvlOverride>
  </w:num>
  <w:num w:numId="103">
    <w:abstractNumId w:val="14"/>
    <w:lvlOverride w:ilvl="0">
      <w:startOverride w:val="1"/>
    </w:lvlOverride>
  </w:num>
  <w:num w:numId="104">
    <w:abstractNumId w:val="14"/>
    <w:lvlOverride w:ilvl="0">
      <w:startOverride w:val="1"/>
    </w:lvlOverride>
  </w:num>
  <w:num w:numId="105">
    <w:abstractNumId w:val="14"/>
    <w:lvlOverride w:ilvl="0">
      <w:startOverride w:val="1"/>
    </w:lvlOverride>
  </w:num>
  <w:num w:numId="106">
    <w:abstractNumId w:val="9"/>
  </w:num>
  <w:num w:numId="107">
    <w:abstractNumId w:val="15"/>
  </w:num>
  <w:num w:numId="108">
    <w:abstractNumId w:val="0"/>
    <w:lvlOverride w:ilvl="0">
      <w:startOverride w:val="1"/>
    </w:lvlOverride>
  </w:num>
  <w:num w:numId="109">
    <w:abstractNumId w:val="14"/>
    <w:lvlOverride w:ilvl="0">
      <w:startOverride w:val="1"/>
    </w:lvlOverride>
  </w:num>
  <w:num w:numId="110">
    <w:abstractNumId w:val="0"/>
    <w:lvlOverride w:ilvl="0">
      <w:startOverride w:val="1"/>
    </w:lvlOverride>
  </w:num>
  <w:num w:numId="111">
    <w:abstractNumId w:val="4"/>
    <w:lvlOverride w:ilvl="0">
      <w:startOverride w:val="1"/>
    </w:lvlOverride>
  </w:num>
  <w:num w:numId="112">
    <w:abstractNumId w:val="6"/>
  </w:num>
  <w:num w:numId="113">
    <w:abstractNumId w:val="8"/>
  </w:num>
  <w:num w:numId="114">
    <w:abstractNumId w:val="10"/>
  </w:num>
  <w:num w:numId="115">
    <w:abstractNumId w:val="0"/>
    <w:lvlOverride w:ilvl="0">
      <w:startOverride w:val="1"/>
    </w:lvlOverride>
  </w:num>
  <w:num w:numId="116">
    <w:abstractNumId w:val="14"/>
    <w:lvlOverride w:ilvl="0">
      <w:startOverride w:val="1"/>
    </w:lvlOverride>
  </w:num>
  <w:num w:numId="117">
    <w:abstractNumId w:val="0"/>
    <w:lvlOverride w:ilvl="0">
      <w:startOverride w:val="1"/>
    </w:lvlOverride>
  </w:num>
  <w:num w:numId="118">
    <w:abstractNumId w:val="3"/>
  </w:num>
  <w:num w:numId="119">
    <w:abstractNumId w:val="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embedSystemFonts/>
  <w:activeWritingStyle w:appName="MSWord" w:lang="en-US" w:vendorID="64" w:dllVersion="5" w:nlCheck="1" w:checkStyle="1"/>
  <w:activeWritingStyle w:appName="MSWord" w:lang="en-US" w:vendorID="64" w:dllVersion="6" w:nlCheck="1" w:checkStyle="0"/>
  <w:activeWritingStyle w:appName="MSWord" w:lang="fr-FR" w:vendorID="64" w:dllVersion="6" w:nlCheck="1" w:checkStyle="1"/>
  <w:activeWritingStyle w:appName="MSWord" w:lang="es-ES" w:vendorID="64" w:dllVersion="6" w:nlCheck="1" w:checkStyle="1"/>
  <w:activeWritingStyle w:appName="MSWord" w:lang="fr-CA" w:vendorID="64" w:dllVersion="6" w:nlCheck="1" w:checkStyle="1"/>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oNotTrackFormatting/>
  <w:defaultTabStop w:val="720"/>
  <w:evenAndOddHeaders/>
  <w:drawingGridHorizontalSpacing w:val="120"/>
  <w:displayHorizontalDrawingGridEvery w:val="0"/>
  <w:displayVerticalDrawingGridEvery w:val="0"/>
  <w:noPunctuationKerning/>
  <w:characterSpacingControl w:val="doNotCompress"/>
  <w:hdrShapeDefaults>
    <o:shapedefaults v:ext="edit" spidmax="268289">
      <o:colormenu v:ext="edit" fillcolor="none"/>
    </o:shapedefaults>
  </w:hdrShapeDefault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E4525"/>
    <w:rsid w:val="000006B9"/>
    <w:rsid w:val="00000967"/>
    <w:rsid w:val="00000EF2"/>
    <w:rsid w:val="0000104E"/>
    <w:rsid w:val="0000105A"/>
    <w:rsid w:val="000010CB"/>
    <w:rsid w:val="00001885"/>
    <w:rsid w:val="000021A6"/>
    <w:rsid w:val="00002544"/>
    <w:rsid w:val="00002B33"/>
    <w:rsid w:val="00002D1C"/>
    <w:rsid w:val="000032BF"/>
    <w:rsid w:val="00003337"/>
    <w:rsid w:val="000035ED"/>
    <w:rsid w:val="000043CA"/>
    <w:rsid w:val="00004961"/>
    <w:rsid w:val="00004D0C"/>
    <w:rsid w:val="00005003"/>
    <w:rsid w:val="000052B0"/>
    <w:rsid w:val="00005CB2"/>
    <w:rsid w:val="00006717"/>
    <w:rsid w:val="00006BA0"/>
    <w:rsid w:val="0000708F"/>
    <w:rsid w:val="00007421"/>
    <w:rsid w:val="0000752B"/>
    <w:rsid w:val="00007C4A"/>
    <w:rsid w:val="00007E59"/>
    <w:rsid w:val="00010BCA"/>
    <w:rsid w:val="00010E62"/>
    <w:rsid w:val="00011A0A"/>
    <w:rsid w:val="00011DA3"/>
    <w:rsid w:val="00012287"/>
    <w:rsid w:val="000126AC"/>
    <w:rsid w:val="0001281D"/>
    <w:rsid w:val="00012A9E"/>
    <w:rsid w:val="000132DC"/>
    <w:rsid w:val="00013530"/>
    <w:rsid w:val="00013C2C"/>
    <w:rsid w:val="00013EA3"/>
    <w:rsid w:val="000148AD"/>
    <w:rsid w:val="00014DF2"/>
    <w:rsid w:val="00014FD4"/>
    <w:rsid w:val="00015AD8"/>
    <w:rsid w:val="00015AFA"/>
    <w:rsid w:val="00015FE1"/>
    <w:rsid w:val="00016A47"/>
    <w:rsid w:val="00016DC6"/>
    <w:rsid w:val="00016ED1"/>
    <w:rsid w:val="000171E7"/>
    <w:rsid w:val="0001735C"/>
    <w:rsid w:val="0001765D"/>
    <w:rsid w:val="0001770F"/>
    <w:rsid w:val="0001783E"/>
    <w:rsid w:val="00017928"/>
    <w:rsid w:val="000179DA"/>
    <w:rsid w:val="000179E7"/>
    <w:rsid w:val="00020387"/>
    <w:rsid w:val="00020461"/>
    <w:rsid w:val="00020DBF"/>
    <w:rsid w:val="00021672"/>
    <w:rsid w:val="00021D66"/>
    <w:rsid w:val="00021E47"/>
    <w:rsid w:val="00022AAC"/>
    <w:rsid w:val="00022C23"/>
    <w:rsid w:val="0002333F"/>
    <w:rsid w:val="00023391"/>
    <w:rsid w:val="00023657"/>
    <w:rsid w:val="00023DB0"/>
    <w:rsid w:val="00023F74"/>
    <w:rsid w:val="00024106"/>
    <w:rsid w:val="0002441B"/>
    <w:rsid w:val="0002478A"/>
    <w:rsid w:val="000247DF"/>
    <w:rsid w:val="00024AF2"/>
    <w:rsid w:val="00025611"/>
    <w:rsid w:val="0002564D"/>
    <w:rsid w:val="000256C7"/>
    <w:rsid w:val="00026D84"/>
    <w:rsid w:val="000271E4"/>
    <w:rsid w:val="000277F8"/>
    <w:rsid w:val="00027E11"/>
    <w:rsid w:val="00027F86"/>
    <w:rsid w:val="000308C4"/>
    <w:rsid w:val="00030F4A"/>
    <w:rsid w:val="000312E1"/>
    <w:rsid w:val="00031AA4"/>
    <w:rsid w:val="000327BB"/>
    <w:rsid w:val="000330D7"/>
    <w:rsid w:val="000337FE"/>
    <w:rsid w:val="000341E8"/>
    <w:rsid w:val="000345EA"/>
    <w:rsid w:val="0003467C"/>
    <w:rsid w:val="00034B0F"/>
    <w:rsid w:val="000350F5"/>
    <w:rsid w:val="000354A6"/>
    <w:rsid w:val="00035B41"/>
    <w:rsid w:val="00036508"/>
    <w:rsid w:val="00036B02"/>
    <w:rsid w:val="0003790F"/>
    <w:rsid w:val="00041A25"/>
    <w:rsid w:val="00041BC5"/>
    <w:rsid w:val="0004203A"/>
    <w:rsid w:val="00042165"/>
    <w:rsid w:val="00042CD9"/>
    <w:rsid w:val="00044897"/>
    <w:rsid w:val="00044D39"/>
    <w:rsid w:val="000454A0"/>
    <w:rsid w:val="00045EE1"/>
    <w:rsid w:val="000463FC"/>
    <w:rsid w:val="0004692A"/>
    <w:rsid w:val="00046BFA"/>
    <w:rsid w:val="00046DE7"/>
    <w:rsid w:val="00046FC4"/>
    <w:rsid w:val="0004797F"/>
    <w:rsid w:val="00047BB2"/>
    <w:rsid w:val="00047E18"/>
    <w:rsid w:val="00047F4B"/>
    <w:rsid w:val="00050349"/>
    <w:rsid w:val="000505AF"/>
    <w:rsid w:val="00050CA6"/>
    <w:rsid w:val="000513A9"/>
    <w:rsid w:val="00051614"/>
    <w:rsid w:val="00051821"/>
    <w:rsid w:val="00052362"/>
    <w:rsid w:val="000524C4"/>
    <w:rsid w:val="00053E48"/>
    <w:rsid w:val="000541B9"/>
    <w:rsid w:val="00054486"/>
    <w:rsid w:val="00054889"/>
    <w:rsid w:val="00054920"/>
    <w:rsid w:val="00054E45"/>
    <w:rsid w:val="000555DE"/>
    <w:rsid w:val="00055872"/>
    <w:rsid w:val="00055C28"/>
    <w:rsid w:val="0005662A"/>
    <w:rsid w:val="00056AE7"/>
    <w:rsid w:val="00056D9C"/>
    <w:rsid w:val="0005707C"/>
    <w:rsid w:val="000570AF"/>
    <w:rsid w:val="0005716F"/>
    <w:rsid w:val="000571B6"/>
    <w:rsid w:val="0005730D"/>
    <w:rsid w:val="000573AC"/>
    <w:rsid w:val="00057CA5"/>
    <w:rsid w:val="000600A1"/>
    <w:rsid w:val="00060D04"/>
    <w:rsid w:val="000618C0"/>
    <w:rsid w:val="00061B86"/>
    <w:rsid w:val="000625B1"/>
    <w:rsid w:val="00062A02"/>
    <w:rsid w:val="00063445"/>
    <w:rsid w:val="00063DF6"/>
    <w:rsid w:val="00064FFA"/>
    <w:rsid w:val="000652C0"/>
    <w:rsid w:val="00065573"/>
    <w:rsid w:val="00065813"/>
    <w:rsid w:val="000666EA"/>
    <w:rsid w:val="00066CC7"/>
    <w:rsid w:val="000677DB"/>
    <w:rsid w:val="00067888"/>
    <w:rsid w:val="00067E56"/>
    <w:rsid w:val="00070013"/>
    <w:rsid w:val="000704AF"/>
    <w:rsid w:val="00070972"/>
    <w:rsid w:val="00070A30"/>
    <w:rsid w:val="00070F14"/>
    <w:rsid w:val="000710C7"/>
    <w:rsid w:val="00071193"/>
    <w:rsid w:val="000712AD"/>
    <w:rsid w:val="0007143C"/>
    <w:rsid w:val="00071CCB"/>
    <w:rsid w:val="000720EA"/>
    <w:rsid w:val="00072585"/>
    <w:rsid w:val="00072DAE"/>
    <w:rsid w:val="00073085"/>
    <w:rsid w:val="00073D11"/>
    <w:rsid w:val="00073F66"/>
    <w:rsid w:val="000746C0"/>
    <w:rsid w:val="00074D63"/>
    <w:rsid w:val="000750C3"/>
    <w:rsid w:val="00075242"/>
    <w:rsid w:val="0007529D"/>
    <w:rsid w:val="000758EF"/>
    <w:rsid w:val="00075A75"/>
    <w:rsid w:val="00076487"/>
    <w:rsid w:val="000764A3"/>
    <w:rsid w:val="000764E3"/>
    <w:rsid w:val="000766B7"/>
    <w:rsid w:val="0007715C"/>
    <w:rsid w:val="00077CAC"/>
    <w:rsid w:val="00077EB5"/>
    <w:rsid w:val="000804D3"/>
    <w:rsid w:val="0008058F"/>
    <w:rsid w:val="00080FE6"/>
    <w:rsid w:val="000813E1"/>
    <w:rsid w:val="00081AAE"/>
    <w:rsid w:val="00081D3C"/>
    <w:rsid w:val="000832D7"/>
    <w:rsid w:val="00083317"/>
    <w:rsid w:val="00083400"/>
    <w:rsid w:val="00083CE8"/>
    <w:rsid w:val="000841BC"/>
    <w:rsid w:val="000842A4"/>
    <w:rsid w:val="00084BA2"/>
    <w:rsid w:val="000854D3"/>
    <w:rsid w:val="00085564"/>
    <w:rsid w:val="000859BD"/>
    <w:rsid w:val="00085F08"/>
    <w:rsid w:val="00087259"/>
    <w:rsid w:val="00087271"/>
    <w:rsid w:val="0008767A"/>
    <w:rsid w:val="00087761"/>
    <w:rsid w:val="000878AC"/>
    <w:rsid w:val="00087C0A"/>
    <w:rsid w:val="00087D6B"/>
    <w:rsid w:val="00087D9A"/>
    <w:rsid w:val="00087DFF"/>
    <w:rsid w:val="00087FEF"/>
    <w:rsid w:val="000904AE"/>
    <w:rsid w:val="00090FF3"/>
    <w:rsid w:val="0009127F"/>
    <w:rsid w:val="00091597"/>
    <w:rsid w:val="00091826"/>
    <w:rsid w:val="00092340"/>
    <w:rsid w:val="00092A4F"/>
    <w:rsid w:val="00092ADD"/>
    <w:rsid w:val="00092D56"/>
    <w:rsid w:val="00093298"/>
    <w:rsid w:val="0009332F"/>
    <w:rsid w:val="0009427D"/>
    <w:rsid w:val="0009428D"/>
    <w:rsid w:val="000944BA"/>
    <w:rsid w:val="000954DC"/>
    <w:rsid w:val="00095954"/>
    <w:rsid w:val="00095FAB"/>
    <w:rsid w:val="00096033"/>
    <w:rsid w:val="00096104"/>
    <w:rsid w:val="000966C1"/>
    <w:rsid w:val="00096716"/>
    <w:rsid w:val="00096ACF"/>
    <w:rsid w:val="00096BEA"/>
    <w:rsid w:val="00097194"/>
    <w:rsid w:val="00097B0A"/>
    <w:rsid w:val="000A19DB"/>
    <w:rsid w:val="000A26E0"/>
    <w:rsid w:val="000A2B67"/>
    <w:rsid w:val="000A323C"/>
    <w:rsid w:val="000A3AB9"/>
    <w:rsid w:val="000A3CA8"/>
    <w:rsid w:val="000A43BF"/>
    <w:rsid w:val="000A4C1A"/>
    <w:rsid w:val="000A57C5"/>
    <w:rsid w:val="000A5D7D"/>
    <w:rsid w:val="000A5EB9"/>
    <w:rsid w:val="000A63FF"/>
    <w:rsid w:val="000A6630"/>
    <w:rsid w:val="000A6A90"/>
    <w:rsid w:val="000A7062"/>
    <w:rsid w:val="000A75A9"/>
    <w:rsid w:val="000A7BA3"/>
    <w:rsid w:val="000B002A"/>
    <w:rsid w:val="000B01A7"/>
    <w:rsid w:val="000B056C"/>
    <w:rsid w:val="000B10C4"/>
    <w:rsid w:val="000B1115"/>
    <w:rsid w:val="000B131F"/>
    <w:rsid w:val="000B15F6"/>
    <w:rsid w:val="000B1759"/>
    <w:rsid w:val="000B1CE0"/>
    <w:rsid w:val="000B20DF"/>
    <w:rsid w:val="000B2819"/>
    <w:rsid w:val="000B2DEA"/>
    <w:rsid w:val="000B304B"/>
    <w:rsid w:val="000B36BA"/>
    <w:rsid w:val="000B39EA"/>
    <w:rsid w:val="000B3AE3"/>
    <w:rsid w:val="000B3FD1"/>
    <w:rsid w:val="000B42B7"/>
    <w:rsid w:val="000B4638"/>
    <w:rsid w:val="000B49B7"/>
    <w:rsid w:val="000B4F21"/>
    <w:rsid w:val="000B609F"/>
    <w:rsid w:val="000B63BD"/>
    <w:rsid w:val="000B661E"/>
    <w:rsid w:val="000B7183"/>
    <w:rsid w:val="000B7192"/>
    <w:rsid w:val="000B7617"/>
    <w:rsid w:val="000B770C"/>
    <w:rsid w:val="000B7971"/>
    <w:rsid w:val="000C07C1"/>
    <w:rsid w:val="000C07C9"/>
    <w:rsid w:val="000C0E1B"/>
    <w:rsid w:val="000C1030"/>
    <w:rsid w:val="000C1869"/>
    <w:rsid w:val="000C1D99"/>
    <w:rsid w:val="000C1DA2"/>
    <w:rsid w:val="000C21A2"/>
    <w:rsid w:val="000C2467"/>
    <w:rsid w:val="000C25DD"/>
    <w:rsid w:val="000C274B"/>
    <w:rsid w:val="000C2876"/>
    <w:rsid w:val="000C2C6F"/>
    <w:rsid w:val="000C2FC3"/>
    <w:rsid w:val="000C30F9"/>
    <w:rsid w:val="000C32B9"/>
    <w:rsid w:val="000C3EFD"/>
    <w:rsid w:val="000C46F1"/>
    <w:rsid w:val="000C5252"/>
    <w:rsid w:val="000C60A5"/>
    <w:rsid w:val="000C71AD"/>
    <w:rsid w:val="000C75F9"/>
    <w:rsid w:val="000C77CB"/>
    <w:rsid w:val="000C7940"/>
    <w:rsid w:val="000C7A79"/>
    <w:rsid w:val="000C7C02"/>
    <w:rsid w:val="000D0088"/>
    <w:rsid w:val="000D0AA3"/>
    <w:rsid w:val="000D1177"/>
    <w:rsid w:val="000D1227"/>
    <w:rsid w:val="000D128B"/>
    <w:rsid w:val="000D1292"/>
    <w:rsid w:val="000D1531"/>
    <w:rsid w:val="000D1C5B"/>
    <w:rsid w:val="000D1D5E"/>
    <w:rsid w:val="000D23F3"/>
    <w:rsid w:val="000D2625"/>
    <w:rsid w:val="000D2E08"/>
    <w:rsid w:val="000D43CF"/>
    <w:rsid w:val="000D5159"/>
    <w:rsid w:val="000D516C"/>
    <w:rsid w:val="000D5233"/>
    <w:rsid w:val="000D525C"/>
    <w:rsid w:val="000D5D6E"/>
    <w:rsid w:val="000D5FFB"/>
    <w:rsid w:val="000D62DE"/>
    <w:rsid w:val="000D6B3A"/>
    <w:rsid w:val="000D741D"/>
    <w:rsid w:val="000D7C9C"/>
    <w:rsid w:val="000D7D69"/>
    <w:rsid w:val="000E0AF6"/>
    <w:rsid w:val="000E0CA7"/>
    <w:rsid w:val="000E0EA9"/>
    <w:rsid w:val="000E13C0"/>
    <w:rsid w:val="000E265A"/>
    <w:rsid w:val="000E2B8D"/>
    <w:rsid w:val="000E2CD1"/>
    <w:rsid w:val="000E2E58"/>
    <w:rsid w:val="000E338B"/>
    <w:rsid w:val="000E34A6"/>
    <w:rsid w:val="000E34C7"/>
    <w:rsid w:val="000E3FBC"/>
    <w:rsid w:val="000E40E6"/>
    <w:rsid w:val="000E4546"/>
    <w:rsid w:val="000E4666"/>
    <w:rsid w:val="000E4A63"/>
    <w:rsid w:val="000E4BA9"/>
    <w:rsid w:val="000E4EA0"/>
    <w:rsid w:val="000E54AF"/>
    <w:rsid w:val="000E585C"/>
    <w:rsid w:val="000E5A59"/>
    <w:rsid w:val="000E5ED3"/>
    <w:rsid w:val="000E68CC"/>
    <w:rsid w:val="000E7626"/>
    <w:rsid w:val="000E7AF1"/>
    <w:rsid w:val="000E7E66"/>
    <w:rsid w:val="000E7F85"/>
    <w:rsid w:val="000F0833"/>
    <w:rsid w:val="000F16AD"/>
    <w:rsid w:val="000F18F5"/>
    <w:rsid w:val="000F1A58"/>
    <w:rsid w:val="000F1D3A"/>
    <w:rsid w:val="000F209E"/>
    <w:rsid w:val="000F21B8"/>
    <w:rsid w:val="000F275E"/>
    <w:rsid w:val="000F2DF8"/>
    <w:rsid w:val="000F2E17"/>
    <w:rsid w:val="000F45F0"/>
    <w:rsid w:val="000F48DA"/>
    <w:rsid w:val="000F551B"/>
    <w:rsid w:val="000F5687"/>
    <w:rsid w:val="000F5CAC"/>
    <w:rsid w:val="000F5E17"/>
    <w:rsid w:val="000F6028"/>
    <w:rsid w:val="000F6232"/>
    <w:rsid w:val="000F6CB1"/>
    <w:rsid w:val="00100388"/>
    <w:rsid w:val="0010128B"/>
    <w:rsid w:val="00101745"/>
    <w:rsid w:val="001019ED"/>
    <w:rsid w:val="00101C7A"/>
    <w:rsid w:val="001025E1"/>
    <w:rsid w:val="00102EBD"/>
    <w:rsid w:val="00103093"/>
    <w:rsid w:val="0010313D"/>
    <w:rsid w:val="0010356D"/>
    <w:rsid w:val="00104EDD"/>
    <w:rsid w:val="00105913"/>
    <w:rsid w:val="001061CF"/>
    <w:rsid w:val="001062F9"/>
    <w:rsid w:val="00106457"/>
    <w:rsid w:val="00106E18"/>
    <w:rsid w:val="0010709B"/>
    <w:rsid w:val="00107932"/>
    <w:rsid w:val="00110528"/>
    <w:rsid w:val="0011053F"/>
    <w:rsid w:val="00110721"/>
    <w:rsid w:val="00110DE9"/>
    <w:rsid w:val="00111266"/>
    <w:rsid w:val="00111D99"/>
    <w:rsid w:val="00112025"/>
    <w:rsid w:val="001127A7"/>
    <w:rsid w:val="0011353B"/>
    <w:rsid w:val="0011402D"/>
    <w:rsid w:val="00114AE6"/>
    <w:rsid w:val="00114EB7"/>
    <w:rsid w:val="0011518C"/>
    <w:rsid w:val="00115610"/>
    <w:rsid w:val="0011564D"/>
    <w:rsid w:val="00115ABB"/>
    <w:rsid w:val="00115B8E"/>
    <w:rsid w:val="001167C9"/>
    <w:rsid w:val="00116920"/>
    <w:rsid w:val="00117115"/>
    <w:rsid w:val="00117446"/>
    <w:rsid w:val="001176FC"/>
    <w:rsid w:val="001178A4"/>
    <w:rsid w:val="00117CEF"/>
    <w:rsid w:val="001203E0"/>
    <w:rsid w:val="001207D1"/>
    <w:rsid w:val="00120819"/>
    <w:rsid w:val="00121333"/>
    <w:rsid w:val="00121501"/>
    <w:rsid w:val="00121B56"/>
    <w:rsid w:val="00122438"/>
    <w:rsid w:val="0012252A"/>
    <w:rsid w:val="001228F9"/>
    <w:rsid w:val="00122933"/>
    <w:rsid w:val="00122A12"/>
    <w:rsid w:val="001231CF"/>
    <w:rsid w:val="00123359"/>
    <w:rsid w:val="00123366"/>
    <w:rsid w:val="00123396"/>
    <w:rsid w:val="00124AC9"/>
    <w:rsid w:val="00124F50"/>
    <w:rsid w:val="00125B08"/>
    <w:rsid w:val="00125BE8"/>
    <w:rsid w:val="001278C2"/>
    <w:rsid w:val="0012795E"/>
    <w:rsid w:val="00127BCD"/>
    <w:rsid w:val="00130218"/>
    <w:rsid w:val="0013032A"/>
    <w:rsid w:val="001307C9"/>
    <w:rsid w:val="001308B8"/>
    <w:rsid w:val="001309E1"/>
    <w:rsid w:val="00130C9D"/>
    <w:rsid w:val="00130EEF"/>
    <w:rsid w:val="00131163"/>
    <w:rsid w:val="00131261"/>
    <w:rsid w:val="0013158A"/>
    <w:rsid w:val="00131C33"/>
    <w:rsid w:val="00131F9C"/>
    <w:rsid w:val="00132879"/>
    <w:rsid w:val="00133194"/>
    <w:rsid w:val="001333B4"/>
    <w:rsid w:val="001338A7"/>
    <w:rsid w:val="00133AB0"/>
    <w:rsid w:val="00133F73"/>
    <w:rsid w:val="00134454"/>
    <w:rsid w:val="00134E83"/>
    <w:rsid w:val="00135CA6"/>
    <w:rsid w:val="00135E60"/>
    <w:rsid w:val="00135EF9"/>
    <w:rsid w:val="001362A3"/>
    <w:rsid w:val="00137AB3"/>
    <w:rsid w:val="00140007"/>
    <w:rsid w:val="001400CF"/>
    <w:rsid w:val="00140841"/>
    <w:rsid w:val="00140A12"/>
    <w:rsid w:val="00140C55"/>
    <w:rsid w:val="00140D3C"/>
    <w:rsid w:val="00141651"/>
    <w:rsid w:val="00141799"/>
    <w:rsid w:val="0014193E"/>
    <w:rsid w:val="00141B00"/>
    <w:rsid w:val="00141B2B"/>
    <w:rsid w:val="001422F8"/>
    <w:rsid w:val="0014294D"/>
    <w:rsid w:val="00142D2B"/>
    <w:rsid w:val="00143141"/>
    <w:rsid w:val="00143C80"/>
    <w:rsid w:val="00143D26"/>
    <w:rsid w:val="00143E4A"/>
    <w:rsid w:val="00143EBC"/>
    <w:rsid w:val="00144570"/>
    <w:rsid w:val="001447D7"/>
    <w:rsid w:val="001454AD"/>
    <w:rsid w:val="00145A3E"/>
    <w:rsid w:val="00145D11"/>
    <w:rsid w:val="00145EA2"/>
    <w:rsid w:val="00145F64"/>
    <w:rsid w:val="00146606"/>
    <w:rsid w:val="00147A2F"/>
    <w:rsid w:val="001502B5"/>
    <w:rsid w:val="001508D2"/>
    <w:rsid w:val="001509DD"/>
    <w:rsid w:val="00150B98"/>
    <w:rsid w:val="00150C0A"/>
    <w:rsid w:val="00151427"/>
    <w:rsid w:val="0015169B"/>
    <w:rsid w:val="001519F1"/>
    <w:rsid w:val="001521FA"/>
    <w:rsid w:val="00152480"/>
    <w:rsid w:val="001527E5"/>
    <w:rsid w:val="00152ABE"/>
    <w:rsid w:val="001533E7"/>
    <w:rsid w:val="001538DB"/>
    <w:rsid w:val="001538FF"/>
    <w:rsid w:val="00153CE1"/>
    <w:rsid w:val="00153D0F"/>
    <w:rsid w:val="00154A99"/>
    <w:rsid w:val="00155002"/>
    <w:rsid w:val="0015532F"/>
    <w:rsid w:val="00155A10"/>
    <w:rsid w:val="00155A2B"/>
    <w:rsid w:val="00157253"/>
    <w:rsid w:val="00157266"/>
    <w:rsid w:val="00157756"/>
    <w:rsid w:val="00157A0E"/>
    <w:rsid w:val="0016001C"/>
    <w:rsid w:val="00160B62"/>
    <w:rsid w:val="00160C89"/>
    <w:rsid w:val="00160C8C"/>
    <w:rsid w:val="00160F8D"/>
    <w:rsid w:val="00161F33"/>
    <w:rsid w:val="0016290A"/>
    <w:rsid w:val="0016316E"/>
    <w:rsid w:val="00163286"/>
    <w:rsid w:val="001636C1"/>
    <w:rsid w:val="001639EB"/>
    <w:rsid w:val="00163D3E"/>
    <w:rsid w:val="00163F26"/>
    <w:rsid w:val="00163FDA"/>
    <w:rsid w:val="00164123"/>
    <w:rsid w:val="00164758"/>
    <w:rsid w:val="001648E6"/>
    <w:rsid w:val="00164BB7"/>
    <w:rsid w:val="00164CD2"/>
    <w:rsid w:val="00164DEF"/>
    <w:rsid w:val="001652D8"/>
    <w:rsid w:val="00165FC7"/>
    <w:rsid w:val="00166E1B"/>
    <w:rsid w:val="00166FBA"/>
    <w:rsid w:val="00166FE9"/>
    <w:rsid w:val="00167083"/>
    <w:rsid w:val="00167633"/>
    <w:rsid w:val="00167661"/>
    <w:rsid w:val="00167844"/>
    <w:rsid w:val="00167A8B"/>
    <w:rsid w:val="00167B62"/>
    <w:rsid w:val="001702B9"/>
    <w:rsid w:val="0017095A"/>
    <w:rsid w:val="00170F03"/>
    <w:rsid w:val="00171040"/>
    <w:rsid w:val="00171157"/>
    <w:rsid w:val="00172CD0"/>
    <w:rsid w:val="00172CEA"/>
    <w:rsid w:val="00172F10"/>
    <w:rsid w:val="00172FAA"/>
    <w:rsid w:val="00173CEF"/>
    <w:rsid w:val="0017487C"/>
    <w:rsid w:val="001749BD"/>
    <w:rsid w:val="00174C6F"/>
    <w:rsid w:val="00175A41"/>
    <w:rsid w:val="00175B00"/>
    <w:rsid w:val="00175D20"/>
    <w:rsid w:val="001768C8"/>
    <w:rsid w:val="00177283"/>
    <w:rsid w:val="001774F8"/>
    <w:rsid w:val="001775F2"/>
    <w:rsid w:val="0017777E"/>
    <w:rsid w:val="0017797E"/>
    <w:rsid w:val="001779DD"/>
    <w:rsid w:val="00177A42"/>
    <w:rsid w:val="00177E91"/>
    <w:rsid w:val="0018021D"/>
    <w:rsid w:val="001802EE"/>
    <w:rsid w:val="00180324"/>
    <w:rsid w:val="0018098E"/>
    <w:rsid w:val="00180E91"/>
    <w:rsid w:val="0018110B"/>
    <w:rsid w:val="001812D5"/>
    <w:rsid w:val="00181B7F"/>
    <w:rsid w:val="001822E0"/>
    <w:rsid w:val="00182842"/>
    <w:rsid w:val="00182ED7"/>
    <w:rsid w:val="00182F35"/>
    <w:rsid w:val="001834A8"/>
    <w:rsid w:val="00183537"/>
    <w:rsid w:val="00183880"/>
    <w:rsid w:val="00183A1A"/>
    <w:rsid w:val="00183B04"/>
    <w:rsid w:val="00183C33"/>
    <w:rsid w:val="00183FD6"/>
    <w:rsid w:val="001843CF"/>
    <w:rsid w:val="001843EB"/>
    <w:rsid w:val="0018500E"/>
    <w:rsid w:val="0018584B"/>
    <w:rsid w:val="00185E6B"/>
    <w:rsid w:val="00186018"/>
    <w:rsid w:val="0018665B"/>
    <w:rsid w:val="001866EF"/>
    <w:rsid w:val="00186743"/>
    <w:rsid w:val="00186BF1"/>
    <w:rsid w:val="00186C5F"/>
    <w:rsid w:val="001872CF"/>
    <w:rsid w:val="00187A3B"/>
    <w:rsid w:val="001905EF"/>
    <w:rsid w:val="001909C9"/>
    <w:rsid w:val="001917CE"/>
    <w:rsid w:val="0019207E"/>
    <w:rsid w:val="0019226F"/>
    <w:rsid w:val="001924C8"/>
    <w:rsid w:val="0019268F"/>
    <w:rsid w:val="00193248"/>
    <w:rsid w:val="001936F9"/>
    <w:rsid w:val="001939FA"/>
    <w:rsid w:val="00193EAA"/>
    <w:rsid w:val="00193FD4"/>
    <w:rsid w:val="00194D31"/>
    <w:rsid w:val="00194EFC"/>
    <w:rsid w:val="0019504D"/>
    <w:rsid w:val="00195192"/>
    <w:rsid w:val="00195195"/>
    <w:rsid w:val="00196248"/>
    <w:rsid w:val="0019635A"/>
    <w:rsid w:val="00196615"/>
    <w:rsid w:val="001968A6"/>
    <w:rsid w:val="00196B74"/>
    <w:rsid w:val="00197A1C"/>
    <w:rsid w:val="00197C69"/>
    <w:rsid w:val="001A0559"/>
    <w:rsid w:val="001A089F"/>
    <w:rsid w:val="001A0A62"/>
    <w:rsid w:val="001A0C8E"/>
    <w:rsid w:val="001A1240"/>
    <w:rsid w:val="001A15FC"/>
    <w:rsid w:val="001A1625"/>
    <w:rsid w:val="001A19A8"/>
    <w:rsid w:val="001A1BF9"/>
    <w:rsid w:val="001A1D2E"/>
    <w:rsid w:val="001A1FEB"/>
    <w:rsid w:val="001A2371"/>
    <w:rsid w:val="001A24CA"/>
    <w:rsid w:val="001A2EC4"/>
    <w:rsid w:val="001A3899"/>
    <w:rsid w:val="001A38F2"/>
    <w:rsid w:val="001A4C98"/>
    <w:rsid w:val="001A50D1"/>
    <w:rsid w:val="001A52A6"/>
    <w:rsid w:val="001A5324"/>
    <w:rsid w:val="001A598E"/>
    <w:rsid w:val="001A5A0C"/>
    <w:rsid w:val="001A5E0A"/>
    <w:rsid w:val="001A65B7"/>
    <w:rsid w:val="001A6B23"/>
    <w:rsid w:val="001A6F19"/>
    <w:rsid w:val="001A6FF4"/>
    <w:rsid w:val="001A7F92"/>
    <w:rsid w:val="001B00EE"/>
    <w:rsid w:val="001B050C"/>
    <w:rsid w:val="001B097D"/>
    <w:rsid w:val="001B105A"/>
    <w:rsid w:val="001B11E6"/>
    <w:rsid w:val="001B1212"/>
    <w:rsid w:val="001B1B10"/>
    <w:rsid w:val="001B1C92"/>
    <w:rsid w:val="001B1D3A"/>
    <w:rsid w:val="001B1EE9"/>
    <w:rsid w:val="001B1F03"/>
    <w:rsid w:val="001B2325"/>
    <w:rsid w:val="001B2546"/>
    <w:rsid w:val="001B2819"/>
    <w:rsid w:val="001B3956"/>
    <w:rsid w:val="001B39D0"/>
    <w:rsid w:val="001B3A7C"/>
    <w:rsid w:val="001B3EBB"/>
    <w:rsid w:val="001B4537"/>
    <w:rsid w:val="001B4576"/>
    <w:rsid w:val="001B46CC"/>
    <w:rsid w:val="001B4BF4"/>
    <w:rsid w:val="001B4C4D"/>
    <w:rsid w:val="001B4FF7"/>
    <w:rsid w:val="001B5B7D"/>
    <w:rsid w:val="001B5B7E"/>
    <w:rsid w:val="001B5F09"/>
    <w:rsid w:val="001B69AE"/>
    <w:rsid w:val="001B6AFE"/>
    <w:rsid w:val="001B6DA3"/>
    <w:rsid w:val="001B7AE2"/>
    <w:rsid w:val="001B7FD3"/>
    <w:rsid w:val="001C01BB"/>
    <w:rsid w:val="001C07E8"/>
    <w:rsid w:val="001C09B5"/>
    <w:rsid w:val="001C0B5E"/>
    <w:rsid w:val="001C1334"/>
    <w:rsid w:val="001C34CF"/>
    <w:rsid w:val="001C3716"/>
    <w:rsid w:val="001C3719"/>
    <w:rsid w:val="001C3807"/>
    <w:rsid w:val="001C387F"/>
    <w:rsid w:val="001C3A42"/>
    <w:rsid w:val="001C3ABC"/>
    <w:rsid w:val="001C4283"/>
    <w:rsid w:val="001C47DF"/>
    <w:rsid w:val="001C56E2"/>
    <w:rsid w:val="001C5A34"/>
    <w:rsid w:val="001C5CA5"/>
    <w:rsid w:val="001C5D36"/>
    <w:rsid w:val="001C66E8"/>
    <w:rsid w:val="001C693E"/>
    <w:rsid w:val="001C6A9C"/>
    <w:rsid w:val="001C6CD1"/>
    <w:rsid w:val="001C7475"/>
    <w:rsid w:val="001C74CF"/>
    <w:rsid w:val="001C7CB8"/>
    <w:rsid w:val="001D04F0"/>
    <w:rsid w:val="001D0526"/>
    <w:rsid w:val="001D0D39"/>
    <w:rsid w:val="001D0DA7"/>
    <w:rsid w:val="001D0E63"/>
    <w:rsid w:val="001D1394"/>
    <w:rsid w:val="001D13E3"/>
    <w:rsid w:val="001D1929"/>
    <w:rsid w:val="001D1BF1"/>
    <w:rsid w:val="001D2668"/>
    <w:rsid w:val="001D3CF4"/>
    <w:rsid w:val="001D3F09"/>
    <w:rsid w:val="001D434C"/>
    <w:rsid w:val="001D47EA"/>
    <w:rsid w:val="001D4F63"/>
    <w:rsid w:val="001D531D"/>
    <w:rsid w:val="001D5428"/>
    <w:rsid w:val="001D5660"/>
    <w:rsid w:val="001D59A5"/>
    <w:rsid w:val="001D5A0C"/>
    <w:rsid w:val="001D5C42"/>
    <w:rsid w:val="001D636C"/>
    <w:rsid w:val="001D66AF"/>
    <w:rsid w:val="001D74B5"/>
    <w:rsid w:val="001D7A4C"/>
    <w:rsid w:val="001E0135"/>
    <w:rsid w:val="001E03AB"/>
    <w:rsid w:val="001E0653"/>
    <w:rsid w:val="001E07C8"/>
    <w:rsid w:val="001E0853"/>
    <w:rsid w:val="001E132A"/>
    <w:rsid w:val="001E1609"/>
    <w:rsid w:val="001E1849"/>
    <w:rsid w:val="001E20CC"/>
    <w:rsid w:val="001E2257"/>
    <w:rsid w:val="001E272A"/>
    <w:rsid w:val="001E2AF8"/>
    <w:rsid w:val="001E3039"/>
    <w:rsid w:val="001E374A"/>
    <w:rsid w:val="001E3B5A"/>
    <w:rsid w:val="001E4173"/>
    <w:rsid w:val="001E4525"/>
    <w:rsid w:val="001E4852"/>
    <w:rsid w:val="001E4A69"/>
    <w:rsid w:val="001E4C84"/>
    <w:rsid w:val="001E4D42"/>
    <w:rsid w:val="001E4E85"/>
    <w:rsid w:val="001E52A8"/>
    <w:rsid w:val="001E545E"/>
    <w:rsid w:val="001E573A"/>
    <w:rsid w:val="001E6E4D"/>
    <w:rsid w:val="001E7414"/>
    <w:rsid w:val="001E7764"/>
    <w:rsid w:val="001E7AA8"/>
    <w:rsid w:val="001E7CC8"/>
    <w:rsid w:val="001E7F6F"/>
    <w:rsid w:val="001F021F"/>
    <w:rsid w:val="001F07BB"/>
    <w:rsid w:val="001F1456"/>
    <w:rsid w:val="001F1795"/>
    <w:rsid w:val="001F2063"/>
    <w:rsid w:val="001F2A61"/>
    <w:rsid w:val="001F2C3A"/>
    <w:rsid w:val="001F3189"/>
    <w:rsid w:val="001F324B"/>
    <w:rsid w:val="001F3266"/>
    <w:rsid w:val="001F3943"/>
    <w:rsid w:val="001F3B34"/>
    <w:rsid w:val="001F3B39"/>
    <w:rsid w:val="001F3B94"/>
    <w:rsid w:val="001F4AB9"/>
    <w:rsid w:val="001F4ECF"/>
    <w:rsid w:val="001F554D"/>
    <w:rsid w:val="001F5AF3"/>
    <w:rsid w:val="001F7122"/>
    <w:rsid w:val="001F7676"/>
    <w:rsid w:val="001F7835"/>
    <w:rsid w:val="001F7A2A"/>
    <w:rsid w:val="001F7ED6"/>
    <w:rsid w:val="00200479"/>
    <w:rsid w:val="00200C8A"/>
    <w:rsid w:val="00200E46"/>
    <w:rsid w:val="0020147D"/>
    <w:rsid w:val="00201535"/>
    <w:rsid w:val="0020270F"/>
    <w:rsid w:val="0020320B"/>
    <w:rsid w:val="00203308"/>
    <w:rsid w:val="002034EE"/>
    <w:rsid w:val="00203857"/>
    <w:rsid w:val="00203B43"/>
    <w:rsid w:val="00204445"/>
    <w:rsid w:val="0020477A"/>
    <w:rsid w:val="002050BE"/>
    <w:rsid w:val="00205391"/>
    <w:rsid w:val="00205C1F"/>
    <w:rsid w:val="0020601C"/>
    <w:rsid w:val="00206DFF"/>
    <w:rsid w:val="00207560"/>
    <w:rsid w:val="00207738"/>
    <w:rsid w:val="002101AA"/>
    <w:rsid w:val="002107F6"/>
    <w:rsid w:val="00210E37"/>
    <w:rsid w:val="002112AF"/>
    <w:rsid w:val="00212687"/>
    <w:rsid w:val="00213205"/>
    <w:rsid w:val="0021366D"/>
    <w:rsid w:val="00214092"/>
    <w:rsid w:val="002148E8"/>
    <w:rsid w:val="00215186"/>
    <w:rsid w:val="0021571E"/>
    <w:rsid w:val="00215A85"/>
    <w:rsid w:val="00215C76"/>
    <w:rsid w:val="00216B82"/>
    <w:rsid w:val="00217D5C"/>
    <w:rsid w:val="0022047B"/>
    <w:rsid w:val="00220552"/>
    <w:rsid w:val="0022075F"/>
    <w:rsid w:val="002214D8"/>
    <w:rsid w:val="002215BC"/>
    <w:rsid w:val="00221935"/>
    <w:rsid w:val="00221A67"/>
    <w:rsid w:val="002224B7"/>
    <w:rsid w:val="00222802"/>
    <w:rsid w:val="00222AE0"/>
    <w:rsid w:val="00223E4D"/>
    <w:rsid w:val="0022403D"/>
    <w:rsid w:val="002240EE"/>
    <w:rsid w:val="00224D31"/>
    <w:rsid w:val="00224FA2"/>
    <w:rsid w:val="00225359"/>
    <w:rsid w:val="0022549D"/>
    <w:rsid w:val="00225F2A"/>
    <w:rsid w:val="002260D0"/>
    <w:rsid w:val="002261EA"/>
    <w:rsid w:val="002263BB"/>
    <w:rsid w:val="0022648A"/>
    <w:rsid w:val="00226CF7"/>
    <w:rsid w:val="00226D4D"/>
    <w:rsid w:val="00226F83"/>
    <w:rsid w:val="002274D2"/>
    <w:rsid w:val="002276E7"/>
    <w:rsid w:val="0022780F"/>
    <w:rsid w:val="002302A8"/>
    <w:rsid w:val="00230398"/>
    <w:rsid w:val="00230D39"/>
    <w:rsid w:val="00230E72"/>
    <w:rsid w:val="002316BD"/>
    <w:rsid w:val="00231F63"/>
    <w:rsid w:val="002323D2"/>
    <w:rsid w:val="002326D5"/>
    <w:rsid w:val="00232E69"/>
    <w:rsid w:val="00233B78"/>
    <w:rsid w:val="00233BFB"/>
    <w:rsid w:val="00233EDD"/>
    <w:rsid w:val="002342E0"/>
    <w:rsid w:val="002344CB"/>
    <w:rsid w:val="0023561E"/>
    <w:rsid w:val="0023589B"/>
    <w:rsid w:val="00235C01"/>
    <w:rsid w:val="00235ED8"/>
    <w:rsid w:val="002362C9"/>
    <w:rsid w:val="0023676C"/>
    <w:rsid w:val="00236E96"/>
    <w:rsid w:val="002372E7"/>
    <w:rsid w:val="002402F9"/>
    <w:rsid w:val="00240A46"/>
    <w:rsid w:val="00240B2A"/>
    <w:rsid w:val="00240D6B"/>
    <w:rsid w:val="002422DC"/>
    <w:rsid w:val="0024297A"/>
    <w:rsid w:val="002429B7"/>
    <w:rsid w:val="00242F90"/>
    <w:rsid w:val="0024370F"/>
    <w:rsid w:val="002448B3"/>
    <w:rsid w:val="00244C97"/>
    <w:rsid w:val="00244E66"/>
    <w:rsid w:val="0024505F"/>
    <w:rsid w:val="002461DC"/>
    <w:rsid w:val="00246366"/>
    <w:rsid w:val="00246467"/>
    <w:rsid w:val="00246ECA"/>
    <w:rsid w:val="00247141"/>
    <w:rsid w:val="0024720F"/>
    <w:rsid w:val="002472B8"/>
    <w:rsid w:val="00247AD4"/>
    <w:rsid w:val="00247C47"/>
    <w:rsid w:val="002501B1"/>
    <w:rsid w:val="0025035F"/>
    <w:rsid w:val="002506BE"/>
    <w:rsid w:val="00250B3F"/>
    <w:rsid w:val="00250D3C"/>
    <w:rsid w:val="00251646"/>
    <w:rsid w:val="00251800"/>
    <w:rsid w:val="002527B4"/>
    <w:rsid w:val="00252DC3"/>
    <w:rsid w:val="0025309A"/>
    <w:rsid w:val="002533F5"/>
    <w:rsid w:val="00253A67"/>
    <w:rsid w:val="00253DB7"/>
    <w:rsid w:val="0025441E"/>
    <w:rsid w:val="00254532"/>
    <w:rsid w:val="00254C39"/>
    <w:rsid w:val="0025537B"/>
    <w:rsid w:val="002557ED"/>
    <w:rsid w:val="002559B1"/>
    <w:rsid w:val="00255BEF"/>
    <w:rsid w:val="00256264"/>
    <w:rsid w:val="00256314"/>
    <w:rsid w:val="00256700"/>
    <w:rsid w:val="00256B27"/>
    <w:rsid w:val="00257DA9"/>
    <w:rsid w:val="002602CE"/>
    <w:rsid w:val="002605A0"/>
    <w:rsid w:val="00260805"/>
    <w:rsid w:val="00260D23"/>
    <w:rsid w:val="002611B9"/>
    <w:rsid w:val="0026130B"/>
    <w:rsid w:val="0026131D"/>
    <w:rsid w:val="0026135A"/>
    <w:rsid w:val="00261E22"/>
    <w:rsid w:val="002621AE"/>
    <w:rsid w:val="002624EF"/>
    <w:rsid w:val="002626EE"/>
    <w:rsid w:val="0026285B"/>
    <w:rsid w:val="00262D02"/>
    <w:rsid w:val="002630DF"/>
    <w:rsid w:val="002633D0"/>
    <w:rsid w:val="00264155"/>
    <w:rsid w:val="002641C3"/>
    <w:rsid w:val="0026495A"/>
    <w:rsid w:val="00264CB6"/>
    <w:rsid w:val="00264CED"/>
    <w:rsid w:val="002651BE"/>
    <w:rsid w:val="00266DB2"/>
    <w:rsid w:val="00267350"/>
    <w:rsid w:val="00267739"/>
    <w:rsid w:val="002704E7"/>
    <w:rsid w:val="002705F9"/>
    <w:rsid w:val="00270A11"/>
    <w:rsid w:val="002714DE"/>
    <w:rsid w:val="00272020"/>
    <w:rsid w:val="00272115"/>
    <w:rsid w:val="0027247B"/>
    <w:rsid w:val="00272704"/>
    <w:rsid w:val="00272AC5"/>
    <w:rsid w:val="00272B4F"/>
    <w:rsid w:val="002730CF"/>
    <w:rsid w:val="00273177"/>
    <w:rsid w:val="00273BE0"/>
    <w:rsid w:val="00273D6B"/>
    <w:rsid w:val="00273E45"/>
    <w:rsid w:val="002740FD"/>
    <w:rsid w:val="002754CD"/>
    <w:rsid w:val="00275C5D"/>
    <w:rsid w:val="0027616A"/>
    <w:rsid w:val="00276332"/>
    <w:rsid w:val="002763D6"/>
    <w:rsid w:val="00276604"/>
    <w:rsid w:val="002767CD"/>
    <w:rsid w:val="00276F9B"/>
    <w:rsid w:val="00277350"/>
    <w:rsid w:val="002802DF"/>
    <w:rsid w:val="00280878"/>
    <w:rsid w:val="00280C03"/>
    <w:rsid w:val="00281095"/>
    <w:rsid w:val="002810D9"/>
    <w:rsid w:val="002811AA"/>
    <w:rsid w:val="00281972"/>
    <w:rsid w:val="00281C83"/>
    <w:rsid w:val="00281DBC"/>
    <w:rsid w:val="002826A4"/>
    <w:rsid w:val="00282774"/>
    <w:rsid w:val="00282793"/>
    <w:rsid w:val="00282C4B"/>
    <w:rsid w:val="00283114"/>
    <w:rsid w:val="00283A43"/>
    <w:rsid w:val="002844C4"/>
    <w:rsid w:val="00285591"/>
    <w:rsid w:val="002855E2"/>
    <w:rsid w:val="002864FF"/>
    <w:rsid w:val="002868AF"/>
    <w:rsid w:val="0028708E"/>
    <w:rsid w:val="002871D2"/>
    <w:rsid w:val="002876F8"/>
    <w:rsid w:val="00287836"/>
    <w:rsid w:val="00287B2F"/>
    <w:rsid w:val="00287B41"/>
    <w:rsid w:val="0029010F"/>
    <w:rsid w:val="002905F7"/>
    <w:rsid w:val="00290C4D"/>
    <w:rsid w:val="00290ED7"/>
    <w:rsid w:val="00291100"/>
    <w:rsid w:val="002913E9"/>
    <w:rsid w:val="00291785"/>
    <w:rsid w:val="0029242D"/>
    <w:rsid w:val="002929C7"/>
    <w:rsid w:val="00292B58"/>
    <w:rsid w:val="00292E81"/>
    <w:rsid w:val="00292E92"/>
    <w:rsid w:val="00292F81"/>
    <w:rsid w:val="00293DB2"/>
    <w:rsid w:val="00293E12"/>
    <w:rsid w:val="0029496E"/>
    <w:rsid w:val="002958A3"/>
    <w:rsid w:val="0029615B"/>
    <w:rsid w:val="002963B8"/>
    <w:rsid w:val="002966F8"/>
    <w:rsid w:val="00296967"/>
    <w:rsid w:val="0029698F"/>
    <w:rsid w:val="00296B11"/>
    <w:rsid w:val="002977BD"/>
    <w:rsid w:val="00297C96"/>
    <w:rsid w:val="002A0522"/>
    <w:rsid w:val="002A1059"/>
    <w:rsid w:val="002A1556"/>
    <w:rsid w:val="002A1E2F"/>
    <w:rsid w:val="002A2287"/>
    <w:rsid w:val="002A2AF2"/>
    <w:rsid w:val="002A2B27"/>
    <w:rsid w:val="002A3B73"/>
    <w:rsid w:val="002A3C43"/>
    <w:rsid w:val="002A40EB"/>
    <w:rsid w:val="002A4255"/>
    <w:rsid w:val="002A4429"/>
    <w:rsid w:val="002A46F0"/>
    <w:rsid w:val="002A48F4"/>
    <w:rsid w:val="002A555D"/>
    <w:rsid w:val="002A56A7"/>
    <w:rsid w:val="002A56C6"/>
    <w:rsid w:val="002A5E5B"/>
    <w:rsid w:val="002A67EA"/>
    <w:rsid w:val="002A7536"/>
    <w:rsid w:val="002A76FC"/>
    <w:rsid w:val="002A7847"/>
    <w:rsid w:val="002A7A33"/>
    <w:rsid w:val="002A7ED5"/>
    <w:rsid w:val="002A7F1E"/>
    <w:rsid w:val="002B0C07"/>
    <w:rsid w:val="002B0D03"/>
    <w:rsid w:val="002B11AF"/>
    <w:rsid w:val="002B1CE6"/>
    <w:rsid w:val="002B1D34"/>
    <w:rsid w:val="002B2016"/>
    <w:rsid w:val="002B22F9"/>
    <w:rsid w:val="002B256A"/>
    <w:rsid w:val="002B25CB"/>
    <w:rsid w:val="002B2E83"/>
    <w:rsid w:val="002B311E"/>
    <w:rsid w:val="002B3B4A"/>
    <w:rsid w:val="002B3CCA"/>
    <w:rsid w:val="002B3DC1"/>
    <w:rsid w:val="002B40B0"/>
    <w:rsid w:val="002B415C"/>
    <w:rsid w:val="002B446B"/>
    <w:rsid w:val="002B44E1"/>
    <w:rsid w:val="002B5AFD"/>
    <w:rsid w:val="002B5E14"/>
    <w:rsid w:val="002B5E42"/>
    <w:rsid w:val="002B644E"/>
    <w:rsid w:val="002B658C"/>
    <w:rsid w:val="002B66F8"/>
    <w:rsid w:val="002B6AE4"/>
    <w:rsid w:val="002B6DB0"/>
    <w:rsid w:val="002B7244"/>
    <w:rsid w:val="002B7445"/>
    <w:rsid w:val="002B7523"/>
    <w:rsid w:val="002B7B63"/>
    <w:rsid w:val="002B7BD5"/>
    <w:rsid w:val="002B7EB4"/>
    <w:rsid w:val="002C020B"/>
    <w:rsid w:val="002C0470"/>
    <w:rsid w:val="002C0B3A"/>
    <w:rsid w:val="002C0BE4"/>
    <w:rsid w:val="002C0F60"/>
    <w:rsid w:val="002C0FE8"/>
    <w:rsid w:val="002C105F"/>
    <w:rsid w:val="002C1574"/>
    <w:rsid w:val="002C19AB"/>
    <w:rsid w:val="002C1B85"/>
    <w:rsid w:val="002C1D6D"/>
    <w:rsid w:val="002C1F5F"/>
    <w:rsid w:val="002C21B9"/>
    <w:rsid w:val="002C254F"/>
    <w:rsid w:val="002C259D"/>
    <w:rsid w:val="002C28B4"/>
    <w:rsid w:val="002C2FE9"/>
    <w:rsid w:val="002C3D4F"/>
    <w:rsid w:val="002C4A04"/>
    <w:rsid w:val="002C4AA3"/>
    <w:rsid w:val="002C4D7E"/>
    <w:rsid w:val="002C4EEA"/>
    <w:rsid w:val="002C5275"/>
    <w:rsid w:val="002C5556"/>
    <w:rsid w:val="002C5D7C"/>
    <w:rsid w:val="002C5FCE"/>
    <w:rsid w:val="002C66E4"/>
    <w:rsid w:val="002C6799"/>
    <w:rsid w:val="002C6DE7"/>
    <w:rsid w:val="002C716E"/>
    <w:rsid w:val="002C71F0"/>
    <w:rsid w:val="002C732D"/>
    <w:rsid w:val="002C7955"/>
    <w:rsid w:val="002C7A9F"/>
    <w:rsid w:val="002C7DC4"/>
    <w:rsid w:val="002C7FE6"/>
    <w:rsid w:val="002D0567"/>
    <w:rsid w:val="002D0648"/>
    <w:rsid w:val="002D0BA6"/>
    <w:rsid w:val="002D104B"/>
    <w:rsid w:val="002D11C8"/>
    <w:rsid w:val="002D1857"/>
    <w:rsid w:val="002D1C56"/>
    <w:rsid w:val="002D1FE3"/>
    <w:rsid w:val="002D202A"/>
    <w:rsid w:val="002D2396"/>
    <w:rsid w:val="002D255C"/>
    <w:rsid w:val="002D27F6"/>
    <w:rsid w:val="002D2952"/>
    <w:rsid w:val="002D2E8A"/>
    <w:rsid w:val="002D2EFD"/>
    <w:rsid w:val="002D2FAF"/>
    <w:rsid w:val="002D3537"/>
    <w:rsid w:val="002D367D"/>
    <w:rsid w:val="002D4140"/>
    <w:rsid w:val="002D4BA0"/>
    <w:rsid w:val="002D4FAC"/>
    <w:rsid w:val="002D51CB"/>
    <w:rsid w:val="002D5343"/>
    <w:rsid w:val="002D5C8A"/>
    <w:rsid w:val="002D638A"/>
    <w:rsid w:val="002D6A8C"/>
    <w:rsid w:val="002D6D5E"/>
    <w:rsid w:val="002D7093"/>
    <w:rsid w:val="002D71E3"/>
    <w:rsid w:val="002D7BCB"/>
    <w:rsid w:val="002D7CCC"/>
    <w:rsid w:val="002E0312"/>
    <w:rsid w:val="002E0B2D"/>
    <w:rsid w:val="002E0DA7"/>
    <w:rsid w:val="002E130C"/>
    <w:rsid w:val="002E1633"/>
    <w:rsid w:val="002E19B5"/>
    <w:rsid w:val="002E1FEC"/>
    <w:rsid w:val="002E2061"/>
    <w:rsid w:val="002E2E0F"/>
    <w:rsid w:val="002E2FE1"/>
    <w:rsid w:val="002E31EC"/>
    <w:rsid w:val="002E3CAC"/>
    <w:rsid w:val="002E3DAC"/>
    <w:rsid w:val="002E48E2"/>
    <w:rsid w:val="002E4B11"/>
    <w:rsid w:val="002E4D50"/>
    <w:rsid w:val="002E4ED8"/>
    <w:rsid w:val="002E6840"/>
    <w:rsid w:val="002E71F0"/>
    <w:rsid w:val="002E7B05"/>
    <w:rsid w:val="002E7D83"/>
    <w:rsid w:val="002E7D8F"/>
    <w:rsid w:val="002F0593"/>
    <w:rsid w:val="002F08D8"/>
    <w:rsid w:val="002F12D8"/>
    <w:rsid w:val="002F2B18"/>
    <w:rsid w:val="002F46AD"/>
    <w:rsid w:val="002F4C07"/>
    <w:rsid w:val="002F581B"/>
    <w:rsid w:val="002F59C9"/>
    <w:rsid w:val="002F5E62"/>
    <w:rsid w:val="002F630D"/>
    <w:rsid w:val="002F67D3"/>
    <w:rsid w:val="002F6A69"/>
    <w:rsid w:val="002F6AF3"/>
    <w:rsid w:val="002F6B4B"/>
    <w:rsid w:val="002F6CDC"/>
    <w:rsid w:val="0030019C"/>
    <w:rsid w:val="00300966"/>
    <w:rsid w:val="00300BE5"/>
    <w:rsid w:val="00301B19"/>
    <w:rsid w:val="00302077"/>
    <w:rsid w:val="00302113"/>
    <w:rsid w:val="003024A1"/>
    <w:rsid w:val="00302F01"/>
    <w:rsid w:val="00303848"/>
    <w:rsid w:val="003039F1"/>
    <w:rsid w:val="00305153"/>
    <w:rsid w:val="003055A8"/>
    <w:rsid w:val="003055C4"/>
    <w:rsid w:val="00305782"/>
    <w:rsid w:val="00305ABB"/>
    <w:rsid w:val="00305CB3"/>
    <w:rsid w:val="00305E5D"/>
    <w:rsid w:val="00306D3C"/>
    <w:rsid w:val="00306D83"/>
    <w:rsid w:val="00307342"/>
    <w:rsid w:val="0030774E"/>
    <w:rsid w:val="00307E86"/>
    <w:rsid w:val="0031087D"/>
    <w:rsid w:val="00310898"/>
    <w:rsid w:val="003114EF"/>
    <w:rsid w:val="0031152B"/>
    <w:rsid w:val="00311CD0"/>
    <w:rsid w:val="00311DCE"/>
    <w:rsid w:val="003124E0"/>
    <w:rsid w:val="0031300A"/>
    <w:rsid w:val="00313710"/>
    <w:rsid w:val="0031467E"/>
    <w:rsid w:val="00314917"/>
    <w:rsid w:val="00314FBA"/>
    <w:rsid w:val="00314FD8"/>
    <w:rsid w:val="00315210"/>
    <w:rsid w:val="00315800"/>
    <w:rsid w:val="00316A9C"/>
    <w:rsid w:val="00316C5F"/>
    <w:rsid w:val="00317096"/>
    <w:rsid w:val="00317B49"/>
    <w:rsid w:val="0032006C"/>
    <w:rsid w:val="00320A21"/>
    <w:rsid w:val="00320D43"/>
    <w:rsid w:val="00320FE6"/>
    <w:rsid w:val="00321710"/>
    <w:rsid w:val="003217D4"/>
    <w:rsid w:val="003218AA"/>
    <w:rsid w:val="00321A93"/>
    <w:rsid w:val="00321AA4"/>
    <w:rsid w:val="00321D6D"/>
    <w:rsid w:val="00322650"/>
    <w:rsid w:val="00323348"/>
    <w:rsid w:val="00323387"/>
    <w:rsid w:val="00323F71"/>
    <w:rsid w:val="00324F90"/>
    <w:rsid w:val="003259C8"/>
    <w:rsid w:val="003262AB"/>
    <w:rsid w:val="003269B0"/>
    <w:rsid w:val="00326DAD"/>
    <w:rsid w:val="00327E33"/>
    <w:rsid w:val="00327F28"/>
    <w:rsid w:val="00330313"/>
    <w:rsid w:val="00331119"/>
    <w:rsid w:val="00331598"/>
    <w:rsid w:val="00331D5E"/>
    <w:rsid w:val="00332A80"/>
    <w:rsid w:val="00332B65"/>
    <w:rsid w:val="00333CE7"/>
    <w:rsid w:val="003349B4"/>
    <w:rsid w:val="00334CA2"/>
    <w:rsid w:val="00334E31"/>
    <w:rsid w:val="00334FE0"/>
    <w:rsid w:val="003355AE"/>
    <w:rsid w:val="0033572F"/>
    <w:rsid w:val="0033617E"/>
    <w:rsid w:val="003363C7"/>
    <w:rsid w:val="00336442"/>
    <w:rsid w:val="00336FA8"/>
    <w:rsid w:val="00337C24"/>
    <w:rsid w:val="003406AB"/>
    <w:rsid w:val="00340CD3"/>
    <w:rsid w:val="0034121F"/>
    <w:rsid w:val="00341B09"/>
    <w:rsid w:val="003429D3"/>
    <w:rsid w:val="00342CDF"/>
    <w:rsid w:val="00343705"/>
    <w:rsid w:val="0034370D"/>
    <w:rsid w:val="00343820"/>
    <w:rsid w:val="00343BBA"/>
    <w:rsid w:val="00343BEA"/>
    <w:rsid w:val="00343EA3"/>
    <w:rsid w:val="00343F4B"/>
    <w:rsid w:val="0034426E"/>
    <w:rsid w:val="00344982"/>
    <w:rsid w:val="00344E68"/>
    <w:rsid w:val="00345040"/>
    <w:rsid w:val="0034544C"/>
    <w:rsid w:val="0034545C"/>
    <w:rsid w:val="003454C4"/>
    <w:rsid w:val="0034567D"/>
    <w:rsid w:val="0034583E"/>
    <w:rsid w:val="00345F7E"/>
    <w:rsid w:val="0034641C"/>
    <w:rsid w:val="003468A6"/>
    <w:rsid w:val="003468EA"/>
    <w:rsid w:val="003470F5"/>
    <w:rsid w:val="00347D75"/>
    <w:rsid w:val="003501FB"/>
    <w:rsid w:val="00351C5A"/>
    <w:rsid w:val="00351D54"/>
    <w:rsid w:val="003520CC"/>
    <w:rsid w:val="003526E6"/>
    <w:rsid w:val="003529C4"/>
    <w:rsid w:val="003529D4"/>
    <w:rsid w:val="00352C4D"/>
    <w:rsid w:val="00352DD2"/>
    <w:rsid w:val="00353BF8"/>
    <w:rsid w:val="00354287"/>
    <w:rsid w:val="00354EF6"/>
    <w:rsid w:val="0035545E"/>
    <w:rsid w:val="0035588D"/>
    <w:rsid w:val="00355A41"/>
    <w:rsid w:val="00355A54"/>
    <w:rsid w:val="00355EEC"/>
    <w:rsid w:val="0035616E"/>
    <w:rsid w:val="00356AB1"/>
    <w:rsid w:val="00357220"/>
    <w:rsid w:val="00357508"/>
    <w:rsid w:val="00357C19"/>
    <w:rsid w:val="0036034C"/>
    <w:rsid w:val="0036062F"/>
    <w:rsid w:val="003606FB"/>
    <w:rsid w:val="003608B6"/>
    <w:rsid w:val="00360F11"/>
    <w:rsid w:val="003616DB"/>
    <w:rsid w:val="0036229A"/>
    <w:rsid w:val="003623B8"/>
    <w:rsid w:val="00363EF1"/>
    <w:rsid w:val="00364CB4"/>
    <w:rsid w:val="00365094"/>
    <w:rsid w:val="00365660"/>
    <w:rsid w:val="00365C4C"/>
    <w:rsid w:val="00366053"/>
    <w:rsid w:val="00366BA6"/>
    <w:rsid w:val="00366FBA"/>
    <w:rsid w:val="003670F6"/>
    <w:rsid w:val="003673C2"/>
    <w:rsid w:val="0036795B"/>
    <w:rsid w:val="00367A39"/>
    <w:rsid w:val="00370562"/>
    <w:rsid w:val="00370C0D"/>
    <w:rsid w:val="00370DDB"/>
    <w:rsid w:val="003710DE"/>
    <w:rsid w:val="003712CA"/>
    <w:rsid w:val="003713FA"/>
    <w:rsid w:val="003718E9"/>
    <w:rsid w:val="00371A16"/>
    <w:rsid w:val="003721FF"/>
    <w:rsid w:val="0037231B"/>
    <w:rsid w:val="00372978"/>
    <w:rsid w:val="003729AC"/>
    <w:rsid w:val="003730A9"/>
    <w:rsid w:val="0037362D"/>
    <w:rsid w:val="00373948"/>
    <w:rsid w:val="00374850"/>
    <w:rsid w:val="003748E0"/>
    <w:rsid w:val="00374D83"/>
    <w:rsid w:val="00375F43"/>
    <w:rsid w:val="003763A5"/>
    <w:rsid w:val="0037668F"/>
    <w:rsid w:val="00377253"/>
    <w:rsid w:val="003777CE"/>
    <w:rsid w:val="00377C13"/>
    <w:rsid w:val="00377EF7"/>
    <w:rsid w:val="00381093"/>
    <w:rsid w:val="00381F19"/>
    <w:rsid w:val="00382057"/>
    <w:rsid w:val="003821EE"/>
    <w:rsid w:val="00383A09"/>
    <w:rsid w:val="0038460F"/>
    <w:rsid w:val="0038461C"/>
    <w:rsid w:val="00385107"/>
    <w:rsid w:val="00385AD8"/>
    <w:rsid w:val="00385D5C"/>
    <w:rsid w:val="003862DF"/>
    <w:rsid w:val="003863FA"/>
    <w:rsid w:val="00386BEC"/>
    <w:rsid w:val="00386CC4"/>
    <w:rsid w:val="00386F35"/>
    <w:rsid w:val="00387539"/>
    <w:rsid w:val="003876F8"/>
    <w:rsid w:val="00390A47"/>
    <w:rsid w:val="003917E8"/>
    <w:rsid w:val="0039222A"/>
    <w:rsid w:val="00392A9E"/>
    <w:rsid w:val="00392B21"/>
    <w:rsid w:val="00392C36"/>
    <w:rsid w:val="00393471"/>
    <w:rsid w:val="00393CC9"/>
    <w:rsid w:val="003941B7"/>
    <w:rsid w:val="00394AC1"/>
    <w:rsid w:val="00394D90"/>
    <w:rsid w:val="003956D9"/>
    <w:rsid w:val="003964A7"/>
    <w:rsid w:val="003969BE"/>
    <w:rsid w:val="00396A4C"/>
    <w:rsid w:val="00396BB0"/>
    <w:rsid w:val="00396E87"/>
    <w:rsid w:val="00396F8E"/>
    <w:rsid w:val="003971F7"/>
    <w:rsid w:val="003979A0"/>
    <w:rsid w:val="003979DB"/>
    <w:rsid w:val="003A0132"/>
    <w:rsid w:val="003A0715"/>
    <w:rsid w:val="003A0983"/>
    <w:rsid w:val="003A1518"/>
    <w:rsid w:val="003A1A7A"/>
    <w:rsid w:val="003A2872"/>
    <w:rsid w:val="003A37BC"/>
    <w:rsid w:val="003A382B"/>
    <w:rsid w:val="003A3A76"/>
    <w:rsid w:val="003A64C0"/>
    <w:rsid w:val="003A68AE"/>
    <w:rsid w:val="003A6C8D"/>
    <w:rsid w:val="003A6FC2"/>
    <w:rsid w:val="003A7D37"/>
    <w:rsid w:val="003B0033"/>
    <w:rsid w:val="003B0A5F"/>
    <w:rsid w:val="003B0CC4"/>
    <w:rsid w:val="003B0E58"/>
    <w:rsid w:val="003B10EB"/>
    <w:rsid w:val="003B11D1"/>
    <w:rsid w:val="003B13E7"/>
    <w:rsid w:val="003B1537"/>
    <w:rsid w:val="003B1552"/>
    <w:rsid w:val="003B15A6"/>
    <w:rsid w:val="003B17AA"/>
    <w:rsid w:val="003B18E3"/>
    <w:rsid w:val="003B1B5D"/>
    <w:rsid w:val="003B2FC6"/>
    <w:rsid w:val="003B31A4"/>
    <w:rsid w:val="003B35B7"/>
    <w:rsid w:val="003B54CB"/>
    <w:rsid w:val="003B5719"/>
    <w:rsid w:val="003B5B0A"/>
    <w:rsid w:val="003B5DA5"/>
    <w:rsid w:val="003B5F13"/>
    <w:rsid w:val="003B62D2"/>
    <w:rsid w:val="003B64F2"/>
    <w:rsid w:val="003B6C01"/>
    <w:rsid w:val="003B7028"/>
    <w:rsid w:val="003B77F7"/>
    <w:rsid w:val="003B793F"/>
    <w:rsid w:val="003B7D53"/>
    <w:rsid w:val="003C0236"/>
    <w:rsid w:val="003C040A"/>
    <w:rsid w:val="003C0450"/>
    <w:rsid w:val="003C0482"/>
    <w:rsid w:val="003C080D"/>
    <w:rsid w:val="003C0981"/>
    <w:rsid w:val="003C0CC0"/>
    <w:rsid w:val="003C0F18"/>
    <w:rsid w:val="003C0F1B"/>
    <w:rsid w:val="003C12DA"/>
    <w:rsid w:val="003C18AE"/>
    <w:rsid w:val="003C1CC6"/>
    <w:rsid w:val="003C1E5D"/>
    <w:rsid w:val="003C29A1"/>
    <w:rsid w:val="003C2DF8"/>
    <w:rsid w:val="003C35CB"/>
    <w:rsid w:val="003C3811"/>
    <w:rsid w:val="003C40DC"/>
    <w:rsid w:val="003C4C3E"/>
    <w:rsid w:val="003C4E9C"/>
    <w:rsid w:val="003C52A5"/>
    <w:rsid w:val="003C5360"/>
    <w:rsid w:val="003C536D"/>
    <w:rsid w:val="003C5371"/>
    <w:rsid w:val="003C5684"/>
    <w:rsid w:val="003C6030"/>
    <w:rsid w:val="003C64D0"/>
    <w:rsid w:val="003C680D"/>
    <w:rsid w:val="003C6BC4"/>
    <w:rsid w:val="003C6D56"/>
    <w:rsid w:val="003C6F19"/>
    <w:rsid w:val="003C72A9"/>
    <w:rsid w:val="003C76D7"/>
    <w:rsid w:val="003C7F9E"/>
    <w:rsid w:val="003D0459"/>
    <w:rsid w:val="003D07C0"/>
    <w:rsid w:val="003D0A1E"/>
    <w:rsid w:val="003D0C1F"/>
    <w:rsid w:val="003D18C1"/>
    <w:rsid w:val="003D1E7B"/>
    <w:rsid w:val="003D2241"/>
    <w:rsid w:val="003D286A"/>
    <w:rsid w:val="003D2CF3"/>
    <w:rsid w:val="003D3469"/>
    <w:rsid w:val="003D3746"/>
    <w:rsid w:val="003D3841"/>
    <w:rsid w:val="003D43EE"/>
    <w:rsid w:val="003D4915"/>
    <w:rsid w:val="003D4972"/>
    <w:rsid w:val="003D49F5"/>
    <w:rsid w:val="003D4BCF"/>
    <w:rsid w:val="003D54DA"/>
    <w:rsid w:val="003D552E"/>
    <w:rsid w:val="003D5631"/>
    <w:rsid w:val="003D5DFB"/>
    <w:rsid w:val="003D6114"/>
    <w:rsid w:val="003D644B"/>
    <w:rsid w:val="003D687E"/>
    <w:rsid w:val="003D6ADD"/>
    <w:rsid w:val="003D6B70"/>
    <w:rsid w:val="003D6D09"/>
    <w:rsid w:val="003D720F"/>
    <w:rsid w:val="003D731B"/>
    <w:rsid w:val="003D73F2"/>
    <w:rsid w:val="003D7789"/>
    <w:rsid w:val="003D7FAB"/>
    <w:rsid w:val="003E0205"/>
    <w:rsid w:val="003E0233"/>
    <w:rsid w:val="003E0247"/>
    <w:rsid w:val="003E076C"/>
    <w:rsid w:val="003E0FCF"/>
    <w:rsid w:val="003E1046"/>
    <w:rsid w:val="003E1314"/>
    <w:rsid w:val="003E1A12"/>
    <w:rsid w:val="003E1A8E"/>
    <w:rsid w:val="003E1AF3"/>
    <w:rsid w:val="003E1B10"/>
    <w:rsid w:val="003E2B61"/>
    <w:rsid w:val="003E2FF4"/>
    <w:rsid w:val="003E301F"/>
    <w:rsid w:val="003E30C4"/>
    <w:rsid w:val="003E3686"/>
    <w:rsid w:val="003E3A9A"/>
    <w:rsid w:val="003E3E4D"/>
    <w:rsid w:val="003E4082"/>
    <w:rsid w:val="003E40A5"/>
    <w:rsid w:val="003E4183"/>
    <w:rsid w:val="003E4525"/>
    <w:rsid w:val="003E4D9B"/>
    <w:rsid w:val="003E5318"/>
    <w:rsid w:val="003E569A"/>
    <w:rsid w:val="003E59B9"/>
    <w:rsid w:val="003E5CBB"/>
    <w:rsid w:val="003E68BF"/>
    <w:rsid w:val="003E6BBC"/>
    <w:rsid w:val="003E724F"/>
    <w:rsid w:val="003E7443"/>
    <w:rsid w:val="003E763C"/>
    <w:rsid w:val="003F053C"/>
    <w:rsid w:val="003F0C2D"/>
    <w:rsid w:val="003F1010"/>
    <w:rsid w:val="003F1238"/>
    <w:rsid w:val="003F12E9"/>
    <w:rsid w:val="003F141F"/>
    <w:rsid w:val="003F17DA"/>
    <w:rsid w:val="003F1857"/>
    <w:rsid w:val="003F2A9A"/>
    <w:rsid w:val="003F4409"/>
    <w:rsid w:val="003F4478"/>
    <w:rsid w:val="003F5227"/>
    <w:rsid w:val="003F59DD"/>
    <w:rsid w:val="003F73C1"/>
    <w:rsid w:val="003F7514"/>
    <w:rsid w:val="0040004C"/>
    <w:rsid w:val="00400662"/>
    <w:rsid w:val="0040067A"/>
    <w:rsid w:val="00400EC7"/>
    <w:rsid w:val="00400EFD"/>
    <w:rsid w:val="00401015"/>
    <w:rsid w:val="004012A9"/>
    <w:rsid w:val="00401670"/>
    <w:rsid w:val="00401692"/>
    <w:rsid w:val="0040197A"/>
    <w:rsid w:val="00401D6F"/>
    <w:rsid w:val="00401FD2"/>
    <w:rsid w:val="0040211D"/>
    <w:rsid w:val="00402A08"/>
    <w:rsid w:val="00402E19"/>
    <w:rsid w:val="00403931"/>
    <w:rsid w:val="00403DA9"/>
    <w:rsid w:val="00403E04"/>
    <w:rsid w:val="0040401A"/>
    <w:rsid w:val="004046EE"/>
    <w:rsid w:val="004052D3"/>
    <w:rsid w:val="00405506"/>
    <w:rsid w:val="00405637"/>
    <w:rsid w:val="00405639"/>
    <w:rsid w:val="004076D5"/>
    <w:rsid w:val="004076DB"/>
    <w:rsid w:val="00407756"/>
    <w:rsid w:val="00407F4C"/>
    <w:rsid w:val="004102D0"/>
    <w:rsid w:val="004102F8"/>
    <w:rsid w:val="00410ADC"/>
    <w:rsid w:val="00411A21"/>
    <w:rsid w:val="00411C49"/>
    <w:rsid w:val="00411F19"/>
    <w:rsid w:val="0041236B"/>
    <w:rsid w:val="00412834"/>
    <w:rsid w:val="004128A7"/>
    <w:rsid w:val="00412AD1"/>
    <w:rsid w:val="00412CEC"/>
    <w:rsid w:val="00412D1D"/>
    <w:rsid w:val="00413185"/>
    <w:rsid w:val="004139B8"/>
    <w:rsid w:val="00413ADC"/>
    <w:rsid w:val="00413CB3"/>
    <w:rsid w:val="00413CD9"/>
    <w:rsid w:val="00413EB8"/>
    <w:rsid w:val="00414120"/>
    <w:rsid w:val="004142BD"/>
    <w:rsid w:val="00414445"/>
    <w:rsid w:val="00414554"/>
    <w:rsid w:val="004153C9"/>
    <w:rsid w:val="0041596E"/>
    <w:rsid w:val="00415B66"/>
    <w:rsid w:val="00417789"/>
    <w:rsid w:val="00420904"/>
    <w:rsid w:val="00420E39"/>
    <w:rsid w:val="00420E58"/>
    <w:rsid w:val="00421128"/>
    <w:rsid w:val="0042177D"/>
    <w:rsid w:val="004226D1"/>
    <w:rsid w:val="004226D4"/>
    <w:rsid w:val="00422EEF"/>
    <w:rsid w:val="0042390B"/>
    <w:rsid w:val="00423B1E"/>
    <w:rsid w:val="00423C9E"/>
    <w:rsid w:val="00423F2B"/>
    <w:rsid w:val="00423F80"/>
    <w:rsid w:val="00424030"/>
    <w:rsid w:val="00424946"/>
    <w:rsid w:val="00424B91"/>
    <w:rsid w:val="00424B99"/>
    <w:rsid w:val="004252F9"/>
    <w:rsid w:val="00425CE2"/>
    <w:rsid w:val="00425EC0"/>
    <w:rsid w:val="00426029"/>
    <w:rsid w:val="004260C8"/>
    <w:rsid w:val="0042656A"/>
    <w:rsid w:val="004267FE"/>
    <w:rsid w:val="00427CBB"/>
    <w:rsid w:val="00427DA6"/>
    <w:rsid w:val="0043080E"/>
    <w:rsid w:val="00430B9C"/>
    <w:rsid w:val="00430C66"/>
    <w:rsid w:val="00431281"/>
    <w:rsid w:val="004317CE"/>
    <w:rsid w:val="004317DF"/>
    <w:rsid w:val="00431AFB"/>
    <w:rsid w:val="00431BF2"/>
    <w:rsid w:val="0043229F"/>
    <w:rsid w:val="004327DE"/>
    <w:rsid w:val="00432C20"/>
    <w:rsid w:val="00433284"/>
    <w:rsid w:val="0043354D"/>
    <w:rsid w:val="004337D7"/>
    <w:rsid w:val="00433ACD"/>
    <w:rsid w:val="00433B64"/>
    <w:rsid w:val="00433DAE"/>
    <w:rsid w:val="00434153"/>
    <w:rsid w:val="004344E1"/>
    <w:rsid w:val="00434772"/>
    <w:rsid w:val="004349B8"/>
    <w:rsid w:val="00434EDE"/>
    <w:rsid w:val="004355E5"/>
    <w:rsid w:val="00435F68"/>
    <w:rsid w:val="004361A4"/>
    <w:rsid w:val="00437B7F"/>
    <w:rsid w:val="00437D74"/>
    <w:rsid w:val="00437DA3"/>
    <w:rsid w:val="00437E38"/>
    <w:rsid w:val="00440110"/>
    <w:rsid w:val="004401A9"/>
    <w:rsid w:val="004402CB"/>
    <w:rsid w:val="00440B75"/>
    <w:rsid w:val="00441C73"/>
    <w:rsid w:val="00441E24"/>
    <w:rsid w:val="00441FD9"/>
    <w:rsid w:val="00442089"/>
    <w:rsid w:val="00442587"/>
    <w:rsid w:val="004428C2"/>
    <w:rsid w:val="00442932"/>
    <w:rsid w:val="00442B15"/>
    <w:rsid w:val="00442CEC"/>
    <w:rsid w:val="00442DBD"/>
    <w:rsid w:val="00442E68"/>
    <w:rsid w:val="00443343"/>
    <w:rsid w:val="00443739"/>
    <w:rsid w:val="00444983"/>
    <w:rsid w:val="00445F94"/>
    <w:rsid w:val="004461EB"/>
    <w:rsid w:val="00446395"/>
    <w:rsid w:val="0044660B"/>
    <w:rsid w:val="004468F7"/>
    <w:rsid w:val="00446E77"/>
    <w:rsid w:val="00446FEF"/>
    <w:rsid w:val="00447C25"/>
    <w:rsid w:val="00450703"/>
    <w:rsid w:val="00450771"/>
    <w:rsid w:val="0045096D"/>
    <w:rsid w:val="00450A79"/>
    <w:rsid w:val="00450A98"/>
    <w:rsid w:val="0045104B"/>
    <w:rsid w:val="00451457"/>
    <w:rsid w:val="00451CA4"/>
    <w:rsid w:val="0045233D"/>
    <w:rsid w:val="0045244E"/>
    <w:rsid w:val="00452BD0"/>
    <w:rsid w:val="00452C7E"/>
    <w:rsid w:val="00452E12"/>
    <w:rsid w:val="0045323A"/>
    <w:rsid w:val="00453738"/>
    <w:rsid w:val="00453739"/>
    <w:rsid w:val="00453F53"/>
    <w:rsid w:val="004540C2"/>
    <w:rsid w:val="0045458C"/>
    <w:rsid w:val="00454CC7"/>
    <w:rsid w:val="00454DA6"/>
    <w:rsid w:val="004550AF"/>
    <w:rsid w:val="00455537"/>
    <w:rsid w:val="004559DB"/>
    <w:rsid w:val="00456534"/>
    <w:rsid w:val="004566A9"/>
    <w:rsid w:val="00456C54"/>
    <w:rsid w:val="00456E55"/>
    <w:rsid w:val="00456E8E"/>
    <w:rsid w:val="00457AD9"/>
    <w:rsid w:val="00457E79"/>
    <w:rsid w:val="0046032D"/>
    <w:rsid w:val="00460522"/>
    <w:rsid w:val="00460B94"/>
    <w:rsid w:val="00460CB2"/>
    <w:rsid w:val="00461329"/>
    <w:rsid w:val="00461687"/>
    <w:rsid w:val="00462271"/>
    <w:rsid w:val="00462390"/>
    <w:rsid w:val="0046263C"/>
    <w:rsid w:val="004627D6"/>
    <w:rsid w:val="004632E0"/>
    <w:rsid w:val="00463417"/>
    <w:rsid w:val="00463743"/>
    <w:rsid w:val="00463867"/>
    <w:rsid w:val="00463AC3"/>
    <w:rsid w:val="00463BA1"/>
    <w:rsid w:val="004648EB"/>
    <w:rsid w:val="0046595E"/>
    <w:rsid w:val="004661FD"/>
    <w:rsid w:val="00470373"/>
    <w:rsid w:val="0047076E"/>
    <w:rsid w:val="00470EB2"/>
    <w:rsid w:val="0047127C"/>
    <w:rsid w:val="00471441"/>
    <w:rsid w:val="00471543"/>
    <w:rsid w:val="00471B99"/>
    <w:rsid w:val="00471EFB"/>
    <w:rsid w:val="00471FAE"/>
    <w:rsid w:val="00472134"/>
    <w:rsid w:val="00472368"/>
    <w:rsid w:val="004723ED"/>
    <w:rsid w:val="00472461"/>
    <w:rsid w:val="0047246D"/>
    <w:rsid w:val="004727DB"/>
    <w:rsid w:val="00472CC0"/>
    <w:rsid w:val="00472E9A"/>
    <w:rsid w:val="004731E4"/>
    <w:rsid w:val="00473B7B"/>
    <w:rsid w:val="004745F0"/>
    <w:rsid w:val="0047496A"/>
    <w:rsid w:val="00474A9E"/>
    <w:rsid w:val="00474F88"/>
    <w:rsid w:val="004750D4"/>
    <w:rsid w:val="00475460"/>
    <w:rsid w:val="0047575C"/>
    <w:rsid w:val="00475CEA"/>
    <w:rsid w:val="00476779"/>
    <w:rsid w:val="004771CD"/>
    <w:rsid w:val="00480058"/>
    <w:rsid w:val="00480504"/>
    <w:rsid w:val="0048073E"/>
    <w:rsid w:val="00480763"/>
    <w:rsid w:val="00480E2E"/>
    <w:rsid w:val="00480F62"/>
    <w:rsid w:val="00481337"/>
    <w:rsid w:val="00482034"/>
    <w:rsid w:val="0048223B"/>
    <w:rsid w:val="0048300E"/>
    <w:rsid w:val="0048357F"/>
    <w:rsid w:val="0048358E"/>
    <w:rsid w:val="00483756"/>
    <w:rsid w:val="00483A5B"/>
    <w:rsid w:val="00483AC1"/>
    <w:rsid w:val="00483EED"/>
    <w:rsid w:val="0048509F"/>
    <w:rsid w:val="004851A8"/>
    <w:rsid w:val="00485436"/>
    <w:rsid w:val="00486D7D"/>
    <w:rsid w:val="004872FA"/>
    <w:rsid w:val="004878E6"/>
    <w:rsid w:val="00490BF2"/>
    <w:rsid w:val="00491045"/>
    <w:rsid w:val="004919CB"/>
    <w:rsid w:val="00492BBD"/>
    <w:rsid w:val="00492D5A"/>
    <w:rsid w:val="004947A6"/>
    <w:rsid w:val="0049482A"/>
    <w:rsid w:val="00494BB0"/>
    <w:rsid w:val="00494BBF"/>
    <w:rsid w:val="004950F6"/>
    <w:rsid w:val="0049522C"/>
    <w:rsid w:val="004952FD"/>
    <w:rsid w:val="0049596F"/>
    <w:rsid w:val="00495C2F"/>
    <w:rsid w:val="00495E28"/>
    <w:rsid w:val="0049610C"/>
    <w:rsid w:val="0049640B"/>
    <w:rsid w:val="00497405"/>
    <w:rsid w:val="004979D9"/>
    <w:rsid w:val="004A0273"/>
    <w:rsid w:val="004A085D"/>
    <w:rsid w:val="004A2361"/>
    <w:rsid w:val="004A269F"/>
    <w:rsid w:val="004A2715"/>
    <w:rsid w:val="004A3DA4"/>
    <w:rsid w:val="004A3E46"/>
    <w:rsid w:val="004A41B5"/>
    <w:rsid w:val="004A4646"/>
    <w:rsid w:val="004A47C5"/>
    <w:rsid w:val="004A4A40"/>
    <w:rsid w:val="004A55B4"/>
    <w:rsid w:val="004A5B97"/>
    <w:rsid w:val="004A5C30"/>
    <w:rsid w:val="004A5DCA"/>
    <w:rsid w:val="004A6222"/>
    <w:rsid w:val="004A6498"/>
    <w:rsid w:val="004A6A60"/>
    <w:rsid w:val="004A6D3F"/>
    <w:rsid w:val="004A6FEE"/>
    <w:rsid w:val="004A76B6"/>
    <w:rsid w:val="004A7CC8"/>
    <w:rsid w:val="004A7D0F"/>
    <w:rsid w:val="004A7F39"/>
    <w:rsid w:val="004B07A1"/>
    <w:rsid w:val="004B07D2"/>
    <w:rsid w:val="004B0860"/>
    <w:rsid w:val="004B0F0F"/>
    <w:rsid w:val="004B1C8C"/>
    <w:rsid w:val="004B1D89"/>
    <w:rsid w:val="004B22B2"/>
    <w:rsid w:val="004B2CB7"/>
    <w:rsid w:val="004B31ED"/>
    <w:rsid w:val="004B34B4"/>
    <w:rsid w:val="004B361F"/>
    <w:rsid w:val="004B3C5C"/>
    <w:rsid w:val="004B4AB2"/>
    <w:rsid w:val="004B4F26"/>
    <w:rsid w:val="004B5343"/>
    <w:rsid w:val="004B5784"/>
    <w:rsid w:val="004B5C24"/>
    <w:rsid w:val="004B600C"/>
    <w:rsid w:val="004B6068"/>
    <w:rsid w:val="004B68B3"/>
    <w:rsid w:val="004B69A8"/>
    <w:rsid w:val="004B711B"/>
    <w:rsid w:val="004B7810"/>
    <w:rsid w:val="004B7F14"/>
    <w:rsid w:val="004B7F86"/>
    <w:rsid w:val="004C007C"/>
    <w:rsid w:val="004C0233"/>
    <w:rsid w:val="004C0565"/>
    <w:rsid w:val="004C0679"/>
    <w:rsid w:val="004C08D9"/>
    <w:rsid w:val="004C0CAD"/>
    <w:rsid w:val="004C0F39"/>
    <w:rsid w:val="004C143B"/>
    <w:rsid w:val="004C2318"/>
    <w:rsid w:val="004C2524"/>
    <w:rsid w:val="004C2D43"/>
    <w:rsid w:val="004C3128"/>
    <w:rsid w:val="004C34D7"/>
    <w:rsid w:val="004C3597"/>
    <w:rsid w:val="004C35F2"/>
    <w:rsid w:val="004C3785"/>
    <w:rsid w:val="004C3E07"/>
    <w:rsid w:val="004C44AF"/>
    <w:rsid w:val="004C4905"/>
    <w:rsid w:val="004C4F0B"/>
    <w:rsid w:val="004C4FC2"/>
    <w:rsid w:val="004C5C17"/>
    <w:rsid w:val="004C5FA5"/>
    <w:rsid w:val="004C679D"/>
    <w:rsid w:val="004C6876"/>
    <w:rsid w:val="004C7318"/>
    <w:rsid w:val="004C7353"/>
    <w:rsid w:val="004C74D9"/>
    <w:rsid w:val="004C75FB"/>
    <w:rsid w:val="004C7609"/>
    <w:rsid w:val="004C7C35"/>
    <w:rsid w:val="004D0269"/>
    <w:rsid w:val="004D02F0"/>
    <w:rsid w:val="004D11F1"/>
    <w:rsid w:val="004D14C2"/>
    <w:rsid w:val="004D15EA"/>
    <w:rsid w:val="004D1680"/>
    <w:rsid w:val="004D1B3F"/>
    <w:rsid w:val="004D1EC2"/>
    <w:rsid w:val="004D2097"/>
    <w:rsid w:val="004D2744"/>
    <w:rsid w:val="004D2D38"/>
    <w:rsid w:val="004D2EA5"/>
    <w:rsid w:val="004D33F3"/>
    <w:rsid w:val="004D378E"/>
    <w:rsid w:val="004D3DB9"/>
    <w:rsid w:val="004D41CB"/>
    <w:rsid w:val="004D428E"/>
    <w:rsid w:val="004D44C1"/>
    <w:rsid w:val="004D48ED"/>
    <w:rsid w:val="004D4D3F"/>
    <w:rsid w:val="004D50E5"/>
    <w:rsid w:val="004D5F87"/>
    <w:rsid w:val="004D6839"/>
    <w:rsid w:val="004D6907"/>
    <w:rsid w:val="004D6AE2"/>
    <w:rsid w:val="004D6D36"/>
    <w:rsid w:val="004D7572"/>
    <w:rsid w:val="004D771F"/>
    <w:rsid w:val="004D79CC"/>
    <w:rsid w:val="004D7A34"/>
    <w:rsid w:val="004E009A"/>
    <w:rsid w:val="004E0243"/>
    <w:rsid w:val="004E0498"/>
    <w:rsid w:val="004E0609"/>
    <w:rsid w:val="004E07E3"/>
    <w:rsid w:val="004E0E67"/>
    <w:rsid w:val="004E0EC4"/>
    <w:rsid w:val="004E1352"/>
    <w:rsid w:val="004E1B7C"/>
    <w:rsid w:val="004E1D87"/>
    <w:rsid w:val="004E36EE"/>
    <w:rsid w:val="004E3B4D"/>
    <w:rsid w:val="004E4C47"/>
    <w:rsid w:val="004E4EB6"/>
    <w:rsid w:val="004E4EF5"/>
    <w:rsid w:val="004E5084"/>
    <w:rsid w:val="004E50B1"/>
    <w:rsid w:val="004E514B"/>
    <w:rsid w:val="004E5792"/>
    <w:rsid w:val="004E5825"/>
    <w:rsid w:val="004E5A79"/>
    <w:rsid w:val="004E62E3"/>
    <w:rsid w:val="004E72B7"/>
    <w:rsid w:val="004E72C8"/>
    <w:rsid w:val="004E7411"/>
    <w:rsid w:val="004E7641"/>
    <w:rsid w:val="004E79B7"/>
    <w:rsid w:val="004E7D7E"/>
    <w:rsid w:val="004F0643"/>
    <w:rsid w:val="004F150E"/>
    <w:rsid w:val="004F179B"/>
    <w:rsid w:val="004F1A18"/>
    <w:rsid w:val="004F278D"/>
    <w:rsid w:val="004F2ABA"/>
    <w:rsid w:val="004F2D38"/>
    <w:rsid w:val="004F3CA6"/>
    <w:rsid w:val="004F4455"/>
    <w:rsid w:val="004F4757"/>
    <w:rsid w:val="004F4CF8"/>
    <w:rsid w:val="004F4EFA"/>
    <w:rsid w:val="004F51E8"/>
    <w:rsid w:val="004F543D"/>
    <w:rsid w:val="004F5C4F"/>
    <w:rsid w:val="004F65EE"/>
    <w:rsid w:val="004F68F0"/>
    <w:rsid w:val="004F76A7"/>
    <w:rsid w:val="004F7AB8"/>
    <w:rsid w:val="00500035"/>
    <w:rsid w:val="00500247"/>
    <w:rsid w:val="005002DA"/>
    <w:rsid w:val="00500396"/>
    <w:rsid w:val="0050082F"/>
    <w:rsid w:val="00500886"/>
    <w:rsid w:val="00500920"/>
    <w:rsid w:val="00500966"/>
    <w:rsid w:val="00501740"/>
    <w:rsid w:val="00501E8C"/>
    <w:rsid w:val="00502293"/>
    <w:rsid w:val="0050298B"/>
    <w:rsid w:val="00502B8A"/>
    <w:rsid w:val="00503109"/>
    <w:rsid w:val="0050385E"/>
    <w:rsid w:val="00504C0B"/>
    <w:rsid w:val="00504EBC"/>
    <w:rsid w:val="005052CA"/>
    <w:rsid w:val="00505469"/>
    <w:rsid w:val="0050580A"/>
    <w:rsid w:val="0050685F"/>
    <w:rsid w:val="00506C33"/>
    <w:rsid w:val="00506D64"/>
    <w:rsid w:val="00506DAF"/>
    <w:rsid w:val="00507D86"/>
    <w:rsid w:val="00510333"/>
    <w:rsid w:val="00511DA9"/>
    <w:rsid w:val="00512101"/>
    <w:rsid w:val="00512510"/>
    <w:rsid w:val="005126DB"/>
    <w:rsid w:val="00512CCD"/>
    <w:rsid w:val="005131C5"/>
    <w:rsid w:val="00513902"/>
    <w:rsid w:val="0051417A"/>
    <w:rsid w:val="00514819"/>
    <w:rsid w:val="005148E2"/>
    <w:rsid w:val="005149C6"/>
    <w:rsid w:val="00514B0A"/>
    <w:rsid w:val="00515544"/>
    <w:rsid w:val="00515CC3"/>
    <w:rsid w:val="00516055"/>
    <w:rsid w:val="0051645C"/>
    <w:rsid w:val="0051716D"/>
    <w:rsid w:val="00517307"/>
    <w:rsid w:val="00517768"/>
    <w:rsid w:val="00517B7D"/>
    <w:rsid w:val="00517D0F"/>
    <w:rsid w:val="005202ED"/>
    <w:rsid w:val="00520BAB"/>
    <w:rsid w:val="00520BD1"/>
    <w:rsid w:val="00520FA3"/>
    <w:rsid w:val="00521214"/>
    <w:rsid w:val="005212D8"/>
    <w:rsid w:val="0052132F"/>
    <w:rsid w:val="00521C0C"/>
    <w:rsid w:val="005227E5"/>
    <w:rsid w:val="005229C3"/>
    <w:rsid w:val="00522D88"/>
    <w:rsid w:val="005232BE"/>
    <w:rsid w:val="005233CA"/>
    <w:rsid w:val="0052374A"/>
    <w:rsid w:val="005238DC"/>
    <w:rsid w:val="00523CBA"/>
    <w:rsid w:val="00523F24"/>
    <w:rsid w:val="0052428E"/>
    <w:rsid w:val="005245D7"/>
    <w:rsid w:val="00525189"/>
    <w:rsid w:val="005256DD"/>
    <w:rsid w:val="005257CC"/>
    <w:rsid w:val="005257E9"/>
    <w:rsid w:val="005260D5"/>
    <w:rsid w:val="00526299"/>
    <w:rsid w:val="005268D2"/>
    <w:rsid w:val="005274B3"/>
    <w:rsid w:val="005276A7"/>
    <w:rsid w:val="00527C50"/>
    <w:rsid w:val="005303AA"/>
    <w:rsid w:val="00530D2F"/>
    <w:rsid w:val="0053156D"/>
    <w:rsid w:val="005318C4"/>
    <w:rsid w:val="005321CB"/>
    <w:rsid w:val="005325AB"/>
    <w:rsid w:val="0053260E"/>
    <w:rsid w:val="005329B3"/>
    <w:rsid w:val="00532C73"/>
    <w:rsid w:val="0053382A"/>
    <w:rsid w:val="00533C98"/>
    <w:rsid w:val="00533D03"/>
    <w:rsid w:val="00533D9C"/>
    <w:rsid w:val="00534A31"/>
    <w:rsid w:val="00534C99"/>
    <w:rsid w:val="00535418"/>
    <w:rsid w:val="005359BF"/>
    <w:rsid w:val="00536783"/>
    <w:rsid w:val="00536BF0"/>
    <w:rsid w:val="00536DD0"/>
    <w:rsid w:val="00537058"/>
    <w:rsid w:val="0053722F"/>
    <w:rsid w:val="005400C9"/>
    <w:rsid w:val="005401C8"/>
    <w:rsid w:val="005402EA"/>
    <w:rsid w:val="00540630"/>
    <w:rsid w:val="00540931"/>
    <w:rsid w:val="00540C28"/>
    <w:rsid w:val="00540E98"/>
    <w:rsid w:val="005413A1"/>
    <w:rsid w:val="00541415"/>
    <w:rsid w:val="0054156B"/>
    <w:rsid w:val="00541648"/>
    <w:rsid w:val="005418D8"/>
    <w:rsid w:val="00541C8C"/>
    <w:rsid w:val="00541CFD"/>
    <w:rsid w:val="005422EF"/>
    <w:rsid w:val="00542407"/>
    <w:rsid w:val="00542520"/>
    <w:rsid w:val="00542DC9"/>
    <w:rsid w:val="0054311E"/>
    <w:rsid w:val="00544292"/>
    <w:rsid w:val="005443AE"/>
    <w:rsid w:val="00544F70"/>
    <w:rsid w:val="005454D1"/>
    <w:rsid w:val="00545CC3"/>
    <w:rsid w:val="00546BD6"/>
    <w:rsid w:val="00546DD3"/>
    <w:rsid w:val="005473B4"/>
    <w:rsid w:val="0054752A"/>
    <w:rsid w:val="00547EB2"/>
    <w:rsid w:val="0055050C"/>
    <w:rsid w:val="00550A22"/>
    <w:rsid w:val="00550A8A"/>
    <w:rsid w:val="00550C31"/>
    <w:rsid w:val="005518A4"/>
    <w:rsid w:val="00551F30"/>
    <w:rsid w:val="005521F0"/>
    <w:rsid w:val="00552213"/>
    <w:rsid w:val="005535D9"/>
    <w:rsid w:val="0055388E"/>
    <w:rsid w:val="005538AE"/>
    <w:rsid w:val="00553BA0"/>
    <w:rsid w:val="00553E99"/>
    <w:rsid w:val="005542C6"/>
    <w:rsid w:val="00554418"/>
    <w:rsid w:val="0055464F"/>
    <w:rsid w:val="005547BA"/>
    <w:rsid w:val="005547D6"/>
    <w:rsid w:val="00554BFC"/>
    <w:rsid w:val="00554E08"/>
    <w:rsid w:val="00555292"/>
    <w:rsid w:val="00555359"/>
    <w:rsid w:val="005557B9"/>
    <w:rsid w:val="00555811"/>
    <w:rsid w:val="005558ED"/>
    <w:rsid w:val="005559AE"/>
    <w:rsid w:val="00555C07"/>
    <w:rsid w:val="005560A9"/>
    <w:rsid w:val="005562B3"/>
    <w:rsid w:val="00556CBD"/>
    <w:rsid w:val="005570B6"/>
    <w:rsid w:val="00557577"/>
    <w:rsid w:val="00557ED9"/>
    <w:rsid w:val="00560BBE"/>
    <w:rsid w:val="00560E32"/>
    <w:rsid w:val="0056203C"/>
    <w:rsid w:val="005621E0"/>
    <w:rsid w:val="005622CD"/>
    <w:rsid w:val="005624DA"/>
    <w:rsid w:val="0056298D"/>
    <w:rsid w:val="00562C30"/>
    <w:rsid w:val="00562F90"/>
    <w:rsid w:val="005633AA"/>
    <w:rsid w:val="00563D55"/>
    <w:rsid w:val="00563D63"/>
    <w:rsid w:val="005640C7"/>
    <w:rsid w:val="0056528E"/>
    <w:rsid w:val="005652D7"/>
    <w:rsid w:val="00565852"/>
    <w:rsid w:val="00565920"/>
    <w:rsid w:val="00565CEF"/>
    <w:rsid w:val="005660BD"/>
    <w:rsid w:val="005666D2"/>
    <w:rsid w:val="00567807"/>
    <w:rsid w:val="00567FE7"/>
    <w:rsid w:val="00567FF1"/>
    <w:rsid w:val="00570630"/>
    <w:rsid w:val="005706EE"/>
    <w:rsid w:val="00570A9B"/>
    <w:rsid w:val="00571518"/>
    <w:rsid w:val="00571540"/>
    <w:rsid w:val="00571894"/>
    <w:rsid w:val="00571CCB"/>
    <w:rsid w:val="00571DAA"/>
    <w:rsid w:val="00571EEF"/>
    <w:rsid w:val="00572092"/>
    <w:rsid w:val="005721EB"/>
    <w:rsid w:val="005732AC"/>
    <w:rsid w:val="005738B4"/>
    <w:rsid w:val="00573EA0"/>
    <w:rsid w:val="005741DB"/>
    <w:rsid w:val="00574333"/>
    <w:rsid w:val="00574AC6"/>
    <w:rsid w:val="00574FF0"/>
    <w:rsid w:val="0057574F"/>
    <w:rsid w:val="00576528"/>
    <w:rsid w:val="00576C0B"/>
    <w:rsid w:val="00577200"/>
    <w:rsid w:val="0057731F"/>
    <w:rsid w:val="0058061C"/>
    <w:rsid w:val="005812AD"/>
    <w:rsid w:val="005812EA"/>
    <w:rsid w:val="00581D2E"/>
    <w:rsid w:val="005823B7"/>
    <w:rsid w:val="00582ED9"/>
    <w:rsid w:val="00582F14"/>
    <w:rsid w:val="00583286"/>
    <w:rsid w:val="005833DA"/>
    <w:rsid w:val="0058348C"/>
    <w:rsid w:val="00584140"/>
    <w:rsid w:val="005842DA"/>
    <w:rsid w:val="005843B2"/>
    <w:rsid w:val="005848D7"/>
    <w:rsid w:val="00584C10"/>
    <w:rsid w:val="00584E0F"/>
    <w:rsid w:val="00584FEA"/>
    <w:rsid w:val="00585962"/>
    <w:rsid w:val="0058644B"/>
    <w:rsid w:val="00587A47"/>
    <w:rsid w:val="00587BE0"/>
    <w:rsid w:val="0059035A"/>
    <w:rsid w:val="00590851"/>
    <w:rsid w:val="00590A8B"/>
    <w:rsid w:val="00590B36"/>
    <w:rsid w:val="00591067"/>
    <w:rsid w:val="00591160"/>
    <w:rsid w:val="005913A4"/>
    <w:rsid w:val="00591708"/>
    <w:rsid w:val="005921DE"/>
    <w:rsid w:val="0059272C"/>
    <w:rsid w:val="005929AD"/>
    <w:rsid w:val="00592B2F"/>
    <w:rsid w:val="00592C47"/>
    <w:rsid w:val="00592DDE"/>
    <w:rsid w:val="00593105"/>
    <w:rsid w:val="005931E7"/>
    <w:rsid w:val="00593914"/>
    <w:rsid w:val="005939AD"/>
    <w:rsid w:val="00593CC7"/>
    <w:rsid w:val="00593D46"/>
    <w:rsid w:val="00593DD5"/>
    <w:rsid w:val="0059420A"/>
    <w:rsid w:val="0059470A"/>
    <w:rsid w:val="00594E51"/>
    <w:rsid w:val="005953BC"/>
    <w:rsid w:val="005955B6"/>
    <w:rsid w:val="00595DCD"/>
    <w:rsid w:val="005963AB"/>
    <w:rsid w:val="005968DD"/>
    <w:rsid w:val="0059743C"/>
    <w:rsid w:val="0059747B"/>
    <w:rsid w:val="005978B5"/>
    <w:rsid w:val="00597E07"/>
    <w:rsid w:val="005A02CC"/>
    <w:rsid w:val="005A0444"/>
    <w:rsid w:val="005A059D"/>
    <w:rsid w:val="005A066C"/>
    <w:rsid w:val="005A0908"/>
    <w:rsid w:val="005A0E61"/>
    <w:rsid w:val="005A0E74"/>
    <w:rsid w:val="005A1B9B"/>
    <w:rsid w:val="005A2058"/>
    <w:rsid w:val="005A2655"/>
    <w:rsid w:val="005A2C21"/>
    <w:rsid w:val="005A2F9A"/>
    <w:rsid w:val="005A315F"/>
    <w:rsid w:val="005A520C"/>
    <w:rsid w:val="005A5B2C"/>
    <w:rsid w:val="005A6E99"/>
    <w:rsid w:val="005A7BF7"/>
    <w:rsid w:val="005A7CB3"/>
    <w:rsid w:val="005B05F1"/>
    <w:rsid w:val="005B0ABE"/>
    <w:rsid w:val="005B0F96"/>
    <w:rsid w:val="005B1081"/>
    <w:rsid w:val="005B113B"/>
    <w:rsid w:val="005B12F6"/>
    <w:rsid w:val="005B16A4"/>
    <w:rsid w:val="005B1AEB"/>
    <w:rsid w:val="005B1C43"/>
    <w:rsid w:val="005B1F3F"/>
    <w:rsid w:val="005B245B"/>
    <w:rsid w:val="005B343E"/>
    <w:rsid w:val="005B3B8B"/>
    <w:rsid w:val="005B3D08"/>
    <w:rsid w:val="005B3F24"/>
    <w:rsid w:val="005B40AF"/>
    <w:rsid w:val="005B567C"/>
    <w:rsid w:val="005B5B24"/>
    <w:rsid w:val="005B5BC2"/>
    <w:rsid w:val="005B6328"/>
    <w:rsid w:val="005B7E6E"/>
    <w:rsid w:val="005C065F"/>
    <w:rsid w:val="005C0735"/>
    <w:rsid w:val="005C0812"/>
    <w:rsid w:val="005C0881"/>
    <w:rsid w:val="005C0AFB"/>
    <w:rsid w:val="005C0B7B"/>
    <w:rsid w:val="005C0C43"/>
    <w:rsid w:val="005C120F"/>
    <w:rsid w:val="005C19C1"/>
    <w:rsid w:val="005C1A0C"/>
    <w:rsid w:val="005C1ABE"/>
    <w:rsid w:val="005C22DA"/>
    <w:rsid w:val="005C24CB"/>
    <w:rsid w:val="005C2633"/>
    <w:rsid w:val="005C27E9"/>
    <w:rsid w:val="005C31B1"/>
    <w:rsid w:val="005C31BA"/>
    <w:rsid w:val="005C353F"/>
    <w:rsid w:val="005C3FF2"/>
    <w:rsid w:val="005C50F1"/>
    <w:rsid w:val="005C518E"/>
    <w:rsid w:val="005C59D5"/>
    <w:rsid w:val="005C5E4D"/>
    <w:rsid w:val="005C5E91"/>
    <w:rsid w:val="005C6482"/>
    <w:rsid w:val="005C6B1B"/>
    <w:rsid w:val="005C6CA2"/>
    <w:rsid w:val="005C734F"/>
    <w:rsid w:val="005C7711"/>
    <w:rsid w:val="005D0551"/>
    <w:rsid w:val="005D092F"/>
    <w:rsid w:val="005D0B3E"/>
    <w:rsid w:val="005D0F2F"/>
    <w:rsid w:val="005D214B"/>
    <w:rsid w:val="005D21FA"/>
    <w:rsid w:val="005D2C7D"/>
    <w:rsid w:val="005D301A"/>
    <w:rsid w:val="005D36AD"/>
    <w:rsid w:val="005D3DF4"/>
    <w:rsid w:val="005D4967"/>
    <w:rsid w:val="005D5268"/>
    <w:rsid w:val="005D5735"/>
    <w:rsid w:val="005D59CD"/>
    <w:rsid w:val="005D67A7"/>
    <w:rsid w:val="005D710B"/>
    <w:rsid w:val="005D7E74"/>
    <w:rsid w:val="005D7F6C"/>
    <w:rsid w:val="005E080A"/>
    <w:rsid w:val="005E0D35"/>
    <w:rsid w:val="005E0FD5"/>
    <w:rsid w:val="005E10BF"/>
    <w:rsid w:val="005E1771"/>
    <w:rsid w:val="005E189C"/>
    <w:rsid w:val="005E1D77"/>
    <w:rsid w:val="005E2355"/>
    <w:rsid w:val="005E2493"/>
    <w:rsid w:val="005E252A"/>
    <w:rsid w:val="005E2F13"/>
    <w:rsid w:val="005E3841"/>
    <w:rsid w:val="005E3F1E"/>
    <w:rsid w:val="005E4233"/>
    <w:rsid w:val="005E47C6"/>
    <w:rsid w:val="005E4B3A"/>
    <w:rsid w:val="005E4F76"/>
    <w:rsid w:val="005E53C9"/>
    <w:rsid w:val="005E55A6"/>
    <w:rsid w:val="005E5AA2"/>
    <w:rsid w:val="005E673A"/>
    <w:rsid w:val="005E6ADD"/>
    <w:rsid w:val="005E6F12"/>
    <w:rsid w:val="005E7192"/>
    <w:rsid w:val="005E747F"/>
    <w:rsid w:val="005F0E73"/>
    <w:rsid w:val="005F0ECA"/>
    <w:rsid w:val="005F0EE7"/>
    <w:rsid w:val="005F1CBA"/>
    <w:rsid w:val="005F1EEB"/>
    <w:rsid w:val="005F2189"/>
    <w:rsid w:val="005F2DA1"/>
    <w:rsid w:val="005F2E52"/>
    <w:rsid w:val="005F306B"/>
    <w:rsid w:val="005F36D2"/>
    <w:rsid w:val="005F397D"/>
    <w:rsid w:val="005F39FF"/>
    <w:rsid w:val="005F3B5D"/>
    <w:rsid w:val="005F3D9E"/>
    <w:rsid w:val="005F487C"/>
    <w:rsid w:val="005F4C1B"/>
    <w:rsid w:val="005F4F85"/>
    <w:rsid w:val="005F598E"/>
    <w:rsid w:val="005F5B58"/>
    <w:rsid w:val="005F637B"/>
    <w:rsid w:val="005F6753"/>
    <w:rsid w:val="005F692C"/>
    <w:rsid w:val="005F7029"/>
    <w:rsid w:val="005F70C9"/>
    <w:rsid w:val="005F710A"/>
    <w:rsid w:val="005F72EA"/>
    <w:rsid w:val="005F7902"/>
    <w:rsid w:val="0060018E"/>
    <w:rsid w:val="006007A9"/>
    <w:rsid w:val="00600CCF"/>
    <w:rsid w:val="00601213"/>
    <w:rsid w:val="00601284"/>
    <w:rsid w:val="006012EC"/>
    <w:rsid w:val="00601A0E"/>
    <w:rsid w:val="00602609"/>
    <w:rsid w:val="00602E59"/>
    <w:rsid w:val="00602E79"/>
    <w:rsid w:val="006030F7"/>
    <w:rsid w:val="00603343"/>
    <w:rsid w:val="006033A7"/>
    <w:rsid w:val="006046E9"/>
    <w:rsid w:val="006046F7"/>
    <w:rsid w:val="00604C23"/>
    <w:rsid w:val="00604D62"/>
    <w:rsid w:val="00605239"/>
    <w:rsid w:val="0060549F"/>
    <w:rsid w:val="00605D59"/>
    <w:rsid w:val="00605E95"/>
    <w:rsid w:val="00606350"/>
    <w:rsid w:val="0060676B"/>
    <w:rsid w:val="00606AA1"/>
    <w:rsid w:val="00607427"/>
    <w:rsid w:val="00607430"/>
    <w:rsid w:val="00607B30"/>
    <w:rsid w:val="00607BD6"/>
    <w:rsid w:val="00607EE6"/>
    <w:rsid w:val="0061062E"/>
    <w:rsid w:val="00610A84"/>
    <w:rsid w:val="00610D71"/>
    <w:rsid w:val="00611297"/>
    <w:rsid w:val="006117F1"/>
    <w:rsid w:val="00611F53"/>
    <w:rsid w:val="00611FAF"/>
    <w:rsid w:val="00612575"/>
    <w:rsid w:val="00612807"/>
    <w:rsid w:val="00612C6E"/>
    <w:rsid w:val="00612F01"/>
    <w:rsid w:val="006136DF"/>
    <w:rsid w:val="0061387C"/>
    <w:rsid w:val="00613BC0"/>
    <w:rsid w:val="00613CC8"/>
    <w:rsid w:val="006140C4"/>
    <w:rsid w:val="00614383"/>
    <w:rsid w:val="00614A99"/>
    <w:rsid w:val="0061518E"/>
    <w:rsid w:val="0061522B"/>
    <w:rsid w:val="0061526C"/>
    <w:rsid w:val="006153F2"/>
    <w:rsid w:val="00615610"/>
    <w:rsid w:val="00615978"/>
    <w:rsid w:val="0061690F"/>
    <w:rsid w:val="00616D5B"/>
    <w:rsid w:val="00617013"/>
    <w:rsid w:val="006200BC"/>
    <w:rsid w:val="00620A48"/>
    <w:rsid w:val="00621224"/>
    <w:rsid w:val="0062167D"/>
    <w:rsid w:val="00621A67"/>
    <w:rsid w:val="00622045"/>
    <w:rsid w:val="0062216D"/>
    <w:rsid w:val="00622E10"/>
    <w:rsid w:val="0062333B"/>
    <w:rsid w:val="006234C1"/>
    <w:rsid w:val="0062362E"/>
    <w:rsid w:val="00623794"/>
    <w:rsid w:val="00623A2B"/>
    <w:rsid w:val="006242AC"/>
    <w:rsid w:val="006242C4"/>
    <w:rsid w:val="00624945"/>
    <w:rsid w:val="00625194"/>
    <w:rsid w:val="0062649B"/>
    <w:rsid w:val="00626544"/>
    <w:rsid w:val="00626D07"/>
    <w:rsid w:val="00626F92"/>
    <w:rsid w:val="00627F22"/>
    <w:rsid w:val="006305B8"/>
    <w:rsid w:val="00630EE6"/>
    <w:rsid w:val="00631678"/>
    <w:rsid w:val="006318AA"/>
    <w:rsid w:val="00631A04"/>
    <w:rsid w:val="00631C8E"/>
    <w:rsid w:val="00631ED7"/>
    <w:rsid w:val="006321B6"/>
    <w:rsid w:val="00632664"/>
    <w:rsid w:val="00632A35"/>
    <w:rsid w:val="006333B2"/>
    <w:rsid w:val="00633851"/>
    <w:rsid w:val="00634098"/>
    <w:rsid w:val="00634476"/>
    <w:rsid w:val="0063449B"/>
    <w:rsid w:val="00634619"/>
    <w:rsid w:val="00634811"/>
    <w:rsid w:val="00634F14"/>
    <w:rsid w:val="006357E0"/>
    <w:rsid w:val="0063581C"/>
    <w:rsid w:val="006360C6"/>
    <w:rsid w:val="0063615D"/>
    <w:rsid w:val="00636582"/>
    <w:rsid w:val="00636C68"/>
    <w:rsid w:val="006371F3"/>
    <w:rsid w:val="006372E2"/>
    <w:rsid w:val="0063758F"/>
    <w:rsid w:val="006375B9"/>
    <w:rsid w:val="00637C5C"/>
    <w:rsid w:val="00637CAC"/>
    <w:rsid w:val="00637F99"/>
    <w:rsid w:val="006401A7"/>
    <w:rsid w:val="0064067E"/>
    <w:rsid w:val="006408C3"/>
    <w:rsid w:val="00640E5B"/>
    <w:rsid w:val="00641647"/>
    <w:rsid w:val="00641E64"/>
    <w:rsid w:val="0064200E"/>
    <w:rsid w:val="006427D1"/>
    <w:rsid w:val="00642EE6"/>
    <w:rsid w:val="0064327D"/>
    <w:rsid w:val="00643A64"/>
    <w:rsid w:val="00643BAB"/>
    <w:rsid w:val="006445DB"/>
    <w:rsid w:val="00644708"/>
    <w:rsid w:val="00644913"/>
    <w:rsid w:val="00644A1A"/>
    <w:rsid w:val="00644C5F"/>
    <w:rsid w:val="00644F7E"/>
    <w:rsid w:val="00645645"/>
    <w:rsid w:val="00646477"/>
    <w:rsid w:val="0064665C"/>
    <w:rsid w:val="00646AC2"/>
    <w:rsid w:val="00646DC4"/>
    <w:rsid w:val="00646F78"/>
    <w:rsid w:val="0064752A"/>
    <w:rsid w:val="00647532"/>
    <w:rsid w:val="0064761B"/>
    <w:rsid w:val="006476F2"/>
    <w:rsid w:val="00647884"/>
    <w:rsid w:val="00647BB1"/>
    <w:rsid w:val="00647C42"/>
    <w:rsid w:val="0065039C"/>
    <w:rsid w:val="00650CB5"/>
    <w:rsid w:val="0065131A"/>
    <w:rsid w:val="00651A94"/>
    <w:rsid w:val="00651D0B"/>
    <w:rsid w:val="00651E35"/>
    <w:rsid w:val="00652927"/>
    <w:rsid w:val="00652B5C"/>
    <w:rsid w:val="00652BD0"/>
    <w:rsid w:val="00652FB2"/>
    <w:rsid w:val="00653D08"/>
    <w:rsid w:val="00653D93"/>
    <w:rsid w:val="00653FA3"/>
    <w:rsid w:val="006541C9"/>
    <w:rsid w:val="00655057"/>
    <w:rsid w:val="0065545E"/>
    <w:rsid w:val="00655820"/>
    <w:rsid w:val="00655B91"/>
    <w:rsid w:val="00656AF6"/>
    <w:rsid w:val="00656BA4"/>
    <w:rsid w:val="00656C19"/>
    <w:rsid w:val="006571A2"/>
    <w:rsid w:val="00657206"/>
    <w:rsid w:val="006607AC"/>
    <w:rsid w:val="00660825"/>
    <w:rsid w:val="006609F5"/>
    <w:rsid w:val="006610DE"/>
    <w:rsid w:val="0066264F"/>
    <w:rsid w:val="00662B66"/>
    <w:rsid w:val="00663118"/>
    <w:rsid w:val="00663CE1"/>
    <w:rsid w:val="00664D88"/>
    <w:rsid w:val="006651CD"/>
    <w:rsid w:val="006651E4"/>
    <w:rsid w:val="00665B98"/>
    <w:rsid w:val="00666515"/>
    <w:rsid w:val="00666ADB"/>
    <w:rsid w:val="00667153"/>
    <w:rsid w:val="00667155"/>
    <w:rsid w:val="006678F2"/>
    <w:rsid w:val="00667CB3"/>
    <w:rsid w:val="00667EC5"/>
    <w:rsid w:val="00670585"/>
    <w:rsid w:val="0067072F"/>
    <w:rsid w:val="006708C4"/>
    <w:rsid w:val="00670E25"/>
    <w:rsid w:val="006719F9"/>
    <w:rsid w:val="00671D5D"/>
    <w:rsid w:val="00673497"/>
    <w:rsid w:val="0067484A"/>
    <w:rsid w:val="0067491A"/>
    <w:rsid w:val="00674CE5"/>
    <w:rsid w:val="00674CF3"/>
    <w:rsid w:val="00674FA9"/>
    <w:rsid w:val="00675157"/>
    <w:rsid w:val="0067516E"/>
    <w:rsid w:val="0067553E"/>
    <w:rsid w:val="00675830"/>
    <w:rsid w:val="00676130"/>
    <w:rsid w:val="00676B34"/>
    <w:rsid w:val="00677946"/>
    <w:rsid w:val="00677EC0"/>
    <w:rsid w:val="00677FDC"/>
    <w:rsid w:val="00680160"/>
    <w:rsid w:val="00680718"/>
    <w:rsid w:val="00680DC1"/>
    <w:rsid w:val="00681142"/>
    <w:rsid w:val="006814C2"/>
    <w:rsid w:val="006818B3"/>
    <w:rsid w:val="006818D3"/>
    <w:rsid w:val="006819EF"/>
    <w:rsid w:val="00683BAD"/>
    <w:rsid w:val="00683D4C"/>
    <w:rsid w:val="00684D10"/>
    <w:rsid w:val="00684E2D"/>
    <w:rsid w:val="00685E8C"/>
    <w:rsid w:val="00686761"/>
    <w:rsid w:val="00687363"/>
    <w:rsid w:val="0068778B"/>
    <w:rsid w:val="00687798"/>
    <w:rsid w:val="00687AA1"/>
    <w:rsid w:val="00687EE5"/>
    <w:rsid w:val="006909EE"/>
    <w:rsid w:val="00690F20"/>
    <w:rsid w:val="00690F62"/>
    <w:rsid w:val="00691026"/>
    <w:rsid w:val="0069110D"/>
    <w:rsid w:val="00691C60"/>
    <w:rsid w:val="00691EF9"/>
    <w:rsid w:val="006924E6"/>
    <w:rsid w:val="00692C25"/>
    <w:rsid w:val="00692D7A"/>
    <w:rsid w:val="0069302E"/>
    <w:rsid w:val="00693D55"/>
    <w:rsid w:val="00694004"/>
    <w:rsid w:val="006943A3"/>
    <w:rsid w:val="0069462A"/>
    <w:rsid w:val="00694EA2"/>
    <w:rsid w:val="00695530"/>
    <w:rsid w:val="00695D03"/>
    <w:rsid w:val="00696876"/>
    <w:rsid w:val="00696EB4"/>
    <w:rsid w:val="00697FAD"/>
    <w:rsid w:val="006A0097"/>
    <w:rsid w:val="006A0836"/>
    <w:rsid w:val="006A097C"/>
    <w:rsid w:val="006A0EB8"/>
    <w:rsid w:val="006A138C"/>
    <w:rsid w:val="006A1808"/>
    <w:rsid w:val="006A1FC0"/>
    <w:rsid w:val="006A23DD"/>
    <w:rsid w:val="006A2564"/>
    <w:rsid w:val="006A2671"/>
    <w:rsid w:val="006A2768"/>
    <w:rsid w:val="006A2C44"/>
    <w:rsid w:val="006A3248"/>
    <w:rsid w:val="006A33F2"/>
    <w:rsid w:val="006A3625"/>
    <w:rsid w:val="006A3837"/>
    <w:rsid w:val="006A3952"/>
    <w:rsid w:val="006A3D6A"/>
    <w:rsid w:val="006A420C"/>
    <w:rsid w:val="006A432C"/>
    <w:rsid w:val="006A45E4"/>
    <w:rsid w:val="006A57E5"/>
    <w:rsid w:val="006A5B60"/>
    <w:rsid w:val="006A5ED3"/>
    <w:rsid w:val="006A6F0D"/>
    <w:rsid w:val="006B0683"/>
    <w:rsid w:val="006B0A33"/>
    <w:rsid w:val="006B1351"/>
    <w:rsid w:val="006B1495"/>
    <w:rsid w:val="006B15EA"/>
    <w:rsid w:val="006B1873"/>
    <w:rsid w:val="006B1DCA"/>
    <w:rsid w:val="006B2029"/>
    <w:rsid w:val="006B2D10"/>
    <w:rsid w:val="006B2D58"/>
    <w:rsid w:val="006B324A"/>
    <w:rsid w:val="006B324D"/>
    <w:rsid w:val="006B38A3"/>
    <w:rsid w:val="006B3A13"/>
    <w:rsid w:val="006B3D01"/>
    <w:rsid w:val="006B3E2D"/>
    <w:rsid w:val="006B43DA"/>
    <w:rsid w:val="006B4C7F"/>
    <w:rsid w:val="006B4F00"/>
    <w:rsid w:val="006B50AB"/>
    <w:rsid w:val="006B5193"/>
    <w:rsid w:val="006B5345"/>
    <w:rsid w:val="006B5BA3"/>
    <w:rsid w:val="006B6C5D"/>
    <w:rsid w:val="006B73E8"/>
    <w:rsid w:val="006B7E4B"/>
    <w:rsid w:val="006B7E7C"/>
    <w:rsid w:val="006C04C6"/>
    <w:rsid w:val="006C09CD"/>
    <w:rsid w:val="006C166A"/>
    <w:rsid w:val="006C16C8"/>
    <w:rsid w:val="006C2220"/>
    <w:rsid w:val="006C297F"/>
    <w:rsid w:val="006C2B35"/>
    <w:rsid w:val="006C2F11"/>
    <w:rsid w:val="006C304E"/>
    <w:rsid w:val="006C305B"/>
    <w:rsid w:val="006C35E1"/>
    <w:rsid w:val="006C3667"/>
    <w:rsid w:val="006C4736"/>
    <w:rsid w:val="006C4A2F"/>
    <w:rsid w:val="006C51AB"/>
    <w:rsid w:val="006C52E5"/>
    <w:rsid w:val="006C5344"/>
    <w:rsid w:val="006C560B"/>
    <w:rsid w:val="006C56E1"/>
    <w:rsid w:val="006C5846"/>
    <w:rsid w:val="006C5EC0"/>
    <w:rsid w:val="006C5EEE"/>
    <w:rsid w:val="006C65BB"/>
    <w:rsid w:val="006C7653"/>
    <w:rsid w:val="006D06EA"/>
    <w:rsid w:val="006D096E"/>
    <w:rsid w:val="006D0B35"/>
    <w:rsid w:val="006D0FAA"/>
    <w:rsid w:val="006D300D"/>
    <w:rsid w:val="006D32A4"/>
    <w:rsid w:val="006D3E9A"/>
    <w:rsid w:val="006D4899"/>
    <w:rsid w:val="006D5531"/>
    <w:rsid w:val="006D557B"/>
    <w:rsid w:val="006D5BE1"/>
    <w:rsid w:val="006D6013"/>
    <w:rsid w:val="006D6851"/>
    <w:rsid w:val="006D6E00"/>
    <w:rsid w:val="006D7293"/>
    <w:rsid w:val="006D7305"/>
    <w:rsid w:val="006D738C"/>
    <w:rsid w:val="006D7633"/>
    <w:rsid w:val="006D77E6"/>
    <w:rsid w:val="006E1519"/>
    <w:rsid w:val="006E1B9C"/>
    <w:rsid w:val="006E1BD7"/>
    <w:rsid w:val="006E21F9"/>
    <w:rsid w:val="006E28D6"/>
    <w:rsid w:val="006E2E7F"/>
    <w:rsid w:val="006E305E"/>
    <w:rsid w:val="006E3069"/>
    <w:rsid w:val="006E311E"/>
    <w:rsid w:val="006E32C7"/>
    <w:rsid w:val="006E3575"/>
    <w:rsid w:val="006E3581"/>
    <w:rsid w:val="006E4409"/>
    <w:rsid w:val="006E4673"/>
    <w:rsid w:val="006E4CB4"/>
    <w:rsid w:val="006E5980"/>
    <w:rsid w:val="006E64C7"/>
    <w:rsid w:val="006E6754"/>
    <w:rsid w:val="006E692A"/>
    <w:rsid w:val="006E6E55"/>
    <w:rsid w:val="006E6F0E"/>
    <w:rsid w:val="006E764D"/>
    <w:rsid w:val="006E7A4F"/>
    <w:rsid w:val="006F0539"/>
    <w:rsid w:val="006F096F"/>
    <w:rsid w:val="006F09A6"/>
    <w:rsid w:val="006F09FF"/>
    <w:rsid w:val="006F19D5"/>
    <w:rsid w:val="006F19EB"/>
    <w:rsid w:val="006F1A9F"/>
    <w:rsid w:val="006F20FE"/>
    <w:rsid w:val="006F370E"/>
    <w:rsid w:val="006F42B9"/>
    <w:rsid w:val="006F455A"/>
    <w:rsid w:val="006F4BA2"/>
    <w:rsid w:val="006F63FE"/>
    <w:rsid w:val="006F6E19"/>
    <w:rsid w:val="006F7ADB"/>
    <w:rsid w:val="006F7DC9"/>
    <w:rsid w:val="00700B7B"/>
    <w:rsid w:val="0070122C"/>
    <w:rsid w:val="00701578"/>
    <w:rsid w:val="00701CB0"/>
    <w:rsid w:val="0070219C"/>
    <w:rsid w:val="007021F1"/>
    <w:rsid w:val="007021F2"/>
    <w:rsid w:val="0070233B"/>
    <w:rsid w:val="0070290B"/>
    <w:rsid w:val="007037B7"/>
    <w:rsid w:val="007038C1"/>
    <w:rsid w:val="00703B29"/>
    <w:rsid w:val="00703F97"/>
    <w:rsid w:val="00704AD4"/>
    <w:rsid w:val="0070585B"/>
    <w:rsid w:val="00705BE8"/>
    <w:rsid w:val="00705D39"/>
    <w:rsid w:val="007062BC"/>
    <w:rsid w:val="007069C9"/>
    <w:rsid w:val="007075E3"/>
    <w:rsid w:val="007077E1"/>
    <w:rsid w:val="00707FC9"/>
    <w:rsid w:val="007103E2"/>
    <w:rsid w:val="007107E1"/>
    <w:rsid w:val="00710ACC"/>
    <w:rsid w:val="00710C06"/>
    <w:rsid w:val="00711925"/>
    <w:rsid w:val="007119D6"/>
    <w:rsid w:val="00712273"/>
    <w:rsid w:val="007122A8"/>
    <w:rsid w:val="00712921"/>
    <w:rsid w:val="007131A6"/>
    <w:rsid w:val="007149BA"/>
    <w:rsid w:val="007158B5"/>
    <w:rsid w:val="00715A18"/>
    <w:rsid w:val="00716092"/>
    <w:rsid w:val="00716B54"/>
    <w:rsid w:val="00716F7F"/>
    <w:rsid w:val="00716FB1"/>
    <w:rsid w:val="00717200"/>
    <w:rsid w:val="007176A4"/>
    <w:rsid w:val="00717952"/>
    <w:rsid w:val="0072034B"/>
    <w:rsid w:val="00720448"/>
    <w:rsid w:val="007205F7"/>
    <w:rsid w:val="00720EAB"/>
    <w:rsid w:val="00720EBE"/>
    <w:rsid w:val="007212B8"/>
    <w:rsid w:val="00721E07"/>
    <w:rsid w:val="007241DD"/>
    <w:rsid w:val="00725562"/>
    <w:rsid w:val="0072559E"/>
    <w:rsid w:val="007257F2"/>
    <w:rsid w:val="00725B57"/>
    <w:rsid w:val="00726C64"/>
    <w:rsid w:val="00726D06"/>
    <w:rsid w:val="00726D1A"/>
    <w:rsid w:val="0072712C"/>
    <w:rsid w:val="00727BB8"/>
    <w:rsid w:val="00727E4A"/>
    <w:rsid w:val="0073090D"/>
    <w:rsid w:val="00730F75"/>
    <w:rsid w:val="0073108B"/>
    <w:rsid w:val="00731B34"/>
    <w:rsid w:val="00731B49"/>
    <w:rsid w:val="00731ED6"/>
    <w:rsid w:val="007320FA"/>
    <w:rsid w:val="007322F7"/>
    <w:rsid w:val="00732430"/>
    <w:rsid w:val="00732A84"/>
    <w:rsid w:val="00732AC8"/>
    <w:rsid w:val="00732B64"/>
    <w:rsid w:val="007330BB"/>
    <w:rsid w:val="007333CE"/>
    <w:rsid w:val="00733418"/>
    <w:rsid w:val="00733CCD"/>
    <w:rsid w:val="00734065"/>
    <w:rsid w:val="00734A42"/>
    <w:rsid w:val="00734E82"/>
    <w:rsid w:val="00734E8E"/>
    <w:rsid w:val="007351D1"/>
    <w:rsid w:val="007361A1"/>
    <w:rsid w:val="007362C7"/>
    <w:rsid w:val="007364C9"/>
    <w:rsid w:val="00736764"/>
    <w:rsid w:val="00736A30"/>
    <w:rsid w:val="00737331"/>
    <w:rsid w:val="00737C1C"/>
    <w:rsid w:val="0074019D"/>
    <w:rsid w:val="0074062F"/>
    <w:rsid w:val="007411F9"/>
    <w:rsid w:val="007414BA"/>
    <w:rsid w:val="007416C8"/>
    <w:rsid w:val="0074199E"/>
    <w:rsid w:val="007419E8"/>
    <w:rsid w:val="00741C5C"/>
    <w:rsid w:val="007420CD"/>
    <w:rsid w:val="00742602"/>
    <w:rsid w:val="007429C3"/>
    <w:rsid w:val="007433AA"/>
    <w:rsid w:val="007433C2"/>
    <w:rsid w:val="00743C33"/>
    <w:rsid w:val="00744118"/>
    <w:rsid w:val="00744C08"/>
    <w:rsid w:val="0074523F"/>
    <w:rsid w:val="007456EE"/>
    <w:rsid w:val="00745ED5"/>
    <w:rsid w:val="00746728"/>
    <w:rsid w:val="00746B59"/>
    <w:rsid w:val="00747767"/>
    <w:rsid w:val="0075058B"/>
    <w:rsid w:val="00750941"/>
    <w:rsid w:val="00751EAE"/>
    <w:rsid w:val="00752404"/>
    <w:rsid w:val="0075285D"/>
    <w:rsid w:val="00752B5C"/>
    <w:rsid w:val="00752CC7"/>
    <w:rsid w:val="00752F92"/>
    <w:rsid w:val="00753181"/>
    <w:rsid w:val="0075323C"/>
    <w:rsid w:val="00753B27"/>
    <w:rsid w:val="00754218"/>
    <w:rsid w:val="00754348"/>
    <w:rsid w:val="0075595E"/>
    <w:rsid w:val="00755CF2"/>
    <w:rsid w:val="00755FCB"/>
    <w:rsid w:val="007561B6"/>
    <w:rsid w:val="007563D3"/>
    <w:rsid w:val="007567A3"/>
    <w:rsid w:val="00756A7C"/>
    <w:rsid w:val="00756C85"/>
    <w:rsid w:val="007570AA"/>
    <w:rsid w:val="0075749C"/>
    <w:rsid w:val="00757ABC"/>
    <w:rsid w:val="00757F47"/>
    <w:rsid w:val="00760D08"/>
    <w:rsid w:val="00760EF1"/>
    <w:rsid w:val="0076123C"/>
    <w:rsid w:val="00761E4F"/>
    <w:rsid w:val="007624F3"/>
    <w:rsid w:val="00762772"/>
    <w:rsid w:val="00762832"/>
    <w:rsid w:val="007634C1"/>
    <w:rsid w:val="00764434"/>
    <w:rsid w:val="00764760"/>
    <w:rsid w:val="007653E6"/>
    <w:rsid w:val="00765B2A"/>
    <w:rsid w:val="007662DD"/>
    <w:rsid w:val="007673A2"/>
    <w:rsid w:val="0076788E"/>
    <w:rsid w:val="00767BB5"/>
    <w:rsid w:val="00770144"/>
    <w:rsid w:val="00770480"/>
    <w:rsid w:val="00770DD6"/>
    <w:rsid w:val="007715EC"/>
    <w:rsid w:val="00771716"/>
    <w:rsid w:val="007718BB"/>
    <w:rsid w:val="00772286"/>
    <w:rsid w:val="00772853"/>
    <w:rsid w:val="00772AC4"/>
    <w:rsid w:val="00772BBD"/>
    <w:rsid w:val="00772CFE"/>
    <w:rsid w:val="00772D29"/>
    <w:rsid w:val="00772F28"/>
    <w:rsid w:val="00773D64"/>
    <w:rsid w:val="007743C7"/>
    <w:rsid w:val="00775492"/>
    <w:rsid w:val="00775CA8"/>
    <w:rsid w:val="0077642F"/>
    <w:rsid w:val="007764B5"/>
    <w:rsid w:val="00777ECA"/>
    <w:rsid w:val="00780BD6"/>
    <w:rsid w:val="007817AA"/>
    <w:rsid w:val="00781B80"/>
    <w:rsid w:val="00781BBA"/>
    <w:rsid w:val="007824CA"/>
    <w:rsid w:val="007826C6"/>
    <w:rsid w:val="0078280D"/>
    <w:rsid w:val="00782A18"/>
    <w:rsid w:val="0078311F"/>
    <w:rsid w:val="00783328"/>
    <w:rsid w:val="00783527"/>
    <w:rsid w:val="00783893"/>
    <w:rsid w:val="00784372"/>
    <w:rsid w:val="00784E27"/>
    <w:rsid w:val="007857FF"/>
    <w:rsid w:val="00786252"/>
    <w:rsid w:val="00786492"/>
    <w:rsid w:val="0078675F"/>
    <w:rsid w:val="00786947"/>
    <w:rsid w:val="00786B3D"/>
    <w:rsid w:val="00786B89"/>
    <w:rsid w:val="00786F39"/>
    <w:rsid w:val="00786F88"/>
    <w:rsid w:val="007910DE"/>
    <w:rsid w:val="0079239B"/>
    <w:rsid w:val="00792565"/>
    <w:rsid w:val="007925C5"/>
    <w:rsid w:val="0079278B"/>
    <w:rsid w:val="00792FAE"/>
    <w:rsid w:val="007934F1"/>
    <w:rsid w:val="00793A18"/>
    <w:rsid w:val="0079435B"/>
    <w:rsid w:val="00794CED"/>
    <w:rsid w:val="00795358"/>
    <w:rsid w:val="00795987"/>
    <w:rsid w:val="0079604A"/>
    <w:rsid w:val="0079605B"/>
    <w:rsid w:val="00796102"/>
    <w:rsid w:val="007964DA"/>
    <w:rsid w:val="00796570"/>
    <w:rsid w:val="00796707"/>
    <w:rsid w:val="00796A98"/>
    <w:rsid w:val="00797172"/>
    <w:rsid w:val="00797BF3"/>
    <w:rsid w:val="00797C73"/>
    <w:rsid w:val="00797D69"/>
    <w:rsid w:val="007A1046"/>
    <w:rsid w:val="007A11AA"/>
    <w:rsid w:val="007A15BA"/>
    <w:rsid w:val="007A17D4"/>
    <w:rsid w:val="007A2A31"/>
    <w:rsid w:val="007A2F1D"/>
    <w:rsid w:val="007A3477"/>
    <w:rsid w:val="007A3509"/>
    <w:rsid w:val="007A380F"/>
    <w:rsid w:val="007A38C4"/>
    <w:rsid w:val="007A3F77"/>
    <w:rsid w:val="007A4116"/>
    <w:rsid w:val="007A4686"/>
    <w:rsid w:val="007A4A46"/>
    <w:rsid w:val="007A4AAD"/>
    <w:rsid w:val="007A4F5B"/>
    <w:rsid w:val="007A54AF"/>
    <w:rsid w:val="007A5C5B"/>
    <w:rsid w:val="007A5EE6"/>
    <w:rsid w:val="007A6888"/>
    <w:rsid w:val="007A72F5"/>
    <w:rsid w:val="007A79D7"/>
    <w:rsid w:val="007A7ACC"/>
    <w:rsid w:val="007A7E01"/>
    <w:rsid w:val="007A7E32"/>
    <w:rsid w:val="007B1D88"/>
    <w:rsid w:val="007B1ECB"/>
    <w:rsid w:val="007B25E1"/>
    <w:rsid w:val="007B278F"/>
    <w:rsid w:val="007B2BAB"/>
    <w:rsid w:val="007B2F13"/>
    <w:rsid w:val="007B32A3"/>
    <w:rsid w:val="007B3FDE"/>
    <w:rsid w:val="007B40D1"/>
    <w:rsid w:val="007B475E"/>
    <w:rsid w:val="007B49BF"/>
    <w:rsid w:val="007B4B54"/>
    <w:rsid w:val="007B53A4"/>
    <w:rsid w:val="007B56DE"/>
    <w:rsid w:val="007B5ADE"/>
    <w:rsid w:val="007B5DCF"/>
    <w:rsid w:val="007B5E00"/>
    <w:rsid w:val="007B5E44"/>
    <w:rsid w:val="007B63FE"/>
    <w:rsid w:val="007B654A"/>
    <w:rsid w:val="007B6728"/>
    <w:rsid w:val="007B6F1C"/>
    <w:rsid w:val="007B7489"/>
    <w:rsid w:val="007B74FC"/>
    <w:rsid w:val="007B7571"/>
    <w:rsid w:val="007B79EF"/>
    <w:rsid w:val="007B7F33"/>
    <w:rsid w:val="007C03FF"/>
    <w:rsid w:val="007C078A"/>
    <w:rsid w:val="007C09AF"/>
    <w:rsid w:val="007C0EC2"/>
    <w:rsid w:val="007C134D"/>
    <w:rsid w:val="007C17FF"/>
    <w:rsid w:val="007C1A7F"/>
    <w:rsid w:val="007C1CDA"/>
    <w:rsid w:val="007C213D"/>
    <w:rsid w:val="007C24E2"/>
    <w:rsid w:val="007C2941"/>
    <w:rsid w:val="007C29D3"/>
    <w:rsid w:val="007C3ABA"/>
    <w:rsid w:val="007C3C67"/>
    <w:rsid w:val="007C3F79"/>
    <w:rsid w:val="007C4A8A"/>
    <w:rsid w:val="007C5729"/>
    <w:rsid w:val="007C5FC1"/>
    <w:rsid w:val="007C66B2"/>
    <w:rsid w:val="007C6FF6"/>
    <w:rsid w:val="007C73C5"/>
    <w:rsid w:val="007C770F"/>
    <w:rsid w:val="007C77F6"/>
    <w:rsid w:val="007C7AC1"/>
    <w:rsid w:val="007D058E"/>
    <w:rsid w:val="007D0ACD"/>
    <w:rsid w:val="007D163D"/>
    <w:rsid w:val="007D17FA"/>
    <w:rsid w:val="007D20BA"/>
    <w:rsid w:val="007D28E5"/>
    <w:rsid w:val="007D2E1C"/>
    <w:rsid w:val="007D3681"/>
    <w:rsid w:val="007D3AC5"/>
    <w:rsid w:val="007D4853"/>
    <w:rsid w:val="007D4ADA"/>
    <w:rsid w:val="007D4D41"/>
    <w:rsid w:val="007D5424"/>
    <w:rsid w:val="007D55D3"/>
    <w:rsid w:val="007D5699"/>
    <w:rsid w:val="007D5A4C"/>
    <w:rsid w:val="007D5BB4"/>
    <w:rsid w:val="007D5D67"/>
    <w:rsid w:val="007D62FA"/>
    <w:rsid w:val="007D65AB"/>
    <w:rsid w:val="007D6C14"/>
    <w:rsid w:val="007D75D8"/>
    <w:rsid w:val="007D7B34"/>
    <w:rsid w:val="007E004A"/>
    <w:rsid w:val="007E0118"/>
    <w:rsid w:val="007E03E0"/>
    <w:rsid w:val="007E10B0"/>
    <w:rsid w:val="007E1111"/>
    <w:rsid w:val="007E1504"/>
    <w:rsid w:val="007E1977"/>
    <w:rsid w:val="007E1C9D"/>
    <w:rsid w:val="007E2690"/>
    <w:rsid w:val="007E26A5"/>
    <w:rsid w:val="007E3124"/>
    <w:rsid w:val="007E38BF"/>
    <w:rsid w:val="007E481E"/>
    <w:rsid w:val="007E511A"/>
    <w:rsid w:val="007E52FD"/>
    <w:rsid w:val="007E5A47"/>
    <w:rsid w:val="007E64C3"/>
    <w:rsid w:val="007E6EAC"/>
    <w:rsid w:val="007E6F96"/>
    <w:rsid w:val="007F03F0"/>
    <w:rsid w:val="007F0705"/>
    <w:rsid w:val="007F092D"/>
    <w:rsid w:val="007F0E82"/>
    <w:rsid w:val="007F1972"/>
    <w:rsid w:val="007F1E52"/>
    <w:rsid w:val="007F2D93"/>
    <w:rsid w:val="007F2E6F"/>
    <w:rsid w:val="007F2E78"/>
    <w:rsid w:val="007F2FD3"/>
    <w:rsid w:val="007F30FB"/>
    <w:rsid w:val="007F34C6"/>
    <w:rsid w:val="007F390C"/>
    <w:rsid w:val="007F3F49"/>
    <w:rsid w:val="007F502D"/>
    <w:rsid w:val="007F5520"/>
    <w:rsid w:val="007F5E60"/>
    <w:rsid w:val="007F643C"/>
    <w:rsid w:val="007F67FB"/>
    <w:rsid w:val="007F6A51"/>
    <w:rsid w:val="007F6D99"/>
    <w:rsid w:val="007F75F1"/>
    <w:rsid w:val="007F79CF"/>
    <w:rsid w:val="007F7CDA"/>
    <w:rsid w:val="007F7F0F"/>
    <w:rsid w:val="008006C0"/>
    <w:rsid w:val="00800CBD"/>
    <w:rsid w:val="00801735"/>
    <w:rsid w:val="00801DFB"/>
    <w:rsid w:val="00801F58"/>
    <w:rsid w:val="00801FC7"/>
    <w:rsid w:val="008021F4"/>
    <w:rsid w:val="0080282A"/>
    <w:rsid w:val="00802963"/>
    <w:rsid w:val="008030CF"/>
    <w:rsid w:val="00803497"/>
    <w:rsid w:val="00803670"/>
    <w:rsid w:val="00803FE5"/>
    <w:rsid w:val="008041BA"/>
    <w:rsid w:val="00804595"/>
    <w:rsid w:val="008047F9"/>
    <w:rsid w:val="00804F8C"/>
    <w:rsid w:val="00805713"/>
    <w:rsid w:val="00806055"/>
    <w:rsid w:val="00806493"/>
    <w:rsid w:val="00806B1B"/>
    <w:rsid w:val="00806D0D"/>
    <w:rsid w:val="0080703D"/>
    <w:rsid w:val="00807AA0"/>
    <w:rsid w:val="0081012A"/>
    <w:rsid w:val="0081036D"/>
    <w:rsid w:val="00811369"/>
    <w:rsid w:val="0081138D"/>
    <w:rsid w:val="0081147A"/>
    <w:rsid w:val="00811FD0"/>
    <w:rsid w:val="00812137"/>
    <w:rsid w:val="008123E9"/>
    <w:rsid w:val="0081290B"/>
    <w:rsid w:val="00812BF9"/>
    <w:rsid w:val="00812E59"/>
    <w:rsid w:val="00813951"/>
    <w:rsid w:val="00813B36"/>
    <w:rsid w:val="00813CA4"/>
    <w:rsid w:val="00813E0E"/>
    <w:rsid w:val="0081490F"/>
    <w:rsid w:val="00814C0A"/>
    <w:rsid w:val="0081583D"/>
    <w:rsid w:val="0081592C"/>
    <w:rsid w:val="00815B38"/>
    <w:rsid w:val="00815B4B"/>
    <w:rsid w:val="00816071"/>
    <w:rsid w:val="008162BE"/>
    <w:rsid w:val="00816335"/>
    <w:rsid w:val="008167A0"/>
    <w:rsid w:val="008176B3"/>
    <w:rsid w:val="00817760"/>
    <w:rsid w:val="00817CBC"/>
    <w:rsid w:val="00817F55"/>
    <w:rsid w:val="0082045E"/>
    <w:rsid w:val="008206A9"/>
    <w:rsid w:val="00820B17"/>
    <w:rsid w:val="008210AB"/>
    <w:rsid w:val="00821366"/>
    <w:rsid w:val="00821A0F"/>
    <w:rsid w:val="00821AD8"/>
    <w:rsid w:val="00822708"/>
    <w:rsid w:val="00823131"/>
    <w:rsid w:val="00823895"/>
    <w:rsid w:val="008258EF"/>
    <w:rsid w:val="00825A2C"/>
    <w:rsid w:val="00826BEC"/>
    <w:rsid w:val="00826CF6"/>
    <w:rsid w:val="0082742F"/>
    <w:rsid w:val="00827930"/>
    <w:rsid w:val="00827CEF"/>
    <w:rsid w:val="00830216"/>
    <w:rsid w:val="00830BAF"/>
    <w:rsid w:val="00830CAA"/>
    <w:rsid w:val="00831311"/>
    <w:rsid w:val="00831487"/>
    <w:rsid w:val="00831A20"/>
    <w:rsid w:val="00831CAE"/>
    <w:rsid w:val="00831DCA"/>
    <w:rsid w:val="00832CBF"/>
    <w:rsid w:val="00833032"/>
    <w:rsid w:val="008332FA"/>
    <w:rsid w:val="00833CFF"/>
    <w:rsid w:val="00833D6B"/>
    <w:rsid w:val="008340F0"/>
    <w:rsid w:val="008351C6"/>
    <w:rsid w:val="00835223"/>
    <w:rsid w:val="00835353"/>
    <w:rsid w:val="00835C26"/>
    <w:rsid w:val="008370D9"/>
    <w:rsid w:val="00837EAC"/>
    <w:rsid w:val="00837F2F"/>
    <w:rsid w:val="00840550"/>
    <w:rsid w:val="00840765"/>
    <w:rsid w:val="00840C28"/>
    <w:rsid w:val="00840D04"/>
    <w:rsid w:val="00840DBF"/>
    <w:rsid w:val="008412F2"/>
    <w:rsid w:val="00841C7B"/>
    <w:rsid w:val="00841E4B"/>
    <w:rsid w:val="00842973"/>
    <w:rsid w:val="00842F21"/>
    <w:rsid w:val="00842F2A"/>
    <w:rsid w:val="00843048"/>
    <w:rsid w:val="00843062"/>
    <w:rsid w:val="008437AE"/>
    <w:rsid w:val="00843A20"/>
    <w:rsid w:val="00843C9F"/>
    <w:rsid w:val="00843FF0"/>
    <w:rsid w:val="00844029"/>
    <w:rsid w:val="008445EF"/>
    <w:rsid w:val="00844A01"/>
    <w:rsid w:val="00845429"/>
    <w:rsid w:val="00845DAB"/>
    <w:rsid w:val="00846190"/>
    <w:rsid w:val="0084692C"/>
    <w:rsid w:val="00846E80"/>
    <w:rsid w:val="00846F11"/>
    <w:rsid w:val="0084734B"/>
    <w:rsid w:val="008479BF"/>
    <w:rsid w:val="00847F7A"/>
    <w:rsid w:val="008503A7"/>
    <w:rsid w:val="00850564"/>
    <w:rsid w:val="00850867"/>
    <w:rsid w:val="00850CB7"/>
    <w:rsid w:val="008514E5"/>
    <w:rsid w:val="008517C7"/>
    <w:rsid w:val="008517ED"/>
    <w:rsid w:val="008518FA"/>
    <w:rsid w:val="00851A20"/>
    <w:rsid w:val="00851B95"/>
    <w:rsid w:val="0085245B"/>
    <w:rsid w:val="00852C2A"/>
    <w:rsid w:val="00852EF1"/>
    <w:rsid w:val="00853288"/>
    <w:rsid w:val="008537BC"/>
    <w:rsid w:val="00853A8C"/>
    <w:rsid w:val="0085572A"/>
    <w:rsid w:val="00856921"/>
    <w:rsid w:val="00856D80"/>
    <w:rsid w:val="00857253"/>
    <w:rsid w:val="00857C86"/>
    <w:rsid w:val="00857D3E"/>
    <w:rsid w:val="00857D45"/>
    <w:rsid w:val="008606BF"/>
    <w:rsid w:val="0086093D"/>
    <w:rsid w:val="00860A3A"/>
    <w:rsid w:val="008611CD"/>
    <w:rsid w:val="00861465"/>
    <w:rsid w:val="008618C4"/>
    <w:rsid w:val="008620FE"/>
    <w:rsid w:val="0086227B"/>
    <w:rsid w:val="008629C7"/>
    <w:rsid w:val="00862BCE"/>
    <w:rsid w:val="00863011"/>
    <w:rsid w:val="0086322B"/>
    <w:rsid w:val="00863336"/>
    <w:rsid w:val="0086375E"/>
    <w:rsid w:val="0086404E"/>
    <w:rsid w:val="00864444"/>
    <w:rsid w:val="008655F6"/>
    <w:rsid w:val="0086571F"/>
    <w:rsid w:val="008660D5"/>
    <w:rsid w:val="00866704"/>
    <w:rsid w:val="00866A06"/>
    <w:rsid w:val="00866A5A"/>
    <w:rsid w:val="00866AF9"/>
    <w:rsid w:val="00866FA1"/>
    <w:rsid w:val="00867A76"/>
    <w:rsid w:val="00867F0D"/>
    <w:rsid w:val="0087003B"/>
    <w:rsid w:val="00870062"/>
    <w:rsid w:val="00870115"/>
    <w:rsid w:val="0087012D"/>
    <w:rsid w:val="00870193"/>
    <w:rsid w:val="0087141B"/>
    <w:rsid w:val="008716BB"/>
    <w:rsid w:val="008717E2"/>
    <w:rsid w:val="00871846"/>
    <w:rsid w:val="0087192E"/>
    <w:rsid w:val="00871B50"/>
    <w:rsid w:val="00872C29"/>
    <w:rsid w:val="00873993"/>
    <w:rsid w:val="00874245"/>
    <w:rsid w:val="00874EBA"/>
    <w:rsid w:val="008750D1"/>
    <w:rsid w:val="00875567"/>
    <w:rsid w:val="00875708"/>
    <w:rsid w:val="00875A98"/>
    <w:rsid w:val="008761DD"/>
    <w:rsid w:val="008765D2"/>
    <w:rsid w:val="008769CD"/>
    <w:rsid w:val="00876C3B"/>
    <w:rsid w:val="00876D4A"/>
    <w:rsid w:val="00877320"/>
    <w:rsid w:val="00877D07"/>
    <w:rsid w:val="0088022F"/>
    <w:rsid w:val="0088082E"/>
    <w:rsid w:val="00881117"/>
    <w:rsid w:val="00881369"/>
    <w:rsid w:val="00881A67"/>
    <w:rsid w:val="008826E5"/>
    <w:rsid w:val="0088290A"/>
    <w:rsid w:val="00883476"/>
    <w:rsid w:val="008836E7"/>
    <w:rsid w:val="00883919"/>
    <w:rsid w:val="00883C47"/>
    <w:rsid w:val="00883F27"/>
    <w:rsid w:val="008840BB"/>
    <w:rsid w:val="0088438D"/>
    <w:rsid w:val="0088470B"/>
    <w:rsid w:val="00884990"/>
    <w:rsid w:val="008850D8"/>
    <w:rsid w:val="00885F0C"/>
    <w:rsid w:val="008860ED"/>
    <w:rsid w:val="008870CB"/>
    <w:rsid w:val="00887109"/>
    <w:rsid w:val="0088714D"/>
    <w:rsid w:val="0088770C"/>
    <w:rsid w:val="00890183"/>
    <w:rsid w:val="008905FB"/>
    <w:rsid w:val="008907AF"/>
    <w:rsid w:val="00891A3B"/>
    <w:rsid w:val="008923CB"/>
    <w:rsid w:val="008937E4"/>
    <w:rsid w:val="008938BD"/>
    <w:rsid w:val="0089415C"/>
    <w:rsid w:val="0089432C"/>
    <w:rsid w:val="00894703"/>
    <w:rsid w:val="00894AA5"/>
    <w:rsid w:val="008954A2"/>
    <w:rsid w:val="0089559A"/>
    <w:rsid w:val="00895639"/>
    <w:rsid w:val="008960B5"/>
    <w:rsid w:val="008967A9"/>
    <w:rsid w:val="00896F04"/>
    <w:rsid w:val="0089709F"/>
    <w:rsid w:val="00897482"/>
    <w:rsid w:val="00897A36"/>
    <w:rsid w:val="00897C7E"/>
    <w:rsid w:val="00897CBD"/>
    <w:rsid w:val="00897DEE"/>
    <w:rsid w:val="00897FB4"/>
    <w:rsid w:val="008A0BD6"/>
    <w:rsid w:val="008A0BDA"/>
    <w:rsid w:val="008A0DE9"/>
    <w:rsid w:val="008A0F00"/>
    <w:rsid w:val="008A120F"/>
    <w:rsid w:val="008A1344"/>
    <w:rsid w:val="008A1D75"/>
    <w:rsid w:val="008A2539"/>
    <w:rsid w:val="008A2E53"/>
    <w:rsid w:val="008A3730"/>
    <w:rsid w:val="008A3BC5"/>
    <w:rsid w:val="008A3BF4"/>
    <w:rsid w:val="008A4B94"/>
    <w:rsid w:val="008A4E30"/>
    <w:rsid w:val="008A4ED7"/>
    <w:rsid w:val="008A5799"/>
    <w:rsid w:val="008A599A"/>
    <w:rsid w:val="008A5A18"/>
    <w:rsid w:val="008A5F74"/>
    <w:rsid w:val="008A6428"/>
    <w:rsid w:val="008A6649"/>
    <w:rsid w:val="008A7438"/>
    <w:rsid w:val="008A76E3"/>
    <w:rsid w:val="008A784D"/>
    <w:rsid w:val="008A7D61"/>
    <w:rsid w:val="008A7E61"/>
    <w:rsid w:val="008B037B"/>
    <w:rsid w:val="008B0B67"/>
    <w:rsid w:val="008B0D08"/>
    <w:rsid w:val="008B0EC8"/>
    <w:rsid w:val="008B1585"/>
    <w:rsid w:val="008B20C4"/>
    <w:rsid w:val="008B24D7"/>
    <w:rsid w:val="008B276C"/>
    <w:rsid w:val="008B2B13"/>
    <w:rsid w:val="008B2CFA"/>
    <w:rsid w:val="008B2D56"/>
    <w:rsid w:val="008B368D"/>
    <w:rsid w:val="008B3877"/>
    <w:rsid w:val="008B3C7F"/>
    <w:rsid w:val="008B4160"/>
    <w:rsid w:val="008B43B8"/>
    <w:rsid w:val="008B45DA"/>
    <w:rsid w:val="008B5347"/>
    <w:rsid w:val="008B5740"/>
    <w:rsid w:val="008B58F0"/>
    <w:rsid w:val="008B5DE5"/>
    <w:rsid w:val="008B5F73"/>
    <w:rsid w:val="008B6711"/>
    <w:rsid w:val="008B698B"/>
    <w:rsid w:val="008B7399"/>
    <w:rsid w:val="008B7FEA"/>
    <w:rsid w:val="008C00F0"/>
    <w:rsid w:val="008C0734"/>
    <w:rsid w:val="008C154A"/>
    <w:rsid w:val="008C1774"/>
    <w:rsid w:val="008C186A"/>
    <w:rsid w:val="008C1890"/>
    <w:rsid w:val="008C1D77"/>
    <w:rsid w:val="008C2023"/>
    <w:rsid w:val="008C2610"/>
    <w:rsid w:val="008C2D26"/>
    <w:rsid w:val="008C3674"/>
    <w:rsid w:val="008C36EC"/>
    <w:rsid w:val="008C3A43"/>
    <w:rsid w:val="008C3C53"/>
    <w:rsid w:val="008C46A4"/>
    <w:rsid w:val="008C4914"/>
    <w:rsid w:val="008C501A"/>
    <w:rsid w:val="008C59C4"/>
    <w:rsid w:val="008C5D82"/>
    <w:rsid w:val="008C607D"/>
    <w:rsid w:val="008C6599"/>
    <w:rsid w:val="008C68AC"/>
    <w:rsid w:val="008C6AC7"/>
    <w:rsid w:val="008C75F4"/>
    <w:rsid w:val="008C7CEA"/>
    <w:rsid w:val="008D04B0"/>
    <w:rsid w:val="008D07F9"/>
    <w:rsid w:val="008D1223"/>
    <w:rsid w:val="008D1545"/>
    <w:rsid w:val="008D160B"/>
    <w:rsid w:val="008D1955"/>
    <w:rsid w:val="008D22CE"/>
    <w:rsid w:val="008D2ABD"/>
    <w:rsid w:val="008D376A"/>
    <w:rsid w:val="008D4455"/>
    <w:rsid w:val="008D51A9"/>
    <w:rsid w:val="008D5686"/>
    <w:rsid w:val="008D5892"/>
    <w:rsid w:val="008D5B87"/>
    <w:rsid w:val="008D5BBA"/>
    <w:rsid w:val="008D5DB8"/>
    <w:rsid w:val="008D66C9"/>
    <w:rsid w:val="008D697E"/>
    <w:rsid w:val="008D6CD8"/>
    <w:rsid w:val="008D6CF8"/>
    <w:rsid w:val="008E000C"/>
    <w:rsid w:val="008E09F8"/>
    <w:rsid w:val="008E136F"/>
    <w:rsid w:val="008E1394"/>
    <w:rsid w:val="008E1503"/>
    <w:rsid w:val="008E30A4"/>
    <w:rsid w:val="008E3BB1"/>
    <w:rsid w:val="008E467F"/>
    <w:rsid w:val="008E473A"/>
    <w:rsid w:val="008E51BB"/>
    <w:rsid w:val="008E5B4F"/>
    <w:rsid w:val="008E5B80"/>
    <w:rsid w:val="008E5E03"/>
    <w:rsid w:val="008E60D1"/>
    <w:rsid w:val="008E6251"/>
    <w:rsid w:val="008E6538"/>
    <w:rsid w:val="008E6577"/>
    <w:rsid w:val="008E65E7"/>
    <w:rsid w:val="008E66F6"/>
    <w:rsid w:val="008E6862"/>
    <w:rsid w:val="008E6B77"/>
    <w:rsid w:val="008E6E52"/>
    <w:rsid w:val="008E7F4A"/>
    <w:rsid w:val="008F0998"/>
    <w:rsid w:val="008F1C3A"/>
    <w:rsid w:val="008F22C4"/>
    <w:rsid w:val="008F2430"/>
    <w:rsid w:val="008F358F"/>
    <w:rsid w:val="008F35EF"/>
    <w:rsid w:val="008F41D3"/>
    <w:rsid w:val="008F4CA6"/>
    <w:rsid w:val="008F4EC2"/>
    <w:rsid w:val="008F646E"/>
    <w:rsid w:val="008F6807"/>
    <w:rsid w:val="008F6D84"/>
    <w:rsid w:val="008F6DC4"/>
    <w:rsid w:val="008F747E"/>
    <w:rsid w:val="008F7B15"/>
    <w:rsid w:val="009004AC"/>
    <w:rsid w:val="00900950"/>
    <w:rsid w:val="00900D90"/>
    <w:rsid w:val="00900E5F"/>
    <w:rsid w:val="00901473"/>
    <w:rsid w:val="009014F1"/>
    <w:rsid w:val="00901919"/>
    <w:rsid w:val="00902B07"/>
    <w:rsid w:val="00902B26"/>
    <w:rsid w:val="00902B88"/>
    <w:rsid w:val="00902CA4"/>
    <w:rsid w:val="00902D41"/>
    <w:rsid w:val="00904A44"/>
    <w:rsid w:val="00905240"/>
    <w:rsid w:val="00905B96"/>
    <w:rsid w:val="00906138"/>
    <w:rsid w:val="0090614B"/>
    <w:rsid w:val="00906432"/>
    <w:rsid w:val="009078C0"/>
    <w:rsid w:val="00907FF3"/>
    <w:rsid w:val="0091053D"/>
    <w:rsid w:val="009125ED"/>
    <w:rsid w:val="009126F2"/>
    <w:rsid w:val="00912BA4"/>
    <w:rsid w:val="00913219"/>
    <w:rsid w:val="009132B6"/>
    <w:rsid w:val="009135E5"/>
    <w:rsid w:val="009137D3"/>
    <w:rsid w:val="009138BF"/>
    <w:rsid w:val="00913AD4"/>
    <w:rsid w:val="00913B0F"/>
    <w:rsid w:val="00913B99"/>
    <w:rsid w:val="00913F76"/>
    <w:rsid w:val="00914354"/>
    <w:rsid w:val="00914630"/>
    <w:rsid w:val="00914C2E"/>
    <w:rsid w:val="0091538C"/>
    <w:rsid w:val="0091542B"/>
    <w:rsid w:val="009156EC"/>
    <w:rsid w:val="00916337"/>
    <w:rsid w:val="00916CA7"/>
    <w:rsid w:val="00916DE7"/>
    <w:rsid w:val="00917077"/>
    <w:rsid w:val="00917218"/>
    <w:rsid w:val="0091754F"/>
    <w:rsid w:val="00917C1D"/>
    <w:rsid w:val="00917C54"/>
    <w:rsid w:val="00917EC4"/>
    <w:rsid w:val="009206A8"/>
    <w:rsid w:val="009207BA"/>
    <w:rsid w:val="00920D2E"/>
    <w:rsid w:val="00920DA9"/>
    <w:rsid w:val="00921DB5"/>
    <w:rsid w:val="00921EC5"/>
    <w:rsid w:val="00921FF1"/>
    <w:rsid w:val="009227BD"/>
    <w:rsid w:val="00922AA6"/>
    <w:rsid w:val="00922B85"/>
    <w:rsid w:val="00922CFC"/>
    <w:rsid w:val="0092309E"/>
    <w:rsid w:val="009231F9"/>
    <w:rsid w:val="00923687"/>
    <w:rsid w:val="00923E98"/>
    <w:rsid w:val="00924053"/>
    <w:rsid w:val="009248F3"/>
    <w:rsid w:val="00924903"/>
    <w:rsid w:val="00924BDA"/>
    <w:rsid w:val="00925199"/>
    <w:rsid w:val="009255A5"/>
    <w:rsid w:val="00925709"/>
    <w:rsid w:val="00925AA4"/>
    <w:rsid w:val="00926961"/>
    <w:rsid w:val="00927699"/>
    <w:rsid w:val="00930190"/>
    <w:rsid w:val="009303BB"/>
    <w:rsid w:val="00930657"/>
    <w:rsid w:val="00931B90"/>
    <w:rsid w:val="0093213C"/>
    <w:rsid w:val="00932762"/>
    <w:rsid w:val="0093285E"/>
    <w:rsid w:val="00932954"/>
    <w:rsid w:val="00932E0C"/>
    <w:rsid w:val="0093334F"/>
    <w:rsid w:val="009338B3"/>
    <w:rsid w:val="00933F41"/>
    <w:rsid w:val="00933F8C"/>
    <w:rsid w:val="00934277"/>
    <w:rsid w:val="009349EC"/>
    <w:rsid w:val="00934B74"/>
    <w:rsid w:val="00934E35"/>
    <w:rsid w:val="00935D8B"/>
    <w:rsid w:val="009361FE"/>
    <w:rsid w:val="00936DAD"/>
    <w:rsid w:val="00936F7C"/>
    <w:rsid w:val="00937489"/>
    <w:rsid w:val="00937680"/>
    <w:rsid w:val="0093780F"/>
    <w:rsid w:val="0094091E"/>
    <w:rsid w:val="0094105C"/>
    <w:rsid w:val="0094177A"/>
    <w:rsid w:val="00941A58"/>
    <w:rsid w:val="00942382"/>
    <w:rsid w:val="009424BA"/>
    <w:rsid w:val="0094257D"/>
    <w:rsid w:val="0094298F"/>
    <w:rsid w:val="009433D7"/>
    <w:rsid w:val="009434CA"/>
    <w:rsid w:val="00944004"/>
    <w:rsid w:val="00944982"/>
    <w:rsid w:val="00945632"/>
    <w:rsid w:val="00946771"/>
    <w:rsid w:val="00946876"/>
    <w:rsid w:val="009468BD"/>
    <w:rsid w:val="00946A5C"/>
    <w:rsid w:val="0094749C"/>
    <w:rsid w:val="009477F8"/>
    <w:rsid w:val="00947CFC"/>
    <w:rsid w:val="00950B25"/>
    <w:rsid w:val="00950C67"/>
    <w:rsid w:val="00950D39"/>
    <w:rsid w:val="00950F91"/>
    <w:rsid w:val="00951336"/>
    <w:rsid w:val="00951926"/>
    <w:rsid w:val="00951A60"/>
    <w:rsid w:val="0095259F"/>
    <w:rsid w:val="00952A60"/>
    <w:rsid w:val="00952AEC"/>
    <w:rsid w:val="00954063"/>
    <w:rsid w:val="009542CA"/>
    <w:rsid w:val="00954943"/>
    <w:rsid w:val="00954DDD"/>
    <w:rsid w:val="00955207"/>
    <w:rsid w:val="0095537E"/>
    <w:rsid w:val="0095565C"/>
    <w:rsid w:val="00955E8C"/>
    <w:rsid w:val="009564EF"/>
    <w:rsid w:val="00956A97"/>
    <w:rsid w:val="00957357"/>
    <w:rsid w:val="00957614"/>
    <w:rsid w:val="00957E8D"/>
    <w:rsid w:val="00957F58"/>
    <w:rsid w:val="00960163"/>
    <w:rsid w:val="009609A1"/>
    <w:rsid w:val="00960C10"/>
    <w:rsid w:val="00960F11"/>
    <w:rsid w:val="00961077"/>
    <w:rsid w:val="009612C1"/>
    <w:rsid w:val="009612DD"/>
    <w:rsid w:val="00961375"/>
    <w:rsid w:val="00961387"/>
    <w:rsid w:val="009617D1"/>
    <w:rsid w:val="00961CC0"/>
    <w:rsid w:val="00961D7F"/>
    <w:rsid w:val="00961E06"/>
    <w:rsid w:val="00962638"/>
    <w:rsid w:val="00962E8C"/>
    <w:rsid w:val="00963510"/>
    <w:rsid w:val="009636E1"/>
    <w:rsid w:val="00963C43"/>
    <w:rsid w:val="009643CB"/>
    <w:rsid w:val="0096451B"/>
    <w:rsid w:val="00964829"/>
    <w:rsid w:val="00964A02"/>
    <w:rsid w:val="009654A3"/>
    <w:rsid w:val="00965A77"/>
    <w:rsid w:val="00965CDD"/>
    <w:rsid w:val="00965FE2"/>
    <w:rsid w:val="0096632C"/>
    <w:rsid w:val="00967666"/>
    <w:rsid w:val="00967ADD"/>
    <w:rsid w:val="00967B50"/>
    <w:rsid w:val="00967CF0"/>
    <w:rsid w:val="00967D7B"/>
    <w:rsid w:val="0097059F"/>
    <w:rsid w:val="00970892"/>
    <w:rsid w:val="00970AB1"/>
    <w:rsid w:val="00970AD3"/>
    <w:rsid w:val="00971212"/>
    <w:rsid w:val="009717DE"/>
    <w:rsid w:val="00972B4B"/>
    <w:rsid w:val="00972E99"/>
    <w:rsid w:val="009730E2"/>
    <w:rsid w:val="00973195"/>
    <w:rsid w:val="009734DF"/>
    <w:rsid w:val="00973900"/>
    <w:rsid w:val="00973B7D"/>
    <w:rsid w:val="00974187"/>
    <w:rsid w:val="009743E4"/>
    <w:rsid w:val="00974BF5"/>
    <w:rsid w:val="00975834"/>
    <w:rsid w:val="009761AF"/>
    <w:rsid w:val="009763FF"/>
    <w:rsid w:val="00976CDB"/>
    <w:rsid w:val="00977287"/>
    <w:rsid w:val="0098028F"/>
    <w:rsid w:val="00980497"/>
    <w:rsid w:val="00981E35"/>
    <w:rsid w:val="0098230B"/>
    <w:rsid w:val="009828BA"/>
    <w:rsid w:val="00983905"/>
    <w:rsid w:val="00983B94"/>
    <w:rsid w:val="00983E87"/>
    <w:rsid w:val="009841C3"/>
    <w:rsid w:val="009844DA"/>
    <w:rsid w:val="009847D5"/>
    <w:rsid w:val="00984A24"/>
    <w:rsid w:val="00984B16"/>
    <w:rsid w:val="009851BA"/>
    <w:rsid w:val="00986401"/>
    <w:rsid w:val="00986635"/>
    <w:rsid w:val="0098691D"/>
    <w:rsid w:val="009872F6"/>
    <w:rsid w:val="0098775B"/>
    <w:rsid w:val="00987779"/>
    <w:rsid w:val="009879C6"/>
    <w:rsid w:val="00987A3A"/>
    <w:rsid w:val="00990021"/>
    <w:rsid w:val="0099069D"/>
    <w:rsid w:val="00990C2A"/>
    <w:rsid w:val="00990E2D"/>
    <w:rsid w:val="00990FEF"/>
    <w:rsid w:val="00991C04"/>
    <w:rsid w:val="00991C53"/>
    <w:rsid w:val="00992513"/>
    <w:rsid w:val="00993017"/>
    <w:rsid w:val="00993F56"/>
    <w:rsid w:val="009943C6"/>
    <w:rsid w:val="009946E8"/>
    <w:rsid w:val="00994897"/>
    <w:rsid w:val="00994CB7"/>
    <w:rsid w:val="00995ABE"/>
    <w:rsid w:val="00995DB0"/>
    <w:rsid w:val="00995F79"/>
    <w:rsid w:val="00995FE7"/>
    <w:rsid w:val="009967D0"/>
    <w:rsid w:val="00996A99"/>
    <w:rsid w:val="009970AB"/>
    <w:rsid w:val="0099747E"/>
    <w:rsid w:val="00997AD4"/>
    <w:rsid w:val="009A074A"/>
    <w:rsid w:val="009A0858"/>
    <w:rsid w:val="009A0BD0"/>
    <w:rsid w:val="009A0E99"/>
    <w:rsid w:val="009A1081"/>
    <w:rsid w:val="009A18FA"/>
    <w:rsid w:val="009A1A8B"/>
    <w:rsid w:val="009A1B70"/>
    <w:rsid w:val="009A2121"/>
    <w:rsid w:val="009A22D7"/>
    <w:rsid w:val="009A27CF"/>
    <w:rsid w:val="009A2B2B"/>
    <w:rsid w:val="009A37CA"/>
    <w:rsid w:val="009A3A71"/>
    <w:rsid w:val="009A45D0"/>
    <w:rsid w:val="009A494C"/>
    <w:rsid w:val="009A4D54"/>
    <w:rsid w:val="009A5135"/>
    <w:rsid w:val="009A5845"/>
    <w:rsid w:val="009A59C0"/>
    <w:rsid w:val="009A5A00"/>
    <w:rsid w:val="009A5A72"/>
    <w:rsid w:val="009A5B7E"/>
    <w:rsid w:val="009A614B"/>
    <w:rsid w:val="009A63DC"/>
    <w:rsid w:val="009A67E1"/>
    <w:rsid w:val="009A6A38"/>
    <w:rsid w:val="009A6F9B"/>
    <w:rsid w:val="009A70D6"/>
    <w:rsid w:val="009A7F41"/>
    <w:rsid w:val="009A7F99"/>
    <w:rsid w:val="009B0676"/>
    <w:rsid w:val="009B1ACA"/>
    <w:rsid w:val="009B1D4A"/>
    <w:rsid w:val="009B2FB9"/>
    <w:rsid w:val="009B308B"/>
    <w:rsid w:val="009B31A7"/>
    <w:rsid w:val="009B3F6F"/>
    <w:rsid w:val="009B458D"/>
    <w:rsid w:val="009B4762"/>
    <w:rsid w:val="009B4EE0"/>
    <w:rsid w:val="009B4F81"/>
    <w:rsid w:val="009B4FE3"/>
    <w:rsid w:val="009B5450"/>
    <w:rsid w:val="009B5F3C"/>
    <w:rsid w:val="009B6338"/>
    <w:rsid w:val="009B688A"/>
    <w:rsid w:val="009B6E6C"/>
    <w:rsid w:val="009B7307"/>
    <w:rsid w:val="009B74EB"/>
    <w:rsid w:val="009B7A3D"/>
    <w:rsid w:val="009B7B25"/>
    <w:rsid w:val="009C04C0"/>
    <w:rsid w:val="009C080A"/>
    <w:rsid w:val="009C0AFA"/>
    <w:rsid w:val="009C0C87"/>
    <w:rsid w:val="009C1596"/>
    <w:rsid w:val="009C2089"/>
    <w:rsid w:val="009C33D7"/>
    <w:rsid w:val="009C44BA"/>
    <w:rsid w:val="009C5283"/>
    <w:rsid w:val="009C6D32"/>
    <w:rsid w:val="009C6E9D"/>
    <w:rsid w:val="009C7B23"/>
    <w:rsid w:val="009C7F0C"/>
    <w:rsid w:val="009C7F5D"/>
    <w:rsid w:val="009D0567"/>
    <w:rsid w:val="009D0A28"/>
    <w:rsid w:val="009D1568"/>
    <w:rsid w:val="009D170D"/>
    <w:rsid w:val="009D1F30"/>
    <w:rsid w:val="009D23D0"/>
    <w:rsid w:val="009D27C1"/>
    <w:rsid w:val="009D2AF6"/>
    <w:rsid w:val="009D3484"/>
    <w:rsid w:val="009D45D9"/>
    <w:rsid w:val="009D4A07"/>
    <w:rsid w:val="009D4D21"/>
    <w:rsid w:val="009D5072"/>
    <w:rsid w:val="009D5E52"/>
    <w:rsid w:val="009D608E"/>
    <w:rsid w:val="009D611E"/>
    <w:rsid w:val="009D61CA"/>
    <w:rsid w:val="009D656B"/>
    <w:rsid w:val="009D685E"/>
    <w:rsid w:val="009D6CAE"/>
    <w:rsid w:val="009D7452"/>
    <w:rsid w:val="009D7B0D"/>
    <w:rsid w:val="009E0269"/>
    <w:rsid w:val="009E0294"/>
    <w:rsid w:val="009E044C"/>
    <w:rsid w:val="009E04B0"/>
    <w:rsid w:val="009E0B32"/>
    <w:rsid w:val="009E13A1"/>
    <w:rsid w:val="009E1403"/>
    <w:rsid w:val="009E1512"/>
    <w:rsid w:val="009E1C5C"/>
    <w:rsid w:val="009E20F2"/>
    <w:rsid w:val="009E2826"/>
    <w:rsid w:val="009E284B"/>
    <w:rsid w:val="009E2B54"/>
    <w:rsid w:val="009E2BDF"/>
    <w:rsid w:val="009E2D59"/>
    <w:rsid w:val="009E2EBD"/>
    <w:rsid w:val="009E2FE3"/>
    <w:rsid w:val="009E34CB"/>
    <w:rsid w:val="009E37A7"/>
    <w:rsid w:val="009E3ACF"/>
    <w:rsid w:val="009E3DC7"/>
    <w:rsid w:val="009E45A1"/>
    <w:rsid w:val="009E4B03"/>
    <w:rsid w:val="009E4C22"/>
    <w:rsid w:val="009E4D6C"/>
    <w:rsid w:val="009E4DB3"/>
    <w:rsid w:val="009E5507"/>
    <w:rsid w:val="009E59F0"/>
    <w:rsid w:val="009E6B19"/>
    <w:rsid w:val="009E7002"/>
    <w:rsid w:val="009E730C"/>
    <w:rsid w:val="009E74B1"/>
    <w:rsid w:val="009F0697"/>
    <w:rsid w:val="009F0DDC"/>
    <w:rsid w:val="009F0F19"/>
    <w:rsid w:val="009F1DC7"/>
    <w:rsid w:val="009F2A1C"/>
    <w:rsid w:val="009F2D07"/>
    <w:rsid w:val="009F345C"/>
    <w:rsid w:val="009F40AB"/>
    <w:rsid w:val="009F429F"/>
    <w:rsid w:val="009F5087"/>
    <w:rsid w:val="009F527B"/>
    <w:rsid w:val="009F6090"/>
    <w:rsid w:val="009F65A2"/>
    <w:rsid w:val="009F7522"/>
    <w:rsid w:val="009F76A1"/>
    <w:rsid w:val="00A00216"/>
    <w:rsid w:val="00A0085B"/>
    <w:rsid w:val="00A018F8"/>
    <w:rsid w:val="00A02D18"/>
    <w:rsid w:val="00A02EF0"/>
    <w:rsid w:val="00A02F51"/>
    <w:rsid w:val="00A03A09"/>
    <w:rsid w:val="00A041B5"/>
    <w:rsid w:val="00A04A12"/>
    <w:rsid w:val="00A06250"/>
    <w:rsid w:val="00A06987"/>
    <w:rsid w:val="00A06CA7"/>
    <w:rsid w:val="00A10189"/>
    <w:rsid w:val="00A10278"/>
    <w:rsid w:val="00A10388"/>
    <w:rsid w:val="00A1140B"/>
    <w:rsid w:val="00A116E6"/>
    <w:rsid w:val="00A118CD"/>
    <w:rsid w:val="00A1215B"/>
    <w:rsid w:val="00A12E44"/>
    <w:rsid w:val="00A12F98"/>
    <w:rsid w:val="00A13ECB"/>
    <w:rsid w:val="00A1407B"/>
    <w:rsid w:val="00A145F6"/>
    <w:rsid w:val="00A14F46"/>
    <w:rsid w:val="00A152B1"/>
    <w:rsid w:val="00A15741"/>
    <w:rsid w:val="00A15E3A"/>
    <w:rsid w:val="00A1624D"/>
    <w:rsid w:val="00A1648A"/>
    <w:rsid w:val="00A16C28"/>
    <w:rsid w:val="00A174FE"/>
    <w:rsid w:val="00A17928"/>
    <w:rsid w:val="00A204C6"/>
    <w:rsid w:val="00A21604"/>
    <w:rsid w:val="00A2164C"/>
    <w:rsid w:val="00A21D2B"/>
    <w:rsid w:val="00A2256D"/>
    <w:rsid w:val="00A22AB0"/>
    <w:rsid w:val="00A23C40"/>
    <w:rsid w:val="00A2440C"/>
    <w:rsid w:val="00A24732"/>
    <w:rsid w:val="00A24CDA"/>
    <w:rsid w:val="00A25237"/>
    <w:rsid w:val="00A255C0"/>
    <w:rsid w:val="00A25720"/>
    <w:rsid w:val="00A25749"/>
    <w:rsid w:val="00A259E0"/>
    <w:rsid w:val="00A25AF4"/>
    <w:rsid w:val="00A26775"/>
    <w:rsid w:val="00A26B3F"/>
    <w:rsid w:val="00A26E02"/>
    <w:rsid w:val="00A26E26"/>
    <w:rsid w:val="00A272A4"/>
    <w:rsid w:val="00A27EEA"/>
    <w:rsid w:val="00A27F72"/>
    <w:rsid w:val="00A30540"/>
    <w:rsid w:val="00A307A5"/>
    <w:rsid w:val="00A30859"/>
    <w:rsid w:val="00A3110D"/>
    <w:rsid w:val="00A32188"/>
    <w:rsid w:val="00A322AF"/>
    <w:rsid w:val="00A32404"/>
    <w:rsid w:val="00A3291E"/>
    <w:rsid w:val="00A32A72"/>
    <w:rsid w:val="00A3325C"/>
    <w:rsid w:val="00A339DD"/>
    <w:rsid w:val="00A33A1D"/>
    <w:rsid w:val="00A33D3D"/>
    <w:rsid w:val="00A34A09"/>
    <w:rsid w:val="00A35398"/>
    <w:rsid w:val="00A35788"/>
    <w:rsid w:val="00A35A37"/>
    <w:rsid w:val="00A35CE3"/>
    <w:rsid w:val="00A36B32"/>
    <w:rsid w:val="00A37130"/>
    <w:rsid w:val="00A372D8"/>
    <w:rsid w:val="00A37386"/>
    <w:rsid w:val="00A37705"/>
    <w:rsid w:val="00A40399"/>
    <w:rsid w:val="00A407C3"/>
    <w:rsid w:val="00A409BB"/>
    <w:rsid w:val="00A412E1"/>
    <w:rsid w:val="00A41680"/>
    <w:rsid w:val="00A416C2"/>
    <w:rsid w:val="00A43283"/>
    <w:rsid w:val="00A43C4A"/>
    <w:rsid w:val="00A43C9E"/>
    <w:rsid w:val="00A4416A"/>
    <w:rsid w:val="00A4512A"/>
    <w:rsid w:val="00A451E7"/>
    <w:rsid w:val="00A45CC2"/>
    <w:rsid w:val="00A45D38"/>
    <w:rsid w:val="00A46116"/>
    <w:rsid w:val="00A46C65"/>
    <w:rsid w:val="00A46C87"/>
    <w:rsid w:val="00A46E93"/>
    <w:rsid w:val="00A47298"/>
    <w:rsid w:val="00A47A78"/>
    <w:rsid w:val="00A47C51"/>
    <w:rsid w:val="00A47DD6"/>
    <w:rsid w:val="00A51285"/>
    <w:rsid w:val="00A51392"/>
    <w:rsid w:val="00A514C1"/>
    <w:rsid w:val="00A5163A"/>
    <w:rsid w:val="00A52174"/>
    <w:rsid w:val="00A52A59"/>
    <w:rsid w:val="00A52D9E"/>
    <w:rsid w:val="00A52EE7"/>
    <w:rsid w:val="00A53356"/>
    <w:rsid w:val="00A54BD8"/>
    <w:rsid w:val="00A55D20"/>
    <w:rsid w:val="00A566BF"/>
    <w:rsid w:val="00A569AB"/>
    <w:rsid w:val="00A56A6D"/>
    <w:rsid w:val="00A571BF"/>
    <w:rsid w:val="00A574B8"/>
    <w:rsid w:val="00A57D35"/>
    <w:rsid w:val="00A57DC7"/>
    <w:rsid w:val="00A6031A"/>
    <w:rsid w:val="00A60859"/>
    <w:rsid w:val="00A61AC6"/>
    <w:rsid w:val="00A61DB2"/>
    <w:rsid w:val="00A62024"/>
    <w:rsid w:val="00A62122"/>
    <w:rsid w:val="00A62C73"/>
    <w:rsid w:val="00A62D2F"/>
    <w:rsid w:val="00A63853"/>
    <w:rsid w:val="00A63BF2"/>
    <w:rsid w:val="00A63F86"/>
    <w:rsid w:val="00A646F3"/>
    <w:rsid w:val="00A661BF"/>
    <w:rsid w:val="00A664A8"/>
    <w:rsid w:val="00A67307"/>
    <w:rsid w:val="00A67592"/>
    <w:rsid w:val="00A67737"/>
    <w:rsid w:val="00A67C3C"/>
    <w:rsid w:val="00A67CE7"/>
    <w:rsid w:val="00A67DE7"/>
    <w:rsid w:val="00A70098"/>
    <w:rsid w:val="00A71636"/>
    <w:rsid w:val="00A7182A"/>
    <w:rsid w:val="00A72229"/>
    <w:rsid w:val="00A72A07"/>
    <w:rsid w:val="00A72C09"/>
    <w:rsid w:val="00A732DD"/>
    <w:rsid w:val="00A737EB"/>
    <w:rsid w:val="00A73F7E"/>
    <w:rsid w:val="00A740CA"/>
    <w:rsid w:val="00A74863"/>
    <w:rsid w:val="00A74E8B"/>
    <w:rsid w:val="00A7501B"/>
    <w:rsid w:val="00A7528A"/>
    <w:rsid w:val="00A756B6"/>
    <w:rsid w:val="00A75E0F"/>
    <w:rsid w:val="00A76059"/>
    <w:rsid w:val="00A76797"/>
    <w:rsid w:val="00A76D9B"/>
    <w:rsid w:val="00A77808"/>
    <w:rsid w:val="00A77AAB"/>
    <w:rsid w:val="00A80235"/>
    <w:rsid w:val="00A80B1A"/>
    <w:rsid w:val="00A80C46"/>
    <w:rsid w:val="00A80DE7"/>
    <w:rsid w:val="00A81399"/>
    <w:rsid w:val="00A813E8"/>
    <w:rsid w:val="00A814BC"/>
    <w:rsid w:val="00A814F4"/>
    <w:rsid w:val="00A81995"/>
    <w:rsid w:val="00A81AE3"/>
    <w:rsid w:val="00A81FC9"/>
    <w:rsid w:val="00A8223F"/>
    <w:rsid w:val="00A82658"/>
    <w:rsid w:val="00A8267E"/>
    <w:rsid w:val="00A82C18"/>
    <w:rsid w:val="00A82C8B"/>
    <w:rsid w:val="00A83005"/>
    <w:rsid w:val="00A83094"/>
    <w:rsid w:val="00A8329C"/>
    <w:rsid w:val="00A833A5"/>
    <w:rsid w:val="00A83911"/>
    <w:rsid w:val="00A84510"/>
    <w:rsid w:val="00A84527"/>
    <w:rsid w:val="00A8493F"/>
    <w:rsid w:val="00A84D73"/>
    <w:rsid w:val="00A8609B"/>
    <w:rsid w:val="00A86382"/>
    <w:rsid w:val="00A8647A"/>
    <w:rsid w:val="00A864C3"/>
    <w:rsid w:val="00A86BA2"/>
    <w:rsid w:val="00A86F9B"/>
    <w:rsid w:val="00A871BF"/>
    <w:rsid w:val="00A871EC"/>
    <w:rsid w:val="00A87420"/>
    <w:rsid w:val="00A87571"/>
    <w:rsid w:val="00A875BC"/>
    <w:rsid w:val="00A9016C"/>
    <w:rsid w:val="00A90EDA"/>
    <w:rsid w:val="00A90F51"/>
    <w:rsid w:val="00A91935"/>
    <w:rsid w:val="00A91F58"/>
    <w:rsid w:val="00A92219"/>
    <w:rsid w:val="00A925C2"/>
    <w:rsid w:val="00A92654"/>
    <w:rsid w:val="00A926D9"/>
    <w:rsid w:val="00A934D1"/>
    <w:rsid w:val="00A93E2B"/>
    <w:rsid w:val="00A942B6"/>
    <w:rsid w:val="00A943B0"/>
    <w:rsid w:val="00A94A2D"/>
    <w:rsid w:val="00A94ADF"/>
    <w:rsid w:val="00A952B1"/>
    <w:rsid w:val="00A95A0C"/>
    <w:rsid w:val="00A95B64"/>
    <w:rsid w:val="00A95C8A"/>
    <w:rsid w:val="00A95F16"/>
    <w:rsid w:val="00A961CB"/>
    <w:rsid w:val="00A9668F"/>
    <w:rsid w:val="00A96AC6"/>
    <w:rsid w:val="00A973DA"/>
    <w:rsid w:val="00A97FD2"/>
    <w:rsid w:val="00AA06F6"/>
    <w:rsid w:val="00AA0BCC"/>
    <w:rsid w:val="00AA1178"/>
    <w:rsid w:val="00AA15D2"/>
    <w:rsid w:val="00AA1A94"/>
    <w:rsid w:val="00AA230F"/>
    <w:rsid w:val="00AA2486"/>
    <w:rsid w:val="00AA3C49"/>
    <w:rsid w:val="00AA458B"/>
    <w:rsid w:val="00AA49CA"/>
    <w:rsid w:val="00AA4F04"/>
    <w:rsid w:val="00AA5EA7"/>
    <w:rsid w:val="00AA6690"/>
    <w:rsid w:val="00AA7741"/>
    <w:rsid w:val="00AA7AA3"/>
    <w:rsid w:val="00AA7D84"/>
    <w:rsid w:val="00AA7E01"/>
    <w:rsid w:val="00AA7ECF"/>
    <w:rsid w:val="00AB0207"/>
    <w:rsid w:val="00AB0891"/>
    <w:rsid w:val="00AB0D9A"/>
    <w:rsid w:val="00AB1B34"/>
    <w:rsid w:val="00AB2055"/>
    <w:rsid w:val="00AB20F1"/>
    <w:rsid w:val="00AB250E"/>
    <w:rsid w:val="00AB2AF7"/>
    <w:rsid w:val="00AB2FCC"/>
    <w:rsid w:val="00AB3116"/>
    <w:rsid w:val="00AB34DE"/>
    <w:rsid w:val="00AB3D4D"/>
    <w:rsid w:val="00AB402E"/>
    <w:rsid w:val="00AB40A0"/>
    <w:rsid w:val="00AB42F7"/>
    <w:rsid w:val="00AB4C3E"/>
    <w:rsid w:val="00AB5295"/>
    <w:rsid w:val="00AB5AB5"/>
    <w:rsid w:val="00AB5BF2"/>
    <w:rsid w:val="00AB6BA8"/>
    <w:rsid w:val="00AB7121"/>
    <w:rsid w:val="00AB7C94"/>
    <w:rsid w:val="00AB7F6B"/>
    <w:rsid w:val="00AC01F1"/>
    <w:rsid w:val="00AC07BB"/>
    <w:rsid w:val="00AC07DB"/>
    <w:rsid w:val="00AC08BB"/>
    <w:rsid w:val="00AC0C20"/>
    <w:rsid w:val="00AC0E26"/>
    <w:rsid w:val="00AC0F0B"/>
    <w:rsid w:val="00AC2505"/>
    <w:rsid w:val="00AC2B54"/>
    <w:rsid w:val="00AC2F1A"/>
    <w:rsid w:val="00AC3449"/>
    <w:rsid w:val="00AC36C0"/>
    <w:rsid w:val="00AC39E8"/>
    <w:rsid w:val="00AC3C9A"/>
    <w:rsid w:val="00AC3DDD"/>
    <w:rsid w:val="00AC3F68"/>
    <w:rsid w:val="00AC3F91"/>
    <w:rsid w:val="00AC49A3"/>
    <w:rsid w:val="00AC535E"/>
    <w:rsid w:val="00AC54F1"/>
    <w:rsid w:val="00AC5677"/>
    <w:rsid w:val="00AC60EF"/>
    <w:rsid w:val="00AC6419"/>
    <w:rsid w:val="00AC7442"/>
    <w:rsid w:val="00AC7589"/>
    <w:rsid w:val="00AC7965"/>
    <w:rsid w:val="00AD0630"/>
    <w:rsid w:val="00AD1276"/>
    <w:rsid w:val="00AD136A"/>
    <w:rsid w:val="00AD1605"/>
    <w:rsid w:val="00AD1B26"/>
    <w:rsid w:val="00AD1E70"/>
    <w:rsid w:val="00AD2100"/>
    <w:rsid w:val="00AD251B"/>
    <w:rsid w:val="00AD3A7C"/>
    <w:rsid w:val="00AD42A4"/>
    <w:rsid w:val="00AD4C72"/>
    <w:rsid w:val="00AD4C7E"/>
    <w:rsid w:val="00AD5A44"/>
    <w:rsid w:val="00AD5B64"/>
    <w:rsid w:val="00AD5D13"/>
    <w:rsid w:val="00AD5DE5"/>
    <w:rsid w:val="00AD5F79"/>
    <w:rsid w:val="00AD64CD"/>
    <w:rsid w:val="00AD673C"/>
    <w:rsid w:val="00AD6A2F"/>
    <w:rsid w:val="00AD6B3C"/>
    <w:rsid w:val="00AD7B32"/>
    <w:rsid w:val="00AD7C9F"/>
    <w:rsid w:val="00AD7FC4"/>
    <w:rsid w:val="00AE06B4"/>
    <w:rsid w:val="00AE0AEA"/>
    <w:rsid w:val="00AE0FA6"/>
    <w:rsid w:val="00AE0FB9"/>
    <w:rsid w:val="00AE2AD0"/>
    <w:rsid w:val="00AE32AF"/>
    <w:rsid w:val="00AE33ED"/>
    <w:rsid w:val="00AE3726"/>
    <w:rsid w:val="00AE3F78"/>
    <w:rsid w:val="00AE47D2"/>
    <w:rsid w:val="00AE4BD8"/>
    <w:rsid w:val="00AE5204"/>
    <w:rsid w:val="00AE5369"/>
    <w:rsid w:val="00AE54AD"/>
    <w:rsid w:val="00AE5734"/>
    <w:rsid w:val="00AE5742"/>
    <w:rsid w:val="00AE577D"/>
    <w:rsid w:val="00AE591B"/>
    <w:rsid w:val="00AE5B4D"/>
    <w:rsid w:val="00AE5B61"/>
    <w:rsid w:val="00AE6744"/>
    <w:rsid w:val="00AE6A53"/>
    <w:rsid w:val="00AE6D5D"/>
    <w:rsid w:val="00AE6DDE"/>
    <w:rsid w:val="00AE7176"/>
    <w:rsid w:val="00AE7873"/>
    <w:rsid w:val="00AE7911"/>
    <w:rsid w:val="00AF015B"/>
    <w:rsid w:val="00AF087E"/>
    <w:rsid w:val="00AF0A40"/>
    <w:rsid w:val="00AF0B2F"/>
    <w:rsid w:val="00AF0DB2"/>
    <w:rsid w:val="00AF17C0"/>
    <w:rsid w:val="00AF1EAC"/>
    <w:rsid w:val="00AF2018"/>
    <w:rsid w:val="00AF202E"/>
    <w:rsid w:val="00AF32DD"/>
    <w:rsid w:val="00AF35C7"/>
    <w:rsid w:val="00AF37C2"/>
    <w:rsid w:val="00AF4097"/>
    <w:rsid w:val="00AF40FA"/>
    <w:rsid w:val="00AF4F9A"/>
    <w:rsid w:val="00AF54DF"/>
    <w:rsid w:val="00AF5676"/>
    <w:rsid w:val="00AF6066"/>
    <w:rsid w:val="00AF6619"/>
    <w:rsid w:val="00AF6832"/>
    <w:rsid w:val="00AF6DA5"/>
    <w:rsid w:val="00AF6FDA"/>
    <w:rsid w:val="00AF7564"/>
    <w:rsid w:val="00AF7FFA"/>
    <w:rsid w:val="00B005C3"/>
    <w:rsid w:val="00B00E22"/>
    <w:rsid w:val="00B0161A"/>
    <w:rsid w:val="00B01626"/>
    <w:rsid w:val="00B01E41"/>
    <w:rsid w:val="00B02083"/>
    <w:rsid w:val="00B02595"/>
    <w:rsid w:val="00B02A55"/>
    <w:rsid w:val="00B02CE8"/>
    <w:rsid w:val="00B03668"/>
    <w:rsid w:val="00B03ABD"/>
    <w:rsid w:val="00B03C36"/>
    <w:rsid w:val="00B0524A"/>
    <w:rsid w:val="00B05E9F"/>
    <w:rsid w:val="00B061FB"/>
    <w:rsid w:val="00B075F4"/>
    <w:rsid w:val="00B07774"/>
    <w:rsid w:val="00B07F89"/>
    <w:rsid w:val="00B107A8"/>
    <w:rsid w:val="00B10E91"/>
    <w:rsid w:val="00B10ED7"/>
    <w:rsid w:val="00B1101B"/>
    <w:rsid w:val="00B11170"/>
    <w:rsid w:val="00B1135E"/>
    <w:rsid w:val="00B11376"/>
    <w:rsid w:val="00B11B25"/>
    <w:rsid w:val="00B11D9E"/>
    <w:rsid w:val="00B12186"/>
    <w:rsid w:val="00B12F20"/>
    <w:rsid w:val="00B130B7"/>
    <w:rsid w:val="00B1321B"/>
    <w:rsid w:val="00B13A7D"/>
    <w:rsid w:val="00B13D5D"/>
    <w:rsid w:val="00B13E76"/>
    <w:rsid w:val="00B14174"/>
    <w:rsid w:val="00B14216"/>
    <w:rsid w:val="00B14A63"/>
    <w:rsid w:val="00B14C4A"/>
    <w:rsid w:val="00B15659"/>
    <w:rsid w:val="00B15A07"/>
    <w:rsid w:val="00B15EAD"/>
    <w:rsid w:val="00B1621F"/>
    <w:rsid w:val="00B16549"/>
    <w:rsid w:val="00B1718E"/>
    <w:rsid w:val="00B1719D"/>
    <w:rsid w:val="00B17333"/>
    <w:rsid w:val="00B17522"/>
    <w:rsid w:val="00B17911"/>
    <w:rsid w:val="00B17A34"/>
    <w:rsid w:val="00B208B0"/>
    <w:rsid w:val="00B20DAF"/>
    <w:rsid w:val="00B217B0"/>
    <w:rsid w:val="00B21E4E"/>
    <w:rsid w:val="00B22339"/>
    <w:rsid w:val="00B22789"/>
    <w:rsid w:val="00B22C94"/>
    <w:rsid w:val="00B2307C"/>
    <w:rsid w:val="00B230B2"/>
    <w:rsid w:val="00B23437"/>
    <w:rsid w:val="00B2401B"/>
    <w:rsid w:val="00B241F0"/>
    <w:rsid w:val="00B24F20"/>
    <w:rsid w:val="00B25991"/>
    <w:rsid w:val="00B26190"/>
    <w:rsid w:val="00B26EDC"/>
    <w:rsid w:val="00B27322"/>
    <w:rsid w:val="00B27777"/>
    <w:rsid w:val="00B27F34"/>
    <w:rsid w:val="00B30AB3"/>
    <w:rsid w:val="00B310CA"/>
    <w:rsid w:val="00B31532"/>
    <w:rsid w:val="00B316A4"/>
    <w:rsid w:val="00B3259B"/>
    <w:rsid w:val="00B32B57"/>
    <w:rsid w:val="00B33186"/>
    <w:rsid w:val="00B331AF"/>
    <w:rsid w:val="00B33477"/>
    <w:rsid w:val="00B34A40"/>
    <w:rsid w:val="00B34F03"/>
    <w:rsid w:val="00B35857"/>
    <w:rsid w:val="00B35901"/>
    <w:rsid w:val="00B3592B"/>
    <w:rsid w:val="00B35DDA"/>
    <w:rsid w:val="00B35E45"/>
    <w:rsid w:val="00B35EF6"/>
    <w:rsid w:val="00B3677C"/>
    <w:rsid w:val="00B36D58"/>
    <w:rsid w:val="00B37DF1"/>
    <w:rsid w:val="00B40391"/>
    <w:rsid w:val="00B410D1"/>
    <w:rsid w:val="00B41391"/>
    <w:rsid w:val="00B418D1"/>
    <w:rsid w:val="00B419DC"/>
    <w:rsid w:val="00B42D0B"/>
    <w:rsid w:val="00B433C8"/>
    <w:rsid w:val="00B4381C"/>
    <w:rsid w:val="00B43F34"/>
    <w:rsid w:val="00B43F9D"/>
    <w:rsid w:val="00B44100"/>
    <w:rsid w:val="00B447F0"/>
    <w:rsid w:val="00B44E2B"/>
    <w:rsid w:val="00B45F9F"/>
    <w:rsid w:val="00B46138"/>
    <w:rsid w:val="00B4642E"/>
    <w:rsid w:val="00B468F1"/>
    <w:rsid w:val="00B46B79"/>
    <w:rsid w:val="00B46CDE"/>
    <w:rsid w:val="00B46DA9"/>
    <w:rsid w:val="00B473CC"/>
    <w:rsid w:val="00B477A8"/>
    <w:rsid w:val="00B477E5"/>
    <w:rsid w:val="00B4787E"/>
    <w:rsid w:val="00B47BD6"/>
    <w:rsid w:val="00B47C5F"/>
    <w:rsid w:val="00B50702"/>
    <w:rsid w:val="00B507D6"/>
    <w:rsid w:val="00B5089B"/>
    <w:rsid w:val="00B509B5"/>
    <w:rsid w:val="00B50B1D"/>
    <w:rsid w:val="00B51236"/>
    <w:rsid w:val="00B51688"/>
    <w:rsid w:val="00B51E67"/>
    <w:rsid w:val="00B5256D"/>
    <w:rsid w:val="00B52587"/>
    <w:rsid w:val="00B5373A"/>
    <w:rsid w:val="00B539C5"/>
    <w:rsid w:val="00B53A6F"/>
    <w:rsid w:val="00B540AC"/>
    <w:rsid w:val="00B5418B"/>
    <w:rsid w:val="00B55411"/>
    <w:rsid w:val="00B55B68"/>
    <w:rsid w:val="00B55C6F"/>
    <w:rsid w:val="00B56BFB"/>
    <w:rsid w:val="00B56C41"/>
    <w:rsid w:val="00B57228"/>
    <w:rsid w:val="00B60319"/>
    <w:rsid w:val="00B60892"/>
    <w:rsid w:val="00B609D2"/>
    <w:rsid w:val="00B60B51"/>
    <w:rsid w:val="00B611F1"/>
    <w:rsid w:val="00B61734"/>
    <w:rsid w:val="00B6179D"/>
    <w:rsid w:val="00B61A44"/>
    <w:rsid w:val="00B61A74"/>
    <w:rsid w:val="00B61B45"/>
    <w:rsid w:val="00B62041"/>
    <w:rsid w:val="00B62CC2"/>
    <w:rsid w:val="00B63616"/>
    <w:rsid w:val="00B637C6"/>
    <w:rsid w:val="00B63A44"/>
    <w:rsid w:val="00B63A70"/>
    <w:rsid w:val="00B63B7A"/>
    <w:rsid w:val="00B63F39"/>
    <w:rsid w:val="00B6485F"/>
    <w:rsid w:val="00B64BC5"/>
    <w:rsid w:val="00B64DB7"/>
    <w:rsid w:val="00B64E2D"/>
    <w:rsid w:val="00B64EA4"/>
    <w:rsid w:val="00B65A44"/>
    <w:rsid w:val="00B65EF3"/>
    <w:rsid w:val="00B66091"/>
    <w:rsid w:val="00B67213"/>
    <w:rsid w:val="00B67A47"/>
    <w:rsid w:val="00B67AE0"/>
    <w:rsid w:val="00B67E88"/>
    <w:rsid w:val="00B70006"/>
    <w:rsid w:val="00B70282"/>
    <w:rsid w:val="00B705B9"/>
    <w:rsid w:val="00B70F64"/>
    <w:rsid w:val="00B70F9F"/>
    <w:rsid w:val="00B713DF"/>
    <w:rsid w:val="00B716C8"/>
    <w:rsid w:val="00B71849"/>
    <w:rsid w:val="00B71B83"/>
    <w:rsid w:val="00B72970"/>
    <w:rsid w:val="00B72FAB"/>
    <w:rsid w:val="00B731C0"/>
    <w:rsid w:val="00B7367B"/>
    <w:rsid w:val="00B73AC2"/>
    <w:rsid w:val="00B73E7D"/>
    <w:rsid w:val="00B74067"/>
    <w:rsid w:val="00B7475F"/>
    <w:rsid w:val="00B74785"/>
    <w:rsid w:val="00B749F9"/>
    <w:rsid w:val="00B7537D"/>
    <w:rsid w:val="00B764E7"/>
    <w:rsid w:val="00B7712B"/>
    <w:rsid w:val="00B773D1"/>
    <w:rsid w:val="00B776BF"/>
    <w:rsid w:val="00B77780"/>
    <w:rsid w:val="00B77A1D"/>
    <w:rsid w:val="00B80617"/>
    <w:rsid w:val="00B8155B"/>
    <w:rsid w:val="00B8161F"/>
    <w:rsid w:val="00B816E1"/>
    <w:rsid w:val="00B81AA6"/>
    <w:rsid w:val="00B81DB3"/>
    <w:rsid w:val="00B820F3"/>
    <w:rsid w:val="00B8270B"/>
    <w:rsid w:val="00B8305B"/>
    <w:rsid w:val="00B83935"/>
    <w:rsid w:val="00B84133"/>
    <w:rsid w:val="00B84653"/>
    <w:rsid w:val="00B84A63"/>
    <w:rsid w:val="00B84B4E"/>
    <w:rsid w:val="00B84B9F"/>
    <w:rsid w:val="00B85DF6"/>
    <w:rsid w:val="00B86291"/>
    <w:rsid w:val="00B8685F"/>
    <w:rsid w:val="00B86D85"/>
    <w:rsid w:val="00B8711D"/>
    <w:rsid w:val="00B878F6"/>
    <w:rsid w:val="00B87A76"/>
    <w:rsid w:val="00B87AE0"/>
    <w:rsid w:val="00B87AE1"/>
    <w:rsid w:val="00B87FCC"/>
    <w:rsid w:val="00B90914"/>
    <w:rsid w:val="00B90CC7"/>
    <w:rsid w:val="00B91890"/>
    <w:rsid w:val="00B91FDE"/>
    <w:rsid w:val="00B9213E"/>
    <w:rsid w:val="00B92E33"/>
    <w:rsid w:val="00B92F9F"/>
    <w:rsid w:val="00B93999"/>
    <w:rsid w:val="00B93EF7"/>
    <w:rsid w:val="00B9423F"/>
    <w:rsid w:val="00B94A16"/>
    <w:rsid w:val="00B95387"/>
    <w:rsid w:val="00B96093"/>
    <w:rsid w:val="00B97348"/>
    <w:rsid w:val="00B97387"/>
    <w:rsid w:val="00BA0033"/>
    <w:rsid w:val="00BA075C"/>
    <w:rsid w:val="00BA0C88"/>
    <w:rsid w:val="00BA0C90"/>
    <w:rsid w:val="00BA132F"/>
    <w:rsid w:val="00BA180A"/>
    <w:rsid w:val="00BA18C5"/>
    <w:rsid w:val="00BA2064"/>
    <w:rsid w:val="00BA2339"/>
    <w:rsid w:val="00BA256B"/>
    <w:rsid w:val="00BA2846"/>
    <w:rsid w:val="00BA3E63"/>
    <w:rsid w:val="00BA4539"/>
    <w:rsid w:val="00BA4B06"/>
    <w:rsid w:val="00BA509C"/>
    <w:rsid w:val="00BA5604"/>
    <w:rsid w:val="00BA57B3"/>
    <w:rsid w:val="00BA5824"/>
    <w:rsid w:val="00BA65CD"/>
    <w:rsid w:val="00BA7192"/>
    <w:rsid w:val="00BA7E44"/>
    <w:rsid w:val="00BB014E"/>
    <w:rsid w:val="00BB1B1B"/>
    <w:rsid w:val="00BB1DDD"/>
    <w:rsid w:val="00BB2371"/>
    <w:rsid w:val="00BB24E5"/>
    <w:rsid w:val="00BB2CAC"/>
    <w:rsid w:val="00BB32FB"/>
    <w:rsid w:val="00BB4145"/>
    <w:rsid w:val="00BB4FCF"/>
    <w:rsid w:val="00BB5829"/>
    <w:rsid w:val="00BB58F1"/>
    <w:rsid w:val="00BB6057"/>
    <w:rsid w:val="00BB6939"/>
    <w:rsid w:val="00BB6C30"/>
    <w:rsid w:val="00BB6E56"/>
    <w:rsid w:val="00BB7391"/>
    <w:rsid w:val="00BB769E"/>
    <w:rsid w:val="00BB7B2A"/>
    <w:rsid w:val="00BC007C"/>
    <w:rsid w:val="00BC068B"/>
    <w:rsid w:val="00BC1726"/>
    <w:rsid w:val="00BC17AE"/>
    <w:rsid w:val="00BC18C1"/>
    <w:rsid w:val="00BC1B0C"/>
    <w:rsid w:val="00BC22F9"/>
    <w:rsid w:val="00BC2A38"/>
    <w:rsid w:val="00BC2B3D"/>
    <w:rsid w:val="00BC2DC7"/>
    <w:rsid w:val="00BC2DCC"/>
    <w:rsid w:val="00BC301C"/>
    <w:rsid w:val="00BC340F"/>
    <w:rsid w:val="00BC3B85"/>
    <w:rsid w:val="00BC3D62"/>
    <w:rsid w:val="00BC48E2"/>
    <w:rsid w:val="00BC4914"/>
    <w:rsid w:val="00BC4973"/>
    <w:rsid w:val="00BC4C5D"/>
    <w:rsid w:val="00BC50BB"/>
    <w:rsid w:val="00BC54DA"/>
    <w:rsid w:val="00BC5C93"/>
    <w:rsid w:val="00BC60F3"/>
    <w:rsid w:val="00BC6325"/>
    <w:rsid w:val="00BC6457"/>
    <w:rsid w:val="00BC69DA"/>
    <w:rsid w:val="00BC6A93"/>
    <w:rsid w:val="00BC6F4B"/>
    <w:rsid w:val="00BC739B"/>
    <w:rsid w:val="00BC79B2"/>
    <w:rsid w:val="00BD0C1B"/>
    <w:rsid w:val="00BD14CA"/>
    <w:rsid w:val="00BD183B"/>
    <w:rsid w:val="00BD1ED7"/>
    <w:rsid w:val="00BD2443"/>
    <w:rsid w:val="00BD2490"/>
    <w:rsid w:val="00BD3009"/>
    <w:rsid w:val="00BD33A2"/>
    <w:rsid w:val="00BD346B"/>
    <w:rsid w:val="00BD4DE6"/>
    <w:rsid w:val="00BD5293"/>
    <w:rsid w:val="00BD5580"/>
    <w:rsid w:val="00BD590C"/>
    <w:rsid w:val="00BD618B"/>
    <w:rsid w:val="00BD62F2"/>
    <w:rsid w:val="00BD6B74"/>
    <w:rsid w:val="00BD6E39"/>
    <w:rsid w:val="00BD717D"/>
    <w:rsid w:val="00BD78FB"/>
    <w:rsid w:val="00BE09FC"/>
    <w:rsid w:val="00BE1600"/>
    <w:rsid w:val="00BE199D"/>
    <w:rsid w:val="00BE2230"/>
    <w:rsid w:val="00BE25B7"/>
    <w:rsid w:val="00BE3253"/>
    <w:rsid w:val="00BE393B"/>
    <w:rsid w:val="00BE39A1"/>
    <w:rsid w:val="00BE3BF9"/>
    <w:rsid w:val="00BE3D46"/>
    <w:rsid w:val="00BE4929"/>
    <w:rsid w:val="00BE4D05"/>
    <w:rsid w:val="00BE668A"/>
    <w:rsid w:val="00BE6794"/>
    <w:rsid w:val="00BE6E36"/>
    <w:rsid w:val="00BE7222"/>
    <w:rsid w:val="00BE7660"/>
    <w:rsid w:val="00BE7E83"/>
    <w:rsid w:val="00BF08D5"/>
    <w:rsid w:val="00BF0BD3"/>
    <w:rsid w:val="00BF0E34"/>
    <w:rsid w:val="00BF0F62"/>
    <w:rsid w:val="00BF1F3F"/>
    <w:rsid w:val="00BF2186"/>
    <w:rsid w:val="00BF250F"/>
    <w:rsid w:val="00BF2D6C"/>
    <w:rsid w:val="00BF2FFB"/>
    <w:rsid w:val="00BF366D"/>
    <w:rsid w:val="00BF36F9"/>
    <w:rsid w:val="00BF390B"/>
    <w:rsid w:val="00BF4808"/>
    <w:rsid w:val="00BF54C0"/>
    <w:rsid w:val="00BF58A9"/>
    <w:rsid w:val="00BF59BC"/>
    <w:rsid w:val="00BF5B4D"/>
    <w:rsid w:val="00BF5C00"/>
    <w:rsid w:val="00BF5DA0"/>
    <w:rsid w:val="00BF701F"/>
    <w:rsid w:val="00BF71F2"/>
    <w:rsid w:val="00BF76C5"/>
    <w:rsid w:val="00C0013A"/>
    <w:rsid w:val="00C01FF8"/>
    <w:rsid w:val="00C02342"/>
    <w:rsid w:val="00C03253"/>
    <w:rsid w:val="00C038D3"/>
    <w:rsid w:val="00C03F73"/>
    <w:rsid w:val="00C03FC8"/>
    <w:rsid w:val="00C04384"/>
    <w:rsid w:val="00C04687"/>
    <w:rsid w:val="00C04B12"/>
    <w:rsid w:val="00C04CFE"/>
    <w:rsid w:val="00C04EE2"/>
    <w:rsid w:val="00C0520B"/>
    <w:rsid w:val="00C07AC4"/>
    <w:rsid w:val="00C07DD3"/>
    <w:rsid w:val="00C07EF4"/>
    <w:rsid w:val="00C11948"/>
    <w:rsid w:val="00C120B1"/>
    <w:rsid w:val="00C1223F"/>
    <w:rsid w:val="00C13580"/>
    <w:rsid w:val="00C1370C"/>
    <w:rsid w:val="00C13A5B"/>
    <w:rsid w:val="00C15301"/>
    <w:rsid w:val="00C1581E"/>
    <w:rsid w:val="00C15938"/>
    <w:rsid w:val="00C15B7E"/>
    <w:rsid w:val="00C166AF"/>
    <w:rsid w:val="00C168B6"/>
    <w:rsid w:val="00C17038"/>
    <w:rsid w:val="00C1730C"/>
    <w:rsid w:val="00C177BB"/>
    <w:rsid w:val="00C177FA"/>
    <w:rsid w:val="00C179C6"/>
    <w:rsid w:val="00C17ADA"/>
    <w:rsid w:val="00C17EDD"/>
    <w:rsid w:val="00C203DD"/>
    <w:rsid w:val="00C2128D"/>
    <w:rsid w:val="00C21594"/>
    <w:rsid w:val="00C216AA"/>
    <w:rsid w:val="00C218CC"/>
    <w:rsid w:val="00C22737"/>
    <w:rsid w:val="00C2277C"/>
    <w:rsid w:val="00C228E4"/>
    <w:rsid w:val="00C2291F"/>
    <w:rsid w:val="00C22B12"/>
    <w:rsid w:val="00C22C0A"/>
    <w:rsid w:val="00C22C97"/>
    <w:rsid w:val="00C22D2E"/>
    <w:rsid w:val="00C22F2D"/>
    <w:rsid w:val="00C23231"/>
    <w:rsid w:val="00C239C0"/>
    <w:rsid w:val="00C23A4A"/>
    <w:rsid w:val="00C23EE3"/>
    <w:rsid w:val="00C240DD"/>
    <w:rsid w:val="00C2443C"/>
    <w:rsid w:val="00C2463B"/>
    <w:rsid w:val="00C24B6F"/>
    <w:rsid w:val="00C24C0C"/>
    <w:rsid w:val="00C250A4"/>
    <w:rsid w:val="00C25435"/>
    <w:rsid w:val="00C256E7"/>
    <w:rsid w:val="00C25C20"/>
    <w:rsid w:val="00C25C73"/>
    <w:rsid w:val="00C265DE"/>
    <w:rsid w:val="00C26713"/>
    <w:rsid w:val="00C26E8D"/>
    <w:rsid w:val="00C271A3"/>
    <w:rsid w:val="00C27829"/>
    <w:rsid w:val="00C2797B"/>
    <w:rsid w:val="00C304A0"/>
    <w:rsid w:val="00C305B6"/>
    <w:rsid w:val="00C30B9C"/>
    <w:rsid w:val="00C30EFE"/>
    <w:rsid w:val="00C30FE4"/>
    <w:rsid w:val="00C3142F"/>
    <w:rsid w:val="00C3162C"/>
    <w:rsid w:val="00C317C2"/>
    <w:rsid w:val="00C3242F"/>
    <w:rsid w:val="00C33726"/>
    <w:rsid w:val="00C33AB2"/>
    <w:rsid w:val="00C3435C"/>
    <w:rsid w:val="00C347D2"/>
    <w:rsid w:val="00C34B02"/>
    <w:rsid w:val="00C3539C"/>
    <w:rsid w:val="00C353A9"/>
    <w:rsid w:val="00C35772"/>
    <w:rsid w:val="00C35821"/>
    <w:rsid w:val="00C36273"/>
    <w:rsid w:val="00C365B5"/>
    <w:rsid w:val="00C365BF"/>
    <w:rsid w:val="00C36B0D"/>
    <w:rsid w:val="00C3736B"/>
    <w:rsid w:val="00C37607"/>
    <w:rsid w:val="00C37EB0"/>
    <w:rsid w:val="00C40492"/>
    <w:rsid w:val="00C404AC"/>
    <w:rsid w:val="00C41810"/>
    <w:rsid w:val="00C42866"/>
    <w:rsid w:val="00C43206"/>
    <w:rsid w:val="00C45752"/>
    <w:rsid w:val="00C45872"/>
    <w:rsid w:val="00C45BA6"/>
    <w:rsid w:val="00C45F8E"/>
    <w:rsid w:val="00C46E2C"/>
    <w:rsid w:val="00C4735D"/>
    <w:rsid w:val="00C4773B"/>
    <w:rsid w:val="00C47C22"/>
    <w:rsid w:val="00C47D3E"/>
    <w:rsid w:val="00C502B1"/>
    <w:rsid w:val="00C50315"/>
    <w:rsid w:val="00C50444"/>
    <w:rsid w:val="00C504FE"/>
    <w:rsid w:val="00C50A1B"/>
    <w:rsid w:val="00C5101A"/>
    <w:rsid w:val="00C511C0"/>
    <w:rsid w:val="00C51910"/>
    <w:rsid w:val="00C519B9"/>
    <w:rsid w:val="00C51A88"/>
    <w:rsid w:val="00C51E0C"/>
    <w:rsid w:val="00C5291E"/>
    <w:rsid w:val="00C52FBA"/>
    <w:rsid w:val="00C5341F"/>
    <w:rsid w:val="00C5354A"/>
    <w:rsid w:val="00C5385E"/>
    <w:rsid w:val="00C53BC3"/>
    <w:rsid w:val="00C55090"/>
    <w:rsid w:val="00C558EE"/>
    <w:rsid w:val="00C55F49"/>
    <w:rsid w:val="00C55F8A"/>
    <w:rsid w:val="00C5644F"/>
    <w:rsid w:val="00C56586"/>
    <w:rsid w:val="00C56B69"/>
    <w:rsid w:val="00C56C38"/>
    <w:rsid w:val="00C5773C"/>
    <w:rsid w:val="00C57BCB"/>
    <w:rsid w:val="00C604B5"/>
    <w:rsid w:val="00C60CA5"/>
    <w:rsid w:val="00C62329"/>
    <w:rsid w:val="00C629B5"/>
    <w:rsid w:val="00C63076"/>
    <w:rsid w:val="00C6307D"/>
    <w:rsid w:val="00C6339A"/>
    <w:rsid w:val="00C63728"/>
    <w:rsid w:val="00C64D5B"/>
    <w:rsid w:val="00C64F55"/>
    <w:rsid w:val="00C65803"/>
    <w:rsid w:val="00C66CA3"/>
    <w:rsid w:val="00C67508"/>
    <w:rsid w:val="00C67695"/>
    <w:rsid w:val="00C676A4"/>
    <w:rsid w:val="00C678C0"/>
    <w:rsid w:val="00C67BE8"/>
    <w:rsid w:val="00C7085D"/>
    <w:rsid w:val="00C70988"/>
    <w:rsid w:val="00C709B3"/>
    <w:rsid w:val="00C70A78"/>
    <w:rsid w:val="00C70B70"/>
    <w:rsid w:val="00C70BCA"/>
    <w:rsid w:val="00C70E37"/>
    <w:rsid w:val="00C710B3"/>
    <w:rsid w:val="00C71282"/>
    <w:rsid w:val="00C71847"/>
    <w:rsid w:val="00C71C3B"/>
    <w:rsid w:val="00C738A0"/>
    <w:rsid w:val="00C73D22"/>
    <w:rsid w:val="00C73DB7"/>
    <w:rsid w:val="00C73EEC"/>
    <w:rsid w:val="00C74447"/>
    <w:rsid w:val="00C746F3"/>
    <w:rsid w:val="00C748A8"/>
    <w:rsid w:val="00C74FA4"/>
    <w:rsid w:val="00C75831"/>
    <w:rsid w:val="00C763D5"/>
    <w:rsid w:val="00C766F6"/>
    <w:rsid w:val="00C76A87"/>
    <w:rsid w:val="00C76D49"/>
    <w:rsid w:val="00C76DF3"/>
    <w:rsid w:val="00C777CC"/>
    <w:rsid w:val="00C778FF"/>
    <w:rsid w:val="00C77982"/>
    <w:rsid w:val="00C77B26"/>
    <w:rsid w:val="00C77B28"/>
    <w:rsid w:val="00C800E5"/>
    <w:rsid w:val="00C802DA"/>
    <w:rsid w:val="00C808FD"/>
    <w:rsid w:val="00C80B93"/>
    <w:rsid w:val="00C8141D"/>
    <w:rsid w:val="00C82142"/>
    <w:rsid w:val="00C82A01"/>
    <w:rsid w:val="00C835EA"/>
    <w:rsid w:val="00C836F9"/>
    <w:rsid w:val="00C838CF"/>
    <w:rsid w:val="00C84665"/>
    <w:rsid w:val="00C8484C"/>
    <w:rsid w:val="00C84A38"/>
    <w:rsid w:val="00C84C37"/>
    <w:rsid w:val="00C852D0"/>
    <w:rsid w:val="00C861D9"/>
    <w:rsid w:val="00C86BA5"/>
    <w:rsid w:val="00C87318"/>
    <w:rsid w:val="00C87678"/>
    <w:rsid w:val="00C90246"/>
    <w:rsid w:val="00C90473"/>
    <w:rsid w:val="00C90853"/>
    <w:rsid w:val="00C90925"/>
    <w:rsid w:val="00C90AAA"/>
    <w:rsid w:val="00C91103"/>
    <w:rsid w:val="00C91184"/>
    <w:rsid w:val="00C91C38"/>
    <w:rsid w:val="00C91E88"/>
    <w:rsid w:val="00C924B6"/>
    <w:rsid w:val="00C92699"/>
    <w:rsid w:val="00C92C80"/>
    <w:rsid w:val="00C92FBC"/>
    <w:rsid w:val="00C93AFC"/>
    <w:rsid w:val="00C93E36"/>
    <w:rsid w:val="00C9543C"/>
    <w:rsid w:val="00C95A36"/>
    <w:rsid w:val="00C96818"/>
    <w:rsid w:val="00C97833"/>
    <w:rsid w:val="00C97882"/>
    <w:rsid w:val="00C9794D"/>
    <w:rsid w:val="00C97B7B"/>
    <w:rsid w:val="00CA00A8"/>
    <w:rsid w:val="00CA084A"/>
    <w:rsid w:val="00CA1146"/>
    <w:rsid w:val="00CA16F0"/>
    <w:rsid w:val="00CA1ABA"/>
    <w:rsid w:val="00CA1B54"/>
    <w:rsid w:val="00CA2852"/>
    <w:rsid w:val="00CA28A4"/>
    <w:rsid w:val="00CA2A5A"/>
    <w:rsid w:val="00CA2BF3"/>
    <w:rsid w:val="00CA32A7"/>
    <w:rsid w:val="00CA34FC"/>
    <w:rsid w:val="00CA36EB"/>
    <w:rsid w:val="00CA3938"/>
    <w:rsid w:val="00CA3B65"/>
    <w:rsid w:val="00CA4126"/>
    <w:rsid w:val="00CA46B5"/>
    <w:rsid w:val="00CA49B3"/>
    <w:rsid w:val="00CA4C6B"/>
    <w:rsid w:val="00CA5D4D"/>
    <w:rsid w:val="00CA61FD"/>
    <w:rsid w:val="00CA62ED"/>
    <w:rsid w:val="00CA650E"/>
    <w:rsid w:val="00CA76A8"/>
    <w:rsid w:val="00CA7AF8"/>
    <w:rsid w:val="00CA7DC9"/>
    <w:rsid w:val="00CB00CD"/>
    <w:rsid w:val="00CB043A"/>
    <w:rsid w:val="00CB147F"/>
    <w:rsid w:val="00CB15FD"/>
    <w:rsid w:val="00CB1C8C"/>
    <w:rsid w:val="00CB233A"/>
    <w:rsid w:val="00CB276D"/>
    <w:rsid w:val="00CB2798"/>
    <w:rsid w:val="00CB2DD2"/>
    <w:rsid w:val="00CB3573"/>
    <w:rsid w:val="00CB3DC0"/>
    <w:rsid w:val="00CB3E3F"/>
    <w:rsid w:val="00CB421C"/>
    <w:rsid w:val="00CB4C2D"/>
    <w:rsid w:val="00CB5346"/>
    <w:rsid w:val="00CB564F"/>
    <w:rsid w:val="00CB6031"/>
    <w:rsid w:val="00CB63D0"/>
    <w:rsid w:val="00CB649D"/>
    <w:rsid w:val="00CB7C03"/>
    <w:rsid w:val="00CB7CAB"/>
    <w:rsid w:val="00CC01E3"/>
    <w:rsid w:val="00CC01FE"/>
    <w:rsid w:val="00CC0758"/>
    <w:rsid w:val="00CC0882"/>
    <w:rsid w:val="00CC1406"/>
    <w:rsid w:val="00CC1413"/>
    <w:rsid w:val="00CC1834"/>
    <w:rsid w:val="00CC2833"/>
    <w:rsid w:val="00CC2D05"/>
    <w:rsid w:val="00CC320B"/>
    <w:rsid w:val="00CC37AA"/>
    <w:rsid w:val="00CC4009"/>
    <w:rsid w:val="00CC411E"/>
    <w:rsid w:val="00CC4132"/>
    <w:rsid w:val="00CC58FE"/>
    <w:rsid w:val="00CC5DC9"/>
    <w:rsid w:val="00CC60D5"/>
    <w:rsid w:val="00CC6230"/>
    <w:rsid w:val="00CC63C3"/>
    <w:rsid w:val="00CC7076"/>
    <w:rsid w:val="00CC708F"/>
    <w:rsid w:val="00CC7714"/>
    <w:rsid w:val="00CC7D1E"/>
    <w:rsid w:val="00CD09A8"/>
    <w:rsid w:val="00CD0F6D"/>
    <w:rsid w:val="00CD133B"/>
    <w:rsid w:val="00CD18A3"/>
    <w:rsid w:val="00CD1BE2"/>
    <w:rsid w:val="00CD1DC7"/>
    <w:rsid w:val="00CD27E4"/>
    <w:rsid w:val="00CD414B"/>
    <w:rsid w:val="00CD428D"/>
    <w:rsid w:val="00CD60D4"/>
    <w:rsid w:val="00CD6197"/>
    <w:rsid w:val="00CD6373"/>
    <w:rsid w:val="00CD6AE1"/>
    <w:rsid w:val="00CD798A"/>
    <w:rsid w:val="00CD7F1D"/>
    <w:rsid w:val="00CD7F33"/>
    <w:rsid w:val="00CE0D02"/>
    <w:rsid w:val="00CE102C"/>
    <w:rsid w:val="00CE1AE5"/>
    <w:rsid w:val="00CE25EC"/>
    <w:rsid w:val="00CE2DD3"/>
    <w:rsid w:val="00CE3475"/>
    <w:rsid w:val="00CE36A3"/>
    <w:rsid w:val="00CE36D9"/>
    <w:rsid w:val="00CE3A35"/>
    <w:rsid w:val="00CE3E93"/>
    <w:rsid w:val="00CE4006"/>
    <w:rsid w:val="00CE4501"/>
    <w:rsid w:val="00CE46FC"/>
    <w:rsid w:val="00CE49BC"/>
    <w:rsid w:val="00CE4B28"/>
    <w:rsid w:val="00CE5558"/>
    <w:rsid w:val="00CE6245"/>
    <w:rsid w:val="00CE627E"/>
    <w:rsid w:val="00CE6353"/>
    <w:rsid w:val="00CE6444"/>
    <w:rsid w:val="00CE6C4D"/>
    <w:rsid w:val="00CE6D26"/>
    <w:rsid w:val="00CE7034"/>
    <w:rsid w:val="00CE7D79"/>
    <w:rsid w:val="00CE7EDA"/>
    <w:rsid w:val="00CE7F6A"/>
    <w:rsid w:val="00CF0984"/>
    <w:rsid w:val="00CF0D6B"/>
    <w:rsid w:val="00CF0E90"/>
    <w:rsid w:val="00CF1064"/>
    <w:rsid w:val="00CF143E"/>
    <w:rsid w:val="00CF1957"/>
    <w:rsid w:val="00CF1D61"/>
    <w:rsid w:val="00CF45BB"/>
    <w:rsid w:val="00CF4C3B"/>
    <w:rsid w:val="00CF57A6"/>
    <w:rsid w:val="00CF5BF8"/>
    <w:rsid w:val="00CF6020"/>
    <w:rsid w:val="00CF637B"/>
    <w:rsid w:val="00CF678B"/>
    <w:rsid w:val="00CF6C40"/>
    <w:rsid w:val="00CF6D61"/>
    <w:rsid w:val="00CF6D8B"/>
    <w:rsid w:val="00CF739A"/>
    <w:rsid w:val="00CF743F"/>
    <w:rsid w:val="00CF75A6"/>
    <w:rsid w:val="00CF761C"/>
    <w:rsid w:val="00CF79B1"/>
    <w:rsid w:val="00CF7AE3"/>
    <w:rsid w:val="00D008B5"/>
    <w:rsid w:val="00D01B6A"/>
    <w:rsid w:val="00D01B90"/>
    <w:rsid w:val="00D01E73"/>
    <w:rsid w:val="00D021B9"/>
    <w:rsid w:val="00D021FE"/>
    <w:rsid w:val="00D042E1"/>
    <w:rsid w:val="00D04B27"/>
    <w:rsid w:val="00D04CE7"/>
    <w:rsid w:val="00D05C42"/>
    <w:rsid w:val="00D0639D"/>
    <w:rsid w:val="00D07185"/>
    <w:rsid w:val="00D073E0"/>
    <w:rsid w:val="00D07416"/>
    <w:rsid w:val="00D077B2"/>
    <w:rsid w:val="00D07811"/>
    <w:rsid w:val="00D07D86"/>
    <w:rsid w:val="00D1017C"/>
    <w:rsid w:val="00D10CCD"/>
    <w:rsid w:val="00D1101B"/>
    <w:rsid w:val="00D111B3"/>
    <w:rsid w:val="00D113C1"/>
    <w:rsid w:val="00D11655"/>
    <w:rsid w:val="00D12565"/>
    <w:rsid w:val="00D13799"/>
    <w:rsid w:val="00D141F7"/>
    <w:rsid w:val="00D15571"/>
    <w:rsid w:val="00D15F91"/>
    <w:rsid w:val="00D164B6"/>
    <w:rsid w:val="00D168F3"/>
    <w:rsid w:val="00D16A77"/>
    <w:rsid w:val="00D1701D"/>
    <w:rsid w:val="00D17905"/>
    <w:rsid w:val="00D17E76"/>
    <w:rsid w:val="00D17E7B"/>
    <w:rsid w:val="00D17E88"/>
    <w:rsid w:val="00D20B09"/>
    <w:rsid w:val="00D20B35"/>
    <w:rsid w:val="00D20DB6"/>
    <w:rsid w:val="00D20F37"/>
    <w:rsid w:val="00D20F81"/>
    <w:rsid w:val="00D20FBD"/>
    <w:rsid w:val="00D21D53"/>
    <w:rsid w:val="00D21D6D"/>
    <w:rsid w:val="00D222A2"/>
    <w:rsid w:val="00D22CC9"/>
    <w:rsid w:val="00D22F6E"/>
    <w:rsid w:val="00D235F8"/>
    <w:rsid w:val="00D23A1D"/>
    <w:rsid w:val="00D248BC"/>
    <w:rsid w:val="00D2509D"/>
    <w:rsid w:val="00D25E3D"/>
    <w:rsid w:val="00D26111"/>
    <w:rsid w:val="00D26445"/>
    <w:rsid w:val="00D26F61"/>
    <w:rsid w:val="00D27137"/>
    <w:rsid w:val="00D27474"/>
    <w:rsid w:val="00D274A1"/>
    <w:rsid w:val="00D278A3"/>
    <w:rsid w:val="00D278FE"/>
    <w:rsid w:val="00D310D3"/>
    <w:rsid w:val="00D31648"/>
    <w:rsid w:val="00D316C9"/>
    <w:rsid w:val="00D317B2"/>
    <w:rsid w:val="00D31A61"/>
    <w:rsid w:val="00D31A64"/>
    <w:rsid w:val="00D31B33"/>
    <w:rsid w:val="00D31FF8"/>
    <w:rsid w:val="00D3230D"/>
    <w:rsid w:val="00D333B0"/>
    <w:rsid w:val="00D334A9"/>
    <w:rsid w:val="00D33844"/>
    <w:rsid w:val="00D3557D"/>
    <w:rsid w:val="00D36DE6"/>
    <w:rsid w:val="00D36F42"/>
    <w:rsid w:val="00D37187"/>
    <w:rsid w:val="00D3744C"/>
    <w:rsid w:val="00D377A1"/>
    <w:rsid w:val="00D37832"/>
    <w:rsid w:val="00D37D22"/>
    <w:rsid w:val="00D4072D"/>
    <w:rsid w:val="00D40E27"/>
    <w:rsid w:val="00D40EF7"/>
    <w:rsid w:val="00D410FC"/>
    <w:rsid w:val="00D4190E"/>
    <w:rsid w:val="00D421D8"/>
    <w:rsid w:val="00D4287F"/>
    <w:rsid w:val="00D428C2"/>
    <w:rsid w:val="00D43F13"/>
    <w:rsid w:val="00D43FA0"/>
    <w:rsid w:val="00D4416D"/>
    <w:rsid w:val="00D441CE"/>
    <w:rsid w:val="00D44301"/>
    <w:rsid w:val="00D44394"/>
    <w:rsid w:val="00D44999"/>
    <w:rsid w:val="00D44CF7"/>
    <w:rsid w:val="00D453C6"/>
    <w:rsid w:val="00D455B9"/>
    <w:rsid w:val="00D458FA"/>
    <w:rsid w:val="00D45DA4"/>
    <w:rsid w:val="00D45E9A"/>
    <w:rsid w:val="00D4607F"/>
    <w:rsid w:val="00D461BF"/>
    <w:rsid w:val="00D46463"/>
    <w:rsid w:val="00D466DD"/>
    <w:rsid w:val="00D46DC8"/>
    <w:rsid w:val="00D47641"/>
    <w:rsid w:val="00D47684"/>
    <w:rsid w:val="00D47F00"/>
    <w:rsid w:val="00D500EC"/>
    <w:rsid w:val="00D503CA"/>
    <w:rsid w:val="00D50BAE"/>
    <w:rsid w:val="00D50E51"/>
    <w:rsid w:val="00D50E6A"/>
    <w:rsid w:val="00D510F0"/>
    <w:rsid w:val="00D51104"/>
    <w:rsid w:val="00D51269"/>
    <w:rsid w:val="00D51591"/>
    <w:rsid w:val="00D51649"/>
    <w:rsid w:val="00D51D99"/>
    <w:rsid w:val="00D52837"/>
    <w:rsid w:val="00D531FC"/>
    <w:rsid w:val="00D53442"/>
    <w:rsid w:val="00D5380B"/>
    <w:rsid w:val="00D540CC"/>
    <w:rsid w:val="00D54395"/>
    <w:rsid w:val="00D548B6"/>
    <w:rsid w:val="00D55005"/>
    <w:rsid w:val="00D5520D"/>
    <w:rsid w:val="00D5638D"/>
    <w:rsid w:val="00D57137"/>
    <w:rsid w:val="00D60045"/>
    <w:rsid w:val="00D61D61"/>
    <w:rsid w:val="00D624BE"/>
    <w:rsid w:val="00D62CE0"/>
    <w:rsid w:val="00D62D7D"/>
    <w:rsid w:val="00D63402"/>
    <w:rsid w:val="00D6454D"/>
    <w:rsid w:val="00D64742"/>
    <w:rsid w:val="00D64FEE"/>
    <w:rsid w:val="00D65169"/>
    <w:rsid w:val="00D65B97"/>
    <w:rsid w:val="00D65BE5"/>
    <w:rsid w:val="00D662B3"/>
    <w:rsid w:val="00D664D0"/>
    <w:rsid w:val="00D7122A"/>
    <w:rsid w:val="00D72270"/>
    <w:rsid w:val="00D724F5"/>
    <w:rsid w:val="00D72CD1"/>
    <w:rsid w:val="00D73AFF"/>
    <w:rsid w:val="00D74F9B"/>
    <w:rsid w:val="00D75058"/>
    <w:rsid w:val="00D7606D"/>
    <w:rsid w:val="00D765C1"/>
    <w:rsid w:val="00D76D3C"/>
    <w:rsid w:val="00D77A1B"/>
    <w:rsid w:val="00D77F58"/>
    <w:rsid w:val="00D80F21"/>
    <w:rsid w:val="00D8145C"/>
    <w:rsid w:val="00D81F58"/>
    <w:rsid w:val="00D8249D"/>
    <w:rsid w:val="00D8305C"/>
    <w:rsid w:val="00D836B8"/>
    <w:rsid w:val="00D83A92"/>
    <w:rsid w:val="00D83EFD"/>
    <w:rsid w:val="00D84184"/>
    <w:rsid w:val="00D84851"/>
    <w:rsid w:val="00D84AE6"/>
    <w:rsid w:val="00D84F11"/>
    <w:rsid w:val="00D8526B"/>
    <w:rsid w:val="00D855F5"/>
    <w:rsid w:val="00D85D26"/>
    <w:rsid w:val="00D86E5F"/>
    <w:rsid w:val="00D8700C"/>
    <w:rsid w:val="00D872B3"/>
    <w:rsid w:val="00D900A8"/>
    <w:rsid w:val="00D901A2"/>
    <w:rsid w:val="00D902BD"/>
    <w:rsid w:val="00D90585"/>
    <w:rsid w:val="00D90BFF"/>
    <w:rsid w:val="00D90D37"/>
    <w:rsid w:val="00D91148"/>
    <w:rsid w:val="00D91721"/>
    <w:rsid w:val="00D9200E"/>
    <w:rsid w:val="00D922DE"/>
    <w:rsid w:val="00D9244F"/>
    <w:rsid w:val="00D92573"/>
    <w:rsid w:val="00D92808"/>
    <w:rsid w:val="00D92A65"/>
    <w:rsid w:val="00D934A6"/>
    <w:rsid w:val="00D937CF"/>
    <w:rsid w:val="00D93A50"/>
    <w:rsid w:val="00D9402C"/>
    <w:rsid w:val="00D9434E"/>
    <w:rsid w:val="00D94501"/>
    <w:rsid w:val="00D9487B"/>
    <w:rsid w:val="00D955E9"/>
    <w:rsid w:val="00D95928"/>
    <w:rsid w:val="00D95C00"/>
    <w:rsid w:val="00D95D7B"/>
    <w:rsid w:val="00D95FCC"/>
    <w:rsid w:val="00D9607B"/>
    <w:rsid w:val="00D96516"/>
    <w:rsid w:val="00D96EF8"/>
    <w:rsid w:val="00D96FF5"/>
    <w:rsid w:val="00D9701E"/>
    <w:rsid w:val="00D971CD"/>
    <w:rsid w:val="00D9774E"/>
    <w:rsid w:val="00DA0296"/>
    <w:rsid w:val="00DA147C"/>
    <w:rsid w:val="00DA1AA7"/>
    <w:rsid w:val="00DA2575"/>
    <w:rsid w:val="00DA2A29"/>
    <w:rsid w:val="00DA2F64"/>
    <w:rsid w:val="00DA2FAE"/>
    <w:rsid w:val="00DA314C"/>
    <w:rsid w:val="00DA3183"/>
    <w:rsid w:val="00DA3375"/>
    <w:rsid w:val="00DA41BD"/>
    <w:rsid w:val="00DA47CF"/>
    <w:rsid w:val="00DA49B4"/>
    <w:rsid w:val="00DA4D07"/>
    <w:rsid w:val="00DA4DC6"/>
    <w:rsid w:val="00DA4E40"/>
    <w:rsid w:val="00DA4E62"/>
    <w:rsid w:val="00DA5004"/>
    <w:rsid w:val="00DA5223"/>
    <w:rsid w:val="00DA52DF"/>
    <w:rsid w:val="00DA5A26"/>
    <w:rsid w:val="00DA5CD5"/>
    <w:rsid w:val="00DA5FC8"/>
    <w:rsid w:val="00DA64D1"/>
    <w:rsid w:val="00DA695B"/>
    <w:rsid w:val="00DA7A17"/>
    <w:rsid w:val="00DA7B0F"/>
    <w:rsid w:val="00DB0573"/>
    <w:rsid w:val="00DB0754"/>
    <w:rsid w:val="00DB082B"/>
    <w:rsid w:val="00DB0867"/>
    <w:rsid w:val="00DB09FB"/>
    <w:rsid w:val="00DB0CEA"/>
    <w:rsid w:val="00DB0F17"/>
    <w:rsid w:val="00DB0F99"/>
    <w:rsid w:val="00DB1075"/>
    <w:rsid w:val="00DB20D2"/>
    <w:rsid w:val="00DB22F3"/>
    <w:rsid w:val="00DB23C2"/>
    <w:rsid w:val="00DB2744"/>
    <w:rsid w:val="00DB37A1"/>
    <w:rsid w:val="00DB3E00"/>
    <w:rsid w:val="00DB47D4"/>
    <w:rsid w:val="00DB48AE"/>
    <w:rsid w:val="00DB57A2"/>
    <w:rsid w:val="00DB5B34"/>
    <w:rsid w:val="00DB5CF5"/>
    <w:rsid w:val="00DB6642"/>
    <w:rsid w:val="00DB7046"/>
    <w:rsid w:val="00DB78E1"/>
    <w:rsid w:val="00DB7BDB"/>
    <w:rsid w:val="00DC032B"/>
    <w:rsid w:val="00DC10E3"/>
    <w:rsid w:val="00DC13FA"/>
    <w:rsid w:val="00DC174C"/>
    <w:rsid w:val="00DC1CE1"/>
    <w:rsid w:val="00DC2AC9"/>
    <w:rsid w:val="00DC31A5"/>
    <w:rsid w:val="00DC33A7"/>
    <w:rsid w:val="00DC38C1"/>
    <w:rsid w:val="00DC3EAF"/>
    <w:rsid w:val="00DC40A2"/>
    <w:rsid w:val="00DC434B"/>
    <w:rsid w:val="00DC4A59"/>
    <w:rsid w:val="00DC5B76"/>
    <w:rsid w:val="00DC5F57"/>
    <w:rsid w:val="00DC65B0"/>
    <w:rsid w:val="00DC6663"/>
    <w:rsid w:val="00DC67B3"/>
    <w:rsid w:val="00DC6F09"/>
    <w:rsid w:val="00DC7165"/>
    <w:rsid w:val="00DC7590"/>
    <w:rsid w:val="00DC76FF"/>
    <w:rsid w:val="00DC7B20"/>
    <w:rsid w:val="00DD0497"/>
    <w:rsid w:val="00DD0696"/>
    <w:rsid w:val="00DD0B21"/>
    <w:rsid w:val="00DD0EE0"/>
    <w:rsid w:val="00DD1492"/>
    <w:rsid w:val="00DD29EA"/>
    <w:rsid w:val="00DD2DEE"/>
    <w:rsid w:val="00DD32F6"/>
    <w:rsid w:val="00DD3492"/>
    <w:rsid w:val="00DD3963"/>
    <w:rsid w:val="00DD3F61"/>
    <w:rsid w:val="00DD44C2"/>
    <w:rsid w:val="00DD4CEB"/>
    <w:rsid w:val="00DD4E3C"/>
    <w:rsid w:val="00DD5124"/>
    <w:rsid w:val="00DD63C3"/>
    <w:rsid w:val="00DD7167"/>
    <w:rsid w:val="00DD749C"/>
    <w:rsid w:val="00DD7B6C"/>
    <w:rsid w:val="00DE0424"/>
    <w:rsid w:val="00DE09E1"/>
    <w:rsid w:val="00DE0EBC"/>
    <w:rsid w:val="00DE10E2"/>
    <w:rsid w:val="00DE13A8"/>
    <w:rsid w:val="00DE2004"/>
    <w:rsid w:val="00DE2687"/>
    <w:rsid w:val="00DE2978"/>
    <w:rsid w:val="00DE2AF6"/>
    <w:rsid w:val="00DE30B2"/>
    <w:rsid w:val="00DE33D3"/>
    <w:rsid w:val="00DE3BA5"/>
    <w:rsid w:val="00DE5083"/>
    <w:rsid w:val="00DE577D"/>
    <w:rsid w:val="00DE5C70"/>
    <w:rsid w:val="00DE61A5"/>
    <w:rsid w:val="00DE6537"/>
    <w:rsid w:val="00DE66A2"/>
    <w:rsid w:val="00DE67FC"/>
    <w:rsid w:val="00DE6B5D"/>
    <w:rsid w:val="00DE6CCD"/>
    <w:rsid w:val="00DE6DAE"/>
    <w:rsid w:val="00DE73DE"/>
    <w:rsid w:val="00DE7457"/>
    <w:rsid w:val="00DE7700"/>
    <w:rsid w:val="00DF0511"/>
    <w:rsid w:val="00DF0841"/>
    <w:rsid w:val="00DF0B7B"/>
    <w:rsid w:val="00DF129A"/>
    <w:rsid w:val="00DF19F5"/>
    <w:rsid w:val="00DF1F67"/>
    <w:rsid w:val="00DF2146"/>
    <w:rsid w:val="00DF26A6"/>
    <w:rsid w:val="00DF29F8"/>
    <w:rsid w:val="00DF3C00"/>
    <w:rsid w:val="00DF412A"/>
    <w:rsid w:val="00DF4199"/>
    <w:rsid w:val="00DF4F4E"/>
    <w:rsid w:val="00DF54D9"/>
    <w:rsid w:val="00DF55F2"/>
    <w:rsid w:val="00DF60C3"/>
    <w:rsid w:val="00DF6217"/>
    <w:rsid w:val="00DF6BAE"/>
    <w:rsid w:val="00DF6FC1"/>
    <w:rsid w:val="00DF75B5"/>
    <w:rsid w:val="00DF7F0C"/>
    <w:rsid w:val="00E00098"/>
    <w:rsid w:val="00E00B2C"/>
    <w:rsid w:val="00E01F76"/>
    <w:rsid w:val="00E0226C"/>
    <w:rsid w:val="00E022E2"/>
    <w:rsid w:val="00E0315D"/>
    <w:rsid w:val="00E037C3"/>
    <w:rsid w:val="00E03C64"/>
    <w:rsid w:val="00E03E08"/>
    <w:rsid w:val="00E03E20"/>
    <w:rsid w:val="00E0414B"/>
    <w:rsid w:val="00E04471"/>
    <w:rsid w:val="00E046A0"/>
    <w:rsid w:val="00E049E9"/>
    <w:rsid w:val="00E04C04"/>
    <w:rsid w:val="00E056A8"/>
    <w:rsid w:val="00E05FEE"/>
    <w:rsid w:val="00E06728"/>
    <w:rsid w:val="00E0674D"/>
    <w:rsid w:val="00E06949"/>
    <w:rsid w:val="00E069E7"/>
    <w:rsid w:val="00E06D61"/>
    <w:rsid w:val="00E075E0"/>
    <w:rsid w:val="00E07707"/>
    <w:rsid w:val="00E07922"/>
    <w:rsid w:val="00E07BB8"/>
    <w:rsid w:val="00E07C18"/>
    <w:rsid w:val="00E10388"/>
    <w:rsid w:val="00E104E6"/>
    <w:rsid w:val="00E10662"/>
    <w:rsid w:val="00E10DD6"/>
    <w:rsid w:val="00E10EC9"/>
    <w:rsid w:val="00E111DF"/>
    <w:rsid w:val="00E111FB"/>
    <w:rsid w:val="00E116AA"/>
    <w:rsid w:val="00E11C12"/>
    <w:rsid w:val="00E11EEE"/>
    <w:rsid w:val="00E125FB"/>
    <w:rsid w:val="00E126E5"/>
    <w:rsid w:val="00E1299D"/>
    <w:rsid w:val="00E12A6F"/>
    <w:rsid w:val="00E12C37"/>
    <w:rsid w:val="00E13141"/>
    <w:rsid w:val="00E1347E"/>
    <w:rsid w:val="00E14316"/>
    <w:rsid w:val="00E14809"/>
    <w:rsid w:val="00E15CFB"/>
    <w:rsid w:val="00E163A2"/>
    <w:rsid w:val="00E17624"/>
    <w:rsid w:val="00E179D3"/>
    <w:rsid w:val="00E17A29"/>
    <w:rsid w:val="00E21667"/>
    <w:rsid w:val="00E21A57"/>
    <w:rsid w:val="00E21ADE"/>
    <w:rsid w:val="00E21B6A"/>
    <w:rsid w:val="00E22118"/>
    <w:rsid w:val="00E23517"/>
    <w:rsid w:val="00E23528"/>
    <w:rsid w:val="00E2379B"/>
    <w:rsid w:val="00E23CB9"/>
    <w:rsid w:val="00E23E69"/>
    <w:rsid w:val="00E243C6"/>
    <w:rsid w:val="00E24443"/>
    <w:rsid w:val="00E247B9"/>
    <w:rsid w:val="00E24B13"/>
    <w:rsid w:val="00E24B18"/>
    <w:rsid w:val="00E25005"/>
    <w:rsid w:val="00E2538C"/>
    <w:rsid w:val="00E257EA"/>
    <w:rsid w:val="00E25C75"/>
    <w:rsid w:val="00E25C87"/>
    <w:rsid w:val="00E25FF4"/>
    <w:rsid w:val="00E26379"/>
    <w:rsid w:val="00E267B3"/>
    <w:rsid w:val="00E268A8"/>
    <w:rsid w:val="00E26B59"/>
    <w:rsid w:val="00E26C59"/>
    <w:rsid w:val="00E26CE0"/>
    <w:rsid w:val="00E26D55"/>
    <w:rsid w:val="00E27478"/>
    <w:rsid w:val="00E276E2"/>
    <w:rsid w:val="00E27AF5"/>
    <w:rsid w:val="00E306B0"/>
    <w:rsid w:val="00E30769"/>
    <w:rsid w:val="00E308A5"/>
    <w:rsid w:val="00E30B4C"/>
    <w:rsid w:val="00E30C35"/>
    <w:rsid w:val="00E3188C"/>
    <w:rsid w:val="00E341FC"/>
    <w:rsid w:val="00E349BA"/>
    <w:rsid w:val="00E35E65"/>
    <w:rsid w:val="00E363E5"/>
    <w:rsid w:val="00E3707D"/>
    <w:rsid w:val="00E37101"/>
    <w:rsid w:val="00E403FD"/>
    <w:rsid w:val="00E4061D"/>
    <w:rsid w:val="00E40C11"/>
    <w:rsid w:val="00E40E7E"/>
    <w:rsid w:val="00E410A8"/>
    <w:rsid w:val="00E41842"/>
    <w:rsid w:val="00E4189B"/>
    <w:rsid w:val="00E41A28"/>
    <w:rsid w:val="00E41A83"/>
    <w:rsid w:val="00E41D76"/>
    <w:rsid w:val="00E42040"/>
    <w:rsid w:val="00E4214D"/>
    <w:rsid w:val="00E42D21"/>
    <w:rsid w:val="00E436DB"/>
    <w:rsid w:val="00E438FE"/>
    <w:rsid w:val="00E43AE1"/>
    <w:rsid w:val="00E4402D"/>
    <w:rsid w:val="00E4414C"/>
    <w:rsid w:val="00E44727"/>
    <w:rsid w:val="00E44AB3"/>
    <w:rsid w:val="00E44FE7"/>
    <w:rsid w:val="00E452E3"/>
    <w:rsid w:val="00E45E31"/>
    <w:rsid w:val="00E46209"/>
    <w:rsid w:val="00E468E2"/>
    <w:rsid w:val="00E4754C"/>
    <w:rsid w:val="00E50237"/>
    <w:rsid w:val="00E50B6E"/>
    <w:rsid w:val="00E51009"/>
    <w:rsid w:val="00E5143A"/>
    <w:rsid w:val="00E51C72"/>
    <w:rsid w:val="00E51F1B"/>
    <w:rsid w:val="00E522CC"/>
    <w:rsid w:val="00E52629"/>
    <w:rsid w:val="00E52AC7"/>
    <w:rsid w:val="00E52D93"/>
    <w:rsid w:val="00E52F53"/>
    <w:rsid w:val="00E53D9E"/>
    <w:rsid w:val="00E53E4B"/>
    <w:rsid w:val="00E53FAC"/>
    <w:rsid w:val="00E54462"/>
    <w:rsid w:val="00E54AAA"/>
    <w:rsid w:val="00E54DF3"/>
    <w:rsid w:val="00E55052"/>
    <w:rsid w:val="00E5545D"/>
    <w:rsid w:val="00E556D4"/>
    <w:rsid w:val="00E55907"/>
    <w:rsid w:val="00E559B6"/>
    <w:rsid w:val="00E561BE"/>
    <w:rsid w:val="00E5647A"/>
    <w:rsid w:val="00E56730"/>
    <w:rsid w:val="00E567E5"/>
    <w:rsid w:val="00E56CFE"/>
    <w:rsid w:val="00E56E64"/>
    <w:rsid w:val="00E57192"/>
    <w:rsid w:val="00E57302"/>
    <w:rsid w:val="00E57655"/>
    <w:rsid w:val="00E57699"/>
    <w:rsid w:val="00E57877"/>
    <w:rsid w:val="00E57C50"/>
    <w:rsid w:val="00E604C3"/>
    <w:rsid w:val="00E608A0"/>
    <w:rsid w:val="00E608F9"/>
    <w:rsid w:val="00E60C5E"/>
    <w:rsid w:val="00E6132C"/>
    <w:rsid w:val="00E618AF"/>
    <w:rsid w:val="00E61D5E"/>
    <w:rsid w:val="00E621CC"/>
    <w:rsid w:val="00E62300"/>
    <w:rsid w:val="00E62327"/>
    <w:rsid w:val="00E6264D"/>
    <w:rsid w:val="00E62CF5"/>
    <w:rsid w:val="00E62DCD"/>
    <w:rsid w:val="00E63645"/>
    <w:rsid w:val="00E63A21"/>
    <w:rsid w:val="00E63C78"/>
    <w:rsid w:val="00E63CEE"/>
    <w:rsid w:val="00E63DED"/>
    <w:rsid w:val="00E63E38"/>
    <w:rsid w:val="00E644EF"/>
    <w:rsid w:val="00E645B0"/>
    <w:rsid w:val="00E64C0E"/>
    <w:rsid w:val="00E64C6A"/>
    <w:rsid w:val="00E64E41"/>
    <w:rsid w:val="00E65134"/>
    <w:rsid w:val="00E65579"/>
    <w:rsid w:val="00E658C8"/>
    <w:rsid w:val="00E659F1"/>
    <w:rsid w:val="00E66386"/>
    <w:rsid w:val="00E6729C"/>
    <w:rsid w:val="00E673D6"/>
    <w:rsid w:val="00E67741"/>
    <w:rsid w:val="00E67A25"/>
    <w:rsid w:val="00E67CEA"/>
    <w:rsid w:val="00E70716"/>
    <w:rsid w:val="00E707B3"/>
    <w:rsid w:val="00E70932"/>
    <w:rsid w:val="00E70DB5"/>
    <w:rsid w:val="00E710FC"/>
    <w:rsid w:val="00E7113B"/>
    <w:rsid w:val="00E714A2"/>
    <w:rsid w:val="00E7193F"/>
    <w:rsid w:val="00E71C3B"/>
    <w:rsid w:val="00E72474"/>
    <w:rsid w:val="00E72981"/>
    <w:rsid w:val="00E72C25"/>
    <w:rsid w:val="00E73B21"/>
    <w:rsid w:val="00E743B7"/>
    <w:rsid w:val="00E74D05"/>
    <w:rsid w:val="00E74D3D"/>
    <w:rsid w:val="00E755B2"/>
    <w:rsid w:val="00E75ACF"/>
    <w:rsid w:val="00E76B2C"/>
    <w:rsid w:val="00E76F2A"/>
    <w:rsid w:val="00E77210"/>
    <w:rsid w:val="00E773E9"/>
    <w:rsid w:val="00E7748A"/>
    <w:rsid w:val="00E77A09"/>
    <w:rsid w:val="00E77A33"/>
    <w:rsid w:val="00E803CC"/>
    <w:rsid w:val="00E80716"/>
    <w:rsid w:val="00E808CD"/>
    <w:rsid w:val="00E80FB1"/>
    <w:rsid w:val="00E812CC"/>
    <w:rsid w:val="00E81445"/>
    <w:rsid w:val="00E81480"/>
    <w:rsid w:val="00E815A5"/>
    <w:rsid w:val="00E8183B"/>
    <w:rsid w:val="00E82249"/>
    <w:rsid w:val="00E82543"/>
    <w:rsid w:val="00E831BC"/>
    <w:rsid w:val="00E83DA8"/>
    <w:rsid w:val="00E83ED0"/>
    <w:rsid w:val="00E84323"/>
    <w:rsid w:val="00E84973"/>
    <w:rsid w:val="00E84976"/>
    <w:rsid w:val="00E84D0C"/>
    <w:rsid w:val="00E852FD"/>
    <w:rsid w:val="00E85C50"/>
    <w:rsid w:val="00E85E4C"/>
    <w:rsid w:val="00E85F39"/>
    <w:rsid w:val="00E85FC8"/>
    <w:rsid w:val="00E86310"/>
    <w:rsid w:val="00E863E8"/>
    <w:rsid w:val="00E86E64"/>
    <w:rsid w:val="00E8742C"/>
    <w:rsid w:val="00E878B1"/>
    <w:rsid w:val="00E878EF"/>
    <w:rsid w:val="00E87AF8"/>
    <w:rsid w:val="00E87F21"/>
    <w:rsid w:val="00E90441"/>
    <w:rsid w:val="00E906D8"/>
    <w:rsid w:val="00E9085A"/>
    <w:rsid w:val="00E90B8A"/>
    <w:rsid w:val="00E92082"/>
    <w:rsid w:val="00E92556"/>
    <w:rsid w:val="00E92D35"/>
    <w:rsid w:val="00E92F74"/>
    <w:rsid w:val="00E93DA4"/>
    <w:rsid w:val="00E940A7"/>
    <w:rsid w:val="00E940E0"/>
    <w:rsid w:val="00E950EE"/>
    <w:rsid w:val="00E956DE"/>
    <w:rsid w:val="00E95ABA"/>
    <w:rsid w:val="00E95DE8"/>
    <w:rsid w:val="00E96CDD"/>
    <w:rsid w:val="00E96F13"/>
    <w:rsid w:val="00E96F34"/>
    <w:rsid w:val="00E9744E"/>
    <w:rsid w:val="00E97E90"/>
    <w:rsid w:val="00E97F0F"/>
    <w:rsid w:val="00E97FEC"/>
    <w:rsid w:val="00EA03A4"/>
    <w:rsid w:val="00EA0E5E"/>
    <w:rsid w:val="00EA0EAF"/>
    <w:rsid w:val="00EA0EBC"/>
    <w:rsid w:val="00EA0F44"/>
    <w:rsid w:val="00EA10E1"/>
    <w:rsid w:val="00EA1636"/>
    <w:rsid w:val="00EA1AB3"/>
    <w:rsid w:val="00EA1B0E"/>
    <w:rsid w:val="00EA221A"/>
    <w:rsid w:val="00EA2467"/>
    <w:rsid w:val="00EA2480"/>
    <w:rsid w:val="00EA2BD8"/>
    <w:rsid w:val="00EA3074"/>
    <w:rsid w:val="00EA3242"/>
    <w:rsid w:val="00EA3BFB"/>
    <w:rsid w:val="00EA3EAC"/>
    <w:rsid w:val="00EA3FE2"/>
    <w:rsid w:val="00EA4422"/>
    <w:rsid w:val="00EA4924"/>
    <w:rsid w:val="00EA49B0"/>
    <w:rsid w:val="00EA4BDB"/>
    <w:rsid w:val="00EA53EE"/>
    <w:rsid w:val="00EA62B1"/>
    <w:rsid w:val="00EA64D9"/>
    <w:rsid w:val="00EA69F0"/>
    <w:rsid w:val="00EA6ADD"/>
    <w:rsid w:val="00EA6B2F"/>
    <w:rsid w:val="00EA6CE1"/>
    <w:rsid w:val="00EA6E92"/>
    <w:rsid w:val="00EA7530"/>
    <w:rsid w:val="00EA7C1B"/>
    <w:rsid w:val="00EB0812"/>
    <w:rsid w:val="00EB090A"/>
    <w:rsid w:val="00EB0EDD"/>
    <w:rsid w:val="00EB1550"/>
    <w:rsid w:val="00EB1F0C"/>
    <w:rsid w:val="00EB2296"/>
    <w:rsid w:val="00EB2408"/>
    <w:rsid w:val="00EB317A"/>
    <w:rsid w:val="00EB31B7"/>
    <w:rsid w:val="00EB3360"/>
    <w:rsid w:val="00EB3FED"/>
    <w:rsid w:val="00EB44B4"/>
    <w:rsid w:val="00EB451F"/>
    <w:rsid w:val="00EB492F"/>
    <w:rsid w:val="00EB49FA"/>
    <w:rsid w:val="00EB4BDC"/>
    <w:rsid w:val="00EB5309"/>
    <w:rsid w:val="00EB5538"/>
    <w:rsid w:val="00EB56A3"/>
    <w:rsid w:val="00EB5782"/>
    <w:rsid w:val="00EB595A"/>
    <w:rsid w:val="00EB5FD6"/>
    <w:rsid w:val="00EB61F8"/>
    <w:rsid w:val="00EB663D"/>
    <w:rsid w:val="00EB6954"/>
    <w:rsid w:val="00EB6C99"/>
    <w:rsid w:val="00EB6EEF"/>
    <w:rsid w:val="00EB7219"/>
    <w:rsid w:val="00EB7403"/>
    <w:rsid w:val="00EC039B"/>
    <w:rsid w:val="00EC0462"/>
    <w:rsid w:val="00EC0789"/>
    <w:rsid w:val="00EC08CE"/>
    <w:rsid w:val="00EC1116"/>
    <w:rsid w:val="00EC2139"/>
    <w:rsid w:val="00EC249D"/>
    <w:rsid w:val="00EC2EBB"/>
    <w:rsid w:val="00EC4126"/>
    <w:rsid w:val="00EC4203"/>
    <w:rsid w:val="00EC54EE"/>
    <w:rsid w:val="00EC590D"/>
    <w:rsid w:val="00EC5979"/>
    <w:rsid w:val="00EC5A43"/>
    <w:rsid w:val="00EC5DA0"/>
    <w:rsid w:val="00EC6798"/>
    <w:rsid w:val="00EC68A4"/>
    <w:rsid w:val="00EC6F5C"/>
    <w:rsid w:val="00EC6FE4"/>
    <w:rsid w:val="00EC72AB"/>
    <w:rsid w:val="00EC7547"/>
    <w:rsid w:val="00EC754E"/>
    <w:rsid w:val="00ED07C6"/>
    <w:rsid w:val="00ED08D9"/>
    <w:rsid w:val="00ED10E7"/>
    <w:rsid w:val="00ED1BB8"/>
    <w:rsid w:val="00ED2492"/>
    <w:rsid w:val="00ED2A43"/>
    <w:rsid w:val="00ED2FDA"/>
    <w:rsid w:val="00ED3646"/>
    <w:rsid w:val="00ED38D5"/>
    <w:rsid w:val="00ED3E8C"/>
    <w:rsid w:val="00ED3EDA"/>
    <w:rsid w:val="00ED3FDE"/>
    <w:rsid w:val="00ED45D2"/>
    <w:rsid w:val="00ED475A"/>
    <w:rsid w:val="00ED4848"/>
    <w:rsid w:val="00ED4C03"/>
    <w:rsid w:val="00ED52B7"/>
    <w:rsid w:val="00ED641E"/>
    <w:rsid w:val="00ED650F"/>
    <w:rsid w:val="00ED676D"/>
    <w:rsid w:val="00ED6A64"/>
    <w:rsid w:val="00ED6B96"/>
    <w:rsid w:val="00ED73DA"/>
    <w:rsid w:val="00ED77CC"/>
    <w:rsid w:val="00EE04CD"/>
    <w:rsid w:val="00EE0A3C"/>
    <w:rsid w:val="00EE0E60"/>
    <w:rsid w:val="00EE0E6F"/>
    <w:rsid w:val="00EE15D9"/>
    <w:rsid w:val="00EE16E5"/>
    <w:rsid w:val="00EE1843"/>
    <w:rsid w:val="00EE236D"/>
    <w:rsid w:val="00EE26F9"/>
    <w:rsid w:val="00EE2942"/>
    <w:rsid w:val="00EE2BA8"/>
    <w:rsid w:val="00EE35DE"/>
    <w:rsid w:val="00EE3631"/>
    <w:rsid w:val="00EE3A3D"/>
    <w:rsid w:val="00EE48DA"/>
    <w:rsid w:val="00EE4BE6"/>
    <w:rsid w:val="00EE4CAF"/>
    <w:rsid w:val="00EE4F6E"/>
    <w:rsid w:val="00EE5100"/>
    <w:rsid w:val="00EE58AA"/>
    <w:rsid w:val="00EE6195"/>
    <w:rsid w:val="00EE64D1"/>
    <w:rsid w:val="00EE6AF0"/>
    <w:rsid w:val="00EE6E13"/>
    <w:rsid w:val="00EE7036"/>
    <w:rsid w:val="00EF04C8"/>
    <w:rsid w:val="00EF0BB5"/>
    <w:rsid w:val="00EF0C2B"/>
    <w:rsid w:val="00EF160B"/>
    <w:rsid w:val="00EF1744"/>
    <w:rsid w:val="00EF29DF"/>
    <w:rsid w:val="00EF2B13"/>
    <w:rsid w:val="00EF2B79"/>
    <w:rsid w:val="00EF324B"/>
    <w:rsid w:val="00EF3576"/>
    <w:rsid w:val="00EF36FA"/>
    <w:rsid w:val="00EF37E0"/>
    <w:rsid w:val="00EF3CAB"/>
    <w:rsid w:val="00EF3CBC"/>
    <w:rsid w:val="00EF429C"/>
    <w:rsid w:val="00EF4C64"/>
    <w:rsid w:val="00EF55BF"/>
    <w:rsid w:val="00EF566F"/>
    <w:rsid w:val="00EF5D9D"/>
    <w:rsid w:val="00EF5FA3"/>
    <w:rsid w:val="00EF6187"/>
    <w:rsid w:val="00EF61B6"/>
    <w:rsid w:val="00EF64D1"/>
    <w:rsid w:val="00EF6743"/>
    <w:rsid w:val="00EF711E"/>
    <w:rsid w:val="00EF757B"/>
    <w:rsid w:val="00F0014D"/>
    <w:rsid w:val="00F001C1"/>
    <w:rsid w:val="00F0076E"/>
    <w:rsid w:val="00F00CEF"/>
    <w:rsid w:val="00F01117"/>
    <w:rsid w:val="00F0134F"/>
    <w:rsid w:val="00F0178C"/>
    <w:rsid w:val="00F01C8E"/>
    <w:rsid w:val="00F01CB1"/>
    <w:rsid w:val="00F01CE0"/>
    <w:rsid w:val="00F0294A"/>
    <w:rsid w:val="00F02C18"/>
    <w:rsid w:val="00F03C74"/>
    <w:rsid w:val="00F0419B"/>
    <w:rsid w:val="00F045F5"/>
    <w:rsid w:val="00F04989"/>
    <w:rsid w:val="00F06396"/>
    <w:rsid w:val="00F069FD"/>
    <w:rsid w:val="00F06A24"/>
    <w:rsid w:val="00F10267"/>
    <w:rsid w:val="00F10937"/>
    <w:rsid w:val="00F10E70"/>
    <w:rsid w:val="00F11005"/>
    <w:rsid w:val="00F11080"/>
    <w:rsid w:val="00F111EE"/>
    <w:rsid w:val="00F112E3"/>
    <w:rsid w:val="00F11687"/>
    <w:rsid w:val="00F11E07"/>
    <w:rsid w:val="00F12249"/>
    <w:rsid w:val="00F12426"/>
    <w:rsid w:val="00F124BE"/>
    <w:rsid w:val="00F126ED"/>
    <w:rsid w:val="00F128D1"/>
    <w:rsid w:val="00F12FD4"/>
    <w:rsid w:val="00F1347B"/>
    <w:rsid w:val="00F144EA"/>
    <w:rsid w:val="00F14714"/>
    <w:rsid w:val="00F14EB9"/>
    <w:rsid w:val="00F15CCD"/>
    <w:rsid w:val="00F16760"/>
    <w:rsid w:val="00F17188"/>
    <w:rsid w:val="00F17195"/>
    <w:rsid w:val="00F17CA0"/>
    <w:rsid w:val="00F202D1"/>
    <w:rsid w:val="00F2086B"/>
    <w:rsid w:val="00F20A72"/>
    <w:rsid w:val="00F20DA6"/>
    <w:rsid w:val="00F20E17"/>
    <w:rsid w:val="00F20E94"/>
    <w:rsid w:val="00F2157F"/>
    <w:rsid w:val="00F21629"/>
    <w:rsid w:val="00F219FB"/>
    <w:rsid w:val="00F223B4"/>
    <w:rsid w:val="00F227B7"/>
    <w:rsid w:val="00F22B35"/>
    <w:rsid w:val="00F22EDE"/>
    <w:rsid w:val="00F23255"/>
    <w:rsid w:val="00F23369"/>
    <w:rsid w:val="00F23752"/>
    <w:rsid w:val="00F23771"/>
    <w:rsid w:val="00F2398B"/>
    <w:rsid w:val="00F23EE8"/>
    <w:rsid w:val="00F24D2B"/>
    <w:rsid w:val="00F24F1B"/>
    <w:rsid w:val="00F2531E"/>
    <w:rsid w:val="00F254DB"/>
    <w:rsid w:val="00F2557F"/>
    <w:rsid w:val="00F25936"/>
    <w:rsid w:val="00F25A94"/>
    <w:rsid w:val="00F25ADF"/>
    <w:rsid w:val="00F26342"/>
    <w:rsid w:val="00F26602"/>
    <w:rsid w:val="00F26626"/>
    <w:rsid w:val="00F26D6E"/>
    <w:rsid w:val="00F277AB"/>
    <w:rsid w:val="00F27829"/>
    <w:rsid w:val="00F27AC9"/>
    <w:rsid w:val="00F3049C"/>
    <w:rsid w:val="00F304FC"/>
    <w:rsid w:val="00F30D16"/>
    <w:rsid w:val="00F30D61"/>
    <w:rsid w:val="00F31103"/>
    <w:rsid w:val="00F32403"/>
    <w:rsid w:val="00F33913"/>
    <w:rsid w:val="00F3415B"/>
    <w:rsid w:val="00F359C0"/>
    <w:rsid w:val="00F35EB0"/>
    <w:rsid w:val="00F35F49"/>
    <w:rsid w:val="00F36042"/>
    <w:rsid w:val="00F36B77"/>
    <w:rsid w:val="00F37C5E"/>
    <w:rsid w:val="00F37C6D"/>
    <w:rsid w:val="00F37D32"/>
    <w:rsid w:val="00F37FF0"/>
    <w:rsid w:val="00F405F8"/>
    <w:rsid w:val="00F40861"/>
    <w:rsid w:val="00F4096B"/>
    <w:rsid w:val="00F40F2D"/>
    <w:rsid w:val="00F41764"/>
    <w:rsid w:val="00F41BDE"/>
    <w:rsid w:val="00F42551"/>
    <w:rsid w:val="00F42F48"/>
    <w:rsid w:val="00F43322"/>
    <w:rsid w:val="00F43573"/>
    <w:rsid w:val="00F437AE"/>
    <w:rsid w:val="00F43E8E"/>
    <w:rsid w:val="00F45343"/>
    <w:rsid w:val="00F4578B"/>
    <w:rsid w:val="00F473C1"/>
    <w:rsid w:val="00F473E1"/>
    <w:rsid w:val="00F4760F"/>
    <w:rsid w:val="00F47AF8"/>
    <w:rsid w:val="00F5005B"/>
    <w:rsid w:val="00F50645"/>
    <w:rsid w:val="00F50CEA"/>
    <w:rsid w:val="00F512E6"/>
    <w:rsid w:val="00F5287B"/>
    <w:rsid w:val="00F53116"/>
    <w:rsid w:val="00F536F3"/>
    <w:rsid w:val="00F53851"/>
    <w:rsid w:val="00F538AF"/>
    <w:rsid w:val="00F53AF5"/>
    <w:rsid w:val="00F54076"/>
    <w:rsid w:val="00F54103"/>
    <w:rsid w:val="00F5437C"/>
    <w:rsid w:val="00F546E6"/>
    <w:rsid w:val="00F54B26"/>
    <w:rsid w:val="00F54C6A"/>
    <w:rsid w:val="00F55046"/>
    <w:rsid w:val="00F5513F"/>
    <w:rsid w:val="00F5532C"/>
    <w:rsid w:val="00F55773"/>
    <w:rsid w:val="00F55AC0"/>
    <w:rsid w:val="00F55AF5"/>
    <w:rsid w:val="00F56001"/>
    <w:rsid w:val="00F567B8"/>
    <w:rsid w:val="00F57089"/>
    <w:rsid w:val="00F57FB5"/>
    <w:rsid w:val="00F6161C"/>
    <w:rsid w:val="00F61713"/>
    <w:rsid w:val="00F61E3E"/>
    <w:rsid w:val="00F62005"/>
    <w:rsid w:val="00F63052"/>
    <w:rsid w:val="00F633CB"/>
    <w:rsid w:val="00F636F9"/>
    <w:rsid w:val="00F63B67"/>
    <w:rsid w:val="00F63B9F"/>
    <w:rsid w:val="00F63E17"/>
    <w:rsid w:val="00F63EEB"/>
    <w:rsid w:val="00F64082"/>
    <w:rsid w:val="00F643F8"/>
    <w:rsid w:val="00F64601"/>
    <w:rsid w:val="00F6464B"/>
    <w:rsid w:val="00F65182"/>
    <w:rsid w:val="00F6558A"/>
    <w:rsid w:val="00F65761"/>
    <w:rsid w:val="00F66C2B"/>
    <w:rsid w:val="00F672A3"/>
    <w:rsid w:val="00F6763F"/>
    <w:rsid w:val="00F7000D"/>
    <w:rsid w:val="00F70132"/>
    <w:rsid w:val="00F70189"/>
    <w:rsid w:val="00F70450"/>
    <w:rsid w:val="00F7134C"/>
    <w:rsid w:val="00F71DF8"/>
    <w:rsid w:val="00F71E59"/>
    <w:rsid w:val="00F7219D"/>
    <w:rsid w:val="00F724D6"/>
    <w:rsid w:val="00F724EB"/>
    <w:rsid w:val="00F733B9"/>
    <w:rsid w:val="00F734B6"/>
    <w:rsid w:val="00F736D7"/>
    <w:rsid w:val="00F73E3E"/>
    <w:rsid w:val="00F74668"/>
    <w:rsid w:val="00F74765"/>
    <w:rsid w:val="00F7492A"/>
    <w:rsid w:val="00F749A2"/>
    <w:rsid w:val="00F74AC2"/>
    <w:rsid w:val="00F74F8A"/>
    <w:rsid w:val="00F75494"/>
    <w:rsid w:val="00F7551D"/>
    <w:rsid w:val="00F755C7"/>
    <w:rsid w:val="00F75783"/>
    <w:rsid w:val="00F75C8F"/>
    <w:rsid w:val="00F75DFD"/>
    <w:rsid w:val="00F766DD"/>
    <w:rsid w:val="00F768CE"/>
    <w:rsid w:val="00F76DBB"/>
    <w:rsid w:val="00F76EC9"/>
    <w:rsid w:val="00F7717F"/>
    <w:rsid w:val="00F77C62"/>
    <w:rsid w:val="00F77D43"/>
    <w:rsid w:val="00F77D4A"/>
    <w:rsid w:val="00F806B4"/>
    <w:rsid w:val="00F80B16"/>
    <w:rsid w:val="00F814EA"/>
    <w:rsid w:val="00F81669"/>
    <w:rsid w:val="00F81BF8"/>
    <w:rsid w:val="00F81E42"/>
    <w:rsid w:val="00F82A6E"/>
    <w:rsid w:val="00F82EA4"/>
    <w:rsid w:val="00F831B6"/>
    <w:rsid w:val="00F8360F"/>
    <w:rsid w:val="00F8371A"/>
    <w:rsid w:val="00F846F7"/>
    <w:rsid w:val="00F84879"/>
    <w:rsid w:val="00F84C19"/>
    <w:rsid w:val="00F85A69"/>
    <w:rsid w:val="00F85BA1"/>
    <w:rsid w:val="00F85CCE"/>
    <w:rsid w:val="00F85D04"/>
    <w:rsid w:val="00F8622F"/>
    <w:rsid w:val="00F8674B"/>
    <w:rsid w:val="00F86D38"/>
    <w:rsid w:val="00F870D6"/>
    <w:rsid w:val="00F875E8"/>
    <w:rsid w:val="00F87649"/>
    <w:rsid w:val="00F9093C"/>
    <w:rsid w:val="00F90C39"/>
    <w:rsid w:val="00F9115A"/>
    <w:rsid w:val="00F9171F"/>
    <w:rsid w:val="00F91C51"/>
    <w:rsid w:val="00F91E7F"/>
    <w:rsid w:val="00F91ED7"/>
    <w:rsid w:val="00F92120"/>
    <w:rsid w:val="00F923A3"/>
    <w:rsid w:val="00F9282A"/>
    <w:rsid w:val="00F92AA4"/>
    <w:rsid w:val="00F92FA1"/>
    <w:rsid w:val="00F9305F"/>
    <w:rsid w:val="00F9307F"/>
    <w:rsid w:val="00F93562"/>
    <w:rsid w:val="00F941D5"/>
    <w:rsid w:val="00F94309"/>
    <w:rsid w:val="00F9431F"/>
    <w:rsid w:val="00F9531E"/>
    <w:rsid w:val="00F9595B"/>
    <w:rsid w:val="00F95ADC"/>
    <w:rsid w:val="00F95DB7"/>
    <w:rsid w:val="00F967D6"/>
    <w:rsid w:val="00F96D14"/>
    <w:rsid w:val="00FA026C"/>
    <w:rsid w:val="00FA02FA"/>
    <w:rsid w:val="00FA0EF7"/>
    <w:rsid w:val="00FA105F"/>
    <w:rsid w:val="00FA129D"/>
    <w:rsid w:val="00FA19CF"/>
    <w:rsid w:val="00FA1ACC"/>
    <w:rsid w:val="00FA1EF1"/>
    <w:rsid w:val="00FA2270"/>
    <w:rsid w:val="00FA236F"/>
    <w:rsid w:val="00FA29A6"/>
    <w:rsid w:val="00FA3A0C"/>
    <w:rsid w:val="00FA3A8C"/>
    <w:rsid w:val="00FA4BF0"/>
    <w:rsid w:val="00FA510C"/>
    <w:rsid w:val="00FA51CE"/>
    <w:rsid w:val="00FA548F"/>
    <w:rsid w:val="00FA5E6C"/>
    <w:rsid w:val="00FA693A"/>
    <w:rsid w:val="00FA6C91"/>
    <w:rsid w:val="00FA6FB9"/>
    <w:rsid w:val="00FA717F"/>
    <w:rsid w:val="00FA721A"/>
    <w:rsid w:val="00FA74DF"/>
    <w:rsid w:val="00FA7574"/>
    <w:rsid w:val="00FA76AC"/>
    <w:rsid w:val="00FA785F"/>
    <w:rsid w:val="00FA7CEF"/>
    <w:rsid w:val="00FB0DC9"/>
    <w:rsid w:val="00FB11F0"/>
    <w:rsid w:val="00FB1935"/>
    <w:rsid w:val="00FB1BC5"/>
    <w:rsid w:val="00FB1DAC"/>
    <w:rsid w:val="00FB26B3"/>
    <w:rsid w:val="00FB2BBC"/>
    <w:rsid w:val="00FB2C8C"/>
    <w:rsid w:val="00FB3E1F"/>
    <w:rsid w:val="00FB3F28"/>
    <w:rsid w:val="00FB48F1"/>
    <w:rsid w:val="00FB5361"/>
    <w:rsid w:val="00FB565C"/>
    <w:rsid w:val="00FB56CA"/>
    <w:rsid w:val="00FB58CA"/>
    <w:rsid w:val="00FB6229"/>
    <w:rsid w:val="00FB62F6"/>
    <w:rsid w:val="00FB6610"/>
    <w:rsid w:val="00FB6B0C"/>
    <w:rsid w:val="00FB6C24"/>
    <w:rsid w:val="00FB7325"/>
    <w:rsid w:val="00FB782B"/>
    <w:rsid w:val="00FB798A"/>
    <w:rsid w:val="00FB7BBD"/>
    <w:rsid w:val="00FC01B6"/>
    <w:rsid w:val="00FC1233"/>
    <w:rsid w:val="00FC1386"/>
    <w:rsid w:val="00FC1723"/>
    <w:rsid w:val="00FC1B8E"/>
    <w:rsid w:val="00FC1C33"/>
    <w:rsid w:val="00FC1CEA"/>
    <w:rsid w:val="00FC292D"/>
    <w:rsid w:val="00FC3960"/>
    <w:rsid w:val="00FC4B74"/>
    <w:rsid w:val="00FC6369"/>
    <w:rsid w:val="00FC648C"/>
    <w:rsid w:val="00FC6614"/>
    <w:rsid w:val="00FC698F"/>
    <w:rsid w:val="00FC6D3B"/>
    <w:rsid w:val="00FC6E6C"/>
    <w:rsid w:val="00FC6F81"/>
    <w:rsid w:val="00FD031F"/>
    <w:rsid w:val="00FD0782"/>
    <w:rsid w:val="00FD0AC6"/>
    <w:rsid w:val="00FD0F41"/>
    <w:rsid w:val="00FD1BF6"/>
    <w:rsid w:val="00FD1DD3"/>
    <w:rsid w:val="00FD2DD4"/>
    <w:rsid w:val="00FD406E"/>
    <w:rsid w:val="00FD4EE6"/>
    <w:rsid w:val="00FD4F52"/>
    <w:rsid w:val="00FD55F0"/>
    <w:rsid w:val="00FD5B28"/>
    <w:rsid w:val="00FD5B60"/>
    <w:rsid w:val="00FD5CC2"/>
    <w:rsid w:val="00FD6333"/>
    <w:rsid w:val="00FD6B67"/>
    <w:rsid w:val="00FD787D"/>
    <w:rsid w:val="00FD7B1F"/>
    <w:rsid w:val="00FD7E7E"/>
    <w:rsid w:val="00FD7EF6"/>
    <w:rsid w:val="00FE0206"/>
    <w:rsid w:val="00FE0974"/>
    <w:rsid w:val="00FE1EDD"/>
    <w:rsid w:val="00FE2001"/>
    <w:rsid w:val="00FE2313"/>
    <w:rsid w:val="00FE3509"/>
    <w:rsid w:val="00FE36AA"/>
    <w:rsid w:val="00FE3912"/>
    <w:rsid w:val="00FE4190"/>
    <w:rsid w:val="00FE50A1"/>
    <w:rsid w:val="00FE5350"/>
    <w:rsid w:val="00FE5973"/>
    <w:rsid w:val="00FE5A2D"/>
    <w:rsid w:val="00FE5F4E"/>
    <w:rsid w:val="00FE616D"/>
    <w:rsid w:val="00FE634F"/>
    <w:rsid w:val="00FE6C97"/>
    <w:rsid w:val="00FE6E55"/>
    <w:rsid w:val="00FE7013"/>
    <w:rsid w:val="00FE72CE"/>
    <w:rsid w:val="00FE76AF"/>
    <w:rsid w:val="00FE77ED"/>
    <w:rsid w:val="00FE7AEB"/>
    <w:rsid w:val="00FF0B68"/>
    <w:rsid w:val="00FF1AAF"/>
    <w:rsid w:val="00FF218E"/>
    <w:rsid w:val="00FF2AAC"/>
    <w:rsid w:val="00FF2AB4"/>
    <w:rsid w:val="00FF3500"/>
    <w:rsid w:val="00FF369C"/>
    <w:rsid w:val="00FF42B0"/>
    <w:rsid w:val="00FF48E1"/>
    <w:rsid w:val="00FF49C1"/>
    <w:rsid w:val="00FF5139"/>
    <w:rsid w:val="00FF63E4"/>
    <w:rsid w:val="00FF6596"/>
    <w:rsid w:val="00FF66A0"/>
    <w:rsid w:val="00FF6929"/>
    <w:rsid w:val="00FF6E18"/>
    <w:rsid w:val="00FF725C"/>
    <w:rsid w:val="00FF7391"/>
    <w:rsid w:val="00FF78E6"/>
    <w:rsid w:val="00FF7D8B"/>
    <w:rsid w:val="00FF7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8289">
      <o:colormenu v:ext="edit" fillcolor="none"/>
    </o:shapedefaults>
    <o:shapelayout v:ext="edit">
      <o:idmap v:ext="edit" data="1"/>
      <o:regrouptable v:ext="edit">
        <o:entry new="1" old="0"/>
        <o:entry new="2" old="0"/>
        <o:entry new="3" old="0"/>
        <o:entry new="4" old="3"/>
      </o:regrouptable>
    </o:shapelayout>
  </w:shapeDefaults>
  <w:doNotEmbedSmartTags/>
  <w:decimalSymbol w:val="."/>
  <w:listSeparator w:val=","/>
  <w14:docId w14:val="2B30012D"/>
  <w15:chartTrackingRefBased/>
  <w15:docId w15:val="{8C533E7A-DAB6-46B5-BE62-40F655022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Body Text Indent 2" w:uiPriority="99"/>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5E0A"/>
    <w:pPr>
      <w:tabs>
        <w:tab w:val="left" w:pos="360"/>
        <w:tab w:val="left" w:pos="720"/>
        <w:tab w:val="left" w:pos="1080"/>
        <w:tab w:val="left" w:pos="1440"/>
      </w:tabs>
    </w:pPr>
    <w:rPr>
      <w:sz w:val="22"/>
    </w:rPr>
  </w:style>
  <w:style w:type="paragraph" w:styleId="Heading1">
    <w:name w:val="heading 1"/>
    <w:basedOn w:val="Normal"/>
    <w:next w:val="Normal"/>
    <w:link w:val="Heading1Char"/>
    <w:qFormat/>
    <w:rsid w:val="00FB1935"/>
    <w:pPr>
      <w:spacing w:before="240" w:after="240"/>
      <w:outlineLvl w:val="0"/>
    </w:pPr>
    <w:rPr>
      <w:rFonts w:ascii="Arial" w:hAnsi="Arial" w:cs="Arial"/>
      <w:b/>
      <w:bCs/>
      <w:kern w:val="32"/>
      <w:sz w:val="36"/>
      <w:szCs w:val="32"/>
    </w:rPr>
  </w:style>
  <w:style w:type="paragraph" w:styleId="Heading2">
    <w:name w:val="heading 2"/>
    <w:basedOn w:val="Normal"/>
    <w:next w:val="Normal"/>
    <w:link w:val="Heading2Char"/>
    <w:qFormat/>
    <w:rsid w:val="0034583E"/>
    <w:pPr>
      <w:tabs>
        <w:tab w:val="left" w:pos="432"/>
      </w:tabs>
      <w:spacing w:before="240" w:after="240"/>
      <w:outlineLvl w:val="1"/>
    </w:pPr>
    <w:rPr>
      <w:rFonts w:ascii="Arial" w:hAnsi="Arial" w:cs="Arial"/>
      <w:b/>
      <w:bCs/>
      <w:iCs/>
      <w:sz w:val="32"/>
      <w:szCs w:val="28"/>
    </w:rPr>
  </w:style>
  <w:style w:type="paragraph" w:styleId="Heading3">
    <w:name w:val="heading 3"/>
    <w:basedOn w:val="Normal"/>
    <w:next w:val="Normal"/>
    <w:link w:val="Heading3Char"/>
    <w:qFormat/>
    <w:rsid w:val="002630DF"/>
    <w:pPr>
      <w:spacing w:before="240" w:after="240"/>
      <w:outlineLvl w:val="2"/>
    </w:pPr>
    <w:rPr>
      <w:rFonts w:ascii="Arial" w:hAnsi="Arial" w:cs="Arial"/>
      <w:b/>
      <w:bCs/>
      <w:sz w:val="28"/>
      <w:szCs w:val="26"/>
    </w:rPr>
  </w:style>
  <w:style w:type="paragraph" w:styleId="Heading4">
    <w:name w:val="heading 4"/>
    <w:basedOn w:val="Normal"/>
    <w:next w:val="Normal"/>
    <w:link w:val="Heading4Char"/>
    <w:autoRedefine/>
    <w:qFormat/>
    <w:rsid w:val="003468A6"/>
    <w:pPr>
      <w:spacing w:before="240" w:after="240"/>
      <w:outlineLvl w:val="3"/>
    </w:pPr>
    <w:rPr>
      <w:rFonts w:ascii="Arial" w:hAnsi="Arial"/>
      <w:b/>
      <w:bCs/>
      <w:sz w:val="24"/>
    </w:rPr>
  </w:style>
  <w:style w:type="paragraph" w:styleId="Heading5">
    <w:name w:val="heading 5"/>
    <w:basedOn w:val="Normal"/>
    <w:next w:val="Normal"/>
    <w:link w:val="Heading5Char"/>
    <w:qFormat/>
    <w:rsid w:val="0034583E"/>
    <w:pPr>
      <w:spacing w:before="240" w:after="240"/>
      <w:outlineLvl w:val="4"/>
    </w:pPr>
    <w:rPr>
      <w:rFonts w:ascii="Arial" w:hAnsi="Arial"/>
      <w:b/>
    </w:rPr>
  </w:style>
  <w:style w:type="paragraph" w:styleId="Heading6">
    <w:name w:val="heading 6"/>
    <w:basedOn w:val="Normal"/>
    <w:next w:val="Normal"/>
    <w:qFormat/>
    <w:rsid w:val="002B66F8"/>
    <w:pPr>
      <w:keepNext/>
      <w:spacing w:before="240" w:after="240"/>
      <w:outlineLvl w:val="5"/>
    </w:pPr>
    <w:rPr>
      <w:rFonts w:ascii="Arial" w:hAnsi="Arial"/>
      <w:b/>
      <w:bCs/>
      <w:sz w:val="20"/>
    </w:rPr>
  </w:style>
  <w:style w:type="paragraph" w:styleId="Heading7">
    <w:name w:val="heading 7"/>
    <w:basedOn w:val="Normal"/>
    <w:next w:val="Normal"/>
    <w:qFormat/>
    <w:rsid w:val="00D31A61"/>
    <w:pPr>
      <w:keepNext/>
      <w:spacing w:before="240" w:after="240"/>
      <w:outlineLvl w:val="6"/>
    </w:pPr>
    <w:rPr>
      <w:rFonts w:ascii="Arial" w:hAnsi="Arial"/>
      <w:b/>
      <w:bCs/>
      <w:sz w:val="20"/>
    </w:rPr>
  </w:style>
  <w:style w:type="paragraph" w:styleId="Heading8">
    <w:name w:val="heading 8"/>
    <w:basedOn w:val="Normal"/>
    <w:next w:val="Normal"/>
    <w:qFormat/>
    <w:rsid w:val="00D31A61"/>
    <w:pPr>
      <w:keepNext/>
      <w:spacing w:before="240" w:after="240"/>
      <w:outlineLvl w:val="7"/>
    </w:pPr>
    <w:rPr>
      <w:rFonts w:ascii="Arial" w:hAnsi="Arial"/>
      <w:b/>
      <w:bCs/>
      <w:sz w:val="20"/>
    </w:rPr>
  </w:style>
  <w:style w:type="paragraph" w:styleId="Heading9">
    <w:name w:val="heading 9"/>
    <w:basedOn w:val="Normal"/>
    <w:next w:val="Normal"/>
    <w:qFormat/>
    <w:rsid w:val="0034583E"/>
    <w:pPr>
      <w:spacing w:before="240" w:after="240"/>
      <w:outlineLvl w:val="8"/>
    </w:pPr>
    <w:rPr>
      <w:rFonts w:ascii="Arial" w:hAnsi="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1935"/>
    <w:rPr>
      <w:rFonts w:ascii="Arial" w:hAnsi="Arial" w:cs="Arial"/>
      <w:b/>
      <w:bCs/>
      <w:kern w:val="32"/>
      <w:sz w:val="36"/>
      <w:szCs w:val="32"/>
    </w:rPr>
  </w:style>
  <w:style w:type="character" w:customStyle="1" w:styleId="Heading2Char">
    <w:name w:val="Heading 2 Char"/>
    <w:basedOn w:val="DefaultParagraphFont"/>
    <w:link w:val="Heading2"/>
    <w:rsid w:val="0034583E"/>
    <w:rPr>
      <w:rFonts w:ascii="Arial" w:hAnsi="Arial" w:cs="Arial"/>
      <w:b/>
      <w:bCs/>
      <w:iCs/>
      <w:sz w:val="32"/>
      <w:szCs w:val="28"/>
    </w:rPr>
  </w:style>
  <w:style w:type="character" w:customStyle="1" w:styleId="Heading3Char">
    <w:name w:val="Heading 3 Char"/>
    <w:basedOn w:val="DefaultParagraphFont"/>
    <w:link w:val="Heading3"/>
    <w:rsid w:val="002630DF"/>
    <w:rPr>
      <w:rFonts w:ascii="Arial" w:hAnsi="Arial" w:cs="Arial"/>
      <w:b/>
      <w:bCs/>
      <w:sz w:val="28"/>
      <w:szCs w:val="26"/>
    </w:rPr>
  </w:style>
  <w:style w:type="character" w:customStyle="1" w:styleId="Heading4Char">
    <w:name w:val="Heading 4 Char"/>
    <w:basedOn w:val="DefaultParagraphFont"/>
    <w:link w:val="Heading4"/>
    <w:rsid w:val="003468A6"/>
    <w:rPr>
      <w:rFonts w:ascii="Arial" w:hAnsi="Arial"/>
      <w:b/>
      <w:bCs/>
      <w:sz w:val="24"/>
    </w:rPr>
  </w:style>
  <w:style w:type="character" w:customStyle="1" w:styleId="Heading5Char">
    <w:name w:val="Heading 5 Char"/>
    <w:basedOn w:val="DefaultParagraphFont"/>
    <w:link w:val="Heading5"/>
    <w:rsid w:val="0034583E"/>
    <w:rPr>
      <w:rFonts w:ascii="Arial" w:hAnsi="Arial"/>
      <w:b/>
      <w:sz w:val="22"/>
    </w:rPr>
  </w:style>
  <w:style w:type="paragraph" w:styleId="TOC4">
    <w:name w:val="toc 4"/>
    <w:basedOn w:val="Normal"/>
    <w:next w:val="Normal"/>
    <w:autoRedefine/>
    <w:uiPriority w:val="39"/>
    <w:rsid w:val="003349B4"/>
    <w:pPr>
      <w:tabs>
        <w:tab w:val="clear" w:pos="360"/>
        <w:tab w:val="clear" w:pos="720"/>
        <w:tab w:val="clear" w:pos="1080"/>
        <w:tab w:val="clear" w:pos="1440"/>
      </w:tabs>
      <w:ind w:left="677"/>
    </w:pPr>
    <w:rPr>
      <w:sz w:val="24"/>
      <w:szCs w:val="21"/>
    </w:rPr>
  </w:style>
  <w:style w:type="paragraph" w:styleId="TOC5">
    <w:name w:val="toc 5"/>
    <w:basedOn w:val="Normal"/>
    <w:next w:val="Normal"/>
    <w:autoRedefine/>
    <w:uiPriority w:val="39"/>
    <w:rsid w:val="00256314"/>
    <w:pPr>
      <w:ind w:left="800"/>
    </w:pPr>
    <w:rPr>
      <w:szCs w:val="21"/>
    </w:rPr>
  </w:style>
  <w:style w:type="paragraph" w:styleId="TOC6">
    <w:name w:val="toc 6"/>
    <w:basedOn w:val="Normal"/>
    <w:next w:val="Normal"/>
    <w:autoRedefine/>
    <w:uiPriority w:val="39"/>
    <w:rsid w:val="00256314"/>
    <w:pPr>
      <w:ind w:left="1000"/>
    </w:pPr>
    <w:rPr>
      <w:szCs w:val="21"/>
    </w:rPr>
  </w:style>
  <w:style w:type="paragraph" w:styleId="TOC7">
    <w:name w:val="toc 7"/>
    <w:basedOn w:val="Normal"/>
    <w:next w:val="Normal"/>
    <w:autoRedefine/>
    <w:uiPriority w:val="39"/>
    <w:rsid w:val="00256314"/>
    <w:pPr>
      <w:ind w:left="1200"/>
    </w:pPr>
    <w:rPr>
      <w:szCs w:val="21"/>
    </w:rPr>
  </w:style>
  <w:style w:type="paragraph" w:styleId="TOC8">
    <w:name w:val="toc 8"/>
    <w:basedOn w:val="Normal"/>
    <w:next w:val="Normal"/>
    <w:autoRedefine/>
    <w:uiPriority w:val="39"/>
    <w:rsid w:val="00256314"/>
    <w:pPr>
      <w:ind w:left="1400"/>
    </w:pPr>
    <w:rPr>
      <w:szCs w:val="21"/>
    </w:rPr>
  </w:style>
  <w:style w:type="paragraph" w:styleId="TOC9">
    <w:name w:val="toc 9"/>
    <w:basedOn w:val="Normal"/>
    <w:next w:val="Normal"/>
    <w:autoRedefine/>
    <w:uiPriority w:val="39"/>
    <w:rsid w:val="00256314"/>
    <w:pPr>
      <w:ind w:left="1600"/>
    </w:pPr>
    <w:rPr>
      <w:szCs w:val="21"/>
    </w:rPr>
  </w:style>
  <w:style w:type="character" w:styleId="Hyperlink">
    <w:name w:val="Hyperlink"/>
    <w:basedOn w:val="DefaultParagraphFont"/>
    <w:uiPriority w:val="99"/>
    <w:rsid w:val="00256314"/>
    <w:rPr>
      <w:color w:val="0000FF"/>
      <w:u w:val="single"/>
    </w:rPr>
  </w:style>
  <w:style w:type="paragraph" w:styleId="Title">
    <w:name w:val="Title"/>
    <w:link w:val="TitleChar"/>
    <w:qFormat/>
    <w:rsid w:val="0052132F"/>
    <w:pPr>
      <w:spacing w:before="240" w:after="240"/>
      <w:jc w:val="center"/>
    </w:pPr>
    <w:rPr>
      <w:rFonts w:ascii="Arial" w:hAnsi="Arial" w:cs="Arial"/>
      <w:b/>
      <w:noProof/>
      <w:sz w:val="36"/>
      <w:szCs w:val="32"/>
    </w:rPr>
  </w:style>
  <w:style w:type="character" w:customStyle="1" w:styleId="TitleChar">
    <w:name w:val="Title Char"/>
    <w:basedOn w:val="DefaultParagraphFont"/>
    <w:link w:val="Title"/>
    <w:rsid w:val="0052132F"/>
    <w:rPr>
      <w:rFonts w:ascii="Arial" w:hAnsi="Arial" w:cs="Arial"/>
      <w:b/>
      <w:noProof/>
      <w:sz w:val="36"/>
      <w:szCs w:val="32"/>
      <w:lang w:val="en-US" w:eastAsia="en-US" w:bidi="ar-SA"/>
    </w:rPr>
  </w:style>
  <w:style w:type="character" w:styleId="PageNumber">
    <w:name w:val="page number"/>
    <w:basedOn w:val="FootnoteTextChar"/>
    <w:rsid w:val="00D31A61"/>
    <w:rPr>
      <w:rFonts w:ascii="Arial" w:hAnsi="Arial"/>
      <w:sz w:val="20"/>
      <w:szCs w:val="19"/>
    </w:rPr>
  </w:style>
  <w:style w:type="character" w:customStyle="1" w:styleId="FootnoteTextChar">
    <w:name w:val="Footnote Text Char"/>
    <w:basedOn w:val="DefaultParagraphFont"/>
    <w:link w:val="FootnoteText"/>
    <w:rsid w:val="00D31A61"/>
    <w:rPr>
      <w:rFonts w:ascii="Arial" w:hAnsi="Arial"/>
      <w:szCs w:val="19"/>
    </w:rPr>
  </w:style>
  <w:style w:type="paragraph" w:styleId="FootnoteText">
    <w:name w:val="footnote text"/>
    <w:basedOn w:val="Normal"/>
    <w:link w:val="FootnoteTextChar"/>
    <w:autoRedefine/>
    <w:rsid w:val="00D31A61"/>
    <w:rPr>
      <w:rFonts w:ascii="Arial" w:hAnsi="Arial"/>
      <w:sz w:val="20"/>
      <w:szCs w:val="19"/>
    </w:rPr>
  </w:style>
  <w:style w:type="paragraph" w:styleId="BalloonText">
    <w:name w:val="Balloon Text"/>
    <w:basedOn w:val="Normal"/>
    <w:semiHidden/>
    <w:rsid w:val="00256314"/>
    <w:rPr>
      <w:rFonts w:ascii="Tahoma" w:hAnsi="Tahoma" w:cs="Tahoma"/>
      <w:sz w:val="16"/>
      <w:szCs w:val="16"/>
    </w:rPr>
  </w:style>
  <w:style w:type="paragraph" w:styleId="Footer">
    <w:name w:val="footer"/>
    <w:basedOn w:val="FootnoteText"/>
    <w:link w:val="FooterChar"/>
    <w:uiPriority w:val="99"/>
    <w:rsid w:val="00323F71"/>
    <w:pPr>
      <w:pBdr>
        <w:top w:val="single" w:sz="4" w:space="1" w:color="auto"/>
      </w:pBdr>
      <w:tabs>
        <w:tab w:val="clear" w:pos="360"/>
        <w:tab w:val="clear" w:pos="720"/>
        <w:tab w:val="clear" w:pos="1080"/>
        <w:tab w:val="clear" w:pos="1440"/>
        <w:tab w:val="left" w:pos="0"/>
        <w:tab w:val="center" w:pos="4680"/>
        <w:tab w:val="right" w:pos="9360"/>
      </w:tabs>
      <w:spacing w:before="20" w:after="20"/>
    </w:pPr>
  </w:style>
  <w:style w:type="character" w:customStyle="1" w:styleId="FooterChar">
    <w:name w:val="Footer Char"/>
    <w:basedOn w:val="DefaultParagraphFont"/>
    <w:link w:val="Footer"/>
    <w:uiPriority w:val="99"/>
    <w:rsid w:val="00323F71"/>
    <w:rPr>
      <w:rFonts w:ascii="Arial" w:hAnsi="Arial"/>
      <w:szCs w:val="19"/>
    </w:rPr>
  </w:style>
  <w:style w:type="table" w:styleId="TableGrid">
    <w:name w:val="Table Grid"/>
    <w:basedOn w:val="TableNormal"/>
    <w:rsid w:val="007B7F33"/>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semiHidden/>
    <w:rsid w:val="00A646F3"/>
    <w:rPr>
      <w:vertAlign w:val="superscript"/>
    </w:rPr>
  </w:style>
  <w:style w:type="paragraph" w:styleId="DocumentMap">
    <w:name w:val="Document Map"/>
    <w:basedOn w:val="Normal"/>
    <w:semiHidden/>
    <w:rsid w:val="00F806B4"/>
    <w:pPr>
      <w:shd w:val="clear" w:color="auto" w:fill="000080"/>
    </w:pPr>
    <w:rPr>
      <w:rFonts w:ascii="Tahoma" w:hAnsi="Tahoma" w:cs="Tahoma"/>
    </w:rPr>
  </w:style>
  <w:style w:type="character" w:styleId="CommentReference">
    <w:name w:val="annotation reference"/>
    <w:basedOn w:val="DefaultParagraphFont"/>
    <w:semiHidden/>
    <w:rsid w:val="002C716E"/>
    <w:rPr>
      <w:sz w:val="16"/>
      <w:szCs w:val="16"/>
    </w:rPr>
  </w:style>
  <w:style w:type="paragraph" w:styleId="CommentText">
    <w:name w:val="annotation text"/>
    <w:basedOn w:val="Normal"/>
    <w:semiHidden/>
    <w:rsid w:val="002C716E"/>
  </w:style>
  <w:style w:type="paragraph" w:styleId="CommentSubject">
    <w:name w:val="annotation subject"/>
    <w:basedOn w:val="CommentText"/>
    <w:next w:val="CommentText"/>
    <w:semiHidden/>
    <w:rsid w:val="002C716E"/>
    <w:rPr>
      <w:b/>
      <w:bCs/>
    </w:rPr>
  </w:style>
  <w:style w:type="paragraph" w:styleId="EndnoteText">
    <w:name w:val="endnote text"/>
    <w:basedOn w:val="Normal"/>
    <w:semiHidden/>
    <w:rsid w:val="004E4EB6"/>
  </w:style>
  <w:style w:type="paragraph" w:styleId="Index1">
    <w:name w:val="index 1"/>
    <w:basedOn w:val="Normal"/>
    <w:next w:val="Normal"/>
    <w:autoRedefine/>
    <w:semiHidden/>
    <w:rsid w:val="004E4EF5"/>
    <w:pPr>
      <w:tabs>
        <w:tab w:val="right" w:leader="dot" w:pos="4310"/>
      </w:tabs>
      <w:ind w:left="240" w:hanging="240"/>
    </w:pPr>
    <w:rPr>
      <w:noProof/>
      <w:sz w:val="20"/>
    </w:rPr>
  </w:style>
  <w:style w:type="paragraph" w:styleId="Index2">
    <w:name w:val="index 2"/>
    <w:basedOn w:val="Normal"/>
    <w:next w:val="Normal"/>
    <w:autoRedefine/>
    <w:semiHidden/>
    <w:rsid w:val="004E4EB6"/>
    <w:pPr>
      <w:ind w:left="480" w:hanging="240"/>
    </w:pPr>
    <w:rPr>
      <w:sz w:val="20"/>
    </w:rPr>
  </w:style>
  <w:style w:type="paragraph" w:styleId="Index3">
    <w:name w:val="index 3"/>
    <w:basedOn w:val="Normal"/>
    <w:next w:val="Normal"/>
    <w:autoRedefine/>
    <w:semiHidden/>
    <w:rsid w:val="004E4EB6"/>
    <w:pPr>
      <w:ind w:left="720" w:hanging="240"/>
    </w:pPr>
    <w:rPr>
      <w:sz w:val="20"/>
    </w:rPr>
  </w:style>
  <w:style w:type="paragraph" w:styleId="Index4">
    <w:name w:val="index 4"/>
    <w:basedOn w:val="Normal"/>
    <w:next w:val="Normal"/>
    <w:autoRedefine/>
    <w:semiHidden/>
    <w:rsid w:val="004E4EB6"/>
    <w:pPr>
      <w:ind w:left="960" w:hanging="240"/>
    </w:pPr>
    <w:rPr>
      <w:sz w:val="20"/>
    </w:rPr>
  </w:style>
  <w:style w:type="paragraph" w:styleId="Index5">
    <w:name w:val="index 5"/>
    <w:basedOn w:val="Normal"/>
    <w:next w:val="Normal"/>
    <w:autoRedefine/>
    <w:semiHidden/>
    <w:rsid w:val="004E4EB6"/>
    <w:pPr>
      <w:ind w:left="1200" w:hanging="240"/>
    </w:pPr>
    <w:rPr>
      <w:sz w:val="20"/>
    </w:rPr>
  </w:style>
  <w:style w:type="paragraph" w:styleId="Index6">
    <w:name w:val="index 6"/>
    <w:basedOn w:val="Normal"/>
    <w:next w:val="Normal"/>
    <w:autoRedefine/>
    <w:semiHidden/>
    <w:rsid w:val="004E4EB6"/>
    <w:pPr>
      <w:ind w:left="1440" w:hanging="240"/>
    </w:pPr>
    <w:rPr>
      <w:sz w:val="20"/>
    </w:rPr>
  </w:style>
  <w:style w:type="paragraph" w:styleId="Index7">
    <w:name w:val="index 7"/>
    <w:basedOn w:val="Normal"/>
    <w:next w:val="Normal"/>
    <w:autoRedefine/>
    <w:semiHidden/>
    <w:rsid w:val="004E4EB6"/>
    <w:pPr>
      <w:ind w:left="1680" w:hanging="240"/>
    </w:pPr>
    <w:rPr>
      <w:sz w:val="20"/>
    </w:rPr>
  </w:style>
  <w:style w:type="paragraph" w:styleId="Index8">
    <w:name w:val="index 8"/>
    <w:basedOn w:val="Normal"/>
    <w:next w:val="Normal"/>
    <w:autoRedefine/>
    <w:semiHidden/>
    <w:rsid w:val="004E4EB6"/>
    <w:pPr>
      <w:ind w:left="1920" w:hanging="240"/>
    </w:pPr>
    <w:rPr>
      <w:sz w:val="20"/>
    </w:rPr>
  </w:style>
  <w:style w:type="paragraph" w:styleId="Index9">
    <w:name w:val="index 9"/>
    <w:basedOn w:val="Normal"/>
    <w:next w:val="Normal"/>
    <w:autoRedefine/>
    <w:semiHidden/>
    <w:rsid w:val="004E4EB6"/>
    <w:pPr>
      <w:ind w:left="2160" w:hanging="240"/>
    </w:pPr>
    <w:rPr>
      <w:sz w:val="20"/>
    </w:rPr>
  </w:style>
  <w:style w:type="paragraph" w:styleId="IndexHeading">
    <w:name w:val="index heading"/>
    <w:basedOn w:val="Normal"/>
    <w:next w:val="Index1"/>
    <w:semiHidden/>
    <w:rsid w:val="004E4EB6"/>
    <w:pPr>
      <w:spacing w:before="120" w:after="120"/>
    </w:pPr>
    <w:rPr>
      <w:b/>
      <w:bCs/>
      <w:i/>
      <w:iCs/>
      <w:sz w:val="20"/>
    </w:rPr>
  </w:style>
  <w:style w:type="paragraph" w:styleId="ListBullet">
    <w:name w:val="List Bullet"/>
    <w:basedOn w:val="Normal"/>
    <w:link w:val="ListBulletChar"/>
    <w:rsid w:val="0090614B"/>
    <w:pPr>
      <w:numPr>
        <w:numId w:val="3"/>
      </w:numPr>
      <w:tabs>
        <w:tab w:val="clear" w:pos="360"/>
        <w:tab w:val="clear" w:pos="720"/>
        <w:tab w:val="clear" w:pos="1080"/>
        <w:tab w:val="clear" w:pos="1440"/>
      </w:tabs>
      <w:spacing w:before="20" w:after="20"/>
    </w:pPr>
  </w:style>
  <w:style w:type="character" w:customStyle="1" w:styleId="ListBulletChar">
    <w:name w:val="List Bullet Char"/>
    <w:basedOn w:val="DefaultParagraphFont"/>
    <w:link w:val="ListBullet"/>
    <w:rsid w:val="0090614B"/>
    <w:rPr>
      <w:sz w:val="22"/>
    </w:rPr>
  </w:style>
  <w:style w:type="paragraph" w:styleId="ListBullet2">
    <w:name w:val="List Bullet 2"/>
    <w:basedOn w:val="Normal"/>
    <w:rsid w:val="00BD1ED7"/>
    <w:pPr>
      <w:numPr>
        <w:numId w:val="7"/>
      </w:numPr>
      <w:tabs>
        <w:tab w:val="clear" w:pos="360"/>
        <w:tab w:val="clear" w:pos="720"/>
        <w:tab w:val="clear" w:pos="1080"/>
        <w:tab w:val="clear" w:pos="1440"/>
      </w:tabs>
      <w:spacing w:before="20" w:after="20"/>
    </w:pPr>
  </w:style>
  <w:style w:type="paragraph" w:styleId="ListBullet3">
    <w:name w:val="List Bullet 3"/>
    <w:basedOn w:val="Normal"/>
    <w:rsid w:val="0090614B"/>
    <w:pPr>
      <w:numPr>
        <w:numId w:val="8"/>
      </w:numPr>
      <w:tabs>
        <w:tab w:val="clear" w:pos="360"/>
        <w:tab w:val="clear" w:pos="720"/>
        <w:tab w:val="clear" w:pos="1080"/>
        <w:tab w:val="clear" w:pos="1440"/>
      </w:tabs>
      <w:spacing w:before="20" w:after="20"/>
    </w:pPr>
  </w:style>
  <w:style w:type="paragraph" w:styleId="ListBullet4">
    <w:name w:val="List Bullet 4"/>
    <w:basedOn w:val="Normal"/>
    <w:rsid w:val="0090614B"/>
    <w:pPr>
      <w:numPr>
        <w:numId w:val="4"/>
      </w:numPr>
      <w:tabs>
        <w:tab w:val="clear" w:pos="360"/>
        <w:tab w:val="clear" w:pos="720"/>
        <w:tab w:val="clear" w:pos="1080"/>
        <w:tab w:val="clear" w:pos="1440"/>
      </w:tabs>
      <w:spacing w:before="20" w:after="20"/>
    </w:pPr>
  </w:style>
  <w:style w:type="paragraph" w:styleId="ListBullet5">
    <w:name w:val="List Bullet 5"/>
    <w:basedOn w:val="Normal"/>
    <w:rsid w:val="0090614B"/>
    <w:pPr>
      <w:numPr>
        <w:numId w:val="5"/>
      </w:numPr>
      <w:tabs>
        <w:tab w:val="clear" w:pos="360"/>
        <w:tab w:val="clear" w:pos="720"/>
        <w:tab w:val="clear" w:pos="1080"/>
        <w:tab w:val="clear" w:pos="1440"/>
      </w:tabs>
      <w:spacing w:before="20" w:after="20"/>
    </w:pPr>
  </w:style>
  <w:style w:type="paragraph" w:styleId="ListNumber">
    <w:name w:val="List Number"/>
    <w:basedOn w:val="Normal"/>
    <w:rsid w:val="0090614B"/>
    <w:pPr>
      <w:numPr>
        <w:numId w:val="12"/>
      </w:numPr>
      <w:tabs>
        <w:tab w:val="clear" w:pos="360"/>
        <w:tab w:val="clear" w:pos="720"/>
        <w:tab w:val="clear" w:pos="1080"/>
        <w:tab w:val="clear" w:pos="1440"/>
      </w:tabs>
      <w:spacing w:before="20" w:after="20"/>
    </w:pPr>
    <w:rPr>
      <w:rFonts w:eastAsia="Arial Unicode MS"/>
    </w:rPr>
  </w:style>
  <w:style w:type="paragraph" w:styleId="ListNumber3">
    <w:name w:val="List Number 3"/>
    <w:basedOn w:val="Normal"/>
    <w:rsid w:val="006651E4"/>
    <w:pPr>
      <w:numPr>
        <w:numId w:val="1"/>
      </w:numPr>
      <w:tabs>
        <w:tab w:val="clear" w:pos="360"/>
        <w:tab w:val="clear" w:pos="720"/>
        <w:tab w:val="clear" w:pos="1080"/>
        <w:tab w:val="clear" w:pos="1440"/>
      </w:tabs>
      <w:spacing w:before="20" w:after="20"/>
    </w:pPr>
  </w:style>
  <w:style w:type="paragraph" w:styleId="ListNumber4">
    <w:name w:val="List Number 4"/>
    <w:basedOn w:val="Normal"/>
    <w:rsid w:val="0090614B"/>
    <w:pPr>
      <w:numPr>
        <w:numId w:val="10"/>
      </w:numPr>
      <w:tabs>
        <w:tab w:val="clear" w:pos="360"/>
        <w:tab w:val="clear" w:pos="720"/>
        <w:tab w:val="clear" w:pos="1080"/>
        <w:tab w:val="clear" w:pos="1440"/>
      </w:tabs>
      <w:spacing w:before="20" w:after="20"/>
      <w:ind w:left="1440"/>
    </w:pPr>
  </w:style>
  <w:style w:type="paragraph" w:styleId="ListNumber5">
    <w:name w:val="List Number 5"/>
    <w:basedOn w:val="Normal"/>
    <w:rsid w:val="0090614B"/>
    <w:pPr>
      <w:numPr>
        <w:numId w:val="11"/>
      </w:numPr>
      <w:tabs>
        <w:tab w:val="clear" w:pos="360"/>
        <w:tab w:val="clear" w:pos="720"/>
        <w:tab w:val="clear" w:pos="1080"/>
        <w:tab w:val="clear" w:pos="1440"/>
      </w:tabs>
      <w:spacing w:before="20" w:after="20"/>
      <w:ind w:left="1800"/>
    </w:pPr>
  </w:style>
  <w:style w:type="paragraph" w:styleId="MacroText">
    <w:name w:val="macro"/>
    <w:semiHidden/>
    <w:rsid w:val="004E4EB6"/>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hAnsi="Courier New" w:cs="Courier New"/>
    </w:rPr>
  </w:style>
  <w:style w:type="paragraph" w:styleId="Subtitle">
    <w:name w:val="Subtitle"/>
    <w:basedOn w:val="Title"/>
    <w:link w:val="SubtitleChar"/>
    <w:qFormat/>
    <w:rsid w:val="00E5143A"/>
    <w:pPr>
      <w:spacing w:before="60" w:after="60"/>
    </w:pPr>
    <w:rPr>
      <w:b w:val="0"/>
      <w:sz w:val="24"/>
      <w:szCs w:val="24"/>
    </w:rPr>
  </w:style>
  <w:style w:type="character" w:customStyle="1" w:styleId="SubtitleChar">
    <w:name w:val="Subtitle Char"/>
    <w:basedOn w:val="DefaultParagraphFont"/>
    <w:link w:val="Subtitle"/>
    <w:rsid w:val="00E5143A"/>
    <w:rPr>
      <w:rFonts w:ascii="Arial" w:hAnsi="Arial" w:cs="Arial"/>
      <w:noProof/>
      <w:sz w:val="24"/>
      <w:szCs w:val="24"/>
    </w:rPr>
  </w:style>
  <w:style w:type="paragraph" w:styleId="TableofAuthorities">
    <w:name w:val="table of authorities"/>
    <w:basedOn w:val="Normal"/>
    <w:next w:val="Normal"/>
    <w:semiHidden/>
    <w:rsid w:val="004E4EB6"/>
    <w:pPr>
      <w:ind w:left="200" w:hanging="200"/>
    </w:pPr>
  </w:style>
  <w:style w:type="paragraph" w:styleId="TableofFigures">
    <w:name w:val="table of figures"/>
    <w:basedOn w:val="Normal"/>
    <w:next w:val="Normal"/>
    <w:semiHidden/>
    <w:rsid w:val="004E4EB6"/>
  </w:style>
  <w:style w:type="paragraph" w:styleId="TOAHeading">
    <w:name w:val="toa heading"/>
    <w:basedOn w:val="Normal"/>
    <w:next w:val="Normal"/>
    <w:semiHidden/>
    <w:rsid w:val="004E4EB6"/>
    <w:pPr>
      <w:spacing w:before="120"/>
    </w:pPr>
    <w:rPr>
      <w:rFonts w:ascii="Arial" w:hAnsi="Arial" w:cs="Arial"/>
      <w:b/>
      <w:bCs/>
      <w:sz w:val="24"/>
      <w:szCs w:val="24"/>
    </w:rPr>
  </w:style>
  <w:style w:type="paragraph" w:customStyle="1" w:styleId="TableText">
    <w:name w:val="Table Text"/>
    <w:link w:val="TableTextChar"/>
    <w:rsid w:val="00961D7F"/>
    <w:pPr>
      <w:spacing w:before="40" w:after="40"/>
    </w:pPr>
    <w:rPr>
      <w:sz w:val="22"/>
    </w:rPr>
  </w:style>
  <w:style w:type="character" w:customStyle="1" w:styleId="TableTextChar">
    <w:name w:val="Table Text Char"/>
    <w:basedOn w:val="DefaultParagraphFont"/>
    <w:link w:val="TableText"/>
    <w:rsid w:val="00961D7F"/>
    <w:rPr>
      <w:sz w:val="22"/>
      <w:lang w:val="en-US" w:eastAsia="en-US" w:bidi="ar-SA"/>
    </w:rPr>
  </w:style>
  <w:style w:type="paragraph" w:customStyle="1" w:styleId="screen">
    <w:name w:val="screen"/>
    <w:basedOn w:val="Normal"/>
    <w:next w:val="Caption"/>
    <w:rsid w:val="001D1929"/>
    <w:pPr>
      <w:spacing w:before="240" w:after="240"/>
      <w:jc w:val="center"/>
    </w:pPr>
  </w:style>
  <w:style w:type="paragraph" w:customStyle="1" w:styleId="Hdg">
    <w:name w:val="Hdg"/>
    <w:basedOn w:val="Heading2"/>
    <w:rsid w:val="00E5143A"/>
    <w:pPr>
      <w:outlineLvl w:val="9"/>
    </w:pPr>
    <w:rPr>
      <w:sz w:val="36"/>
    </w:rPr>
  </w:style>
  <w:style w:type="paragraph" w:customStyle="1" w:styleId="field">
    <w:name w:val="field"/>
    <w:basedOn w:val="Normal"/>
    <w:link w:val="fieldChar"/>
    <w:uiPriority w:val="99"/>
    <w:rsid w:val="000854D3"/>
    <w:pPr>
      <w:tabs>
        <w:tab w:val="clear" w:pos="360"/>
        <w:tab w:val="clear" w:pos="720"/>
        <w:tab w:val="clear" w:pos="1080"/>
        <w:tab w:val="clear" w:pos="1440"/>
      </w:tabs>
      <w:spacing w:before="120" w:after="120"/>
      <w:ind w:left="648" w:hanging="648"/>
    </w:pPr>
    <w:rPr>
      <w:b/>
    </w:rPr>
  </w:style>
  <w:style w:type="character" w:customStyle="1" w:styleId="fieldChar">
    <w:name w:val="field Char"/>
    <w:basedOn w:val="DefaultParagraphFont"/>
    <w:link w:val="field"/>
    <w:uiPriority w:val="99"/>
    <w:rsid w:val="000854D3"/>
    <w:rPr>
      <w:b/>
      <w:sz w:val="22"/>
    </w:rPr>
  </w:style>
  <w:style w:type="paragraph" w:customStyle="1" w:styleId="code">
    <w:name w:val="code"/>
    <w:basedOn w:val="Normal"/>
    <w:link w:val="codeChar"/>
    <w:rsid w:val="00E73B21"/>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40" w:after="40"/>
      <w:ind w:left="360"/>
    </w:pPr>
    <w:rPr>
      <w:rFonts w:ascii="Courier New" w:hAnsi="Courier New"/>
      <w:sz w:val="18"/>
    </w:rPr>
  </w:style>
  <w:style w:type="character" w:customStyle="1" w:styleId="codeChar">
    <w:name w:val="code Char"/>
    <w:basedOn w:val="DefaultParagraphFont"/>
    <w:link w:val="code"/>
    <w:rsid w:val="00E73B21"/>
    <w:rPr>
      <w:rFonts w:ascii="Courier New" w:hAnsi="Courier New"/>
      <w:sz w:val="18"/>
    </w:rPr>
  </w:style>
  <w:style w:type="character" w:styleId="FollowedHyperlink">
    <w:name w:val="FollowedHyperlink"/>
    <w:basedOn w:val="DefaultParagraphFont"/>
    <w:rsid w:val="00EB6954"/>
    <w:rPr>
      <w:color w:val="800080"/>
      <w:u w:val="single"/>
    </w:rPr>
  </w:style>
  <w:style w:type="paragraph" w:customStyle="1" w:styleId="Note">
    <w:name w:val="Note"/>
    <w:basedOn w:val="Normal"/>
    <w:rsid w:val="00AD6B3C"/>
    <w:pPr>
      <w:tabs>
        <w:tab w:val="clear" w:pos="360"/>
        <w:tab w:val="clear" w:pos="720"/>
        <w:tab w:val="clear" w:pos="1080"/>
        <w:tab w:val="clear" w:pos="1440"/>
      </w:tabs>
      <w:spacing w:before="120" w:after="120"/>
      <w:ind w:left="1296" w:right="720" w:hanging="576"/>
    </w:pPr>
    <w:rPr>
      <w:color w:val="000000"/>
      <w:szCs w:val="23"/>
    </w:rPr>
  </w:style>
  <w:style w:type="paragraph" w:customStyle="1" w:styleId="Char1">
    <w:name w:val="Char1"/>
    <w:basedOn w:val="Normal"/>
    <w:autoRedefine/>
    <w:semiHidden/>
    <w:rsid w:val="006F7DC9"/>
    <w:pPr>
      <w:keepNext/>
      <w:tabs>
        <w:tab w:val="clear" w:pos="360"/>
        <w:tab w:val="clear" w:pos="720"/>
        <w:tab w:val="clear" w:pos="1080"/>
        <w:tab w:val="clear" w:pos="1440"/>
        <w:tab w:val="left" w:pos="1426"/>
        <w:tab w:val="left" w:pos="2162"/>
        <w:tab w:val="left" w:pos="2898"/>
        <w:tab w:val="left" w:pos="3634"/>
        <w:tab w:val="left" w:pos="4324"/>
        <w:tab w:val="left" w:pos="5060"/>
      </w:tabs>
      <w:spacing w:line="260" w:lineRule="exact"/>
      <w:ind w:left="-108" w:firstLine="108"/>
    </w:pPr>
    <w:rPr>
      <w:rFonts w:ascii="Arial" w:hAnsi="Arial" w:cs="Arial"/>
      <w:color w:val="000000"/>
      <w:sz w:val="18"/>
    </w:rPr>
  </w:style>
  <w:style w:type="paragraph" w:styleId="TOC1">
    <w:name w:val="toc 1"/>
    <w:basedOn w:val="Normal"/>
    <w:next w:val="Normal"/>
    <w:autoRedefine/>
    <w:uiPriority w:val="39"/>
    <w:rsid w:val="00641E64"/>
    <w:pPr>
      <w:tabs>
        <w:tab w:val="clear" w:pos="360"/>
        <w:tab w:val="clear" w:pos="720"/>
        <w:tab w:val="clear" w:pos="1080"/>
        <w:tab w:val="clear" w:pos="1440"/>
      </w:tabs>
      <w:spacing w:before="20" w:after="20"/>
    </w:pPr>
    <w:rPr>
      <w:b/>
      <w:sz w:val="24"/>
    </w:rPr>
  </w:style>
  <w:style w:type="paragraph" w:styleId="Header">
    <w:name w:val="header"/>
    <w:basedOn w:val="Normal"/>
    <w:link w:val="HeaderChar"/>
    <w:rsid w:val="00D07416"/>
    <w:pPr>
      <w:tabs>
        <w:tab w:val="clear" w:pos="360"/>
        <w:tab w:val="clear" w:pos="720"/>
        <w:tab w:val="clear" w:pos="1080"/>
        <w:tab w:val="clear" w:pos="1440"/>
        <w:tab w:val="center" w:pos="4680"/>
        <w:tab w:val="right" w:pos="9360"/>
      </w:tabs>
    </w:pPr>
  </w:style>
  <w:style w:type="character" w:customStyle="1" w:styleId="HeaderChar">
    <w:name w:val="Header Char"/>
    <w:basedOn w:val="DefaultParagraphFont"/>
    <w:link w:val="Header"/>
    <w:rsid w:val="00D07416"/>
    <w:rPr>
      <w:sz w:val="24"/>
    </w:rPr>
  </w:style>
  <w:style w:type="paragraph" w:customStyle="1" w:styleId="TableHdg">
    <w:name w:val="Table Hdg"/>
    <w:basedOn w:val="Normal"/>
    <w:next w:val="Normal"/>
    <w:qFormat/>
    <w:rsid w:val="00D07416"/>
    <w:pPr>
      <w:tabs>
        <w:tab w:val="clear" w:pos="360"/>
        <w:tab w:val="clear" w:pos="720"/>
        <w:tab w:val="clear" w:pos="1080"/>
        <w:tab w:val="clear" w:pos="1440"/>
      </w:tabs>
      <w:spacing w:before="40" w:after="40"/>
    </w:pPr>
    <w:rPr>
      <w:b/>
    </w:rPr>
  </w:style>
  <w:style w:type="paragraph" w:customStyle="1" w:styleId="title2">
    <w:name w:val="title2"/>
    <w:basedOn w:val="Title"/>
    <w:next w:val="Normal"/>
    <w:qFormat/>
    <w:rsid w:val="00050349"/>
    <w:pPr>
      <w:spacing w:before="120" w:after="120"/>
    </w:pPr>
    <w:rPr>
      <w:sz w:val="28"/>
    </w:rPr>
  </w:style>
  <w:style w:type="paragraph" w:styleId="Bibliography">
    <w:name w:val="Bibliography"/>
    <w:basedOn w:val="Normal"/>
    <w:next w:val="Normal"/>
    <w:uiPriority w:val="37"/>
    <w:semiHidden/>
    <w:unhideWhenUsed/>
    <w:rsid w:val="00967666"/>
  </w:style>
  <w:style w:type="paragraph" w:styleId="TOCHeading">
    <w:name w:val="TOC Heading"/>
    <w:basedOn w:val="Heading1"/>
    <w:next w:val="Normal"/>
    <w:uiPriority w:val="39"/>
    <w:semiHidden/>
    <w:unhideWhenUsed/>
    <w:qFormat/>
    <w:rsid w:val="00967666"/>
    <w:pPr>
      <w:keepNext/>
      <w:spacing w:after="60"/>
      <w:outlineLvl w:val="9"/>
    </w:pPr>
    <w:rPr>
      <w:rFonts w:ascii="Cambria" w:hAnsi="Cambria" w:cs="Times New Roman"/>
      <w:sz w:val="32"/>
    </w:rPr>
  </w:style>
  <w:style w:type="paragraph" w:styleId="TOC2">
    <w:name w:val="toc 2"/>
    <w:basedOn w:val="Normal"/>
    <w:next w:val="Normal"/>
    <w:autoRedefine/>
    <w:uiPriority w:val="39"/>
    <w:rsid w:val="00641E64"/>
    <w:pPr>
      <w:tabs>
        <w:tab w:val="clear" w:pos="360"/>
        <w:tab w:val="clear" w:pos="720"/>
        <w:tab w:val="clear" w:pos="1080"/>
        <w:tab w:val="clear" w:pos="1440"/>
      </w:tabs>
      <w:ind w:left="216"/>
    </w:pPr>
    <w:rPr>
      <w:sz w:val="24"/>
    </w:rPr>
  </w:style>
  <w:style w:type="paragraph" w:styleId="TOC3">
    <w:name w:val="toc 3"/>
    <w:basedOn w:val="Normal"/>
    <w:next w:val="Normal"/>
    <w:autoRedefine/>
    <w:uiPriority w:val="39"/>
    <w:rsid w:val="00641E64"/>
    <w:pPr>
      <w:tabs>
        <w:tab w:val="clear" w:pos="360"/>
        <w:tab w:val="clear" w:pos="720"/>
        <w:tab w:val="clear" w:pos="1080"/>
        <w:tab w:val="clear" w:pos="1440"/>
      </w:tabs>
      <w:ind w:left="440"/>
    </w:pPr>
    <w:rPr>
      <w:sz w:val="24"/>
    </w:rPr>
  </w:style>
  <w:style w:type="paragraph" w:styleId="Caption">
    <w:name w:val="caption"/>
    <w:basedOn w:val="Normal"/>
    <w:next w:val="Normal"/>
    <w:qFormat/>
    <w:rsid w:val="00C66CA3"/>
    <w:pPr>
      <w:tabs>
        <w:tab w:val="clear" w:pos="360"/>
        <w:tab w:val="clear" w:pos="720"/>
        <w:tab w:val="clear" w:pos="1080"/>
        <w:tab w:val="clear" w:pos="1440"/>
      </w:tabs>
      <w:spacing w:before="60" w:after="240"/>
      <w:jc w:val="center"/>
    </w:pPr>
    <w:rPr>
      <w:rFonts w:ascii="Times New Roman Bold" w:hAnsi="Times New Roman Bold"/>
      <w:b/>
      <w:bCs/>
      <w:sz w:val="20"/>
    </w:rPr>
  </w:style>
  <w:style w:type="paragraph" w:styleId="ListNumber2">
    <w:name w:val="List Number 2"/>
    <w:basedOn w:val="Normal"/>
    <w:autoRedefine/>
    <w:rsid w:val="00BA075C"/>
    <w:pPr>
      <w:numPr>
        <w:numId w:val="64"/>
      </w:numPr>
      <w:tabs>
        <w:tab w:val="clear" w:pos="360"/>
        <w:tab w:val="clear" w:pos="720"/>
        <w:tab w:val="clear" w:pos="1080"/>
        <w:tab w:val="clear" w:pos="1440"/>
      </w:tabs>
      <w:spacing w:before="20" w:after="20"/>
      <w:contextualSpacing/>
    </w:pPr>
  </w:style>
  <w:style w:type="paragraph" w:styleId="Revision">
    <w:name w:val="Revision"/>
    <w:hidden/>
    <w:uiPriority w:val="99"/>
    <w:semiHidden/>
    <w:rsid w:val="00E03E20"/>
    <w:rPr>
      <w:sz w:val="22"/>
    </w:rPr>
  </w:style>
  <w:style w:type="paragraph" w:styleId="BlockText">
    <w:name w:val="Block Text"/>
    <w:basedOn w:val="Normal"/>
    <w:rsid w:val="009F2D07"/>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
    <w:name w:val="Body Text"/>
    <w:basedOn w:val="Normal"/>
    <w:link w:val="BodyTextChar"/>
    <w:rsid w:val="009F2D07"/>
    <w:pPr>
      <w:spacing w:after="120"/>
    </w:pPr>
  </w:style>
  <w:style w:type="character" w:customStyle="1" w:styleId="BodyTextChar">
    <w:name w:val="Body Text Char"/>
    <w:basedOn w:val="DefaultParagraphFont"/>
    <w:link w:val="BodyText"/>
    <w:rsid w:val="009F2D07"/>
    <w:rPr>
      <w:sz w:val="22"/>
    </w:rPr>
  </w:style>
  <w:style w:type="paragraph" w:styleId="BodyText2">
    <w:name w:val="Body Text 2"/>
    <w:basedOn w:val="Normal"/>
    <w:link w:val="BodyText2Char"/>
    <w:rsid w:val="009F2D07"/>
    <w:pPr>
      <w:spacing w:after="120" w:line="480" w:lineRule="auto"/>
    </w:pPr>
  </w:style>
  <w:style w:type="character" w:customStyle="1" w:styleId="BodyText2Char">
    <w:name w:val="Body Text 2 Char"/>
    <w:basedOn w:val="DefaultParagraphFont"/>
    <w:link w:val="BodyText2"/>
    <w:rsid w:val="009F2D07"/>
    <w:rPr>
      <w:sz w:val="22"/>
    </w:rPr>
  </w:style>
  <w:style w:type="paragraph" w:styleId="BodyText3">
    <w:name w:val="Body Text 3"/>
    <w:basedOn w:val="Normal"/>
    <w:link w:val="BodyText3Char"/>
    <w:rsid w:val="009F2D07"/>
    <w:pPr>
      <w:spacing w:after="120"/>
    </w:pPr>
    <w:rPr>
      <w:sz w:val="16"/>
      <w:szCs w:val="16"/>
    </w:rPr>
  </w:style>
  <w:style w:type="character" w:customStyle="1" w:styleId="BodyText3Char">
    <w:name w:val="Body Text 3 Char"/>
    <w:basedOn w:val="DefaultParagraphFont"/>
    <w:link w:val="BodyText3"/>
    <w:rsid w:val="009F2D07"/>
    <w:rPr>
      <w:sz w:val="16"/>
      <w:szCs w:val="16"/>
    </w:rPr>
  </w:style>
  <w:style w:type="paragraph" w:styleId="BodyTextFirstIndent">
    <w:name w:val="Body Text First Indent"/>
    <w:basedOn w:val="BodyText"/>
    <w:link w:val="BodyTextFirstIndentChar"/>
    <w:rsid w:val="009F2D07"/>
    <w:pPr>
      <w:spacing w:after="0"/>
      <w:ind w:firstLine="360"/>
    </w:pPr>
  </w:style>
  <w:style w:type="character" w:customStyle="1" w:styleId="BodyTextFirstIndentChar">
    <w:name w:val="Body Text First Indent Char"/>
    <w:basedOn w:val="BodyTextChar"/>
    <w:link w:val="BodyTextFirstIndent"/>
    <w:rsid w:val="009F2D07"/>
    <w:rPr>
      <w:sz w:val="22"/>
    </w:rPr>
  </w:style>
  <w:style w:type="paragraph" w:styleId="BodyTextIndent">
    <w:name w:val="Body Text Indent"/>
    <w:basedOn w:val="Normal"/>
    <w:link w:val="BodyTextIndentChar"/>
    <w:rsid w:val="009F2D07"/>
    <w:pPr>
      <w:spacing w:after="120"/>
      <w:ind w:left="360"/>
    </w:pPr>
  </w:style>
  <w:style w:type="character" w:customStyle="1" w:styleId="BodyTextIndentChar">
    <w:name w:val="Body Text Indent Char"/>
    <w:basedOn w:val="DefaultParagraphFont"/>
    <w:link w:val="BodyTextIndent"/>
    <w:rsid w:val="009F2D07"/>
    <w:rPr>
      <w:sz w:val="22"/>
    </w:rPr>
  </w:style>
  <w:style w:type="paragraph" w:styleId="BodyTextFirstIndent2">
    <w:name w:val="Body Text First Indent 2"/>
    <w:basedOn w:val="BodyTextIndent"/>
    <w:link w:val="BodyTextFirstIndent2Char"/>
    <w:rsid w:val="009F2D07"/>
    <w:pPr>
      <w:spacing w:after="0"/>
      <w:ind w:firstLine="360"/>
    </w:pPr>
  </w:style>
  <w:style w:type="character" w:customStyle="1" w:styleId="BodyTextFirstIndent2Char">
    <w:name w:val="Body Text First Indent 2 Char"/>
    <w:basedOn w:val="BodyTextIndentChar"/>
    <w:link w:val="BodyTextFirstIndent2"/>
    <w:rsid w:val="009F2D07"/>
    <w:rPr>
      <w:sz w:val="22"/>
    </w:rPr>
  </w:style>
  <w:style w:type="paragraph" w:styleId="BodyTextIndent2">
    <w:name w:val="Body Text Indent 2"/>
    <w:basedOn w:val="Normal"/>
    <w:link w:val="BodyTextIndent2Char"/>
    <w:uiPriority w:val="99"/>
    <w:rsid w:val="009F2D07"/>
    <w:pPr>
      <w:spacing w:after="120" w:line="480" w:lineRule="auto"/>
      <w:ind w:left="360"/>
    </w:pPr>
  </w:style>
  <w:style w:type="character" w:customStyle="1" w:styleId="BodyTextIndent2Char">
    <w:name w:val="Body Text Indent 2 Char"/>
    <w:basedOn w:val="DefaultParagraphFont"/>
    <w:link w:val="BodyTextIndent2"/>
    <w:uiPriority w:val="99"/>
    <w:rsid w:val="009F2D07"/>
    <w:rPr>
      <w:sz w:val="22"/>
    </w:rPr>
  </w:style>
  <w:style w:type="paragraph" w:styleId="BodyTextIndent3">
    <w:name w:val="Body Text Indent 3"/>
    <w:basedOn w:val="Normal"/>
    <w:link w:val="BodyTextIndent3Char"/>
    <w:rsid w:val="009F2D07"/>
    <w:pPr>
      <w:spacing w:after="120"/>
      <w:ind w:left="360"/>
    </w:pPr>
    <w:rPr>
      <w:sz w:val="16"/>
      <w:szCs w:val="16"/>
    </w:rPr>
  </w:style>
  <w:style w:type="character" w:customStyle="1" w:styleId="BodyTextIndent3Char">
    <w:name w:val="Body Text Indent 3 Char"/>
    <w:basedOn w:val="DefaultParagraphFont"/>
    <w:link w:val="BodyTextIndent3"/>
    <w:rsid w:val="009F2D07"/>
    <w:rPr>
      <w:sz w:val="16"/>
      <w:szCs w:val="16"/>
    </w:rPr>
  </w:style>
  <w:style w:type="paragraph" w:styleId="Closing">
    <w:name w:val="Closing"/>
    <w:basedOn w:val="Normal"/>
    <w:link w:val="ClosingChar"/>
    <w:rsid w:val="009F2D07"/>
    <w:pPr>
      <w:ind w:left="4320"/>
    </w:pPr>
  </w:style>
  <w:style w:type="character" w:customStyle="1" w:styleId="ClosingChar">
    <w:name w:val="Closing Char"/>
    <w:basedOn w:val="DefaultParagraphFont"/>
    <w:link w:val="Closing"/>
    <w:rsid w:val="009F2D07"/>
    <w:rPr>
      <w:sz w:val="22"/>
    </w:rPr>
  </w:style>
  <w:style w:type="paragraph" w:styleId="Date">
    <w:name w:val="Date"/>
    <w:basedOn w:val="Normal"/>
    <w:next w:val="Normal"/>
    <w:link w:val="DateChar"/>
    <w:rsid w:val="009F2D07"/>
  </w:style>
  <w:style w:type="character" w:customStyle="1" w:styleId="DateChar">
    <w:name w:val="Date Char"/>
    <w:basedOn w:val="DefaultParagraphFont"/>
    <w:link w:val="Date"/>
    <w:rsid w:val="009F2D07"/>
    <w:rPr>
      <w:sz w:val="22"/>
    </w:rPr>
  </w:style>
  <w:style w:type="paragraph" w:styleId="E-mailSignature">
    <w:name w:val="E-mail Signature"/>
    <w:basedOn w:val="Normal"/>
    <w:link w:val="E-mailSignatureChar"/>
    <w:rsid w:val="009F2D07"/>
  </w:style>
  <w:style w:type="character" w:customStyle="1" w:styleId="E-mailSignatureChar">
    <w:name w:val="E-mail Signature Char"/>
    <w:basedOn w:val="DefaultParagraphFont"/>
    <w:link w:val="E-mailSignature"/>
    <w:rsid w:val="009F2D07"/>
    <w:rPr>
      <w:sz w:val="22"/>
    </w:rPr>
  </w:style>
  <w:style w:type="paragraph" w:styleId="EnvelopeAddress">
    <w:name w:val="envelope address"/>
    <w:basedOn w:val="Normal"/>
    <w:rsid w:val="009F2D07"/>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9F2D07"/>
    <w:rPr>
      <w:rFonts w:ascii="Cambria" w:hAnsi="Cambria"/>
      <w:sz w:val="20"/>
    </w:rPr>
  </w:style>
  <w:style w:type="paragraph" w:styleId="HTMLAddress">
    <w:name w:val="HTML Address"/>
    <w:basedOn w:val="Normal"/>
    <w:link w:val="HTMLAddressChar"/>
    <w:rsid w:val="009F2D07"/>
    <w:rPr>
      <w:i/>
      <w:iCs/>
    </w:rPr>
  </w:style>
  <w:style w:type="character" w:customStyle="1" w:styleId="HTMLAddressChar">
    <w:name w:val="HTML Address Char"/>
    <w:basedOn w:val="DefaultParagraphFont"/>
    <w:link w:val="HTMLAddress"/>
    <w:rsid w:val="009F2D07"/>
    <w:rPr>
      <w:i/>
      <w:iCs/>
      <w:sz w:val="22"/>
    </w:rPr>
  </w:style>
  <w:style w:type="paragraph" w:styleId="HTMLPreformatted">
    <w:name w:val="HTML Preformatted"/>
    <w:basedOn w:val="Normal"/>
    <w:link w:val="HTMLPreformattedChar"/>
    <w:rsid w:val="009F2D07"/>
    <w:rPr>
      <w:rFonts w:ascii="Consolas" w:hAnsi="Consolas"/>
      <w:sz w:val="20"/>
    </w:rPr>
  </w:style>
  <w:style w:type="character" w:customStyle="1" w:styleId="HTMLPreformattedChar">
    <w:name w:val="HTML Preformatted Char"/>
    <w:basedOn w:val="DefaultParagraphFont"/>
    <w:link w:val="HTMLPreformatted"/>
    <w:rsid w:val="009F2D07"/>
    <w:rPr>
      <w:rFonts w:ascii="Consolas" w:hAnsi="Consolas"/>
    </w:rPr>
  </w:style>
  <w:style w:type="paragraph" w:styleId="IntenseQuote">
    <w:name w:val="Intense Quote"/>
    <w:basedOn w:val="Normal"/>
    <w:next w:val="Normal"/>
    <w:link w:val="IntenseQuoteChar"/>
    <w:uiPriority w:val="30"/>
    <w:qFormat/>
    <w:rsid w:val="009F2D07"/>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9F2D07"/>
    <w:rPr>
      <w:b/>
      <w:bCs/>
      <w:i/>
      <w:iCs/>
      <w:color w:val="4F81BD"/>
      <w:sz w:val="22"/>
    </w:rPr>
  </w:style>
  <w:style w:type="paragraph" w:styleId="List">
    <w:name w:val="List"/>
    <w:basedOn w:val="Normal"/>
    <w:rsid w:val="009F2D07"/>
    <w:pPr>
      <w:ind w:left="360" w:hanging="360"/>
      <w:contextualSpacing/>
    </w:pPr>
  </w:style>
  <w:style w:type="paragraph" w:styleId="List2">
    <w:name w:val="List 2"/>
    <w:basedOn w:val="Normal"/>
    <w:rsid w:val="009F2D07"/>
    <w:pPr>
      <w:ind w:left="720" w:hanging="360"/>
      <w:contextualSpacing/>
    </w:pPr>
  </w:style>
  <w:style w:type="paragraph" w:styleId="List3">
    <w:name w:val="List 3"/>
    <w:basedOn w:val="Normal"/>
    <w:rsid w:val="009F2D07"/>
    <w:pPr>
      <w:ind w:left="1080" w:hanging="360"/>
      <w:contextualSpacing/>
    </w:pPr>
  </w:style>
  <w:style w:type="paragraph" w:styleId="List4">
    <w:name w:val="List 4"/>
    <w:basedOn w:val="Normal"/>
    <w:rsid w:val="009F2D07"/>
    <w:pPr>
      <w:ind w:left="1440" w:hanging="360"/>
      <w:contextualSpacing/>
    </w:pPr>
  </w:style>
  <w:style w:type="paragraph" w:styleId="List5">
    <w:name w:val="List 5"/>
    <w:basedOn w:val="Normal"/>
    <w:rsid w:val="009F2D07"/>
    <w:pPr>
      <w:ind w:left="1800" w:hanging="360"/>
      <w:contextualSpacing/>
    </w:pPr>
  </w:style>
  <w:style w:type="paragraph" w:styleId="ListContinue">
    <w:name w:val="List Continue"/>
    <w:basedOn w:val="Normal"/>
    <w:rsid w:val="009F2D07"/>
    <w:pPr>
      <w:spacing w:after="120"/>
      <w:ind w:left="360"/>
      <w:contextualSpacing/>
    </w:pPr>
  </w:style>
  <w:style w:type="paragraph" w:styleId="ListContinue2">
    <w:name w:val="List Continue 2"/>
    <w:basedOn w:val="Normal"/>
    <w:rsid w:val="009F2D07"/>
    <w:pPr>
      <w:spacing w:after="120"/>
      <w:ind w:left="720"/>
      <w:contextualSpacing/>
    </w:pPr>
  </w:style>
  <w:style w:type="paragraph" w:styleId="ListContinue3">
    <w:name w:val="List Continue 3"/>
    <w:basedOn w:val="Normal"/>
    <w:rsid w:val="009F2D07"/>
    <w:pPr>
      <w:spacing w:after="120"/>
      <w:ind w:left="1080"/>
      <w:contextualSpacing/>
    </w:pPr>
  </w:style>
  <w:style w:type="paragraph" w:styleId="ListContinue4">
    <w:name w:val="List Continue 4"/>
    <w:basedOn w:val="Normal"/>
    <w:rsid w:val="009F2D07"/>
    <w:pPr>
      <w:spacing w:after="120"/>
      <w:ind w:left="1440"/>
      <w:contextualSpacing/>
    </w:pPr>
  </w:style>
  <w:style w:type="paragraph" w:styleId="ListContinue5">
    <w:name w:val="List Continue 5"/>
    <w:basedOn w:val="Normal"/>
    <w:rsid w:val="009F2D07"/>
    <w:pPr>
      <w:spacing w:after="120"/>
      <w:ind w:left="1800"/>
      <w:contextualSpacing/>
    </w:pPr>
  </w:style>
  <w:style w:type="paragraph" w:styleId="ListParagraph">
    <w:name w:val="List Paragraph"/>
    <w:basedOn w:val="Normal"/>
    <w:uiPriority w:val="34"/>
    <w:qFormat/>
    <w:rsid w:val="009F2D07"/>
    <w:pPr>
      <w:ind w:left="720"/>
      <w:contextualSpacing/>
    </w:pPr>
  </w:style>
  <w:style w:type="paragraph" w:styleId="MessageHeader">
    <w:name w:val="Message Header"/>
    <w:basedOn w:val="Normal"/>
    <w:link w:val="MessageHeaderChar"/>
    <w:rsid w:val="009F2D07"/>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basedOn w:val="DefaultParagraphFont"/>
    <w:link w:val="MessageHeader"/>
    <w:rsid w:val="009F2D07"/>
    <w:rPr>
      <w:rFonts w:ascii="Cambria" w:eastAsia="Times New Roman" w:hAnsi="Cambria" w:cs="Times New Roman"/>
      <w:sz w:val="24"/>
      <w:szCs w:val="24"/>
      <w:shd w:val="pct20" w:color="auto" w:fill="auto"/>
    </w:rPr>
  </w:style>
  <w:style w:type="paragraph" w:styleId="NoSpacing">
    <w:name w:val="No Spacing"/>
    <w:uiPriority w:val="1"/>
    <w:qFormat/>
    <w:rsid w:val="009F2D07"/>
    <w:pPr>
      <w:tabs>
        <w:tab w:val="left" w:pos="360"/>
        <w:tab w:val="left" w:pos="720"/>
        <w:tab w:val="left" w:pos="1080"/>
        <w:tab w:val="left" w:pos="1440"/>
      </w:tabs>
    </w:pPr>
    <w:rPr>
      <w:sz w:val="22"/>
    </w:rPr>
  </w:style>
  <w:style w:type="paragraph" w:styleId="NormalWeb">
    <w:name w:val="Normal (Web)"/>
    <w:basedOn w:val="Normal"/>
    <w:rsid w:val="009F2D07"/>
    <w:rPr>
      <w:sz w:val="24"/>
      <w:szCs w:val="24"/>
    </w:rPr>
  </w:style>
  <w:style w:type="paragraph" w:styleId="NormalIndent">
    <w:name w:val="Normal Indent"/>
    <w:basedOn w:val="Normal"/>
    <w:rsid w:val="009F2D07"/>
    <w:pPr>
      <w:ind w:left="720"/>
    </w:pPr>
  </w:style>
  <w:style w:type="paragraph" w:styleId="NoteHeading">
    <w:name w:val="Note Heading"/>
    <w:basedOn w:val="Normal"/>
    <w:next w:val="Normal"/>
    <w:link w:val="NoteHeadingChar"/>
    <w:rsid w:val="009F2D07"/>
  </w:style>
  <w:style w:type="character" w:customStyle="1" w:styleId="NoteHeadingChar">
    <w:name w:val="Note Heading Char"/>
    <w:basedOn w:val="DefaultParagraphFont"/>
    <w:link w:val="NoteHeading"/>
    <w:rsid w:val="009F2D07"/>
    <w:rPr>
      <w:sz w:val="22"/>
    </w:rPr>
  </w:style>
  <w:style w:type="paragraph" w:styleId="PlainText">
    <w:name w:val="Plain Text"/>
    <w:basedOn w:val="Normal"/>
    <w:link w:val="PlainTextChar"/>
    <w:rsid w:val="009F2D07"/>
    <w:rPr>
      <w:rFonts w:ascii="Consolas" w:hAnsi="Consolas"/>
      <w:sz w:val="21"/>
      <w:szCs w:val="21"/>
    </w:rPr>
  </w:style>
  <w:style w:type="character" w:customStyle="1" w:styleId="PlainTextChar">
    <w:name w:val="Plain Text Char"/>
    <w:basedOn w:val="DefaultParagraphFont"/>
    <w:link w:val="PlainText"/>
    <w:rsid w:val="009F2D07"/>
    <w:rPr>
      <w:rFonts w:ascii="Consolas" w:hAnsi="Consolas"/>
      <w:sz w:val="21"/>
      <w:szCs w:val="21"/>
    </w:rPr>
  </w:style>
  <w:style w:type="paragraph" w:styleId="Quote">
    <w:name w:val="Quote"/>
    <w:basedOn w:val="Normal"/>
    <w:next w:val="Normal"/>
    <w:link w:val="QuoteChar"/>
    <w:uiPriority w:val="29"/>
    <w:qFormat/>
    <w:rsid w:val="009F2D07"/>
    <w:rPr>
      <w:i/>
      <w:iCs/>
      <w:color w:val="000000"/>
    </w:rPr>
  </w:style>
  <w:style w:type="character" w:customStyle="1" w:styleId="QuoteChar">
    <w:name w:val="Quote Char"/>
    <w:basedOn w:val="DefaultParagraphFont"/>
    <w:link w:val="Quote"/>
    <w:uiPriority w:val="29"/>
    <w:rsid w:val="009F2D07"/>
    <w:rPr>
      <w:i/>
      <w:iCs/>
      <w:color w:val="000000"/>
      <w:sz w:val="22"/>
    </w:rPr>
  </w:style>
  <w:style w:type="paragraph" w:styleId="Salutation">
    <w:name w:val="Salutation"/>
    <w:basedOn w:val="Normal"/>
    <w:next w:val="Normal"/>
    <w:link w:val="SalutationChar"/>
    <w:rsid w:val="009F2D07"/>
  </w:style>
  <w:style w:type="character" w:customStyle="1" w:styleId="SalutationChar">
    <w:name w:val="Salutation Char"/>
    <w:basedOn w:val="DefaultParagraphFont"/>
    <w:link w:val="Salutation"/>
    <w:rsid w:val="009F2D07"/>
    <w:rPr>
      <w:sz w:val="22"/>
    </w:rPr>
  </w:style>
  <w:style w:type="paragraph" w:styleId="Signature">
    <w:name w:val="Signature"/>
    <w:basedOn w:val="Normal"/>
    <w:link w:val="SignatureChar"/>
    <w:rsid w:val="009F2D07"/>
    <w:pPr>
      <w:ind w:left="4320"/>
    </w:pPr>
  </w:style>
  <w:style w:type="character" w:customStyle="1" w:styleId="SignatureChar">
    <w:name w:val="Signature Char"/>
    <w:basedOn w:val="DefaultParagraphFont"/>
    <w:link w:val="Signature"/>
    <w:rsid w:val="009F2D07"/>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954763">
      <w:bodyDiv w:val="1"/>
      <w:marLeft w:val="0"/>
      <w:marRight w:val="0"/>
      <w:marTop w:val="0"/>
      <w:marBottom w:val="0"/>
      <w:divBdr>
        <w:top w:val="none" w:sz="0" w:space="0" w:color="auto"/>
        <w:left w:val="none" w:sz="0" w:space="0" w:color="auto"/>
        <w:bottom w:val="none" w:sz="0" w:space="0" w:color="auto"/>
        <w:right w:val="none" w:sz="0" w:space="0" w:color="auto"/>
      </w:divBdr>
    </w:div>
    <w:div w:id="590360171">
      <w:bodyDiv w:val="1"/>
      <w:marLeft w:val="0"/>
      <w:marRight w:val="0"/>
      <w:marTop w:val="0"/>
      <w:marBottom w:val="0"/>
      <w:divBdr>
        <w:top w:val="none" w:sz="0" w:space="0" w:color="auto"/>
        <w:left w:val="none" w:sz="0" w:space="0" w:color="auto"/>
        <w:bottom w:val="none" w:sz="0" w:space="0" w:color="auto"/>
        <w:right w:val="none" w:sz="0" w:space="0" w:color="auto"/>
      </w:divBdr>
    </w:div>
    <w:div w:id="1617591449">
      <w:bodyDiv w:val="1"/>
      <w:marLeft w:val="0"/>
      <w:marRight w:val="0"/>
      <w:marTop w:val="0"/>
      <w:marBottom w:val="0"/>
      <w:divBdr>
        <w:top w:val="none" w:sz="0" w:space="0" w:color="auto"/>
        <w:left w:val="none" w:sz="0" w:space="0" w:color="auto"/>
        <w:bottom w:val="none" w:sz="0" w:space="0" w:color="auto"/>
        <w:right w:val="none" w:sz="0" w:space="0" w:color="auto"/>
      </w:divBdr>
    </w:div>
    <w:div w:id="1795172730">
      <w:bodyDiv w:val="1"/>
      <w:marLeft w:val="0"/>
      <w:marRight w:val="0"/>
      <w:marTop w:val="0"/>
      <w:marBottom w:val="0"/>
      <w:divBdr>
        <w:top w:val="none" w:sz="0" w:space="0" w:color="auto"/>
        <w:left w:val="none" w:sz="0" w:space="0" w:color="auto"/>
        <w:bottom w:val="none" w:sz="0" w:space="0" w:color="auto"/>
        <w:right w:val="none" w:sz="0" w:space="0" w:color="auto"/>
      </w:divBdr>
    </w:div>
    <w:div w:id="199861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2.png"/><Relationship Id="rId42" Type="http://schemas.openxmlformats.org/officeDocument/2006/relationships/image" Target="media/image23.png"/><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image" Target="media/image119.png"/><Relationship Id="rId159" Type="http://schemas.openxmlformats.org/officeDocument/2006/relationships/image" Target="media/image140.png"/><Relationship Id="rId170" Type="http://schemas.openxmlformats.org/officeDocument/2006/relationships/image" Target="media/image151.png"/><Relationship Id="rId191" Type="http://schemas.openxmlformats.org/officeDocument/2006/relationships/image" Target="media/image172.png"/><Relationship Id="rId205" Type="http://schemas.openxmlformats.org/officeDocument/2006/relationships/image" Target="media/image186.png"/><Relationship Id="rId107" Type="http://schemas.openxmlformats.org/officeDocument/2006/relationships/image" Target="media/image88.png"/><Relationship Id="rId11" Type="http://schemas.openxmlformats.org/officeDocument/2006/relationships/image" Target="media/image1.png"/><Relationship Id="rId32" Type="http://schemas.openxmlformats.org/officeDocument/2006/relationships/image" Target="media/image13.png"/><Relationship Id="rId53" Type="http://schemas.openxmlformats.org/officeDocument/2006/relationships/image" Target="media/image34.png"/><Relationship Id="rId74" Type="http://schemas.openxmlformats.org/officeDocument/2006/relationships/image" Target="media/image55.png"/><Relationship Id="rId128" Type="http://schemas.openxmlformats.org/officeDocument/2006/relationships/image" Target="media/image109.png"/><Relationship Id="rId149" Type="http://schemas.openxmlformats.org/officeDocument/2006/relationships/image" Target="media/image130.png"/><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6.png"/><Relationship Id="rId160" Type="http://schemas.openxmlformats.org/officeDocument/2006/relationships/image" Target="media/image141.png"/><Relationship Id="rId165" Type="http://schemas.openxmlformats.org/officeDocument/2006/relationships/image" Target="media/image146.png"/><Relationship Id="rId181" Type="http://schemas.openxmlformats.org/officeDocument/2006/relationships/image" Target="media/image162.png"/><Relationship Id="rId186" Type="http://schemas.openxmlformats.org/officeDocument/2006/relationships/image" Target="media/image167.png"/><Relationship Id="rId216" Type="http://schemas.openxmlformats.org/officeDocument/2006/relationships/footer" Target="footer6.xml"/><Relationship Id="rId211" Type="http://schemas.openxmlformats.org/officeDocument/2006/relationships/hyperlink" Target="http://www4.va.gov/vdl/" TargetMode="External"/><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94.png"/><Relationship Id="rId118" Type="http://schemas.openxmlformats.org/officeDocument/2006/relationships/image" Target="media/image99.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1.png"/><Relationship Id="rId85" Type="http://schemas.openxmlformats.org/officeDocument/2006/relationships/image" Target="media/image66.png"/><Relationship Id="rId150" Type="http://schemas.openxmlformats.org/officeDocument/2006/relationships/image" Target="media/image131.png"/><Relationship Id="rId155" Type="http://schemas.openxmlformats.org/officeDocument/2006/relationships/image" Target="media/image136.png"/><Relationship Id="rId171" Type="http://schemas.openxmlformats.org/officeDocument/2006/relationships/image" Target="media/image152.png"/><Relationship Id="rId176" Type="http://schemas.openxmlformats.org/officeDocument/2006/relationships/image" Target="media/image157.png"/><Relationship Id="rId192" Type="http://schemas.openxmlformats.org/officeDocument/2006/relationships/image" Target="media/image173.png"/><Relationship Id="rId197" Type="http://schemas.openxmlformats.org/officeDocument/2006/relationships/image" Target="media/image178.png"/><Relationship Id="rId206" Type="http://schemas.openxmlformats.org/officeDocument/2006/relationships/image" Target="media/image187.png"/><Relationship Id="rId201" Type="http://schemas.openxmlformats.org/officeDocument/2006/relationships/image" Target="media/image182.png"/><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4.png"/><Relationship Id="rId108" Type="http://schemas.openxmlformats.org/officeDocument/2006/relationships/image" Target="media/image89.png"/><Relationship Id="rId124" Type="http://schemas.openxmlformats.org/officeDocument/2006/relationships/image" Target="media/image105.png"/><Relationship Id="rId129" Type="http://schemas.openxmlformats.org/officeDocument/2006/relationships/image" Target="media/image110.png"/><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image" Target="media/image121.png"/><Relationship Id="rId145" Type="http://schemas.openxmlformats.org/officeDocument/2006/relationships/image" Target="media/image126.png"/><Relationship Id="rId161" Type="http://schemas.openxmlformats.org/officeDocument/2006/relationships/image" Target="media/image142.png"/><Relationship Id="rId166" Type="http://schemas.openxmlformats.org/officeDocument/2006/relationships/image" Target="media/image147.png"/><Relationship Id="rId182" Type="http://schemas.openxmlformats.org/officeDocument/2006/relationships/image" Target="media/image163.png"/><Relationship Id="rId187" Type="http://schemas.openxmlformats.org/officeDocument/2006/relationships/image" Target="media/image168.png"/><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vaww.oed.portal.va.gov/programs/class3_to_class1/padp/field_development" TargetMode="External"/><Relationship Id="rId23" Type="http://schemas.openxmlformats.org/officeDocument/2006/relationships/image" Target="media/image4.png"/><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25.pn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image" Target="media/image111.png"/><Relationship Id="rId135" Type="http://schemas.openxmlformats.org/officeDocument/2006/relationships/image" Target="media/image116.png"/><Relationship Id="rId151" Type="http://schemas.openxmlformats.org/officeDocument/2006/relationships/image" Target="media/image132.png"/><Relationship Id="rId156" Type="http://schemas.openxmlformats.org/officeDocument/2006/relationships/image" Target="media/image137.png"/><Relationship Id="rId177" Type="http://schemas.openxmlformats.org/officeDocument/2006/relationships/image" Target="media/image158.png"/><Relationship Id="rId198" Type="http://schemas.openxmlformats.org/officeDocument/2006/relationships/image" Target="media/image179.png"/><Relationship Id="rId172" Type="http://schemas.openxmlformats.org/officeDocument/2006/relationships/image" Target="media/image153.png"/><Relationship Id="rId193" Type="http://schemas.openxmlformats.org/officeDocument/2006/relationships/image" Target="media/image174.png"/><Relationship Id="rId202" Type="http://schemas.openxmlformats.org/officeDocument/2006/relationships/image" Target="media/image183.png"/><Relationship Id="rId207" Type="http://schemas.openxmlformats.org/officeDocument/2006/relationships/image" Target="media/image188.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image" Target="media/image20.png"/><Relationship Id="rId109" Type="http://schemas.openxmlformats.org/officeDocument/2006/relationships/image" Target="media/image9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2.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9.png"/><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3.png"/><Relationship Id="rId162" Type="http://schemas.openxmlformats.org/officeDocument/2006/relationships/image" Target="media/image143.png"/><Relationship Id="rId183" Type="http://schemas.openxmlformats.org/officeDocument/2006/relationships/image" Target="media/image164.png"/><Relationship Id="rId213" Type="http://schemas.openxmlformats.org/officeDocument/2006/relationships/image" Target="media/image192.emf"/><Relationship Id="rId218"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9.png"/><Relationship Id="rId61" Type="http://schemas.openxmlformats.org/officeDocument/2006/relationships/image" Target="media/image42.png"/><Relationship Id="rId82" Type="http://schemas.openxmlformats.org/officeDocument/2006/relationships/image" Target="media/image63.png"/><Relationship Id="rId152" Type="http://schemas.openxmlformats.org/officeDocument/2006/relationships/image" Target="media/image133.png"/><Relationship Id="rId173" Type="http://schemas.openxmlformats.org/officeDocument/2006/relationships/image" Target="media/image154.png"/><Relationship Id="rId194" Type="http://schemas.openxmlformats.org/officeDocument/2006/relationships/image" Target="media/image175.png"/><Relationship Id="rId199" Type="http://schemas.openxmlformats.org/officeDocument/2006/relationships/image" Target="media/image180.png"/><Relationship Id="rId203" Type="http://schemas.openxmlformats.org/officeDocument/2006/relationships/image" Target="media/image184.png"/><Relationship Id="rId208" Type="http://schemas.openxmlformats.org/officeDocument/2006/relationships/image" Target="media/image189.png"/><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3.png"/><Relationship Id="rId163" Type="http://schemas.openxmlformats.org/officeDocument/2006/relationships/image" Target="media/image144.png"/><Relationship Id="rId184" Type="http://schemas.openxmlformats.org/officeDocument/2006/relationships/image" Target="media/image165.png"/><Relationship Id="rId189" Type="http://schemas.openxmlformats.org/officeDocument/2006/relationships/image" Target="media/image170.png"/><Relationship Id="rId3" Type="http://schemas.openxmlformats.org/officeDocument/2006/relationships/customXml" Target="../customXml/item3.xml"/><Relationship Id="rId214" Type="http://schemas.openxmlformats.org/officeDocument/2006/relationships/oleObject" Target="embeddings/oleObject1.bin"/><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png"/><Relationship Id="rId20" Type="http://schemas.openxmlformats.org/officeDocument/2006/relationships/footer" Target="footer5.xml"/><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png"/><Relationship Id="rId153" Type="http://schemas.openxmlformats.org/officeDocument/2006/relationships/image" Target="media/image134.png"/><Relationship Id="rId174" Type="http://schemas.openxmlformats.org/officeDocument/2006/relationships/image" Target="media/image155.png"/><Relationship Id="rId179" Type="http://schemas.openxmlformats.org/officeDocument/2006/relationships/image" Target="media/image160.png"/><Relationship Id="rId195" Type="http://schemas.openxmlformats.org/officeDocument/2006/relationships/image" Target="media/image176.png"/><Relationship Id="rId209" Type="http://schemas.openxmlformats.org/officeDocument/2006/relationships/image" Target="media/image190.png"/><Relationship Id="rId190" Type="http://schemas.openxmlformats.org/officeDocument/2006/relationships/image" Target="media/image171.png"/><Relationship Id="rId204" Type="http://schemas.openxmlformats.org/officeDocument/2006/relationships/image" Target="media/image185.png"/><Relationship Id="rId15" Type="http://schemas.openxmlformats.org/officeDocument/2006/relationships/footer" Target="footer2.xml"/><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image" Target="media/image87.png"/><Relationship Id="rId127" Type="http://schemas.openxmlformats.org/officeDocument/2006/relationships/image" Target="media/image108.png"/><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image" Target="media/image124.png"/><Relationship Id="rId148" Type="http://schemas.openxmlformats.org/officeDocument/2006/relationships/image" Target="media/image129.png"/><Relationship Id="rId164" Type="http://schemas.openxmlformats.org/officeDocument/2006/relationships/image" Target="media/image145.png"/><Relationship Id="rId169" Type="http://schemas.openxmlformats.org/officeDocument/2006/relationships/image" Target="media/image150.png"/><Relationship Id="rId185" Type="http://schemas.openxmlformats.org/officeDocument/2006/relationships/image" Target="media/image166.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1.png"/><Relationship Id="rId210" Type="http://schemas.openxmlformats.org/officeDocument/2006/relationships/image" Target="media/image191.png"/><Relationship Id="rId215" Type="http://schemas.openxmlformats.org/officeDocument/2006/relationships/header" Target="header5.xml"/><Relationship Id="rId26" Type="http://schemas.openxmlformats.org/officeDocument/2006/relationships/image" Target="media/image7.png"/><Relationship Id="rId47" Type="http://schemas.openxmlformats.org/officeDocument/2006/relationships/image" Target="media/image28.pn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png"/><Relationship Id="rId154" Type="http://schemas.openxmlformats.org/officeDocument/2006/relationships/image" Target="media/image135.png"/><Relationship Id="rId175" Type="http://schemas.openxmlformats.org/officeDocument/2006/relationships/image" Target="media/image156.png"/><Relationship Id="rId196" Type="http://schemas.openxmlformats.org/officeDocument/2006/relationships/image" Target="media/image177.png"/><Relationship Id="rId200" Type="http://schemas.openxmlformats.org/officeDocument/2006/relationships/image" Target="media/image181.png"/><Relationship Id="rId16" Type="http://schemas.openxmlformats.org/officeDocument/2006/relationships/header" Target="header3.xml"/><Relationship Id="rId37" Type="http://schemas.openxmlformats.org/officeDocument/2006/relationships/image" Target="media/image18.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5.png"/></Relationships>
</file>

<file path=word/_rels/settings.xml.rels><?xml version="1.0" encoding="UTF-8" standalone="yes"?>
<Relationships xmlns="http://schemas.openxmlformats.org/package/2006/relationships"><Relationship Id="rId1" Type="http://schemas.openxmlformats.org/officeDocument/2006/relationships/attachedTemplate" Target="file:///D:\Instrument_Defined\Diana\SCID_Instrum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555D5F99D7714E837C14559879B740" ma:contentTypeVersion="0" ma:contentTypeDescription="Create a new document." ma:contentTypeScope="" ma:versionID="3d7333eb30ccf9b2dd6a05312809de1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B41AC-EA13-477C-9CE3-A49694D590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67A16DE-0252-4131-9D4C-03B295A860FC}">
  <ds:schemaRefs>
    <ds:schemaRef ds:uri="http://schemas.microsoft.com/sharepoint/v3/contenttype/forms"/>
  </ds:schemaRefs>
</ds:datastoreItem>
</file>

<file path=customXml/itemProps3.xml><?xml version="1.0" encoding="utf-8"?>
<ds:datastoreItem xmlns:ds="http://schemas.openxmlformats.org/officeDocument/2006/customXml" ds:itemID="{61BD9C7E-3F9E-4373-8A9B-CB3B8FB1747E}">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8DACE96A-42B0-4E9E-AD72-338BB4809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SCID_Instruments</Template>
  <TotalTime>1</TotalTime>
  <Pages>5</Pages>
  <Words>11087</Words>
  <Characters>63198</Characters>
  <Application>Microsoft Office Word</Application>
  <DocSecurity>4</DocSecurity>
  <Lines>526</Lines>
  <Paragraphs>148</Paragraphs>
  <ScaleCrop>false</ScaleCrop>
  <HeadingPairs>
    <vt:vector size="2" baseType="variant">
      <vt:variant>
        <vt:lpstr>Title</vt:lpstr>
      </vt:variant>
      <vt:variant>
        <vt:i4>1</vt:i4>
      </vt:variant>
    </vt:vector>
  </HeadingPairs>
  <TitlesOfParts>
    <vt:vector size="1" baseType="lpstr">
      <vt:lpstr>PADP Admission - RN Reassessment User Manual</vt:lpstr>
    </vt:vector>
  </TitlesOfParts>
  <Manager/>
  <Company>Department of Veterans Affairs</Company>
  <LinksUpToDate>false</LinksUpToDate>
  <CharactersWithSpaces>74137</CharactersWithSpaces>
  <SharedDoc>false</SharedDoc>
  <HLinks>
    <vt:vector size="486" baseType="variant">
      <vt:variant>
        <vt:i4>5308450</vt:i4>
      </vt:variant>
      <vt:variant>
        <vt:i4>549</vt:i4>
      </vt:variant>
      <vt:variant>
        <vt:i4>0</vt:i4>
      </vt:variant>
      <vt:variant>
        <vt:i4>5</vt:i4>
      </vt:variant>
      <vt:variant>
        <vt:lpwstr>http://vaww.oed.portal.va.gov/programs/class3_to_class1/padp/field_development</vt:lpwstr>
      </vt:variant>
      <vt:variant>
        <vt:lpwstr/>
      </vt:variant>
      <vt:variant>
        <vt:i4>7274550</vt:i4>
      </vt:variant>
      <vt:variant>
        <vt:i4>546</vt:i4>
      </vt:variant>
      <vt:variant>
        <vt:i4>0</vt:i4>
      </vt:variant>
      <vt:variant>
        <vt:i4>5</vt:i4>
      </vt:variant>
      <vt:variant>
        <vt:lpwstr>http://www4.va.gov/vdl/</vt:lpwstr>
      </vt:variant>
      <vt:variant>
        <vt:lpwstr/>
      </vt:variant>
      <vt:variant>
        <vt:i4>1245240</vt:i4>
      </vt:variant>
      <vt:variant>
        <vt:i4>470</vt:i4>
      </vt:variant>
      <vt:variant>
        <vt:i4>0</vt:i4>
      </vt:variant>
      <vt:variant>
        <vt:i4>5</vt:i4>
      </vt:variant>
      <vt:variant>
        <vt:lpwstr/>
      </vt:variant>
      <vt:variant>
        <vt:lpwstr>_Toc320197207</vt:lpwstr>
      </vt:variant>
      <vt:variant>
        <vt:i4>1245240</vt:i4>
      </vt:variant>
      <vt:variant>
        <vt:i4>464</vt:i4>
      </vt:variant>
      <vt:variant>
        <vt:i4>0</vt:i4>
      </vt:variant>
      <vt:variant>
        <vt:i4>5</vt:i4>
      </vt:variant>
      <vt:variant>
        <vt:lpwstr/>
      </vt:variant>
      <vt:variant>
        <vt:lpwstr>_Toc320197206</vt:lpwstr>
      </vt:variant>
      <vt:variant>
        <vt:i4>1245240</vt:i4>
      </vt:variant>
      <vt:variant>
        <vt:i4>458</vt:i4>
      </vt:variant>
      <vt:variant>
        <vt:i4>0</vt:i4>
      </vt:variant>
      <vt:variant>
        <vt:i4>5</vt:i4>
      </vt:variant>
      <vt:variant>
        <vt:lpwstr/>
      </vt:variant>
      <vt:variant>
        <vt:lpwstr>_Toc320197205</vt:lpwstr>
      </vt:variant>
      <vt:variant>
        <vt:i4>1245240</vt:i4>
      </vt:variant>
      <vt:variant>
        <vt:i4>452</vt:i4>
      </vt:variant>
      <vt:variant>
        <vt:i4>0</vt:i4>
      </vt:variant>
      <vt:variant>
        <vt:i4>5</vt:i4>
      </vt:variant>
      <vt:variant>
        <vt:lpwstr/>
      </vt:variant>
      <vt:variant>
        <vt:lpwstr>_Toc320197204</vt:lpwstr>
      </vt:variant>
      <vt:variant>
        <vt:i4>1245240</vt:i4>
      </vt:variant>
      <vt:variant>
        <vt:i4>446</vt:i4>
      </vt:variant>
      <vt:variant>
        <vt:i4>0</vt:i4>
      </vt:variant>
      <vt:variant>
        <vt:i4>5</vt:i4>
      </vt:variant>
      <vt:variant>
        <vt:lpwstr/>
      </vt:variant>
      <vt:variant>
        <vt:lpwstr>_Toc320197203</vt:lpwstr>
      </vt:variant>
      <vt:variant>
        <vt:i4>1245240</vt:i4>
      </vt:variant>
      <vt:variant>
        <vt:i4>440</vt:i4>
      </vt:variant>
      <vt:variant>
        <vt:i4>0</vt:i4>
      </vt:variant>
      <vt:variant>
        <vt:i4>5</vt:i4>
      </vt:variant>
      <vt:variant>
        <vt:lpwstr/>
      </vt:variant>
      <vt:variant>
        <vt:lpwstr>_Toc320197202</vt:lpwstr>
      </vt:variant>
      <vt:variant>
        <vt:i4>1245240</vt:i4>
      </vt:variant>
      <vt:variant>
        <vt:i4>434</vt:i4>
      </vt:variant>
      <vt:variant>
        <vt:i4>0</vt:i4>
      </vt:variant>
      <vt:variant>
        <vt:i4>5</vt:i4>
      </vt:variant>
      <vt:variant>
        <vt:lpwstr/>
      </vt:variant>
      <vt:variant>
        <vt:lpwstr>_Toc320197201</vt:lpwstr>
      </vt:variant>
      <vt:variant>
        <vt:i4>1245240</vt:i4>
      </vt:variant>
      <vt:variant>
        <vt:i4>428</vt:i4>
      </vt:variant>
      <vt:variant>
        <vt:i4>0</vt:i4>
      </vt:variant>
      <vt:variant>
        <vt:i4>5</vt:i4>
      </vt:variant>
      <vt:variant>
        <vt:lpwstr/>
      </vt:variant>
      <vt:variant>
        <vt:lpwstr>_Toc320197200</vt:lpwstr>
      </vt:variant>
      <vt:variant>
        <vt:i4>1703995</vt:i4>
      </vt:variant>
      <vt:variant>
        <vt:i4>422</vt:i4>
      </vt:variant>
      <vt:variant>
        <vt:i4>0</vt:i4>
      </vt:variant>
      <vt:variant>
        <vt:i4>5</vt:i4>
      </vt:variant>
      <vt:variant>
        <vt:lpwstr/>
      </vt:variant>
      <vt:variant>
        <vt:lpwstr>_Toc320197199</vt:lpwstr>
      </vt:variant>
      <vt:variant>
        <vt:i4>1703995</vt:i4>
      </vt:variant>
      <vt:variant>
        <vt:i4>416</vt:i4>
      </vt:variant>
      <vt:variant>
        <vt:i4>0</vt:i4>
      </vt:variant>
      <vt:variant>
        <vt:i4>5</vt:i4>
      </vt:variant>
      <vt:variant>
        <vt:lpwstr/>
      </vt:variant>
      <vt:variant>
        <vt:lpwstr>_Toc320197198</vt:lpwstr>
      </vt:variant>
      <vt:variant>
        <vt:i4>1703995</vt:i4>
      </vt:variant>
      <vt:variant>
        <vt:i4>410</vt:i4>
      </vt:variant>
      <vt:variant>
        <vt:i4>0</vt:i4>
      </vt:variant>
      <vt:variant>
        <vt:i4>5</vt:i4>
      </vt:variant>
      <vt:variant>
        <vt:lpwstr/>
      </vt:variant>
      <vt:variant>
        <vt:lpwstr>_Toc320197197</vt:lpwstr>
      </vt:variant>
      <vt:variant>
        <vt:i4>1703995</vt:i4>
      </vt:variant>
      <vt:variant>
        <vt:i4>404</vt:i4>
      </vt:variant>
      <vt:variant>
        <vt:i4>0</vt:i4>
      </vt:variant>
      <vt:variant>
        <vt:i4>5</vt:i4>
      </vt:variant>
      <vt:variant>
        <vt:lpwstr/>
      </vt:variant>
      <vt:variant>
        <vt:lpwstr>_Toc320197196</vt:lpwstr>
      </vt:variant>
      <vt:variant>
        <vt:i4>1703995</vt:i4>
      </vt:variant>
      <vt:variant>
        <vt:i4>398</vt:i4>
      </vt:variant>
      <vt:variant>
        <vt:i4>0</vt:i4>
      </vt:variant>
      <vt:variant>
        <vt:i4>5</vt:i4>
      </vt:variant>
      <vt:variant>
        <vt:lpwstr/>
      </vt:variant>
      <vt:variant>
        <vt:lpwstr>_Toc320197195</vt:lpwstr>
      </vt:variant>
      <vt:variant>
        <vt:i4>1703995</vt:i4>
      </vt:variant>
      <vt:variant>
        <vt:i4>392</vt:i4>
      </vt:variant>
      <vt:variant>
        <vt:i4>0</vt:i4>
      </vt:variant>
      <vt:variant>
        <vt:i4>5</vt:i4>
      </vt:variant>
      <vt:variant>
        <vt:lpwstr/>
      </vt:variant>
      <vt:variant>
        <vt:lpwstr>_Toc320197194</vt:lpwstr>
      </vt:variant>
      <vt:variant>
        <vt:i4>1703995</vt:i4>
      </vt:variant>
      <vt:variant>
        <vt:i4>386</vt:i4>
      </vt:variant>
      <vt:variant>
        <vt:i4>0</vt:i4>
      </vt:variant>
      <vt:variant>
        <vt:i4>5</vt:i4>
      </vt:variant>
      <vt:variant>
        <vt:lpwstr/>
      </vt:variant>
      <vt:variant>
        <vt:lpwstr>_Toc320197193</vt:lpwstr>
      </vt:variant>
      <vt:variant>
        <vt:i4>1703995</vt:i4>
      </vt:variant>
      <vt:variant>
        <vt:i4>380</vt:i4>
      </vt:variant>
      <vt:variant>
        <vt:i4>0</vt:i4>
      </vt:variant>
      <vt:variant>
        <vt:i4>5</vt:i4>
      </vt:variant>
      <vt:variant>
        <vt:lpwstr/>
      </vt:variant>
      <vt:variant>
        <vt:lpwstr>_Toc320197192</vt:lpwstr>
      </vt:variant>
      <vt:variant>
        <vt:i4>1703995</vt:i4>
      </vt:variant>
      <vt:variant>
        <vt:i4>374</vt:i4>
      </vt:variant>
      <vt:variant>
        <vt:i4>0</vt:i4>
      </vt:variant>
      <vt:variant>
        <vt:i4>5</vt:i4>
      </vt:variant>
      <vt:variant>
        <vt:lpwstr/>
      </vt:variant>
      <vt:variant>
        <vt:lpwstr>_Toc320197191</vt:lpwstr>
      </vt:variant>
      <vt:variant>
        <vt:i4>1703995</vt:i4>
      </vt:variant>
      <vt:variant>
        <vt:i4>368</vt:i4>
      </vt:variant>
      <vt:variant>
        <vt:i4>0</vt:i4>
      </vt:variant>
      <vt:variant>
        <vt:i4>5</vt:i4>
      </vt:variant>
      <vt:variant>
        <vt:lpwstr/>
      </vt:variant>
      <vt:variant>
        <vt:lpwstr>_Toc320197190</vt:lpwstr>
      </vt:variant>
      <vt:variant>
        <vt:i4>1769531</vt:i4>
      </vt:variant>
      <vt:variant>
        <vt:i4>362</vt:i4>
      </vt:variant>
      <vt:variant>
        <vt:i4>0</vt:i4>
      </vt:variant>
      <vt:variant>
        <vt:i4>5</vt:i4>
      </vt:variant>
      <vt:variant>
        <vt:lpwstr/>
      </vt:variant>
      <vt:variant>
        <vt:lpwstr>_Toc320197189</vt:lpwstr>
      </vt:variant>
      <vt:variant>
        <vt:i4>1769531</vt:i4>
      </vt:variant>
      <vt:variant>
        <vt:i4>356</vt:i4>
      </vt:variant>
      <vt:variant>
        <vt:i4>0</vt:i4>
      </vt:variant>
      <vt:variant>
        <vt:i4>5</vt:i4>
      </vt:variant>
      <vt:variant>
        <vt:lpwstr/>
      </vt:variant>
      <vt:variant>
        <vt:lpwstr>_Toc320197188</vt:lpwstr>
      </vt:variant>
      <vt:variant>
        <vt:i4>1769531</vt:i4>
      </vt:variant>
      <vt:variant>
        <vt:i4>350</vt:i4>
      </vt:variant>
      <vt:variant>
        <vt:i4>0</vt:i4>
      </vt:variant>
      <vt:variant>
        <vt:i4>5</vt:i4>
      </vt:variant>
      <vt:variant>
        <vt:lpwstr/>
      </vt:variant>
      <vt:variant>
        <vt:lpwstr>_Toc320197187</vt:lpwstr>
      </vt:variant>
      <vt:variant>
        <vt:i4>1769531</vt:i4>
      </vt:variant>
      <vt:variant>
        <vt:i4>344</vt:i4>
      </vt:variant>
      <vt:variant>
        <vt:i4>0</vt:i4>
      </vt:variant>
      <vt:variant>
        <vt:i4>5</vt:i4>
      </vt:variant>
      <vt:variant>
        <vt:lpwstr/>
      </vt:variant>
      <vt:variant>
        <vt:lpwstr>_Toc320197186</vt:lpwstr>
      </vt:variant>
      <vt:variant>
        <vt:i4>1769531</vt:i4>
      </vt:variant>
      <vt:variant>
        <vt:i4>338</vt:i4>
      </vt:variant>
      <vt:variant>
        <vt:i4>0</vt:i4>
      </vt:variant>
      <vt:variant>
        <vt:i4>5</vt:i4>
      </vt:variant>
      <vt:variant>
        <vt:lpwstr/>
      </vt:variant>
      <vt:variant>
        <vt:lpwstr>_Toc320197185</vt:lpwstr>
      </vt:variant>
      <vt:variant>
        <vt:i4>1769531</vt:i4>
      </vt:variant>
      <vt:variant>
        <vt:i4>332</vt:i4>
      </vt:variant>
      <vt:variant>
        <vt:i4>0</vt:i4>
      </vt:variant>
      <vt:variant>
        <vt:i4>5</vt:i4>
      </vt:variant>
      <vt:variant>
        <vt:lpwstr/>
      </vt:variant>
      <vt:variant>
        <vt:lpwstr>_Toc320197184</vt:lpwstr>
      </vt:variant>
      <vt:variant>
        <vt:i4>1769531</vt:i4>
      </vt:variant>
      <vt:variant>
        <vt:i4>326</vt:i4>
      </vt:variant>
      <vt:variant>
        <vt:i4>0</vt:i4>
      </vt:variant>
      <vt:variant>
        <vt:i4>5</vt:i4>
      </vt:variant>
      <vt:variant>
        <vt:lpwstr/>
      </vt:variant>
      <vt:variant>
        <vt:lpwstr>_Toc320197183</vt:lpwstr>
      </vt:variant>
      <vt:variant>
        <vt:i4>1769531</vt:i4>
      </vt:variant>
      <vt:variant>
        <vt:i4>320</vt:i4>
      </vt:variant>
      <vt:variant>
        <vt:i4>0</vt:i4>
      </vt:variant>
      <vt:variant>
        <vt:i4>5</vt:i4>
      </vt:variant>
      <vt:variant>
        <vt:lpwstr/>
      </vt:variant>
      <vt:variant>
        <vt:lpwstr>_Toc320197182</vt:lpwstr>
      </vt:variant>
      <vt:variant>
        <vt:i4>1769531</vt:i4>
      </vt:variant>
      <vt:variant>
        <vt:i4>314</vt:i4>
      </vt:variant>
      <vt:variant>
        <vt:i4>0</vt:i4>
      </vt:variant>
      <vt:variant>
        <vt:i4>5</vt:i4>
      </vt:variant>
      <vt:variant>
        <vt:lpwstr/>
      </vt:variant>
      <vt:variant>
        <vt:lpwstr>_Toc320197181</vt:lpwstr>
      </vt:variant>
      <vt:variant>
        <vt:i4>1769531</vt:i4>
      </vt:variant>
      <vt:variant>
        <vt:i4>308</vt:i4>
      </vt:variant>
      <vt:variant>
        <vt:i4>0</vt:i4>
      </vt:variant>
      <vt:variant>
        <vt:i4>5</vt:i4>
      </vt:variant>
      <vt:variant>
        <vt:lpwstr/>
      </vt:variant>
      <vt:variant>
        <vt:lpwstr>_Toc320197180</vt:lpwstr>
      </vt:variant>
      <vt:variant>
        <vt:i4>1310779</vt:i4>
      </vt:variant>
      <vt:variant>
        <vt:i4>302</vt:i4>
      </vt:variant>
      <vt:variant>
        <vt:i4>0</vt:i4>
      </vt:variant>
      <vt:variant>
        <vt:i4>5</vt:i4>
      </vt:variant>
      <vt:variant>
        <vt:lpwstr/>
      </vt:variant>
      <vt:variant>
        <vt:lpwstr>_Toc320197179</vt:lpwstr>
      </vt:variant>
      <vt:variant>
        <vt:i4>1310779</vt:i4>
      </vt:variant>
      <vt:variant>
        <vt:i4>296</vt:i4>
      </vt:variant>
      <vt:variant>
        <vt:i4>0</vt:i4>
      </vt:variant>
      <vt:variant>
        <vt:i4>5</vt:i4>
      </vt:variant>
      <vt:variant>
        <vt:lpwstr/>
      </vt:variant>
      <vt:variant>
        <vt:lpwstr>_Toc320197178</vt:lpwstr>
      </vt:variant>
      <vt:variant>
        <vt:i4>1310779</vt:i4>
      </vt:variant>
      <vt:variant>
        <vt:i4>290</vt:i4>
      </vt:variant>
      <vt:variant>
        <vt:i4>0</vt:i4>
      </vt:variant>
      <vt:variant>
        <vt:i4>5</vt:i4>
      </vt:variant>
      <vt:variant>
        <vt:lpwstr/>
      </vt:variant>
      <vt:variant>
        <vt:lpwstr>_Toc320197177</vt:lpwstr>
      </vt:variant>
      <vt:variant>
        <vt:i4>1310779</vt:i4>
      </vt:variant>
      <vt:variant>
        <vt:i4>284</vt:i4>
      </vt:variant>
      <vt:variant>
        <vt:i4>0</vt:i4>
      </vt:variant>
      <vt:variant>
        <vt:i4>5</vt:i4>
      </vt:variant>
      <vt:variant>
        <vt:lpwstr/>
      </vt:variant>
      <vt:variant>
        <vt:lpwstr>_Toc320197176</vt:lpwstr>
      </vt:variant>
      <vt:variant>
        <vt:i4>1310779</vt:i4>
      </vt:variant>
      <vt:variant>
        <vt:i4>278</vt:i4>
      </vt:variant>
      <vt:variant>
        <vt:i4>0</vt:i4>
      </vt:variant>
      <vt:variant>
        <vt:i4>5</vt:i4>
      </vt:variant>
      <vt:variant>
        <vt:lpwstr/>
      </vt:variant>
      <vt:variant>
        <vt:lpwstr>_Toc320197175</vt:lpwstr>
      </vt:variant>
      <vt:variant>
        <vt:i4>1310779</vt:i4>
      </vt:variant>
      <vt:variant>
        <vt:i4>272</vt:i4>
      </vt:variant>
      <vt:variant>
        <vt:i4>0</vt:i4>
      </vt:variant>
      <vt:variant>
        <vt:i4>5</vt:i4>
      </vt:variant>
      <vt:variant>
        <vt:lpwstr/>
      </vt:variant>
      <vt:variant>
        <vt:lpwstr>_Toc320197174</vt:lpwstr>
      </vt:variant>
      <vt:variant>
        <vt:i4>1310779</vt:i4>
      </vt:variant>
      <vt:variant>
        <vt:i4>266</vt:i4>
      </vt:variant>
      <vt:variant>
        <vt:i4>0</vt:i4>
      </vt:variant>
      <vt:variant>
        <vt:i4>5</vt:i4>
      </vt:variant>
      <vt:variant>
        <vt:lpwstr/>
      </vt:variant>
      <vt:variant>
        <vt:lpwstr>_Toc320197173</vt:lpwstr>
      </vt:variant>
      <vt:variant>
        <vt:i4>1310779</vt:i4>
      </vt:variant>
      <vt:variant>
        <vt:i4>260</vt:i4>
      </vt:variant>
      <vt:variant>
        <vt:i4>0</vt:i4>
      </vt:variant>
      <vt:variant>
        <vt:i4>5</vt:i4>
      </vt:variant>
      <vt:variant>
        <vt:lpwstr/>
      </vt:variant>
      <vt:variant>
        <vt:lpwstr>_Toc320197172</vt:lpwstr>
      </vt:variant>
      <vt:variant>
        <vt:i4>1310779</vt:i4>
      </vt:variant>
      <vt:variant>
        <vt:i4>254</vt:i4>
      </vt:variant>
      <vt:variant>
        <vt:i4>0</vt:i4>
      </vt:variant>
      <vt:variant>
        <vt:i4>5</vt:i4>
      </vt:variant>
      <vt:variant>
        <vt:lpwstr/>
      </vt:variant>
      <vt:variant>
        <vt:lpwstr>_Toc320197171</vt:lpwstr>
      </vt:variant>
      <vt:variant>
        <vt:i4>1310779</vt:i4>
      </vt:variant>
      <vt:variant>
        <vt:i4>248</vt:i4>
      </vt:variant>
      <vt:variant>
        <vt:i4>0</vt:i4>
      </vt:variant>
      <vt:variant>
        <vt:i4>5</vt:i4>
      </vt:variant>
      <vt:variant>
        <vt:lpwstr/>
      </vt:variant>
      <vt:variant>
        <vt:lpwstr>_Toc320197170</vt:lpwstr>
      </vt:variant>
      <vt:variant>
        <vt:i4>1376315</vt:i4>
      </vt:variant>
      <vt:variant>
        <vt:i4>242</vt:i4>
      </vt:variant>
      <vt:variant>
        <vt:i4>0</vt:i4>
      </vt:variant>
      <vt:variant>
        <vt:i4>5</vt:i4>
      </vt:variant>
      <vt:variant>
        <vt:lpwstr/>
      </vt:variant>
      <vt:variant>
        <vt:lpwstr>_Toc320197169</vt:lpwstr>
      </vt:variant>
      <vt:variant>
        <vt:i4>1376315</vt:i4>
      </vt:variant>
      <vt:variant>
        <vt:i4>236</vt:i4>
      </vt:variant>
      <vt:variant>
        <vt:i4>0</vt:i4>
      </vt:variant>
      <vt:variant>
        <vt:i4>5</vt:i4>
      </vt:variant>
      <vt:variant>
        <vt:lpwstr/>
      </vt:variant>
      <vt:variant>
        <vt:lpwstr>_Toc320197168</vt:lpwstr>
      </vt:variant>
      <vt:variant>
        <vt:i4>1376315</vt:i4>
      </vt:variant>
      <vt:variant>
        <vt:i4>230</vt:i4>
      </vt:variant>
      <vt:variant>
        <vt:i4>0</vt:i4>
      </vt:variant>
      <vt:variant>
        <vt:i4>5</vt:i4>
      </vt:variant>
      <vt:variant>
        <vt:lpwstr/>
      </vt:variant>
      <vt:variant>
        <vt:lpwstr>_Toc320197167</vt:lpwstr>
      </vt:variant>
      <vt:variant>
        <vt:i4>1376315</vt:i4>
      </vt:variant>
      <vt:variant>
        <vt:i4>224</vt:i4>
      </vt:variant>
      <vt:variant>
        <vt:i4>0</vt:i4>
      </vt:variant>
      <vt:variant>
        <vt:i4>5</vt:i4>
      </vt:variant>
      <vt:variant>
        <vt:lpwstr/>
      </vt:variant>
      <vt:variant>
        <vt:lpwstr>_Toc320197166</vt:lpwstr>
      </vt:variant>
      <vt:variant>
        <vt:i4>1376315</vt:i4>
      </vt:variant>
      <vt:variant>
        <vt:i4>218</vt:i4>
      </vt:variant>
      <vt:variant>
        <vt:i4>0</vt:i4>
      </vt:variant>
      <vt:variant>
        <vt:i4>5</vt:i4>
      </vt:variant>
      <vt:variant>
        <vt:lpwstr/>
      </vt:variant>
      <vt:variant>
        <vt:lpwstr>_Toc320197165</vt:lpwstr>
      </vt:variant>
      <vt:variant>
        <vt:i4>1376315</vt:i4>
      </vt:variant>
      <vt:variant>
        <vt:i4>212</vt:i4>
      </vt:variant>
      <vt:variant>
        <vt:i4>0</vt:i4>
      </vt:variant>
      <vt:variant>
        <vt:i4>5</vt:i4>
      </vt:variant>
      <vt:variant>
        <vt:lpwstr/>
      </vt:variant>
      <vt:variant>
        <vt:lpwstr>_Toc320197164</vt:lpwstr>
      </vt:variant>
      <vt:variant>
        <vt:i4>1376315</vt:i4>
      </vt:variant>
      <vt:variant>
        <vt:i4>206</vt:i4>
      </vt:variant>
      <vt:variant>
        <vt:i4>0</vt:i4>
      </vt:variant>
      <vt:variant>
        <vt:i4>5</vt:i4>
      </vt:variant>
      <vt:variant>
        <vt:lpwstr/>
      </vt:variant>
      <vt:variant>
        <vt:lpwstr>_Toc320197163</vt:lpwstr>
      </vt:variant>
      <vt:variant>
        <vt:i4>1376315</vt:i4>
      </vt:variant>
      <vt:variant>
        <vt:i4>200</vt:i4>
      </vt:variant>
      <vt:variant>
        <vt:i4>0</vt:i4>
      </vt:variant>
      <vt:variant>
        <vt:i4>5</vt:i4>
      </vt:variant>
      <vt:variant>
        <vt:lpwstr/>
      </vt:variant>
      <vt:variant>
        <vt:lpwstr>_Toc320197162</vt:lpwstr>
      </vt:variant>
      <vt:variant>
        <vt:i4>1376315</vt:i4>
      </vt:variant>
      <vt:variant>
        <vt:i4>194</vt:i4>
      </vt:variant>
      <vt:variant>
        <vt:i4>0</vt:i4>
      </vt:variant>
      <vt:variant>
        <vt:i4>5</vt:i4>
      </vt:variant>
      <vt:variant>
        <vt:lpwstr/>
      </vt:variant>
      <vt:variant>
        <vt:lpwstr>_Toc320197161</vt:lpwstr>
      </vt:variant>
      <vt:variant>
        <vt:i4>1376315</vt:i4>
      </vt:variant>
      <vt:variant>
        <vt:i4>188</vt:i4>
      </vt:variant>
      <vt:variant>
        <vt:i4>0</vt:i4>
      </vt:variant>
      <vt:variant>
        <vt:i4>5</vt:i4>
      </vt:variant>
      <vt:variant>
        <vt:lpwstr/>
      </vt:variant>
      <vt:variant>
        <vt:lpwstr>_Toc320197160</vt:lpwstr>
      </vt:variant>
      <vt:variant>
        <vt:i4>1441851</vt:i4>
      </vt:variant>
      <vt:variant>
        <vt:i4>182</vt:i4>
      </vt:variant>
      <vt:variant>
        <vt:i4>0</vt:i4>
      </vt:variant>
      <vt:variant>
        <vt:i4>5</vt:i4>
      </vt:variant>
      <vt:variant>
        <vt:lpwstr/>
      </vt:variant>
      <vt:variant>
        <vt:lpwstr>_Toc320197159</vt:lpwstr>
      </vt:variant>
      <vt:variant>
        <vt:i4>1441851</vt:i4>
      </vt:variant>
      <vt:variant>
        <vt:i4>176</vt:i4>
      </vt:variant>
      <vt:variant>
        <vt:i4>0</vt:i4>
      </vt:variant>
      <vt:variant>
        <vt:i4>5</vt:i4>
      </vt:variant>
      <vt:variant>
        <vt:lpwstr/>
      </vt:variant>
      <vt:variant>
        <vt:lpwstr>_Toc320197158</vt:lpwstr>
      </vt:variant>
      <vt:variant>
        <vt:i4>1441851</vt:i4>
      </vt:variant>
      <vt:variant>
        <vt:i4>170</vt:i4>
      </vt:variant>
      <vt:variant>
        <vt:i4>0</vt:i4>
      </vt:variant>
      <vt:variant>
        <vt:i4>5</vt:i4>
      </vt:variant>
      <vt:variant>
        <vt:lpwstr/>
      </vt:variant>
      <vt:variant>
        <vt:lpwstr>_Toc320197157</vt:lpwstr>
      </vt:variant>
      <vt:variant>
        <vt:i4>1441851</vt:i4>
      </vt:variant>
      <vt:variant>
        <vt:i4>164</vt:i4>
      </vt:variant>
      <vt:variant>
        <vt:i4>0</vt:i4>
      </vt:variant>
      <vt:variant>
        <vt:i4>5</vt:i4>
      </vt:variant>
      <vt:variant>
        <vt:lpwstr/>
      </vt:variant>
      <vt:variant>
        <vt:lpwstr>_Toc320197156</vt:lpwstr>
      </vt:variant>
      <vt:variant>
        <vt:i4>1441851</vt:i4>
      </vt:variant>
      <vt:variant>
        <vt:i4>158</vt:i4>
      </vt:variant>
      <vt:variant>
        <vt:i4>0</vt:i4>
      </vt:variant>
      <vt:variant>
        <vt:i4>5</vt:i4>
      </vt:variant>
      <vt:variant>
        <vt:lpwstr/>
      </vt:variant>
      <vt:variant>
        <vt:lpwstr>_Toc320197155</vt:lpwstr>
      </vt:variant>
      <vt:variant>
        <vt:i4>1441851</vt:i4>
      </vt:variant>
      <vt:variant>
        <vt:i4>152</vt:i4>
      </vt:variant>
      <vt:variant>
        <vt:i4>0</vt:i4>
      </vt:variant>
      <vt:variant>
        <vt:i4>5</vt:i4>
      </vt:variant>
      <vt:variant>
        <vt:lpwstr/>
      </vt:variant>
      <vt:variant>
        <vt:lpwstr>_Toc320197154</vt:lpwstr>
      </vt:variant>
      <vt:variant>
        <vt:i4>1441851</vt:i4>
      </vt:variant>
      <vt:variant>
        <vt:i4>146</vt:i4>
      </vt:variant>
      <vt:variant>
        <vt:i4>0</vt:i4>
      </vt:variant>
      <vt:variant>
        <vt:i4>5</vt:i4>
      </vt:variant>
      <vt:variant>
        <vt:lpwstr/>
      </vt:variant>
      <vt:variant>
        <vt:lpwstr>_Toc320197153</vt:lpwstr>
      </vt:variant>
      <vt:variant>
        <vt:i4>1441851</vt:i4>
      </vt:variant>
      <vt:variant>
        <vt:i4>140</vt:i4>
      </vt:variant>
      <vt:variant>
        <vt:i4>0</vt:i4>
      </vt:variant>
      <vt:variant>
        <vt:i4>5</vt:i4>
      </vt:variant>
      <vt:variant>
        <vt:lpwstr/>
      </vt:variant>
      <vt:variant>
        <vt:lpwstr>_Toc320197152</vt:lpwstr>
      </vt:variant>
      <vt:variant>
        <vt:i4>1441851</vt:i4>
      </vt:variant>
      <vt:variant>
        <vt:i4>134</vt:i4>
      </vt:variant>
      <vt:variant>
        <vt:i4>0</vt:i4>
      </vt:variant>
      <vt:variant>
        <vt:i4>5</vt:i4>
      </vt:variant>
      <vt:variant>
        <vt:lpwstr/>
      </vt:variant>
      <vt:variant>
        <vt:lpwstr>_Toc320197151</vt:lpwstr>
      </vt:variant>
      <vt:variant>
        <vt:i4>1441851</vt:i4>
      </vt:variant>
      <vt:variant>
        <vt:i4>128</vt:i4>
      </vt:variant>
      <vt:variant>
        <vt:i4>0</vt:i4>
      </vt:variant>
      <vt:variant>
        <vt:i4>5</vt:i4>
      </vt:variant>
      <vt:variant>
        <vt:lpwstr/>
      </vt:variant>
      <vt:variant>
        <vt:lpwstr>_Toc320197150</vt:lpwstr>
      </vt:variant>
      <vt:variant>
        <vt:i4>1507387</vt:i4>
      </vt:variant>
      <vt:variant>
        <vt:i4>122</vt:i4>
      </vt:variant>
      <vt:variant>
        <vt:i4>0</vt:i4>
      </vt:variant>
      <vt:variant>
        <vt:i4>5</vt:i4>
      </vt:variant>
      <vt:variant>
        <vt:lpwstr/>
      </vt:variant>
      <vt:variant>
        <vt:lpwstr>_Toc320197149</vt:lpwstr>
      </vt:variant>
      <vt:variant>
        <vt:i4>1507387</vt:i4>
      </vt:variant>
      <vt:variant>
        <vt:i4>116</vt:i4>
      </vt:variant>
      <vt:variant>
        <vt:i4>0</vt:i4>
      </vt:variant>
      <vt:variant>
        <vt:i4>5</vt:i4>
      </vt:variant>
      <vt:variant>
        <vt:lpwstr/>
      </vt:variant>
      <vt:variant>
        <vt:lpwstr>_Toc320197148</vt:lpwstr>
      </vt:variant>
      <vt:variant>
        <vt:i4>1507387</vt:i4>
      </vt:variant>
      <vt:variant>
        <vt:i4>110</vt:i4>
      </vt:variant>
      <vt:variant>
        <vt:i4>0</vt:i4>
      </vt:variant>
      <vt:variant>
        <vt:i4>5</vt:i4>
      </vt:variant>
      <vt:variant>
        <vt:lpwstr/>
      </vt:variant>
      <vt:variant>
        <vt:lpwstr>_Toc320197147</vt:lpwstr>
      </vt:variant>
      <vt:variant>
        <vt:i4>1507387</vt:i4>
      </vt:variant>
      <vt:variant>
        <vt:i4>104</vt:i4>
      </vt:variant>
      <vt:variant>
        <vt:i4>0</vt:i4>
      </vt:variant>
      <vt:variant>
        <vt:i4>5</vt:i4>
      </vt:variant>
      <vt:variant>
        <vt:lpwstr/>
      </vt:variant>
      <vt:variant>
        <vt:lpwstr>_Toc320197146</vt:lpwstr>
      </vt:variant>
      <vt:variant>
        <vt:i4>1507387</vt:i4>
      </vt:variant>
      <vt:variant>
        <vt:i4>98</vt:i4>
      </vt:variant>
      <vt:variant>
        <vt:i4>0</vt:i4>
      </vt:variant>
      <vt:variant>
        <vt:i4>5</vt:i4>
      </vt:variant>
      <vt:variant>
        <vt:lpwstr/>
      </vt:variant>
      <vt:variant>
        <vt:lpwstr>_Toc320197145</vt:lpwstr>
      </vt:variant>
      <vt:variant>
        <vt:i4>1507387</vt:i4>
      </vt:variant>
      <vt:variant>
        <vt:i4>92</vt:i4>
      </vt:variant>
      <vt:variant>
        <vt:i4>0</vt:i4>
      </vt:variant>
      <vt:variant>
        <vt:i4>5</vt:i4>
      </vt:variant>
      <vt:variant>
        <vt:lpwstr/>
      </vt:variant>
      <vt:variant>
        <vt:lpwstr>_Toc320197144</vt:lpwstr>
      </vt:variant>
      <vt:variant>
        <vt:i4>1507387</vt:i4>
      </vt:variant>
      <vt:variant>
        <vt:i4>86</vt:i4>
      </vt:variant>
      <vt:variant>
        <vt:i4>0</vt:i4>
      </vt:variant>
      <vt:variant>
        <vt:i4>5</vt:i4>
      </vt:variant>
      <vt:variant>
        <vt:lpwstr/>
      </vt:variant>
      <vt:variant>
        <vt:lpwstr>_Toc320197143</vt:lpwstr>
      </vt:variant>
      <vt:variant>
        <vt:i4>1507387</vt:i4>
      </vt:variant>
      <vt:variant>
        <vt:i4>80</vt:i4>
      </vt:variant>
      <vt:variant>
        <vt:i4>0</vt:i4>
      </vt:variant>
      <vt:variant>
        <vt:i4>5</vt:i4>
      </vt:variant>
      <vt:variant>
        <vt:lpwstr/>
      </vt:variant>
      <vt:variant>
        <vt:lpwstr>_Toc320197142</vt:lpwstr>
      </vt:variant>
      <vt:variant>
        <vt:i4>1507387</vt:i4>
      </vt:variant>
      <vt:variant>
        <vt:i4>74</vt:i4>
      </vt:variant>
      <vt:variant>
        <vt:i4>0</vt:i4>
      </vt:variant>
      <vt:variant>
        <vt:i4>5</vt:i4>
      </vt:variant>
      <vt:variant>
        <vt:lpwstr/>
      </vt:variant>
      <vt:variant>
        <vt:lpwstr>_Toc320197141</vt:lpwstr>
      </vt:variant>
      <vt:variant>
        <vt:i4>1507387</vt:i4>
      </vt:variant>
      <vt:variant>
        <vt:i4>68</vt:i4>
      </vt:variant>
      <vt:variant>
        <vt:i4>0</vt:i4>
      </vt:variant>
      <vt:variant>
        <vt:i4>5</vt:i4>
      </vt:variant>
      <vt:variant>
        <vt:lpwstr/>
      </vt:variant>
      <vt:variant>
        <vt:lpwstr>_Toc320197140</vt:lpwstr>
      </vt:variant>
      <vt:variant>
        <vt:i4>1048635</vt:i4>
      </vt:variant>
      <vt:variant>
        <vt:i4>62</vt:i4>
      </vt:variant>
      <vt:variant>
        <vt:i4>0</vt:i4>
      </vt:variant>
      <vt:variant>
        <vt:i4>5</vt:i4>
      </vt:variant>
      <vt:variant>
        <vt:lpwstr/>
      </vt:variant>
      <vt:variant>
        <vt:lpwstr>_Toc320197139</vt:lpwstr>
      </vt:variant>
      <vt:variant>
        <vt:i4>1048635</vt:i4>
      </vt:variant>
      <vt:variant>
        <vt:i4>56</vt:i4>
      </vt:variant>
      <vt:variant>
        <vt:i4>0</vt:i4>
      </vt:variant>
      <vt:variant>
        <vt:i4>5</vt:i4>
      </vt:variant>
      <vt:variant>
        <vt:lpwstr/>
      </vt:variant>
      <vt:variant>
        <vt:lpwstr>_Toc320197138</vt:lpwstr>
      </vt:variant>
      <vt:variant>
        <vt:i4>1048635</vt:i4>
      </vt:variant>
      <vt:variant>
        <vt:i4>50</vt:i4>
      </vt:variant>
      <vt:variant>
        <vt:i4>0</vt:i4>
      </vt:variant>
      <vt:variant>
        <vt:i4>5</vt:i4>
      </vt:variant>
      <vt:variant>
        <vt:lpwstr/>
      </vt:variant>
      <vt:variant>
        <vt:lpwstr>_Toc320197137</vt:lpwstr>
      </vt:variant>
      <vt:variant>
        <vt:i4>1048635</vt:i4>
      </vt:variant>
      <vt:variant>
        <vt:i4>44</vt:i4>
      </vt:variant>
      <vt:variant>
        <vt:i4>0</vt:i4>
      </vt:variant>
      <vt:variant>
        <vt:i4>5</vt:i4>
      </vt:variant>
      <vt:variant>
        <vt:lpwstr/>
      </vt:variant>
      <vt:variant>
        <vt:lpwstr>_Toc320197136</vt:lpwstr>
      </vt:variant>
      <vt:variant>
        <vt:i4>1048635</vt:i4>
      </vt:variant>
      <vt:variant>
        <vt:i4>38</vt:i4>
      </vt:variant>
      <vt:variant>
        <vt:i4>0</vt:i4>
      </vt:variant>
      <vt:variant>
        <vt:i4>5</vt:i4>
      </vt:variant>
      <vt:variant>
        <vt:lpwstr/>
      </vt:variant>
      <vt:variant>
        <vt:lpwstr>_Toc320197135</vt:lpwstr>
      </vt:variant>
      <vt:variant>
        <vt:i4>1048635</vt:i4>
      </vt:variant>
      <vt:variant>
        <vt:i4>32</vt:i4>
      </vt:variant>
      <vt:variant>
        <vt:i4>0</vt:i4>
      </vt:variant>
      <vt:variant>
        <vt:i4>5</vt:i4>
      </vt:variant>
      <vt:variant>
        <vt:lpwstr/>
      </vt:variant>
      <vt:variant>
        <vt:lpwstr>_Toc320197134</vt:lpwstr>
      </vt:variant>
      <vt:variant>
        <vt:i4>1048635</vt:i4>
      </vt:variant>
      <vt:variant>
        <vt:i4>26</vt:i4>
      </vt:variant>
      <vt:variant>
        <vt:i4>0</vt:i4>
      </vt:variant>
      <vt:variant>
        <vt:i4>5</vt:i4>
      </vt:variant>
      <vt:variant>
        <vt:lpwstr/>
      </vt:variant>
      <vt:variant>
        <vt:lpwstr>_Toc320197133</vt:lpwstr>
      </vt:variant>
      <vt:variant>
        <vt:i4>1048635</vt:i4>
      </vt:variant>
      <vt:variant>
        <vt:i4>20</vt:i4>
      </vt:variant>
      <vt:variant>
        <vt:i4>0</vt:i4>
      </vt:variant>
      <vt:variant>
        <vt:i4>5</vt:i4>
      </vt:variant>
      <vt:variant>
        <vt:lpwstr/>
      </vt:variant>
      <vt:variant>
        <vt:lpwstr>_Toc320197132</vt:lpwstr>
      </vt:variant>
      <vt:variant>
        <vt:i4>1048635</vt:i4>
      </vt:variant>
      <vt:variant>
        <vt:i4>14</vt:i4>
      </vt:variant>
      <vt:variant>
        <vt:i4>0</vt:i4>
      </vt:variant>
      <vt:variant>
        <vt:i4>5</vt:i4>
      </vt:variant>
      <vt:variant>
        <vt:lpwstr/>
      </vt:variant>
      <vt:variant>
        <vt:lpwstr>_Toc320197131</vt:lpwstr>
      </vt:variant>
      <vt:variant>
        <vt:i4>1048635</vt:i4>
      </vt:variant>
      <vt:variant>
        <vt:i4>8</vt:i4>
      </vt:variant>
      <vt:variant>
        <vt:i4>0</vt:i4>
      </vt:variant>
      <vt:variant>
        <vt:i4>5</vt:i4>
      </vt:variant>
      <vt:variant>
        <vt:lpwstr/>
      </vt:variant>
      <vt:variant>
        <vt:lpwstr>_Toc320197130</vt:lpwstr>
      </vt:variant>
      <vt:variant>
        <vt:i4>1114171</vt:i4>
      </vt:variant>
      <vt:variant>
        <vt:i4>2</vt:i4>
      </vt:variant>
      <vt:variant>
        <vt:i4>0</vt:i4>
      </vt:variant>
      <vt:variant>
        <vt:i4>5</vt:i4>
      </vt:variant>
      <vt:variant>
        <vt:lpwstr/>
      </vt:variant>
      <vt:variant>
        <vt:lpwstr>_Toc320197129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PADP Admission - RN Reassessment User Manual</dc:title>
  <dc:subject/>
  <dc:creator>Tech Writer</dc:creator>
  <cp:keywords/>
  <dc:description/>
  <cp:lastModifiedBy>Department of Veterans Affairs</cp:lastModifiedBy>
  <cp:revision>2</cp:revision>
  <cp:lastPrinted>2012-03-23T14:35:00Z</cp:lastPrinted>
  <dcterms:created xsi:type="dcterms:W3CDTF">2021-08-27T12:57:00Z</dcterms:created>
  <dcterms:modified xsi:type="dcterms:W3CDTF">2021-08-27T12:57:00Z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0x010100A8555D5F99D7714E837C14559879B740</vt:lpwstr>
  </property>
</Properties>
</file>