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FFF72F" w14:textId="77777777" w:rsidR="00E81D2E" w:rsidRPr="00893609" w:rsidRDefault="00E81D2E" w:rsidP="002D5124">
      <w:pPr>
        <w:pStyle w:val="Title"/>
        <w:spacing w:before="120" w:after="0"/>
        <w:rPr>
          <w:sz w:val="40"/>
          <w:szCs w:val="40"/>
        </w:rPr>
      </w:pPr>
      <w:bookmarkStart w:id="0" w:name="_Toc205632711"/>
      <w:r w:rsidRPr="00893609">
        <w:rPr>
          <w:sz w:val="40"/>
          <w:szCs w:val="40"/>
        </w:rPr>
        <w:t>FDA Medication Guides Project</w:t>
      </w:r>
    </w:p>
    <w:p w14:paraId="7ABAB052" w14:textId="77777777" w:rsidR="00444787" w:rsidRDefault="00444787" w:rsidP="00557444">
      <w:pPr>
        <w:pStyle w:val="Title"/>
        <w:spacing w:before="120" w:after="0"/>
      </w:pPr>
      <w:r>
        <w:t>Automatic Printing</w:t>
      </w:r>
    </w:p>
    <w:p w14:paraId="670B295B" w14:textId="77777777" w:rsidR="00557444" w:rsidRDefault="00557444" w:rsidP="00557444">
      <w:pPr>
        <w:pStyle w:val="Title"/>
        <w:spacing w:before="120" w:after="0"/>
      </w:pPr>
      <w:r w:rsidRPr="009A60A7">
        <w:t>Java Component</w:t>
      </w:r>
    </w:p>
    <w:p w14:paraId="323E73BB" w14:textId="77777777" w:rsidR="00557444" w:rsidRPr="002D5124" w:rsidRDefault="00557444" w:rsidP="00557444">
      <w:pPr>
        <w:pStyle w:val="Title"/>
        <w:spacing w:before="120" w:after="0"/>
      </w:pPr>
    </w:p>
    <w:p w14:paraId="20EAA773" w14:textId="77777777" w:rsidR="00E81D2E" w:rsidRPr="009A60A7" w:rsidRDefault="00E81D2E" w:rsidP="002D5124">
      <w:pPr>
        <w:pStyle w:val="Title"/>
        <w:spacing w:after="0"/>
      </w:pPr>
      <w:bookmarkStart w:id="1" w:name="_Toc78348893"/>
      <w:bookmarkStart w:id="2" w:name="_Toc78349272"/>
      <w:bookmarkStart w:id="3" w:name="_Toc78349548"/>
      <w:r w:rsidRPr="009A60A7">
        <w:t>INSTALLATION GUIDE</w:t>
      </w:r>
      <w:bookmarkEnd w:id="1"/>
      <w:bookmarkEnd w:id="2"/>
      <w:bookmarkEnd w:id="3"/>
    </w:p>
    <w:p w14:paraId="6526AA70" w14:textId="77777777" w:rsidR="00473CFB" w:rsidRDefault="00473CFB" w:rsidP="00E81D2E">
      <w:pPr>
        <w:jc w:val="center"/>
        <w:rPr>
          <w:rFonts w:ascii="Arial" w:hAnsi="Arial" w:cs="Arial"/>
          <w:sz w:val="28"/>
          <w:szCs w:val="28"/>
        </w:rPr>
      </w:pPr>
    </w:p>
    <w:p w14:paraId="1765655B" w14:textId="77777777" w:rsidR="00893609" w:rsidRDefault="00893609" w:rsidP="00E81D2E">
      <w:pPr>
        <w:jc w:val="center"/>
        <w:rPr>
          <w:rFonts w:ascii="Arial" w:hAnsi="Arial" w:cs="Arial"/>
          <w:sz w:val="28"/>
          <w:szCs w:val="28"/>
        </w:rPr>
      </w:pPr>
    </w:p>
    <w:p w14:paraId="27EDFF4B" w14:textId="7A27194D" w:rsidR="00893609" w:rsidRDefault="009E6F08" w:rsidP="00E81D2E">
      <w:pPr>
        <w:jc w:val="center"/>
        <w:rPr>
          <w:noProof/>
        </w:rPr>
      </w:pPr>
      <w:r>
        <w:rPr>
          <w:noProof/>
        </w:rPr>
        <w:drawing>
          <wp:inline distT="0" distB="0" distL="0" distR="0" wp14:anchorId="1AE6FBCB" wp14:editId="4B93A4D3">
            <wp:extent cx="2170430" cy="2059305"/>
            <wp:effectExtent l="0" t="0" r="0" b="0"/>
            <wp:docPr id="2" name="Picture 5" descr="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0430" cy="2059305"/>
                    </a:xfrm>
                    <a:prstGeom prst="rect">
                      <a:avLst/>
                    </a:prstGeom>
                    <a:noFill/>
                    <a:ln>
                      <a:noFill/>
                    </a:ln>
                  </pic:spPr>
                </pic:pic>
              </a:graphicData>
            </a:graphic>
          </wp:inline>
        </w:drawing>
      </w:r>
    </w:p>
    <w:p w14:paraId="7067B2AA" w14:textId="77777777" w:rsidR="00893609" w:rsidRPr="00886D85" w:rsidRDefault="00893609" w:rsidP="00E81D2E">
      <w:pPr>
        <w:jc w:val="center"/>
        <w:rPr>
          <w:rFonts w:ascii="Arial" w:hAnsi="Arial" w:cs="Arial"/>
          <w:sz w:val="28"/>
          <w:szCs w:val="28"/>
        </w:rPr>
      </w:pPr>
    </w:p>
    <w:p w14:paraId="553E1C77" w14:textId="77777777" w:rsidR="006B44B0" w:rsidRPr="0056672C" w:rsidRDefault="006B44B0" w:rsidP="002D5124">
      <w:pPr>
        <w:pStyle w:val="Title2"/>
        <w:rPr>
          <w:sz w:val="24"/>
          <w:szCs w:val="24"/>
        </w:rPr>
      </w:pPr>
      <w:r w:rsidRPr="0056672C">
        <w:rPr>
          <w:sz w:val="24"/>
          <w:szCs w:val="24"/>
        </w:rPr>
        <w:t>XU*8*566</w:t>
      </w:r>
    </w:p>
    <w:p w14:paraId="4AD6F30C" w14:textId="77777777" w:rsidR="006B44B0" w:rsidRPr="0056672C" w:rsidRDefault="006B44B0" w:rsidP="002D5124">
      <w:pPr>
        <w:pStyle w:val="Title2"/>
        <w:rPr>
          <w:sz w:val="24"/>
          <w:szCs w:val="24"/>
        </w:rPr>
      </w:pPr>
      <w:r w:rsidRPr="0056672C">
        <w:rPr>
          <w:sz w:val="24"/>
          <w:szCs w:val="24"/>
        </w:rPr>
        <w:t>PSN*4*264</w:t>
      </w:r>
    </w:p>
    <w:p w14:paraId="3336E9D4" w14:textId="77777777" w:rsidR="00E81D2E" w:rsidRPr="0056672C" w:rsidRDefault="00E81D2E" w:rsidP="002D5124">
      <w:pPr>
        <w:pStyle w:val="Title2"/>
        <w:rPr>
          <w:sz w:val="24"/>
          <w:szCs w:val="24"/>
        </w:rPr>
      </w:pPr>
      <w:r w:rsidRPr="0056672C">
        <w:rPr>
          <w:sz w:val="24"/>
          <w:szCs w:val="24"/>
        </w:rPr>
        <w:t>PSO*7*367</w:t>
      </w:r>
    </w:p>
    <w:p w14:paraId="5CB53504" w14:textId="77777777" w:rsidR="00675F14" w:rsidRPr="0056672C" w:rsidRDefault="00E81D2E" w:rsidP="002D5124">
      <w:pPr>
        <w:pStyle w:val="Title2"/>
        <w:rPr>
          <w:sz w:val="24"/>
          <w:szCs w:val="24"/>
        </w:rPr>
      </w:pPr>
      <w:r w:rsidRPr="0056672C">
        <w:rPr>
          <w:sz w:val="24"/>
          <w:szCs w:val="24"/>
        </w:rPr>
        <w:t>PSX*</w:t>
      </w:r>
      <w:r w:rsidR="00AF6DBA" w:rsidRPr="0056672C">
        <w:rPr>
          <w:sz w:val="24"/>
          <w:szCs w:val="24"/>
        </w:rPr>
        <w:t>2</w:t>
      </w:r>
      <w:r w:rsidRPr="0056672C">
        <w:rPr>
          <w:sz w:val="24"/>
          <w:szCs w:val="24"/>
        </w:rPr>
        <w:t>*70</w:t>
      </w:r>
    </w:p>
    <w:p w14:paraId="2EBFD3D7" w14:textId="77777777" w:rsidR="004107F2" w:rsidRPr="0056672C" w:rsidRDefault="004107F2" w:rsidP="002D5124">
      <w:pPr>
        <w:pStyle w:val="Title2"/>
        <w:rPr>
          <w:sz w:val="24"/>
          <w:szCs w:val="24"/>
        </w:rPr>
      </w:pPr>
      <w:r w:rsidRPr="0056672C">
        <w:rPr>
          <w:sz w:val="24"/>
          <w:szCs w:val="24"/>
        </w:rPr>
        <w:t>PSS*1*177</w:t>
      </w:r>
    </w:p>
    <w:p w14:paraId="102E9C7A" w14:textId="77777777" w:rsidR="0056672C" w:rsidRPr="0056672C" w:rsidRDefault="0056672C" w:rsidP="002D5124">
      <w:pPr>
        <w:pStyle w:val="Title2"/>
        <w:rPr>
          <w:sz w:val="24"/>
          <w:szCs w:val="24"/>
        </w:rPr>
      </w:pPr>
      <w:r w:rsidRPr="0056672C">
        <w:rPr>
          <w:sz w:val="24"/>
          <w:szCs w:val="24"/>
        </w:rPr>
        <w:t>PSN*4*364</w:t>
      </w:r>
    </w:p>
    <w:p w14:paraId="67359EBA" w14:textId="77777777" w:rsidR="00B730BC" w:rsidRPr="0056672C" w:rsidRDefault="00B730BC" w:rsidP="002D5124">
      <w:pPr>
        <w:pStyle w:val="Title2"/>
        <w:rPr>
          <w:sz w:val="24"/>
          <w:szCs w:val="24"/>
        </w:rPr>
      </w:pPr>
      <w:r w:rsidRPr="0056672C">
        <w:rPr>
          <w:sz w:val="24"/>
          <w:szCs w:val="24"/>
        </w:rPr>
        <w:t>PSO*7*428</w:t>
      </w:r>
    </w:p>
    <w:p w14:paraId="0F173E6F" w14:textId="77777777" w:rsidR="002D5124" w:rsidRPr="0056672C" w:rsidRDefault="002D5124" w:rsidP="002D5124">
      <w:pPr>
        <w:pStyle w:val="Title2"/>
        <w:rPr>
          <w:sz w:val="24"/>
          <w:szCs w:val="24"/>
        </w:rPr>
      </w:pPr>
      <w:r w:rsidRPr="0056672C">
        <w:rPr>
          <w:sz w:val="24"/>
          <w:szCs w:val="24"/>
        </w:rPr>
        <w:t>PSO*7*439</w:t>
      </w:r>
    </w:p>
    <w:p w14:paraId="09C2DB47" w14:textId="77777777" w:rsidR="00706AE8" w:rsidRPr="0056672C" w:rsidRDefault="00706AE8" w:rsidP="002D5124">
      <w:pPr>
        <w:pStyle w:val="Title2"/>
        <w:rPr>
          <w:sz w:val="24"/>
          <w:szCs w:val="24"/>
        </w:rPr>
      </w:pPr>
      <w:r w:rsidRPr="0056672C">
        <w:rPr>
          <w:sz w:val="24"/>
          <w:szCs w:val="24"/>
        </w:rPr>
        <w:t>PSO*7*483</w:t>
      </w:r>
    </w:p>
    <w:p w14:paraId="1362FA0E" w14:textId="77777777" w:rsidR="00886D85" w:rsidRPr="0056672C" w:rsidRDefault="00886D85" w:rsidP="002D5124">
      <w:pPr>
        <w:pStyle w:val="Title2"/>
        <w:rPr>
          <w:sz w:val="24"/>
          <w:szCs w:val="24"/>
        </w:rPr>
      </w:pPr>
      <w:r w:rsidRPr="0056672C">
        <w:rPr>
          <w:sz w:val="24"/>
          <w:szCs w:val="24"/>
        </w:rPr>
        <w:t>PSO*7*489</w:t>
      </w:r>
    </w:p>
    <w:p w14:paraId="571F9498" w14:textId="77777777" w:rsidR="001E6E9A" w:rsidRPr="0056672C" w:rsidRDefault="001E6E9A" w:rsidP="001E6E9A">
      <w:pPr>
        <w:pStyle w:val="Title2"/>
        <w:spacing w:after="360"/>
        <w:rPr>
          <w:sz w:val="24"/>
          <w:szCs w:val="24"/>
        </w:rPr>
      </w:pPr>
      <w:r w:rsidRPr="0056672C">
        <w:rPr>
          <w:sz w:val="24"/>
          <w:szCs w:val="24"/>
        </w:rPr>
        <w:t>PSO*7*521</w:t>
      </w:r>
    </w:p>
    <w:p w14:paraId="71947D2F" w14:textId="77777777" w:rsidR="00E81D2E" w:rsidRPr="00E21C1D" w:rsidRDefault="001E6E9A" w:rsidP="00790620">
      <w:pPr>
        <w:pStyle w:val="Title2"/>
      </w:pPr>
      <w:r>
        <w:t>April 2018</w:t>
      </w:r>
    </w:p>
    <w:p w14:paraId="6893587A" w14:textId="77777777" w:rsidR="00886D85" w:rsidRDefault="00790620" w:rsidP="001E6E9A">
      <w:pPr>
        <w:pStyle w:val="Title2"/>
        <w:spacing w:after="240"/>
      </w:pPr>
      <w:r>
        <w:t>Version 1.0.1.0</w:t>
      </w:r>
    </w:p>
    <w:p w14:paraId="77B62971" w14:textId="77777777" w:rsidR="00790620" w:rsidRDefault="00893609" w:rsidP="00886D85">
      <w:pPr>
        <w:pStyle w:val="Title2"/>
        <w:spacing w:after="360"/>
      </w:pPr>
      <w:r>
        <w:t xml:space="preserve">   </w:t>
      </w:r>
      <w:r w:rsidR="00E81D2E" w:rsidRPr="009A60A7">
        <w:t>Department of Veterans Affairs</w:t>
      </w:r>
    </w:p>
    <w:p w14:paraId="2260CE30" w14:textId="77777777" w:rsidR="00D5496A" w:rsidRDefault="00D5496A" w:rsidP="00223B29">
      <w:pPr>
        <w:pStyle w:val="Title2"/>
        <w:jc w:val="left"/>
        <w:sectPr w:rsidR="00D5496A" w:rsidSect="00223B29">
          <w:footerReference w:type="even" r:id="rId9"/>
          <w:footerReference w:type="default" r:id="rId10"/>
          <w:type w:val="oddPage"/>
          <w:pgSz w:w="12240" w:h="15840" w:code="1"/>
          <w:pgMar w:top="1440" w:right="1440" w:bottom="1440" w:left="1440" w:header="720" w:footer="720" w:gutter="0"/>
          <w:pgNumType w:fmt="lowerRoman" w:start="1"/>
          <w:cols w:space="720"/>
          <w:titlePg/>
          <w:docGrid w:linePitch="360"/>
        </w:sectPr>
      </w:pPr>
    </w:p>
    <w:p w14:paraId="76D2BDE8" w14:textId="77777777" w:rsidR="00E81D2E" w:rsidRPr="009A60A7" w:rsidRDefault="00E81D2E" w:rsidP="00E81D2E">
      <w:pPr>
        <w:pStyle w:val="ChapterHeading"/>
      </w:pPr>
      <w:bookmarkStart w:id="4" w:name="_Toc287008297"/>
      <w:bookmarkStart w:id="5" w:name="_Toc303614844"/>
      <w:bookmarkStart w:id="6" w:name="_Toc305415218"/>
      <w:bookmarkStart w:id="7" w:name="_Toc305488219"/>
      <w:bookmarkStart w:id="8" w:name="_Toc305490963"/>
      <w:bookmarkStart w:id="9" w:name="_Toc305499558"/>
      <w:bookmarkStart w:id="10" w:name="_Toc305499999"/>
      <w:bookmarkStart w:id="11" w:name="_Toc306783868"/>
      <w:bookmarkStart w:id="12" w:name="_Toc306949610"/>
      <w:bookmarkStart w:id="13" w:name="_Toc307560129"/>
      <w:bookmarkStart w:id="14" w:name="_Toc307577045"/>
      <w:bookmarkStart w:id="15" w:name="_Toc307904639"/>
      <w:bookmarkStart w:id="16" w:name="_Toc307995977"/>
      <w:bookmarkStart w:id="17" w:name="_Toc309128135"/>
      <w:r w:rsidRPr="009A60A7">
        <w:lastRenderedPageBreak/>
        <w:t>Revision History</w:t>
      </w:r>
      <w:bookmarkEnd w:id="4"/>
      <w:bookmarkEnd w:id="5"/>
      <w:bookmarkEnd w:id="6"/>
      <w:bookmarkEnd w:id="7"/>
      <w:bookmarkEnd w:id="8"/>
      <w:bookmarkEnd w:id="9"/>
      <w:bookmarkEnd w:id="10"/>
      <w:bookmarkEnd w:id="11"/>
      <w:bookmarkEnd w:id="12"/>
      <w:bookmarkEnd w:id="13"/>
      <w:bookmarkEnd w:id="14"/>
      <w:bookmarkEnd w:id="15"/>
      <w:bookmarkEnd w:id="16"/>
      <w:bookmarkEnd w:id="17"/>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68"/>
        <w:gridCol w:w="1350"/>
        <w:gridCol w:w="3960"/>
        <w:gridCol w:w="2880"/>
      </w:tblGrid>
      <w:tr w:rsidR="00E81D2E" w:rsidRPr="009A60A7" w14:paraId="6B5BAC0A" w14:textId="77777777" w:rsidTr="00E81D2E">
        <w:tc>
          <w:tcPr>
            <w:tcW w:w="1368" w:type="dxa"/>
            <w:shd w:val="pct5" w:color="auto" w:fill="FFFFFF"/>
          </w:tcPr>
          <w:p w14:paraId="0DCC6F83" w14:textId="77777777" w:rsidR="00E81D2E" w:rsidRPr="009A60A7" w:rsidRDefault="00E81D2E" w:rsidP="00FC28FF">
            <w:pPr>
              <w:pStyle w:val="TableHeading"/>
              <w:rPr>
                <w:u w:val="single"/>
              </w:rPr>
            </w:pPr>
            <w:r w:rsidRPr="009A60A7">
              <w:t>Date</w:t>
            </w:r>
          </w:p>
        </w:tc>
        <w:tc>
          <w:tcPr>
            <w:tcW w:w="1350" w:type="dxa"/>
            <w:shd w:val="pct5" w:color="auto" w:fill="FFFFFF"/>
          </w:tcPr>
          <w:p w14:paraId="76DE9C60" w14:textId="77777777" w:rsidR="00E81D2E" w:rsidRPr="009A60A7" w:rsidRDefault="007426F2" w:rsidP="00FC28FF">
            <w:pPr>
              <w:pStyle w:val="TableHeading"/>
              <w:rPr>
                <w:u w:val="single"/>
              </w:rPr>
            </w:pPr>
            <w:r>
              <w:t>Version</w:t>
            </w:r>
          </w:p>
        </w:tc>
        <w:tc>
          <w:tcPr>
            <w:tcW w:w="3960" w:type="dxa"/>
            <w:shd w:val="pct5" w:color="auto" w:fill="FFFFFF"/>
          </w:tcPr>
          <w:p w14:paraId="5521FA06" w14:textId="77777777" w:rsidR="00E81D2E" w:rsidRPr="009A60A7" w:rsidRDefault="00E81D2E" w:rsidP="00FC28FF">
            <w:pPr>
              <w:pStyle w:val="TableHeading"/>
              <w:rPr>
                <w:u w:val="single"/>
              </w:rPr>
            </w:pPr>
            <w:r w:rsidRPr="009A60A7">
              <w:t>Description</w:t>
            </w:r>
          </w:p>
        </w:tc>
        <w:tc>
          <w:tcPr>
            <w:tcW w:w="2880" w:type="dxa"/>
            <w:shd w:val="pct5" w:color="auto" w:fill="FFFFFF"/>
          </w:tcPr>
          <w:p w14:paraId="1381886E" w14:textId="77777777" w:rsidR="00E81D2E" w:rsidRPr="009A60A7" w:rsidRDefault="00E81D2E" w:rsidP="00FC28FF">
            <w:pPr>
              <w:pStyle w:val="TableHeading"/>
              <w:rPr>
                <w:u w:val="single"/>
              </w:rPr>
            </w:pPr>
            <w:r w:rsidRPr="009A60A7">
              <w:t>Author</w:t>
            </w:r>
          </w:p>
        </w:tc>
      </w:tr>
      <w:tr w:rsidR="003C656E" w14:paraId="3DEB1407" w14:textId="77777777" w:rsidTr="00683167">
        <w:tc>
          <w:tcPr>
            <w:tcW w:w="1368" w:type="dxa"/>
          </w:tcPr>
          <w:p w14:paraId="36E3F1CC" w14:textId="77777777" w:rsidR="003C656E" w:rsidRPr="00FC28FF" w:rsidRDefault="003C656E" w:rsidP="003C656E">
            <w:pPr>
              <w:pStyle w:val="TableText"/>
            </w:pPr>
            <w:r w:rsidRPr="00FC28FF">
              <w:t>0</w:t>
            </w:r>
            <w:r>
              <w:t>3/2018</w:t>
            </w:r>
          </w:p>
        </w:tc>
        <w:tc>
          <w:tcPr>
            <w:tcW w:w="1350" w:type="dxa"/>
          </w:tcPr>
          <w:p w14:paraId="61BFE3D1" w14:textId="77777777" w:rsidR="003C656E" w:rsidRPr="00FC28FF" w:rsidRDefault="003C656E" w:rsidP="003C656E">
            <w:pPr>
              <w:pStyle w:val="TableText"/>
            </w:pPr>
            <w:r w:rsidRPr="00FC28FF">
              <w:t>1.0.1.0</w:t>
            </w:r>
          </w:p>
        </w:tc>
        <w:tc>
          <w:tcPr>
            <w:tcW w:w="3960" w:type="dxa"/>
          </w:tcPr>
          <w:p w14:paraId="1993B86C" w14:textId="77777777" w:rsidR="003C656E" w:rsidRDefault="003C656E" w:rsidP="003C656E">
            <w:pPr>
              <w:pStyle w:val="TableText"/>
            </w:pPr>
            <w:r>
              <w:t xml:space="preserve">Updated the version numbers of the Adobe Reader </w:t>
            </w:r>
            <w:r w:rsidRPr="00FC28FF">
              <w:t xml:space="preserve">and </w:t>
            </w:r>
            <w:r>
              <w:t>Java. Updated screenshots from Windows 2012.</w:t>
            </w:r>
          </w:p>
          <w:p w14:paraId="5316C580" w14:textId="77777777" w:rsidR="003C656E" w:rsidRPr="00FC28FF" w:rsidRDefault="003C656E" w:rsidP="003C656E">
            <w:pPr>
              <w:pStyle w:val="TableText"/>
            </w:pPr>
            <w:r w:rsidRPr="00FC28FF">
              <w:t xml:space="preserve">Added the </w:t>
            </w:r>
            <w:r>
              <w:t xml:space="preserve">new Informational patch number </w:t>
            </w:r>
            <w:r w:rsidRPr="00FC28FF">
              <w:t>PSO*7*</w:t>
            </w:r>
            <w:r>
              <w:t xml:space="preserve">521 </w:t>
            </w:r>
            <w:r w:rsidRPr="00FC28FF">
              <w:t>and changed the date everywhere.</w:t>
            </w:r>
          </w:p>
        </w:tc>
        <w:tc>
          <w:tcPr>
            <w:tcW w:w="2880" w:type="dxa"/>
          </w:tcPr>
          <w:p w14:paraId="2BA3972B" w14:textId="77777777" w:rsidR="003C656E" w:rsidRDefault="003C656E" w:rsidP="003C656E">
            <w:r w:rsidRPr="002823F0">
              <w:rPr>
                <w:highlight w:val="yellow"/>
              </w:rPr>
              <w:t>REDACTED</w:t>
            </w:r>
          </w:p>
        </w:tc>
      </w:tr>
      <w:tr w:rsidR="003C656E" w14:paraId="07B353FB" w14:textId="77777777" w:rsidTr="00683167">
        <w:tc>
          <w:tcPr>
            <w:tcW w:w="1368" w:type="dxa"/>
          </w:tcPr>
          <w:p w14:paraId="7E6C2E5A" w14:textId="77777777" w:rsidR="003C656E" w:rsidRPr="00FC28FF" w:rsidRDefault="003C656E" w:rsidP="003C656E">
            <w:pPr>
              <w:pStyle w:val="TableText"/>
            </w:pPr>
            <w:r w:rsidRPr="00FC28FF">
              <w:t>0</w:t>
            </w:r>
            <w:r>
              <w:t>6</w:t>
            </w:r>
            <w:r w:rsidRPr="00FC28FF">
              <w:t>/2017</w:t>
            </w:r>
          </w:p>
        </w:tc>
        <w:tc>
          <w:tcPr>
            <w:tcW w:w="1350" w:type="dxa"/>
          </w:tcPr>
          <w:p w14:paraId="173B1C6C" w14:textId="77777777" w:rsidR="003C656E" w:rsidRPr="00FC28FF" w:rsidRDefault="003C656E" w:rsidP="003C656E">
            <w:pPr>
              <w:pStyle w:val="TableText"/>
            </w:pPr>
            <w:r w:rsidRPr="00FC28FF">
              <w:t>1.0.1.0</w:t>
            </w:r>
          </w:p>
        </w:tc>
        <w:tc>
          <w:tcPr>
            <w:tcW w:w="3960" w:type="dxa"/>
          </w:tcPr>
          <w:p w14:paraId="51BE1A19" w14:textId="77777777" w:rsidR="003C656E" w:rsidRDefault="003C656E" w:rsidP="003C656E">
            <w:pPr>
              <w:pStyle w:val="TableText"/>
            </w:pPr>
            <w:r>
              <w:t xml:space="preserve">Updated the name of the SSL certificate </w:t>
            </w:r>
            <w:r w:rsidRPr="00FC28FF">
              <w:t xml:space="preserve">and made </w:t>
            </w:r>
            <w:r>
              <w:t xml:space="preserve">other </w:t>
            </w:r>
            <w:r w:rsidRPr="00FC28FF">
              <w:t>minor updates.</w:t>
            </w:r>
          </w:p>
          <w:p w14:paraId="04FC1A23" w14:textId="77777777" w:rsidR="003C656E" w:rsidRPr="00FC28FF" w:rsidRDefault="003C656E" w:rsidP="003C656E">
            <w:pPr>
              <w:pStyle w:val="TableText"/>
            </w:pPr>
            <w:r w:rsidRPr="00FC28FF">
              <w:t xml:space="preserve">Added the </w:t>
            </w:r>
            <w:r>
              <w:t xml:space="preserve">new Informational patch number </w:t>
            </w:r>
            <w:r w:rsidRPr="00FC28FF">
              <w:t>PSO*7*48</w:t>
            </w:r>
            <w:r>
              <w:t>9</w:t>
            </w:r>
            <w:r w:rsidRPr="00FC28FF">
              <w:t xml:space="preserve"> and changed the date everywhere.</w:t>
            </w:r>
          </w:p>
        </w:tc>
        <w:tc>
          <w:tcPr>
            <w:tcW w:w="2880" w:type="dxa"/>
          </w:tcPr>
          <w:p w14:paraId="56835727" w14:textId="77777777" w:rsidR="003C656E" w:rsidRDefault="003C656E" w:rsidP="003C656E">
            <w:r w:rsidRPr="002823F0">
              <w:rPr>
                <w:highlight w:val="yellow"/>
              </w:rPr>
              <w:t>REDACTED</w:t>
            </w:r>
          </w:p>
        </w:tc>
      </w:tr>
      <w:tr w:rsidR="003C656E" w14:paraId="516A0628" w14:textId="77777777" w:rsidTr="00683167">
        <w:tc>
          <w:tcPr>
            <w:tcW w:w="1368" w:type="dxa"/>
          </w:tcPr>
          <w:p w14:paraId="05A96B60" w14:textId="77777777" w:rsidR="003C656E" w:rsidRPr="00FC28FF" w:rsidRDefault="003C656E" w:rsidP="003C656E">
            <w:pPr>
              <w:pStyle w:val="TableText"/>
            </w:pPr>
            <w:r w:rsidRPr="00FC28FF">
              <w:t>04/2017</w:t>
            </w:r>
          </w:p>
        </w:tc>
        <w:tc>
          <w:tcPr>
            <w:tcW w:w="1350" w:type="dxa"/>
          </w:tcPr>
          <w:p w14:paraId="4F88F546" w14:textId="77777777" w:rsidR="003C656E" w:rsidRPr="00FC28FF" w:rsidRDefault="003C656E" w:rsidP="003C656E">
            <w:pPr>
              <w:pStyle w:val="TableText"/>
            </w:pPr>
            <w:r w:rsidRPr="00FC28FF">
              <w:t>1.0.1.0</w:t>
            </w:r>
          </w:p>
        </w:tc>
        <w:tc>
          <w:tcPr>
            <w:tcW w:w="3960" w:type="dxa"/>
          </w:tcPr>
          <w:p w14:paraId="54366F7F" w14:textId="77777777" w:rsidR="003C656E" w:rsidRPr="00FC28FF" w:rsidRDefault="003C656E" w:rsidP="003C656E">
            <w:pPr>
              <w:pStyle w:val="TableText"/>
            </w:pPr>
            <w:r w:rsidRPr="00FC28FF">
              <w:t>Review changes and made minor updates. Added the new Inform</w:t>
            </w:r>
            <w:r>
              <w:t>ational patch number PSO*7*483</w:t>
            </w:r>
            <w:r w:rsidRPr="00FC28FF">
              <w:t xml:space="preserve"> and changed the date everywhere.</w:t>
            </w:r>
          </w:p>
        </w:tc>
        <w:tc>
          <w:tcPr>
            <w:tcW w:w="2880" w:type="dxa"/>
          </w:tcPr>
          <w:p w14:paraId="476038A6" w14:textId="77777777" w:rsidR="003C656E" w:rsidRDefault="003C656E" w:rsidP="003C656E">
            <w:r w:rsidRPr="002823F0">
              <w:rPr>
                <w:highlight w:val="yellow"/>
              </w:rPr>
              <w:t>REDACTED</w:t>
            </w:r>
          </w:p>
        </w:tc>
      </w:tr>
      <w:tr w:rsidR="003C656E" w:rsidRPr="009A60A7" w14:paraId="4D7A156C" w14:textId="77777777" w:rsidTr="0020594C">
        <w:tc>
          <w:tcPr>
            <w:tcW w:w="1368" w:type="dxa"/>
          </w:tcPr>
          <w:p w14:paraId="6B7AFBCE" w14:textId="77777777" w:rsidR="003C656E" w:rsidRPr="00FC28FF" w:rsidRDefault="003C656E" w:rsidP="003C656E">
            <w:pPr>
              <w:pStyle w:val="TableText"/>
            </w:pPr>
            <w:r w:rsidRPr="00FC28FF">
              <w:t>01/2017</w:t>
            </w:r>
          </w:p>
        </w:tc>
        <w:tc>
          <w:tcPr>
            <w:tcW w:w="1350" w:type="dxa"/>
          </w:tcPr>
          <w:p w14:paraId="681AEE6B" w14:textId="77777777" w:rsidR="003C656E" w:rsidRPr="00FC28FF" w:rsidRDefault="003C656E" w:rsidP="003C656E">
            <w:pPr>
              <w:pStyle w:val="TableText"/>
            </w:pPr>
            <w:r w:rsidRPr="00FC28FF">
              <w:t>1.0.1.0</w:t>
            </w:r>
          </w:p>
        </w:tc>
        <w:tc>
          <w:tcPr>
            <w:tcW w:w="3960" w:type="dxa"/>
          </w:tcPr>
          <w:p w14:paraId="6C395DF4" w14:textId="77777777" w:rsidR="003C656E" w:rsidRPr="00FC28FF" w:rsidRDefault="003C656E" w:rsidP="003C656E">
            <w:pPr>
              <w:pStyle w:val="TableText"/>
            </w:pPr>
            <w:r w:rsidRPr="00FC28FF">
              <w:t>Removed FTP file location for Adobe download and added instructions for standard download from the Adobe website.</w:t>
            </w:r>
          </w:p>
          <w:p w14:paraId="6FD646BC" w14:textId="77777777" w:rsidR="003C656E" w:rsidRPr="00FC28FF" w:rsidRDefault="003C656E" w:rsidP="003C656E">
            <w:pPr>
              <w:pStyle w:val="TableText"/>
            </w:pPr>
            <w:r w:rsidRPr="00FC28FF">
              <w:t>Added Windows Server 2012 support.</w:t>
            </w:r>
          </w:p>
        </w:tc>
        <w:tc>
          <w:tcPr>
            <w:tcW w:w="2880" w:type="dxa"/>
          </w:tcPr>
          <w:p w14:paraId="0A64861F" w14:textId="77777777" w:rsidR="003C656E" w:rsidRDefault="003C656E" w:rsidP="003C656E">
            <w:r w:rsidRPr="002823F0">
              <w:rPr>
                <w:highlight w:val="yellow"/>
              </w:rPr>
              <w:t>REDACTED</w:t>
            </w:r>
          </w:p>
        </w:tc>
      </w:tr>
      <w:tr w:rsidR="003C656E" w:rsidRPr="009A60A7" w14:paraId="3A4B5F20" w14:textId="77777777" w:rsidTr="0020594C">
        <w:tc>
          <w:tcPr>
            <w:tcW w:w="1368" w:type="dxa"/>
          </w:tcPr>
          <w:p w14:paraId="5F94B8FC" w14:textId="77777777" w:rsidR="003C656E" w:rsidRPr="00FC28FF" w:rsidRDefault="003C656E" w:rsidP="003C656E">
            <w:pPr>
              <w:pStyle w:val="TableText"/>
            </w:pPr>
            <w:r w:rsidRPr="00FC28FF">
              <w:t>06/2015</w:t>
            </w:r>
          </w:p>
        </w:tc>
        <w:tc>
          <w:tcPr>
            <w:tcW w:w="1350" w:type="dxa"/>
          </w:tcPr>
          <w:p w14:paraId="678972D6" w14:textId="77777777" w:rsidR="003C656E" w:rsidRPr="00FC28FF" w:rsidRDefault="003C656E" w:rsidP="003C656E">
            <w:pPr>
              <w:pStyle w:val="TableText"/>
            </w:pPr>
            <w:r w:rsidRPr="00FC28FF">
              <w:t>1.0.1.0</w:t>
            </w:r>
          </w:p>
        </w:tc>
        <w:tc>
          <w:tcPr>
            <w:tcW w:w="3960" w:type="dxa"/>
          </w:tcPr>
          <w:p w14:paraId="1F076D09" w14:textId="77777777" w:rsidR="003C656E" w:rsidRPr="00FC28FF" w:rsidRDefault="003C656E" w:rsidP="003C656E">
            <w:pPr>
              <w:pStyle w:val="TableText"/>
            </w:pPr>
            <w:r w:rsidRPr="00FC28FF">
              <w:t xml:space="preserve">Added a section and information related to creating the Domain Service account. </w:t>
            </w:r>
          </w:p>
          <w:p w14:paraId="7AEEBE52" w14:textId="77777777" w:rsidR="003C656E" w:rsidRPr="00FC28FF" w:rsidRDefault="003C656E" w:rsidP="003C656E">
            <w:pPr>
              <w:pStyle w:val="TableText"/>
            </w:pPr>
            <w:r w:rsidRPr="00FC28FF">
              <w:t>Made changes according to the suggestions given by Product Support team.</w:t>
            </w:r>
          </w:p>
        </w:tc>
        <w:tc>
          <w:tcPr>
            <w:tcW w:w="2880" w:type="dxa"/>
          </w:tcPr>
          <w:p w14:paraId="340837A4" w14:textId="77777777" w:rsidR="003C656E" w:rsidRDefault="003C656E" w:rsidP="003C656E">
            <w:r w:rsidRPr="002823F0">
              <w:rPr>
                <w:highlight w:val="yellow"/>
              </w:rPr>
              <w:t>REDACTED</w:t>
            </w:r>
          </w:p>
        </w:tc>
      </w:tr>
      <w:tr w:rsidR="003C656E" w:rsidRPr="009A60A7" w14:paraId="3652358E" w14:textId="77777777" w:rsidTr="00E81D2E">
        <w:tc>
          <w:tcPr>
            <w:tcW w:w="1368" w:type="dxa"/>
          </w:tcPr>
          <w:p w14:paraId="788D3294" w14:textId="77777777" w:rsidR="003C656E" w:rsidRPr="00FC28FF" w:rsidRDefault="003C656E" w:rsidP="003C656E">
            <w:pPr>
              <w:pStyle w:val="TableText"/>
            </w:pPr>
            <w:r w:rsidRPr="00FC28FF">
              <w:t>02/2015</w:t>
            </w:r>
          </w:p>
        </w:tc>
        <w:tc>
          <w:tcPr>
            <w:tcW w:w="1350" w:type="dxa"/>
          </w:tcPr>
          <w:p w14:paraId="5BDA3D71" w14:textId="77777777" w:rsidR="003C656E" w:rsidRPr="00FC28FF" w:rsidRDefault="003C656E" w:rsidP="003C656E">
            <w:pPr>
              <w:pStyle w:val="TableText"/>
            </w:pPr>
            <w:r w:rsidRPr="00FC28FF">
              <w:t>1.0.1.0</w:t>
            </w:r>
          </w:p>
        </w:tc>
        <w:tc>
          <w:tcPr>
            <w:tcW w:w="3960" w:type="dxa"/>
          </w:tcPr>
          <w:p w14:paraId="5E74049F" w14:textId="77777777" w:rsidR="003C656E" w:rsidRPr="00FC28FF" w:rsidRDefault="003C656E" w:rsidP="003C656E">
            <w:pPr>
              <w:pStyle w:val="TableText"/>
            </w:pPr>
            <w:r w:rsidRPr="00FC28FF">
              <w:t>Added support for Acrobat 11.0 by updating the Adobe registry keys. Informational Patch Number is PSO*7.0*439.</w:t>
            </w:r>
          </w:p>
        </w:tc>
        <w:tc>
          <w:tcPr>
            <w:tcW w:w="2880" w:type="dxa"/>
          </w:tcPr>
          <w:p w14:paraId="23E2292C" w14:textId="77777777" w:rsidR="003C656E" w:rsidRDefault="003C656E" w:rsidP="003C656E">
            <w:r w:rsidRPr="002823F0">
              <w:rPr>
                <w:highlight w:val="yellow"/>
              </w:rPr>
              <w:t>REDACTED</w:t>
            </w:r>
          </w:p>
        </w:tc>
      </w:tr>
      <w:tr w:rsidR="003C656E" w:rsidRPr="009A60A7" w14:paraId="280D8E25" w14:textId="77777777" w:rsidTr="00E81D2E">
        <w:tc>
          <w:tcPr>
            <w:tcW w:w="1368" w:type="dxa"/>
          </w:tcPr>
          <w:p w14:paraId="0ADD67C0" w14:textId="77777777" w:rsidR="003C656E" w:rsidRPr="00FC28FF" w:rsidRDefault="003C656E" w:rsidP="003C656E">
            <w:pPr>
              <w:pStyle w:val="TableText"/>
            </w:pPr>
            <w:r w:rsidRPr="00FC28FF">
              <w:t>12/2014</w:t>
            </w:r>
          </w:p>
        </w:tc>
        <w:tc>
          <w:tcPr>
            <w:tcW w:w="1350" w:type="dxa"/>
          </w:tcPr>
          <w:p w14:paraId="6AE1D816" w14:textId="77777777" w:rsidR="003C656E" w:rsidRPr="00FC28FF" w:rsidRDefault="003C656E" w:rsidP="003C656E">
            <w:pPr>
              <w:pStyle w:val="TableText"/>
            </w:pPr>
            <w:r w:rsidRPr="00FC28FF">
              <w:t>1.0.1.0</w:t>
            </w:r>
          </w:p>
        </w:tc>
        <w:tc>
          <w:tcPr>
            <w:tcW w:w="3960" w:type="dxa"/>
          </w:tcPr>
          <w:p w14:paraId="752BABB1" w14:textId="77777777" w:rsidR="003C656E" w:rsidRPr="00FC28FF" w:rsidRDefault="003C656E" w:rsidP="003C656E">
            <w:pPr>
              <w:pStyle w:val="TableText"/>
            </w:pPr>
            <w:r w:rsidRPr="00FC28FF">
              <w:t>Support the new secure CMOP Server using HTTPS functionality released with patches PSS*1.0*177</w:t>
            </w:r>
            <w:r>
              <w:t xml:space="preserve">, </w:t>
            </w:r>
            <w:r w:rsidRPr="00B02D44">
              <w:t>PSN*4*364</w:t>
            </w:r>
            <w:r w:rsidRPr="00FC28FF">
              <w:t xml:space="preserve"> and PSO*7.0*428.</w:t>
            </w:r>
          </w:p>
          <w:p w14:paraId="27668E21" w14:textId="77777777" w:rsidR="003C656E" w:rsidRPr="00FC28FF" w:rsidRDefault="003C656E" w:rsidP="003C656E">
            <w:pPr>
              <w:pStyle w:val="TableText"/>
            </w:pPr>
            <w:r w:rsidRPr="00FC28FF">
              <w:t>Added information in the Troubleshooting section, added a section with instructions to Add Printer and made some formatting changes.</w:t>
            </w:r>
          </w:p>
        </w:tc>
        <w:tc>
          <w:tcPr>
            <w:tcW w:w="2880" w:type="dxa"/>
          </w:tcPr>
          <w:p w14:paraId="24673FF6" w14:textId="77777777" w:rsidR="003C656E" w:rsidRDefault="003C656E" w:rsidP="003C656E">
            <w:r w:rsidRPr="002823F0">
              <w:rPr>
                <w:highlight w:val="yellow"/>
              </w:rPr>
              <w:t>REDACTED</w:t>
            </w:r>
          </w:p>
        </w:tc>
      </w:tr>
      <w:tr w:rsidR="003C656E" w:rsidRPr="009A60A7" w14:paraId="2BE89023" w14:textId="77777777" w:rsidTr="00E81D2E">
        <w:tc>
          <w:tcPr>
            <w:tcW w:w="1368" w:type="dxa"/>
          </w:tcPr>
          <w:p w14:paraId="2B12E9C0" w14:textId="77777777" w:rsidR="003C656E" w:rsidRPr="00FC28FF" w:rsidRDefault="003C656E" w:rsidP="003C656E">
            <w:pPr>
              <w:pStyle w:val="TableText"/>
            </w:pPr>
            <w:r w:rsidRPr="00FC28FF">
              <w:t>03/2012</w:t>
            </w:r>
          </w:p>
        </w:tc>
        <w:tc>
          <w:tcPr>
            <w:tcW w:w="1350" w:type="dxa"/>
          </w:tcPr>
          <w:p w14:paraId="0F9E2918" w14:textId="77777777" w:rsidR="003C656E" w:rsidRPr="00FC28FF" w:rsidRDefault="003C656E" w:rsidP="003C656E">
            <w:pPr>
              <w:pStyle w:val="TableText"/>
            </w:pPr>
            <w:r w:rsidRPr="00FC28FF">
              <w:t>1.0</w:t>
            </w:r>
          </w:p>
        </w:tc>
        <w:tc>
          <w:tcPr>
            <w:tcW w:w="3960" w:type="dxa"/>
          </w:tcPr>
          <w:p w14:paraId="419B35FD" w14:textId="77777777" w:rsidR="003C656E" w:rsidRPr="00FC28FF" w:rsidRDefault="003C656E" w:rsidP="003C656E">
            <w:pPr>
              <w:pStyle w:val="TableText"/>
            </w:pPr>
            <w:r w:rsidRPr="00FC28FF">
              <w:t>Original Version</w:t>
            </w:r>
          </w:p>
        </w:tc>
        <w:tc>
          <w:tcPr>
            <w:tcW w:w="2880" w:type="dxa"/>
          </w:tcPr>
          <w:p w14:paraId="7A73148E" w14:textId="77777777" w:rsidR="003C656E" w:rsidRDefault="003C656E" w:rsidP="003C656E">
            <w:r w:rsidRPr="002823F0">
              <w:rPr>
                <w:highlight w:val="yellow"/>
              </w:rPr>
              <w:t>REDACTED</w:t>
            </w:r>
          </w:p>
        </w:tc>
      </w:tr>
    </w:tbl>
    <w:p w14:paraId="13EE4EA2" w14:textId="77777777" w:rsidR="00ED46D0" w:rsidRDefault="00E81D2E" w:rsidP="00ED46D0">
      <w:pPr>
        <w:jc w:val="center"/>
        <w:rPr>
          <w:i/>
        </w:rPr>
      </w:pPr>
      <w:r w:rsidRPr="009A60A7">
        <w:br w:type="page"/>
      </w:r>
      <w:r w:rsidRPr="009A60A7">
        <w:rPr>
          <w:i/>
        </w:rPr>
        <w:lastRenderedPageBreak/>
        <w:t>(This page included for two-sided copying.)</w:t>
      </w:r>
    </w:p>
    <w:p w14:paraId="384B4E01" w14:textId="77777777" w:rsidR="00106B20" w:rsidRPr="009A60A7" w:rsidRDefault="001A31FD" w:rsidP="00ED46D0">
      <w:pPr>
        <w:pStyle w:val="Title2"/>
      </w:pPr>
      <w:r>
        <w:br w:type="page"/>
      </w:r>
      <w:r w:rsidR="007541D0" w:rsidRPr="009A60A7">
        <w:lastRenderedPageBreak/>
        <w:t>Table of Contents</w:t>
      </w:r>
    </w:p>
    <w:p w14:paraId="3BFC5C32" w14:textId="77777777" w:rsidR="006D3770" w:rsidRPr="007A7035" w:rsidRDefault="000C37F1">
      <w:pPr>
        <w:pStyle w:val="TOC1"/>
        <w:rPr>
          <w:rFonts w:ascii="Calibri" w:hAnsi="Calibri"/>
          <w:b w:val="0"/>
          <w:noProof/>
          <w:sz w:val="22"/>
          <w:szCs w:val="22"/>
        </w:rPr>
      </w:pPr>
      <w:r w:rsidRPr="009A60A7">
        <w:fldChar w:fldCharType="begin"/>
      </w:r>
      <w:r w:rsidRPr="009A60A7">
        <w:instrText xml:space="preserve"> TOC \o "3-3" \h \z \u \t "Heading 1,1,Heading 2,2" </w:instrText>
      </w:r>
      <w:r w:rsidRPr="009A60A7">
        <w:fldChar w:fldCharType="separate"/>
      </w:r>
      <w:hyperlink w:anchor="_Toc508875331" w:history="1">
        <w:r w:rsidR="006D3770" w:rsidRPr="002112C5">
          <w:rPr>
            <w:rStyle w:val="Hyperlink"/>
            <w:noProof/>
          </w:rPr>
          <w:t>1.</w:t>
        </w:r>
        <w:r w:rsidR="006D3770" w:rsidRPr="007A7035">
          <w:rPr>
            <w:rFonts w:ascii="Calibri" w:hAnsi="Calibri"/>
            <w:b w:val="0"/>
            <w:noProof/>
            <w:sz w:val="22"/>
            <w:szCs w:val="22"/>
          </w:rPr>
          <w:tab/>
        </w:r>
        <w:r w:rsidR="006D3770" w:rsidRPr="002112C5">
          <w:rPr>
            <w:rStyle w:val="Hyperlink"/>
            <w:noProof/>
          </w:rPr>
          <w:t>Introduction</w:t>
        </w:r>
        <w:r w:rsidR="006D3770">
          <w:rPr>
            <w:noProof/>
            <w:webHidden/>
          </w:rPr>
          <w:tab/>
        </w:r>
        <w:r w:rsidR="006D3770">
          <w:rPr>
            <w:noProof/>
            <w:webHidden/>
          </w:rPr>
          <w:fldChar w:fldCharType="begin"/>
        </w:r>
        <w:r w:rsidR="006D3770">
          <w:rPr>
            <w:noProof/>
            <w:webHidden/>
          </w:rPr>
          <w:instrText xml:space="preserve"> PAGEREF _Toc508875331 \h </w:instrText>
        </w:r>
        <w:r w:rsidR="006D3770">
          <w:rPr>
            <w:noProof/>
            <w:webHidden/>
          </w:rPr>
        </w:r>
        <w:r w:rsidR="006D3770">
          <w:rPr>
            <w:noProof/>
            <w:webHidden/>
          </w:rPr>
          <w:fldChar w:fldCharType="separate"/>
        </w:r>
        <w:r w:rsidR="006D3770">
          <w:rPr>
            <w:noProof/>
            <w:webHidden/>
          </w:rPr>
          <w:t>1</w:t>
        </w:r>
        <w:r w:rsidR="006D3770">
          <w:rPr>
            <w:noProof/>
            <w:webHidden/>
          </w:rPr>
          <w:fldChar w:fldCharType="end"/>
        </w:r>
      </w:hyperlink>
    </w:p>
    <w:p w14:paraId="5B69D037" w14:textId="77777777" w:rsidR="006D3770" w:rsidRPr="007A7035" w:rsidRDefault="009E6F08">
      <w:pPr>
        <w:pStyle w:val="TOC1"/>
        <w:rPr>
          <w:rFonts w:ascii="Calibri" w:hAnsi="Calibri"/>
          <w:b w:val="0"/>
          <w:noProof/>
          <w:sz w:val="22"/>
          <w:szCs w:val="22"/>
        </w:rPr>
      </w:pPr>
      <w:hyperlink w:anchor="_Toc508875332" w:history="1">
        <w:r w:rsidR="006D3770" w:rsidRPr="002112C5">
          <w:rPr>
            <w:rStyle w:val="Hyperlink"/>
            <w:noProof/>
          </w:rPr>
          <w:t>2.</w:t>
        </w:r>
        <w:r w:rsidR="006D3770" w:rsidRPr="007A7035">
          <w:rPr>
            <w:rFonts w:ascii="Calibri" w:hAnsi="Calibri"/>
            <w:b w:val="0"/>
            <w:noProof/>
            <w:sz w:val="22"/>
            <w:szCs w:val="22"/>
          </w:rPr>
          <w:tab/>
        </w:r>
        <w:r w:rsidR="006D3770" w:rsidRPr="002112C5">
          <w:rPr>
            <w:rStyle w:val="Hyperlink"/>
            <w:noProof/>
          </w:rPr>
          <w:t>Pre-installation Considerations</w:t>
        </w:r>
        <w:r w:rsidR="006D3770">
          <w:rPr>
            <w:noProof/>
            <w:webHidden/>
          </w:rPr>
          <w:tab/>
        </w:r>
        <w:r w:rsidR="006D3770">
          <w:rPr>
            <w:noProof/>
            <w:webHidden/>
          </w:rPr>
          <w:fldChar w:fldCharType="begin"/>
        </w:r>
        <w:r w:rsidR="006D3770">
          <w:rPr>
            <w:noProof/>
            <w:webHidden/>
          </w:rPr>
          <w:instrText xml:space="preserve"> PAGEREF _Toc508875332 \h </w:instrText>
        </w:r>
        <w:r w:rsidR="006D3770">
          <w:rPr>
            <w:noProof/>
            <w:webHidden/>
          </w:rPr>
        </w:r>
        <w:r w:rsidR="006D3770">
          <w:rPr>
            <w:noProof/>
            <w:webHidden/>
          </w:rPr>
          <w:fldChar w:fldCharType="separate"/>
        </w:r>
        <w:r w:rsidR="006D3770">
          <w:rPr>
            <w:noProof/>
            <w:webHidden/>
          </w:rPr>
          <w:t>2</w:t>
        </w:r>
        <w:r w:rsidR="006D3770">
          <w:rPr>
            <w:noProof/>
            <w:webHidden/>
          </w:rPr>
          <w:fldChar w:fldCharType="end"/>
        </w:r>
      </w:hyperlink>
    </w:p>
    <w:p w14:paraId="0565B6F5" w14:textId="77777777" w:rsidR="006D3770" w:rsidRPr="007A7035" w:rsidRDefault="009E6F08">
      <w:pPr>
        <w:pStyle w:val="TOC2"/>
        <w:rPr>
          <w:rFonts w:ascii="Calibri" w:hAnsi="Calibri"/>
          <w:b w:val="0"/>
          <w:noProof/>
          <w:sz w:val="22"/>
          <w:szCs w:val="22"/>
        </w:rPr>
      </w:pPr>
      <w:hyperlink w:anchor="_Toc508875333" w:history="1">
        <w:r w:rsidR="006D3770" w:rsidRPr="002112C5">
          <w:rPr>
            <w:rStyle w:val="Hyperlink"/>
            <w:noProof/>
          </w:rPr>
          <w:t>2.1.</w:t>
        </w:r>
        <w:r w:rsidR="006D3770" w:rsidRPr="007A7035">
          <w:rPr>
            <w:rFonts w:ascii="Calibri" w:hAnsi="Calibri"/>
            <w:b w:val="0"/>
            <w:noProof/>
            <w:sz w:val="22"/>
            <w:szCs w:val="22"/>
          </w:rPr>
          <w:tab/>
        </w:r>
        <w:r w:rsidR="006D3770" w:rsidRPr="002112C5">
          <w:rPr>
            <w:rStyle w:val="Hyperlink"/>
            <w:noProof/>
          </w:rPr>
          <w:t>Deployment scenarios</w:t>
        </w:r>
        <w:r w:rsidR="006D3770">
          <w:rPr>
            <w:noProof/>
            <w:webHidden/>
          </w:rPr>
          <w:tab/>
        </w:r>
        <w:r w:rsidR="006D3770">
          <w:rPr>
            <w:noProof/>
            <w:webHidden/>
          </w:rPr>
          <w:fldChar w:fldCharType="begin"/>
        </w:r>
        <w:r w:rsidR="006D3770">
          <w:rPr>
            <w:noProof/>
            <w:webHidden/>
          </w:rPr>
          <w:instrText xml:space="preserve"> PAGEREF _Toc508875333 \h </w:instrText>
        </w:r>
        <w:r w:rsidR="006D3770">
          <w:rPr>
            <w:noProof/>
            <w:webHidden/>
          </w:rPr>
        </w:r>
        <w:r w:rsidR="006D3770">
          <w:rPr>
            <w:noProof/>
            <w:webHidden/>
          </w:rPr>
          <w:fldChar w:fldCharType="separate"/>
        </w:r>
        <w:r w:rsidR="006D3770">
          <w:rPr>
            <w:noProof/>
            <w:webHidden/>
          </w:rPr>
          <w:t>2</w:t>
        </w:r>
        <w:r w:rsidR="006D3770">
          <w:rPr>
            <w:noProof/>
            <w:webHidden/>
          </w:rPr>
          <w:fldChar w:fldCharType="end"/>
        </w:r>
      </w:hyperlink>
    </w:p>
    <w:p w14:paraId="2A289AD7" w14:textId="77777777" w:rsidR="006D3770" w:rsidRPr="007A7035" w:rsidRDefault="009E6F08">
      <w:pPr>
        <w:pStyle w:val="TOC2"/>
        <w:rPr>
          <w:rFonts w:ascii="Calibri" w:hAnsi="Calibri"/>
          <w:b w:val="0"/>
          <w:noProof/>
          <w:sz w:val="22"/>
          <w:szCs w:val="22"/>
        </w:rPr>
      </w:pPr>
      <w:hyperlink w:anchor="_Toc508875334" w:history="1">
        <w:r w:rsidR="006D3770" w:rsidRPr="002112C5">
          <w:rPr>
            <w:rStyle w:val="Hyperlink"/>
            <w:noProof/>
          </w:rPr>
          <w:t>2.2.</w:t>
        </w:r>
        <w:r w:rsidR="006D3770" w:rsidRPr="007A7035">
          <w:rPr>
            <w:rFonts w:ascii="Calibri" w:hAnsi="Calibri"/>
            <w:b w:val="0"/>
            <w:noProof/>
            <w:sz w:val="22"/>
            <w:szCs w:val="22"/>
          </w:rPr>
          <w:tab/>
        </w:r>
        <w:r w:rsidR="006D3770" w:rsidRPr="002112C5">
          <w:rPr>
            <w:rStyle w:val="Hyperlink"/>
            <w:noProof/>
          </w:rPr>
          <w:t>Destination printers</w:t>
        </w:r>
        <w:r w:rsidR="006D3770">
          <w:rPr>
            <w:noProof/>
            <w:webHidden/>
          </w:rPr>
          <w:tab/>
        </w:r>
        <w:r w:rsidR="006D3770">
          <w:rPr>
            <w:noProof/>
            <w:webHidden/>
          </w:rPr>
          <w:fldChar w:fldCharType="begin"/>
        </w:r>
        <w:r w:rsidR="006D3770">
          <w:rPr>
            <w:noProof/>
            <w:webHidden/>
          </w:rPr>
          <w:instrText xml:space="preserve"> PAGEREF _Toc508875334 \h </w:instrText>
        </w:r>
        <w:r w:rsidR="006D3770">
          <w:rPr>
            <w:noProof/>
            <w:webHidden/>
          </w:rPr>
        </w:r>
        <w:r w:rsidR="006D3770">
          <w:rPr>
            <w:noProof/>
            <w:webHidden/>
          </w:rPr>
          <w:fldChar w:fldCharType="separate"/>
        </w:r>
        <w:r w:rsidR="006D3770">
          <w:rPr>
            <w:noProof/>
            <w:webHidden/>
          </w:rPr>
          <w:t>2</w:t>
        </w:r>
        <w:r w:rsidR="006D3770">
          <w:rPr>
            <w:noProof/>
            <w:webHidden/>
          </w:rPr>
          <w:fldChar w:fldCharType="end"/>
        </w:r>
      </w:hyperlink>
    </w:p>
    <w:p w14:paraId="72C8E8AB" w14:textId="77777777" w:rsidR="006D3770" w:rsidRPr="007A7035" w:rsidRDefault="009E6F08">
      <w:pPr>
        <w:pStyle w:val="TOC2"/>
        <w:rPr>
          <w:rFonts w:ascii="Calibri" w:hAnsi="Calibri"/>
          <w:b w:val="0"/>
          <w:noProof/>
          <w:sz w:val="22"/>
          <w:szCs w:val="22"/>
        </w:rPr>
      </w:pPr>
      <w:hyperlink w:anchor="_Toc508875335" w:history="1">
        <w:r w:rsidR="006D3770" w:rsidRPr="002112C5">
          <w:rPr>
            <w:rStyle w:val="Hyperlink"/>
            <w:noProof/>
          </w:rPr>
          <w:t>2.3.</w:t>
        </w:r>
        <w:r w:rsidR="006D3770" w:rsidRPr="007A7035">
          <w:rPr>
            <w:rFonts w:ascii="Calibri" w:hAnsi="Calibri"/>
            <w:b w:val="0"/>
            <w:noProof/>
            <w:sz w:val="22"/>
            <w:szCs w:val="22"/>
          </w:rPr>
          <w:tab/>
        </w:r>
        <w:r w:rsidR="006D3770" w:rsidRPr="002112C5">
          <w:rPr>
            <w:rStyle w:val="Hyperlink"/>
            <w:noProof/>
          </w:rPr>
          <w:t>Third-party software Pre-requisites</w:t>
        </w:r>
        <w:r w:rsidR="006D3770">
          <w:rPr>
            <w:noProof/>
            <w:webHidden/>
          </w:rPr>
          <w:tab/>
        </w:r>
        <w:r w:rsidR="006D3770">
          <w:rPr>
            <w:noProof/>
            <w:webHidden/>
          </w:rPr>
          <w:fldChar w:fldCharType="begin"/>
        </w:r>
        <w:r w:rsidR="006D3770">
          <w:rPr>
            <w:noProof/>
            <w:webHidden/>
          </w:rPr>
          <w:instrText xml:space="preserve"> PAGEREF _Toc508875335 \h </w:instrText>
        </w:r>
        <w:r w:rsidR="006D3770">
          <w:rPr>
            <w:noProof/>
            <w:webHidden/>
          </w:rPr>
        </w:r>
        <w:r w:rsidR="006D3770">
          <w:rPr>
            <w:noProof/>
            <w:webHidden/>
          </w:rPr>
          <w:fldChar w:fldCharType="separate"/>
        </w:r>
        <w:r w:rsidR="006D3770">
          <w:rPr>
            <w:noProof/>
            <w:webHidden/>
          </w:rPr>
          <w:t>2</w:t>
        </w:r>
        <w:r w:rsidR="006D3770">
          <w:rPr>
            <w:noProof/>
            <w:webHidden/>
          </w:rPr>
          <w:fldChar w:fldCharType="end"/>
        </w:r>
      </w:hyperlink>
    </w:p>
    <w:p w14:paraId="2092DBAA" w14:textId="77777777" w:rsidR="006D3770" w:rsidRPr="007A7035" w:rsidRDefault="009E6F08">
      <w:pPr>
        <w:pStyle w:val="TOC3"/>
        <w:rPr>
          <w:rFonts w:ascii="Calibri" w:hAnsi="Calibri"/>
          <w:b w:val="0"/>
          <w:noProof/>
          <w:sz w:val="22"/>
          <w:szCs w:val="22"/>
        </w:rPr>
      </w:pPr>
      <w:hyperlink w:anchor="_Toc508875336" w:history="1">
        <w:r w:rsidR="006D3770" w:rsidRPr="002112C5">
          <w:rPr>
            <w:rStyle w:val="Hyperlink"/>
            <w:noProof/>
          </w:rPr>
          <w:t>2.3.1.</w:t>
        </w:r>
        <w:r w:rsidR="006D3770" w:rsidRPr="007A7035">
          <w:rPr>
            <w:rFonts w:ascii="Calibri" w:hAnsi="Calibri"/>
            <w:b w:val="0"/>
            <w:noProof/>
            <w:sz w:val="22"/>
            <w:szCs w:val="22"/>
          </w:rPr>
          <w:tab/>
        </w:r>
        <w:r w:rsidR="006D3770" w:rsidRPr="002112C5">
          <w:rPr>
            <w:rStyle w:val="Hyperlink"/>
            <w:noProof/>
          </w:rPr>
          <w:t>Windows Server 2012 or 2008</w:t>
        </w:r>
        <w:r w:rsidR="006D3770">
          <w:rPr>
            <w:noProof/>
            <w:webHidden/>
          </w:rPr>
          <w:tab/>
        </w:r>
        <w:r w:rsidR="006D3770">
          <w:rPr>
            <w:noProof/>
            <w:webHidden/>
          </w:rPr>
          <w:fldChar w:fldCharType="begin"/>
        </w:r>
        <w:r w:rsidR="006D3770">
          <w:rPr>
            <w:noProof/>
            <w:webHidden/>
          </w:rPr>
          <w:instrText xml:space="preserve"> PAGEREF _Toc508875336 \h </w:instrText>
        </w:r>
        <w:r w:rsidR="006D3770">
          <w:rPr>
            <w:noProof/>
            <w:webHidden/>
          </w:rPr>
        </w:r>
        <w:r w:rsidR="006D3770">
          <w:rPr>
            <w:noProof/>
            <w:webHidden/>
          </w:rPr>
          <w:fldChar w:fldCharType="separate"/>
        </w:r>
        <w:r w:rsidR="006D3770">
          <w:rPr>
            <w:noProof/>
            <w:webHidden/>
          </w:rPr>
          <w:t>2</w:t>
        </w:r>
        <w:r w:rsidR="006D3770">
          <w:rPr>
            <w:noProof/>
            <w:webHidden/>
          </w:rPr>
          <w:fldChar w:fldCharType="end"/>
        </w:r>
      </w:hyperlink>
    </w:p>
    <w:p w14:paraId="3D01BFD5" w14:textId="77777777" w:rsidR="006D3770" w:rsidRPr="007A7035" w:rsidRDefault="009E6F08">
      <w:pPr>
        <w:pStyle w:val="TOC3"/>
        <w:rPr>
          <w:rFonts w:ascii="Calibri" w:hAnsi="Calibri"/>
          <w:b w:val="0"/>
          <w:noProof/>
          <w:sz w:val="22"/>
          <w:szCs w:val="22"/>
        </w:rPr>
      </w:pPr>
      <w:hyperlink w:anchor="_Toc508875337" w:history="1">
        <w:r w:rsidR="006D3770" w:rsidRPr="002112C5">
          <w:rPr>
            <w:rStyle w:val="Hyperlink"/>
            <w:noProof/>
          </w:rPr>
          <w:t>2.3.2.</w:t>
        </w:r>
        <w:r w:rsidR="006D3770" w:rsidRPr="007A7035">
          <w:rPr>
            <w:rFonts w:ascii="Calibri" w:hAnsi="Calibri"/>
            <w:b w:val="0"/>
            <w:noProof/>
            <w:sz w:val="22"/>
            <w:szCs w:val="22"/>
          </w:rPr>
          <w:tab/>
        </w:r>
        <w:r w:rsidR="006D3770" w:rsidRPr="002112C5">
          <w:rPr>
            <w:rStyle w:val="Hyperlink"/>
            <w:noProof/>
          </w:rPr>
          <w:t>Java Runtime Environment Version 1.8 for Windows</w:t>
        </w:r>
        <w:r w:rsidR="006D3770">
          <w:rPr>
            <w:noProof/>
            <w:webHidden/>
          </w:rPr>
          <w:tab/>
        </w:r>
        <w:r w:rsidR="006D3770">
          <w:rPr>
            <w:noProof/>
            <w:webHidden/>
          </w:rPr>
          <w:fldChar w:fldCharType="begin"/>
        </w:r>
        <w:r w:rsidR="006D3770">
          <w:rPr>
            <w:noProof/>
            <w:webHidden/>
          </w:rPr>
          <w:instrText xml:space="preserve"> PAGEREF _Toc508875337 \h </w:instrText>
        </w:r>
        <w:r w:rsidR="006D3770">
          <w:rPr>
            <w:noProof/>
            <w:webHidden/>
          </w:rPr>
        </w:r>
        <w:r w:rsidR="006D3770">
          <w:rPr>
            <w:noProof/>
            <w:webHidden/>
          </w:rPr>
          <w:fldChar w:fldCharType="separate"/>
        </w:r>
        <w:r w:rsidR="006D3770">
          <w:rPr>
            <w:noProof/>
            <w:webHidden/>
          </w:rPr>
          <w:t>2</w:t>
        </w:r>
        <w:r w:rsidR="006D3770">
          <w:rPr>
            <w:noProof/>
            <w:webHidden/>
          </w:rPr>
          <w:fldChar w:fldCharType="end"/>
        </w:r>
      </w:hyperlink>
    </w:p>
    <w:p w14:paraId="07291544" w14:textId="77777777" w:rsidR="006D3770" w:rsidRPr="007A7035" w:rsidRDefault="009E6F08">
      <w:pPr>
        <w:pStyle w:val="TOC3"/>
        <w:rPr>
          <w:rFonts w:ascii="Calibri" w:hAnsi="Calibri"/>
          <w:b w:val="0"/>
          <w:noProof/>
          <w:sz w:val="22"/>
          <w:szCs w:val="22"/>
        </w:rPr>
      </w:pPr>
      <w:hyperlink w:anchor="_Toc508875338" w:history="1">
        <w:r w:rsidR="006D3770" w:rsidRPr="002112C5">
          <w:rPr>
            <w:rStyle w:val="Hyperlink"/>
            <w:noProof/>
          </w:rPr>
          <w:t>2.3.3.</w:t>
        </w:r>
        <w:r w:rsidR="006D3770" w:rsidRPr="007A7035">
          <w:rPr>
            <w:rFonts w:ascii="Calibri" w:hAnsi="Calibri"/>
            <w:b w:val="0"/>
            <w:noProof/>
            <w:sz w:val="22"/>
            <w:szCs w:val="22"/>
          </w:rPr>
          <w:tab/>
        </w:r>
        <w:r w:rsidR="006D3770" w:rsidRPr="002112C5">
          <w:rPr>
            <w:rStyle w:val="Hyperlink"/>
            <w:noProof/>
          </w:rPr>
          <w:t>Adobe Acrobat Reader DC version 18 for Windows</w:t>
        </w:r>
        <w:r w:rsidR="006D3770">
          <w:rPr>
            <w:noProof/>
            <w:webHidden/>
          </w:rPr>
          <w:tab/>
        </w:r>
        <w:r w:rsidR="006D3770">
          <w:rPr>
            <w:noProof/>
            <w:webHidden/>
          </w:rPr>
          <w:fldChar w:fldCharType="begin"/>
        </w:r>
        <w:r w:rsidR="006D3770">
          <w:rPr>
            <w:noProof/>
            <w:webHidden/>
          </w:rPr>
          <w:instrText xml:space="preserve"> PAGEREF _Toc508875338 \h </w:instrText>
        </w:r>
        <w:r w:rsidR="006D3770">
          <w:rPr>
            <w:noProof/>
            <w:webHidden/>
          </w:rPr>
        </w:r>
        <w:r w:rsidR="006D3770">
          <w:rPr>
            <w:noProof/>
            <w:webHidden/>
          </w:rPr>
          <w:fldChar w:fldCharType="separate"/>
        </w:r>
        <w:r w:rsidR="006D3770">
          <w:rPr>
            <w:noProof/>
            <w:webHidden/>
          </w:rPr>
          <w:t>3</w:t>
        </w:r>
        <w:r w:rsidR="006D3770">
          <w:rPr>
            <w:noProof/>
            <w:webHidden/>
          </w:rPr>
          <w:fldChar w:fldCharType="end"/>
        </w:r>
      </w:hyperlink>
    </w:p>
    <w:p w14:paraId="4E217EBC" w14:textId="77777777" w:rsidR="006D3770" w:rsidRPr="007A7035" w:rsidRDefault="009E6F08">
      <w:pPr>
        <w:pStyle w:val="TOC2"/>
        <w:rPr>
          <w:rFonts w:ascii="Calibri" w:hAnsi="Calibri"/>
          <w:b w:val="0"/>
          <w:noProof/>
          <w:sz w:val="22"/>
          <w:szCs w:val="22"/>
        </w:rPr>
      </w:pPr>
      <w:hyperlink w:anchor="_Toc508875339" w:history="1">
        <w:r w:rsidR="006D3770" w:rsidRPr="002112C5">
          <w:rPr>
            <w:rStyle w:val="Hyperlink"/>
            <w:noProof/>
          </w:rPr>
          <w:t>2.4.</w:t>
        </w:r>
        <w:r w:rsidR="006D3770" w:rsidRPr="007A7035">
          <w:rPr>
            <w:rFonts w:ascii="Calibri" w:hAnsi="Calibri"/>
            <w:b w:val="0"/>
            <w:noProof/>
            <w:sz w:val="22"/>
            <w:szCs w:val="22"/>
          </w:rPr>
          <w:tab/>
        </w:r>
        <w:r w:rsidR="006D3770" w:rsidRPr="002112C5">
          <w:rPr>
            <w:rStyle w:val="Hyperlink"/>
            <w:noProof/>
          </w:rPr>
          <w:t>Domain Service Account</w:t>
        </w:r>
        <w:r w:rsidR="006D3770">
          <w:rPr>
            <w:noProof/>
            <w:webHidden/>
          </w:rPr>
          <w:tab/>
        </w:r>
        <w:r w:rsidR="006D3770">
          <w:rPr>
            <w:noProof/>
            <w:webHidden/>
          </w:rPr>
          <w:fldChar w:fldCharType="begin"/>
        </w:r>
        <w:r w:rsidR="006D3770">
          <w:rPr>
            <w:noProof/>
            <w:webHidden/>
          </w:rPr>
          <w:instrText xml:space="preserve"> PAGEREF _Toc508875339 \h </w:instrText>
        </w:r>
        <w:r w:rsidR="006D3770">
          <w:rPr>
            <w:noProof/>
            <w:webHidden/>
          </w:rPr>
        </w:r>
        <w:r w:rsidR="006D3770">
          <w:rPr>
            <w:noProof/>
            <w:webHidden/>
          </w:rPr>
          <w:fldChar w:fldCharType="separate"/>
        </w:r>
        <w:r w:rsidR="006D3770">
          <w:rPr>
            <w:noProof/>
            <w:webHidden/>
          </w:rPr>
          <w:t>4</w:t>
        </w:r>
        <w:r w:rsidR="006D3770">
          <w:rPr>
            <w:noProof/>
            <w:webHidden/>
          </w:rPr>
          <w:fldChar w:fldCharType="end"/>
        </w:r>
      </w:hyperlink>
    </w:p>
    <w:p w14:paraId="7607D280" w14:textId="77777777" w:rsidR="006D3770" w:rsidRPr="007A7035" w:rsidRDefault="009E6F08">
      <w:pPr>
        <w:pStyle w:val="TOC3"/>
        <w:rPr>
          <w:rFonts w:ascii="Calibri" w:hAnsi="Calibri"/>
          <w:b w:val="0"/>
          <w:noProof/>
          <w:sz w:val="22"/>
          <w:szCs w:val="22"/>
        </w:rPr>
      </w:pPr>
      <w:hyperlink w:anchor="_Toc508875340" w:history="1">
        <w:r w:rsidR="006D3770" w:rsidRPr="002112C5">
          <w:rPr>
            <w:rStyle w:val="Hyperlink"/>
            <w:noProof/>
          </w:rPr>
          <w:t>2.4.1.</w:t>
        </w:r>
        <w:r w:rsidR="006D3770" w:rsidRPr="007A7035">
          <w:rPr>
            <w:rFonts w:ascii="Calibri" w:hAnsi="Calibri"/>
            <w:b w:val="0"/>
            <w:noProof/>
            <w:sz w:val="22"/>
            <w:szCs w:val="22"/>
          </w:rPr>
          <w:tab/>
        </w:r>
        <w:r w:rsidR="006D3770" w:rsidRPr="002112C5">
          <w:rPr>
            <w:rStyle w:val="Hyperlink"/>
            <w:noProof/>
          </w:rPr>
          <w:t>Create Domain Service Account for FDA Med Guides</w:t>
        </w:r>
        <w:r w:rsidR="006D3770">
          <w:rPr>
            <w:noProof/>
            <w:webHidden/>
          </w:rPr>
          <w:tab/>
        </w:r>
        <w:r w:rsidR="006D3770">
          <w:rPr>
            <w:noProof/>
            <w:webHidden/>
          </w:rPr>
          <w:fldChar w:fldCharType="begin"/>
        </w:r>
        <w:r w:rsidR="006D3770">
          <w:rPr>
            <w:noProof/>
            <w:webHidden/>
          </w:rPr>
          <w:instrText xml:space="preserve"> PAGEREF _Toc508875340 \h </w:instrText>
        </w:r>
        <w:r w:rsidR="006D3770">
          <w:rPr>
            <w:noProof/>
            <w:webHidden/>
          </w:rPr>
        </w:r>
        <w:r w:rsidR="006D3770">
          <w:rPr>
            <w:noProof/>
            <w:webHidden/>
          </w:rPr>
          <w:fldChar w:fldCharType="separate"/>
        </w:r>
        <w:r w:rsidR="006D3770">
          <w:rPr>
            <w:noProof/>
            <w:webHidden/>
          </w:rPr>
          <w:t>5</w:t>
        </w:r>
        <w:r w:rsidR="006D3770">
          <w:rPr>
            <w:noProof/>
            <w:webHidden/>
          </w:rPr>
          <w:fldChar w:fldCharType="end"/>
        </w:r>
      </w:hyperlink>
    </w:p>
    <w:p w14:paraId="25238165" w14:textId="77777777" w:rsidR="006D3770" w:rsidRPr="007A7035" w:rsidRDefault="009E6F08">
      <w:pPr>
        <w:pStyle w:val="TOC1"/>
        <w:rPr>
          <w:rFonts w:ascii="Calibri" w:hAnsi="Calibri"/>
          <w:b w:val="0"/>
          <w:noProof/>
          <w:sz w:val="22"/>
          <w:szCs w:val="22"/>
        </w:rPr>
      </w:pPr>
      <w:hyperlink w:anchor="_Toc508875341" w:history="1">
        <w:r w:rsidR="006D3770" w:rsidRPr="002112C5">
          <w:rPr>
            <w:rStyle w:val="Hyperlink"/>
            <w:noProof/>
          </w:rPr>
          <w:t>3.</w:t>
        </w:r>
        <w:r w:rsidR="006D3770" w:rsidRPr="007A7035">
          <w:rPr>
            <w:rFonts w:ascii="Calibri" w:hAnsi="Calibri"/>
            <w:b w:val="0"/>
            <w:noProof/>
            <w:sz w:val="22"/>
            <w:szCs w:val="22"/>
          </w:rPr>
          <w:tab/>
        </w:r>
        <w:r w:rsidR="006D3770" w:rsidRPr="002112C5">
          <w:rPr>
            <w:rStyle w:val="Hyperlink"/>
            <w:noProof/>
          </w:rPr>
          <w:t>Deployment package contents</w:t>
        </w:r>
        <w:r w:rsidR="006D3770">
          <w:rPr>
            <w:noProof/>
            <w:webHidden/>
          </w:rPr>
          <w:tab/>
        </w:r>
        <w:r w:rsidR="006D3770">
          <w:rPr>
            <w:noProof/>
            <w:webHidden/>
          </w:rPr>
          <w:fldChar w:fldCharType="begin"/>
        </w:r>
        <w:r w:rsidR="006D3770">
          <w:rPr>
            <w:noProof/>
            <w:webHidden/>
          </w:rPr>
          <w:instrText xml:space="preserve"> PAGEREF _Toc508875341 \h </w:instrText>
        </w:r>
        <w:r w:rsidR="006D3770">
          <w:rPr>
            <w:noProof/>
            <w:webHidden/>
          </w:rPr>
        </w:r>
        <w:r w:rsidR="006D3770">
          <w:rPr>
            <w:noProof/>
            <w:webHidden/>
          </w:rPr>
          <w:fldChar w:fldCharType="separate"/>
        </w:r>
        <w:r w:rsidR="006D3770">
          <w:rPr>
            <w:noProof/>
            <w:webHidden/>
          </w:rPr>
          <w:t>5</w:t>
        </w:r>
        <w:r w:rsidR="006D3770">
          <w:rPr>
            <w:noProof/>
            <w:webHidden/>
          </w:rPr>
          <w:fldChar w:fldCharType="end"/>
        </w:r>
      </w:hyperlink>
    </w:p>
    <w:p w14:paraId="5E27D422" w14:textId="77777777" w:rsidR="006D3770" w:rsidRPr="007A7035" w:rsidRDefault="009E6F08">
      <w:pPr>
        <w:pStyle w:val="TOC1"/>
        <w:rPr>
          <w:rFonts w:ascii="Calibri" w:hAnsi="Calibri"/>
          <w:b w:val="0"/>
          <w:noProof/>
          <w:sz w:val="22"/>
          <w:szCs w:val="22"/>
        </w:rPr>
      </w:pPr>
      <w:hyperlink w:anchor="_Toc508875342" w:history="1">
        <w:r w:rsidR="006D3770" w:rsidRPr="002112C5">
          <w:rPr>
            <w:rStyle w:val="Hyperlink"/>
            <w:noProof/>
          </w:rPr>
          <w:t>4.</w:t>
        </w:r>
        <w:r w:rsidR="006D3770" w:rsidRPr="007A7035">
          <w:rPr>
            <w:rFonts w:ascii="Calibri" w:hAnsi="Calibri"/>
            <w:b w:val="0"/>
            <w:noProof/>
            <w:sz w:val="22"/>
            <w:szCs w:val="22"/>
          </w:rPr>
          <w:tab/>
        </w:r>
        <w:r w:rsidR="006D3770" w:rsidRPr="002112C5">
          <w:rPr>
            <w:rStyle w:val="Hyperlink"/>
            <w:noProof/>
          </w:rPr>
          <w:t>Installation Procedure</w:t>
        </w:r>
        <w:r w:rsidR="006D3770">
          <w:rPr>
            <w:noProof/>
            <w:webHidden/>
          </w:rPr>
          <w:tab/>
        </w:r>
        <w:r w:rsidR="006D3770">
          <w:rPr>
            <w:noProof/>
            <w:webHidden/>
          </w:rPr>
          <w:fldChar w:fldCharType="begin"/>
        </w:r>
        <w:r w:rsidR="006D3770">
          <w:rPr>
            <w:noProof/>
            <w:webHidden/>
          </w:rPr>
          <w:instrText xml:space="preserve"> PAGEREF _Toc508875342 \h </w:instrText>
        </w:r>
        <w:r w:rsidR="006D3770">
          <w:rPr>
            <w:noProof/>
            <w:webHidden/>
          </w:rPr>
        </w:r>
        <w:r w:rsidR="006D3770">
          <w:rPr>
            <w:noProof/>
            <w:webHidden/>
          </w:rPr>
          <w:fldChar w:fldCharType="separate"/>
        </w:r>
        <w:r w:rsidR="006D3770">
          <w:rPr>
            <w:noProof/>
            <w:webHidden/>
          </w:rPr>
          <w:t>5</w:t>
        </w:r>
        <w:r w:rsidR="006D3770">
          <w:rPr>
            <w:noProof/>
            <w:webHidden/>
          </w:rPr>
          <w:fldChar w:fldCharType="end"/>
        </w:r>
      </w:hyperlink>
    </w:p>
    <w:p w14:paraId="39021164" w14:textId="77777777" w:rsidR="006D3770" w:rsidRPr="007A7035" w:rsidRDefault="009E6F08">
      <w:pPr>
        <w:pStyle w:val="TOC2"/>
        <w:rPr>
          <w:rFonts w:ascii="Calibri" w:hAnsi="Calibri"/>
          <w:b w:val="0"/>
          <w:noProof/>
          <w:sz w:val="22"/>
          <w:szCs w:val="22"/>
        </w:rPr>
      </w:pPr>
      <w:hyperlink w:anchor="_Toc508875343" w:history="1">
        <w:r w:rsidR="006D3770" w:rsidRPr="002112C5">
          <w:rPr>
            <w:rStyle w:val="Hyperlink"/>
            <w:noProof/>
          </w:rPr>
          <w:t>4.1.</w:t>
        </w:r>
        <w:r w:rsidR="006D3770" w:rsidRPr="007A7035">
          <w:rPr>
            <w:rFonts w:ascii="Calibri" w:hAnsi="Calibri"/>
            <w:b w:val="0"/>
            <w:noProof/>
            <w:sz w:val="22"/>
            <w:szCs w:val="22"/>
          </w:rPr>
          <w:tab/>
        </w:r>
        <w:r w:rsidR="006D3770" w:rsidRPr="002112C5">
          <w:rPr>
            <w:rStyle w:val="Hyperlink"/>
            <w:noProof/>
          </w:rPr>
          <w:t>Obtain ZIP distribution file</w:t>
        </w:r>
        <w:r w:rsidR="006D3770">
          <w:rPr>
            <w:noProof/>
            <w:webHidden/>
          </w:rPr>
          <w:tab/>
        </w:r>
        <w:r w:rsidR="006D3770">
          <w:rPr>
            <w:noProof/>
            <w:webHidden/>
          </w:rPr>
          <w:fldChar w:fldCharType="begin"/>
        </w:r>
        <w:r w:rsidR="006D3770">
          <w:rPr>
            <w:noProof/>
            <w:webHidden/>
          </w:rPr>
          <w:instrText xml:space="preserve"> PAGEREF _Toc508875343 \h </w:instrText>
        </w:r>
        <w:r w:rsidR="006D3770">
          <w:rPr>
            <w:noProof/>
            <w:webHidden/>
          </w:rPr>
        </w:r>
        <w:r w:rsidR="006D3770">
          <w:rPr>
            <w:noProof/>
            <w:webHidden/>
          </w:rPr>
          <w:fldChar w:fldCharType="separate"/>
        </w:r>
        <w:r w:rsidR="006D3770">
          <w:rPr>
            <w:noProof/>
            <w:webHidden/>
          </w:rPr>
          <w:t>5</w:t>
        </w:r>
        <w:r w:rsidR="006D3770">
          <w:rPr>
            <w:noProof/>
            <w:webHidden/>
          </w:rPr>
          <w:fldChar w:fldCharType="end"/>
        </w:r>
      </w:hyperlink>
    </w:p>
    <w:p w14:paraId="1F61F888" w14:textId="77777777" w:rsidR="006D3770" w:rsidRPr="007A7035" w:rsidRDefault="009E6F08">
      <w:pPr>
        <w:pStyle w:val="TOC2"/>
        <w:rPr>
          <w:rFonts w:ascii="Calibri" w:hAnsi="Calibri"/>
          <w:b w:val="0"/>
          <w:noProof/>
          <w:sz w:val="22"/>
          <w:szCs w:val="22"/>
        </w:rPr>
      </w:pPr>
      <w:hyperlink w:anchor="_Toc508875344" w:history="1">
        <w:r w:rsidR="006D3770" w:rsidRPr="002112C5">
          <w:rPr>
            <w:rStyle w:val="Hyperlink"/>
            <w:noProof/>
          </w:rPr>
          <w:t>4.2.</w:t>
        </w:r>
        <w:r w:rsidR="006D3770" w:rsidRPr="007A7035">
          <w:rPr>
            <w:rFonts w:ascii="Calibri" w:hAnsi="Calibri"/>
            <w:b w:val="0"/>
            <w:noProof/>
            <w:sz w:val="22"/>
            <w:szCs w:val="22"/>
          </w:rPr>
          <w:tab/>
        </w:r>
        <w:r w:rsidR="006D3770" w:rsidRPr="002112C5">
          <w:rPr>
            <w:rStyle w:val="Hyperlink"/>
            <w:noProof/>
          </w:rPr>
          <w:t>Deploy files from the distribution file</w:t>
        </w:r>
        <w:r w:rsidR="006D3770">
          <w:rPr>
            <w:noProof/>
            <w:webHidden/>
          </w:rPr>
          <w:tab/>
        </w:r>
        <w:r w:rsidR="006D3770">
          <w:rPr>
            <w:noProof/>
            <w:webHidden/>
          </w:rPr>
          <w:fldChar w:fldCharType="begin"/>
        </w:r>
        <w:r w:rsidR="006D3770">
          <w:rPr>
            <w:noProof/>
            <w:webHidden/>
          </w:rPr>
          <w:instrText xml:space="preserve"> PAGEREF _Toc508875344 \h </w:instrText>
        </w:r>
        <w:r w:rsidR="006D3770">
          <w:rPr>
            <w:noProof/>
            <w:webHidden/>
          </w:rPr>
        </w:r>
        <w:r w:rsidR="006D3770">
          <w:rPr>
            <w:noProof/>
            <w:webHidden/>
          </w:rPr>
          <w:fldChar w:fldCharType="separate"/>
        </w:r>
        <w:r w:rsidR="006D3770">
          <w:rPr>
            <w:noProof/>
            <w:webHidden/>
          </w:rPr>
          <w:t>6</w:t>
        </w:r>
        <w:r w:rsidR="006D3770">
          <w:rPr>
            <w:noProof/>
            <w:webHidden/>
          </w:rPr>
          <w:fldChar w:fldCharType="end"/>
        </w:r>
      </w:hyperlink>
    </w:p>
    <w:p w14:paraId="0C882CA9" w14:textId="77777777" w:rsidR="006D3770" w:rsidRPr="007A7035" w:rsidRDefault="009E6F08">
      <w:pPr>
        <w:pStyle w:val="TOC3"/>
        <w:rPr>
          <w:rFonts w:ascii="Calibri" w:hAnsi="Calibri"/>
          <w:b w:val="0"/>
          <w:noProof/>
          <w:sz w:val="22"/>
          <w:szCs w:val="22"/>
        </w:rPr>
      </w:pPr>
      <w:hyperlink w:anchor="_Toc508875345" w:history="1">
        <w:r w:rsidR="006D3770" w:rsidRPr="002112C5">
          <w:rPr>
            <w:rStyle w:val="Hyperlink"/>
            <w:noProof/>
          </w:rPr>
          <w:t>4.2.1.</w:t>
        </w:r>
        <w:r w:rsidR="006D3770" w:rsidRPr="007A7035">
          <w:rPr>
            <w:rFonts w:ascii="Calibri" w:hAnsi="Calibri"/>
            <w:b w:val="0"/>
            <w:noProof/>
            <w:sz w:val="22"/>
            <w:szCs w:val="22"/>
          </w:rPr>
          <w:tab/>
        </w:r>
        <w:r w:rsidR="006D3770" w:rsidRPr="002112C5">
          <w:rPr>
            <w:rStyle w:val="Hyperlink"/>
            <w:noProof/>
          </w:rPr>
          <w:t>Extract ZIP file contents into C:\</w:t>
        </w:r>
        <w:r w:rsidR="006D3770">
          <w:rPr>
            <w:noProof/>
            <w:webHidden/>
          </w:rPr>
          <w:tab/>
        </w:r>
        <w:r w:rsidR="006D3770">
          <w:rPr>
            <w:noProof/>
            <w:webHidden/>
          </w:rPr>
          <w:fldChar w:fldCharType="begin"/>
        </w:r>
        <w:r w:rsidR="006D3770">
          <w:rPr>
            <w:noProof/>
            <w:webHidden/>
          </w:rPr>
          <w:instrText xml:space="preserve"> PAGEREF _Toc508875345 \h </w:instrText>
        </w:r>
        <w:r w:rsidR="006D3770">
          <w:rPr>
            <w:noProof/>
            <w:webHidden/>
          </w:rPr>
        </w:r>
        <w:r w:rsidR="006D3770">
          <w:rPr>
            <w:noProof/>
            <w:webHidden/>
          </w:rPr>
          <w:fldChar w:fldCharType="separate"/>
        </w:r>
        <w:r w:rsidR="006D3770">
          <w:rPr>
            <w:noProof/>
            <w:webHidden/>
          </w:rPr>
          <w:t>6</w:t>
        </w:r>
        <w:r w:rsidR="006D3770">
          <w:rPr>
            <w:noProof/>
            <w:webHidden/>
          </w:rPr>
          <w:fldChar w:fldCharType="end"/>
        </w:r>
      </w:hyperlink>
    </w:p>
    <w:p w14:paraId="5F260C29" w14:textId="77777777" w:rsidR="006D3770" w:rsidRPr="007A7035" w:rsidRDefault="009E6F08">
      <w:pPr>
        <w:pStyle w:val="TOC2"/>
        <w:rPr>
          <w:rFonts w:ascii="Calibri" w:hAnsi="Calibri"/>
          <w:b w:val="0"/>
          <w:noProof/>
          <w:sz w:val="22"/>
          <w:szCs w:val="22"/>
        </w:rPr>
      </w:pPr>
      <w:hyperlink w:anchor="_Toc508875346" w:history="1">
        <w:r w:rsidR="006D3770" w:rsidRPr="002112C5">
          <w:rPr>
            <w:rStyle w:val="Hyperlink"/>
            <w:noProof/>
          </w:rPr>
          <w:t>4.3.</w:t>
        </w:r>
        <w:r w:rsidR="006D3770" w:rsidRPr="007A7035">
          <w:rPr>
            <w:rFonts w:ascii="Calibri" w:hAnsi="Calibri"/>
            <w:b w:val="0"/>
            <w:noProof/>
            <w:sz w:val="22"/>
            <w:szCs w:val="22"/>
          </w:rPr>
          <w:tab/>
        </w:r>
        <w:r w:rsidR="006D3770" w:rsidRPr="002112C5">
          <w:rPr>
            <w:rStyle w:val="Hyperlink"/>
            <w:noProof/>
          </w:rPr>
          <w:t>Edit the properties configuration file</w:t>
        </w:r>
        <w:r w:rsidR="006D3770">
          <w:rPr>
            <w:noProof/>
            <w:webHidden/>
          </w:rPr>
          <w:tab/>
        </w:r>
        <w:r w:rsidR="006D3770">
          <w:rPr>
            <w:noProof/>
            <w:webHidden/>
          </w:rPr>
          <w:fldChar w:fldCharType="begin"/>
        </w:r>
        <w:r w:rsidR="006D3770">
          <w:rPr>
            <w:noProof/>
            <w:webHidden/>
          </w:rPr>
          <w:instrText xml:space="preserve"> PAGEREF _Toc508875346 \h </w:instrText>
        </w:r>
        <w:r w:rsidR="006D3770">
          <w:rPr>
            <w:noProof/>
            <w:webHidden/>
          </w:rPr>
        </w:r>
        <w:r w:rsidR="006D3770">
          <w:rPr>
            <w:noProof/>
            <w:webHidden/>
          </w:rPr>
          <w:fldChar w:fldCharType="separate"/>
        </w:r>
        <w:r w:rsidR="006D3770">
          <w:rPr>
            <w:noProof/>
            <w:webHidden/>
          </w:rPr>
          <w:t>8</w:t>
        </w:r>
        <w:r w:rsidR="006D3770">
          <w:rPr>
            <w:noProof/>
            <w:webHidden/>
          </w:rPr>
          <w:fldChar w:fldCharType="end"/>
        </w:r>
      </w:hyperlink>
    </w:p>
    <w:p w14:paraId="51AD66A5" w14:textId="77777777" w:rsidR="006D3770" w:rsidRPr="007A7035" w:rsidRDefault="009E6F08">
      <w:pPr>
        <w:pStyle w:val="TOC3"/>
        <w:rPr>
          <w:rFonts w:ascii="Calibri" w:hAnsi="Calibri"/>
          <w:b w:val="0"/>
          <w:noProof/>
          <w:sz w:val="22"/>
          <w:szCs w:val="22"/>
        </w:rPr>
      </w:pPr>
      <w:hyperlink w:anchor="_Toc508875347" w:history="1">
        <w:r w:rsidR="006D3770" w:rsidRPr="002112C5">
          <w:rPr>
            <w:rStyle w:val="Hyperlink"/>
            <w:noProof/>
          </w:rPr>
          <w:t>4.3.1.</w:t>
        </w:r>
        <w:r w:rsidR="006D3770" w:rsidRPr="007A7035">
          <w:rPr>
            <w:rFonts w:ascii="Calibri" w:hAnsi="Calibri"/>
            <w:b w:val="0"/>
            <w:noProof/>
            <w:sz w:val="22"/>
            <w:szCs w:val="22"/>
          </w:rPr>
          <w:tab/>
        </w:r>
        <w:r w:rsidR="006D3770" w:rsidRPr="002112C5">
          <w:rPr>
            <w:rStyle w:val="Hyperlink"/>
            <w:noProof/>
          </w:rPr>
          <w:t>Verify path to Adobe Reader program</w:t>
        </w:r>
        <w:r w:rsidR="006D3770">
          <w:rPr>
            <w:noProof/>
            <w:webHidden/>
          </w:rPr>
          <w:tab/>
        </w:r>
        <w:r w:rsidR="006D3770">
          <w:rPr>
            <w:noProof/>
            <w:webHidden/>
          </w:rPr>
          <w:fldChar w:fldCharType="begin"/>
        </w:r>
        <w:r w:rsidR="006D3770">
          <w:rPr>
            <w:noProof/>
            <w:webHidden/>
          </w:rPr>
          <w:instrText xml:space="preserve"> PAGEREF _Toc508875347 \h </w:instrText>
        </w:r>
        <w:r w:rsidR="006D3770">
          <w:rPr>
            <w:noProof/>
            <w:webHidden/>
          </w:rPr>
        </w:r>
        <w:r w:rsidR="006D3770">
          <w:rPr>
            <w:noProof/>
            <w:webHidden/>
          </w:rPr>
          <w:fldChar w:fldCharType="separate"/>
        </w:r>
        <w:r w:rsidR="006D3770">
          <w:rPr>
            <w:noProof/>
            <w:webHidden/>
          </w:rPr>
          <w:t>8</w:t>
        </w:r>
        <w:r w:rsidR="006D3770">
          <w:rPr>
            <w:noProof/>
            <w:webHidden/>
          </w:rPr>
          <w:fldChar w:fldCharType="end"/>
        </w:r>
      </w:hyperlink>
    </w:p>
    <w:p w14:paraId="0447BB69" w14:textId="77777777" w:rsidR="006D3770" w:rsidRPr="007A7035" w:rsidRDefault="009E6F08">
      <w:pPr>
        <w:pStyle w:val="TOC3"/>
        <w:rPr>
          <w:rFonts w:ascii="Calibri" w:hAnsi="Calibri"/>
          <w:b w:val="0"/>
          <w:noProof/>
          <w:sz w:val="22"/>
          <w:szCs w:val="22"/>
        </w:rPr>
      </w:pPr>
      <w:hyperlink w:anchor="_Toc508875348" w:history="1">
        <w:r w:rsidR="006D3770" w:rsidRPr="002112C5">
          <w:rPr>
            <w:rStyle w:val="Hyperlink"/>
            <w:noProof/>
          </w:rPr>
          <w:t>4.3.2.</w:t>
        </w:r>
        <w:r w:rsidR="006D3770" w:rsidRPr="007A7035">
          <w:rPr>
            <w:rFonts w:ascii="Calibri" w:hAnsi="Calibri"/>
            <w:b w:val="0"/>
            <w:noProof/>
            <w:sz w:val="22"/>
            <w:szCs w:val="22"/>
          </w:rPr>
          <w:tab/>
        </w:r>
        <w:r w:rsidR="006D3770" w:rsidRPr="002112C5">
          <w:rPr>
            <w:rStyle w:val="Hyperlink"/>
            <w:noProof/>
          </w:rPr>
          <w:t>Confirm DailyPurgeTime</w:t>
        </w:r>
        <w:r w:rsidR="006D3770">
          <w:rPr>
            <w:noProof/>
            <w:webHidden/>
          </w:rPr>
          <w:tab/>
        </w:r>
        <w:r w:rsidR="006D3770">
          <w:rPr>
            <w:noProof/>
            <w:webHidden/>
          </w:rPr>
          <w:fldChar w:fldCharType="begin"/>
        </w:r>
        <w:r w:rsidR="006D3770">
          <w:rPr>
            <w:noProof/>
            <w:webHidden/>
          </w:rPr>
          <w:instrText xml:space="preserve"> PAGEREF _Toc508875348 \h </w:instrText>
        </w:r>
        <w:r w:rsidR="006D3770">
          <w:rPr>
            <w:noProof/>
            <w:webHidden/>
          </w:rPr>
        </w:r>
        <w:r w:rsidR="006D3770">
          <w:rPr>
            <w:noProof/>
            <w:webHidden/>
          </w:rPr>
          <w:fldChar w:fldCharType="separate"/>
        </w:r>
        <w:r w:rsidR="006D3770">
          <w:rPr>
            <w:noProof/>
            <w:webHidden/>
          </w:rPr>
          <w:t>9</w:t>
        </w:r>
        <w:r w:rsidR="006D3770">
          <w:rPr>
            <w:noProof/>
            <w:webHidden/>
          </w:rPr>
          <w:fldChar w:fldCharType="end"/>
        </w:r>
      </w:hyperlink>
    </w:p>
    <w:p w14:paraId="4EED5B19" w14:textId="77777777" w:rsidR="006D3770" w:rsidRPr="007A7035" w:rsidRDefault="009E6F08">
      <w:pPr>
        <w:pStyle w:val="TOC2"/>
        <w:rPr>
          <w:rFonts w:ascii="Calibri" w:hAnsi="Calibri"/>
          <w:b w:val="0"/>
          <w:noProof/>
          <w:sz w:val="22"/>
          <w:szCs w:val="22"/>
        </w:rPr>
      </w:pPr>
      <w:hyperlink w:anchor="_Toc508875349" w:history="1">
        <w:r w:rsidR="006D3770" w:rsidRPr="002112C5">
          <w:rPr>
            <w:rStyle w:val="Hyperlink"/>
            <w:noProof/>
          </w:rPr>
          <w:t>4.4.</w:t>
        </w:r>
        <w:r w:rsidR="006D3770" w:rsidRPr="007A7035">
          <w:rPr>
            <w:rFonts w:ascii="Calibri" w:hAnsi="Calibri"/>
            <w:b w:val="0"/>
            <w:noProof/>
            <w:sz w:val="22"/>
            <w:szCs w:val="22"/>
          </w:rPr>
          <w:tab/>
        </w:r>
        <w:r w:rsidR="006D3770" w:rsidRPr="002112C5">
          <w:rPr>
            <w:rStyle w:val="Hyperlink"/>
            <w:noProof/>
          </w:rPr>
          <w:t>Run the CMOP SSL Certificate installation batch file</w:t>
        </w:r>
        <w:r w:rsidR="006D3770">
          <w:rPr>
            <w:noProof/>
            <w:webHidden/>
          </w:rPr>
          <w:tab/>
        </w:r>
        <w:r w:rsidR="006D3770">
          <w:rPr>
            <w:noProof/>
            <w:webHidden/>
          </w:rPr>
          <w:fldChar w:fldCharType="begin"/>
        </w:r>
        <w:r w:rsidR="006D3770">
          <w:rPr>
            <w:noProof/>
            <w:webHidden/>
          </w:rPr>
          <w:instrText xml:space="preserve"> PAGEREF _Toc508875349 \h </w:instrText>
        </w:r>
        <w:r w:rsidR="006D3770">
          <w:rPr>
            <w:noProof/>
            <w:webHidden/>
          </w:rPr>
        </w:r>
        <w:r w:rsidR="006D3770">
          <w:rPr>
            <w:noProof/>
            <w:webHidden/>
          </w:rPr>
          <w:fldChar w:fldCharType="separate"/>
        </w:r>
        <w:r w:rsidR="006D3770">
          <w:rPr>
            <w:noProof/>
            <w:webHidden/>
          </w:rPr>
          <w:t>10</w:t>
        </w:r>
        <w:r w:rsidR="006D3770">
          <w:rPr>
            <w:noProof/>
            <w:webHidden/>
          </w:rPr>
          <w:fldChar w:fldCharType="end"/>
        </w:r>
      </w:hyperlink>
    </w:p>
    <w:p w14:paraId="02CCB184" w14:textId="77777777" w:rsidR="006D3770" w:rsidRPr="007A7035" w:rsidRDefault="009E6F08">
      <w:pPr>
        <w:pStyle w:val="TOC2"/>
        <w:rPr>
          <w:rFonts w:ascii="Calibri" w:hAnsi="Calibri"/>
          <w:b w:val="0"/>
          <w:noProof/>
          <w:sz w:val="22"/>
          <w:szCs w:val="22"/>
        </w:rPr>
      </w:pPr>
      <w:hyperlink w:anchor="_Toc508875350" w:history="1">
        <w:r w:rsidR="006D3770" w:rsidRPr="002112C5">
          <w:rPr>
            <w:rStyle w:val="Hyperlink"/>
            <w:noProof/>
          </w:rPr>
          <w:t>4.5.</w:t>
        </w:r>
        <w:r w:rsidR="006D3770" w:rsidRPr="007A7035">
          <w:rPr>
            <w:rFonts w:ascii="Calibri" w:hAnsi="Calibri"/>
            <w:b w:val="0"/>
            <w:noProof/>
            <w:sz w:val="22"/>
            <w:szCs w:val="22"/>
          </w:rPr>
          <w:tab/>
        </w:r>
        <w:r w:rsidR="006D3770" w:rsidRPr="002112C5">
          <w:rPr>
            <w:rStyle w:val="Hyperlink"/>
            <w:noProof/>
          </w:rPr>
          <w:t>Create a new FDAMedGuidePrinterTask task</w:t>
        </w:r>
        <w:r w:rsidR="006D3770">
          <w:rPr>
            <w:noProof/>
            <w:webHidden/>
          </w:rPr>
          <w:tab/>
        </w:r>
        <w:r w:rsidR="006D3770">
          <w:rPr>
            <w:noProof/>
            <w:webHidden/>
          </w:rPr>
          <w:fldChar w:fldCharType="begin"/>
        </w:r>
        <w:r w:rsidR="006D3770">
          <w:rPr>
            <w:noProof/>
            <w:webHidden/>
          </w:rPr>
          <w:instrText xml:space="preserve"> PAGEREF _Toc508875350 \h </w:instrText>
        </w:r>
        <w:r w:rsidR="006D3770">
          <w:rPr>
            <w:noProof/>
            <w:webHidden/>
          </w:rPr>
        </w:r>
        <w:r w:rsidR="006D3770">
          <w:rPr>
            <w:noProof/>
            <w:webHidden/>
          </w:rPr>
          <w:fldChar w:fldCharType="separate"/>
        </w:r>
        <w:r w:rsidR="006D3770">
          <w:rPr>
            <w:noProof/>
            <w:webHidden/>
          </w:rPr>
          <w:t>12</w:t>
        </w:r>
        <w:r w:rsidR="006D3770">
          <w:rPr>
            <w:noProof/>
            <w:webHidden/>
          </w:rPr>
          <w:fldChar w:fldCharType="end"/>
        </w:r>
      </w:hyperlink>
    </w:p>
    <w:p w14:paraId="01C2C9DB" w14:textId="77777777" w:rsidR="006D3770" w:rsidRPr="007A7035" w:rsidRDefault="009E6F08">
      <w:pPr>
        <w:pStyle w:val="TOC3"/>
        <w:rPr>
          <w:rFonts w:ascii="Calibri" w:hAnsi="Calibri"/>
          <w:b w:val="0"/>
          <w:noProof/>
          <w:sz w:val="22"/>
          <w:szCs w:val="22"/>
        </w:rPr>
      </w:pPr>
      <w:hyperlink w:anchor="_Toc508875351" w:history="1">
        <w:r w:rsidR="006D3770" w:rsidRPr="002112C5">
          <w:rPr>
            <w:rStyle w:val="Hyperlink"/>
            <w:noProof/>
          </w:rPr>
          <w:t>4.5.1.</w:t>
        </w:r>
        <w:r w:rsidR="006D3770" w:rsidRPr="007A7035">
          <w:rPr>
            <w:rFonts w:ascii="Calibri" w:hAnsi="Calibri"/>
            <w:b w:val="0"/>
            <w:noProof/>
            <w:sz w:val="22"/>
            <w:szCs w:val="22"/>
          </w:rPr>
          <w:tab/>
        </w:r>
        <w:r w:rsidR="006D3770" w:rsidRPr="002112C5">
          <w:rPr>
            <w:rStyle w:val="Hyperlink"/>
            <w:noProof/>
          </w:rPr>
          <w:t>Import a new Scheduler Task configuration file</w:t>
        </w:r>
        <w:r w:rsidR="006D3770">
          <w:rPr>
            <w:noProof/>
            <w:webHidden/>
          </w:rPr>
          <w:tab/>
        </w:r>
        <w:r w:rsidR="006D3770">
          <w:rPr>
            <w:noProof/>
            <w:webHidden/>
          </w:rPr>
          <w:fldChar w:fldCharType="begin"/>
        </w:r>
        <w:r w:rsidR="006D3770">
          <w:rPr>
            <w:noProof/>
            <w:webHidden/>
          </w:rPr>
          <w:instrText xml:space="preserve"> PAGEREF _Toc508875351 \h </w:instrText>
        </w:r>
        <w:r w:rsidR="006D3770">
          <w:rPr>
            <w:noProof/>
            <w:webHidden/>
          </w:rPr>
        </w:r>
        <w:r w:rsidR="006D3770">
          <w:rPr>
            <w:noProof/>
            <w:webHidden/>
          </w:rPr>
          <w:fldChar w:fldCharType="separate"/>
        </w:r>
        <w:r w:rsidR="006D3770">
          <w:rPr>
            <w:noProof/>
            <w:webHidden/>
          </w:rPr>
          <w:t>13</w:t>
        </w:r>
        <w:r w:rsidR="006D3770">
          <w:rPr>
            <w:noProof/>
            <w:webHidden/>
          </w:rPr>
          <w:fldChar w:fldCharType="end"/>
        </w:r>
      </w:hyperlink>
    </w:p>
    <w:p w14:paraId="28C6932E" w14:textId="77777777" w:rsidR="006D3770" w:rsidRPr="007A7035" w:rsidRDefault="009E6F08">
      <w:pPr>
        <w:pStyle w:val="TOC3"/>
        <w:rPr>
          <w:rFonts w:ascii="Calibri" w:hAnsi="Calibri"/>
          <w:b w:val="0"/>
          <w:noProof/>
          <w:sz w:val="22"/>
          <w:szCs w:val="22"/>
        </w:rPr>
      </w:pPr>
      <w:hyperlink w:anchor="_Toc508875352" w:history="1">
        <w:r w:rsidR="006D3770" w:rsidRPr="002112C5">
          <w:rPr>
            <w:rStyle w:val="Hyperlink"/>
            <w:noProof/>
          </w:rPr>
          <w:t>4.5.2.</w:t>
        </w:r>
        <w:r w:rsidR="006D3770" w:rsidRPr="007A7035">
          <w:rPr>
            <w:rFonts w:ascii="Calibri" w:hAnsi="Calibri"/>
            <w:b w:val="0"/>
            <w:noProof/>
            <w:sz w:val="22"/>
            <w:szCs w:val="22"/>
          </w:rPr>
          <w:tab/>
        </w:r>
        <w:r w:rsidR="006D3770" w:rsidRPr="002112C5">
          <w:rPr>
            <w:rStyle w:val="Hyperlink"/>
            <w:noProof/>
          </w:rPr>
          <w:t>Confirm or fine-tune the scheduled task configuration</w:t>
        </w:r>
        <w:r w:rsidR="006D3770">
          <w:rPr>
            <w:noProof/>
            <w:webHidden/>
          </w:rPr>
          <w:tab/>
        </w:r>
        <w:r w:rsidR="006D3770">
          <w:rPr>
            <w:noProof/>
            <w:webHidden/>
          </w:rPr>
          <w:fldChar w:fldCharType="begin"/>
        </w:r>
        <w:r w:rsidR="006D3770">
          <w:rPr>
            <w:noProof/>
            <w:webHidden/>
          </w:rPr>
          <w:instrText xml:space="preserve"> PAGEREF _Toc508875352 \h </w:instrText>
        </w:r>
        <w:r w:rsidR="006D3770">
          <w:rPr>
            <w:noProof/>
            <w:webHidden/>
          </w:rPr>
        </w:r>
        <w:r w:rsidR="006D3770">
          <w:rPr>
            <w:noProof/>
            <w:webHidden/>
          </w:rPr>
          <w:fldChar w:fldCharType="separate"/>
        </w:r>
        <w:r w:rsidR="006D3770">
          <w:rPr>
            <w:noProof/>
            <w:webHidden/>
          </w:rPr>
          <w:t>15</w:t>
        </w:r>
        <w:r w:rsidR="006D3770">
          <w:rPr>
            <w:noProof/>
            <w:webHidden/>
          </w:rPr>
          <w:fldChar w:fldCharType="end"/>
        </w:r>
      </w:hyperlink>
    </w:p>
    <w:p w14:paraId="65091429" w14:textId="77777777" w:rsidR="006D3770" w:rsidRPr="007A7035" w:rsidRDefault="009E6F08">
      <w:pPr>
        <w:pStyle w:val="TOC2"/>
        <w:rPr>
          <w:rFonts w:ascii="Calibri" w:hAnsi="Calibri"/>
          <w:b w:val="0"/>
          <w:noProof/>
          <w:sz w:val="22"/>
          <w:szCs w:val="22"/>
        </w:rPr>
      </w:pPr>
      <w:hyperlink w:anchor="_Toc508875353" w:history="1">
        <w:r w:rsidR="006D3770" w:rsidRPr="002112C5">
          <w:rPr>
            <w:rStyle w:val="Hyperlink"/>
            <w:noProof/>
          </w:rPr>
          <w:t>4.6.</w:t>
        </w:r>
        <w:r w:rsidR="006D3770" w:rsidRPr="007A7035">
          <w:rPr>
            <w:rFonts w:ascii="Calibri" w:hAnsi="Calibri"/>
            <w:b w:val="0"/>
            <w:noProof/>
            <w:sz w:val="22"/>
            <w:szCs w:val="22"/>
          </w:rPr>
          <w:tab/>
        </w:r>
        <w:r w:rsidR="006D3770" w:rsidRPr="002112C5">
          <w:rPr>
            <w:rStyle w:val="Hyperlink"/>
            <w:noProof/>
          </w:rPr>
          <w:t>Import customized Adobe Reader Windows Registry settings</w:t>
        </w:r>
        <w:r w:rsidR="006D3770">
          <w:rPr>
            <w:noProof/>
            <w:webHidden/>
          </w:rPr>
          <w:tab/>
        </w:r>
        <w:r w:rsidR="006D3770">
          <w:rPr>
            <w:noProof/>
            <w:webHidden/>
          </w:rPr>
          <w:fldChar w:fldCharType="begin"/>
        </w:r>
        <w:r w:rsidR="006D3770">
          <w:rPr>
            <w:noProof/>
            <w:webHidden/>
          </w:rPr>
          <w:instrText xml:space="preserve"> PAGEREF _Toc508875353 \h </w:instrText>
        </w:r>
        <w:r w:rsidR="006D3770">
          <w:rPr>
            <w:noProof/>
            <w:webHidden/>
          </w:rPr>
        </w:r>
        <w:r w:rsidR="006D3770">
          <w:rPr>
            <w:noProof/>
            <w:webHidden/>
          </w:rPr>
          <w:fldChar w:fldCharType="separate"/>
        </w:r>
        <w:r w:rsidR="006D3770">
          <w:rPr>
            <w:noProof/>
            <w:webHidden/>
          </w:rPr>
          <w:t>20</w:t>
        </w:r>
        <w:r w:rsidR="006D3770">
          <w:rPr>
            <w:noProof/>
            <w:webHidden/>
          </w:rPr>
          <w:fldChar w:fldCharType="end"/>
        </w:r>
      </w:hyperlink>
    </w:p>
    <w:p w14:paraId="285753E5" w14:textId="77777777" w:rsidR="006D3770" w:rsidRPr="007A7035" w:rsidRDefault="009E6F08">
      <w:pPr>
        <w:pStyle w:val="TOC2"/>
        <w:rPr>
          <w:rFonts w:ascii="Calibri" w:hAnsi="Calibri"/>
          <w:b w:val="0"/>
          <w:noProof/>
          <w:sz w:val="22"/>
          <w:szCs w:val="22"/>
        </w:rPr>
      </w:pPr>
      <w:hyperlink w:anchor="_Toc508875354" w:history="1">
        <w:r w:rsidR="006D3770" w:rsidRPr="002112C5">
          <w:rPr>
            <w:rStyle w:val="Hyperlink"/>
            <w:noProof/>
          </w:rPr>
          <w:t>4.7.</w:t>
        </w:r>
        <w:r w:rsidR="006D3770" w:rsidRPr="007A7035">
          <w:rPr>
            <w:rFonts w:ascii="Calibri" w:hAnsi="Calibri"/>
            <w:b w:val="0"/>
            <w:noProof/>
            <w:sz w:val="22"/>
            <w:szCs w:val="22"/>
          </w:rPr>
          <w:tab/>
        </w:r>
        <w:r w:rsidR="006D3770" w:rsidRPr="002112C5">
          <w:rPr>
            <w:rStyle w:val="Hyperlink"/>
            <w:noProof/>
          </w:rPr>
          <w:t>Confirm correct deployment of program files</w:t>
        </w:r>
        <w:r w:rsidR="006D3770">
          <w:rPr>
            <w:noProof/>
            <w:webHidden/>
          </w:rPr>
          <w:tab/>
        </w:r>
        <w:r w:rsidR="006D3770">
          <w:rPr>
            <w:noProof/>
            <w:webHidden/>
          </w:rPr>
          <w:fldChar w:fldCharType="begin"/>
        </w:r>
        <w:r w:rsidR="006D3770">
          <w:rPr>
            <w:noProof/>
            <w:webHidden/>
          </w:rPr>
          <w:instrText xml:space="preserve"> PAGEREF _Toc508875354 \h </w:instrText>
        </w:r>
        <w:r w:rsidR="006D3770">
          <w:rPr>
            <w:noProof/>
            <w:webHidden/>
          </w:rPr>
        </w:r>
        <w:r w:rsidR="006D3770">
          <w:rPr>
            <w:noProof/>
            <w:webHidden/>
          </w:rPr>
          <w:fldChar w:fldCharType="separate"/>
        </w:r>
        <w:r w:rsidR="006D3770">
          <w:rPr>
            <w:noProof/>
            <w:webHidden/>
          </w:rPr>
          <w:t>22</w:t>
        </w:r>
        <w:r w:rsidR="006D3770">
          <w:rPr>
            <w:noProof/>
            <w:webHidden/>
          </w:rPr>
          <w:fldChar w:fldCharType="end"/>
        </w:r>
      </w:hyperlink>
    </w:p>
    <w:p w14:paraId="393A3A5B" w14:textId="77777777" w:rsidR="006D3770" w:rsidRPr="007A7035" w:rsidRDefault="009E6F08">
      <w:pPr>
        <w:pStyle w:val="TOC3"/>
        <w:rPr>
          <w:rFonts w:ascii="Calibri" w:hAnsi="Calibri"/>
          <w:b w:val="0"/>
          <w:noProof/>
          <w:sz w:val="22"/>
          <w:szCs w:val="22"/>
        </w:rPr>
      </w:pPr>
      <w:hyperlink w:anchor="_Toc508875355" w:history="1">
        <w:r w:rsidR="006D3770" w:rsidRPr="002112C5">
          <w:rPr>
            <w:rStyle w:val="Hyperlink"/>
            <w:noProof/>
          </w:rPr>
          <w:t>4.7.1.</w:t>
        </w:r>
        <w:r w:rsidR="006D3770" w:rsidRPr="007A7035">
          <w:rPr>
            <w:rFonts w:ascii="Calibri" w:hAnsi="Calibri"/>
            <w:b w:val="0"/>
            <w:noProof/>
            <w:sz w:val="22"/>
            <w:szCs w:val="22"/>
          </w:rPr>
          <w:tab/>
        </w:r>
        <w:r w:rsidR="006D3770" w:rsidRPr="002112C5">
          <w:rPr>
            <w:rStyle w:val="Hyperlink"/>
            <w:noProof/>
          </w:rPr>
          <w:t>Run the verifying batch file</w:t>
        </w:r>
        <w:r w:rsidR="006D3770">
          <w:rPr>
            <w:noProof/>
            <w:webHidden/>
          </w:rPr>
          <w:tab/>
        </w:r>
        <w:r w:rsidR="006D3770">
          <w:rPr>
            <w:noProof/>
            <w:webHidden/>
          </w:rPr>
          <w:fldChar w:fldCharType="begin"/>
        </w:r>
        <w:r w:rsidR="006D3770">
          <w:rPr>
            <w:noProof/>
            <w:webHidden/>
          </w:rPr>
          <w:instrText xml:space="preserve"> PAGEREF _Toc508875355 \h </w:instrText>
        </w:r>
        <w:r w:rsidR="006D3770">
          <w:rPr>
            <w:noProof/>
            <w:webHidden/>
          </w:rPr>
        </w:r>
        <w:r w:rsidR="006D3770">
          <w:rPr>
            <w:noProof/>
            <w:webHidden/>
          </w:rPr>
          <w:fldChar w:fldCharType="separate"/>
        </w:r>
        <w:r w:rsidR="006D3770">
          <w:rPr>
            <w:noProof/>
            <w:webHidden/>
          </w:rPr>
          <w:t>22</w:t>
        </w:r>
        <w:r w:rsidR="006D3770">
          <w:rPr>
            <w:noProof/>
            <w:webHidden/>
          </w:rPr>
          <w:fldChar w:fldCharType="end"/>
        </w:r>
      </w:hyperlink>
    </w:p>
    <w:p w14:paraId="09DD7773" w14:textId="77777777" w:rsidR="006D3770" w:rsidRPr="007A7035" w:rsidRDefault="009E6F08">
      <w:pPr>
        <w:pStyle w:val="TOC2"/>
        <w:rPr>
          <w:rFonts w:ascii="Calibri" w:hAnsi="Calibri"/>
          <w:b w:val="0"/>
          <w:noProof/>
          <w:sz w:val="22"/>
          <w:szCs w:val="22"/>
        </w:rPr>
      </w:pPr>
      <w:hyperlink w:anchor="_Toc508875356" w:history="1">
        <w:r w:rsidR="006D3770" w:rsidRPr="002112C5">
          <w:rPr>
            <w:rStyle w:val="Hyperlink"/>
            <w:noProof/>
          </w:rPr>
          <w:t>4.8.</w:t>
        </w:r>
        <w:r w:rsidR="006D3770" w:rsidRPr="007A7035">
          <w:rPr>
            <w:rFonts w:ascii="Calibri" w:hAnsi="Calibri"/>
            <w:b w:val="0"/>
            <w:noProof/>
            <w:sz w:val="22"/>
            <w:szCs w:val="22"/>
          </w:rPr>
          <w:tab/>
        </w:r>
        <w:r w:rsidR="006D3770" w:rsidRPr="002112C5">
          <w:rPr>
            <w:rStyle w:val="Hyperlink"/>
            <w:noProof/>
          </w:rPr>
          <w:t>Starting or stopping the FDAMedGuidePrinterTask task manually</w:t>
        </w:r>
        <w:r w:rsidR="006D3770">
          <w:rPr>
            <w:noProof/>
            <w:webHidden/>
          </w:rPr>
          <w:tab/>
        </w:r>
        <w:r w:rsidR="006D3770">
          <w:rPr>
            <w:noProof/>
            <w:webHidden/>
          </w:rPr>
          <w:fldChar w:fldCharType="begin"/>
        </w:r>
        <w:r w:rsidR="006D3770">
          <w:rPr>
            <w:noProof/>
            <w:webHidden/>
          </w:rPr>
          <w:instrText xml:space="preserve"> PAGEREF _Toc508875356 \h </w:instrText>
        </w:r>
        <w:r w:rsidR="006D3770">
          <w:rPr>
            <w:noProof/>
            <w:webHidden/>
          </w:rPr>
        </w:r>
        <w:r w:rsidR="006D3770">
          <w:rPr>
            <w:noProof/>
            <w:webHidden/>
          </w:rPr>
          <w:fldChar w:fldCharType="separate"/>
        </w:r>
        <w:r w:rsidR="006D3770">
          <w:rPr>
            <w:noProof/>
            <w:webHidden/>
          </w:rPr>
          <w:t>25</w:t>
        </w:r>
        <w:r w:rsidR="006D3770">
          <w:rPr>
            <w:noProof/>
            <w:webHidden/>
          </w:rPr>
          <w:fldChar w:fldCharType="end"/>
        </w:r>
      </w:hyperlink>
    </w:p>
    <w:p w14:paraId="103C27B5" w14:textId="77777777" w:rsidR="006D3770" w:rsidRPr="007A7035" w:rsidRDefault="009E6F08">
      <w:pPr>
        <w:pStyle w:val="TOC2"/>
        <w:rPr>
          <w:rFonts w:ascii="Calibri" w:hAnsi="Calibri"/>
          <w:b w:val="0"/>
          <w:noProof/>
          <w:sz w:val="22"/>
          <w:szCs w:val="22"/>
        </w:rPr>
      </w:pPr>
      <w:hyperlink w:anchor="_Toc508875357" w:history="1">
        <w:r w:rsidR="006D3770" w:rsidRPr="002112C5">
          <w:rPr>
            <w:rStyle w:val="Hyperlink"/>
            <w:noProof/>
          </w:rPr>
          <w:t>4.9.</w:t>
        </w:r>
        <w:r w:rsidR="006D3770" w:rsidRPr="007A7035">
          <w:rPr>
            <w:rFonts w:ascii="Calibri" w:hAnsi="Calibri"/>
            <w:b w:val="0"/>
            <w:noProof/>
            <w:sz w:val="22"/>
            <w:szCs w:val="22"/>
          </w:rPr>
          <w:tab/>
        </w:r>
        <w:r w:rsidR="006D3770" w:rsidRPr="002112C5">
          <w:rPr>
            <w:rStyle w:val="Hyperlink"/>
            <w:noProof/>
          </w:rPr>
          <w:t>Steps to Install a Network Printer via a Local Spooler</w:t>
        </w:r>
        <w:r w:rsidR="006D3770">
          <w:rPr>
            <w:noProof/>
            <w:webHidden/>
          </w:rPr>
          <w:tab/>
        </w:r>
        <w:r w:rsidR="006D3770">
          <w:rPr>
            <w:noProof/>
            <w:webHidden/>
          </w:rPr>
          <w:fldChar w:fldCharType="begin"/>
        </w:r>
        <w:r w:rsidR="006D3770">
          <w:rPr>
            <w:noProof/>
            <w:webHidden/>
          </w:rPr>
          <w:instrText xml:space="preserve"> PAGEREF _Toc508875357 \h </w:instrText>
        </w:r>
        <w:r w:rsidR="006D3770">
          <w:rPr>
            <w:noProof/>
            <w:webHidden/>
          </w:rPr>
        </w:r>
        <w:r w:rsidR="006D3770">
          <w:rPr>
            <w:noProof/>
            <w:webHidden/>
          </w:rPr>
          <w:fldChar w:fldCharType="separate"/>
        </w:r>
        <w:r w:rsidR="006D3770">
          <w:rPr>
            <w:noProof/>
            <w:webHidden/>
          </w:rPr>
          <w:t>27</w:t>
        </w:r>
        <w:r w:rsidR="006D3770">
          <w:rPr>
            <w:noProof/>
            <w:webHidden/>
          </w:rPr>
          <w:fldChar w:fldCharType="end"/>
        </w:r>
      </w:hyperlink>
    </w:p>
    <w:p w14:paraId="6ECC15AE" w14:textId="77777777" w:rsidR="006D3770" w:rsidRPr="007A7035" w:rsidRDefault="009E6F08">
      <w:pPr>
        <w:pStyle w:val="TOC1"/>
        <w:rPr>
          <w:rFonts w:ascii="Calibri" w:hAnsi="Calibri"/>
          <w:b w:val="0"/>
          <w:noProof/>
          <w:sz w:val="22"/>
          <w:szCs w:val="22"/>
        </w:rPr>
      </w:pPr>
      <w:hyperlink w:anchor="_Toc508875358" w:history="1">
        <w:r w:rsidR="006D3770" w:rsidRPr="002112C5">
          <w:rPr>
            <w:rStyle w:val="Hyperlink"/>
            <w:noProof/>
          </w:rPr>
          <w:t>5.</w:t>
        </w:r>
        <w:r w:rsidR="006D3770" w:rsidRPr="007A7035">
          <w:rPr>
            <w:rFonts w:ascii="Calibri" w:hAnsi="Calibri"/>
            <w:b w:val="0"/>
            <w:noProof/>
            <w:sz w:val="22"/>
            <w:szCs w:val="22"/>
          </w:rPr>
          <w:tab/>
        </w:r>
        <w:r w:rsidR="006D3770" w:rsidRPr="002112C5">
          <w:rPr>
            <w:rStyle w:val="Hyperlink"/>
            <w:noProof/>
          </w:rPr>
          <w:t>Back-out/Uninstall Procedures</w:t>
        </w:r>
        <w:r w:rsidR="006D3770">
          <w:rPr>
            <w:noProof/>
            <w:webHidden/>
          </w:rPr>
          <w:tab/>
        </w:r>
        <w:r w:rsidR="006D3770">
          <w:rPr>
            <w:noProof/>
            <w:webHidden/>
          </w:rPr>
          <w:fldChar w:fldCharType="begin"/>
        </w:r>
        <w:r w:rsidR="006D3770">
          <w:rPr>
            <w:noProof/>
            <w:webHidden/>
          </w:rPr>
          <w:instrText xml:space="preserve"> PAGEREF _Toc508875358 \h </w:instrText>
        </w:r>
        <w:r w:rsidR="006D3770">
          <w:rPr>
            <w:noProof/>
            <w:webHidden/>
          </w:rPr>
        </w:r>
        <w:r w:rsidR="006D3770">
          <w:rPr>
            <w:noProof/>
            <w:webHidden/>
          </w:rPr>
          <w:fldChar w:fldCharType="separate"/>
        </w:r>
        <w:r w:rsidR="006D3770">
          <w:rPr>
            <w:noProof/>
            <w:webHidden/>
          </w:rPr>
          <w:t>29</w:t>
        </w:r>
        <w:r w:rsidR="006D3770">
          <w:rPr>
            <w:noProof/>
            <w:webHidden/>
          </w:rPr>
          <w:fldChar w:fldCharType="end"/>
        </w:r>
      </w:hyperlink>
    </w:p>
    <w:p w14:paraId="2668A6A1" w14:textId="77777777" w:rsidR="006D3770" w:rsidRPr="007A7035" w:rsidRDefault="009E6F08">
      <w:pPr>
        <w:pStyle w:val="TOC1"/>
        <w:rPr>
          <w:rFonts w:ascii="Calibri" w:hAnsi="Calibri"/>
          <w:b w:val="0"/>
          <w:noProof/>
          <w:sz w:val="22"/>
          <w:szCs w:val="22"/>
        </w:rPr>
      </w:pPr>
      <w:hyperlink w:anchor="_Toc508875359" w:history="1">
        <w:r w:rsidR="006D3770" w:rsidRPr="002112C5">
          <w:rPr>
            <w:rStyle w:val="Hyperlink"/>
            <w:noProof/>
          </w:rPr>
          <w:t>6.</w:t>
        </w:r>
        <w:r w:rsidR="006D3770" w:rsidRPr="007A7035">
          <w:rPr>
            <w:rFonts w:ascii="Calibri" w:hAnsi="Calibri"/>
            <w:b w:val="0"/>
            <w:noProof/>
            <w:sz w:val="22"/>
            <w:szCs w:val="22"/>
          </w:rPr>
          <w:tab/>
        </w:r>
        <w:r w:rsidR="006D3770" w:rsidRPr="002112C5">
          <w:rPr>
            <w:rStyle w:val="Hyperlink"/>
            <w:noProof/>
          </w:rPr>
          <w:t>Upgrading to a new version of Automatic Printing</w:t>
        </w:r>
        <w:r w:rsidR="006D3770">
          <w:rPr>
            <w:noProof/>
            <w:webHidden/>
          </w:rPr>
          <w:tab/>
        </w:r>
        <w:r w:rsidR="006D3770">
          <w:rPr>
            <w:noProof/>
            <w:webHidden/>
          </w:rPr>
          <w:fldChar w:fldCharType="begin"/>
        </w:r>
        <w:r w:rsidR="006D3770">
          <w:rPr>
            <w:noProof/>
            <w:webHidden/>
          </w:rPr>
          <w:instrText xml:space="preserve"> PAGEREF _Toc508875359 \h </w:instrText>
        </w:r>
        <w:r w:rsidR="006D3770">
          <w:rPr>
            <w:noProof/>
            <w:webHidden/>
          </w:rPr>
        </w:r>
        <w:r w:rsidR="006D3770">
          <w:rPr>
            <w:noProof/>
            <w:webHidden/>
          </w:rPr>
          <w:fldChar w:fldCharType="separate"/>
        </w:r>
        <w:r w:rsidR="006D3770">
          <w:rPr>
            <w:noProof/>
            <w:webHidden/>
          </w:rPr>
          <w:t>31</w:t>
        </w:r>
        <w:r w:rsidR="006D3770">
          <w:rPr>
            <w:noProof/>
            <w:webHidden/>
          </w:rPr>
          <w:fldChar w:fldCharType="end"/>
        </w:r>
      </w:hyperlink>
    </w:p>
    <w:p w14:paraId="17CD300E" w14:textId="77777777" w:rsidR="006D3770" w:rsidRPr="007A7035" w:rsidRDefault="009E6F08">
      <w:pPr>
        <w:pStyle w:val="TOC1"/>
        <w:rPr>
          <w:rFonts w:ascii="Calibri" w:hAnsi="Calibri"/>
          <w:b w:val="0"/>
          <w:noProof/>
          <w:sz w:val="22"/>
          <w:szCs w:val="22"/>
        </w:rPr>
      </w:pPr>
      <w:hyperlink w:anchor="_Toc508875360" w:history="1">
        <w:r w:rsidR="006D3770" w:rsidRPr="002112C5">
          <w:rPr>
            <w:rStyle w:val="Hyperlink"/>
            <w:noProof/>
          </w:rPr>
          <w:t>7.</w:t>
        </w:r>
        <w:r w:rsidR="006D3770" w:rsidRPr="007A7035">
          <w:rPr>
            <w:rFonts w:ascii="Calibri" w:hAnsi="Calibri"/>
            <w:b w:val="0"/>
            <w:noProof/>
            <w:sz w:val="22"/>
            <w:szCs w:val="22"/>
          </w:rPr>
          <w:tab/>
        </w:r>
        <w:r w:rsidR="006D3770" w:rsidRPr="002112C5">
          <w:rPr>
            <w:rStyle w:val="Hyperlink"/>
            <w:noProof/>
          </w:rPr>
          <w:t>Troubleshooting</w:t>
        </w:r>
        <w:r w:rsidR="006D3770">
          <w:rPr>
            <w:noProof/>
            <w:webHidden/>
          </w:rPr>
          <w:tab/>
        </w:r>
        <w:r w:rsidR="006D3770">
          <w:rPr>
            <w:noProof/>
            <w:webHidden/>
          </w:rPr>
          <w:fldChar w:fldCharType="begin"/>
        </w:r>
        <w:r w:rsidR="006D3770">
          <w:rPr>
            <w:noProof/>
            <w:webHidden/>
          </w:rPr>
          <w:instrText xml:space="preserve"> PAGEREF _Toc508875360 \h </w:instrText>
        </w:r>
        <w:r w:rsidR="006D3770">
          <w:rPr>
            <w:noProof/>
            <w:webHidden/>
          </w:rPr>
        </w:r>
        <w:r w:rsidR="006D3770">
          <w:rPr>
            <w:noProof/>
            <w:webHidden/>
          </w:rPr>
          <w:fldChar w:fldCharType="separate"/>
        </w:r>
        <w:r w:rsidR="006D3770">
          <w:rPr>
            <w:noProof/>
            <w:webHidden/>
          </w:rPr>
          <w:t>32</w:t>
        </w:r>
        <w:r w:rsidR="006D3770">
          <w:rPr>
            <w:noProof/>
            <w:webHidden/>
          </w:rPr>
          <w:fldChar w:fldCharType="end"/>
        </w:r>
      </w:hyperlink>
    </w:p>
    <w:p w14:paraId="35B93A17" w14:textId="77777777" w:rsidR="006D3770" w:rsidRPr="007A7035" w:rsidRDefault="009E6F08">
      <w:pPr>
        <w:pStyle w:val="TOC2"/>
        <w:rPr>
          <w:rFonts w:ascii="Calibri" w:hAnsi="Calibri"/>
          <w:b w:val="0"/>
          <w:noProof/>
          <w:sz w:val="22"/>
          <w:szCs w:val="22"/>
        </w:rPr>
      </w:pPr>
      <w:hyperlink w:anchor="_Toc508875361" w:history="1">
        <w:r w:rsidR="006D3770" w:rsidRPr="002112C5">
          <w:rPr>
            <w:rStyle w:val="Hyperlink"/>
            <w:noProof/>
          </w:rPr>
          <w:t>7.1.</w:t>
        </w:r>
        <w:r w:rsidR="006D3770" w:rsidRPr="007A7035">
          <w:rPr>
            <w:rFonts w:ascii="Calibri" w:hAnsi="Calibri"/>
            <w:b w:val="0"/>
            <w:noProof/>
            <w:sz w:val="22"/>
            <w:szCs w:val="22"/>
          </w:rPr>
          <w:tab/>
        </w:r>
        <w:r w:rsidR="006D3770" w:rsidRPr="002112C5">
          <w:rPr>
            <w:rStyle w:val="Hyperlink"/>
            <w:noProof/>
          </w:rPr>
          <w:t>Session 0 Isolation</w:t>
        </w:r>
        <w:r w:rsidR="006D3770">
          <w:rPr>
            <w:noProof/>
            <w:webHidden/>
          </w:rPr>
          <w:tab/>
        </w:r>
        <w:r w:rsidR="006D3770">
          <w:rPr>
            <w:noProof/>
            <w:webHidden/>
          </w:rPr>
          <w:fldChar w:fldCharType="begin"/>
        </w:r>
        <w:r w:rsidR="006D3770">
          <w:rPr>
            <w:noProof/>
            <w:webHidden/>
          </w:rPr>
          <w:instrText xml:space="preserve"> PAGEREF _Toc508875361 \h </w:instrText>
        </w:r>
        <w:r w:rsidR="006D3770">
          <w:rPr>
            <w:noProof/>
            <w:webHidden/>
          </w:rPr>
        </w:r>
        <w:r w:rsidR="006D3770">
          <w:rPr>
            <w:noProof/>
            <w:webHidden/>
          </w:rPr>
          <w:fldChar w:fldCharType="separate"/>
        </w:r>
        <w:r w:rsidR="006D3770">
          <w:rPr>
            <w:noProof/>
            <w:webHidden/>
          </w:rPr>
          <w:t>32</w:t>
        </w:r>
        <w:r w:rsidR="006D3770">
          <w:rPr>
            <w:noProof/>
            <w:webHidden/>
          </w:rPr>
          <w:fldChar w:fldCharType="end"/>
        </w:r>
      </w:hyperlink>
    </w:p>
    <w:p w14:paraId="1DF65641" w14:textId="77777777" w:rsidR="006D3770" w:rsidRPr="007A7035" w:rsidRDefault="009E6F08">
      <w:pPr>
        <w:pStyle w:val="TOC2"/>
        <w:rPr>
          <w:rFonts w:ascii="Calibri" w:hAnsi="Calibri"/>
          <w:b w:val="0"/>
          <w:noProof/>
          <w:sz w:val="22"/>
          <w:szCs w:val="22"/>
        </w:rPr>
      </w:pPr>
      <w:hyperlink w:anchor="_Toc508875362" w:history="1">
        <w:r w:rsidR="006D3770" w:rsidRPr="002112C5">
          <w:rPr>
            <w:rStyle w:val="Hyperlink"/>
            <w:noProof/>
          </w:rPr>
          <w:t>7.2.</w:t>
        </w:r>
        <w:r w:rsidR="006D3770" w:rsidRPr="007A7035">
          <w:rPr>
            <w:rFonts w:ascii="Calibri" w:hAnsi="Calibri"/>
            <w:b w:val="0"/>
            <w:noProof/>
            <w:sz w:val="22"/>
            <w:szCs w:val="22"/>
          </w:rPr>
          <w:tab/>
        </w:r>
        <w:r w:rsidR="006D3770" w:rsidRPr="002112C5">
          <w:rPr>
            <w:rStyle w:val="Hyperlink"/>
            <w:noProof/>
          </w:rPr>
          <w:t>Cannot find Adobe Reader</w:t>
        </w:r>
        <w:r w:rsidR="006D3770">
          <w:rPr>
            <w:noProof/>
            <w:webHidden/>
          </w:rPr>
          <w:tab/>
        </w:r>
        <w:r w:rsidR="006D3770">
          <w:rPr>
            <w:noProof/>
            <w:webHidden/>
          </w:rPr>
          <w:fldChar w:fldCharType="begin"/>
        </w:r>
        <w:r w:rsidR="006D3770">
          <w:rPr>
            <w:noProof/>
            <w:webHidden/>
          </w:rPr>
          <w:instrText xml:space="preserve"> PAGEREF _Toc508875362 \h </w:instrText>
        </w:r>
        <w:r w:rsidR="006D3770">
          <w:rPr>
            <w:noProof/>
            <w:webHidden/>
          </w:rPr>
        </w:r>
        <w:r w:rsidR="006D3770">
          <w:rPr>
            <w:noProof/>
            <w:webHidden/>
          </w:rPr>
          <w:fldChar w:fldCharType="separate"/>
        </w:r>
        <w:r w:rsidR="006D3770">
          <w:rPr>
            <w:noProof/>
            <w:webHidden/>
          </w:rPr>
          <w:t>34</w:t>
        </w:r>
        <w:r w:rsidR="006D3770">
          <w:rPr>
            <w:noProof/>
            <w:webHidden/>
          </w:rPr>
          <w:fldChar w:fldCharType="end"/>
        </w:r>
      </w:hyperlink>
    </w:p>
    <w:p w14:paraId="0E57C38C" w14:textId="77777777" w:rsidR="006D3770" w:rsidRPr="007A7035" w:rsidRDefault="009E6F08">
      <w:pPr>
        <w:pStyle w:val="TOC2"/>
        <w:rPr>
          <w:rFonts w:ascii="Calibri" w:hAnsi="Calibri"/>
          <w:b w:val="0"/>
          <w:noProof/>
          <w:sz w:val="22"/>
          <w:szCs w:val="22"/>
        </w:rPr>
      </w:pPr>
      <w:hyperlink w:anchor="_Toc508875363" w:history="1">
        <w:r w:rsidR="006D3770" w:rsidRPr="002112C5">
          <w:rPr>
            <w:rStyle w:val="Hyperlink"/>
            <w:noProof/>
          </w:rPr>
          <w:t>7.3.</w:t>
        </w:r>
        <w:r w:rsidR="006D3770" w:rsidRPr="007A7035">
          <w:rPr>
            <w:rFonts w:ascii="Calibri" w:hAnsi="Calibri"/>
            <w:b w:val="0"/>
            <w:noProof/>
            <w:sz w:val="22"/>
            <w:szCs w:val="22"/>
          </w:rPr>
          <w:tab/>
        </w:r>
        <w:r w:rsidR="006D3770" w:rsidRPr="002112C5">
          <w:rPr>
            <w:rStyle w:val="Hyperlink"/>
            <w:noProof/>
          </w:rPr>
          <w:t>Cannot download Med Guides from CMOP Portal</w:t>
        </w:r>
        <w:r w:rsidR="006D3770">
          <w:rPr>
            <w:noProof/>
            <w:webHidden/>
          </w:rPr>
          <w:tab/>
        </w:r>
        <w:r w:rsidR="006D3770">
          <w:rPr>
            <w:noProof/>
            <w:webHidden/>
          </w:rPr>
          <w:fldChar w:fldCharType="begin"/>
        </w:r>
        <w:r w:rsidR="006D3770">
          <w:rPr>
            <w:noProof/>
            <w:webHidden/>
          </w:rPr>
          <w:instrText xml:space="preserve"> PAGEREF _Toc508875363 \h </w:instrText>
        </w:r>
        <w:r w:rsidR="006D3770">
          <w:rPr>
            <w:noProof/>
            <w:webHidden/>
          </w:rPr>
        </w:r>
        <w:r w:rsidR="006D3770">
          <w:rPr>
            <w:noProof/>
            <w:webHidden/>
          </w:rPr>
          <w:fldChar w:fldCharType="separate"/>
        </w:r>
        <w:r w:rsidR="006D3770">
          <w:rPr>
            <w:noProof/>
            <w:webHidden/>
          </w:rPr>
          <w:t>34</w:t>
        </w:r>
        <w:r w:rsidR="006D3770">
          <w:rPr>
            <w:noProof/>
            <w:webHidden/>
          </w:rPr>
          <w:fldChar w:fldCharType="end"/>
        </w:r>
      </w:hyperlink>
    </w:p>
    <w:p w14:paraId="57F593B8" w14:textId="77777777" w:rsidR="006D3770" w:rsidRPr="007A7035" w:rsidRDefault="009E6F08">
      <w:pPr>
        <w:pStyle w:val="TOC2"/>
        <w:rPr>
          <w:rFonts w:ascii="Calibri" w:hAnsi="Calibri"/>
          <w:b w:val="0"/>
          <w:noProof/>
          <w:sz w:val="22"/>
          <w:szCs w:val="22"/>
        </w:rPr>
      </w:pPr>
      <w:hyperlink w:anchor="_Toc508875364" w:history="1">
        <w:r w:rsidR="006D3770" w:rsidRPr="002112C5">
          <w:rPr>
            <w:rStyle w:val="Hyperlink"/>
            <w:noProof/>
          </w:rPr>
          <w:t>7.4.</w:t>
        </w:r>
        <w:r w:rsidR="006D3770" w:rsidRPr="007A7035">
          <w:rPr>
            <w:rFonts w:ascii="Calibri" w:hAnsi="Calibri"/>
            <w:b w:val="0"/>
            <w:noProof/>
            <w:sz w:val="22"/>
            <w:szCs w:val="22"/>
          </w:rPr>
          <w:tab/>
        </w:r>
        <w:r w:rsidR="006D3770" w:rsidRPr="002112C5">
          <w:rPr>
            <w:rStyle w:val="Hyperlink"/>
            <w:noProof/>
          </w:rPr>
          <w:t>Nothing is sent to the destination printer spool</w:t>
        </w:r>
        <w:r w:rsidR="006D3770">
          <w:rPr>
            <w:noProof/>
            <w:webHidden/>
          </w:rPr>
          <w:tab/>
        </w:r>
        <w:r w:rsidR="006D3770">
          <w:rPr>
            <w:noProof/>
            <w:webHidden/>
          </w:rPr>
          <w:fldChar w:fldCharType="begin"/>
        </w:r>
        <w:r w:rsidR="006D3770">
          <w:rPr>
            <w:noProof/>
            <w:webHidden/>
          </w:rPr>
          <w:instrText xml:space="preserve"> PAGEREF _Toc508875364 \h </w:instrText>
        </w:r>
        <w:r w:rsidR="006D3770">
          <w:rPr>
            <w:noProof/>
            <w:webHidden/>
          </w:rPr>
        </w:r>
        <w:r w:rsidR="006D3770">
          <w:rPr>
            <w:noProof/>
            <w:webHidden/>
          </w:rPr>
          <w:fldChar w:fldCharType="separate"/>
        </w:r>
        <w:r w:rsidR="006D3770">
          <w:rPr>
            <w:noProof/>
            <w:webHidden/>
          </w:rPr>
          <w:t>35</w:t>
        </w:r>
        <w:r w:rsidR="006D3770">
          <w:rPr>
            <w:noProof/>
            <w:webHidden/>
          </w:rPr>
          <w:fldChar w:fldCharType="end"/>
        </w:r>
      </w:hyperlink>
    </w:p>
    <w:p w14:paraId="0330ED16" w14:textId="77777777" w:rsidR="006D3770" w:rsidRPr="007A7035" w:rsidRDefault="009E6F08">
      <w:pPr>
        <w:pStyle w:val="TOC2"/>
        <w:rPr>
          <w:rFonts w:ascii="Calibri" w:hAnsi="Calibri"/>
          <w:b w:val="0"/>
          <w:noProof/>
          <w:sz w:val="22"/>
          <w:szCs w:val="22"/>
        </w:rPr>
      </w:pPr>
      <w:hyperlink w:anchor="_Toc508875365" w:history="1">
        <w:r w:rsidR="006D3770" w:rsidRPr="002112C5">
          <w:rPr>
            <w:rStyle w:val="Hyperlink"/>
            <w:noProof/>
          </w:rPr>
          <w:t>7.5.</w:t>
        </w:r>
        <w:r w:rsidR="006D3770" w:rsidRPr="007A7035">
          <w:rPr>
            <w:rFonts w:ascii="Calibri" w:hAnsi="Calibri"/>
            <w:b w:val="0"/>
            <w:noProof/>
            <w:sz w:val="22"/>
            <w:szCs w:val="22"/>
          </w:rPr>
          <w:tab/>
        </w:r>
        <w:r w:rsidR="006D3770" w:rsidRPr="002112C5">
          <w:rPr>
            <w:rStyle w:val="Hyperlink"/>
            <w:noProof/>
          </w:rPr>
          <w:t>Exception when running batch file</w:t>
        </w:r>
        <w:r w:rsidR="006D3770">
          <w:rPr>
            <w:noProof/>
            <w:webHidden/>
          </w:rPr>
          <w:tab/>
        </w:r>
        <w:r w:rsidR="006D3770">
          <w:rPr>
            <w:noProof/>
            <w:webHidden/>
          </w:rPr>
          <w:fldChar w:fldCharType="begin"/>
        </w:r>
        <w:r w:rsidR="006D3770">
          <w:rPr>
            <w:noProof/>
            <w:webHidden/>
          </w:rPr>
          <w:instrText xml:space="preserve"> PAGEREF _Toc508875365 \h </w:instrText>
        </w:r>
        <w:r w:rsidR="006D3770">
          <w:rPr>
            <w:noProof/>
            <w:webHidden/>
          </w:rPr>
        </w:r>
        <w:r w:rsidR="006D3770">
          <w:rPr>
            <w:noProof/>
            <w:webHidden/>
          </w:rPr>
          <w:fldChar w:fldCharType="separate"/>
        </w:r>
        <w:r w:rsidR="006D3770">
          <w:rPr>
            <w:noProof/>
            <w:webHidden/>
          </w:rPr>
          <w:t>35</w:t>
        </w:r>
        <w:r w:rsidR="006D3770">
          <w:rPr>
            <w:noProof/>
            <w:webHidden/>
          </w:rPr>
          <w:fldChar w:fldCharType="end"/>
        </w:r>
      </w:hyperlink>
    </w:p>
    <w:p w14:paraId="07042669" w14:textId="77777777" w:rsidR="006D3770" w:rsidRPr="007A7035" w:rsidRDefault="009E6F08">
      <w:pPr>
        <w:pStyle w:val="TOC2"/>
        <w:rPr>
          <w:rFonts w:ascii="Calibri" w:hAnsi="Calibri"/>
          <w:b w:val="0"/>
          <w:noProof/>
          <w:sz w:val="22"/>
          <w:szCs w:val="22"/>
        </w:rPr>
      </w:pPr>
      <w:hyperlink w:anchor="_Toc508875366" w:history="1">
        <w:r w:rsidR="006D3770" w:rsidRPr="002112C5">
          <w:rPr>
            <w:rStyle w:val="Hyperlink"/>
            <w:noProof/>
          </w:rPr>
          <w:t>7.6.</w:t>
        </w:r>
        <w:r w:rsidR="006D3770" w:rsidRPr="007A7035">
          <w:rPr>
            <w:rFonts w:ascii="Calibri" w:hAnsi="Calibri"/>
            <w:b w:val="0"/>
            <w:noProof/>
            <w:sz w:val="22"/>
            <w:szCs w:val="22"/>
          </w:rPr>
          <w:tab/>
        </w:r>
        <w:r w:rsidR="006D3770" w:rsidRPr="002112C5">
          <w:rPr>
            <w:rStyle w:val="Hyperlink"/>
            <w:noProof/>
          </w:rPr>
          <w:t>Protected Mode is enabled in Adobe Reader</w:t>
        </w:r>
        <w:r w:rsidR="006D3770">
          <w:rPr>
            <w:noProof/>
            <w:webHidden/>
          </w:rPr>
          <w:tab/>
        </w:r>
        <w:r w:rsidR="006D3770">
          <w:rPr>
            <w:noProof/>
            <w:webHidden/>
          </w:rPr>
          <w:fldChar w:fldCharType="begin"/>
        </w:r>
        <w:r w:rsidR="006D3770">
          <w:rPr>
            <w:noProof/>
            <w:webHidden/>
          </w:rPr>
          <w:instrText xml:space="preserve"> PAGEREF _Toc508875366 \h </w:instrText>
        </w:r>
        <w:r w:rsidR="006D3770">
          <w:rPr>
            <w:noProof/>
            <w:webHidden/>
          </w:rPr>
        </w:r>
        <w:r w:rsidR="006D3770">
          <w:rPr>
            <w:noProof/>
            <w:webHidden/>
          </w:rPr>
          <w:fldChar w:fldCharType="separate"/>
        </w:r>
        <w:r w:rsidR="006D3770">
          <w:rPr>
            <w:noProof/>
            <w:webHidden/>
          </w:rPr>
          <w:t>36</w:t>
        </w:r>
        <w:r w:rsidR="006D3770">
          <w:rPr>
            <w:noProof/>
            <w:webHidden/>
          </w:rPr>
          <w:fldChar w:fldCharType="end"/>
        </w:r>
      </w:hyperlink>
    </w:p>
    <w:p w14:paraId="45422D37" w14:textId="77777777" w:rsidR="006D3770" w:rsidRPr="007A7035" w:rsidRDefault="009E6F08">
      <w:pPr>
        <w:pStyle w:val="TOC2"/>
        <w:rPr>
          <w:rFonts w:ascii="Calibri" w:hAnsi="Calibri"/>
          <w:b w:val="0"/>
          <w:noProof/>
          <w:sz w:val="22"/>
          <w:szCs w:val="22"/>
        </w:rPr>
      </w:pPr>
      <w:hyperlink w:anchor="_Toc508875367" w:history="1">
        <w:r w:rsidR="006D3770" w:rsidRPr="002112C5">
          <w:rPr>
            <w:rStyle w:val="Hyperlink"/>
            <w:noProof/>
          </w:rPr>
          <w:t>7.7.</w:t>
        </w:r>
        <w:r w:rsidR="006D3770" w:rsidRPr="007A7035">
          <w:rPr>
            <w:rFonts w:ascii="Calibri" w:hAnsi="Calibri"/>
            <w:b w:val="0"/>
            <w:noProof/>
            <w:sz w:val="22"/>
            <w:szCs w:val="22"/>
          </w:rPr>
          <w:tab/>
        </w:r>
        <w:r w:rsidR="006D3770" w:rsidRPr="002112C5">
          <w:rPr>
            <w:rStyle w:val="Hyperlink"/>
            <w:noProof/>
          </w:rPr>
          <w:t>Network Service account and Adobe Reader 9</w:t>
        </w:r>
        <w:r w:rsidR="006D3770">
          <w:rPr>
            <w:noProof/>
            <w:webHidden/>
          </w:rPr>
          <w:tab/>
        </w:r>
        <w:r w:rsidR="006D3770">
          <w:rPr>
            <w:noProof/>
            <w:webHidden/>
          </w:rPr>
          <w:fldChar w:fldCharType="begin"/>
        </w:r>
        <w:r w:rsidR="006D3770">
          <w:rPr>
            <w:noProof/>
            <w:webHidden/>
          </w:rPr>
          <w:instrText xml:space="preserve"> PAGEREF _Toc508875367 \h </w:instrText>
        </w:r>
        <w:r w:rsidR="006D3770">
          <w:rPr>
            <w:noProof/>
            <w:webHidden/>
          </w:rPr>
        </w:r>
        <w:r w:rsidR="006D3770">
          <w:rPr>
            <w:noProof/>
            <w:webHidden/>
          </w:rPr>
          <w:fldChar w:fldCharType="separate"/>
        </w:r>
        <w:r w:rsidR="006D3770">
          <w:rPr>
            <w:noProof/>
            <w:webHidden/>
          </w:rPr>
          <w:t>36</w:t>
        </w:r>
        <w:r w:rsidR="006D3770">
          <w:rPr>
            <w:noProof/>
            <w:webHidden/>
          </w:rPr>
          <w:fldChar w:fldCharType="end"/>
        </w:r>
      </w:hyperlink>
    </w:p>
    <w:p w14:paraId="16CD61C1" w14:textId="77777777" w:rsidR="006D3770" w:rsidRPr="007A7035" w:rsidRDefault="009E6F08">
      <w:pPr>
        <w:pStyle w:val="TOC2"/>
        <w:rPr>
          <w:rFonts w:ascii="Calibri" w:hAnsi="Calibri"/>
          <w:b w:val="0"/>
          <w:noProof/>
          <w:sz w:val="22"/>
          <w:szCs w:val="22"/>
        </w:rPr>
      </w:pPr>
      <w:hyperlink w:anchor="_Toc508875368" w:history="1">
        <w:r w:rsidR="006D3770" w:rsidRPr="002112C5">
          <w:rPr>
            <w:rStyle w:val="Hyperlink"/>
            <w:noProof/>
          </w:rPr>
          <w:t>7.8.</w:t>
        </w:r>
        <w:r w:rsidR="006D3770" w:rsidRPr="007A7035">
          <w:rPr>
            <w:rFonts w:ascii="Calibri" w:hAnsi="Calibri"/>
            <w:b w:val="0"/>
            <w:noProof/>
            <w:sz w:val="22"/>
            <w:szCs w:val="22"/>
          </w:rPr>
          <w:tab/>
        </w:r>
        <w:r w:rsidR="006D3770" w:rsidRPr="002112C5">
          <w:rPr>
            <w:rStyle w:val="Hyperlink"/>
            <w:noProof/>
          </w:rPr>
          <w:t>Reinstall SSL Certificate</w:t>
        </w:r>
        <w:r w:rsidR="006D3770">
          <w:rPr>
            <w:noProof/>
            <w:webHidden/>
          </w:rPr>
          <w:tab/>
        </w:r>
        <w:r w:rsidR="006D3770">
          <w:rPr>
            <w:noProof/>
            <w:webHidden/>
          </w:rPr>
          <w:fldChar w:fldCharType="begin"/>
        </w:r>
        <w:r w:rsidR="006D3770">
          <w:rPr>
            <w:noProof/>
            <w:webHidden/>
          </w:rPr>
          <w:instrText xml:space="preserve"> PAGEREF _Toc508875368 \h </w:instrText>
        </w:r>
        <w:r w:rsidR="006D3770">
          <w:rPr>
            <w:noProof/>
            <w:webHidden/>
          </w:rPr>
        </w:r>
        <w:r w:rsidR="006D3770">
          <w:rPr>
            <w:noProof/>
            <w:webHidden/>
          </w:rPr>
          <w:fldChar w:fldCharType="separate"/>
        </w:r>
        <w:r w:rsidR="006D3770">
          <w:rPr>
            <w:noProof/>
            <w:webHidden/>
          </w:rPr>
          <w:t>36</w:t>
        </w:r>
        <w:r w:rsidR="006D3770">
          <w:rPr>
            <w:noProof/>
            <w:webHidden/>
          </w:rPr>
          <w:fldChar w:fldCharType="end"/>
        </w:r>
      </w:hyperlink>
    </w:p>
    <w:p w14:paraId="602BD7F1" w14:textId="77777777" w:rsidR="006D3770" w:rsidRPr="007A7035" w:rsidRDefault="009E6F08">
      <w:pPr>
        <w:pStyle w:val="TOC2"/>
        <w:rPr>
          <w:rFonts w:ascii="Calibri" w:hAnsi="Calibri"/>
          <w:b w:val="0"/>
          <w:noProof/>
          <w:sz w:val="22"/>
          <w:szCs w:val="22"/>
        </w:rPr>
      </w:pPr>
      <w:hyperlink w:anchor="_Toc508875369" w:history="1">
        <w:r w:rsidR="006D3770" w:rsidRPr="002112C5">
          <w:rPr>
            <w:rStyle w:val="Hyperlink"/>
            <w:noProof/>
          </w:rPr>
          <w:t>7.9.</w:t>
        </w:r>
        <w:r w:rsidR="006D3770" w:rsidRPr="007A7035">
          <w:rPr>
            <w:rFonts w:ascii="Calibri" w:hAnsi="Calibri"/>
            <w:b w:val="0"/>
            <w:noProof/>
            <w:sz w:val="22"/>
            <w:szCs w:val="22"/>
          </w:rPr>
          <w:tab/>
        </w:r>
        <w:r w:rsidR="006D3770" w:rsidRPr="002112C5">
          <w:rPr>
            <w:rStyle w:val="Hyperlink"/>
            <w:noProof/>
          </w:rPr>
          <w:t>Issues with Network Service account</w:t>
        </w:r>
        <w:r w:rsidR="006D3770">
          <w:rPr>
            <w:noProof/>
            <w:webHidden/>
          </w:rPr>
          <w:tab/>
        </w:r>
        <w:r w:rsidR="006D3770">
          <w:rPr>
            <w:noProof/>
            <w:webHidden/>
          </w:rPr>
          <w:fldChar w:fldCharType="begin"/>
        </w:r>
        <w:r w:rsidR="006D3770">
          <w:rPr>
            <w:noProof/>
            <w:webHidden/>
          </w:rPr>
          <w:instrText xml:space="preserve"> PAGEREF _Toc508875369 \h </w:instrText>
        </w:r>
        <w:r w:rsidR="006D3770">
          <w:rPr>
            <w:noProof/>
            <w:webHidden/>
          </w:rPr>
        </w:r>
        <w:r w:rsidR="006D3770">
          <w:rPr>
            <w:noProof/>
            <w:webHidden/>
          </w:rPr>
          <w:fldChar w:fldCharType="separate"/>
        </w:r>
        <w:r w:rsidR="006D3770">
          <w:rPr>
            <w:noProof/>
            <w:webHidden/>
          </w:rPr>
          <w:t>37</w:t>
        </w:r>
        <w:r w:rsidR="006D3770">
          <w:rPr>
            <w:noProof/>
            <w:webHidden/>
          </w:rPr>
          <w:fldChar w:fldCharType="end"/>
        </w:r>
      </w:hyperlink>
    </w:p>
    <w:p w14:paraId="0D08268D" w14:textId="77777777" w:rsidR="006D3770" w:rsidRPr="007A7035" w:rsidRDefault="009E6F08">
      <w:pPr>
        <w:pStyle w:val="TOC2"/>
        <w:rPr>
          <w:rFonts w:ascii="Calibri" w:hAnsi="Calibri"/>
          <w:b w:val="0"/>
          <w:noProof/>
          <w:sz w:val="22"/>
          <w:szCs w:val="22"/>
        </w:rPr>
      </w:pPr>
      <w:hyperlink w:anchor="_Toc508875370" w:history="1">
        <w:r w:rsidR="006D3770" w:rsidRPr="002112C5">
          <w:rPr>
            <w:rStyle w:val="Hyperlink"/>
            <w:noProof/>
          </w:rPr>
          <w:t>7.10.</w:t>
        </w:r>
        <w:r w:rsidR="006D3770" w:rsidRPr="007A7035">
          <w:rPr>
            <w:rFonts w:ascii="Calibri" w:hAnsi="Calibri"/>
            <w:b w:val="0"/>
            <w:noProof/>
            <w:sz w:val="22"/>
            <w:szCs w:val="22"/>
          </w:rPr>
          <w:tab/>
        </w:r>
        <w:r w:rsidR="006D3770" w:rsidRPr="002112C5">
          <w:rPr>
            <w:rStyle w:val="Hyperlink"/>
            <w:noProof/>
          </w:rPr>
          <w:t>Printing Issues</w:t>
        </w:r>
        <w:r w:rsidR="006D3770">
          <w:rPr>
            <w:noProof/>
            <w:webHidden/>
          </w:rPr>
          <w:tab/>
        </w:r>
        <w:r w:rsidR="006D3770">
          <w:rPr>
            <w:noProof/>
            <w:webHidden/>
          </w:rPr>
          <w:fldChar w:fldCharType="begin"/>
        </w:r>
        <w:r w:rsidR="006D3770">
          <w:rPr>
            <w:noProof/>
            <w:webHidden/>
          </w:rPr>
          <w:instrText xml:space="preserve"> PAGEREF _Toc508875370 \h </w:instrText>
        </w:r>
        <w:r w:rsidR="006D3770">
          <w:rPr>
            <w:noProof/>
            <w:webHidden/>
          </w:rPr>
        </w:r>
        <w:r w:rsidR="006D3770">
          <w:rPr>
            <w:noProof/>
            <w:webHidden/>
          </w:rPr>
          <w:fldChar w:fldCharType="separate"/>
        </w:r>
        <w:r w:rsidR="006D3770">
          <w:rPr>
            <w:noProof/>
            <w:webHidden/>
          </w:rPr>
          <w:t>37</w:t>
        </w:r>
        <w:r w:rsidR="006D3770">
          <w:rPr>
            <w:noProof/>
            <w:webHidden/>
          </w:rPr>
          <w:fldChar w:fldCharType="end"/>
        </w:r>
      </w:hyperlink>
    </w:p>
    <w:p w14:paraId="0CBB9537" w14:textId="77777777" w:rsidR="006D3770" w:rsidRPr="007A7035" w:rsidRDefault="009E6F08">
      <w:pPr>
        <w:pStyle w:val="TOC2"/>
        <w:rPr>
          <w:rFonts w:ascii="Calibri" w:hAnsi="Calibri"/>
          <w:b w:val="0"/>
          <w:noProof/>
          <w:sz w:val="22"/>
          <w:szCs w:val="22"/>
        </w:rPr>
      </w:pPr>
      <w:hyperlink w:anchor="_Toc508875371" w:history="1">
        <w:r w:rsidR="006D3770" w:rsidRPr="002112C5">
          <w:rPr>
            <w:rStyle w:val="Hyperlink"/>
            <w:noProof/>
          </w:rPr>
          <w:t>7.11.</w:t>
        </w:r>
        <w:r w:rsidR="006D3770" w:rsidRPr="007A7035">
          <w:rPr>
            <w:rFonts w:ascii="Calibri" w:hAnsi="Calibri"/>
            <w:b w:val="0"/>
            <w:noProof/>
            <w:sz w:val="22"/>
            <w:szCs w:val="22"/>
          </w:rPr>
          <w:tab/>
        </w:r>
        <w:r w:rsidR="006D3770" w:rsidRPr="002112C5">
          <w:rPr>
            <w:rStyle w:val="Hyperlink"/>
            <w:noProof/>
          </w:rPr>
          <w:t>Nightly Server Reboot recommendation</w:t>
        </w:r>
        <w:r w:rsidR="006D3770">
          <w:rPr>
            <w:noProof/>
            <w:webHidden/>
          </w:rPr>
          <w:tab/>
        </w:r>
        <w:r w:rsidR="006D3770">
          <w:rPr>
            <w:noProof/>
            <w:webHidden/>
          </w:rPr>
          <w:fldChar w:fldCharType="begin"/>
        </w:r>
        <w:r w:rsidR="006D3770">
          <w:rPr>
            <w:noProof/>
            <w:webHidden/>
          </w:rPr>
          <w:instrText xml:space="preserve"> PAGEREF _Toc508875371 \h </w:instrText>
        </w:r>
        <w:r w:rsidR="006D3770">
          <w:rPr>
            <w:noProof/>
            <w:webHidden/>
          </w:rPr>
        </w:r>
        <w:r w:rsidR="006D3770">
          <w:rPr>
            <w:noProof/>
            <w:webHidden/>
          </w:rPr>
          <w:fldChar w:fldCharType="separate"/>
        </w:r>
        <w:r w:rsidR="006D3770">
          <w:rPr>
            <w:noProof/>
            <w:webHidden/>
          </w:rPr>
          <w:t>39</w:t>
        </w:r>
        <w:r w:rsidR="006D3770">
          <w:rPr>
            <w:noProof/>
            <w:webHidden/>
          </w:rPr>
          <w:fldChar w:fldCharType="end"/>
        </w:r>
      </w:hyperlink>
    </w:p>
    <w:p w14:paraId="135815FB" w14:textId="77777777" w:rsidR="006D3770" w:rsidRPr="007A7035" w:rsidRDefault="009E6F08">
      <w:pPr>
        <w:pStyle w:val="TOC2"/>
        <w:rPr>
          <w:rFonts w:ascii="Calibri" w:hAnsi="Calibri"/>
          <w:b w:val="0"/>
          <w:noProof/>
          <w:sz w:val="22"/>
          <w:szCs w:val="22"/>
        </w:rPr>
      </w:pPr>
      <w:hyperlink w:anchor="_Toc508875372" w:history="1">
        <w:r w:rsidR="006D3770" w:rsidRPr="002112C5">
          <w:rPr>
            <w:rStyle w:val="Hyperlink"/>
            <w:noProof/>
          </w:rPr>
          <w:t>7.12.</w:t>
        </w:r>
        <w:r w:rsidR="006D3770" w:rsidRPr="007A7035">
          <w:rPr>
            <w:rFonts w:ascii="Calibri" w:hAnsi="Calibri"/>
            <w:b w:val="0"/>
            <w:noProof/>
            <w:sz w:val="22"/>
            <w:szCs w:val="22"/>
          </w:rPr>
          <w:tab/>
        </w:r>
        <w:r w:rsidR="006D3770" w:rsidRPr="002112C5">
          <w:rPr>
            <w:rStyle w:val="Hyperlink"/>
            <w:noProof/>
          </w:rPr>
          <w:t>Increase the priority of java.exe and AcroRd32.exe</w:t>
        </w:r>
        <w:r w:rsidR="006D3770">
          <w:rPr>
            <w:noProof/>
            <w:webHidden/>
          </w:rPr>
          <w:tab/>
        </w:r>
        <w:r w:rsidR="006D3770">
          <w:rPr>
            <w:noProof/>
            <w:webHidden/>
          </w:rPr>
          <w:fldChar w:fldCharType="begin"/>
        </w:r>
        <w:r w:rsidR="006D3770">
          <w:rPr>
            <w:noProof/>
            <w:webHidden/>
          </w:rPr>
          <w:instrText xml:space="preserve"> PAGEREF _Toc508875372 \h </w:instrText>
        </w:r>
        <w:r w:rsidR="006D3770">
          <w:rPr>
            <w:noProof/>
            <w:webHidden/>
          </w:rPr>
        </w:r>
        <w:r w:rsidR="006D3770">
          <w:rPr>
            <w:noProof/>
            <w:webHidden/>
          </w:rPr>
          <w:fldChar w:fldCharType="separate"/>
        </w:r>
        <w:r w:rsidR="006D3770">
          <w:rPr>
            <w:noProof/>
            <w:webHidden/>
          </w:rPr>
          <w:t>39</w:t>
        </w:r>
        <w:r w:rsidR="006D3770">
          <w:rPr>
            <w:noProof/>
            <w:webHidden/>
          </w:rPr>
          <w:fldChar w:fldCharType="end"/>
        </w:r>
      </w:hyperlink>
    </w:p>
    <w:p w14:paraId="354FFE19" w14:textId="77777777" w:rsidR="006D3770" w:rsidRPr="007A7035" w:rsidRDefault="009E6F08">
      <w:pPr>
        <w:pStyle w:val="TOC1"/>
        <w:rPr>
          <w:rFonts w:ascii="Calibri" w:hAnsi="Calibri"/>
          <w:b w:val="0"/>
          <w:noProof/>
          <w:sz w:val="22"/>
          <w:szCs w:val="22"/>
        </w:rPr>
      </w:pPr>
      <w:hyperlink w:anchor="_Toc508875373" w:history="1">
        <w:r w:rsidR="006D3770" w:rsidRPr="002112C5">
          <w:rPr>
            <w:rStyle w:val="Hyperlink"/>
            <w:noProof/>
          </w:rPr>
          <w:t>Appendix</w:t>
        </w:r>
        <w:r w:rsidR="006D3770">
          <w:rPr>
            <w:noProof/>
            <w:webHidden/>
          </w:rPr>
          <w:tab/>
        </w:r>
        <w:r w:rsidR="006D3770">
          <w:rPr>
            <w:noProof/>
            <w:webHidden/>
          </w:rPr>
          <w:fldChar w:fldCharType="begin"/>
        </w:r>
        <w:r w:rsidR="006D3770">
          <w:rPr>
            <w:noProof/>
            <w:webHidden/>
          </w:rPr>
          <w:instrText xml:space="preserve"> PAGEREF _Toc508875373 \h </w:instrText>
        </w:r>
        <w:r w:rsidR="006D3770">
          <w:rPr>
            <w:noProof/>
            <w:webHidden/>
          </w:rPr>
        </w:r>
        <w:r w:rsidR="006D3770">
          <w:rPr>
            <w:noProof/>
            <w:webHidden/>
          </w:rPr>
          <w:fldChar w:fldCharType="separate"/>
        </w:r>
        <w:r w:rsidR="006D3770">
          <w:rPr>
            <w:noProof/>
            <w:webHidden/>
          </w:rPr>
          <w:t>40</w:t>
        </w:r>
        <w:r w:rsidR="006D3770">
          <w:rPr>
            <w:noProof/>
            <w:webHidden/>
          </w:rPr>
          <w:fldChar w:fldCharType="end"/>
        </w:r>
      </w:hyperlink>
    </w:p>
    <w:p w14:paraId="58D3DC99" w14:textId="77777777" w:rsidR="000C37F1" w:rsidRPr="009A60A7" w:rsidRDefault="000C37F1" w:rsidP="00F06970">
      <w:pPr>
        <w:jc w:val="center"/>
        <w:rPr>
          <w:rFonts w:ascii="Arial" w:hAnsi="Arial"/>
          <w:sz w:val="28"/>
          <w:szCs w:val="20"/>
        </w:rPr>
      </w:pPr>
      <w:r w:rsidRPr="009A60A7">
        <w:rPr>
          <w:rFonts w:ascii="Arial" w:hAnsi="Arial"/>
          <w:sz w:val="28"/>
          <w:szCs w:val="20"/>
        </w:rPr>
        <w:fldChar w:fldCharType="end"/>
      </w:r>
    </w:p>
    <w:p w14:paraId="52C2B96A" w14:textId="77777777" w:rsidR="007541D0" w:rsidRPr="00180E3F" w:rsidRDefault="000C37F1" w:rsidP="00180E3F">
      <w:pPr>
        <w:jc w:val="center"/>
        <w:sectPr w:rsidR="007541D0" w:rsidRPr="00180E3F" w:rsidSect="001A31FD">
          <w:pgSz w:w="12240" w:h="15840" w:code="1"/>
          <w:pgMar w:top="1440" w:right="1440" w:bottom="1440" w:left="1440" w:header="720" w:footer="720" w:gutter="0"/>
          <w:pgNumType w:fmt="lowerRoman"/>
          <w:cols w:space="720"/>
          <w:docGrid w:linePitch="360"/>
        </w:sectPr>
      </w:pPr>
      <w:r w:rsidRPr="009A60A7">
        <w:rPr>
          <w:rFonts w:ascii="Arial" w:hAnsi="Arial"/>
          <w:sz w:val="28"/>
          <w:szCs w:val="20"/>
        </w:rPr>
        <w:br w:type="page"/>
      </w:r>
      <w:r w:rsidR="0053083B" w:rsidRPr="009A60A7">
        <w:rPr>
          <w:i/>
        </w:rPr>
        <w:lastRenderedPageBreak/>
        <w:t>(This page included for two-sided copying.)</w:t>
      </w:r>
    </w:p>
    <w:p w14:paraId="134FFD90" w14:textId="77777777" w:rsidR="00A74E61" w:rsidRPr="009A60A7" w:rsidRDefault="00A74E61" w:rsidP="000128C6">
      <w:pPr>
        <w:pStyle w:val="Heading1"/>
        <w:tabs>
          <w:tab w:val="clear" w:pos="360"/>
          <w:tab w:val="num" w:pos="720"/>
        </w:tabs>
        <w:spacing w:after="240"/>
        <w:ind w:left="720" w:hanging="720"/>
      </w:pPr>
      <w:bookmarkStart w:id="18" w:name="_Ref404594942"/>
      <w:bookmarkStart w:id="19" w:name="_Toc508875331"/>
      <w:bookmarkEnd w:id="0"/>
      <w:r w:rsidRPr="009A60A7">
        <w:lastRenderedPageBreak/>
        <w:t>Introduction</w:t>
      </w:r>
      <w:bookmarkEnd w:id="18"/>
      <w:bookmarkEnd w:id="19"/>
    </w:p>
    <w:p w14:paraId="7EBF3FEC" w14:textId="77777777" w:rsidR="000128C6" w:rsidRDefault="001C7CBB" w:rsidP="000128C6">
      <w:pPr>
        <w:pStyle w:val="BodyText"/>
        <w:spacing w:before="0" w:after="0"/>
      </w:pPr>
      <w:r w:rsidRPr="009A60A7">
        <w:t>This</w:t>
      </w:r>
      <w:r w:rsidR="00B4699E" w:rsidRPr="009A60A7">
        <w:t xml:space="preserve"> </w:t>
      </w:r>
      <w:r w:rsidR="003460E4" w:rsidRPr="009A60A7">
        <w:rPr>
          <w:iCs/>
        </w:rPr>
        <w:t xml:space="preserve">Installation Guide </w:t>
      </w:r>
      <w:r w:rsidR="003460E4" w:rsidRPr="009A60A7">
        <w:t>provide</w:t>
      </w:r>
      <w:r w:rsidRPr="009A60A7">
        <w:t>s</w:t>
      </w:r>
      <w:r w:rsidR="003460E4" w:rsidRPr="009A60A7">
        <w:t xml:space="preserve"> </w:t>
      </w:r>
      <w:r w:rsidR="002A7BF4" w:rsidRPr="009A60A7">
        <w:t>a description</w:t>
      </w:r>
      <w:r w:rsidR="003460E4" w:rsidRPr="009A60A7">
        <w:t xml:space="preserve"> of the installation and </w:t>
      </w:r>
      <w:r w:rsidR="002A7BF4" w:rsidRPr="009A60A7">
        <w:t>deployment</w:t>
      </w:r>
      <w:r w:rsidR="003460E4" w:rsidRPr="009A60A7">
        <w:t xml:space="preserve"> </w:t>
      </w:r>
      <w:r w:rsidRPr="009A60A7">
        <w:t>procedures</w:t>
      </w:r>
      <w:r w:rsidR="003460E4" w:rsidRPr="009A60A7">
        <w:t xml:space="preserve"> for the </w:t>
      </w:r>
      <w:r w:rsidR="00EF1EEB" w:rsidRPr="009A60A7">
        <w:t xml:space="preserve">Department of Veterans Affairs (VA) </w:t>
      </w:r>
      <w:r w:rsidR="003460E4" w:rsidRPr="009A60A7">
        <w:t xml:space="preserve">Food and Drug Administration (FDA) Medication Guides Increment 3 project. </w:t>
      </w:r>
      <w:r w:rsidR="002A7BF4" w:rsidRPr="009A60A7">
        <w:t xml:space="preserve">This </w:t>
      </w:r>
      <w:r w:rsidR="00522793" w:rsidRPr="009A60A7">
        <w:t>section</w:t>
      </w:r>
      <w:r w:rsidR="00E51C93" w:rsidRPr="009A60A7">
        <w:t xml:space="preserve"> focuses on the project’s </w:t>
      </w:r>
      <w:r w:rsidR="009077AA" w:rsidRPr="009A60A7">
        <w:t xml:space="preserve">Java </w:t>
      </w:r>
      <w:r w:rsidR="00260D2F" w:rsidRPr="009A60A7">
        <w:t xml:space="preserve">FDA Med Guides </w:t>
      </w:r>
      <w:r w:rsidR="006D08EC" w:rsidRPr="009A60A7">
        <w:t>Printer Tool</w:t>
      </w:r>
      <w:r w:rsidR="00E51C93" w:rsidRPr="009A60A7">
        <w:t>.</w:t>
      </w:r>
      <w:r w:rsidRPr="009A60A7">
        <w:t xml:space="preserve"> The FDA Med Guide</w:t>
      </w:r>
      <w:r w:rsidR="00522793" w:rsidRPr="009A60A7">
        <w:t>s</w:t>
      </w:r>
      <w:r w:rsidRPr="009A60A7">
        <w:t xml:space="preserve"> </w:t>
      </w:r>
      <w:r w:rsidR="006D08EC" w:rsidRPr="009A60A7">
        <w:t>Printer Tool</w:t>
      </w:r>
      <w:r w:rsidRPr="009A60A7">
        <w:t xml:space="preserve"> is a Java-based program that </w:t>
      </w:r>
      <w:r w:rsidR="001A231F" w:rsidRPr="009A60A7">
        <w:t>automatically prints a copy of</w:t>
      </w:r>
      <w:r w:rsidRPr="009A60A7">
        <w:t xml:space="preserve"> </w:t>
      </w:r>
      <w:r w:rsidR="001A231F" w:rsidRPr="009A60A7">
        <w:t>a</w:t>
      </w:r>
      <w:r w:rsidR="009077AA" w:rsidRPr="009A60A7">
        <w:t>n</w:t>
      </w:r>
      <w:r w:rsidR="001A231F" w:rsidRPr="009A60A7">
        <w:t xml:space="preserve"> </w:t>
      </w:r>
      <w:r w:rsidRPr="009A60A7">
        <w:t xml:space="preserve">FDA </w:t>
      </w:r>
      <w:r w:rsidR="001A231F" w:rsidRPr="009A60A7">
        <w:t>m</w:t>
      </w:r>
      <w:r w:rsidRPr="009A60A7">
        <w:t xml:space="preserve">edication </w:t>
      </w:r>
      <w:r w:rsidR="001A231F" w:rsidRPr="009A60A7">
        <w:t xml:space="preserve">guide document when one exists for a requested prescription. </w:t>
      </w:r>
      <w:r w:rsidRPr="009A60A7">
        <w:t xml:space="preserve"> </w:t>
      </w:r>
      <w:r w:rsidR="009077AA" w:rsidRPr="009A60A7">
        <w:t xml:space="preserve">The program retrieves copies from original med guides found in </w:t>
      </w:r>
      <w:r w:rsidR="00FF17C3" w:rsidRPr="009A60A7">
        <w:t>a</w:t>
      </w:r>
      <w:r w:rsidR="009077AA" w:rsidRPr="009A60A7">
        <w:t xml:space="preserve"> local repository on the host server. </w:t>
      </w:r>
      <w:r w:rsidR="003C656E">
        <w:rPr>
          <w:highlight w:val="yellow"/>
        </w:rPr>
        <w:t>REDACTED</w:t>
      </w:r>
    </w:p>
    <w:p w14:paraId="0A042CEF" w14:textId="77777777" w:rsidR="003C656E" w:rsidRPr="009A60A7" w:rsidRDefault="003C656E" w:rsidP="000128C6">
      <w:pPr>
        <w:pStyle w:val="BodyText"/>
        <w:spacing w:before="0"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7649"/>
      </w:tblGrid>
      <w:tr w:rsidR="00A10E02" w:rsidRPr="009A60A7" w14:paraId="30365A26" w14:textId="77777777" w:rsidTr="007E3736">
        <w:tc>
          <w:tcPr>
            <w:tcW w:w="1582" w:type="dxa"/>
            <w:shd w:val="clear" w:color="auto" w:fill="E7E6E6"/>
          </w:tcPr>
          <w:p w14:paraId="5D3C8B63" w14:textId="77777777" w:rsidR="00A10E02" w:rsidRPr="00FC28FF" w:rsidRDefault="00A10E02" w:rsidP="00FC28FF">
            <w:pPr>
              <w:pStyle w:val="TableHeading"/>
            </w:pPr>
            <w:r w:rsidRPr="00FC28FF">
              <w:t>Important:</w:t>
            </w:r>
          </w:p>
        </w:tc>
        <w:tc>
          <w:tcPr>
            <w:tcW w:w="7784" w:type="dxa"/>
            <w:vMerge w:val="restart"/>
          </w:tcPr>
          <w:p w14:paraId="76BC4880" w14:textId="77777777" w:rsidR="00A10E02" w:rsidRPr="00FC28FF" w:rsidRDefault="001C1756" w:rsidP="00FC28FF">
            <w:pPr>
              <w:pStyle w:val="TableText"/>
            </w:pPr>
            <w:r w:rsidRPr="00FC28FF">
              <w:t xml:space="preserve">To successfully deploy this software it is critical that proper </w:t>
            </w:r>
            <w:r w:rsidR="00067D0A" w:rsidRPr="00FC28FF">
              <w:t xml:space="preserve">access </w:t>
            </w:r>
            <w:r w:rsidRPr="00FC28FF">
              <w:t xml:space="preserve">permissions are set correctly. </w:t>
            </w:r>
            <w:r w:rsidR="00F9236E" w:rsidRPr="00FC28FF">
              <w:t>T</w:t>
            </w:r>
            <w:r w:rsidR="00A10E02" w:rsidRPr="00FC28FF">
              <w:t>he host server</w:t>
            </w:r>
            <w:r w:rsidR="00232C67" w:rsidRPr="00FC28FF">
              <w:t xml:space="preserve">, </w:t>
            </w:r>
            <w:r w:rsidR="00694355" w:rsidRPr="00FC28FF">
              <w:t>the assigned user</w:t>
            </w:r>
            <w:r w:rsidR="00067D0A" w:rsidRPr="00FC28FF">
              <w:t xml:space="preserve"> account</w:t>
            </w:r>
            <w:r w:rsidR="00694355" w:rsidRPr="00FC28FF">
              <w:t xml:space="preserve">, </w:t>
            </w:r>
            <w:r w:rsidR="00232C67" w:rsidRPr="00FC28FF">
              <w:t>and the depl</w:t>
            </w:r>
            <w:r w:rsidR="00694355" w:rsidRPr="00FC28FF">
              <w:t>oyed software</w:t>
            </w:r>
            <w:r w:rsidRPr="00FC28FF">
              <w:t xml:space="preserve"> must</w:t>
            </w:r>
            <w:r w:rsidR="00A10E02" w:rsidRPr="00FC28FF">
              <w:t xml:space="preserve"> </w:t>
            </w:r>
            <w:r w:rsidR="00067D0A" w:rsidRPr="00FC28FF">
              <w:t xml:space="preserve">all </w:t>
            </w:r>
            <w:r w:rsidR="00A10E02" w:rsidRPr="00FC28FF">
              <w:t xml:space="preserve">have access to either local or remote printers, and </w:t>
            </w:r>
            <w:r w:rsidRPr="00FC28FF">
              <w:t>have the ability to download</w:t>
            </w:r>
            <w:r w:rsidR="00A10E02" w:rsidRPr="00FC28FF">
              <w:t xml:space="preserve"> med guide files </w:t>
            </w:r>
            <w:r w:rsidRPr="00FC28FF">
              <w:t>from</w:t>
            </w:r>
            <w:r w:rsidR="00A10E02" w:rsidRPr="00FC28FF">
              <w:t xml:space="preserve"> the </w:t>
            </w:r>
            <w:hyperlink r:id="rId11" w:history="1">
              <w:r w:rsidR="00A10E02" w:rsidRPr="00FC28FF">
                <w:rPr>
                  <w:rStyle w:val="Hyperlink"/>
                  <w:color w:val="auto"/>
                  <w:u w:val="none"/>
                </w:rPr>
                <w:t>CMOP Portal</w:t>
              </w:r>
            </w:hyperlink>
            <w:r w:rsidRPr="00FC28FF">
              <w:t>.</w:t>
            </w:r>
          </w:p>
        </w:tc>
      </w:tr>
      <w:tr w:rsidR="00A10E02" w:rsidRPr="009A60A7" w14:paraId="27526056" w14:textId="77777777" w:rsidTr="005327EB">
        <w:tc>
          <w:tcPr>
            <w:tcW w:w="1582" w:type="dxa"/>
          </w:tcPr>
          <w:p w14:paraId="302D4331" w14:textId="42190F7C" w:rsidR="00A10E02" w:rsidRPr="009A60A7" w:rsidRDefault="009E6F08" w:rsidP="005327EB">
            <w:pPr>
              <w:pStyle w:val="TableText"/>
            </w:pPr>
            <w:r>
              <w:rPr>
                <w:noProof/>
              </w:rPr>
              <w:drawing>
                <wp:inline distT="0" distB="0" distL="0" distR="0" wp14:anchorId="2A566B12" wp14:editId="75E089F2">
                  <wp:extent cx="874395" cy="524510"/>
                  <wp:effectExtent l="0" t="0" r="0" b="0"/>
                  <wp:docPr id="3" name="Picture 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4395" cy="524510"/>
                          </a:xfrm>
                          <a:prstGeom prst="rect">
                            <a:avLst/>
                          </a:prstGeom>
                          <a:noFill/>
                          <a:ln>
                            <a:noFill/>
                          </a:ln>
                        </pic:spPr>
                      </pic:pic>
                    </a:graphicData>
                  </a:graphic>
                </wp:inline>
              </w:drawing>
            </w:r>
          </w:p>
        </w:tc>
        <w:tc>
          <w:tcPr>
            <w:tcW w:w="7784" w:type="dxa"/>
            <w:vMerge/>
          </w:tcPr>
          <w:p w14:paraId="53776B0B" w14:textId="77777777" w:rsidR="00A10E02" w:rsidRPr="009A60A7" w:rsidRDefault="00A10E02" w:rsidP="005327EB"/>
        </w:tc>
      </w:tr>
    </w:tbl>
    <w:p w14:paraId="1E4686D4" w14:textId="77777777" w:rsidR="000128C6" w:rsidRPr="009A60A7" w:rsidRDefault="000128C6" w:rsidP="000128C6">
      <w:pPr>
        <w:pStyle w:val="BodyText"/>
        <w:spacing w:before="0" w:after="0"/>
      </w:pPr>
    </w:p>
    <w:p w14:paraId="12AF46B7" w14:textId="77777777" w:rsidR="00662AF2" w:rsidRPr="009A60A7" w:rsidRDefault="00662AF2" w:rsidP="003460E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7649"/>
      </w:tblGrid>
      <w:tr w:rsidR="00DD1FD1" w:rsidRPr="009A60A7" w14:paraId="35B42340" w14:textId="77777777" w:rsidTr="007E3736">
        <w:tc>
          <w:tcPr>
            <w:tcW w:w="1582" w:type="dxa"/>
            <w:shd w:val="clear" w:color="auto" w:fill="E7E6E6"/>
          </w:tcPr>
          <w:p w14:paraId="693889D5" w14:textId="77777777" w:rsidR="00DD1FD1" w:rsidRPr="009A60A7" w:rsidRDefault="00DD1FD1" w:rsidP="00E11AA0">
            <w:pPr>
              <w:pStyle w:val="TableHeading"/>
            </w:pPr>
            <w:r w:rsidRPr="009A60A7">
              <w:t>Important:</w:t>
            </w:r>
          </w:p>
        </w:tc>
        <w:tc>
          <w:tcPr>
            <w:tcW w:w="7784" w:type="dxa"/>
            <w:vMerge w:val="restart"/>
          </w:tcPr>
          <w:p w14:paraId="390CA8CA" w14:textId="77777777" w:rsidR="00DD1FD1" w:rsidRPr="009A60A7" w:rsidRDefault="00DD1FD1" w:rsidP="00A65514">
            <w:pPr>
              <w:pStyle w:val="TableText"/>
              <w:rPr>
                <w:color w:val="000000"/>
                <w:szCs w:val="22"/>
              </w:rPr>
            </w:pPr>
            <w:r>
              <w:t>Sites that are currently running the FDA Med Guides Automatic Printing software can go directly to</w:t>
            </w:r>
            <w:r w:rsidR="00143518">
              <w:t xml:space="preserve"> s</w:t>
            </w:r>
            <w:r w:rsidR="00A65514">
              <w:t>ection</w:t>
            </w:r>
            <w:r>
              <w:t xml:space="preserve"> </w:t>
            </w:r>
            <w:hyperlink w:anchor="_Upgrading_to_a" w:history="1">
              <w:r w:rsidR="00A65514">
                <w:rPr>
                  <w:rStyle w:val="Hyperlink"/>
                </w:rPr>
                <w:t>6. U</w:t>
              </w:r>
              <w:r w:rsidR="00A65514" w:rsidRPr="00A65514">
                <w:rPr>
                  <w:rStyle w:val="Hyperlink"/>
                </w:rPr>
                <w:t>pgrading to a new version of Automatic Printing</w:t>
              </w:r>
            </w:hyperlink>
            <w:r>
              <w:t>.</w:t>
            </w:r>
          </w:p>
        </w:tc>
      </w:tr>
      <w:tr w:rsidR="00DD1FD1" w:rsidRPr="009A60A7" w14:paraId="7284ECF7" w14:textId="77777777" w:rsidTr="00E11AA0">
        <w:tc>
          <w:tcPr>
            <w:tcW w:w="1582" w:type="dxa"/>
          </w:tcPr>
          <w:p w14:paraId="5AB92E3B" w14:textId="7CB56621" w:rsidR="00DD1FD1" w:rsidRPr="009A60A7" w:rsidRDefault="009E6F08" w:rsidP="00E11AA0">
            <w:pPr>
              <w:pStyle w:val="TableText"/>
            </w:pPr>
            <w:r>
              <w:rPr>
                <w:noProof/>
              </w:rPr>
              <w:drawing>
                <wp:inline distT="0" distB="0" distL="0" distR="0" wp14:anchorId="50566096" wp14:editId="55B4307F">
                  <wp:extent cx="874395" cy="524510"/>
                  <wp:effectExtent l="0" t="0" r="0" b="0"/>
                  <wp:docPr id="4" name="Picture 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4395" cy="524510"/>
                          </a:xfrm>
                          <a:prstGeom prst="rect">
                            <a:avLst/>
                          </a:prstGeom>
                          <a:noFill/>
                          <a:ln>
                            <a:noFill/>
                          </a:ln>
                        </pic:spPr>
                      </pic:pic>
                    </a:graphicData>
                  </a:graphic>
                </wp:inline>
              </w:drawing>
            </w:r>
          </w:p>
        </w:tc>
        <w:tc>
          <w:tcPr>
            <w:tcW w:w="7784" w:type="dxa"/>
            <w:vMerge/>
          </w:tcPr>
          <w:p w14:paraId="0D2F816D" w14:textId="77777777" w:rsidR="00DD1FD1" w:rsidRPr="009A60A7" w:rsidRDefault="00DD1FD1" w:rsidP="00E11AA0"/>
        </w:tc>
      </w:tr>
    </w:tbl>
    <w:p w14:paraId="7083ACAC" w14:textId="77777777" w:rsidR="007E3736" w:rsidRPr="007E3736" w:rsidRDefault="007E3736" w:rsidP="007E3736">
      <w:pPr>
        <w:rPr>
          <w:vanish/>
        </w:rPr>
      </w:pPr>
    </w:p>
    <w:p w14:paraId="068446E3" w14:textId="77777777" w:rsidR="000128C6" w:rsidRPr="009A60A7" w:rsidRDefault="000128C6" w:rsidP="000128C6">
      <w:pPr>
        <w:pStyle w:val="BodyText"/>
        <w:spacing w:before="0" w:after="0"/>
      </w:pPr>
    </w:p>
    <w:tbl>
      <w:tblPr>
        <w:tblpPr w:leftFromText="180" w:rightFromText="180" w:vertAnchor="text" w:horzAnchor="margin" w:tblpX="108" w:tblpY="264"/>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7767"/>
      </w:tblGrid>
      <w:tr w:rsidR="000128C6" w:rsidRPr="009A60A7" w14:paraId="28E3FE49" w14:textId="77777777" w:rsidTr="000128C6">
        <w:tc>
          <w:tcPr>
            <w:tcW w:w="1474" w:type="dxa"/>
            <w:shd w:val="clear" w:color="auto" w:fill="E7E6E6"/>
          </w:tcPr>
          <w:p w14:paraId="1BA02472" w14:textId="77777777" w:rsidR="000128C6" w:rsidRPr="009A60A7" w:rsidRDefault="000128C6" w:rsidP="000128C6">
            <w:pPr>
              <w:pStyle w:val="TableHeading"/>
            </w:pPr>
            <w:r w:rsidRPr="009A60A7">
              <w:t>Note:</w:t>
            </w:r>
          </w:p>
        </w:tc>
        <w:tc>
          <w:tcPr>
            <w:tcW w:w="7886" w:type="dxa"/>
            <w:vMerge w:val="restart"/>
          </w:tcPr>
          <w:p w14:paraId="69A2E2CF" w14:textId="77777777" w:rsidR="000128C6" w:rsidRPr="009A60A7" w:rsidRDefault="000128C6" w:rsidP="000128C6">
            <w:pPr>
              <w:pStyle w:val="TableText"/>
            </w:pPr>
            <w:r>
              <w:t>A</w:t>
            </w:r>
            <w:r w:rsidRPr="00AA5973">
              <w:t xml:space="preserve"> Domain Service account for FDA Med Guides Automatic Printing application</w:t>
            </w:r>
            <w:r>
              <w:t xml:space="preserve"> must be </w:t>
            </w:r>
            <w:r w:rsidRPr="00AA5973">
              <w:t xml:space="preserve">created </w:t>
            </w:r>
            <w:r>
              <w:t>in Active Directory</w:t>
            </w:r>
            <w:r w:rsidRPr="00AA5973">
              <w:t>.</w:t>
            </w:r>
            <w:r>
              <w:t xml:space="preserve"> Refer to section </w:t>
            </w:r>
            <w:hyperlink w:anchor="_Domain_Service_Account" w:history="1">
              <w:r>
                <w:rPr>
                  <w:rStyle w:val="Hyperlink"/>
                </w:rPr>
                <w:t>2.4. D</w:t>
              </w:r>
              <w:r w:rsidRPr="00B83EF3">
                <w:rPr>
                  <w:rStyle w:val="Hyperlink"/>
                </w:rPr>
                <w:t>omain Service Account</w:t>
              </w:r>
            </w:hyperlink>
            <w:r>
              <w:t>.</w:t>
            </w:r>
          </w:p>
        </w:tc>
      </w:tr>
      <w:tr w:rsidR="000128C6" w:rsidRPr="009A60A7" w14:paraId="5F4CD6FD" w14:textId="77777777" w:rsidTr="000128C6">
        <w:tc>
          <w:tcPr>
            <w:tcW w:w="1474" w:type="dxa"/>
          </w:tcPr>
          <w:p w14:paraId="4D9EFD40" w14:textId="01A4A37A" w:rsidR="000128C6" w:rsidRPr="009A60A7" w:rsidRDefault="009E6F08" w:rsidP="000128C6">
            <w:pPr>
              <w:pStyle w:val="TableText"/>
            </w:pPr>
            <w:r>
              <w:rPr>
                <w:noProof/>
              </w:rPr>
              <w:drawing>
                <wp:inline distT="0" distB="0" distL="0" distR="0" wp14:anchorId="1CC44C89" wp14:editId="6D08B214">
                  <wp:extent cx="874395" cy="524510"/>
                  <wp:effectExtent l="0" t="0" r="0" b="0"/>
                  <wp:docPr id="5" name="Picture 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4395" cy="524510"/>
                          </a:xfrm>
                          <a:prstGeom prst="rect">
                            <a:avLst/>
                          </a:prstGeom>
                          <a:noFill/>
                          <a:ln>
                            <a:noFill/>
                          </a:ln>
                        </pic:spPr>
                      </pic:pic>
                    </a:graphicData>
                  </a:graphic>
                </wp:inline>
              </w:drawing>
            </w:r>
          </w:p>
        </w:tc>
        <w:tc>
          <w:tcPr>
            <w:tcW w:w="7886" w:type="dxa"/>
            <w:vMerge/>
          </w:tcPr>
          <w:p w14:paraId="67666C12" w14:textId="77777777" w:rsidR="000128C6" w:rsidRPr="009A60A7" w:rsidRDefault="000128C6" w:rsidP="000128C6"/>
        </w:tc>
      </w:tr>
    </w:tbl>
    <w:p w14:paraId="21E089B2" w14:textId="77777777" w:rsidR="000128C6" w:rsidRPr="009A60A7" w:rsidRDefault="000128C6" w:rsidP="000128C6"/>
    <w:p w14:paraId="3E0F26B7" w14:textId="77777777" w:rsidR="000128C6" w:rsidRDefault="000128C6" w:rsidP="000128C6">
      <w:pPr>
        <w:pStyle w:val="BodyText"/>
        <w:spacing w:before="0" w:after="0"/>
      </w:pPr>
    </w:p>
    <w:p w14:paraId="664D0508" w14:textId="77777777" w:rsidR="003460E4" w:rsidRDefault="003460E4" w:rsidP="000128C6">
      <w:pPr>
        <w:pStyle w:val="BodyText"/>
        <w:spacing w:before="0" w:after="0"/>
      </w:pPr>
      <w:r w:rsidRPr="009A60A7">
        <w:t xml:space="preserve">The intended audience for this document is the Information Resources Management Service (IRMS) staff responsible for installing </w:t>
      </w:r>
      <w:r w:rsidR="001C7CBB" w:rsidRPr="009A60A7">
        <w:t>and configuring software on VA Windows servers</w:t>
      </w:r>
      <w:r w:rsidRPr="009A60A7">
        <w:t>.</w:t>
      </w:r>
      <w:r w:rsidR="001C7CBB" w:rsidRPr="009A60A7">
        <w:t xml:space="preserve"> Some of the procedures listed below may require System Administrator privileges on target systems.</w:t>
      </w:r>
    </w:p>
    <w:p w14:paraId="33C6F9D8" w14:textId="77777777" w:rsidR="000128C6" w:rsidRPr="009A60A7" w:rsidRDefault="000128C6" w:rsidP="000128C6">
      <w:pPr>
        <w:pStyle w:val="BodyText"/>
        <w:spacing w:before="0" w:after="0"/>
      </w:pPr>
    </w:p>
    <w:p w14:paraId="736BA98F" w14:textId="77777777" w:rsidR="002C5FE3" w:rsidRDefault="002C5FE3" w:rsidP="000128C6">
      <w:pPr>
        <w:pStyle w:val="BodyText"/>
        <w:spacing w:before="0" w:after="0"/>
      </w:pPr>
      <w:r w:rsidRPr="009A60A7">
        <w:t xml:space="preserve">The installation procedure, including installing the third-party products listed in the pre-installation procedures, should take about an hour </w:t>
      </w:r>
      <w:r w:rsidR="00067D0A" w:rsidRPr="009A60A7">
        <w:t xml:space="preserve">or less </w:t>
      </w:r>
      <w:r w:rsidRPr="009A60A7">
        <w:t>to complete.</w:t>
      </w:r>
    </w:p>
    <w:p w14:paraId="0454C7D7" w14:textId="77777777" w:rsidR="000128C6" w:rsidRPr="009A60A7" w:rsidRDefault="000128C6" w:rsidP="000128C6">
      <w:pPr>
        <w:pStyle w:val="BodyText"/>
        <w:spacing w:before="0" w:after="0"/>
      </w:pPr>
    </w:p>
    <w:p w14:paraId="4383445E" w14:textId="77777777" w:rsidR="00D15766" w:rsidRPr="009A60A7" w:rsidRDefault="002C5FE3" w:rsidP="000128C6">
      <w:pPr>
        <w:pStyle w:val="BodyText"/>
        <w:spacing w:before="0" w:after="0"/>
      </w:pPr>
      <w:r w:rsidRPr="009A60A7">
        <w:t>After installation is complete, the host server should be rebooted. Any logged-on users should be advised to log off.</w:t>
      </w:r>
    </w:p>
    <w:p w14:paraId="1DE2AC02" w14:textId="77777777" w:rsidR="00A74E61" w:rsidRPr="009A60A7" w:rsidRDefault="00A74E61" w:rsidP="000128C6">
      <w:pPr>
        <w:pStyle w:val="Heading1"/>
        <w:pageBreakBefore/>
        <w:tabs>
          <w:tab w:val="clear" w:pos="360"/>
          <w:tab w:val="num" w:pos="720"/>
        </w:tabs>
        <w:spacing w:after="240"/>
        <w:ind w:left="720" w:hanging="720"/>
      </w:pPr>
      <w:bookmarkStart w:id="20" w:name="_Toc508875332"/>
      <w:r w:rsidRPr="009A60A7">
        <w:lastRenderedPageBreak/>
        <w:t>Pre-installation Considerations</w:t>
      </w:r>
      <w:bookmarkEnd w:id="20"/>
    </w:p>
    <w:p w14:paraId="1BED84BF" w14:textId="77777777" w:rsidR="002A7BF4" w:rsidRDefault="00505E91" w:rsidP="000128C6">
      <w:pPr>
        <w:pStyle w:val="BodyText"/>
        <w:spacing w:before="0" w:after="0"/>
      </w:pPr>
      <w:r w:rsidRPr="009A60A7">
        <w:t xml:space="preserve">The </w:t>
      </w:r>
      <w:r w:rsidR="00260D2F" w:rsidRPr="009A60A7">
        <w:t xml:space="preserve">FDA Med Guides </w:t>
      </w:r>
      <w:r w:rsidR="006D08EC" w:rsidRPr="009A60A7">
        <w:t>Printer Tool</w:t>
      </w:r>
      <w:r w:rsidR="00860855" w:rsidRPr="009A60A7">
        <w:t xml:space="preserve"> </w:t>
      </w:r>
      <w:r w:rsidRPr="009A60A7">
        <w:t xml:space="preserve">depends on third-party components </w:t>
      </w:r>
      <w:r w:rsidR="00860855" w:rsidRPr="009A60A7">
        <w:t xml:space="preserve">to process and print </w:t>
      </w:r>
      <w:r w:rsidR="00067D0A" w:rsidRPr="009A60A7">
        <w:t>Portable Document Format (PDF)</w:t>
      </w:r>
      <w:r w:rsidR="00860855" w:rsidRPr="009A60A7">
        <w:t xml:space="preserve"> documents. </w:t>
      </w:r>
      <w:r w:rsidR="002F019F" w:rsidRPr="009A60A7">
        <w:t>These components are the Windows Server, the Java Runtime Environment (JRE) and Adobe Reader. T</w:t>
      </w:r>
      <w:r w:rsidR="00860855" w:rsidRPr="009A60A7">
        <w:t xml:space="preserve">hese components must be properly installed and configured prior to </w:t>
      </w:r>
      <w:r w:rsidR="00852C0A" w:rsidRPr="009A60A7">
        <w:t xml:space="preserve">installing and </w:t>
      </w:r>
      <w:r w:rsidR="00860855" w:rsidRPr="009A60A7">
        <w:t xml:space="preserve">running the </w:t>
      </w:r>
      <w:r w:rsidR="00260D2F" w:rsidRPr="009A60A7">
        <w:t xml:space="preserve">FDA Med Guides </w:t>
      </w:r>
      <w:r w:rsidR="006D08EC" w:rsidRPr="009A60A7">
        <w:t>Printer Tool</w:t>
      </w:r>
      <w:r w:rsidR="00790620">
        <w:t>.</w:t>
      </w:r>
    </w:p>
    <w:p w14:paraId="020A59D3" w14:textId="77777777" w:rsidR="000128C6" w:rsidRPr="009A60A7" w:rsidRDefault="000128C6" w:rsidP="000128C6">
      <w:pPr>
        <w:pStyle w:val="BodyText"/>
        <w:spacing w:before="0" w:after="0"/>
      </w:pPr>
    </w:p>
    <w:p w14:paraId="62249D3C" w14:textId="77777777" w:rsidR="00300C44" w:rsidRPr="009A60A7" w:rsidRDefault="00300C44" w:rsidP="00723286">
      <w:pPr>
        <w:pStyle w:val="Heading2"/>
        <w:spacing w:after="120"/>
      </w:pPr>
      <w:bookmarkStart w:id="21" w:name="_Toc508875333"/>
      <w:r w:rsidRPr="009A60A7">
        <w:t>Deployment scenarios</w:t>
      </w:r>
      <w:bookmarkEnd w:id="21"/>
    </w:p>
    <w:p w14:paraId="31B0FFBC" w14:textId="77777777" w:rsidR="00A65514" w:rsidRDefault="00300C44" w:rsidP="000128C6">
      <w:pPr>
        <w:pStyle w:val="BodyText"/>
        <w:spacing w:before="0" w:after="0"/>
      </w:pPr>
      <w:r w:rsidRPr="009A60A7">
        <w:t>Th</w:t>
      </w:r>
      <w:r w:rsidR="00682389" w:rsidRPr="009A60A7">
        <w:t>ere are a number of scenarios in which the FDA Med Guides Printer Tool c</w:t>
      </w:r>
      <w:r w:rsidR="007F452E" w:rsidRPr="009A60A7">
        <w:t>a</w:t>
      </w:r>
      <w:r w:rsidR="00682389" w:rsidRPr="009A60A7">
        <w:t xml:space="preserve">n be deployed </w:t>
      </w:r>
      <w:r w:rsidR="007F452E" w:rsidRPr="009A60A7">
        <w:t>successfully.</w:t>
      </w:r>
      <w:r w:rsidR="00682389" w:rsidRPr="009A60A7">
        <w:t xml:space="preserve"> </w:t>
      </w:r>
      <w:r w:rsidR="00067D0A" w:rsidRPr="009A60A7">
        <w:t xml:space="preserve">The recommended scenario is to </w:t>
      </w:r>
      <w:r w:rsidR="0040580B" w:rsidRPr="009A60A7">
        <w:t>deploy</w:t>
      </w:r>
      <w:r w:rsidR="00067D0A" w:rsidRPr="009A60A7">
        <w:t xml:space="preserve"> the </w:t>
      </w:r>
      <w:r w:rsidR="00046AE3" w:rsidRPr="009A60A7">
        <w:t>FDA Med Guides Printer Tool, the Java JRE and Adobe Reader on</w:t>
      </w:r>
      <w:r w:rsidR="00067D0A" w:rsidRPr="009A60A7">
        <w:t xml:space="preserve"> </w:t>
      </w:r>
      <w:r w:rsidR="0040580B" w:rsidRPr="009A60A7">
        <w:t xml:space="preserve">a </w:t>
      </w:r>
      <w:r w:rsidR="00067D0A" w:rsidRPr="009A60A7">
        <w:t>print server</w:t>
      </w:r>
      <w:r w:rsidR="00046AE3" w:rsidRPr="009A60A7">
        <w:t xml:space="preserve"> near the </w:t>
      </w:r>
      <w:r w:rsidR="004D355C" w:rsidRPr="009A60A7">
        <w:t xml:space="preserve">target </w:t>
      </w:r>
      <w:r w:rsidR="00046AE3" w:rsidRPr="009A60A7">
        <w:t>service area</w:t>
      </w:r>
      <w:r w:rsidR="00067D0A" w:rsidRPr="009A60A7">
        <w:t>.</w:t>
      </w:r>
      <w:r w:rsidR="00046AE3" w:rsidRPr="009A60A7">
        <w:t xml:space="preserve"> However, identifying and selecting the best scenario </w:t>
      </w:r>
      <w:r w:rsidR="0040580B" w:rsidRPr="009A60A7">
        <w:t xml:space="preserve">for a particular site </w:t>
      </w:r>
      <w:r w:rsidR="00046AE3" w:rsidRPr="009A60A7">
        <w:t>is left to the discretion of individual local system administrators who are tasked with installing this package.</w:t>
      </w:r>
    </w:p>
    <w:p w14:paraId="6E4FA038" w14:textId="77777777" w:rsidR="000128C6" w:rsidRPr="009A60A7" w:rsidRDefault="000128C6" w:rsidP="000128C6">
      <w:pPr>
        <w:pStyle w:val="BodyText"/>
        <w:spacing w:before="0" w:after="0"/>
      </w:pPr>
    </w:p>
    <w:p w14:paraId="7FC264C6" w14:textId="77777777" w:rsidR="002C6D38" w:rsidRPr="009A60A7" w:rsidRDefault="002C6D38" w:rsidP="00723286">
      <w:pPr>
        <w:pStyle w:val="Heading2"/>
        <w:keepLines/>
        <w:spacing w:after="120"/>
      </w:pPr>
      <w:bookmarkStart w:id="22" w:name="_Toc306893916"/>
      <w:bookmarkStart w:id="23" w:name="_Toc508875334"/>
      <w:r w:rsidRPr="009A60A7">
        <w:t>Destination printers</w:t>
      </w:r>
      <w:bookmarkEnd w:id="22"/>
      <w:bookmarkEnd w:id="23"/>
    </w:p>
    <w:p w14:paraId="5FA0F770" w14:textId="77777777" w:rsidR="002C6D38" w:rsidRDefault="002C6D38" w:rsidP="000128C6">
      <w:pPr>
        <w:pStyle w:val="BodyText"/>
        <w:spacing w:before="0" w:after="0"/>
      </w:pPr>
      <w:r w:rsidRPr="009A60A7">
        <w:t>Any printer used to print med guides must be defined as a local printer on the Windows server hosting the software. That is, the printer spooler must be hosted on the same server where the FDA Med Guides Printer Tool software is running.</w:t>
      </w:r>
    </w:p>
    <w:p w14:paraId="3D41791A" w14:textId="77777777" w:rsidR="000128C6" w:rsidRPr="00180E3F" w:rsidRDefault="000128C6" w:rsidP="000128C6">
      <w:pPr>
        <w:pStyle w:val="BodyText"/>
        <w:spacing w:before="0" w:after="0"/>
      </w:pPr>
    </w:p>
    <w:p w14:paraId="13CFA620" w14:textId="77777777" w:rsidR="00D50188" w:rsidRPr="009A60A7" w:rsidRDefault="00260D2F" w:rsidP="00723286">
      <w:pPr>
        <w:pStyle w:val="Heading2"/>
        <w:spacing w:after="120"/>
      </w:pPr>
      <w:bookmarkStart w:id="24" w:name="_Toc508875335"/>
      <w:r w:rsidRPr="009A60A7">
        <w:t>T</w:t>
      </w:r>
      <w:r w:rsidR="001E677C" w:rsidRPr="009A60A7">
        <w:t xml:space="preserve">hird-party </w:t>
      </w:r>
      <w:r w:rsidR="00D50188" w:rsidRPr="009A60A7">
        <w:t xml:space="preserve">software </w:t>
      </w:r>
      <w:r w:rsidR="00AC2A96">
        <w:t>Pre-r</w:t>
      </w:r>
      <w:r w:rsidR="007636B0" w:rsidRPr="009A60A7">
        <w:t>equisites</w:t>
      </w:r>
      <w:bookmarkEnd w:id="24"/>
    </w:p>
    <w:p w14:paraId="2024DEA3" w14:textId="77777777" w:rsidR="00C52369" w:rsidRPr="009A60A7" w:rsidRDefault="00910C2D" w:rsidP="007942E8">
      <w:pPr>
        <w:pStyle w:val="Heading3"/>
        <w:tabs>
          <w:tab w:val="clear" w:pos="1710"/>
          <w:tab w:val="num" w:pos="1260"/>
        </w:tabs>
        <w:spacing w:after="120"/>
        <w:ind w:left="1260" w:hanging="900"/>
      </w:pPr>
      <w:bookmarkStart w:id="25" w:name="_Toc508875336"/>
      <w:r>
        <w:t>Windows Server 2012</w:t>
      </w:r>
      <w:r w:rsidR="00B7464A">
        <w:t xml:space="preserve"> or 2</w:t>
      </w:r>
      <w:r>
        <w:t>008</w:t>
      </w:r>
      <w:bookmarkEnd w:id="25"/>
    </w:p>
    <w:p w14:paraId="417DD1DB" w14:textId="77777777" w:rsidR="008D4E5B" w:rsidRDefault="00B950D9" w:rsidP="000128C6">
      <w:pPr>
        <w:pStyle w:val="BodyText"/>
        <w:spacing w:before="0" w:after="0"/>
      </w:pPr>
      <w:r w:rsidRPr="009A60A7">
        <w:t xml:space="preserve">Microsoft’s Windows Server 2008 </w:t>
      </w:r>
      <w:r w:rsidR="00B7464A">
        <w:t xml:space="preserve">or 2012 </w:t>
      </w:r>
      <w:r w:rsidRPr="009A60A7">
        <w:t>software must be properly installed</w:t>
      </w:r>
      <w:r w:rsidR="004D355C" w:rsidRPr="009A60A7">
        <w:t xml:space="preserve"> and configured</w:t>
      </w:r>
      <w:r w:rsidRPr="009A60A7">
        <w:t xml:space="preserve"> on the server hardware. </w:t>
      </w:r>
      <w:r w:rsidR="008D4E5B" w:rsidRPr="009A60A7">
        <w:t xml:space="preserve">Consult the vendor’s documentation for instructions on installing Server </w:t>
      </w:r>
      <w:r w:rsidR="00B7464A">
        <w:t>2012</w:t>
      </w:r>
      <w:r w:rsidR="000128C6">
        <w:t xml:space="preserve"> or 2008</w:t>
      </w:r>
      <w:r w:rsidR="008D4E5B" w:rsidRPr="009A60A7">
        <w:t>, if not already installed.</w:t>
      </w:r>
    </w:p>
    <w:p w14:paraId="12E892B5" w14:textId="77777777" w:rsidR="000128C6" w:rsidRPr="009A60A7" w:rsidRDefault="000128C6" w:rsidP="000128C6">
      <w:pPr>
        <w:pStyle w:val="BodyText"/>
        <w:spacing w:before="0" w:after="0"/>
      </w:pPr>
    </w:p>
    <w:p w14:paraId="7F50DC8D" w14:textId="77777777" w:rsidR="007942E8" w:rsidRDefault="00C52369" w:rsidP="000128C6">
      <w:pPr>
        <w:pStyle w:val="BodyText"/>
        <w:spacing w:before="0" w:after="0"/>
        <w:rPr>
          <w:szCs w:val="22"/>
        </w:rPr>
      </w:pPr>
      <w:r w:rsidRPr="00361F9D">
        <w:rPr>
          <w:szCs w:val="22"/>
        </w:rPr>
        <w:t xml:space="preserve">According to the Technical Reference Model (TRM) forecast, Windows Server </w:t>
      </w:r>
      <w:r w:rsidR="0028701B" w:rsidRPr="00361F9D">
        <w:rPr>
          <w:szCs w:val="22"/>
        </w:rPr>
        <w:t>2012</w:t>
      </w:r>
      <w:r w:rsidR="000128C6">
        <w:rPr>
          <w:szCs w:val="22"/>
        </w:rPr>
        <w:t xml:space="preserve"> or 2008</w:t>
      </w:r>
      <w:r w:rsidR="0028701B" w:rsidRPr="00361F9D">
        <w:rPr>
          <w:szCs w:val="22"/>
        </w:rPr>
        <w:t xml:space="preserve"> is</w:t>
      </w:r>
      <w:r w:rsidRPr="00361F9D">
        <w:rPr>
          <w:szCs w:val="22"/>
        </w:rPr>
        <w:t xml:space="preserve"> supported as of this writing:</w:t>
      </w:r>
      <w:r w:rsidR="00BD5DAD" w:rsidRPr="00361F9D">
        <w:rPr>
          <w:color w:val="000000"/>
          <w:szCs w:val="22"/>
        </w:rPr>
        <w:t xml:space="preserve"> </w:t>
      </w:r>
      <w:r w:rsidR="003C656E">
        <w:rPr>
          <w:highlight w:val="yellow"/>
        </w:rPr>
        <w:t>REDACTED</w:t>
      </w:r>
      <w:r w:rsidRPr="00361F9D">
        <w:rPr>
          <w:szCs w:val="22"/>
        </w:rPr>
        <w:t>. Therefore, instructions provided here are based on Windows Server 2008</w:t>
      </w:r>
      <w:r w:rsidR="00B7464A" w:rsidRPr="00361F9D">
        <w:rPr>
          <w:szCs w:val="22"/>
        </w:rPr>
        <w:t xml:space="preserve"> or </w:t>
      </w:r>
      <w:r w:rsidR="0028701B" w:rsidRPr="00361F9D">
        <w:rPr>
          <w:szCs w:val="22"/>
        </w:rPr>
        <w:t>2012 only</w:t>
      </w:r>
      <w:r w:rsidRPr="00361F9D">
        <w:rPr>
          <w:szCs w:val="22"/>
        </w:rPr>
        <w:t xml:space="preserve">. </w:t>
      </w:r>
      <w:r w:rsidR="00EF2089" w:rsidRPr="00361F9D">
        <w:rPr>
          <w:szCs w:val="22"/>
        </w:rPr>
        <w:t xml:space="preserve">While similar procedures might work </w:t>
      </w:r>
      <w:r w:rsidR="00AC196B" w:rsidRPr="00361F9D">
        <w:rPr>
          <w:szCs w:val="22"/>
        </w:rPr>
        <w:t>for</w:t>
      </w:r>
      <w:r w:rsidR="00EF2089" w:rsidRPr="00361F9D">
        <w:rPr>
          <w:szCs w:val="22"/>
        </w:rPr>
        <w:t xml:space="preserve"> setting up on Windows Server 2003, this is discouraged</w:t>
      </w:r>
      <w:r w:rsidRPr="00361F9D">
        <w:rPr>
          <w:szCs w:val="22"/>
        </w:rPr>
        <w:t>.</w:t>
      </w:r>
    </w:p>
    <w:p w14:paraId="5C2A1345" w14:textId="77777777" w:rsidR="00723286" w:rsidRPr="00361F9D" w:rsidRDefault="00723286" w:rsidP="00723286">
      <w:pPr>
        <w:pStyle w:val="BodyText"/>
        <w:spacing w:before="0" w:after="0"/>
        <w:rPr>
          <w:szCs w:val="22"/>
        </w:rPr>
      </w:pPr>
    </w:p>
    <w:p w14:paraId="55321642" w14:textId="77777777" w:rsidR="00C52369" w:rsidRDefault="00C52369" w:rsidP="000128C6">
      <w:pPr>
        <w:pStyle w:val="Heading3"/>
        <w:tabs>
          <w:tab w:val="clear" w:pos="1710"/>
          <w:tab w:val="num" w:pos="1260"/>
        </w:tabs>
        <w:spacing w:before="120" w:after="120"/>
        <w:ind w:left="1267" w:hanging="907"/>
      </w:pPr>
      <w:bookmarkStart w:id="26" w:name="_Toc508875337"/>
      <w:r w:rsidRPr="009A60A7">
        <w:t xml:space="preserve">Java Runtime </w:t>
      </w:r>
      <w:r w:rsidR="00B950D9" w:rsidRPr="009A60A7">
        <w:t xml:space="preserve">Environment </w:t>
      </w:r>
      <w:r w:rsidR="00180E3F">
        <w:t>V</w:t>
      </w:r>
      <w:r w:rsidR="001C6D56">
        <w:t xml:space="preserve">ersion </w:t>
      </w:r>
      <w:r w:rsidR="001E6E9A">
        <w:t>1.8</w:t>
      </w:r>
      <w:r w:rsidR="0028701B">
        <w:t xml:space="preserve"> </w:t>
      </w:r>
      <w:r w:rsidR="00743AEA">
        <w:t>for</w:t>
      </w:r>
      <w:r w:rsidRPr="009A60A7">
        <w:t xml:space="preserve"> Windows</w:t>
      </w:r>
      <w:bookmarkEnd w:id="26"/>
      <w:r w:rsidRPr="009A60A7">
        <w:t xml:space="preserve"> </w:t>
      </w:r>
    </w:p>
    <w:p w14:paraId="7D8CB3CB" w14:textId="77777777" w:rsidR="000128C6" w:rsidRPr="000128C6" w:rsidRDefault="000128C6" w:rsidP="000128C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7649"/>
      </w:tblGrid>
      <w:tr w:rsidR="00293CCD" w:rsidRPr="009A60A7" w14:paraId="57CACC52" w14:textId="77777777" w:rsidTr="007E3736">
        <w:tc>
          <w:tcPr>
            <w:tcW w:w="1582" w:type="dxa"/>
            <w:shd w:val="clear" w:color="auto" w:fill="E7E6E6"/>
          </w:tcPr>
          <w:p w14:paraId="19DA8070" w14:textId="77777777" w:rsidR="00293CCD" w:rsidRPr="009A60A7" w:rsidRDefault="00293CCD" w:rsidP="003B41C6">
            <w:pPr>
              <w:pStyle w:val="TableHeading"/>
            </w:pPr>
            <w:r w:rsidRPr="009A60A7">
              <w:t>Note:</w:t>
            </w:r>
          </w:p>
        </w:tc>
        <w:tc>
          <w:tcPr>
            <w:tcW w:w="7784" w:type="dxa"/>
            <w:vMerge w:val="restart"/>
          </w:tcPr>
          <w:p w14:paraId="6E7E0EBE" w14:textId="77777777" w:rsidR="00293CCD" w:rsidRPr="009A60A7" w:rsidRDefault="001E6E9A" w:rsidP="00FC28FF">
            <w:pPr>
              <w:pStyle w:val="TableText"/>
            </w:pPr>
            <w:r>
              <w:t>If Java S</w:t>
            </w:r>
            <w:r w:rsidR="00557444">
              <w:t xml:space="preserve">tandard </w:t>
            </w:r>
            <w:r>
              <w:t>E</w:t>
            </w:r>
            <w:r w:rsidR="00557444">
              <w:t>dition</w:t>
            </w:r>
            <w:r>
              <w:t xml:space="preserve"> JRE 1.8</w:t>
            </w:r>
            <w:r w:rsidR="00293CCD" w:rsidRPr="009A60A7">
              <w:t xml:space="preserve"> </w:t>
            </w:r>
            <w:r w:rsidR="00B7464A">
              <w:t xml:space="preserve">or higher </w:t>
            </w:r>
            <w:r w:rsidR="00293CCD" w:rsidRPr="009A60A7">
              <w:t>is already installed on the server, you may skip this step. To confirm whether java is already installed on the server, or was installed correctly, open a command window and type the command:</w:t>
            </w:r>
          </w:p>
          <w:p w14:paraId="750888DB" w14:textId="77777777" w:rsidR="00293CCD" w:rsidRPr="009A60A7" w:rsidRDefault="00FC28FF" w:rsidP="00FC28FF">
            <w:pPr>
              <w:pStyle w:val="TableText"/>
            </w:pPr>
            <w:r>
              <w:t>Java -version</w:t>
            </w:r>
          </w:p>
          <w:p w14:paraId="637720E2" w14:textId="77777777" w:rsidR="00293CCD" w:rsidRPr="009A60A7" w:rsidRDefault="00293CCD" w:rsidP="00FC28FF">
            <w:pPr>
              <w:pStyle w:val="TableText"/>
            </w:pPr>
            <w:r w:rsidRPr="009A60A7">
              <w:t>Information text, similar to that pictured below should appear in the command window, indicating the nomenclature of the java version. If Java is not installed, or not installed properly, the message returned will indicate that “Java is no</w:t>
            </w:r>
            <w:r w:rsidR="00FC28FF">
              <w:t>t a recognized system command.”</w:t>
            </w:r>
          </w:p>
          <w:p w14:paraId="6C356A85" w14:textId="77777777" w:rsidR="00C26C73" w:rsidRDefault="00C26C73" w:rsidP="00293CCD">
            <w:pPr>
              <w:keepNext/>
            </w:pPr>
          </w:p>
          <w:p w14:paraId="58446A26" w14:textId="77777777" w:rsidR="00DD60CA" w:rsidRDefault="00DD60CA" w:rsidP="00293CCD">
            <w:pPr>
              <w:keepNext/>
            </w:pPr>
          </w:p>
          <w:p w14:paraId="53A91B21" w14:textId="4ED435E8" w:rsidR="00910C2D" w:rsidRPr="009A60A7" w:rsidRDefault="009E6F08" w:rsidP="00293CCD">
            <w:pPr>
              <w:keepNext/>
            </w:pPr>
            <w:r>
              <w:rPr>
                <w:noProof/>
              </w:rPr>
              <w:drawing>
                <wp:inline distT="0" distB="0" distL="0" distR="0" wp14:anchorId="31B8E8C8" wp14:editId="14142FBD">
                  <wp:extent cx="4540250" cy="2440940"/>
                  <wp:effectExtent l="0" t="0" r="0" b="0"/>
                  <wp:docPr id="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0250" cy="2440940"/>
                          </a:xfrm>
                          <a:prstGeom prst="rect">
                            <a:avLst/>
                          </a:prstGeom>
                          <a:noFill/>
                          <a:ln>
                            <a:noFill/>
                          </a:ln>
                        </pic:spPr>
                      </pic:pic>
                    </a:graphicData>
                  </a:graphic>
                </wp:inline>
              </w:drawing>
            </w:r>
          </w:p>
          <w:p w14:paraId="1982AD56" w14:textId="77777777" w:rsidR="007F3B81" w:rsidRDefault="00C26C73" w:rsidP="00C26C73">
            <w:pPr>
              <w:pStyle w:val="Caption"/>
              <w:spacing w:before="120"/>
            </w:pPr>
            <w:r w:rsidRPr="009A60A7">
              <w:t xml:space="preserve">Figure </w:t>
            </w:r>
            <w:r>
              <w:t>1</w:t>
            </w:r>
            <w:r w:rsidRPr="009A60A7">
              <w:t xml:space="preserve"> Screen </w:t>
            </w:r>
            <w:r>
              <w:t>indicating p</w:t>
            </w:r>
            <w:r w:rsidRPr="009A60A7">
              <w:t xml:space="preserve">roperly </w:t>
            </w:r>
            <w:r>
              <w:t>installed Java software</w:t>
            </w:r>
          </w:p>
          <w:p w14:paraId="454088BE" w14:textId="77777777" w:rsidR="00C26C73" w:rsidRPr="00C26C73" w:rsidRDefault="00C26C73" w:rsidP="00C26C73"/>
        </w:tc>
      </w:tr>
      <w:tr w:rsidR="00293CCD" w:rsidRPr="009A60A7" w14:paraId="4FBB8929" w14:textId="77777777" w:rsidTr="003B41C6">
        <w:tc>
          <w:tcPr>
            <w:tcW w:w="1582" w:type="dxa"/>
          </w:tcPr>
          <w:p w14:paraId="1A0D43D4" w14:textId="703410D6" w:rsidR="00293CCD" w:rsidRPr="009A60A7" w:rsidRDefault="009E6F08" w:rsidP="003B41C6">
            <w:pPr>
              <w:pStyle w:val="TableText"/>
            </w:pPr>
            <w:r>
              <w:rPr>
                <w:noProof/>
              </w:rPr>
              <w:drawing>
                <wp:inline distT="0" distB="0" distL="0" distR="0" wp14:anchorId="1DC6FF4C" wp14:editId="3B4F6720">
                  <wp:extent cx="874395" cy="524510"/>
                  <wp:effectExtent l="0" t="0" r="0" b="0"/>
                  <wp:docPr id="7" name="Picture 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4395" cy="524510"/>
                          </a:xfrm>
                          <a:prstGeom prst="rect">
                            <a:avLst/>
                          </a:prstGeom>
                          <a:noFill/>
                          <a:ln>
                            <a:noFill/>
                          </a:ln>
                        </pic:spPr>
                      </pic:pic>
                    </a:graphicData>
                  </a:graphic>
                </wp:inline>
              </w:drawing>
            </w:r>
          </w:p>
        </w:tc>
        <w:tc>
          <w:tcPr>
            <w:tcW w:w="7784" w:type="dxa"/>
            <w:vMerge/>
          </w:tcPr>
          <w:p w14:paraId="09EFCDEC" w14:textId="77777777" w:rsidR="00293CCD" w:rsidRPr="009A60A7" w:rsidRDefault="00293CCD" w:rsidP="003B41C6"/>
        </w:tc>
      </w:tr>
    </w:tbl>
    <w:p w14:paraId="6889CD19" w14:textId="77777777" w:rsidR="007F3B81" w:rsidRDefault="007F3B81" w:rsidP="00684288"/>
    <w:p w14:paraId="098E24CE" w14:textId="77777777" w:rsidR="00AF2880" w:rsidRDefault="00B950D9" w:rsidP="007F3B81">
      <w:pPr>
        <w:pStyle w:val="BodyText"/>
        <w:spacing w:before="0" w:after="0"/>
        <w:rPr>
          <w:rStyle w:val="BodyTextChar"/>
        </w:rPr>
      </w:pPr>
      <w:r w:rsidRPr="00790620">
        <w:rPr>
          <w:rStyle w:val="BodyTextChar"/>
        </w:rPr>
        <w:t xml:space="preserve">The FDA Med Guides project requires that the </w:t>
      </w:r>
      <w:r w:rsidR="004D355C" w:rsidRPr="00790620">
        <w:rPr>
          <w:rStyle w:val="BodyTextChar"/>
        </w:rPr>
        <w:t xml:space="preserve">Java </w:t>
      </w:r>
      <w:r w:rsidR="00852C0A" w:rsidRPr="00790620">
        <w:rPr>
          <w:rStyle w:val="BodyTextChar"/>
        </w:rPr>
        <w:t>JRE</w:t>
      </w:r>
      <w:r w:rsidRPr="00790620">
        <w:rPr>
          <w:rStyle w:val="BodyTextChar"/>
        </w:rPr>
        <w:t xml:space="preserve"> be installed on the </w:t>
      </w:r>
      <w:r w:rsidR="0040580B" w:rsidRPr="00790620">
        <w:rPr>
          <w:rStyle w:val="BodyTextChar"/>
        </w:rPr>
        <w:t xml:space="preserve">host </w:t>
      </w:r>
      <w:r w:rsidRPr="00790620">
        <w:rPr>
          <w:rStyle w:val="BodyTextChar"/>
        </w:rPr>
        <w:t>server</w:t>
      </w:r>
      <w:r w:rsidR="00684288" w:rsidRPr="00790620">
        <w:rPr>
          <w:rStyle w:val="BodyTextChar"/>
        </w:rPr>
        <w:t xml:space="preserve">. </w:t>
      </w:r>
      <w:r w:rsidR="00101DD9" w:rsidRPr="00790620">
        <w:rPr>
          <w:rStyle w:val="BodyTextChar"/>
        </w:rPr>
        <w:t xml:space="preserve">Either one of the </w:t>
      </w:r>
      <w:r w:rsidR="004D355C" w:rsidRPr="00790620">
        <w:rPr>
          <w:rStyle w:val="BodyTextChar"/>
        </w:rPr>
        <w:t>x86 or x64</w:t>
      </w:r>
      <w:r w:rsidR="00101DD9" w:rsidRPr="00790620">
        <w:rPr>
          <w:rStyle w:val="BodyTextChar"/>
        </w:rPr>
        <w:t xml:space="preserve"> Windows platforms</w:t>
      </w:r>
      <w:r w:rsidR="004D355C" w:rsidRPr="00790620">
        <w:rPr>
          <w:rStyle w:val="BodyTextChar"/>
        </w:rPr>
        <w:t xml:space="preserve"> will work</w:t>
      </w:r>
      <w:r w:rsidR="00101DD9" w:rsidRPr="00790620">
        <w:rPr>
          <w:rStyle w:val="BodyTextChar"/>
        </w:rPr>
        <w:t>.</w:t>
      </w:r>
      <w:r w:rsidR="004D355C" w:rsidRPr="00790620">
        <w:rPr>
          <w:rStyle w:val="BodyTextChar"/>
        </w:rPr>
        <w:t xml:space="preserve"> </w:t>
      </w:r>
      <w:r w:rsidR="00684288" w:rsidRPr="00790620">
        <w:rPr>
          <w:rStyle w:val="BodyTextChar"/>
        </w:rPr>
        <w:t xml:space="preserve">The JRE is not distributed as part of this package and must be </w:t>
      </w:r>
      <w:r w:rsidR="00AF2880" w:rsidRPr="00790620">
        <w:rPr>
          <w:rStyle w:val="BodyTextChar"/>
        </w:rPr>
        <w:t xml:space="preserve">downloaded </w:t>
      </w:r>
      <w:r w:rsidR="00684288" w:rsidRPr="00790620">
        <w:rPr>
          <w:rStyle w:val="BodyTextChar"/>
        </w:rPr>
        <w:t xml:space="preserve">separately from the </w:t>
      </w:r>
      <w:r w:rsidR="00AC196B" w:rsidRPr="00790620">
        <w:rPr>
          <w:rStyle w:val="BodyTextChar"/>
        </w:rPr>
        <w:t>Oracle</w:t>
      </w:r>
      <w:r w:rsidR="00684288" w:rsidRPr="00790620">
        <w:rPr>
          <w:rStyle w:val="BodyTextChar"/>
        </w:rPr>
        <w:t xml:space="preserve"> websit</w:t>
      </w:r>
      <w:r w:rsidR="008E2859" w:rsidRPr="00790620">
        <w:rPr>
          <w:rStyle w:val="BodyTextChar"/>
        </w:rPr>
        <w:t>e</w:t>
      </w:r>
      <w:r w:rsidR="006D1A8E">
        <w:rPr>
          <w:szCs w:val="22"/>
        </w:rPr>
        <w:t xml:space="preserve">. Download the </w:t>
      </w:r>
      <w:r w:rsidR="001E6E9A">
        <w:rPr>
          <w:rStyle w:val="BodyTextChar"/>
        </w:rPr>
        <w:t xml:space="preserve">Java SE </w:t>
      </w:r>
      <w:r w:rsidR="006D1A8E">
        <w:rPr>
          <w:rStyle w:val="BodyTextChar"/>
        </w:rPr>
        <w:t xml:space="preserve">version </w:t>
      </w:r>
      <w:r w:rsidR="001E6E9A">
        <w:rPr>
          <w:rStyle w:val="BodyTextChar"/>
        </w:rPr>
        <w:t>1.8</w:t>
      </w:r>
      <w:r w:rsidR="00AC196B" w:rsidRPr="00790620">
        <w:rPr>
          <w:rStyle w:val="BodyTextChar"/>
        </w:rPr>
        <w:t xml:space="preserve"> </w:t>
      </w:r>
      <w:r w:rsidR="00B7464A" w:rsidRPr="00790620">
        <w:rPr>
          <w:rStyle w:val="BodyTextChar"/>
        </w:rPr>
        <w:t xml:space="preserve">or higher </w:t>
      </w:r>
      <w:r w:rsidR="006D1A8E">
        <w:rPr>
          <w:rStyle w:val="BodyTextChar"/>
        </w:rPr>
        <w:t>version for Windows</w:t>
      </w:r>
      <w:r w:rsidR="00684288" w:rsidRPr="00790620">
        <w:rPr>
          <w:rStyle w:val="BodyTextChar"/>
        </w:rPr>
        <w:t xml:space="preserve">. </w:t>
      </w:r>
      <w:r w:rsidR="00AF2880" w:rsidRPr="00790620">
        <w:rPr>
          <w:rStyle w:val="BodyTextChar"/>
        </w:rPr>
        <w:t>To install the Java JRE, simply follow the instructions posted on the Oracle</w:t>
      </w:r>
      <w:r w:rsidR="001E281A" w:rsidRPr="00790620">
        <w:rPr>
          <w:rStyle w:val="BodyTextChar"/>
        </w:rPr>
        <w:t>/Java</w:t>
      </w:r>
      <w:r w:rsidR="008E2859" w:rsidRPr="00790620">
        <w:rPr>
          <w:rStyle w:val="BodyTextChar"/>
        </w:rPr>
        <w:t xml:space="preserve"> website.</w:t>
      </w:r>
    </w:p>
    <w:p w14:paraId="2D26BBD1" w14:textId="77777777" w:rsidR="00EF2089" w:rsidRPr="007F3B81" w:rsidRDefault="00EF2089" w:rsidP="007F3B81">
      <w:pPr>
        <w:spacing w:before="120"/>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7649"/>
      </w:tblGrid>
      <w:tr w:rsidR="00F271EB" w:rsidRPr="009A60A7" w14:paraId="705AE55B" w14:textId="77777777" w:rsidTr="007E3736">
        <w:tc>
          <w:tcPr>
            <w:tcW w:w="1582" w:type="dxa"/>
            <w:shd w:val="clear" w:color="auto" w:fill="E7E6E6"/>
          </w:tcPr>
          <w:p w14:paraId="4200179E" w14:textId="77777777" w:rsidR="00F271EB" w:rsidRPr="009A60A7" w:rsidRDefault="00CB260A" w:rsidP="003B41C6">
            <w:pPr>
              <w:pStyle w:val="TableHeading"/>
            </w:pPr>
            <w:r w:rsidRPr="009A60A7">
              <w:t>Important:</w:t>
            </w:r>
          </w:p>
        </w:tc>
        <w:tc>
          <w:tcPr>
            <w:tcW w:w="7784" w:type="dxa"/>
            <w:vMerge w:val="restart"/>
          </w:tcPr>
          <w:p w14:paraId="1896E84F" w14:textId="77777777" w:rsidR="00F271EB" w:rsidRPr="009A60A7" w:rsidRDefault="00101DD9" w:rsidP="00AC196B">
            <w:pPr>
              <w:pStyle w:val="TableText"/>
            </w:pPr>
            <w:r w:rsidRPr="009A60A7">
              <w:t>Be sure</w:t>
            </w:r>
            <w:r w:rsidR="00CB260A" w:rsidRPr="009A60A7">
              <w:t xml:space="preserve"> that you i</w:t>
            </w:r>
            <w:r w:rsidR="00F271EB" w:rsidRPr="009A60A7">
              <w:t>nstall the Java Runtime Environment (JRE) and not the Java Development Kit (JDK</w:t>
            </w:r>
            <w:r w:rsidR="00CB260A" w:rsidRPr="009A60A7">
              <w:t>.</w:t>
            </w:r>
            <w:r w:rsidR="00F271EB" w:rsidRPr="009A60A7">
              <w:t>)</w:t>
            </w:r>
            <w:r w:rsidR="00CB260A" w:rsidRPr="009A60A7">
              <w:t xml:space="preserve"> These are two distinct and separate installation packages.</w:t>
            </w:r>
          </w:p>
        </w:tc>
      </w:tr>
      <w:tr w:rsidR="00F271EB" w:rsidRPr="009A60A7" w14:paraId="1F937222" w14:textId="77777777" w:rsidTr="003B41C6">
        <w:tc>
          <w:tcPr>
            <w:tcW w:w="1582" w:type="dxa"/>
          </w:tcPr>
          <w:p w14:paraId="6A1DB8E9" w14:textId="5A7164FE" w:rsidR="00F271EB" w:rsidRPr="009A60A7" w:rsidRDefault="009E6F08" w:rsidP="003B41C6">
            <w:pPr>
              <w:pStyle w:val="TableText"/>
            </w:pPr>
            <w:r>
              <w:rPr>
                <w:noProof/>
              </w:rPr>
              <w:drawing>
                <wp:inline distT="0" distB="0" distL="0" distR="0" wp14:anchorId="763CDAC0" wp14:editId="53074F13">
                  <wp:extent cx="874395" cy="524510"/>
                  <wp:effectExtent l="0" t="0" r="0" b="0"/>
                  <wp:docPr id="8" name="Picture 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4395" cy="524510"/>
                          </a:xfrm>
                          <a:prstGeom prst="rect">
                            <a:avLst/>
                          </a:prstGeom>
                          <a:noFill/>
                          <a:ln>
                            <a:noFill/>
                          </a:ln>
                        </pic:spPr>
                      </pic:pic>
                    </a:graphicData>
                  </a:graphic>
                </wp:inline>
              </w:drawing>
            </w:r>
          </w:p>
        </w:tc>
        <w:tc>
          <w:tcPr>
            <w:tcW w:w="7784" w:type="dxa"/>
            <w:vMerge/>
          </w:tcPr>
          <w:p w14:paraId="114BAF5E" w14:textId="77777777" w:rsidR="00F271EB" w:rsidRPr="009A60A7" w:rsidRDefault="00F271EB" w:rsidP="003B41C6"/>
        </w:tc>
      </w:tr>
    </w:tbl>
    <w:p w14:paraId="768E32AD" w14:textId="77777777" w:rsidR="00E02DCB" w:rsidRDefault="00E02DCB" w:rsidP="00E02DCB">
      <w:pPr>
        <w:pStyle w:val="Heading3"/>
        <w:numPr>
          <w:ilvl w:val="0"/>
          <w:numId w:val="0"/>
        </w:numPr>
        <w:spacing w:before="0" w:after="0"/>
        <w:rPr>
          <w:sz w:val="22"/>
          <w:szCs w:val="22"/>
        </w:rPr>
      </w:pPr>
      <w:bookmarkStart w:id="27" w:name="_Adobe_Reader_version"/>
      <w:bookmarkEnd w:id="27"/>
    </w:p>
    <w:p w14:paraId="483B1D1E" w14:textId="77777777" w:rsidR="007F3B81" w:rsidRPr="007F3B81" w:rsidRDefault="007F3B81" w:rsidP="007F3B81"/>
    <w:p w14:paraId="1ED8F4EC" w14:textId="77777777" w:rsidR="00C52369" w:rsidRPr="009A60A7" w:rsidRDefault="00C52369" w:rsidP="007F3B81">
      <w:pPr>
        <w:pStyle w:val="Heading3"/>
        <w:tabs>
          <w:tab w:val="clear" w:pos="1710"/>
          <w:tab w:val="num" w:pos="1260"/>
        </w:tabs>
        <w:spacing w:before="120" w:after="120"/>
        <w:ind w:left="1267" w:hanging="907"/>
      </w:pPr>
      <w:bookmarkStart w:id="28" w:name="_Toc508875338"/>
      <w:r w:rsidRPr="009A60A7">
        <w:t xml:space="preserve">Adobe </w:t>
      </w:r>
      <w:r w:rsidR="0080244A">
        <w:t xml:space="preserve">Acrobat </w:t>
      </w:r>
      <w:r w:rsidRPr="009A60A7">
        <w:t xml:space="preserve">Reader </w:t>
      </w:r>
      <w:r w:rsidR="001E6E9A">
        <w:t xml:space="preserve">DC </w:t>
      </w:r>
      <w:r w:rsidR="002F019F" w:rsidRPr="009A60A7">
        <w:t xml:space="preserve">version </w:t>
      </w:r>
      <w:r w:rsidR="001E6E9A">
        <w:t>18</w:t>
      </w:r>
      <w:r w:rsidR="00004AF8" w:rsidRPr="009A60A7">
        <w:t xml:space="preserve"> </w:t>
      </w:r>
      <w:r w:rsidRPr="009A60A7">
        <w:t>for Windows</w:t>
      </w:r>
      <w:bookmarkEnd w:id="28"/>
      <w:r w:rsidRPr="009A60A7">
        <w:t xml:space="preserve"> </w:t>
      </w:r>
    </w:p>
    <w:p w14:paraId="0438C03B" w14:textId="77777777" w:rsidR="00DA070F" w:rsidRDefault="00CF73E5" w:rsidP="007F3B81">
      <w:pPr>
        <w:pStyle w:val="BodyText"/>
        <w:spacing w:before="0" w:after="0"/>
      </w:pPr>
      <w:r w:rsidRPr="009A60A7">
        <w:t xml:space="preserve">The </w:t>
      </w:r>
      <w:r w:rsidR="00260D2F" w:rsidRPr="009A60A7">
        <w:t xml:space="preserve">FDA Med Guides </w:t>
      </w:r>
      <w:r w:rsidR="006D08EC" w:rsidRPr="009A60A7">
        <w:t>Printer Tool</w:t>
      </w:r>
      <w:r w:rsidR="00860855" w:rsidRPr="009A60A7">
        <w:t xml:space="preserve"> </w:t>
      </w:r>
      <w:r w:rsidRPr="009A60A7">
        <w:t xml:space="preserve">requires that Adobe Reader software be installed on the </w:t>
      </w:r>
      <w:r w:rsidR="00EB7CBA" w:rsidRPr="009A60A7">
        <w:t xml:space="preserve">host </w:t>
      </w:r>
      <w:r w:rsidRPr="009A60A7">
        <w:t xml:space="preserve">server. Adobe Reader is used to print </w:t>
      </w:r>
      <w:r w:rsidR="00365BD0" w:rsidRPr="009A60A7">
        <w:t>chosen</w:t>
      </w:r>
      <w:r w:rsidRPr="009A60A7">
        <w:t xml:space="preserve"> med guides. Adobe Reader is not distributed as part of this package and must be separately downloaded from the </w:t>
      </w:r>
      <w:r w:rsidR="002905D9" w:rsidRPr="009A60A7">
        <w:t>Adobe</w:t>
      </w:r>
      <w:r w:rsidR="00A401C3" w:rsidRPr="009A60A7">
        <w:t xml:space="preserve"> website</w:t>
      </w:r>
      <w:r w:rsidR="00442D44" w:rsidRPr="009A60A7">
        <w:t>.</w:t>
      </w:r>
    </w:p>
    <w:p w14:paraId="10333748" w14:textId="77777777" w:rsidR="00723286" w:rsidRPr="009A60A7" w:rsidRDefault="00723286" w:rsidP="00723286">
      <w:pPr>
        <w:pStyle w:val="BodyText"/>
        <w:spacing w:before="0"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7649"/>
      </w:tblGrid>
      <w:tr w:rsidR="003477ED" w:rsidRPr="009A60A7" w14:paraId="03A4A508" w14:textId="77777777" w:rsidTr="007E3736">
        <w:tc>
          <w:tcPr>
            <w:tcW w:w="1582" w:type="dxa"/>
            <w:shd w:val="clear" w:color="auto" w:fill="E7E6E6"/>
          </w:tcPr>
          <w:p w14:paraId="17DC8034" w14:textId="77777777" w:rsidR="003477ED" w:rsidRPr="009A60A7" w:rsidRDefault="003477ED" w:rsidP="003B41C6">
            <w:pPr>
              <w:pStyle w:val="TableHeading"/>
            </w:pPr>
            <w:r w:rsidRPr="009A60A7">
              <w:t>Note:</w:t>
            </w:r>
          </w:p>
        </w:tc>
        <w:tc>
          <w:tcPr>
            <w:tcW w:w="7784" w:type="dxa"/>
            <w:vMerge w:val="restart"/>
          </w:tcPr>
          <w:p w14:paraId="012F0377" w14:textId="77777777" w:rsidR="003477ED" w:rsidRPr="00FF1EA8" w:rsidRDefault="000B27C3" w:rsidP="007B44F3">
            <w:pPr>
              <w:pStyle w:val="TableText"/>
            </w:pPr>
            <w:r>
              <w:t xml:space="preserve">Acrobat </w:t>
            </w:r>
            <w:r w:rsidR="00155BFD">
              <w:t xml:space="preserve">Reader </w:t>
            </w:r>
            <w:r w:rsidR="007B44F3">
              <w:t xml:space="preserve">DC version </w:t>
            </w:r>
            <w:r w:rsidR="001E6E9A">
              <w:t>18</w:t>
            </w:r>
            <w:r w:rsidR="007C6BCD" w:rsidRPr="009A60A7">
              <w:t xml:space="preserve"> is recommended</w:t>
            </w:r>
            <w:r w:rsidR="00155BFD">
              <w:t>.</w:t>
            </w:r>
            <w:r w:rsidR="007C6BCD" w:rsidRPr="009A60A7">
              <w:t xml:space="preserve"> If a Reader version other than 1</w:t>
            </w:r>
            <w:r w:rsidR="001E6E9A">
              <w:t>8</w:t>
            </w:r>
            <w:r w:rsidR="007C6BCD" w:rsidRPr="009A60A7">
              <w:t xml:space="preserve"> is chosen, then path adjustments must be made in the contents of </w:t>
            </w:r>
            <w:r w:rsidR="006D1A8E">
              <w:t>the</w:t>
            </w:r>
            <w:r w:rsidR="007C6BCD" w:rsidRPr="009A60A7">
              <w:t xml:space="preserve"> install</w:t>
            </w:r>
            <w:r w:rsidR="006D1A8E">
              <w:t>ation</w:t>
            </w:r>
            <w:r w:rsidR="007C6BCD" w:rsidRPr="009A60A7">
              <w:t>,</w:t>
            </w:r>
            <w:r w:rsidR="006D1A8E">
              <w:t xml:space="preserve"> </w:t>
            </w:r>
            <w:r w:rsidR="007C6BCD" w:rsidRPr="009A60A7">
              <w:t>configuration and batch files.</w:t>
            </w:r>
            <w:r w:rsidR="007C6BCD">
              <w:t xml:space="preserve"> </w:t>
            </w:r>
          </w:p>
        </w:tc>
      </w:tr>
      <w:tr w:rsidR="003477ED" w:rsidRPr="009A60A7" w14:paraId="0F3C0EB7" w14:textId="77777777" w:rsidTr="003B41C6">
        <w:tc>
          <w:tcPr>
            <w:tcW w:w="1582" w:type="dxa"/>
          </w:tcPr>
          <w:p w14:paraId="5E5BCB3E" w14:textId="645A14A0" w:rsidR="003477ED" w:rsidRPr="009A60A7" w:rsidRDefault="009E6F08" w:rsidP="003B41C6">
            <w:pPr>
              <w:pStyle w:val="TableText"/>
            </w:pPr>
            <w:r>
              <w:rPr>
                <w:noProof/>
              </w:rPr>
              <w:drawing>
                <wp:inline distT="0" distB="0" distL="0" distR="0" wp14:anchorId="17A0F748" wp14:editId="76F65CFC">
                  <wp:extent cx="874395" cy="524510"/>
                  <wp:effectExtent l="0" t="0" r="0" b="0"/>
                  <wp:docPr id="9" name="Picture 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4395" cy="524510"/>
                          </a:xfrm>
                          <a:prstGeom prst="rect">
                            <a:avLst/>
                          </a:prstGeom>
                          <a:noFill/>
                          <a:ln>
                            <a:noFill/>
                          </a:ln>
                        </pic:spPr>
                      </pic:pic>
                    </a:graphicData>
                  </a:graphic>
                </wp:inline>
              </w:drawing>
            </w:r>
          </w:p>
        </w:tc>
        <w:tc>
          <w:tcPr>
            <w:tcW w:w="7784" w:type="dxa"/>
            <w:vMerge/>
          </w:tcPr>
          <w:p w14:paraId="0290FCBA" w14:textId="77777777" w:rsidR="003477ED" w:rsidRPr="009A60A7" w:rsidRDefault="003477ED" w:rsidP="003B41C6"/>
        </w:tc>
      </w:tr>
    </w:tbl>
    <w:p w14:paraId="0E0D3D3B" w14:textId="77777777" w:rsidR="003477ED" w:rsidRPr="009A60A7" w:rsidRDefault="003477ED" w:rsidP="0072328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7649"/>
      </w:tblGrid>
      <w:tr w:rsidR="006A1279" w:rsidRPr="009A60A7" w14:paraId="61E1117C" w14:textId="77777777" w:rsidTr="00C26C73">
        <w:trPr>
          <w:cantSplit/>
        </w:trPr>
        <w:tc>
          <w:tcPr>
            <w:tcW w:w="1582" w:type="dxa"/>
            <w:shd w:val="clear" w:color="auto" w:fill="E7E6E6"/>
          </w:tcPr>
          <w:p w14:paraId="2CF2B423" w14:textId="77777777" w:rsidR="006A1279" w:rsidRPr="009A60A7" w:rsidRDefault="00CB260A" w:rsidP="00CB260A">
            <w:pPr>
              <w:pStyle w:val="TableHeading"/>
            </w:pPr>
            <w:r w:rsidRPr="009A60A7">
              <w:t>Important:</w:t>
            </w:r>
          </w:p>
        </w:tc>
        <w:tc>
          <w:tcPr>
            <w:tcW w:w="7784" w:type="dxa"/>
            <w:vMerge w:val="restart"/>
          </w:tcPr>
          <w:p w14:paraId="75F562ED" w14:textId="77777777" w:rsidR="006A1279" w:rsidRPr="000B27C3" w:rsidRDefault="002905D9" w:rsidP="006D1A8E">
            <w:pPr>
              <w:pStyle w:val="TableText"/>
            </w:pPr>
            <w:r w:rsidRPr="009A60A7">
              <w:rPr>
                <w:b/>
              </w:rPr>
              <w:t xml:space="preserve">DOWNLOAD THE STANDARD </w:t>
            </w:r>
            <w:r w:rsidR="00365BD0" w:rsidRPr="009A60A7">
              <w:rPr>
                <w:b/>
              </w:rPr>
              <w:t xml:space="preserve">READER </w:t>
            </w:r>
            <w:r w:rsidRPr="009A60A7">
              <w:rPr>
                <w:b/>
              </w:rPr>
              <w:t xml:space="preserve">VERSION FROM </w:t>
            </w:r>
            <w:r w:rsidR="006D1A8E">
              <w:rPr>
                <w:b/>
              </w:rPr>
              <w:t xml:space="preserve">THE SCCM SOFTWARE LOCATION GIVEN BELOW OR FROM </w:t>
            </w:r>
            <w:r w:rsidR="006D1A8E" w:rsidRPr="009A60A7">
              <w:rPr>
                <w:b/>
              </w:rPr>
              <w:t>WWW.ADOBE.COM</w:t>
            </w:r>
            <w:r w:rsidR="00365BD0" w:rsidRPr="009A60A7">
              <w:t>.</w:t>
            </w:r>
          </w:p>
        </w:tc>
      </w:tr>
      <w:tr w:rsidR="006A1279" w:rsidRPr="009A60A7" w14:paraId="00BC686F" w14:textId="77777777" w:rsidTr="00431B9E">
        <w:tc>
          <w:tcPr>
            <w:tcW w:w="1582" w:type="dxa"/>
          </w:tcPr>
          <w:p w14:paraId="1268B7C3" w14:textId="1AC765AD" w:rsidR="006A1279" w:rsidRPr="009A60A7" w:rsidRDefault="009E6F08" w:rsidP="00431B9E">
            <w:pPr>
              <w:pStyle w:val="TableText"/>
            </w:pPr>
            <w:r>
              <w:rPr>
                <w:noProof/>
              </w:rPr>
              <w:lastRenderedPageBreak/>
              <w:drawing>
                <wp:inline distT="0" distB="0" distL="0" distR="0" wp14:anchorId="153B3EA1" wp14:editId="6BD30DDA">
                  <wp:extent cx="874395" cy="524510"/>
                  <wp:effectExtent l="0" t="0" r="0" b="0"/>
                  <wp:docPr id="10" name="Picture 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4395" cy="524510"/>
                          </a:xfrm>
                          <a:prstGeom prst="rect">
                            <a:avLst/>
                          </a:prstGeom>
                          <a:noFill/>
                          <a:ln>
                            <a:noFill/>
                          </a:ln>
                        </pic:spPr>
                      </pic:pic>
                    </a:graphicData>
                  </a:graphic>
                </wp:inline>
              </w:drawing>
            </w:r>
          </w:p>
        </w:tc>
        <w:tc>
          <w:tcPr>
            <w:tcW w:w="7784" w:type="dxa"/>
            <w:vMerge/>
          </w:tcPr>
          <w:p w14:paraId="565E7507" w14:textId="77777777" w:rsidR="006A1279" w:rsidRPr="009A60A7" w:rsidRDefault="006A1279" w:rsidP="00431B9E"/>
        </w:tc>
      </w:tr>
    </w:tbl>
    <w:p w14:paraId="56FF2A76" w14:textId="77777777" w:rsidR="00AC2A96" w:rsidRDefault="00AC2A96" w:rsidP="00AC2A96">
      <w:pPr>
        <w:pStyle w:val="Heading4"/>
        <w:numPr>
          <w:ilvl w:val="0"/>
          <w:numId w:val="0"/>
        </w:numPr>
        <w:spacing w:before="120" w:after="120"/>
      </w:pPr>
      <w:bookmarkStart w:id="29" w:name="_Toc309307316"/>
      <w:bookmarkStart w:id="30" w:name="_Ref410724776"/>
    </w:p>
    <w:p w14:paraId="160CDD4B" w14:textId="77777777" w:rsidR="00155BFD" w:rsidRPr="00155BFD" w:rsidRDefault="00823636" w:rsidP="00E02DCB">
      <w:pPr>
        <w:pStyle w:val="Heading4"/>
        <w:numPr>
          <w:ilvl w:val="3"/>
          <w:numId w:val="9"/>
        </w:numPr>
        <w:tabs>
          <w:tab w:val="clear" w:pos="1800"/>
          <w:tab w:val="num" w:pos="1440"/>
        </w:tabs>
        <w:spacing w:before="120" w:after="120"/>
        <w:ind w:left="1252" w:hanging="734"/>
      </w:pPr>
      <w:r>
        <w:t>Download</w:t>
      </w:r>
      <w:r w:rsidR="006A1279" w:rsidRPr="009A60A7">
        <w:t xml:space="preserve"> Adobe Reader</w:t>
      </w:r>
      <w:bookmarkEnd w:id="29"/>
      <w:bookmarkEnd w:id="30"/>
    </w:p>
    <w:p w14:paraId="06923ED2" w14:textId="77777777" w:rsidR="00527701" w:rsidRDefault="00EE7957" w:rsidP="007F3B81">
      <w:pPr>
        <w:pStyle w:val="BodyText"/>
        <w:spacing w:before="0" w:after="0"/>
        <w:rPr>
          <w:bdr w:val="none" w:sz="0" w:space="0" w:color="auto" w:frame="1"/>
        </w:rPr>
      </w:pPr>
      <w:r>
        <w:t>Download</w:t>
      </w:r>
      <w:r w:rsidR="00155BFD" w:rsidRPr="005C14C9">
        <w:t xml:space="preserve"> </w:t>
      </w:r>
      <w:r>
        <w:t xml:space="preserve">the </w:t>
      </w:r>
      <w:r w:rsidR="00843E25">
        <w:t xml:space="preserve">TRM-approved </w:t>
      </w:r>
      <w:r>
        <w:t xml:space="preserve">Acrobat Reader </w:t>
      </w:r>
      <w:r w:rsidR="001E6E9A">
        <w:t xml:space="preserve">DC </w:t>
      </w:r>
      <w:r w:rsidR="00155BFD" w:rsidRPr="005C14C9">
        <w:t xml:space="preserve">version </w:t>
      </w:r>
      <w:r w:rsidR="001E6E9A" w:rsidRPr="001E6E9A">
        <w:t>18</w:t>
      </w:r>
      <w:r w:rsidR="00843E25">
        <w:t xml:space="preserve"> </w:t>
      </w:r>
      <w:r>
        <w:t>software from the</w:t>
      </w:r>
      <w:r w:rsidR="00527701">
        <w:t xml:space="preserve"> following</w:t>
      </w:r>
      <w:r>
        <w:t xml:space="preserve"> </w:t>
      </w:r>
      <w:r w:rsidR="003C10E0">
        <w:rPr>
          <w:bdr w:val="none" w:sz="0" w:space="0" w:color="auto" w:frame="1"/>
        </w:rPr>
        <w:t xml:space="preserve">SCCM </w:t>
      </w:r>
      <w:r w:rsidR="00527701">
        <w:rPr>
          <w:bdr w:val="none" w:sz="0" w:space="0" w:color="auto" w:frame="1"/>
        </w:rPr>
        <w:t>Approved Software location.</w:t>
      </w:r>
    </w:p>
    <w:p w14:paraId="3380B716" w14:textId="77777777" w:rsidR="003C10E0" w:rsidRDefault="003C656E" w:rsidP="00E02DCB">
      <w:pPr>
        <w:pStyle w:val="BodyText"/>
        <w:spacing w:before="0" w:after="0"/>
        <w:rPr>
          <w:bdr w:val="none" w:sz="0" w:space="0" w:color="auto" w:frame="1"/>
        </w:rPr>
      </w:pPr>
      <w:r>
        <w:rPr>
          <w:highlight w:val="yellow"/>
        </w:rPr>
        <w:t>REDACTED</w:t>
      </w:r>
      <w:r w:rsidR="003C10E0">
        <w:rPr>
          <w:bdr w:val="none" w:sz="0" w:space="0" w:color="auto" w:frame="1"/>
        </w:rPr>
        <w:t xml:space="preserve"> </w:t>
      </w:r>
    </w:p>
    <w:p w14:paraId="6BFC94B1" w14:textId="77777777" w:rsidR="007654C8" w:rsidRPr="009A60A7" w:rsidRDefault="001E677C" w:rsidP="00E02DCB">
      <w:pPr>
        <w:pStyle w:val="Heading4"/>
        <w:numPr>
          <w:ilvl w:val="3"/>
          <w:numId w:val="9"/>
        </w:numPr>
        <w:tabs>
          <w:tab w:val="clear" w:pos="1800"/>
          <w:tab w:val="num" w:pos="1440"/>
        </w:tabs>
        <w:spacing w:before="120" w:after="120"/>
        <w:ind w:left="1252" w:hanging="734"/>
      </w:pPr>
      <w:bookmarkStart w:id="31" w:name="_Toc309307317"/>
      <w:bookmarkStart w:id="32" w:name="_Ref410724953"/>
      <w:r w:rsidRPr="009A60A7">
        <w:t xml:space="preserve">Install Adobe </w:t>
      </w:r>
      <w:r w:rsidR="00D8738D" w:rsidRPr="009A60A7">
        <w:t>R</w:t>
      </w:r>
      <w:r w:rsidRPr="009A60A7">
        <w:t>eader</w:t>
      </w:r>
      <w:bookmarkEnd w:id="31"/>
      <w:bookmarkEnd w:id="32"/>
    </w:p>
    <w:p w14:paraId="53E13200" w14:textId="77777777" w:rsidR="003F7B3A" w:rsidRDefault="005777D8" w:rsidP="007F3B81">
      <w:pPr>
        <w:pStyle w:val="BodyText"/>
        <w:spacing w:before="0" w:after="0"/>
      </w:pPr>
      <w:r w:rsidRPr="009A60A7">
        <w:t xml:space="preserve">Install Adobe Reader using the downloaded </w:t>
      </w:r>
      <w:r w:rsidR="009919D3">
        <w:t xml:space="preserve">software. </w:t>
      </w:r>
      <w:r w:rsidR="00D8738D" w:rsidRPr="009A60A7">
        <w:t xml:space="preserve">Complete </w:t>
      </w:r>
      <w:r w:rsidR="006D1A8E">
        <w:t xml:space="preserve">the </w:t>
      </w:r>
      <w:r w:rsidR="00D8738D" w:rsidRPr="009A60A7">
        <w:t xml:space="preserve">Adobe Reader installation by responding to displayed prompts. </w:t>
      </w:r>
    </w:p>
    <w:p w14:paraId="014812D4" w14:textId="77777777" w:rsidR="007F3B81" w:rsidRDefault="007F3B81" w:rsidP="007F3B81">
      <w:pPr>
        <w:pStyle w:val="BodyText"/>
        <w:spacing w:before="0" w:after="0"/>
      </w:pPr>
    </w:p>
    <w:p w14:paraId="450706EA" w14:textId="77777777" w:rsidR="002F3F9A" w:rsidRDefault="003F7B3A" w:rsidP="00723286">
      <w:pPr>
        <w:pStyle w:val="BodyText"/>
        <w:keepNext/>
        <w:keepLines/>
        <w:spacing w:before="0"/>
      </w:pPr>
      <w:r w:rsidRPr="007F3B81">
        <w:rPr>
          <w:b/>
        </w:rPr>
        <w:t>Note:</w:t>
      </w:r>
      <w:r>
        <w:t xml:space="preserve"> Select “Manually check for and install updates” as shown below.</w:t>
      </w:r>
    </w:p>
    <w:p w14:paraId="39A105D1" w14:textId="6D729CC1" w:rsidR="00FE7511" w:rsidRDefault="009E6F08" w:rsidP="00723286">
      <w:pPr>
        <w:pStyle w:val="Default"/>
        <w:keepNext/>
        <w:keepLines/>
      </w:pPr>
      <w:r>
        <w:rPr>
          <w:noProof/>
        </w:rPr>
        <w:drawing>
          <wp:inline distT="0" distB="0" distL="0" distR="0" wp14:anchorId="1CDE662E" wp14:editId="65783349">
            <wp:extent cx="3625850" cy="222631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5850" cy="2226310"/>
                    </a:xfrm>
                    <a:prstGeom prst="rect">
                      <a:avLst/>
                    </a:prstGeom>
                    <a:noFill/>
                    <a:ln>
                      <a:noFill/>
                    </a:ln>
                  </pic:spPr>
                </pic:pic>
              </a:graphicData>
            </a:graphic>
          </wp:inline>
        </w:drawing>
      </w:r>
    </w:p>
    <w:p w14:paraId="7168FAD0" w14:textId="77777777" w:rsidR="00EE7957" w:rsidRDefault="003F7B3A" w:rsidP="00E02DCB">
      <w:pPr>
        <w:pStyle w:val="Caption"/>
        <w:spacing w:before="120"/>
        <w:rPr>
          <w:bCs w:val="0"/>
        </w:rPr>
      </w:pPr>
      <w:r w:rsidRPr="003F7B3A">
        <w:t xml:space="preserve">Figure </w:t>
      </w:r>
      <w:r w:rsidR="003E6E41">
        <w:t>2</w:t>
      </w:r>
      <w:r w:rsidRPr="003F7B3A">
        <w:t xml:space="preserve"> Example of Adobe Reader installation prompt</w:t>
      </w:r>
      <w:r w:rsidRPr="003F7B3A">
        <w:rPr>
          <w:bCs w:val="0"/>
        </w:rPr>
        <w:t xml:space="preserve"> with </w:t>
      </w:r>
      <w:r>
        <w:rPr>
          <w:bCs w:val="0"/>
        </w:rPr>
        <w:t>“</w:t>
      </w:r>
      <w:r w:rsidRPr="003F7B3A">
        <w:rPr>
          <w:bCs w:val="0"/>
        </w:rPr>
        <w:t>Manually check</w:t>
      </w:r>
      <w:r>
        <w:rPr>
          <w:bCs w:val="0"/>
        </w:rPr>
        <w:t>…”</w:t>
      </w:r>
      <w:r w:rsidRPr="003F7B3A">
        <w:rPr>
          <w:bCs w:val="0"/>
        </w:rPr>
        <w:t xml:space="preserve"> option</w:t>
      </w:r>
      <w:r>
        <w:rPr>
          <w:bCs w:val="0"/>
        </w:rPr>
        <w:t xml:space="preserve"> s</w:t>
      </w:r>
      <w:r w:rsidRPr="003F7B3A">
        <w:rPr>
          <w:bCs w:val="0"/>
        </w:rPr>
        <w:t>elected</w:t>
      </w:r>
    </w:p>
    <w:p w14:paraId="636B003C" w14:textId="77777777" w:rsidR="003E6E41" w:rsidRDefault="003E6E41" w:rsidP="007569A3"/>
    <w:p w14:paraId="1AF4F59C" w14:textId="77777777" w:rsidR="003E6E41" w:rsidRDefault="003E6E41" w:rsidP="00723286">
      <w:pPr>
        <w:keepNext/>
        <w:spacing w:after="120"/>
      </w:pPr>
      <w:r w:rsidRPr="007F3B81">
        <w:rPr>
          <w:b/>
        </w:rPr>
        <w:t>Note:</w:t>
      </w:r>
      <w:r>
        <w:t xml:space="preserve"> Select “Import” if Adobe displays the following prompt.</w:t>
      </w:r>
    </w:p>
    <w:p w14:paraId="427F2628" w14:textId="7B2467B5" w:rsidR="003E6E41" w:rsidRDefault="009E6F08" w:rsidP="00723286">
      <w:pPr>
        <w:keepNext/>
      </w:pPr>
      <w:r>
        <w:rPr>
          <w:noProof/>
        </w:rPr>
        <w:drawing>
          <wp:inline distT="0" distB="0" distL="0" distR="0" wp14:anchorId="1B02B553" wp14:editId="4F545840">
            <wp:extent cx="3633470" cy="155829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3470" cy="1558290"/>
                    </a:xfrm>
                    <a:prstGeom prst="rect">
                      <a:avLst/>
                    </a:prstGeom>
                    <a:noFill/>
                    <a:ln>
                      <a:noFill/>
                    </a:ln>
                  </pic:spPr>
                </pic:pic>
              </a:graphicData>
            </a:graphic>
          </wp:inline>
        </w:drawing>
      </w:r>
    </w:p>
    <w:p w14:paraId="22E7A71F" w14:textId="77777777" w:rsidR="003E6E41" w:rsidRDefault="003E6E41" w:rsidP="00E02DCB">
      <w:pPr>
        <w:pStyle w:val="Caption"/>
        <w:spacing w:before="120"/>
        <w:rPr>
          <w:bCs w:val="0"/>
        </w:rPr>
      </w:pPr>
      <w:r w:rsidRPr="003F7B3A">
        <w:t>Figure 3</w:t>
      </w:r>
      <w:r>
        <w:t xml:space="preserve"> Example of Adobe Reader Security</w:t>
      </w:r>
      <w:r w:rsidRPr="003F7B3A">
        <w:t xml:space="preserve"> prompt</w:t>
      </w:r>
      <w:r w:rsidRPr="003F7B3A">
        <w:rPr>
          <w:bCs w:val="0"/>
        </w:rPr>
        <w:t xml:space="preserve"> with </w:t>
      </w:r>
      <w:r>
        <w:rPr>
          <w:bCs w:val="0"/>
        </w:rPr>
        <w:t>“Import”</w:t>
      </w:r>
      <w:r w:rsidRPr="003F7B3A">
        <w:rPr>
          <w:bCs w:val="0"/>
        </w:rPr>
        <w:t xml:space="preserve"> option</w:t>
      </w:r>
      <w:r>
        <w:rPr>
          <w:bCs w:val="0"/>
        </w:rPr>
        <w:t xml:space="preserve"> to import Trusted certificates from the previous version</w:t>
      </w:r>
    </w:p>
    <w:p w14:paraId="2C031AE4" w14:textId="77777777" w:rsidR="003E6E41" w:rsidRPr="003E6E41" w:rsidRDefault="003E6E41" w:rsidP="006D1A8E">
      <w:pPr>
        <w:pStyle w:val="Heading2"/>
        <w:keepLines/>
        <w:numPr>
          <w:ilvl w:val="0"/>
          <w:numId w:val="0"/>
        </w:numPr>
        <w:spacing w:before="0" w:after="0"/>
        <w:rPr>
          <w:sz w:val="20"/>
          <w:szCs w:val="20"/>
        </w:rPr>
      </w:pPr>
      <w:bookmarkStart w:id="33" w:name="_Domain_Service_Account"/>
      <w:bookmarkStart w:id="34" w:name="_Ref421032436"/>
      <w:bookmarkEnd w:id="33"/>
    </w:p>
    <w:p w14:paraId="0E2B7360" w14:textId="77777777" w:rsidR="00AA5973" w:rsidRPr="009A60A7" w:rsidRDefault="00AA5973" w:rsidP="00D62F33">
      <w:pPr>
        <w:pStyle w:val="Heading2"/>
        <w:keepLines/>
        <w:spacing w:after="120"/>
      </w:pPr>
      <w:bookmarkStart w:id="35" w:name="_Toc508875339"/>
      <w:r>
        <w:t>Domain Service Account</w:t>
      </w:r>
      <w:bookmarkEnd w:id="34"/>
      <w:bookmarkEnd w:id="35"/>
    </w:p>
    <w:p w14:paraId="33F5D57C" w14:textId="77777777" w:rsidR="005271C3" w:rsidRDefault="00AA5973" w:rsidP="00AA5973">
      <w:r w:rsidRPr="00180E3F">
        <w:rPr>
          <w:rStyle w:val="BodyTextChar"/>
        </w:rPr>
        <w:lastRenderedPageBreak/>
        <w:t xml:space="preserve">A Domain Service account must be created </w:t>
      </w:r>
      <w:r w:rsidR="005271C3" w:rsidRPr="00180E3F">
        <w:rPr>
          <w:rStyle w:val="BodyTextChar"/>
        </w:rPr>
        <w:t xml:space="preserve">in Active Directory </w:t>
      </w:r>
      <w:r w:rsidRPr="00180E3F">
        <w:rPr>
          <w:rStyle w:val="BodyTextChar"/>
        </w:rPr>
        <w:t xml:space="preserve">for the FDA Med Guides Automatic Printing application to work properly. </w:t>
      </w:r>
      <w:r w:rsidR="005271C3" w:rsidRPr="00180E3F">
        <w:rPr>
          <w:rStyle w:val="BodyTextChar"/>
        </w:rPr>
        <w:t xml:space="preserve">The FDA Med Guides Automatic Printing task must be run using this Domain Service account as described in section </w:t>
      </w:r>
      <w:r w:rsidR="005271C3" w:rsidRPr="00180E3F">
        <w:rPr>
          <w:rStyle w:val="BodyTextChar"/>
        </w:rPr>
        <w:fldChar w:fldCharType="begin"/>
      </w:r>
      <w:r w:rsidR="005271C3" w:rsidRPr="00180E3F">
        <w:rPr>
          <w:rStyle w:val="BodyTextChar"/>
        </w:rPr>
        <w:instrText xml:space="preserve"> REF _Ref421032604 \r \h  \* MERGEFORMAT </w:instrText>
      </w:r>
      <w:r w:rsidR="005271C3" w:rsidRPr="00180E3F">
        <w:rPr>
          <w:rStyle w:val="BodyTextChar"/>
        </w:rPr>
      </w:r>
      <w:r w:rsidR="005271C3" w:rsidRPr="00180E3F">
        <w:rPr>
          <w:rStyle w:val="BodyTextChar"/>
        </w:rPr>
        <w:fldChar w:fldCharType="separate"/>
      </w:r>
      <w:r w:rsidR="005271C3" w:rsidRPr="00180E3F">
        <w:rPr>
          <w:rStyle w:val="BodyTextChar"/>
        </w:rPr>
        <w:t>4.5.2.1</w:t>
      </w:r>
      <w:r w:rsidR="005271C3" w:rsidRPr="00180E3F">
        <w:rPr>
          <w:rStyle w:val="BodyTextChar"/>
        </w:rPr>
        <w:fldChar w:fldCharType="end"/>
      </w:r>
      <w:r w:rsidR="005271C3">
        <w:t>.</w:t>
      </w:r>
    </w:p>
    <w:p w14:paraId="790BC4F1" w14:textId="77777777" w:rsidR="007F3B81" w:rsidRDefault="007F3B81" w:rsidP="00AA5973"/>
    <w:p w14:paraId="538F5C04" w14:textId="77777777" w:rsidR="005271C3" w:rsidRPr="00155BFD" w:rsidRDefault="0035138B" w:rsidP="007F3B81">
      <w:pPr>
        <w:pStyle w:val="Heading3"/>
        <w:tabs>
          <w:tab w:val="clear" w:pos="1710"/>
          <w:tab w:val="num" w:pos="1260"/>
        </w:tabs>
        <w:spacing w:before="120" w:after="120"/>
        <w:ind w:left="1267" w:hanging="907"/>
      </w:pPr>
      <w:bookmarkStart w:id="36" w:name="_Toc508875340"/>
      <w:r>
        <w:t>Create Domain Service Account for FDA Med Guides</w:t>
      </w:r>
      <w:bookmarkEnd w:id="36"/>
    </w:p>
    <w:p w14:paraId="3DC9F911" w14:textId="77777777" w:rsidR="0035138B" w:rsidRDefault="00091954" w:rsidP="007E3736">
      <w:pPr>
        <w:pStyle w:val="BodyText"/>
        <w:numPr>
          <w:ilvl w:val="0"/>
          <w:numId w:val="24"/>
        </w:numPr>
      </w:pPr>
      <w:r>
        <w:t>A</w:t>
      </w:r>
      <w:r w:rsidR="005271C3">
        <w:t xml:space="preserve"> </w:t>
      </w:r>
      <w:r w:rsidR="005271C3" w:rsidRPr="00AA5973">
        <w:t>Domain Service account</w:t>
      </w:r>
      <w:r w:rsidR="0035138B">
        <w:t xml:space="preserve"> for FDA Med Guides Automatic Printing application must be created in Active Directory.</w:t>
      </w:r>
    </w:p>
    <w:p w14:paraId="0864E56F" w14:textId="77777777" w:rsidR="0035138B" w:rsidRDefault="009B3455" w:rsidP="007E3736">
      <w:pPr>
        <w:pStyle w:val="BodyText"/>
        <w:numPr>
          <w:ilvl w:val="0"/>
          <w:numId w:val="25"/>
        </w:numPr>
      </w:pPr>
      <w:r>
        <w:t>Add Domain Service account to the Administrator group on the server as it needs Administrative privileges</w:t>
      </w:r>
      <w:r w:rsidR="0035138B">
        <w:t>.</w:t>
      </w:r>
    </w:p>
    <w:p w14:paraId="21C28827" w14:textId="77777777" w:rsidR="005271C3" w:rsidRDefault="009B3455" w:rsidP="007E3736">
      <w:pPr>
        <w:pStyle w:val="BodyText"/>
        <w:numPr>
          <w:ilvl w:val="0"/>
          <w:numId w:val="25"/>
        </w:numPr>
      </w:pPr>
      <w:r w:rsidRPr="009B3455">
        <w:t xml:space="preserve">Add Domain Service account to the Server Security Admin group </w:t>
      </w:r>
      <w:r w:rsidR="00C92715" w:rsidRPr="009B3455">
        <w:t>(for example</w:t>
      </w:r>
      <w:r w:rsidR="00A32539" w:rsidRPr="009B3455">
        <w:t>,</w:t>
      </w:r>
      <w:r w:rsidR="00C92715" w:rsidRPr="009B3455">
        <w:t xml:space="preserve"> </w:t>
      </w:r>
      <w:r w:rsidR="00C92715" w:rsidRPr="009B3455">
        <w:rPr>
          <w:szCs w:val="22"/>
          <w:bdr w:val="none" w:sz="0" w:space="0" w:color="auto" w:frame="1"/>
        </w:rPr>
        <w:t>V21PAL IRMS-SERVERSECADMIN</w:t>
      </w:r>
      <w:r w:rsidR="00C92715" w:rsidRPr="009B3455">
        <w:t>)</w:t>
      </w:r>
      <w:r w:rsidR="00C92715">
        <w:t xml:space="preserve"> </w:t>
      </w:r>
      <w:r w:rsidR="0035138B">
        <w:t xml:space="preserve">and </w:t>
      </w:r>
      <w:r w:rsidR="0035138B" w:rsidRPr="00AA5973">
        <w:t xml:space="preserve">the </w:t>
      </w:r>
      <w:r w:rsidR="0035138B">
        <w:t xml:space="preserve">Print Operators group </w:t>
      </w:r>
      <w:r w:rsidR="00AA5973" w:rsidRPr="00AA5973">
        <w:t>so that it has permissions to invoke Acrobat and send print jobs to the network printers.</w:t>
      </w:r>
    </w:p>
    <w:p w14:paraId="3EEDF5D1" w14:textId="77777777" w:rsidR="00AA5973" w:rsidRDefault="009B3455" w:rsidP="007E3736">
      <w:pPr>
        <w:pStyle w:val="BodyText"/>
        <w:numPr>
          <w:ilvl w:val="0"/>
          <w:numId w:val="25"/>
        </w:numPr>
      </w:pPr>
      <w:r>
        <w:t xml:space="preserve">Ensure Domain Service account has permissions to view and download </w:t>
      </w:r>
      <w:r w:rsidR="0035138B" w:rsidRPr="009A60A7">
        <w:t xml:space="preserve">files from the </w:t>
      </w:r>
      <w:hyperlink r:id="rId16" w:history="1">
        <w:r w:rsidR="0035138B" w:rsidRPr="009A60A7">
          <w:rPr>
            <w:rStyle w:val="Hyperlink"/>
          </w:rPr>
          <w:t>CMOP portal</w:t>
        </w:r>
      </w:hyperlink>
      <w:r w:rsidR="0035138B" w:rsidRPr="009A60A7">
        <w:t>.</w:t>
      </w:r>
    </w:p>
    <w:p w14:paraId="49FC2EDD" w14:textId="77777777" w:rsidR="007F3B81" w:rsidRDefault="007F3B81" w:rsidP="007F3B81">
      <w:pPr>
        <w:pStyle w:val="BodyText"/>
      </w:pPr>
    </w:p>
    <w:p w14:paraId="6A9EA940" w14:textId="77777777" w:rsidR="00A74E61" w:rsidRPr="009A60A7" w:rsidRDefault="005B4125" w:rsidP="00C26C73">
      <w:pPr>
        <w:pStyle w:val="Heading1"/>
        <w:tabs>
          <w:tab w:val="clear" w:pos="360"/>
          <w:tab w:val="num" w:pos="720"/>
        </w:tabs>
        <w:spacing w:after="240"/>
        <w:ind w:left="720" w:hanging="720"/>
      </w:pPr>
      <w:bookmarkStart w:id="37" w:name="_Toc508875341"/>
      <w:r w:rsidRPr="009A60A7">
        <w:t>Deployment package contents</w:t>
      </w:r>
      <w:bookmarkEnd w:id="37"/>
    </w:p>
    <w:p w14:paraId="63CFFBB3" w14:textId="77777777" w:rsidR="005B4125" w:rsidRDefault="00293CCD" w:rsidP="007F3B81">
      <w:pPr>
        <w:pStyle w:val="BodyText"/>
        <w:spacing w:before="0" w:after="0"/>
      </w:pPr>
      <w:r w:rsidRPr="009A60A7">
        <w:t xml:space="preserve">The </w:t>
      </w:r>
      <w:r w:rsidR="00C04204" w:rsidRPr="009A60A7">
        <w:rPr>
          <w:szCs w:val="22"/>
        </w:rPr>
        <w:t xml:space="preserve">FDA Med Guides Printer Tool </w:t>
      </w:r>
      <w:r w:rsidRPr="009A60A7">
        <w:t>deployment package consists of a single archive</w:t>
      </w:r>
      <w:r w:rsidR="000F498F" w:rsidRPr="009A60A7">
        <w:t xml:space="preserve"> (ZIP) </w:t>
      </w:r>
      <w:r w:rsidRPr="009A60A7">
        <w:t xml:space="preserve">file that contains a number of folders, </w:t>
      </w:r>
      <w:r w:rsidR="000F498F" w:rsidRPr="009A60A7">
        <w:t xml:space="preserve">each </w:t>
      </w:r>
      <w:r w:rsidRPr="009A60A7">
        <w:t>contain</w:t>
      </w:r>
      <w:r w:rsidR="00152B49" w:rsidRPr="009A60A7">
        <w:t>ing</w:t>
      </w:r>
      <w:r w:rsidRPr="009A60A7">
        <w:t xml:space="preserve"> a number of files</w:t>
      </w:r>
      <w:r w:rsidR="000F498F" w:rsidRPr="009A60A7">
        <w:t xml:space="preserve">. </w:t>
      </w:r>
      <w:r w:rsidR="003948C2" w:rsidRPr="009A60A7">
        <w:rPr>
          <w:szCs w:val="22"/>
        </w:rPr>
        <w:t xml:space="preserve">All the needed components, and file paths, are stored in this archive. </w:t>
      </w:r>
      <w:r w:rsidR="000F498F" w:rsidRPr="009A60A7">
        <w:t xml:space="preserve">A listing and description of these folders and files is </w:t>
      </w:r>
      <w:r w:rsidR="00947026" w:rsidRPr="009A60A7">
        <w:t xml:space="preserve">found in the </w:t>
      </w:r>
      <w:hyperlink w:anchor="p367_27" w:history="1">
        <w:r w:rsidR="00171130" w:rsidRPr="009A60A7">
          <w:rPr>
            <w:rStyle w:val="Hyperlink"/>
          </w:rPr>
          <w:t>Appendix</w:t>
        </w:r>
        <w:r w:rsidR="00FD571B" w:rsidRPr="009A60A7">
          <w:rPr>
            <w:rStyle w:val="Hyperlink"/>
          </w:rPr>
          <w:t>.</w:t>
        </w:r>
      </w:hyperlink>
    </w:p>
    <w:p w14:paraId="3CF8011B" w14:textId="77777777" w:rsidR="007F3B81" w:rsidRPr="009A60A7" w:rsidRDefault="007F3B81" w:rsidP="007F3B81">
      <w:pPr>
        <w:pStyle w:val="BodyText"/>
        <w:spacing w:before="0" w:after="0"/>
      </w:pPr>
    </w:p>
    <w:p w14:paraId="114F450C" w14:textId="77777777" w:rsidR="005B4125" w:rsidRPr="009A60A7" w:rsidRDefault="00A74E61" w:rsidP="007F3B81">
      <w:pPr>
        <w:pStyle w:val="Heading1"/>
        <w:tabs>
          <w:tab w:val="clear" w:pos="360"/>
          <w:tab w:val="num" w:pos="720"/>
        </w:tabs>
        <w:spacing w:after="240"/>
        <w:ind w:left="720" w:hanging="720"/>
      </w:pPr>
      <w:bookmarkStart w:id="38" w:name="_Installation_Procedure"/>
      <w:bookmarkStart w:id="39" w:name="_Toc508875342"/>
      <w:bookmarkEnd w:id="38"/>
      <w:r w:rsidRPr="009A60A7">
        <w:t>Installation Procedure</w:t>
      </w:r>
      <w:bookmarkEnd w:id="39"/>
    </w:p>
    <w:p w14:paraId="2918A7D7" w14:textId="77777777" w:rsidR="002C5FE3" w:rsidRDefault="002C5FE3" w:rsidP="007F3B81">
      <w:pPr>
        <w:pStyle w:val="BodyText"/>
        <w:spacing w:before="0" w:after="0"/>
      </w:pPr>
      <w:r w:rsidRPr="009A60A7">
        <w:t xml:space="preserve">The installation </w:t>
      </w:r>
      <w:r w:rsidR="00822923" w:rsidRPr="009A60A7">
        <w:t>steps</w:t>
      </w:r>
      <w:r w:rsidRPr="009A60A7">
        <w:t xml:space="preserve"> listed below are specific to the FDA Med Guides Printer Tool Java component.</w:t>
      </w:r>
    </w:p>
    <w:p w14:paraId="31EBABB6" w14:textId="77777777" w:rsidR="007F3B81" w:rsidRPr="009A60A7" w:rsidRDefault="007F3B81" w:rsidP="007F3B81">
      <w:pPr>
        <w:pStyle w:val="BodyText"/>
        <w:spacing w:before="0" w:after="0"/>
      </w:pPr>
    </w:p>
    <w:p w14:paraId="39273F55" w14:textId="77777777" w:rsidR="004A4691" w:rsidRPr="009A60A7" w:rsidRDefault="004A4691" w:rsidP="007F3B81">
      <w:pPr>
        <w:pStyle w:val="Heading2"/>
        <w:spacing w:after="120"/>
      </w:pPr>
      <w:bookmarkStart w:id="40" w:name="_Toc508875343"/>
      <w:r w:rsidRPr="009A60A7">
        <w:t xml:space="preserve">Obtain </w:t>
      </w:r>
      <w:r w:rsidR="00322FBF" w:rsidRPr="009A60A7">
        <w:t>ZIP</w:t>
      </w:r>
      <w:r w:rsidRPr="009A60A7">
        <w:t xml:space="preserve"> distribution file</w:t>
      </w:r>
      <w:bookmarkEnd w:id="40"/>
    </w:p>
    <w:p w14:paraId="31B56E08" w14:textId="77777777" w:rsidR="00D04E99" w:rsidRDefault="00916001" w:rsidP="007F3B81">
      <w:pPr>
        <w:pStyle w:val="BodyText"/>
        <w:spacing w:before="0" w:after="0"/>
      </w:pPr>
      <w:r w:rsidRPr="00413D0B">
        <w:t>Download the file from</w:t>
      </w:r>
      <w:r w:rsidR="00C82482" w:rsidRPr="00413D0B">
        <w:t xml:space="preserve"> </w:t>
      </w:r>
      <w:r w:rsidR="00D04E99" w:rsidRPr="00413D0B">
        <w:t>an</w:t>
      </w:r>
      <w:r w:rsidR="00C82482" w:rsidRPr="00413D0B">
        <w:t xml:space="preserve"> official source site</w:t>
      </w:r>
      <w:r w:rsidRPr="00413D0B">
        <w:t xml:space="preserve"> and save it to </w:t>
      </w:r>
      <w:r w:rsidR="00912638">
        <w:t>the C</w:t>
      </w:r>
      <w:r w:rsidR="000F498F" w:rsidRPr="00413D0B">
        <w:t>:\temp</w:t>
      </w:r>
      <w:r w:rsidRPr="00413D0B">
        <w:t xml:space="preserve"> folder.</w:t>
      </w:r>
      <w:r w:rsidR="00D04E99" w:rsidRPr="00413D0B">
        <w:t xml:space="preserve"> </w:t>
      </w:r>
    </w:p>
    <w:p w14:paraId="184AEDB1" w14:textId="77777777" w:rsidR="007F3B81" w:rsidRPr="00180E3F" w:rsidRDefault="007F3B81" w:rsidP="007F3B81">
      <w:pPr>
        <w:pStyle w:val="BodyText"/>
        <w:spacing w:before="0" w:after="0"/>
      </w:pPr>
    </w:p>
    <w:p w14:paraId="0D8D6F67" w14:textId="77777777" w:rsidR="00D04E99" w:rsidRDefault="00D04E99" w:rsidP="007F3B81">
      <w:pPr>
        <w:pStyle w:val="BodyText"/>
        <w:spacing w:before="0" w:after="0"/>
      </w:pPr>
      <w:r w:rsidRPr="00413D0B">
        <w:t xml:space="preserve">The files listed below may be obtained via </w:t>
      </w:r>
      <w:r w:rsidR="00F62D38">
        <w:t>Secure File Transfer Protocol (S</w:t>
      </w:r>
      <w:r w:rsidR="00413D0B" w:rsidRPr="00413D0B">
        <w:t>FTP)</w:t>
      </w:r>
      <w:r w:rsidRPr="00413D0B">
        <w:t xml:space="preserve">.  The preferred method is to </w:t>
      </w:r>
      <w:r w:rsidR="0053083B" w:rsidRPr="00413D0B">
        <w:t>access</w:t>
      </w:r>
      <w:r w:rsidRPr="00413D0B">
        <w:t xml:space="preserve"> the files from: </w:t>
      </w:r>
      <w:r w:rsidR="003C656E">
        <w:rPr>
          <w:highlight w:val="yellow"/>
        </w:rPr>
        <w:t>REDACTED</w:t>
      </w:r>
      <w:r w:rsidR="0053083B" w:rsidRPr="00413D0B">
        <w:t>.</w:t>
      </w:r>
    </w:p>
    <w:p w14:paraId="05F77C91" w14:textId="77777777" w:rsidR="007F3B81" w:rsidRPr="009A60A7" w:rsidRDefault="007F3B81" w:rsidP="007F3B81">
      <w:pPr>
        <w:pStyle w:val="BodyText"/>
        <w:spacing w:before="0" w:after="0"/>
      </w:pPr>
    </w:p>
    <w:p w14:paraId="0272785B" w14:textId="77777777" w:rsidR="00D04E99" w:rsidRDefault="00D04E99" w:rsidP="007F3B81">
      <w:pPr>
        <w:pStyle w:val="BodyText"/>
        <w:spacing w:before="0" w:after="0"/>
      </w:pPr>
      <w:r w:rsidRPr="009A60A7">
        <w:t>This transmits the files from the first available server.  Sites may also elect to retrieve software directly from a specific server as follows:</w:t>
      </w:r>
    </w:p>
    <w:p w14:paraId="7C7FFEF1" w14:textId="77777777" w:rsidR="007F3B81" w:rsidRPr="009A60A7" w:rsidRDefault="007F3B81" w:rsidP="007F3B81">
      <w:pPr>
        <w:pStyle w:val="BodyText"/>
        <w:spacing w:before="0" w:after="0"/>
      </w:pPr>
    </w:p>
    <w:p w14:paraId="5564531F" w14:textId="77777777" w:rsidR="00D04E99" w:rsidRPr="009A60A7" w:rsidRDefault="00D04E99" w:rsidP="00D04E99">
      <w:r w:rsidRPr="009A60A7">
        <w:t>CIO FIELD OFFICE</w:t>
      </w:r>
      <w:r w:rsidRPr="009A60A7">
        <w:tab/>
        <w:t>ADDRESS</w:t>
      </w:r>
      <w:r w:rsidRPr="009A60A7">
        <w:tab/>
      </w:r>
      <w:r w:rsidRPr="009A60A7">
        <w:tab/>
      </w:r>
      <w:r w:rsidRPr="009A60A7">
        <w:tab/>
        <w:t>DIRECTORY</w:t>
      </w:r>
    </w:p>
    <w:p w14:paraId="04D5A881" w14:textId="77777777" w:rsidR="00D04E99" w:rsidRPr="009A60A7" w:rsidRDefault="00D04E99" w:rsidP="00D04E99">
      <w:r w:rsidRPr="009A60A7">
        <w:t>----------------</w:t>
      </w:r>
      <w:r w:rsidRPr="009A60A7">
        <w:tab/>
      </w:r>
      <w:r w:rsidRPr="009A60A7">
        <w:tab/>
        <w:t>-------------------------</w:t>
      </w:r>
      <w:r w:rsidRPr="009A60A7">
        <w:tab/>
      </w:r>
      <w:r w:rsidRPr="009A60A7">
        <w:tab/>
        <w:t>--------------------</w:t>
      </w:r>
    </w:p>
    <w:p w14:paraId="13AE00FB" w14:textId="77777777" w:rsidR="00D04E99" w:rsidRDefault="003C656E" w:rsidP="00D04E99">
      <w:r>
        <w:rPr>
          <w:highlight w:val="yellow"/>
        </w:rPr>
        <w:t>REDACTED</w:t>
      </w:r>
    </w:p>
    <w:p w14:paraId="156865CB" w14:textId="77777777" w:rsidR="003C656E" w:rsidRPr="009A60A7" w:rsidRDefault="003C656E" w:rsidP="00D04E99"/>
    <w:p w14:paraId="6115D098" w14:textId="77777777" w:rsidR="00D04E99" w:rsidRPr="009A60A7" w:rsidRDefault="00D04E99" w:rsidP="00D04E99">
      <w:r w:rsidRPr="009A60A7">
        <w:t>File Name</w:t>
      </w:r>
      <w:r w:rsidRPr="009A60A7">
        <w:tab/>
      </w:r>
      <w:r w:rsidRPr="009A60A7">
        <w:tab/>
        <w:t>Retrieval Format</w:t>
      </w:r>
    </w:p>
    <w:p w14:paraId="1CF04BBC" w14:textId="77777777" w:rsidR="00D04E99" w:rsidRPr="009A60A7" w:rsidRDefault="00D04E99" w:rsidP="00D04E99">
      <w:r w:rsidRPr="009A60A7">
        <w:t>--------------</w:t>
      </w:r>
      <w:r w:rsidRPr="009A60A7">
        <w:tab/>
      </w:r>
      <w:r w:rsidRPr="009A60A7">
        <w:tab/>
        <w:t>----------------</w:t>
      </w:r>
      <w:r w:rsidR="0053083B" w:rsidRPr="009A60A7">
        <w:t>---------</w:t>
      </w:r>
    </w:p>
    <w:p w14:paraId="49963015" w14:textId="77777777" w:rsidR="00D04E99" w:rsidRPr="009A60A7" w:rsidRDefault="00155BFD" w:rsidP="00D04E99">
      <w:r>
        <w:rPr>
          <w:color w:val="000000"/>
        </w:rPr>
        <w:t>PSO_7_P</w:t>
      </w:r>
      <w:r w:rsidR="00BF177D">
        <w:rPr>
          <w:color w:val="000000"/>
        </w:rPr>
        <w:t>521</w:t>
      </w:r>
      <w:r w:rsidR="001D0A45" w:rsidRPr="00F61005">
        <w:rPr>
          <w:color w:val="000000"/>
        </w:rPr>
        <w:t>.zip</w:t>
      </w:r>
      <w:r w:rsidR="001D0A45" w:rsidRPr="00F61005">
        <w:rPr>
          <w:color w:val="000000"/>
        </w:rPr>
        <w:tab/>
      </w:r>
      <w:r w:rsidR="00D04E99" w:rsidRPr="00F61005">
        <w:t>BINARY</w:t>
      </w:r>
    </w:p>
    <w:p w14:paraId="21BF65BB" w14:textId="77777777" w:rsidR="000F498F" w:rsidRDefault="000F498F" w:rsidP="00D62F33"/>
    <w:p w14:paraId="46AE7114" w14:textId="77777777" w:rsidR="00D62F33" w:rsidRDefault="00D62F33" w:rsidP="00D62F33"/>
    <w:p w14:paraId="2D34E44F" w14:textId="77777777" w:rsidR="00D62F33" w:rsidRPr="009A60A7" w:rsidRDefault="00D62F33" w:rsidP="00D62F33"/>
    <w:p w14:paraId="61276E95" w14:textId="77777777" w:rsidR="003E6EB5" w:rsidRPr="009A60A7" w:rsidRDefault="00754E64" w:rsidP="00C26C73">
      <w:pPr>
        <w:pStyle w:val="Heading2"/>
        <w:spacing w:after="120"/>
      </w:pPr>
      <w:bookmarkStart w:id="41" w:name="_Toc508875344"/>
      <w:r w:rsidRPr="009A60A7">
        <w:t>Deploy</w:t>
      </w:r>
      <w:r w:rsidR="00D8738D" w:rsidRPr="009A60A7">
        <w:t xml:space="preserve"> files from </w:t>
      </w:r>
      <w:r w:rsidR="00C82482" w:rsidRPr="009A60A7">
        <w:t xml:space="preserve">the </w:t>
      </w:r>
      <w:r w:rsidR="00D8738D" w:rsidRPr="009A60A7">
        <w:t xml:space="preserve">distribution </w:t>
      </w:r>
      <w:r w:rsidR="003668A6" w:rsidRPr="009A60A7">
        <w:t>file</w:t>
      </w:r>
      <w:bookmarkEnd w:id="41"/>
    </w:p>
    <w:p w14:paraId="40CA39B3" w14:textId="77777777" w:rsidR="005B4125" w:rsidRPr="009A60A7" w:rsidRDefault="00271EDB" w:rsidP="00D62F33">
      <w:pPr>
        <w:pStyle w:val="Heading3"/>
        <w:tabs>
          <w:tab w:val="clear" w:pos="1710"/>
          <w:tab w:val="num" w:pos="1260"/>
        </w:tabs>
        <w:spacing w:after="120"/>
        <w:ind w:left="1267" w:hanging="907"/>
      </w:pPr>
      <w:bookmarkStart w:id="42" w:name="_Toc508875345"/>
      <w:r w:rsidRPr="009A60A7">
        <w:t>Extract</w:t>
      </w:r>
      <w:r w:rsidR="00E274A7" w:rsidRPr="009A60A7">
        <w:t xml:space="preserve"> </w:t>
      </w:r>
      <w:r w:rsidR="00E663C6" w:rsidRPr="009A60A7">
        <w:t xml:space="preserve">ZIP file contents </w:t>
      </w:r>
      <w:r w:rsidR="00E274A7" w:rsidRPr="009A60A7">
        <w:t>into C:\</w:t>
      </w:r>
      <w:bookmarkEnd w:id="42"/>
    </w:p>
    <w:p w14:paraId="29144D43" w14:textId="77777777" w:rsidR="004C5025" w:rsidRDefault="00D8738D" w:rsidP="00D62F33">
      <w:pPr>
        <w:pStyle w:val="BodyText"/>
        <w:spacing w:before="0" w:after="0"/>
      </w:pPr>
      <w:r w:rsidRPr="00180E3F">
        <w:t xml:space="preserve">Extract the contents of the distribution ZIP file into the root folder of the C drive (C:\). </w:t>
      </w:r>
      <w:r w:rsidR="00271EDB" w:rsidRPr="00180E3F">
        <w:t>The embedded fi</w:t>
      </w:r>
      <w:r w:rsidR="000F498F" w:rsidRPr="00180E3F">
        <w:t>l</w:t>
      </w:r>
      <w:r w:rsidR="00271EDB" w:rsidRPr="00180E3F">
        <w:t xml:space="preserve">e structure will be </w:t>
      </w:r>
      <w:r w:rsidR="000F498F" w:rsidRPr="00180E3F">
        <w:t>re</w:t>
      </w:r>
      <w:r w:rsidR="00271EDB" w:rsidRPr="00180E3F">
        <w:t>created and the files placed in the proper folders.</w:t>
      </w:r>
    </w:p>
    <w:tbl>
      <w:tblPr>
        <w:tblpPr w:leftFromText="180" w:rightFromText="180" w:vertAnchor="text" w:horzAnchor="margin" w:tblpY="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7757"/>
      </w:tblGrid>
      <w:tr w:rsidR="00D62F33" w:rsidRPr="009A60A7" w14:paraId="17086D2E" w14:textId="77777777" w:rsidTr="00D62F33">
        <w:tc>
          <w:tcPr>
            <w:tcW w:w="1582" w:type="dxa"/>
          </w:tcPr>
          <w:p w14:paraId="0AE4D6E3" w14:textId="77777777" w:rsidR="00D62F33" w:rsidRPr="009A60A7" w:rsidRDefault="00D62F33" w:rsidP="00D62F33">
            <w:pPr>
              <w:pStyle w:val="TableHeading"/>
            </w:pPr>
            <w:r w:rsidRPr="009A60A7">
              <w:t>Note:</w:t>
            </w:r>
          </w:p>
        </w:tc>
        <w:tc>
          <w:tcPr>
            <w:tcW w:w="7784" w:type="dxa"/>
            <w:vMerge w:val="restart"/>
          </w:tcPr>
          <w:p w14:paraId="08148A40" w14:textId="77777777" w:rsidR="00D62F33" w:rsidRPr="009A60A7" w:rsidRDefault="00D62F33" w:rsidP="00D62F33">
            <w:pPr>
              <w:pStyle w:val="TableText"/>
            </w:pPr>
            <w:r w:rsidRPr="009A60A7">
              <w:t>The file name of the downloaded distribution ZIP file may be a variation from that shown in the following screen captures.</w:t>
            </w:r>
          </w:p>
        </w:tc>
      </w:tr>
      <w:tr w:rsidR="00D62F33" w:rsidRPr="009A60A7" w14:paraId="47608C73" w14:textId="77777777" w:rsidTr="00D62F33">
        <w:tc>
          <w:tcPr>
            <w:tcW w:w="1582" w:type="dxa"/>
          </w:tcPr>
          <w:p w14:paraId="39512C78" w14:textId="45198533" w:rsidR="00D62F33" w:rsidRPr="009A60A7" w:rsidRDefault="009E6F08" w:rsidP="00D62F33">
            <w:pPr>
              <w:pStyle w:val="TableText"/>
            </w:pPr>
            <w:r>
              <w:rPr>
                <w:noProof/>
              </w:rPr>
              <w:drawing>
                <wp:inline distT="0" distB="0" distL="0" distR="0" wp14:anchorId="51F2F6FC" wp14:editId="3CEC021A">
                  <wp:extent cx="874395" cy="524510"/>
                  <wp:effectExtent l="0" t="0" r="0" b="0"/>
                  <wp:docPr id="13" name="Picture 1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4395" cy="524510"/>
                          </a:xfrm>
                          <a:prstGeom prst="rect">
                            <a:avLst/>
                          </a:prstGeom>
                          <a:noFill/>
                          <a:ln>
                            <a:noFill/>
                          </a:ln>
                        </pic:spPr>
                      </pic:pic>
                    </a:graphicData>
                  </a:graphic>
                </wp:inline>
              </w:drawing>
            </w:r>
          </w:p>
        </w:tc>
        <w:tc>
          <w:tcPr>
            <w:tcW w:w="7784" w:type="dxa"/>
            <w:vMerge/>
          </w:tcPr>
          <w:p w14:paraId="7A23B841" w14:textId="77777777" w:rsidR="00D62F33" w:rsidRPr="009A60A7" w:rsidRDefault="00D62F33" w:rsidP="00D62F33"/>
        </w:tc>
      </w:tr>
    </w:tbl>
    <w:p w14:paraId="5DF8F4E9" w14:textId="77777777" w:rsidR="00D62F33" w:rsidRDefault="00D62F33" w:rsidP="00D62F33">
      <w:pPr>
        <w:pStyle w:val="BodyText"/>
        <w:spacing w:before="0" w:after="0"/>
      </w:pPr>
    </w:p>
    <w:p w14:paraId="32D88662" w14:textId="77777777" w:rsidR="00D62F33" w:rsidRDefault="00D62F33" w:rsidP="00D62F33">
      <w:pPr>
        <w:pStyle w:val="BodyText"/>
        <w:spacing w:before="0" w:after="0"/>
      </w:pPr>
    </w:p>
    <w:p w14:paraId="37A81B1E" w14:textId="2894AB15" w:rsidR="00D62F33" w:rsidRDefault="009E6F08" w:rsidP="009F52E2">
      <w:pPr>
        <w:keepNext/>
        <w:rPr>
          <w:noProof/>
        </w:rPr>
      </w:pPr>
      <w:r>
        <w:rPr>
          <w:noProof/>
        </w:rPr>
        <w:drawing>
          <wp:inline distT="0" distB="0" distL="0" distR="0" wp14:anchorId="70FA0679" wp14:editId="71CA7C31">
            <wp:extent cx="4197985" cy="1471295"/>
            <wp:effectExtent l="0" t="0" r="0" b="0"/>
            <wp:docPr id="1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7985" cy="1471295"/>
                    </a:xfrm>
                    <a:prstGeom prst="rect">
                      <a:avLst/>
                    </a:prstGeom>
                    <a:noFill/>
                    <a:ln>
                      <a:noFill/>
                    </a:ln>
                  </pic:spPr>
                </pic:pic>
              </a:graphicData>
            </a:graphic>
          </wp:inline>
        </w:drawing>
      </w:r>
    </w:p>
    <w:p w14:paraId="47252C9C" w14:textId="77777777" w:rsidR="00E663C6" w:rsidRPr="009A60A7" w:rsidRDefault="009F52E2" w:rsidP="00C26C73">
      <w:pPr>
        <w:pStyle w:val="Caption"/>
        <w:spacing w:before="120"/>
      </w:pPr>
      <w:r w:rsidRPr="009A60A7">
        <w:t xml:space="preserve">Figure </w:t>
      </w:r>
      <w:r w:rsidR="00894850">
        <w:t>4</w:t>
      </w:r>
      <w:r w:rsidR="00A77073" w:rsidRPr="009A60A7">
        <w:t xml:space="preserve"> </w:t>
      </w:r>
      <w:r w:rsidR="00845282" w:rsidRPr="009A60A7">
        <w:t>Navigat</w:t>
      </w:r>
      <w:r w:rsidR="00C82482" w:rsidRPr="009A60A7">
        <w:t>e</w:t>
      </w:r>
      <w:r w:rsidR="001C0367">
        <w:t xml:space="preserve"> to C</w:t>
      </w:r>
      <w:r w:rsidR="00845282" w:rsidRPr="009A60A7">
        <w:t xml:space="preserve">:\temp and </w:t>
      </w:r>
      <w:r w:rsidR="007E6A60" w:rsidRPr="009A60A7">
        <w:t>S</w:t>
      </w:r>
      <w:r w:rsidRPr="009A60A7">
        <w:t xml:space="preserve">elect the </w:t>
      </w:r>
      <w:r w:rsidR="00FD75B8" w:rsidRPr="009A60A7">
        <w:t>D</w:t>
      </w:r>
      <w:r w:rsidRPr="009A60A7">
        <w:t xml:space="preserve">istribution </w:t>
      </w:r>
      <w:r w:rsidR="00FD75B8" w:rsidRPr="009A60A7">
        <w:t>F</w:t>
      </w:r>
      <w:r w:rsidRPr="009A60A7">
        <w:t>ile</w:t>
      </w:r>
    </w:p>
    <w:p w14:paraId="782D26EC" w14:textId="77777777" w:rsidR="00D62F33" w:rsidRDefault="00D62F33" w:rsidP="00D62F33">
      <w:pPr>
        <w:pStyle w:val="BodyText"/>
        <w:spacing w:before="0" w:after="0"/>
        <w:rPr>
          <w:szCs w:val="24"/>
        </w:rPr>
      </w:pPr>
    </w:p>
    <w:p w14:paraId="773B2C29" w14:textId="77777777" w:rsidR="00D62F33" w:rsidRDefault="00D62F33" w:rsidP="00D62F33">
      <w:pPr>
        <w:pStyle w:val="BodyText"/>
        <w:spacing w:before="0" w:after="0"/>
        <w:rPr>
          <w:szCs w:val="24"/>
        </w:rPr>
      </w:pPr>
    </w:p>
    <w:p w14:paraId="341A079F" w14:textId="5C24A892" w:rsidR="00910C2D" w:rsidRPr="009A60A7" w:rsidRDefault="009E6F08" w:rsidP="00D62F33">
      <w:pPr>
        <w:pStyle w:val="BodyText"/>
        <w:spacing w:before="0" w:after="0"/>
      </w:pPr>
      <w:r>
        <w:rPr>
          <w:noProof/>
        </w:rPr>
        <w:drawing>
          <wp:inline distT="0" distB="0" distL="0" distR="0" wp14:anchorId="42D7437F" wp14:editId="000B680E">
            <wp:extent cx="4349115" cy="2973705"/>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9115" cy="2973705"/>
                    </a:xfrm>
                    <a:prstGeom prst="rect">
                      <a:avLst/>
                    </a:prstGeom>
                    <a:noFill/>
                    <a:ln>
                      <a:noFill/>
                    </a:ln>
                  </pic:spPr>
                </pic:pic>
              </a:graphicData>
            </a:graphic>
          </wp:inline>
        </w:drawing>
      </w:r>
    </w:p>
    <w:p w14:paraId="65A339CC" w14:textId="77777777" w:rsidR="009F52E2" w:rsidRDefault="009F52E2" w:rsidP="00F04561">
      <w:pPr>
        <w:pStyle w:val="Caption"/>
        <w:spacing w:before="120"/>
      </w:pPr>
      <w:r w:rsidRPr="009A60A7">
        <w:t xml:space="preserve">Figure </w:t>
      </w:r>
      <w:r w:rsidR="00894850">
        <w:t>5</w:t>
      </w:r>
      <w:r w:rsidR="00A77073" w:rsidRPr="009A60A7">
        <w:t xml:space="preserve"> </w:t>
      </w:r>
      <w:r w:rsidRPr="009A60A7">
        <w:t>Initiat</w:t>
      </w:r>
      <w:r w:rsidR="00C82482" w:rsidRPr="009A60A7">
        <w:t>e the</w:t>
      </w:r>
      <w:r w:rsidR="00894850">
        <w:t xml:space="preserve"> Extract All w</w:t>
      </w:r>
      <w:r w:rsidRPr="009A60A7">
        <w:t>izard</w:t>
      </w:r>
    </w:p>
    <w:p w14:paraId="41ED3B8C" w14:textId="77777777" w:rsidR="007569A3" w:rsidRDefault="007569A3" w:rsidP="007569A3"/>
    <w:p w14:paraId="45124E0A" w14:textId="77777777" w:rsidR="00F07DEF" w:rsidRDefault="00F07DEF" w:rsidP="007569A3"/>
    <w:p w14:paraId="6A48A9DA" w14:textId="77777777" w:rsidR="00910C2D" w:rsidRDefault="00910C2D" w:rsidP="007569A3"/>
    <w:p w14:paraId="00A8F055" w14:textId="3833BB8F" w:rsidR="00910C2D" w:rsidRDefault="009E6F08" w:rsidP="007569A3">
      <w:r>
        <w:rPr>
          <w:noProof/>
        </w:rPr>
        <w:drawing>
          <wp:inline distT="0" distB="0" distL="0" distR="0" wp14:anchorId="57453C92" wp14:editId="50A38520">
            <wp:extent cx="4269740" cy="310896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9740" cy="3108960"/>
                    </a:xfrm>
                    <a:prstGeom prst="rect">
                      <a:avLst/>
                    </a:prstGeom>
                    <a:noFill/>
                    <a:ln>
                      <a:noFill/>
                    </a:ln>
                  </pic:spPr>
                </pic:pic>
              </a:graphicData>
            </a:graphic>
          </wp:inline>
        </w:drawing>
      </w:r>
    </w:p>
    <w:p w14:paraId="6C18A213" w14:textId="77777777" w:rsidR="009F52E2" w:rsidRDefault="006408E4" w:rsidP="0039620C">
      <w:pPr>
        <w:pStyle w:val="Caption"/>
        <w:spacing w:before="120"/>
      </w:pPr>
      <w:r w:rsidRPr="009A60A7">
        <w:t xml:space="preserve">Figure </w:t>
      </w:r>
      <w:r w:rsidR="00894850">
        <w:t>6</w:t>
      </w:r>
      <w:r w:rsidR="00A77073" w:rsidRPr="009A60A7">
        <w:t xml:space="preserve"> </w:t>
      </w:r>
      <w:r w:rsidRPr="009A60A7">
        <w:t xml:space="preserve">Clear </w:t>
      </w:r>
      <w:r w:rsidR="00E516AA" w:rsidRPr="009A60A7">
        <w:t xml:space="preserve">the </w:t>
      </w:r>
      <w:r w:rsidR="007E6A60" w:rsidRPr="009A60A7">
        <w:t>T</w:t>
      </w:r>
      <w:r w:rsidR="004C5025" w:rsidRPr="009A60A7">
        <w:t xml:space="preserve">ext for </w:t>
      </w:r>
      <w:r w:rsidR="00FD75B8" w:rsidRPr="009A60A7">
        <w:t>D</w:t>
      </w:r>
      <w:r w:rsidR="00E516AA" w:rsidRPr="009A60A7">
        <w:t xml:space="preserve">efault </w:t>
      </w:r>
      <w:r w:rsidR="00FD75B8" w:rsidRPr="009A60A7">
        <w:t>P</w:t>
      </w:r>
      <w:r w:rsidR="008E0C9F" w:rsidRPr="009A60A7">
        <w:t xml:space="preserve">ath to </w:t>
      </w:r>
      <w:r w:rsidR="00FD75B8" w:rsidRPr="009A60A7">
        <w:t>D</w:t>
      </w:r>
      <w:r w:rsidRPr="009A60A7">
        <w:t xml:space="preserve">estination </w:t>
      </w:r>
      <w:r w:rsidR="00FD75B8" w:rsidRPr="009A60A7">
        <w:t>F</w:t>
      </w:r>
      <w:r w:rsidRPr="009A60A7">
        <w:t>older</w:t>
      </w:r>
      <w:r w:rsidR="00F8410C" w:rsidRPr="009A60A7">
        <w:t xml:space="preserve"> </w:t>
      </w:r>
    </w:p>
    <w:p w14:paraId="080EB1C3" w14:textId="77777777" w:rsidR="007569A3" w:rsidRDefault="007569A3" w:rsidP="007569A3"/>
    <w:p w14:paraId="36C6326C" w14:textId="77777777" w:rsidR="006D1A8E" w:rsidRDefault="006D1A8E" w:rsidP="007569A3"/>
    <w:p w14:paraId="6C8935FE" w14:textId="140E0591" w:rsidR="007466BD" w:rsidRPr="007569A3" w:rsidRDefault="009E6F08" w:rsidP="007569A3">
      <w:r>
        <w:rPr>
          <w:noProof/>
        </w:rPr>
        <w:drawing>
          <wp:inline distT="0" distB="0" distL="0" distR="0" wp14:anchorId="16319A4A" wp14:editId="2C3704A1">
            <wp:extent cx="4269740" cy="2814955"/>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9740" cy="2814955"/>
                    </a:xfrm>
                    <a:prstGeom prst="rect">
                      <a:avLst/>
                    </a:prstGeom>
                    <a:noFill/>
                    <a:ln>
                      <a:noFill/>
                    </a:ln>
                  </pic:spPr>
                </pic:pic>
              </a:graphicData>
            </a:graphic>
          </wp:inline>
        </w:drawing>
      </w:r>
    </w:p>
    <w:p w14:paraId="66E94C87" w14:textId="77777777" w:rsidR="00F8410C" w:rsidRDefault="00F8410C" w:rsidP="0039620C">
      <w:pPr>
        <w:pStyle w:val="Caption"/>
        <w:spacing w:before="120"/>
      </w:pPr>
      <w:r w:rsidRPr="009A60A7">
        <w:t xml:space="preserve">Figure </w:t>
      </w:r>
      <w:r w:rsidR="00894850">
        <w:t>7</w:t>
      </w:r>
      <w:r w:rsidR="00A77073" w:rsidRPr="009A60A7">
        <w:t xml:space="preserve"> </w:t>
      </w:r>
      <w:r w:rsidRPr="009A60A7">
        <w:t>Enter</w:t>
      </w:r>
      <w:r w:rsidR="00FD75B8" w:rsidRPr="009A60A7">
        <w:t xml:space="preserve"> </w:t>
      </w:r>
      <w:r w:rsidR="008E0C9F" w:rsidRPr="009A60A7">
        <w:t xml:space="preserve">the </w:t>
      </w:r>
      <w:r w:rsidR="007E6A60" w:rsidRPr="009A60A7">
        <w:t>N</w:t>
      </w:r>
      <w:r w:rsidRPr="009A60A7">
        <w:t xml:space="preserve">ew </w:t>
      </w:r>
      <w:r w:rsidR="00FD75B8" w:rsidRPr="009A60A7">
        <w:t>D</w:t>
      </w:r>
      <w:r w:rsidRPr="009A60A7">
        <w:t>estination</w:t>
      </w:r>
      <w:r w:rsidR="0091109D" w:rsidRPr="009A60A7">
        <w:t xml:space="preserve"> </w:t>
      </w:r>
      <w:r w:rsidR="00FD75B8" w:rsidRPr="009A60A7">
        <w:t>P</w:t>
      </w:r>
      <w:r w:rsidR="0091109D" w:rsidRPr="009A60A7">
        <w:t>ath</w:t>
      </w:r>
      <w:r w:rsidR="00A016FE" w:rsidRPr="009A60A7">
        <w:t xml:space="preserve">, </w:t>
      </w:r>
      <w:r w:rsidR="00465ADD" w:rsidRPr="009A60A7">
        <w:t>toggle</w:t>
      </w:r>
      <w:r w:rsidR="00A016FE" w:rsidRPr="009A60A7">
        <w:t xml:space="preserve"> the </w:t>
      </w:r>
      <w:r w:rsidR="00FD75B8" w:rsidRPr="009A60A7">
        <w:t>C</w:t>
      </w:r>
      <w:r w:rsidR="00A016FE" w:rsidRPr="009A60A7">
        <w:t>heckbox</w:t>
      </w:r>
      <w:r w:rsidRPr="009A60A7">
        <w:t xml:space="preserve"> </w:t>
      </w:r>
      <w:r w:rsidR="004C5025" w:rsidRPr="009A60A7">
        <w:t xml:space="preserve">on </w:t>
      </w:r>
      <w:r w:rsidRPr="009A60A7">
        <w:t>and click</w:t>
      </w:r>
      <w:r w:rsidR="00894850">
        <w:t xml:space="preserve"> the</w:t>
      </w:r>
      <w:r w:rsidRPr="009A60A7">
        <w:t xml:space="preserve"> "Extract"</w:t>
      </w:r>
      <w:r w:rsidR="00A016FE" w:rsidRPr="009A60A7">
        <w:t xml:space="preserve"> </w:t>
      </w:r>
      <w:r w:rsidR="00FD75B8" w:rsidRPr="009A60A7">
        <w:t>B</w:t>
      </w:r>
      <w:r w:rsidR="00A016FE" w:rsidRPr="009A60A7">
        <w:t>utton</w:t>
      </w:r>
    </w:p>
    <w:p w14:paraId="1F29CF9B" w14:textId="77777777" w:rsidR="007569A3" w:rsidRPr="007569A3" w:rsidRDefault="007569A3" w:rsidP="007569A3"/>
    <w:p w14:paraId="220E2AC0" w14:textId="77777777" w:rsidR="00156E99" w:rsidRDefault="00156E99" w:rsidP="00156E99">
      <w:pPr>
        <w:keepNext/>
      </w:pPr>
    </w:p>
    <w:p w14:paraId="148ADF7E" w14:textId="77777777" w:rsidR="007466BD" w:rsidRDefault="007466BD" w:rsidP="00156E99">
      <w:pPr>
        <w:keepNext/>
      </w:pPr>
    </w:p>
    <w:p w14:paraId="2EACB326" w14:textId="6C334ABE" w:rsidR="007466BD" w:rsidRPr="009A60A7" w:rsidRDefault="009E6F08" w:rsidP="00156E99">
      <w:pPr>
        <w:keepNext/>
      </w:pPr>
      <w:r>
        <w:rPr>
          <w:noProof/>
        </w:rPr>
        <w:drawing>
          <wp:inline distT="0" distB="0" distL="0" distR="0" wp14:anchorId="07F8B5EB" wp14:editId="55B95A18">
            <wp:extent cx="4881880" cy="2115185"/>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1880" cy="2115185"/>
                    </a:xfrm>
                    <a:prstGeom prst="rect">
                      <a:avLst/>
                    </a:prstGeom>
                    <a:noFill/>
                    <a:ln>
                      <a:noFill/>
                    </a:ln>
                  </pic:spPr>
                </pic:pic>
              </a:graphicData>
            </a:graphic>
          </wp:inline>
        </w:drawing>
      </w:r>
    </w:p>
    <w:p w14:paraId="3261927F" w14:textId="77777777" w:rsidR="002F06C8" w:rsidRDefault="00156E99" w:rsidP="0039620C">
      <w:pPr>
        <w:pStyle w:val="Caption"/>
        <w:spacing w:before="120"/>
      </w:pPr>
      <w:r w:rsidRPr="009A60A7">
        <w:t xml:space="preserve">Figure </w:t>
      </w:r>
      <w:r w:rsidR="00894850">
        <w:t>8</w:t>
      </w:r>
      <w:r w:rsidR="00A77073" w:rsidRPr="009A60A7">
        <w:t xml:space="preserve"> </w:t>
      </w:r>
      <w:r w:rsidRPr="009A60A7">
        <w:t xml:space="preserve">Windows Explorer </w:t>
      </w:r>
      <w:r w:rsidR="007E6A60" w:rsidRPr="009A60A7">
        <w:t>O</w:t>
      </w:r>
      <w:r w:rsidRPr="009A60A7">
        <w:t>pen</w:t>
      </w:r>
      <w:r w:rsidR="008E0C9F" w:rsidRPr="009A60A7">
        <w:t>s</w:t>
      </w:r>
      <w:r w:rsidRPr="009A60A7">
        <w:t xml:space="preserve"> on C:\</w:t>
      </w:r>
      <w:r w:rsidR="004C5025" w:rsidRPr="009A60A7">
        <w:t xml:space="preserve"> folder</w:t>
      </w:r>
    </w:p>
    <w:p w14:paraId="643DD5DF" w14:textId="77777777" w:rsidR="007466BD" w:rsidRDefault="007466BD" w:rsidP="007466BD"/>
    <w:p w14:paraId="3342ADA5" w14:textId="77777777" w:rsidR="0039620C" w:rsidRPr="007466BD" w:rsidRDefault="0039620C" w:rsidP="007466BD"/>
    <w:p w14:paraId="200C606B" w14:textId="77777777" w:rsidR="003E6EB5" w:rsidRPr="009A60A7" w:rsidRDefault="003E6EB5" w:rsidP="0039620C">
      <w:pPr>
        <w:pStyle w:val="Heading2"/>
        <w:spacing w:after="120"/>
      </w:pPr>
      <w:bookmarkStart w:id="43" w:name="_Confirm_destination_folder"/>
      <w:bookmarkStart w:id="44" w:name="_Toc508875346"/>
      <w:bookmarkEnd w:id="43"/>
      <w:r w:rsidRPr="009A60A7">
        <w:t xml:space="preserve">Edit </w:t>
      </w:r>
      <w:r w:rsidR="008E0C9F" w:rsidRPr="009A60A7">
        <w:t xml:space="preserve">the </w:t>
      </w:r>
      <w:r w:rsidR="00465ADD" w:rsidRPr="009A60A7">
        <w:t xml:space="preserve">properties </w:t>
      </w:r>
      <w:r w:rsidRPr="009A60A7">
        <w:t>configuration file</w:t>
      </w:r>
      <w:bookmarkEnd w:id="44"/>
    </w:p>
    <w:p w14:paraId="15DBBBAB" w14:textId="77777777" w:rsidR="004C5025" w:rsidRDefault="004C5025" w:rsidP="0039620C">
      <w:pPr>
        <w:pStyle w:val="BodyText"/>
        <w:spacing w:before="0" w:after="0"/>
      </w:pPr>
      <w:r w:rsidRPr="009A60A7">
        <w:t xml:space="preserve">The FDA Med Guides Printer Tool needs </w:t>
      </w:r>
      <w:r w:rsidR="005E0ECB" w:rsidRPr="009A60A7">
        <w:t>to locate</w:t>
      </w:r>
      <w:r w:rsidRPr="009A60A7">
        <w:t xml:space="preserve"> the Adobe Reader executable so that it</w:t>
      </w:r>
      <w:r w:rsidR="005E0ECB" w:rsidRPr="009A60A7">
        <w:t xml:space="preserve"> can instruct Reader to print a med guide.</w:t>
      </w:r>
      <w:r w:rsidR="004303EB" w:rsidRPr="009A60A7">
        <w:t xml:space="preserve"> T</w:t>
      </w:r>
      <w:r w:rsidR="005E0ECB" w:rsidRPr="009A60A7">
        <w:t xml:space="preserve">he path to Adobe Reader is stored in a properties file named </w:t>
      </w:r>
      <w:r w:rsidR="00152B49" w:rsidRPr="009A60A7">
        <w:t>“</w:t>
      </w:r>
      <w:r w:rsidR="005E0ECB" w:rsidRPr="009A60A7">
        <w:t>fda_med_guides.properties</w:t>
      </w:r>
      <w:r w:rsidR="00152B49" w:rsidRPr="009A60A7">
        <w:t>”</w:t>
      </w:r>
      <w:r w:rsidR="00D41B77" w:rsidRPr="009A60A7">
        <w:t>.</w:t>
      </w:r>
      <w:r w:rsidR="00385861" w:rsidRPr="009A60A7">
        <w:t xml:space="preserve"> </w:t>
      </w:r>
      <w:r w:rsidR="005E0ECB" w:rsidRPr="009A60A7">
        <w:t xml:space="preserve"> This entry is set with a default value assuming an Adobe Reader</w:t>
      </w:r>
      <w:r w:rsidR="000317C1">
        <w:t xml:space="preserve"> DC</w:t>
      </w:r>
      <w:r w:rsidR="005E0ECB" w:rsidRPr="009A60A7">
        <w:t xml:space="preserve"> version </w:t>
      </w:r>
      <w:r w:rsidR="00004AF8" w:rsidRPr="009A60A7">
        <w:t>1</w:t>
      </w:r>
      <w:r w:rsidR="000317C1">
        <w:t>8</w:t>
      </w:r>
      <w:r w:rsidR="00004AF8" w:rsidRPr="009A60A7">
        <w:t xml:space="preserve"> </w:t>
      </w:r>
      <w:r w:rsidR="007466BD">
        <w:t>installation on a Server 2012</w:t>
      </w:r>
      <w:r w:rsidR="005E0ECB" w:rsidRPr="009A60A7">
        <w:t xml:space="preserve"> </w:t>
      </w:r>
      <w:r w:rsidR="007466BD">
        <w:t>or 2008</w:t>
      </w:r>
      <w:r w:rsidR="000317C1">
        <w:t xml:space="preserve"> </w:t>
      </w:r>
      <w:r w:rsidR="005E0ECB" w:rsidRPr="009A60A7">
        <w:t xml:space="preserve">host. However, the path must be </w:t>
      </w:r>
      <w:r w:rsidR="00351798" w:rsidRPr="009A60A7">
        <w:t>confirmed to be valid, or adjusted if necessary</w:t>
      </w:r>
      <w:r w:rsidR="005E0ECB" w:rsidRPr="009A60A7">
        <w:t>.</w:t>
      </w:r>
    </w:p>
    <w:p w14:paraId="29BB5DF3" w14:textId="77777777" w:rsidR="0039620C" w:rsidRPr="009A60A7" w:rsidRDefault="0039620C" w:rsidP="0039620C">
      <w:pPr>
        <w:pStyle w:val="BodyText"/>
        <w:spacing w:before="0" w:after="0"/>
      </w:pPr>
    </w:p>
    <w:p w14:paraId="140FEA0E" w14:textId="77777777" w:rsidR="00425B89" w:rsidRPr="009A60A7" w:rsidRDefault="000A2D69" w:rsidP="0039620C">
      <w:pPr>
        <w:pStyle w:val="Heading3"/>
        <w:tabs>
          <w:tab w:val="clear" w:pos="1710"/>
          <w:tab w:val="left" w:pos="1260"/>
        </w:tabs>
        <w:spacing w:before="120" w:after="120"/>
        <w:ind w:left="1267" w:hanging="907"/>
      </w:pPr>
      <w:bookmarkStart w:id="45" w:name="_Verify_path_to"/>
      <w:bookmarkStart w:id="46" w:name="_Ref410725068"/>
      <w:bookmarkStart w:id="47" w:name="_Toc508875347"/>
      <w:bookmarkEnd w:id="45"/>
      <w:r w:rsidRPr="009A60A7">
        <w:t>Verify path to Adobe Reader</w:t>
      </w:r>
      <w:r w:rsidR="00425B89" w:rsidRPr="009A60A7">
        <w:t xml:space="preserve"> </w:t>
      </w:r>
      <w:r w:rsidR="00260D2F" w:rsidRPr="009A60A7">
        <w:t>program</w:t>
      </w:r>
      <w:bookmarkEnd w:id="46"/>
      <w:bookmarkEnd w:id="47"/>
    </w:p>
    <w:p w14:paraId="4192C618" w14:textId="77777777" w:rsidR="00425B89" w:rsidRPr="009A60A7" w:rsidRDefault="00425B89" w:rsidP="00180E3F">
      <w:pPr>
        <w:pStyle w:val="BodyText"/>
      </w:pPr>
      <w:r w:rsidRPr="009A60A7">
        <w:t xml:space="preserve">Confirm that </w:t>
      </w:r>
      <w:r w:rsidR="00351798" w:rsidRPr="009A60A7">
        <w:t xml:space="preserve">the </w:t>
      </w:r>
      <w:r w:rsidRPr="009A60A7">
        <w:t>path indicated in the following property file is correct.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058"/>
        <w:gridCol w:w="2173"/>
        <w:gridCol w:w="3113"/>
      </w:tblGrid>
      <w:tr w:rsidR="00FC28FF" w:rsidRPr="00FC28FF" w14:paraId="674BD1A3" w14:textId="77777777" w:rsidTr="007E3736">
        <w:tc>
          <w:tcPr>
            <w:tcW w:w="2171" w:type="pct"/>
            <w:shd w:val="clear" w:color="auto" w:fill="E7E6E6"/>
          </w:tcPr>
          <w:p w14:paraId="36C66A99" w14:textId="77777777" w:rsidR="00425B89" w:rsidRPr="00FC28FF" w:rsidRDefault="00425B89" w:rsidP="00FC28FF">
            <w:pPr>
              <w:pStyle w:val="TableHeading"/>
            </w:pPr>
            <w:r w:rsidRPr="00FC28FF">
              <w:t>File</w:t>
            </w:r>
          </w:p>
        </w:tc>
        <w:tc>
          <w:tcPr>
            <w:tcW w:w="1163" w:type="pct"/>
            <w:shd w:val="clear" w:color="auto" w:fill="E7E6E6"/>
          </w:tcPr>
          <w:p w14:paraId="74F44E4A" w14:textId="77777777" w:rsidR="00425B89" w:rsidRPr="00FC28FF" w:rsidRDefault="00425B89" w:rsidP="00FC28FF">
            <w:pPr>
              <w:pStyle w:val="TableHeading"/>
            </w:pPr>
            <w:r w:rsidRPr="00FC28FF">
              <w:t>Element</w:t>
            </w:r>
          </w:p>
        </w:tc>
        <w:tc>
          <w:tcPr>
            <w:tcW w:w="1666" w:type="pct"/>
            <w:shd w:val="clear" w:color="auto" w:fill="E7E6E6"/>
          </w:tcPr>
          <w:p w14:paraId="5B6C5D80" w14:textId="77777777" w:rsidR="00425B89" w:rsidRPr="00FC28FF" w:rsidRDefault="00425B89" w:rsidP="00FC28FF">
            <w:pPr>
              <w:pStyle w:val="TableHeading"/>
            </w:pPr>
            <w:r w:rsidRPr="00FC28FF">
              <w:t>Description</w:t>
            </w:r>
          </w:p>
        </w:tc>
      </w:tr>
      <w:tr w:rsidR="00FC28FF" w:rsidRPr="00FC28FF" w14:paraId="2E03B22D" w14:textId="77777777" w:rsidTr="00FC28FF">
        <w:tc>
          <w:tcPr>
            <w:tcW w:w="2171" w:type="pct"/>
            <w:shd w:val="clear" w:color="auto" w:fill="auto"/>
          </w:tcPr>
          <w:p w14:paraId="62B647C2" w14:textId="77777777" w:rsidR="00425B89" w:rsidRPr="00FC28FF" w:rsidRDefault="00425B89" w:rsidP="00FC28FF">
            <w:pPr>
              <w:pStyle w:val="TableText"/>
            </w:pPr>
            <w:r w:rsidRPr="00FC28FF">
              <w:t>C:\FDAMedGuidesPrinter\fda_med_guides.properties</w:t>
            </w:r>
          </w:p>
          <w:p w14:paraId="05EBCCC0" w14:textId="77777777" w:rsidR="00425B89" w:rsidRPr="00FC28FF" w:rsidRDefault="00425B89" w:rsidP="00FC28FF">
            <w:pPr>
              <w:pStyle w:val="TableText"/>
            </w:pPr>
          </w:p>
        </w:tc>
        <w:tc>
          <w:tcPr>
            <w:tcW w:w="1163" w:type="pct"/>
            <w:shd w:val="clear" w:color="auto" w:fill="auto"/>
          </w:tcPr>
          <w:p w14:paraId="421A8B1C" w14:textId="77777777" w:rsidR="00425B89" w:rsidRPr="00FC28FF" w:rsidRDefault="00425B89" w:rsidP="00FC28FF">
            <w:pPr>
              <w:pStyle w:val="TableText"/>
            </w:pPr>
            <w:r w:rsidRPr="00FC28FF">
              <w:t>AcrobatReaderPath</w:t>
            </w:r>
          </w:p>
        </w:tc>
        <w:tc>
          <w:tcPr>
            <w:tcW w:w="1666" w:type="pct"/>
            <w:shd w:val="clear" w:color="auto" w:fill="auto"/>
          </w:tcPr>
          <w:p w14:paraId="0F579534" w14:textId="77777777" w:rsidR="00425B89" w:rsidRPr="00FC28FF" w:rsidRDefault="00425B89" w:rsidP="00FC28FF">
            <w:pPr>
              <w:pStyle w:val="TableText"/>
            </w:pPr>
            <w:r w:rsidRPr="00FC28FF">
              <w:t>The path to the Adobe Reader executable file</w:t>
            </w:r>
          </w:p>
        </w:tc>
      </w:tr>
    </w:tbl>
    <w:p w14:paraId="5ED72A5C" w14:textId="77777777" w:rsidR="000A2D69" w:rsidRPr="009A60A7" w:rsidRDefault="000A2D69" w:rsidP="00180E3F">
      <w:pPr>
        <w:pStyle w:val="BodyText"/>
      </w:pPr>
      <w:r w:rsidRPr="009A60A7">
        <w:t>Open file C:\FDAMedGuidesPrinter\fda_med_guides.properties for editing</w:t>
      </w:r>
      <w:r w:rsidR="00351798" w:rsidRPr="009A60A7">
        <w:t>. This is a text file and using a text editor like Notepad will be adequate.</w:t>
      </w:r>
    </w:p>
    <w:p w14:paraId="7F80E63B" w14:textId="77777777" w:rsidR="00FD75B8" w:rsidRPr="009A60A7" w:rsidRDefault="000A2D69" w:rsidP="00180E3F">
      <w:pPr>
        <w:pStyle w:val="BodyText"/>
      </w:pPr>
      <w:r w:rsidRPr="009A60A7">
        <w:t xml:space="preserve">Locate </w:t>
      </w:r>
      <w:r w:rsidR="00411313" w:rsidRPr="009A60A7">
        <w:t xml:space="preserve">the </w:t>
      </w:r>
      <w:r w:rsidRPr="009A60A7">
        <w:t>AcrobatReaderPath element in the list. For example:</w:t>
      </w:r>
    </w:p>
    <w:p w14:paraId="0F0D6B55" w14:textId="1E946EC8" w:rsidR="00896BE3" w:rsidRDefault="009E6F08" w:rsidP="00FD75B8">
      <w:pPr>
        <w:keepNext/>
        <w:rPr>
          <w:noProof/>
        </w:rPr>
      </w:pPr>
      <w:r>
        <w:rPr>
          <w:noProof/>
        </w:rPr>
        <w:lastRenderedPageBreak/>
        <w:drawing>
          <wp:inline distT="0" distB="0" distL="0" distR="0" wp14:anchorId="6B67B237" wp14:editId="42C2411B">
            <wp:extent cx="5939790" cy="356997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569970"/>
                    </a:xfrm>
                    <a:prstGeom prst="rect">
                      <a:avLst/>
                    </a:prstGeom>
                    <a:noFill/>
                    <a:ln>
                      <a:noFill/>
                    </a:ln>
                  </pic:spPr>
                </pic:pic>
              </a:graphicData>
            </a:graphic>
          </wp:inline>
        </w:drawing>
      </w:r>
    </w:p>
    <w:p w14:paraId="10DB6623" w14:textId="77777777" w:rsidR="008E0C9F" w:rsidRPr="009A60A7" w:rsidRDefault="00411313" w:rsidP="0039620C">
      <w:pPr>
        <w:pStyle w:val="Caption"/>
        <w:spacing w:before="120"/>
      </w:pPr>
      <w:r w:rsidRPr="009A60A7">
        <w:t xml:space="preserve">Figure </w:t>
      </w:r>
      <w:r w:rsidR="00894850">
        <w:t>9</w:t>
      </w:r>
      <w:r w:rsidR="00A77073" w:rsidRPr="009A60A7">
        <w:t xml:space="preserve"> </w:t>
      </w:r>
      <w:r w:rsidRPr="009A60A7">
        <w:t xml:space="preserve">Sample </w:t>
      </w:r>
      <w:r w:rsidR="00FD75B8" w:rsidRPr="009A60A7">
        <w:t>C</w:t>
      </w:r>
      <w:r w:rsidRPr="009A60A7">
        <w:t xml:space="preserve">ontents of </w:t>
      </w:r>
      <w:r w:rsidR="00FD75B8" w:rsidRPr="009A60A7">
        <w:t>P</w:t>
      </w:r>
      <w:r w:rsidRPr="009A60A7">
        <w:t xml:space="preserve">roperties </w:t>
      </w:r>
      <w:r w:rsidR="00FD75B8" w:rsidRPr="009A60A7">
        <w:t>F</w:t>
      </w:r>
      <w:r w:rsidR="00180E3F">
        <w:t>ile</w:t>
      </w:r>
    </w:p>
    <w:p w14:paraId="4BEA006A" w14:textId="77777777" w:rsidR="0039620C" w:rsidRDefault="0039620C" w:rsidP="0039620C">
      <w:pPr>
        <w:pStyle w:val="BodyText"/>
        <w:spacing w:before="0" w:after="0"/>
      </w:pPr>
    </w:p>
    <w:p w14:paraId="6B1EC915" w14:textId="77777777" w:rsidR="00730EFD" w:rsidRDefault="00425B89" w:rsidP="0039620C">
      <w:pPr>
        <w:pStyle w:val="BodyText"/>
        <w:spacing w:before="0" w:after="0"/>
      </w:pPr>
      <w:r w:rsidRPr="009A60A7">
        <w:t xml:space="preserve">Confirm that the path to AcroRd32.exe is correct, for your version of </w:t>
      </w:r>
      <w:r w:rsidR="00191A58" w:rsidRPr="009A60A7">
        <w:t xml:space="preserve">Adobe </w:t>
      </w:r>
      <w:r w:rsidRPr="009A60A7">
        <w:t>Reader. If not, make proper adjustments and save your changes.</w:t>
      </w:r>
    </w:p>
    <w:p w14:paraId="17151E05" w14:textId="77777777" w:rsidR="0039620C" w:rsidRPr="009A60A7" w:rsidRDefault="0039620C" w:rsidP="0039620C">
      <w:pPr>
        <w:pStyle w:val="BodyText"/>
        <w:spacing w:before="0" w:after="0"/>
      </w:pPr>
    </w:p>
    <w:p w14:paraId="202D752B" w14:textId="77777777" w:rsidR="008C2A2A" w:rsidRPr="009A60A7" w:rsidRDefault="008C2A2A" w:rsidP="00F04561">
      <w:pPr>
        <w:pStyle w:val="Heading3"/>
        <w:tabs>
          <w:tab w:val="clear" w:pos="1710"/>
          <w:tab w:val="num" w:pos="1260"/>
        </w:tabs>
        <w:spacing w:before="120" w:after="120"/>
        <w:ind w:left="1267" w:hanging="907"/>
      </w:pPr>
      <w:bookmarkStart w:id="48" w:name="_Toc508875348"/>
      <w:r w:rsidRPr="009A60A7">
        <w:t>Confirm DailyPurgeTime</w:t>
      </w:r>
      <w:bookmarkEnd w:id="48"/>
    </w:p>
    <w:p w14:paraId="0AF4B3D0" w14:textId="77777777" w:rsidR="008C2A2A" w:rsidRPr="009A60A7" w:rsidRDefault="008C2A2A" w:rsidP="00180E3F">
      <w:pPr>
        <w:pStyle w:val="BodyText"/>
      </w:pPr>
      <w:r w:rsidRPr="009A60A7">
        <w:t>The DailyPurgeTime element in the properties file represents the time of a 24-hour day when the folder containing temporary work files is cleared of all files. This is an automatic clean-up process performed at the indicated time. Adjust this entry as needed to list the most convenient time to perform this operation</w:t>
      </w:r>
      <w:r w:rsidR="00F70D1A" w:rsidRPr="009A60A7">
        <w:t>, based on the time when system use is at a minimal</w:t>
      </w:r>
      <w:r w:rsidR="00180E3F">
        <w:t>.</w:t>
      </w:r>
    </w:p>
    <w:p w14:paraId="68A2E716" w14:textId="0E8C66B3" w:rsidR="00896BE3" w:rsidRPr="009A60A7" w:rsidRDefault="009E6F08" w:rsidP="008C0429">
      <w:pPr>
        <w:keepNext/>
      </w:pPr>
      <w:r>
        <w:rPr>
          <w:noProof/>
        </w:rPr>
        <w:lastRenderedPageBreak/>
        <w:drawing>
          <wp:inline distT="0" distB="0" distL="0" distR="0" wp14:anchorId="042CCA84" wp14:editId="31488259">
            <wp:extent cx="5939790" cy="356997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3569970"/>
                    </a:xfrm>
                    <a:prstGeom prst="rect">
                      <a:avLst/>
                    </a:prstGeom>
                    <a:noFill/>
                    <a:ln>
                      <a:noFill/>
                    </a:ln>
                  </pic:spPr>
                </pic:pic>
              </a:graphicData>
            </a:graphic>
          </wp:inline>
        </w:drawing>
      </w:r>
    </w:p>
    <w:p w14:paraId="4C881D7E" w14:textId="77777777" w:rsidR="00012A7B" w:rsidRDefault="00012A7B" w:rsidP="0039620C">
      <w:pPr>
        <w:pStyle w:val="Caption"/>
        <w:spacing w:before="120"/>
      </w:pPr>
      <w:r w:rsidRPr="009A60A7">
        <w:t>Figure 1</w:t>
      </w:r>
      <w:r w:rsidR="00535E69">
        <w:t>0</w:t>
      </w:r>
      <w:r w:rsidRPr="009A60A7">
        <w:t xml:space="preserve"> DailyPurgeTime </w:t>
      </w:r>
      <w:r w:rsidR="00A568E3" w:rsidRPr="009A60A7">
        <w:t>Setting</w:t>
      </w:r>
      <w:r w:rsidRPr="009A60A7">
        <w:t xml:space="preserve"> in Properties File</w:t>
      </w:r>
    </w:p>
    <w:p w14:paraId="1CE05732" w14:textId="77777777" w:rsidR="0039620C" w:rsidRPr="0039620C" w:rsidRDefault="0039620C" w:rsidP="0039620C"/>
    <w:p w14:paraId="657DECA2" w14:textId="77777777" w:rsidR="00CA384A" w:rsidRPr="003C3FAB" w:rsidRDefault="008E62E8" w:rsidP="0039620C">
      <w:pPr>
        <w:pStyle w:val="Heading2"/>
        <w:spacing w:after="120"/>
      </w:pPr>
      <w:bookmarkStart w:id="49" w:name="_Run_the_CMOP"/>
      <w:bookmarkStart w:id="50" w:name="_Toc508875349"/>
      <w:bookmarkEnd w:id="49"/>
      <w:r w:rsidRPr="003C3FAB">
        <w:t xml:space="preserve">Run the </w:t>
      </w:r>
      <w:r w:rsidR="00CA384A" w:rsidRPr="003C3FAB">
        <w:t xml:space="preserve">CMOP SSL Certificate </w:t>
      </w:r>
      <w:r w:rsidRPr="003C3FAB">
        <w:t>installation batch file</w:t>
      </w:r>
      <w:bookmarkEnd w:id="50"/>
    </w:p>
    <w:p w14:paraId="2AEBEA08" w14:textId="77777777" w:rsidR="00CA384A" w:rsidRPr="003C3FAB" w:rsidRDefault="00CA384A" w:rsidP="00180E3F">
      <w:pPr>
        <w:pStyle w:val="BodyText"/>
      </w:pPr>
      <w:r w:rsidRPr="003C3FAB">
        <w:t>The FDA Med Guides Printer Tool needs the CMOP SSL certificate to download FDA Medication guides from the new CMOP server.</w:t>
      </w:r>
      <w:r w:rsidR="008E62E8" w:rsidRPr="003C3FAB">
        <w:t xml:space="preserve"> The script adds the certificate to the Java trust store.</w:t>
      </w:r>
    </w:p>
    <w:p w14:paraId="377DECF4" w14:textId="77777777" w:rsidR="00CA384A" w:rsidRPr="003C3FAB" w:rsidRDefault="00CA384A" w:rsidP="00180E3F">
      <w:pPr>
        <w:pStyle w:val="BodyText"/>
      </w:pPr>
      <w:r w:rsidRPr="003C3FAB">
        <w:t xml:space="preserve">The following </w:t>
      </w:r>
      <w:r w:rsidR="008E62E8" w:rsidRPr="003C3FAB">
        <w:t xml:space="preserve">steps </w:t>
      </w:r>
      <w:r w:rsidR="001B1CBF" w:rsidRPr="003C3FAB">
        <w:t>must</w:t>
      </w:r>
      <w:r w:rsidR="008E62E8" w:rsidRPr="003C3FAB">
        <w:t xml:space="preserve"> be executed</w:t>
      </w:r>
      <w:r w:rsidRPr="003C3FAB">
        <w:t>:</w:t>
      </w:r>
    </w:p>
    <w:p w14:paraId="74F82162" w14:textId="77777777" w:rsidR="001969BE" w:rsidRPr="003C3FAB" w:rsidRDefault="001969BE" w:rsidP="007E3736">
      <w:pPr>
        <w:pStyle w:val="BodyText"/>
        <w:numPr>
          <w:ilvl w:val="0"/>
          <w:numId w:val="26"/>
        </w:numPr>
      </w:pPr>
      <w:r w:rsidRPr="003C3FAB">
        <w:t>Go to C:\FDAMedGuidesPrinter\installation</w:t>
      </w:r>
    </w:p>
    <w:p w14:paraId="6E259726" w14:textId="77777777" w:rsidR="001969BE" w:rsidRPr="003C3FAB" w:rsidRDefault="001969BE" w:rsidP="007E3736">
      <w:pPr>
        <w:pStyle w:val="BodyText"/>
        <w:numPr>
          <w:ilvl w:val="0"/>
          <w:numId w:val="26"/>
        </w:numPr>
      </w:pPr>
      <w:r w:rsidRPr="003C3FAB">
        <w:t xml:space="preserve">Right click on </w:t>
      </w:r>
      <w:r w:rsidRPr="003C3FAB">
        <w:rPr>
          <w:b/>
          <w:bCs/>
        </w:rPr>
        <w:t>SSL_Certificate_installation.bat</w:t>
      </w:r>
      <w:r w:rsidRPr="003C3FAB">
        <w:t xml:space="preserve"> again and select </w:t>
      </w:r>
      <w:r w:rsidRPr="003C3FAB">
        <w:rPr>
          <w:b/>
          <w:bCs/>
        </w:rPr>
        <w:t>Run as administrator</w:t>
      </w:r>
      <w:r w:rsidRPr="003C3FAB">
        <w:t xml:space="preserve">. </w:t>
      </w:r>
    </w:p>
    <w:p w14:paraId="33247209" w14:textId="77777777" w:rsidR="00CA384A" w:rsidRPr="003C3FAB" w:rsidRDefault="001969BE" w:rsidP="007E3736">
      <w:pPr>
        <w:pStyle w:val="BodyText"/>
        <w:numPr>
          <w:ilvl w:val="0"/>
          <w:numId w:val="26"/>
        </w:numPr>
      </w:pPr>
      <w:r w:rsidRPr="003C3FAB">
        <w:t>NOTE: You need to run the script as an Administrator or be an Administrator in order for it to work.</w:t>
      </w:r>
    </w:p>
    <w:p w14:paraId="18378609" w14:textId="77777777" w:rsidR="001969BE" w:rsidRPr="003C3FAB" w:rsidRDefault="001969BE" w:rsidP="00180E3F">
      <w:pPr>
        <w:pStyle w:val="BodyText"/>
      </w:pPr>
      <w:r w:rsidRPr="003C3FAB">
        <w:t>The following window will be displayed. Press any key to close the window.</w:t>
      </w:r>
    </w:p>
    <w:p w14:paraId="251DB4AE" w14:textId="77777777" w:rsidR="001969BE" w:rsidRDefault="001969BE" w:rsidP="00CA384A">
      <w:pPr>
        <w:tabs>
          <w:tab w:val="left" w:pos="0"/>
          <w:tab w:val="left" w:pos="1260"/>
        </w:tabs>
        <w:rPr>
          <w:highlight w:val="yellow"/>
        </w:rPr>
      </w:pPr>
    </w:p>
    <w:p w14:paraId="7FA92D88" w14:textId="77777777" w:rsidR="00896BE3" w:rsidRDefault="00896BE3" w:rsidP="00CA384A">
      <w:pPr>
        <w:tabs>
          <w:tab w:val="left" w:pos="0"/>
          <w:tab w:val="left" w:pos="1260"/>
        </w:tabs>
        <w:rPr>
          <w:highlight w:val="yellow"/>
        </w:rPr>
      </w:pPr>
    </w:p>
    <w:p w14:paraId="1844AEB3" w14:textId="0D97532C" w:rsidR="00896BE3" w:rsidRPr="004376AE" w:rsidRDefault="009E6F08" w:rsidP="00CA384A">
      <w:pPr>
        <w:tabs>
          <w:tab w:val="left" w:pos="0"/>
          <w:tab w:val="left" w:pos="1260"/>
        </w:tabs>
        <w:rPr>
          <w:highlight w:val="yellow"/>
        </w:rPr>
      </w:pPr>
      <w:r>
        <w:rPr>
          <w:noProof/>
          <w:highlight w:val="yellow"/>
        </w:rPr>
        <w:lastRenderedPageBreak/>
        <w:drawing>
          <wp:inline distT="0" distB="0" distL="0" distR="0" wp14:anchorId="4561D809" wp14:editId="45BD6C7E">
            <wp:extent cx="4826635" cy="252857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6635" cy="2528570"/>
                    </a:xfrm>
                    <a:prstGeom prst="rect">
                      <a:avLst/>
                    </a:prstGeom>
                    <a:noFill/>
                    <a:ln>
                      <a:noFill/>
                    </a:ln>
                  </pic:spPr>
                </pic:pic>
              </a:graphicData>
            </a:graphic>
          </wp:inline>
        </w:drawing>
      </w:r>
    </w:p>
    <w:p w14:paraId="1DEEB8E9" w14:textId="77777777" w:rsidR="001B1CBF" w:rsidRDefault="00894850" w:rsidP="0039620C">
      <w:pPr>
        <w:pStyle w:val="Caption"/>
        <w:spacing w:before="120"/>
      </w:pPr>
      <w:r>
        <w:t>Figure 11</w:t>
      </w:r>
      <w:r w:rsidR="001B1CBF" w:rsidRPr="003C3FAB">
        <w:t xml:space="preserve"> SSL Certificate Installation window</w:t>
      </w:r>
    </w:p>
    <w:p w14:paraId="6A3878BE" w14:textId="77777777" w:rsidR="0039620C" w:rsidRDefault="0039620C" w:rsidP="0039620C">
      <w:pPr>
        <w:pStyle w:val="BodyText"/>
        <w:spacing w:before="0" w:after="0"/>
      </w:pPr>
    </w:p>
    <w:p w14:paraId="137CF069" w14:textId="77777777" w:rsidR="00535E69" w:rsidRDefault="00535E69" w:rsidP="0039620C">
      <w:pPr>
        <w:pStyle w:val="BodyText"/>
        <w:spacing w:before="0" w:after="0"/>
      </w:pPr>
      <w:r>
        <w:t>If the SSL Certificate already exists, the error message shown in Figure 11-2 will be displayed to the user. If the certificate already exists, the user can proceed to the next step in the installation process.</w:t>
      </w:r>
    </w:p>
    <w:p w14:paraId="3B1FA863" w14:textId="77777777" w:rsidR="00896BE3" w:rsidRDefault="00896BE3" w:rsidP="00535E69"/>
    <w:p w14:paraId="488BB94D" w14:textId="77777777" w:rsidR="0039620C" w:rsidRDefault="0039620C" w:rsidP="00535E69"/>
    <w:p w14:paraId="3350A8EC" w14:textId="0A87D58F" w:rsidR="00896BE3" w:rsidRDefault="009E6F08" w:rsidP="00535E69">
      <w:r>
        <w:rPr>
          <w:noProof/>
        </w:rPr>
        <w:drawing>
          <wp:inline distT="0" distB="0" distL="0" distR="0" wp14:anchorId="55A99FF1" wp14:editId="0EF807A7">
            <wp:extent cx="4810760" cy="2528570"/>
            <wp:effectExtent l="0" t="0" r="0" b="0"/>
            <wp:docPr id="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0760" cy="2528570"/>
                    </a:xfrm>
                    <a:prstGeom prst="rect">
                      <a:avLst/>
                    </a:prstGeom>
                    <a:noFill/>
                    <a:ln>
                      <a:noFill/>
                    </a:ln>
                  </pic:spPr>
                </pic:pic>
              </a:graphicData>
            </a:graphic>
          </wp:inline>
        </w:drawing>
      </w:r>
    </w:p>
    <w:p w14:paraId="386D396E" w14:textId="77777777" w:rsidR="00535E69" w:rsidRPr="00535E69" w:rsidRDefault="00894850" w:rsidP="0039620C">
      <w:pPr>
        <w:pStyle w:val="Caption"/>
        <w:spacing w:before="120"/>
      </w:pPr>
      <w:r>
        <w:t>Figure 1</w:t>
      </w:r>
      <w:r w:rsidR="00535E69">
        <w:t>2</w:t>
      </w:r>
      <w:r w:rsidR="00535E69" w:rsidRPr="003C3FAB">
        <w:t xml:space="preserve"> SSL Certificate </w:t>
      </w:r>
      <w:r w:rsidR="00180E3F">
        <w:t>already exists</w:t>
      </w:r>
    </w:p>
    <w:p w14:paraId="514106AE" w14:textId="77777777" w:rsidR="0039620C" w:rsidRDefault="0039620C" w:rsidP="0039620C">
      <w:pPr>
        <w:pStyle w:val="BodyText"/>
        <w:spacing w:before="0" w:after="0"/>
      </w:pPr>
    </w:p>
    <w:p w14:paraId="46AA1342" w14:textId="77777777" w:rsidR="001F3081" w:rsidRDefault="002923CB" w:rsidP="0039620C">
      <w:pPr>
        <w:pStyle w:val="BodyText"/>
        <w:spacing w:before="0" w:after="0"/>
      </w:pPr>
      <w:r>
        <w:t xml:space="preserve">If the error message in the screenshot below appears, the user can proceed as the certificate has been installed. The error message results when the script cannot find </w:t>
      </w:r>
      <w:r w:rsidR="00BD5DAD">
        <w:t>a</w:t>
      </w:r>
      <w:r w:rsidR="00D64610">
        <w:t xml:space="preserve"> JRE </w:t>
      </w:r>
      <w:r w:rsidR="00BD5DAD">
        <w:t>version installed</w:t>
      </w:r>
      <w:r w:rsidR="00D64610">
        <w:t xml:space="preserve">. If </w:t>
      </w:r>
      <w:r w:rsidR="00BD5DAD">
        <w:t>JRE exists</w:t>
      </w:r>
      <w:r w:rsidR="00730610">
        <w:t>, the Automatic Printing will work and the user can proceed with the installation.</w:t>
      </w:r>
    </w:p>
    <w:p w14:paraId="05B1A0D9" w14:textId="77777777" w:rsidR="0039620C" w:rsidRDefault="0039620C" w:rsidP="0039620C">
      <w:pPr>
        <w:pStyle w:val="BodyText"/>
        <w:spacing w:before="0" w:after="0"/>
      </w:pPr>
    </w:p>
    <w:p w14:paraId="0A745E75" w14:textId="70B1E4E5" w:rsidR="001F3081" w:rsidRDefault="009E6F08" w:rsidP="001F3081">
      <w:pPr>
        <w:tabs>
          <w:tab w:val="left" w:pos="0"/>
          <w:tab w:val="left" w:pos="1260"/>
        </w:tabs>
      </w:pPr>
      <w:r>
        <w:rPr>
          <w:noProof/>
        </w:rPr>
        <w:lastRenderedPageBreak/>
        <w:drawing>
          <wp:inline distT="0" distB="0" distL="0" distR="0" wp14:anchorId="6769D61C" wp14:editId="5C4A3808">
            <wp:extent cx="4826635" cy="252857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6635" cy="2528570"/>
                    </a:xfrm>
                    <a:prstGeom prst="rect">
                      <a:avLst/>
                    </a:prstGeom>
                    <a:noFill/>
                    <a:ln>
                      <a:noFill/>
                    </a:ln>
                  </pic:spPr>
                </pic:pic>
              </a:graphicData>
            </a:graphic>
          </wp:inline>
        </w:drawing>
      </w:r>
    </w:p>
    <w:p w14:paraId="2D5855C5" w14:textId="77777777" w:rsidR="001F3081" w:rsidRDefault="00894850" w:rsidP="0039620C">
      <w:pPr>
        <w:pStyle w:val="Caption"/>
        <w:spacing w:before="120"/>
      </w:pPr>
      <w:r>
        <w:t>Figure 1</w:t>
      </w:r>
      <w:r w:rsidR="001F3081">
        <w:t>3</w:t>
      </w:r>
      <w:r w:rsidR="001F3081" w:rsidRPr="003C3FAB">
        <w:t xml:space="preserve"> SSL Certificate </w:t>
      </w:r>
      <w:r w:rsidR="00094342">
        <w:t>added to the Java keystore</w:t>
      </w:r>
    </w:p>
    <w:p w14:paraId="30DF20F0" w14:textId="77777777" w:rsidR="0039620C" w:rsidRDefault="0039620C" w:rsidP="0039620C">
      <w:pPr>
        <w:pStyle w:val="BodyText"/>
        <w:spacing w:before="0" w:after="0"/>
      </w:pPr>
    </w:p>
    <w:p w14:paraId="7AFF5DC4" w14:textId="77777777" w:rsidR="002923CB" w:rsidRDefault="00730610" w:rsidP="0039620C">
      <w:pPr>
        <w:pStyle w:val="BodyText"/>
        <w:spacing w:before="0" w:after="0"/>
      </w:pPr>
      <w:r w:rsidRPr="003B32F4">
        <w:t xml:space="preserve">If </w:t>
      </w:r>
      <w:r w:rsidR="00BD5DAD">
        <w:t xml:space="preserve">there is no </w:t>
      </w:r>
      <w:r w:rsidRPr="003B32F4">
        <w:t>JRE, then the script will display error message</w:t>
      </w:r>
      <w:r w:rsidR="00A15C7A" w:rsidRPr="003B32F4">
        <w:t xml:space="preserve"> “</w:t>
      </w:r>
      <w:r w:rsidR="00A15C7A" w:rsidRPr="003B32F4">
        <w:rPr>
          <w:i/>
        </w:rPr>
        <w:t>Failed to locate any installed Java environments, please install a Java Runtime Environment</w:t>
      </w:r>
      <w:r w:rsidR="00A15C7A" w:rsidRPr="003B32F4">
        <w:t xml:space="preserve">”. </w:t>
      </w:r>
      <w:r w:rsidRPr="003B32F4">
        <w:t xml:space="preserve">The </w:t>
      </w:r>
      <w:r w:rsidR="001F3081" w:rsidRPr="003B32F4">
        <w:t xml:space="preserve">server administrator needs to install </w:t>
      </w:r>
      <w:r w:rsidRPr="003B32F4">
        <w:t>JRE</w:t>
      </w:r>
      <w:r w:rsidR="00894850">
        <w:t xml:space="preserve"> 1.8</w:t>
      </w:r>
      <w:r w:rsidR="001F3081" w:rsidRPr="003B32F4">
        <w:t xml:space="preserve"> </w:t>
      </w:r>
      <w:r w:rsidR="00003B32">
        <w:t xml:space="preserve">or higher </w:t>
      </w:r>
      <w:r w:rsidR="001F3081" w:rsidRPr="003B32F4">
        <w:t>on the server in this case</w:t>
      </w:r>
      <w:r w:rsidR="00A15C7A" w:rsidRPr="003B32F4">
        <w:t>.</w:t>
      </w:r>
    </w:p>
    <w:p w14:paraId="31BD2C74" w14:textId="77777777" w:rsidR="0039620C" w:rsidRPr="003B32F4" w:rsidRDefault="0039620C" w:rsidP="0039620C">
      <w:pPr>
        <w:pStyle w:val="BodyText"/>
        <w:spacing w:before="0" w:after="0"/>
      </w:pPr>
    </w:p>
    <w:p w14:paraId="415F288B" w14:textId="77777777" w:rsidR="00C2569F" w:rsidRPr="009A60A7" w:rsidRDefault="00981943" w:rsidP="0039620C">
      <w:pPr>
        <w:pStyle w:val="Heading2"/>
        <w:spacing w:after="120"/>
      </w:pPr>
      <w:bookmarkStart w:id="51" w:name="_Toc508875350"/>
      <w:r w:rsidRPr="009A60A7">
        <w:t>Create</w:t>
      </w:r>
      <w:r w:rsidR="00C2569F" w:rsidRPr="009A60A7">
        <w:t xml:space="preserve"> </w:t>
      </w:r>
      <w:r w:rsidR="0018236C" w:rsidRPr="009A60A7">
        <w:t>a new</w:t>
      </w:r>
      <w:r w:rsidR="00A71B5F" w:rsidRPr="009A60A7">
        <w:t xml:space="preserve"> </w:t>
      </w:r>
      <w:r w:rsidR="00914A38" w:rsidRPr="009A60A7">
        <w:t>FDAMedGuidePrinterTask t</w:t>
      </w:r>
      <w:r w:rsidR="00C2569F" w:rsidRPr="009A60A7">
        <w:t>ask</w:t>
      </w:r>
      <w:bookmarkEnd w:id="51"/>
    </w:p>
    <w:p w14:paraId="7AA3447E" w14:textId="77777777" w:rsidR="00A228AB" w:rsidRPr="009A60A7" w:rsidRDefault="00A228AB" w:rsidP="00112238">
      <w:pPr>
        <w:pStyle w:val="BodyText"/>
      </w:pPr>
      <w:r w:rsidRPr="009A60A7">
        <w:t xml:space="preserve">The </w:t>
      </w:r>
      <w:r w:rsidR="00260D2F" w:rsidRPr="009A60A7">
        <w:t xml:space="preserve">FDA Med Guides </w:t>
      </w:r>
      <w:r w:rsidR="006D08EC" w:rsidRPr="009A60A7">
        <w:t>Printer Tool</w:t>
      </w:r>
      <w:r w:rsidR="00860855" w:rsidRPr="009A60A7">
        <w:t xml:space="preserve"> </w:t>
      </w:r>
      <w:r w:rsidR="004303EB" w:rsidRPr="009A60A7">
        <w:t xml:space="preserve">is </w:t>
      </w:r>
      <w:r w:rsidRPr="009A60A7">
        <w:t xml:space="preserve">deployed to run </w:t>
      </w:r>
      <w:r w:rsidR="00981943" w:rsidRPr="009A60A7">
        <w:t>as a non-interactive background process (</w:t>
      </w:r>
      <w:r w:rsidRPr="009A60A7">
        <w:t>Windows Scheduled Task</w:t>
      </w:r>
      <w:r w:rsidR="00981943" w:rsidRPr="009A60A7">
        <w:t>)</w:t>
      </w:r>
      <w:r w:rsidRPr="009A60A7">
        <w:t xml:space="preserve"> and </w:t>
      </w:r>
      <w:r w:rsidR="004303EB" w:rsidRPr="009A60A7">
        <w:t>is</w:t>
      </w:r>
      <w:r w:rsidRPr="009A60A7">
        <w:t xml:space="preserve"> listed on the server’s list of scheduled tasks. This program run</w:t>
      </w:r>
      <w:r w:rsidR="004303EB" w:rsidRPr="009A60A7">
        <w:t>s</w:t>
      </w:r>
      <w:r w:rsidRPr="009A60A7">
        <w:t xml:space="preserve"> </w:t>
      </w:r>
      <w:r w:rsidR="00981943" w:rsidRPr="009A60A7">
        <w:t>in the</w:t>
      </w:r>
      <w:r w:rsidRPr="009A60A7">
        <w:t xml:space="preserve"> background, and is therefore not evident to end-users</w:t>
      </w:r>
      <w:r w:rsidR="00981943" w:rsidRPr="009A60A7">
        <w:t>, logged on or not</w:t>
      </w:r>
      <w:r w:rsidRPr="009A60A7">
        <w:t xml:space="preserve">. There is no user interface associated with the </w:t>
      </w:r>
      <w:r w:rsidR="00260D2F" w:rsidRPr="009A60A7">
        <w:t xml:space="preserve">FDA Med Guides </w:t>
      </w:r>
      <w:r w:rsidR="006D08EC" w:rsidRPr="009A60A7">
        <w:t xml:space="preserve">Printer </w:t>
      </w:r>
      <w:r w:rsidR="008E0C9F" w:rsidRPr="009A60A7">
        <w:t>Tool;</w:t>
      </w:r>
      <w:r w:rsidRPr="009A60A7">
        <w:t xml:space="preserve"> therefore there is no </w:t>
      </w:r>
      <w:r w:rsidR="00411313" w:rsidRPr="009A60A7">
        <w:t xml:space="preserve">user </w:t>
      </w:r>
      <w:r w:rsidRPr="009A60A7">
        <w:t>interactivity.</w:t>
      </w:r>
    </w:p>
    <w:p w14:paraId="64879A78" w14:textId="77777777" w:rsidR="00A228AB" w:rsidRPr="009A60A7" w:rsidRDefault="00A228AB" w:rsidP="00112238">
      <w:pPr>
        <w:pStyle w:val="BodyText"/>
      </w:pPr>
      <w:r w:rsidRPr="009A60A7">
        <w:t xml:space="preserve">The following </w:t>
      </w:r>
      <w:r w:rsidR="008E0C9F" w:rsidRPr="009A60A7">
        <w:t>characteristics</w:t>
      </w:r>
      <w:r w:rsidRPr="009A60A7">
        <w:t xml:space="preserve"> apply to the task configuration:</w:t>
      </w:r>
    </w:p>
    <w:p w14:paraId="413DE1CF" w14:textId="77777777" w:rsidR="00A228AB" w:rsidRPr="009A60A7" w:rsidRDefault="00A228AB" w:rsidP="007E3736">
      <w:pPr>
        <w:pStyle w:val="BodyText"/>
        <w:numPr>
          <w:ilvl w:val="0"/>
          <w:numId w:val="27"/>
        </w:numPr>
      </w:pPr>
      <w:r w:rsidRPr="009A60A7">
        <w:t xml:space="preserve">The name of the scheduled task </w:t>
      </w:r>
      <w:r w:rsidR="00981943" w:rsidRPr="009A60A7">
        <w:t>is</w:t>
      </w:r>
      <w:r w:rsidRPr="009A60A7">
        <w:t xml:space="preserve"> FDAMedGuidePrinterTask</w:t>
      </w:r>
      <w:r w:rsidR="005D132C" w:rsidRPr="009A60A7">
        <w:t>.</w:t>
      </w:r>
    </w:p>
    <w:p w14:paraId="7E0C9178" w14:textId="77777777" w:rsidR="009B20F6" w:rsidRDefault="003B3358" w:rsidP="007E3736">
      <w:pPr>
        <w:pStyle w:val="BodyText"/>
        <w:numPr>
          <w:ilvl w:val="0"/>
          <w:numId w:val="27"/>
        </w:numPr>
      </w:pPr>
      <w:r w:rsidRPr="009A60A7">
        <w:t>By default, the</w:t>
      </w:r>
      <w:r w:rsidR="003B45A1">
        <w:t xml:space="preserve"> Automatic Printing application runs under</w:t>
      </w:r>
      <w:r w:rsidRPr="009A60A7">
        <w:t xml:space="preserve"> NT AUTHORITY\NETWORK</w:t>
      </w:r>
      <w:r w:rsidR="003B45A1">
        <w:t xml:space="preserve"> </w:t>
      </w:r>
      <w:r w:rsidRPr="009A60A7">
        <w:t xml:space="preserve">SERVICE account. </w:t>
      </w:r>
      <w:r w:rsidR="00CF1EEA">
        <w:t>The Network Service</w:t>
      </w:r>
      <w:r w:rsidR="00CF1EEA" w:rsidRPr="009A60A7">
        <w:t xml:space="preserve"> </w:t>
      </w:r>
      <w:r w:rsidR="00720EE8">
        <w:t xml:space="preserve">account </w:t>
      </w:r>
      <w:r w:rsidR="00CF1EEA">
        <w:t xml:space="preserve">on the server </w:t>
      </w:r>
      <w:r w:rsidR="00CF1EEA" w:rsidRPr="009A60A7">
        <w:t xml:space="preserve">may or may not </w:t>
      </w:r>
      <w:r w:rsidR="00CF1EEA">
        <w:t>have</w:t>
      </w:r>
      <w:r w:rsidR="00CF1EEA" w:rsidRPr="009A60A7">
        <w:t xml:space="preserve"> adequate</w:t>
      </w:r>
      <w:r w:rsidR="00CF1EEA">
        <w:t xml:space="preserve"> permissions</w:t>
      </w:r>
      <w:r w:rsidR="00CF1EEA" w:rsidRPr="009A60A7">
        <w:t xml:space="preserve"> based on your </w:t>
      </w:r>
      <w:r w:rsidR="00CF1EEA">
        <w:t xml:space="preserve">server settings. </w:t>
      </w:r>
      <w:r w:rsidR="00CF1EEA" w:rsidRPr="009A60A7">
        <w:t xml:space="preserve">The account </w:t>
      </w:r>
      <w:r w:rsidR="00CF1EEA">
        <w:t>MUST</w:t>
      </w:r>
      <w:r w:rsidR="00CF1EEA" w:rsidRPr="009A60A7">
        <w:t xml:space="preserve"> have </w:t>
      </w:r>
      <w:r w:rsidR="00CF1EEA">
        <w:t>permissions</w:t>
      </w:r>
      <w:r w:rsidR="00CF1EEA" w:rsidRPr="009A60A7">
        <w:t xml:space="preserve"> to download files from the </w:t>
      </w:r>
      <w:hyperlink r:id="rId27" w:history="1">
        <w:r w:rsidR="00CF1EEA" w:rsidRPr="009A60A7">
          <w:rPr>
            <w:rStyle w:val="Hyperlink"/>
          </w:rPr>
          <w:t>CMOP portal</w:t>
        </w:r>
      </w:hyperlink>
      <w:r w:rsidR="00CF1EEA" w:rsidRPr="009A60A7">
        <w:t xml:space="preserve"> </w:t>
      </w:r>
      <w:r w:rsidR="00CF1EEA">
        <w:t>and</w:t>
      </w:r>
      <w:r w:rsidR="00CF1EEA" w:rsidRPr="009A60A7">
        <w:t xml:space="preserve"> </w:t>
      </w:r>
      <w:r w:rsidR="00CF1EEA">
        <w:t>also requires permissions</w:t>
      </w:r>
      <w:r w:rsidR="00CF1EEA" w:rsidRPr="009A60A7">
        <w:t xml:space="preserve"> </w:t>
      </w:r>
      <w:r w:rsidR="00CF1EEA">
        <w:t>to print to the</w:t>
      </w:r>
      <w:r w:rsidR="00CF1EEA" w:rsidRPr="009A60A7">
        <w:t xml:space="preserve"> network </w:t>
      </w:r>
      <w:r w:rsidR="00CF1EEA">
        <w:t>printers</w:t>
      </w:r>
      <w:r w:rsidR="00CF1EEA" w:rsidRPr="009A60A7">
        <w:t xml:space="preserve">. </w:t>
      </w:r>
    </w:p>
    <w:p w14:paraId="4335AF8A" w14:textId="77777777" w:rsidR="00A228AB" w:rsidRPr="00AD5865" w:rsidRDefault="001C6A3D" w:rsidP="007E3736">
      <w:pPr>
        <w:pStyle w:val="BodyText"/>
        <w:numPr>
          <w:ilvl w:val="0"/>
          <w:numId w:val="27"/>
        </w:numPr>
      </w:pPr>
      <w:r w:rsidRPr="001C6A3D">
        <w:t>W</w:t>
      </w:r>
      <w:r w:rsidR="00CF1EEA" w:rsidRPr="001C6A3D">
        <w:t>e strongly recommend that you use a Domain Service account created for the FDA Med Guides Automatic Printing application</w:t>
      </w:r>
      <w:r>
        <w:t xml:space="preserve"> as suggested in section </w:t>
      </w:r>
      <w:r w:rsidRPr="0020594C">
        <w:rPr>
          <w:color w:val="4F81BD"/>
          <w:u w:val="single"/>
        </w:rPr>
        <w:fldChar w:fldCharType="begin"/>
      </w:r>
      <w:r w:rsidRPr="0020594C">
        <w:rPr>
          <w:color w:val="4F81BD"/>
          <w:u w:val="single"/>
        </w:rPr>
        <w:instrText xml:space="preserve"> REF _Ref421032436 \r \h  \* MERGEFORMAT </w:instrText>
      </w:r>
      <w:r w:rsidRPr="0020594C">
        <w:rPr>
          <w:color w:val="4F81BD"/>
          <w:u w:val="single"/>
        </w:rPr>
      </w:r>
      <w:r w:rsidRPr="0020594C">
        <w:rPr>
          <w:color w:val="4F81BD"/>
          <w:u w:val="single"/>
        </w:rPr>
        <w:fldChar w:fldCharType="separate"/>
      </w:r>
      <w:r w:rsidRPr="0020594C">
        <w:rPr>
          <w:color w:val="4F81BD"/>
          <w:u w:val="single"/>
        </w:rPr>
        <w:t>2.4</w:t>
      </w:r>
      <w:r w:rsidRPr="0020594C">
        <w:rPr>
          <w:color w:val="4F81BD"/>
          <w:u w:val="single"/>
        </w:rPr>
        <w:fldChar w:fldCharType="end"/>
      </w:r>
      <w:r w:rsidR="00CF1EEA" w:rsidRPr="001C6A3D">
        <w:t xml:space="preserve">. </w:t>
      </w:r>
      <w:r>
        <w:t>To change</w:t>
      </w:r>
      <w:r w:rsidR="009B20F6">
        <w:t xml:space="preserve"> the user account associated with FDA Med Guides from</w:t>
      </w:r>
      <w:r>
        <w:t xml:space="preserve"> Network Service</w:t>
      </w:r>
      <w:r w:rsidRPr="009A60A7">
        <w:t xml:space="preserve"> </w:t>
      </w:r>
      <w:r w:rsidR="009B20F6">
        <w:t>account to</w:t>
      </w:r>
      <w:r>
        <w:t xml:space="preserve"> </w:t>
      </w:r>
      <w:r w:rsidRPr="001C6A3D">
        <w:t>Domain Service account</w:t>
      </w:r>
      <w:r w:rsidR="009B20F6">
        <w:t xml:space="preserve"> see instructions given in section </w:t>
      </w:r>
      <w:r w:rsidR="009B20F6" w:rsidRPr="0020594C">
        <w:rPr>
          <w:color w:val="4F81BD"/>
          <w:u w:val="single"/>
        </w:rPr>
        <w:fldChar w:fldCharType="begin"/>
      </w:r>
      <w:r w:rsidR="009B20F6" w:rsidRPr="0020594C">
        <w:rPr>
          <w:color w:val="4F81BD"/>
          <w:u w:val="single"/>
        </w:rPr>
        <w:instrText xml:space="preserve"> REF _Ref421032604 \r \h  \* MERGEFORMAT </w:instrText>
      </w:r>
      <w:r w:rsidR="009B20F6" w:rsidRPr="0020594C">
        <w:rPr>
          <w:color w:val="4F81BD"/>
          <w:u w:val="single"/>
        </w:rPr>
      </w:r>
      <w:r w:rsidR="009B20F6" w:rsidRPr="0020594C">
        <w:rPr>
          <w:color w:val="4F81BD"/>
          <w:u w:val="single"/>
        </w:rPr>
        <w:fldChar w:fldCharType="separate"/>
      </w:r>
      <w:r w:rsidR="009B20F6" w:rsidRPr="0020594C">
        <w:rPr>
          <w:color w:val="4F81BD"/>
          <w:u w:val="single"/>
        </w:rPr>
        <w:t>4.5.2.1</w:t>
      </w:r>
      <w:r w:rsidR="009B20F6" w:rsidRPr="0020594C">
        <w:rPr>
          <w:color w:val="4F81BD"/>
          <w:u w:val="single"/>
        </w:rPr>
        <w:fldChar w:fldCharType="end"/>
      </w:r>
      <w:r w:rsidR="009B20F6">
        <w:t>.</w:t>
      </w:r>
    </w:p>
    <w:p w14:paraId="7D9C2037" w14:textId="77777777" w:rsidR="00A228AB" w:rsidRPr="009A60A7" w:rsidRDefault="00A228AB" w:rsidP="007E3736">
      <w:pPr>
        <w:pStyle w:val="BodyText"/>
        <w:numPr>
          <w:ilvl w:val="0"/>
          <w:numId w:val="27"/>
        </w:numPr>
      </w:pPr>
      <w:r w:rsidRPr="009A60A7">
        <w:t xml:space="preserve">The </w:t>
      </w:r>
      <w:r w:rsidR="002F06C8" w:rsidRPr="009A60A7">
        <w:t xml:space="preserve">C:\FDAMedGuidesPrinter\START_fda_med_guides_automatic_printing.bat </w:t>
      </w:r>
      <w:r w:rsidRPr="009A60A7">
        <w:t>batch file will be run by the task</w:t>
      </w:r>
      <w:r w:rsidR="005D132C" w:rsidRPr="009A60A7">
        <w:t>.</w:t>
      </w:r>
    </w:p>
    <w:p w14:paraId="698CCB13" w14:textId="77777777" w:rsidR="00A228AB" w:rsidRPr="009A60A7" w:rsidRDefault="00A228AB" w:rsidP="007E3736">
      <w:pPr>
        <w:pStyle w:val="BodyText"/>
        <w:numPr>
          <w:ilvl w:val="0"/>
          <w:numId w:val="27"/>
        </w:numPr>
      </w:pPr>
      <w:r w:rsidRPr="009A60A7">
        <w:t>The task start</w:t>
      </w:r>
      <w:r w:rsidR="004303EB" w:rsidRPr="009A60A7">
        <w:t>s</w:t>
      </w:r>
      <w:r w:rsidRPr="009A60A7">
        <w:t xml:space="preserve"> in the C:\FDAMedGuidesPrinter </w:t>
      </w:r>
      <w:r w:rsidR="0055795E" w:rsidRPr="009A60A7">
        <w:t xml:space="preserve">(application) </w:t>
      </w:r>
      <w:r w:rsidRPr="009A60A7">
        <w:t>folder</w:t>
      </w:r>
      <w:r w:rsidR="005D132C" w:rsidRPr="009A60A7">
        <w:t>.</w:t>
      </w:r>
    </w:p>
    <w:p w14:paraId="595783B9" w14:textId="77777777" w:rsidR="000A4392" w:rsidRPr="00112238" w:rsidRDefault="00A228AB" w:rsidP="007E3736">
      <w:pPr>
        <w:pStyle w:val="BodyText"/>
        <w:numPr>
          <w:ilvl w:val="0"/>
          <w:numId w:val="27"/>
        </w:numPr>
      </w:pPr>
      <w:r w:rsidRPr="009A60A7">
        <w:t xml:space="preserve">The task </w:t>
      </w:r>
      <w:r w:rsidR="004303EB" w:rsidRPr="009A60A7">
        <w:t>is</w:t>
      </w:r>
      <w:r w:rsidRPr="009A60A7">
        <w:t xml:space="preserve"> configured to run whether the assigned user is logged in or not</w:t>
      </w:r>
      <w:r w:rsidR="00A71B5F" w:rsidRPr="009A60A7">
        <w:t>. Typically, no user is logged in.</w:t>
      </w:r>
    </w:p>
    <w:p w14:paraId="0D6538A9" w14:textId="77777777" w:rsidR="0018236C" w:rsidRPr="009A60A7" w:rsidRDefault="00981943" w:rsidP="005C14C9">
      <w:pPr>
        <w:pStyle w:val="Heading3"/>
        <w:keepNext/>
        <w:tabs>
          <w:tab w:val="left" w:pos="1260"/>
          <w:tab w:val="left" w:pos="1620"/>
        </w:tabs>
        <w:spacing w:after="120"/>
        <w:ind w:left="1260" w:hanging="900"/>
      </w:pPr>
      <w:bookmarkStart w:id="52" w:name="_Toc508875351"/>
      <w:r w:rsidRPr="009A60A7">
        <w:lastRenderedPageBreak/>
        <w:t>Import</w:t>
      </w:r>
      <w:r w:rsidR="0018236C" w:rsidRPr="009A60A7">
        <w:t xml:space="preserve"> a new </w:t>
      </w:r>
      <w:r w:rsidR="002F06C8" w:rsidRPr="009A60A7">
        <w:t>Scheduler</w:t>
      </w:r>
      <w:r w:rsidR="0018236C" w:rsidRPr="009A60A7">
        <w:t xml:space="preserve"> Task</w:t>
      </w:r>
      <w:r w:rsidR="00411313" w:rsidRPr="009A60A7">
        <w:t xml:space="preserve"> configuration file</w:t>
      </w:r>
      <w:bookmarkEnd w:id="52"/>
    </w:p>
    <w:p w14:paraId="7F3B66CF" w14:textId="77777777" w:rsidR="00112238" w:rsidRPr="00112238" w:rsidRDefault="002F06C8" w:rsidP="00112238">
      <w:pPr>
        <w:pStyle w:val="BodyText"/>
        <w:rPr>
          <w:rStyle w:val="BodyTextChar"/>
        </w:rPr>
      </w:pPr>
      <w:r w:rsidRPr="00112238">
        <w:rPr>
          <w:rStyle w:val="BodyTextChar"/>
        </w:rPr>
        <w:t xml:space="preserve">A predefined task configuration XML file is distributed as part of this installation package. </w:t>
      </w:r>
      <w:r w:rsidR="00914A38" w:rsidRPr="00112238">
        <w:rPr>
          <w:rStyle w:val="BodyTextChar"/>
        </w:rPr>
        <w:t>The file is named FDAMedGuidePrinterTask.xml</w:t>
      </w:r>
      <w:r w:rsidR="00152B49" w:rsidRPr="00112238">
        <w:rPr>
          <w:rStyle w:val="BodyTextChar"/>
        </w:rPr>
        <w:t>,</w:t>
      </w:r>
      <w:r w:rsidR="00914A38" w:rsidRPr="00112238">
        <w:rPr>
          <w:rStyle w:val="BodyTextChar"/>
        </w:rPr>
        <w:t xml:space="preserve"> and i</w:t>
      </w:r>
      <w:r w:rsidRPr="00112238">
        <w:rPr>
          <w:rStyle w:val="BodyTextChar"/>
        </w:rPr>
        <w:t xml:space="preserve">t is located in the </w:t>
      </w:r>
      <w:r w:rsidR="00914A38" w:rsidRPr="00112238">
        <w:rPr>
          <w:rStyle w:val="BodyTextChar"/>
        </w:rPr>
        <w:t>C:\FDAMedGui</w:t>
      </w:r>
      <w:r w:rsidR="00112238" w:rsidRPr="00112238">
        <w:rPr>
          <w:rStyle w:val="BodyTextChar"/>
        </w:rPr>
        <w:t>desPrinter\installation folder.</w:t>
      </w:r>
    </w:p>
    <w:p w14:paraId="24E414FA" w14:textId="77777777" w:rsidR="00112238" w:rsidRDefault="00914A38" w:rsidP="00112238">
      <w:pPr>
        <w:pStyle w:val="BodyText"/>
        <w:rPr>
          <w:rStyle w:val="BodyTextChar"/>
        </w:rPr>
      </w:pPr>
      <w:r w:rsidRPr="00112238">
        <w:rPr>
          <w:rStyle w:val="BodyTextChar"/>
        </w:rPr>
        <w:t>Importing this file into Task Scheduler automatically configure</w:t>
      </w:r>
      <w:r w:rsidR="004303EB" w:rsidRPr="00112238">
        <w:rPr>
          <w:rStyle w:val="BodyTextChar"/>
        </w:rPr>
        <w:t>s</w:t>
      </w:r>
      <w:r w:rsidRPr="00112238">
        <w:rPr>
          <w:rStyle w:val="BodyTextChar"/>
        </w:rPr>
        <w:t xml:space="preserve"> the FDAMedGuidePrinterTask with </w:t>
      </w:r>
      <w:r w:rsidR="00411313" w:rsidRPr="00112238">
        <w:rPr>
          <w:rStyle w:val="BodyTextChar"/>
        </w:rPr>
        <w:t>default</w:t>
      </w:r>
      <w:r w:rsidRPr="00112238">
        <w:rPr>
          <w:rStyle w:val="BodyTextChar"/>
        </w:rPr>
        <w:t xml:space="preserve"> settings. After importing the settings file, saving the task create</w:t>
      </w:r>
      <w:r w:rsidR="004303EB" w:rsidRPr="00112238">
        <w:rPr>
          <w:rStyle w:val="BodyTextChar"/>
        </w:rPr>
        <w:t>s</w:t>
      </w:r>
      <w:r w:rsidRPr="00112238">
        <w:rPr>
          <w:rStyle w:val="BodyTextChar"/>
        </w:rPr>
        <w:t xml:space="preserve"> the new task in Task Scheduler.</w:t>
      </w:r>
    </w:p>
    <w:p w14:paraId="5D05855F" w14:textId="77777777" w:rsidR="0018236C" w:rsidRPr="00112238" w:rsidRDefault="00914A38" w:rsidP="00112238">
      <w:pPr>
        <w:pStyle w:val="BodyText"/>
      </w:pPr>
      <w:r w:rsidRPr="00112238">
        <w:t>Follow the steps in the screenshots below to create the FDAMedGuidePrinterTask task.</w:t>
      </w:r>
    </w:p>
    <w:p w14:paraId="37DA8373" w14:textId="77777777" w:rsidR="006D5751" w:rsidRDefault="006D5751" w:rsidP="002F06C8">
      <w:pPr>
        <w:keepNext/>
      </w:pPr>
    </w:p>
    <w:p w14:paraId="54F1A8DE" w14:textId="4770EBE8" w:rsidR="006D5751" w:rsidRPr="009A60A7" w:rsidRDefault="009E6F08" w:rsidP="002F06C8">
      <w:pPr>
        <w:keepNext/>
      </w:pPr>
      <w:r>
        <w:rPr>
          <w:noProof/>
        </w:rPr>
        <w:drawing>
          <wp:inline distT="0" distB="0" distL="0" distR="0" wp14:anchorId="6247F026" wp14:editId="265464BF">
            <wp:extent cx="4953635" cy="188468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635" cy="1884680"/>
                    </a:xfrm>
                    <a:prstGeom prst="rect">
                      <a:avLst/>
                    </a:prstGeom>
                    <a:noFill/>
                    <a:ln>
                      <a:noFill/>
                    </a:ln>
                  </pic:spPr>
                </pic:pic>
              </a:graphicData>
            </a:graphic>
          </wp:inline>
        </w:drawing>
      </w:r>
    </w:p>
    <w:p w14:paraId="55E84189" w14:textId="77777777" w:rsidR="002F06C8" w:rsidRDefault="002F06C8" w:rsidP="0039620C">
      <w:pPr>
        <w:pStyle w:val="Caption"/>
        <w:spacing w:before="120"/>
      </w:pPr>
      <w:r w:rsidRPr="009A60A7">
        <w:t xml:space="preserve">Figure </w:t>
      </w:r>
      <w:r w:rsidR="00102CF4" w:rsidRPr="009A60A7">
        <w:t>1</w:t>
      </w:r>
      <w:r w:rsidR="00894850">
        <w:t>4</w:t>
      </w:r>
      <w:r w:rsidR="00A77073" w:rsidRPr="009A60A7">
        <w:t xml:space="preserve"> </w:t>
      </w:r>
      <w:r w:rsidRPr="009A60A7">
        <w:t xml:space="preserve">Task Scheduler </w:t>
      </w:r>
      <w:r w:rsidR="00EF3607">
        <w:t>s</w:t>
      </w:r>
      <w:r w:rsidRPr="009A60A7">
        <w:t xml:space="preserve">hown within </w:t>
      </w:r>
      <w:r w:rsidR="00EF3607">
        <w:t>Computer Management</w:t>
      </w:r>
    </w:p>
    <w:p w14:paraId="4A270C65" w14:textId="77777777" w:rsidR="007569A3" w:rsidRPr="007569A3" w:rsidRDefault="007569A3" w:rsidP="007569A3"/>
    <w:p w14:paraId="5713608C" w14:textId="77777777" w:rsidR="001C0A47" w:rsidRDefault="001C0A47" w:rsidP="002F06C8">
      <w:pPr>
        <w:keepNext/>
      </w:pPr>
    </w:p>
    <w:p w14:paraId="1D6BBD3E" w14:textId="195CBFF1" w:rsidR="001C0A47" w:rsidRPr="009A60A7" w:rsidRDefault="009E6F08" w:rsidP="002F06C8">
      <w:pPr>
        <w:keepNext/>
      </w:pPr>
      <w:r>
        <w:rPr>
          <w:noProof/>
        </w:rPr>
        <w:drawing>
          <wp:inline distT="0" distB="0" distL="0" distR="0" wp14:anchorId="7CD4C4EE" wp14:editId="0EA9C510">
            <wp:extent cx="5041265" cy="2663825"/>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1265" cy="2663825"/>
                    </a:xfrm>
                    <a:prstGeom prst="rect">
                      <a:avLst/>
                    </a:prstGeom>
                    <a:noFill/>
                    <a:ln>
                      <a:noFill/>
                    </a:ln>
                  </pic:spPr>
                </pic:pic>
              </a:graphicData>
            </a:graphic>
          </wp:inline>
        </w:drawing>
      </w:r>
    </w:p>
    <w:p w14:paraId="4947B9F5" w14:textId="77777777" w:rsidR="002F06C8" w:rsidRDefault="002F06C8" w:rsidP="0039620C">
      <w:pPr>
        <w:pStyle w:val="Caption"/>
        <w:spacing w:before="120"/>
      </w:pPr>
      <w:r w:rsidRPr="009A60A7">
        <w:t xml:space="preserve">Figure </w:t>
      </w:r>
      <w:r w:rsidR="00894850">
        <w:t>15</w:t>
      </w:r>
      <w:r w:rsidR="00A77073" w:rsidRPr="009A60A7">
        <w:t xml:space="preserve"> </w:t>
      </w:r>
      <w:r w:rsidRPr="009A60A7">
        <w:t xml:space="preserve">Import an </w:t>
      </w:r>
      <w:r w:rsidR="00FD75B8" w:rsidRPr="009A60A7">
        <w:t>E</w:t>
      </w:r>
      <w:r w:rsidRPr="009A60A7">
        <w:t xml:space="preserve">xisting </w:t>
      </w:r>
      <w:r w:rsidR="00FD75B8" w:rsidRPr="009A60A7">
        <w:t>T</w:t>
      </w:r>
      <w:r w:rsidRPr="009A60A7">
        <w:t xml:space="preserve">ask </w:t>
      </w:r>
      <w:r w:rsidR="00FD75B8" w:rsidRPr="009A60A7">
        <w:t>C</w:t>
      </w:r>
      <w:r w:rsidRPr="009A60A7">
        <w:t xml:space="preserve">onfiguration </w:t>
      </w:r>
      <w:r w:rsidR="00FD75B8" w:rsidRPr="009A60A7">
        <w:t>F</w:t>
      </w:r>
      <w:r w:rsidRPr="009A60A7">
        <w:t>ile</w:t>
      </w:r>
    </w:p>
    <w:p w14:paraId="5FB5BBF3" w14:textId="77777777" w:rsidR="007569A3" w:rsidRPr="007569A3" w:rsidRDefault="007569A3" w:rsidP="007569A3"/>
    <w:p w14:paraId="59F85236" w14:textId="3842E3AD" w:rsidR="00401EF1" w:rsidRPr="009A60A7" w:rsidRDefault="009E6F08" w:rsidP="002F06C8">
      <w:pPr>
        <w:keepNext/>
      </w:pPr>
      <w:r>
        <w:rPr>
          <w:noProof/>
        </w:rPr>
        <w:lastRenderedPageBreak/>
        <w:drawing>
          <wp:inline distT="0" distB="0" distL="0" distR="0" wp14:anchorId="0993EA95" wp14:editId="21F9A9D7">
            <wp:extent cx="4946015" cy="308483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6015" cy="3084830"/>
                    </a:xfrm>
                    <a:prstGeom prst="rect">
                      <a:avLst/>
                    </a:prstGeom>
                    <a:noFill/>
                    <a:ln>
                      <a:noFill/>
                    </a:ln>
                  </pic:spPr>
                </pic:pic>
              </a:graphicData>
            </a:graphic>
          </wp:inline>
        </w:drawing>
      </w:r>
    </w:p>
    <w:p w14:paraId="2676C1E7" w14:textId="77777777" w:rsidR="002F06C8" w:rsidRDefault="002F06C8" w:rsidP="0039620C">
      <w:pPr>
        <w:pStyle w:val="Caption"/>
        <w:spacing w:before="120"/>
      </w:pPr>
      <w:r w:rsidRPr="009A60A7">
        <w:t xml:space="preserve">Figure </w:t>
      </w:r>
      <w:r w:rsidR="00894850">
        <w:t>16</w:t>
      </w:r>
      <w:r w:rsidR="00102CF4" w:rsidRPr="009A60A7">
        <w:t xml:space="preserve"> </w:t>
      </w:r>
      <w:r w:rsidRPr="009A60A7">
        <w:t xml:space="preserve">Select and </w:t>
      </w:r>
      <w:r w:rsidR="00D60C6C" w:rsidRPr="009A60A7">
        <w:t>O</w:t>
      </w:r>
      <w:r w:rsidRPr="009A60A7">
        <w:t xml:space="preserve">pen FDAMedGuidePrinterTask XML </w:t>
      </w:r>
      <w:r w:rsidR="00330B21" w:rsidRPr="009A60A7">
        <w:t>F</w:t>
      </w:r>
      <w:r w:rsidRPr="009A60A7">
        <w:t>ile</w:t>
      </w:r>
    </w:p>
    <w:p w14:paraId="34F97E0E" w14:textId="77777777" w:rsidR="00401EF1" w:rsidRDefault="00401EF1" w:rsidP="002F06C8">
      <w:pPr>
        <w:keepNext/>
      </w:pPr>
    </w:p>
    <w:p w14:paraId="6265AF55" w14:textId="77777777" w:rsidR="00401EF1" w:rsidRDefault="00401EF1" w:rsidP="002F06C8">
      <w:pPr>
        <w:keepNext/>
      </w:pPr>
    </w:p>
    <w:p w14:paraId="72043E52" w14:textId="24A1A576" w:rsidR="00401EF1" w:rsidRPr="009A60A7" w:rsidRDefault="009E6F08" w:rsidP="002F06C8">
      <w:pPr>
        <w:keepNext/>
      </w:pPr>
      <w:r>
        <w:rPr>
          <w:noProof/>
        </w:rPr>
        <w:drawing>
          <wp:inline distT="0" distB="0" distL="0" distR="0" wp14:anchorId="0A9AFD05" wp14:editId="01F56B56">
            <wp:extent cx="4897755" cy="3761105"/>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7755" cy="3761105"/>
                    </a:xfrm>
                    <a:prstGeom prst="rect">
                      <a:avLst/>
                    </a:prstGeom>
                    <a:noFill/>
                    <a:ln>
                      <a:noFill/>
                    </a:ln>
                  </pic:spPr>
                </pic:pic>
              </a:graphicData>
            </a:graphic>
          </wp:inline>
        </w:drawing>
      </w:r>
    </w:p>
    <w:p w14:paraId="27D7C5F4" w14:textId="77777777" w:rsidR="00AA5973" w:rsidRDefault="00894850" w:rsidP="0039620C">
      <w:pPr>
        <w:pStyle w:val="Caption"/>
        <w:spacing w:before="120"/>
      </w:pPr>
      <w:r>
        <w:t>Figure 17</w:t>
      </w:r>
      <w:r w:rsidR="00AA5973" w:rsidRPr="009A60A7">
        <w:t xml:space="preserve"> Create Task Dialog to Add the New Task</w:t>
      </w:r>
    </w:p>
    <w:p w14:paraId="1BD1E65A" w14:textId="77777777" w:rsidR="0039620C" w:rsidRPr="0039620C" w:rsidRDefault="0039620C" w:rsidP="0039620C"/>
    <w:p w14:paraId="5E7ED3D3" w14:textId="77777777" w:rsidR="00A228AB" w:rsidRPr="009A60A7" w:rsidRDefault="00361A7D" w:rsidP="005C14C9">
      <w:pPr>
        <w:pStyle w:val="Heading3"/>
        <w:keepNext/>
        <w:tabs>
          <w:tab w:val="clear" w:pos="1710"/>
          <w:tab w:val="num" w:pos="1260"/>
        </w:tabs>
        <w:spacing w:after="120"/>
        <w:ind w:left="1260" w:hanging="900"/>
      </w:pPr>
      <w:bookmarkStart w:id="53" w:name="_Toc305415237"/>
      <w:bookmarkStart w:id="54" w:name="_Toc508875352"/>
      <w:bookmarkEnd w:id="53"/>
      <w:r w:rsidRPr="009A60A7">
        <w:lastRenderedPageBreak/>
        <w:t>Confirm or f</w:t>
      </w:r>
      <w:r w:rsidR="0018236C" w:rsidRPr="009A60A7">
        <w:t>ine-tune</w:t>
      </w:r>
      <w:r w:rsidR="00A228AB" w:rsidRPr="009A60A7">
        <w:t xml:space="preserve"> </w:t>
      </w:r>
      <w:r w:rsidR="006E2FD2" w:rsidRPr="009A60A7">
        <w:t xml:space="preserve">the </w:t>
      </w:r>
      <w:r w:rsidR="00A228AB" w:rsidRPr="009A60A7">
        <w:t>scheduled task configuration</w:t>
      </w:r>
      <w:bookmarkEnd w:id="54"/>
    </w:p>
    <w:p w14:paraId="42912A48" w14:textId="77777777" w:rsidR="0039620C" w:rsidRDefault="00361A7D" w:rsidP="0039620C">
      <w:pPr>
        <w:pStyle w:val="BodyText"/>
        <w:spacing w:before="0" w:after="0"/>
      </w:pPr>
      <w:r w:rsidRPr="009A60A7">
        <w:t xml:space="preserve">After creating the FDAMedGuidePrinterTask, you should verify that the imported settings are </w:t>
      </w:r>
      <w:r w:rsidR="00462A0D" w:rsidRPr="009A60A7">
        <w:t>correct</w:t>
      </w:r>
      <w:r w:rsidR="006E2FD2" w:rsidRPr="009A60A7">
        <w:t xml:space="preserve">. </w:t>
      </w:r>
    </w:p>
    <w:p w14:paraId="560FE3D2" w14:textId="77777777" w:rsidR="0039620C" w:rsidRDefault="0039620C" w:rsidP="0039620C">
      <w:pPr>
        <w:pStyle w:val="BodyText"/>
        <w:spacing w:before="0" w:after="0"/>
      </w:pPr>
    </w:p>
    <w:p w14:paraId="3AA3DD0F" w14:textId="77777777" w:rsidR="000A4392" w:rsidRDefault="00A228AB" w:rsidP="0039620C">
      <w:pPr>
        <w:pStyle w:val="BodyText"/>
        <w:spacing w:before="0" w:after="0"/>
      </w:pPr>
      <w:r w:rsidRPr="009A60A7">
        <w:t>The following screen captures represent the desired configuration settings for the FDAMedGuidePrinterTa</w:t>
      </w:r>
      <w:r w:rsidR="00894850">
        <w:t>sk task on a Windows Server 2012</w:t>
      </w:r>
      <w:r w:rsidRPr="009A60A7">
        <w:t xml:space="preserve"> system. </w:t>
      </w:r>
      <w:r w:rsidR="00A71B5F" w:rsidRPr="009A60A7">
        <w:t>Your system should be set up in a similar fashion.</w:t>
      </w:r>
      <w:r w:rsidR="00462A0D" w:rsidRPr="009A60A7">
        <w:t xml:space="preserve"> Compare the following screenshots with your setting and adjust accordingly—if necessary.</w:t>
      </w:r>
    </w:p>
    <w:p w14:paraId="3B646643" w14:textId="77777777" w:rsidR="0039620C" w:rsidRPr="009A60A7" w:rsidRDefault="0039620C" w:rsidP="0039620C">
      <w:pPr>
        <w:pStyle w:val="BodyText"/>
        <w:spacing w:before="0" w:after="0"/>
      </w:pPr>
    </w:p>
    <w:p w14:paraId="15B3DBB4" w14:textId="2D1A22D4" w:rsidR="00A228AB" w:rsidRPr="009A60A7" w:rsidRDefault="009E6F08" w:rsidP="0039620C">
      <w:pPr>
        <w:pStyle w:val="BodyText2"/>
        <w:spacing w:before="0" w:beforeAutospacing="0" w:after="0" w:afterAutospacing="0"/>
        <w:ind w:left="0"/>
      </w:pPr>
      <w:r>
        <w:rPr>
          <w:noProof/>
        </w:rPr>
        <w:drawing>
          <wp:inline distT="0" distB="0" distL="0" distR="0" wp14:anchorId="76E966B4" wp14:editId="3F2367A2">
            <wp:extent cx="4946015" cy="386461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6015" cy="3864610"/>
                    </a:xfrm>
                    <a:prstGeom prst="rect">
                      <a:avLst/>
                    </a:prstGeom>
                    <a:noFill/>
                    <a:ln>
                      <a:noFill/>
                    </a:ln>
                  </pic:spPr>
                </pic:pic>
              </a:graphicData>
            </a:graphic>
          </wp:inline>
        </w:drawing>
      </w:r>
    </w:p>
    <w:p w14:paraId="3000472F" w14:textId="77777777" w:rsidR="00A228AB" w:rsidRDefault="00A228AB" w:rsidP="0039620C">
      <w:pPr>
        <w:pStyle w:val="Caption"/>
        <w:spacing w:before="120"/>
      </w:pPr>
      <w:r w:rsidRPr="009A60A7">
        <w:t xml:space="preserve">Figure </w:t>
      </w:r>
      <w:r w:rsidR="00102CF4" w:rsidRPr="009A60A7">
        <w:t>1</w:t>
      </w:r>
      <w:r w:rsidR="00894850">
        <w:t>8</w:t>
      </w:r>
      <w:r w:rsidR="00A77073" w:rsidRPr="009A60A7">
        <w:t xml:space="preserve"> </w:t>
      </w:r>
      <w:r w:rsidR="00462A0D" w:rsidRPr="009A60A7">
        <w:t>FDAMedGuidePrinterTask in Task Library</w:t>
      </w:r>
    </w:p>
    <w:p w14:paraId="15B791CC" w14:textId="77777777" w:rsidR="0039620C" w:rsidRPr="0039620C" w:rsidRDefault="0039620C" w:rsidP="0039620C"/>
    <w:p w14:paraId="3E60E9AB" w14:textId="77777777" w:rsidR="005271C3" w:rsidRPr="00155BFD" w:rsidRDefault="005271C3" w:rsidP="0039620C">
      <w:pPr>
        <w:pStyle w:val="Heading4"/>
        <w:numPr>
          <w:ilvl w:val="3"/>
          <w:numId w:val="9"/>
        </w:numPr>
        <w:tabs>
          <w:tab w:val="clear" w:pos="1800"/>
          <w:tab w:val="num" w:pos="1260"/>
        </w:tabs>
        <w:spacing w:before="120" w:after="120"/>
        <w:ind w:left="1267" w:hanging="907"/>
      </w:pPr>
      <w:bookmarkStart w:id="55" w:name="_Ref421032604"/>
      <w:r>
        <w:t>C</w:t>
      </w:r>
      <w:r w:rsidRPr="009A60A7">
        <w:t xml:space="preserve">hange </w:t>
      </w:r>
      <w:r w:rsidR="001C6A3D">
        <w:t>User</w:t>
      </w:r>
      <w:r w:rsidRPr="009A60A7">
        <w:t xml:space="preserve"> account associated with the FDAMedGuidePrinterTask</w:t>
      </w:r>
      <w:bookmarkEnd w:id="55"/>
    </w:p>
    <w:p w14:paraId="26F1258E" w14:textId="77777777" w:rsidR="005271C3" w:rsidRDefault="003E08E3" w:rsidP="007E3736">
      <w:pPr>
        <w:pStyle w:val="BodyText"/>
        <w:numPr>
          <w:ilvl w:val="0"/>
          <w:numId w:val="28"/>
        </w:numPr>
      </w:pPr>
      <w:r w:rsidRPr="009A60A7">
        <w:t xml:space="preserve">The default user is </w:t>
      </w:r>
      <w:r>
        <w:t xml:space="preserve">set to </w:t>
      </w:r>
      <w:r w:rsidRPr="009A60A7">
        <w:t>NT AUTHORITY\NETWORK</w:t>
      </w:r>
      <w:r>
        <w:t xml:space="preserve"> </w:t>
      </w:r>
      <w:r w:rsidRPr="009A60A7">
        <w:t xml:space="preserve">SERVICE account. </w:t>
      </w:r>
      <w:r>
        <w:t>The Network Service</w:t>
      </w:r>
      <w:r w:rsidRPr="009A60A7">
        <w:t xml:space="preserve"> </w:t>
      </w:r>
      <w:r>
        <w:t xml:space="preserve">account on the server </w:t>
      </w:r>
      <w:r w:rsidRPr="009A60A7">
        <w:t xml:space="preserve">may or may not </w:t>
      </w:r>
      <w:r>
        <w:t>have</w:t>
      </w:r>
      <w:r w:rsidRPr="009A60A7">
        <w:t xml:space="preserve"> adequate</w:t>
      </w:r>
      <w:r>
        <w:t xml:space="preserve"> permissions</w:t>
      </w:r>
      <w:r w:rsidRPr="009A60A7">
        <w:t xml:space="preserve"> based on your </w:t>
      </w:r>
      <w:r>
        <w:t xml:space="preserve">server settings. </w:t>
      </w:r>
      <w:r w:rsidR="009B20F6">
        <w:t>In the</w:t>
      </w:r>
      <w:r w:rsidR="00A41DEA" w:rsidRPr="009A60A7">
        <w:t xml:space="preserve"> General tab</w:t>
      </w:r>
      <w:r w:rsidR="00894850">
        <w:t>,</w:t>
      </w:r>
      <w:r w:rsidR="00A41DEA" w:rsidRPr="009A60A7">
        <w:t xml:space="preserve"> </w:t>
      </w:r>
      <w:r w:rsidR="009B20F6">
        <w:t xml:space="preserve">the user account </w:t>
      </w:r>
      <w:r w:rsidR="00A41DEA" w:rsidRPr="009A60A7">
        <w:t xml:space="preserve">associated with </w:t>
      </w:r>
      <w:r w:rsidR="00700784">
        <w:t xml:space="preserve">the FDAMedGuidePrinterTask task </w:t>
      </w:r>
      <w:r w:rsidR="009B20F6">
        <w:t>can be changed from the default Windows Network Service account to the Domain Service account created for the FDA Med Guides Automatic Printing application, as shown in Figure</w:t>
      </w:r>
      <w:r w:rsidR="001542DC">
        <w:t>s</w:t>
      </w:r>
      <w:r w:rsidR="00894850">
        <w:t xml:space="preserve"> 19 and 20 below</w:t>
      </w:r>
      <w:r w:rsidR="009B20F6">
        <w:t>.</w:t>
      </w:r>
    </w:p>
    <w:p w14:paraId="0C3A89A9" w14:textId="77777777" w:rsidR="005D73A7" w:rsidRPr="005D73A7" w:rsidRDefault="005D73A7" w:rsidP="007E3736">
      <w:pPr>
        <w:pStyle w:val="BodyText"/>
        <w:numPr>
          <w:ilvl w:val="0"/>
          <w:numId w:val="28"/>
        </w:numPr>
      </w:pPr>
      <w:r w:rsidRPr="005D73A7">
        <w:t>Right click on</w:t>
      </w:r>
      <w:r>
        <w:t xml:space="preserve"> the FDAMedGuidePrinterTask</w:t>
      </w:r>
      <w:r w:rsidRPr="005D73A7">
        <w:t xml:space="preserve"> task </w:t>
      </w:r>
      <w:r>
        <w:t>and select</w:t>
      </w:r>
      <w:r w:rsidRPr="005D73A7">
        <w:t xml:space="preserve"> </w:t>
      </w:r>
      <w:r>
        <w:t>P</w:t>
      </w:r>
      <w:r w:rsidRPr="005D73A7">
        <w:t>roperties</w:t>
      </w:r>
      <w:r>
        <w:t>.</w:t>
      </w:r>
    </w:p>
    <w:p w14:paraId="3CBFE067" w14:textId="77777777" w:rsidR="00700784" w:rsidRDefault="009B20F6" w:rsidP="007E3736">
      <w:pPr>
        <w:pStyle w:val="BodyText"/>
        <w:numPr>
          <w:ilvl w:val="0"/>
          <w:numId w:val="28"/>
        </w:numPr>
      </w:pPr>
      <w:r>
        <w:t>In the General tab, c</w:t>
      </w:r>
      <w:r w:rsidR="00A41DEA" w:rsidRPr="009A60A7">
        <w:t>lick on the</w:t>
      </w:r>
      <w:r w:rsidR="00700784">
        <w:t xml:space="preserve"> </w:t>
      </w:r>
      <w:r w:rsidR="00112238">
        <w:t>“Change User or Group…” button.</w:t>
      </w:r>
    </w:p>
    <w:p w14:paraId="28109840" w14:textId="77777777" w:rsidR="003E08E3" w:rsidRDefault="00700784" w:rsidP="007E3736">
      <w:pPr>
        <w:pStyle w:val="BodyText"/>
        <w:numPr>
          <w:ilvl w:val="0"/>
          <w:numId w:val="28"/>
        </w:numPr>
      </w:pPr>
      <w:r>
        <w:t xml:space="preserve">Enter the Domain </w:t>
      </w:r>
      <w:r w:rsidRPr="005271C3">
        <w:t>Service account</w:t>
      </w:r>
      <w:r>
        <w:t xml:space="preserve"> user name </w:t>
      </w:r>
      <w:r w:rsidRPr="005271C3">
        <w:t>created or the FDA Med Guides Automatic Printing application</w:t>
      </w:r>
      <w:r>
        <w:t xml:space="preserve"> as give in </w:t>
      </w:r>
      <w:r w:rsidRPr="005271C3">
        <w:t>section</w:t>
      </w:r>
      <w:r>
        <w:t xml:space="preserve"> </w:t>
      </w:r>
      <w:r w:rsidRPr="008C6BB4">
        <w:rPr>
          <w:color w:val="4F81BD"/>
          <w:u w:val="single"/>
        </w:rPr>
        <w:fldChar w:fldCharType="begin"/>
      </w:r>
      <w:r w:rsidRPr="008C6BB4">
        <w:rPr>
          <w:color w:val="4F81BD"/>
          <w:u w:val="single"/>
        </w:rPr>
        <w:instrText xml:space="preserve"> REF _Ref421032436 \r \h  \* MERGEFORMAT </w:instrText>
      </w:r>
      <w:r w:rsidRPr="008C6BB4">
        <w:rPr>
          <w:color w:val="4F81BD"/>
          <w:u w:val="single"/>
        </w:rPr>
      </w:r>
      <w:r w:rsidRPr="008C6BB4">
        <w:rPr>
          <w:color w:val="4F81BD"/>
          <w:u w:val="single"/>
        </w:rPr>
        <w:fldChar w:fldCharType="separate"/>
      </w:r>
      <w:r w:rsidRPr="008C6BB4">
        <w:rPr>
          <w:color w:val="4F81BD"/>
          <w:u w:val="single"/>
        </w:rPr>
        <w:t>2.4</w:t>
      </w:r>
      <w:r w:rsidRPr="008C6BB4">
        <w:rPr>
          <w:color w:val="4F81BD"/>
          <w:u w:val="single"/>
        </w:rPr>
        <w:fldChar w:fldCharType="end"/>
      </w:r>
      <w:r>
        <w:t xml:space="preserve"> and select the location</w:t>
      </w:r>
      <w:r w:rsidR="003E08E3">
        <w:t xml:space="preserve"> (for example, Entire </w:t>
      </w:r>
      <w:r w:rsidR="00C20854">
        <w:t>Directory</w:t>
      </w:r>
      <w:r w:rsidR="003E08E3">
        <w:t>).</w:t>
      </w:r>
    </w:p>
    <w:p w14:paraId="1FAD9802" w14:textId="77777777" w:rsidR="00700784" w:rsidRDefault="003E08E3" w:rsidP="007E3736">
      <w:pPr>
        <w:pStyle w:val="BodyText"/>
        <w:numPr>
          <w:ilvl w:val="0"/>
          <w:numId w:val="28"/>
        </w:numPr>
      </w:pPr>
      <w:r>
        <w:t>Enter the password when prompted.</w:t>
      </w:r>
    </w:p>
    <w:p w14:paraId="61AD4683" w14:textId="77777777" w:rsidR="00A41DEA" w:rsidRPr="009A60A7" w:rsidRDefault="00700784" w:rsidP="007E3736">
      <w:pPr>
        <w:pStyle w:val="BodyText"/>
        <w:numPr>
          <w:ilvl w:val="0"/>
          <w:numId w:val="28"/>
        </w:numPr>
      </w:pPr>
      <w:r>
        <w:lastRenderedPageBreak/>
        <w:t>T</w:t>
      </w:r>
      <w:r w:rsidR="005271C3" w:rsidRPr="005271C3">
        <w:t>he</w:t>
      </w:r>
      <w:r w:rsidR="00CF1EEA" w:rsidRPr="005271C3">
        <w:t xml:space="preserve"> Domain Service account needs to have Administrative privileges on the server and should be added to the appropriate Printer groups </w:t>
      </w:r>
      <w:r w:rsidR="00AD5865" w:rsidRPr="005271C3">
        <w:t>and the Server Security Admin group</w:t>
      </w:r>
      <w:r w:rsidR="00CF1EEA" w:rsidRPr="005271C3">
        <w:t xml:space="preserve"> so that it has permissions to invoke Acrobat and send print jobs to the network printers.</w:t>
      </w:r>
    </w:p>
    <w:p w14:paraId="4F76FBDC" w14:textId="77777777" w:rsidR="00074CD4" w:rsidRDefault="00074CD4" w:rsidP="00A228AB">
      <w:pPr>
        <w:keepNext/>
      </w:pPr>
    </w:p>
    <w:p w14:paraId="22A912D2" w14:textId="691FFF6B" w:rsidR="00074CD4" w:rsidRPr="009A60A7" w:rsidRDefault="009E6F08" w:rsidP="00A228AB">
      <w:pPr>
        <w:keepNext/>
      </w:pPr>
      <w:r>
        <w:rPr>
          <w:noProof/>
        </w:rPr>
        <w:drawing>
          <wp:inline distT="0" distB="0" distL="0" distR="0" wp14:anchorId="731608F0" wp14:editId="4C4B7DD5">
            <wp:extent cx="4953635" cy="376872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635" cy="3768725"/>
                    </a:xfrm>
                    <a:prstGeom prst="rect">
                      <a:avLst/>
                    </a:prstGeom>
                    <a:noFill/>
                    <a:ln>
                      <a:noFill/>
                    </a:ln>
                  </pic:spPr>
                </pic:pic>
              </a:graphicData>
            </a:graphic>
          </wp:inline>
        </w:drawing>
      </w:r>
    </w:p>
    <w:p w14:paraId="4B43CB58" w14:textId="77777777" w:rsidR="00A228AB" w:rsidRDefault="00A228AB" w:rsidP="00F04561">
      <w:pPr>
        <w:pStyle w:val="Caption"/>
        <w:spacing w:before="120"/>
      </w:pPr>
      <w:r w:rsidRPr="009A60A7">
        <w:t xml:space="preserve">Figure </w:t>
      </w:r>
      <w:r w:rsidR="00894850">
        <w:t>19</w:t>
      </w:r>
      <w:r w:rsidR="00102CF4" w:rsidRPr="009A60A7">
        <w:t xml:space="preserve"> </w:t>
      </w:r>
      <w:r w:rsidR="00462A0D" w:rsidRPr="009A60A7">
        <w:t xml:space="preserve">General </w:t>
      </w:r>
      <w:r w:rsidR="00330B21" w:rsidRPr="009A60A7">
        <w:t>T</w:t>
      </w:r>
      <w:r w:rsidR="00462A0D" w:rsidRPr="009A60A7">
        <w:t xml:space="preserve">ab </w:t>
      </w:r>
      <w:r w:rsidR="00330B21" w:rsidRPr="009A60A7">
        <w:t>S</w:t>
      </w:r>
      <w:r w:rsidR="00462A0D" w:rsidRPr="009A60A7">
        <w:t>ettings</w:t>
      </w:r>
    </w:p>
    <w:p w14:paraId="02DCCCA2" w14:textId="77777777" w:rsidR="007569A3" w:rsidRPr="007569A3" w:rsidRDefault="007569A3" w:rsidP="007569A3"/>
    <w:p w14:paraId="6BA31846" w14:textId="77777777" w:rsidR="00D30AE6" w:rsidRDefault="00D30AE6" w:rsidP="001542DC"/>
    <w:p w14:paraId="6AE722D3" w14:textId="04E99376" w:rsidR="00D30AE6" w:rsidRDefault="009E6F08" w:rsidP="001542DC">
      <w:r>
        <w:rPr>
          <w:noProof/>
        </w:rPr>
        <w:drawing>
          <wp:inline distT="0" distB="0" distL="0" distR="0" wp14:anchorId="2F61E1A4" wp14:editId="072725E8">
            <wp:extent cx="4484370" cy="2456815"/>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4370" cy="2456815"/>
                    </a:xfrm>
                    <a:prstGeom prst="rect">
                      <a:avLst/>
                    </a:prstGeom>
                    <a:noFill/>
                    <a:ln>
                      <a:noFill/>
                    </a:ln>
                  </pic:spPr>
                </pic:pic>
              </a:graphicData>
            </a:graphic>
          </wp:inline>
        </w:drawing>
      </w:r>
    </w:p>
    <w:p w14:paraId="402FF110" w14:textId="77777777" w:rsidR="001542DC" w:rsidRDefault="00894850" w:rsidP="00F04561">
      <w:pPr>
        <w:pStyle w:val="Caption"/>
        <w:spacing w:before="120"/>
      </w:pPr>
      <w:r>
        <w:t>Figure 20</w:t>
      </w:r>
      <w:r w:rsidR="001542DC" w:rsidRPr="009A60A7">
        <w:t xml:space="preserve"> </w:t>
      </w:r>
      <w:r w:rsidR="00112238">
        <w:t>Select User</w:t>
      </w:r>
      <w:r w:rsidR="00D30AE6">
        <w:t>, Service Account</w:t>
      </w:r>
      <w:r w:rsidR="00112238">
        <w:t xml:space="preserve"> or Group</w:t>
      </w:r>
    </w:p>
    <w:p w14:paraId="0A3FC8C2" w14:textId="77777777" w:rsidR="007569A3" w:rsidRPr="007569A3" w:rsidRDefault="007569A3" w:rsidP="007569A3"/>
    <w:p w14:paraId="4C057B10" w14:textId="158B2AD7" w:rsidR="008D3024" w:rsidRPr="009A60A7" w:rsidRDefault="009E6F08" w:rsidP="00A228AB">
      <w:pPr>
        <w:keepNext/>
      </w:pPr>
      <w:r>
        <w:rPr>
          <w:noProof/>
        </w:rPr>
        <w:lastRenderedPageBreak/>
        <w:drawing>
          <wp:inline distT="0" distB="0" distL="0" distR="0" wp14:anchorId="591A0D32" wp14:editId="03E5DA60">
            <wp:extent cx="4929505" cy="341884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9505" cy="3418840"/>
                    </a:xfrm>
                    <a:prstGeom prst="rect">
                      <a:avLst/>
                    </a:prstGeom>
                    <a:noFill/>
                    <a:ln>
                      <a:noFill/>
                    </a:ln>
                  </pic:spPr>
                </pic:pic>
              </a:graphicData>
            </a:graphic>
          </wp:inline>
        </w:drawing>
      </w:r>
    </w:p>
    <w:p w14:paraId="094F04AF" w14:textId="77777777" w:rsidR="00A228AB" w:rsidRDefault="00A228AB" w:rsidP="00F04561">
      <w:pPr>
        <w:pStyle w:val="Caption"/>
        <w:spacing w:before="120"/>
      </w:pPr>
      <w:r w:rsidRPr="009A60A7">
        <w:t xml:space="preserve">Figure </w:t>
      </w:r>
      <w:r w:rsidR="00894850">
        <w:t>21</w:t>
      </w:r>
      <w:r w:rsidR="00A77073" w:rsidRPr="009A60A7">
        <w:t xml:space="preserve"> </w:t>
      </w:r>
      <w:r w:rsidR="00462A0D" w:rsidRPr="009A60A7">
        <w:t xml:space="preserve">Triggers </w:t>
      </w:r>
      <w:r w:rsidR="00330B21" w:rsidRPr="009A60A7">
        <w:t>T</w:t>
      </w:r>
      <w:r w:rsidR="00462A0D" w:rsidRPr="009A60A7">
        <w:t xml:space="preserve">ab </w:t>
      </w:r>
      <w:r w:rsidR="00330B21" w:rsidRPr="009A60A7">
        <w:t>S</w:t>
      </w:r>
      <w:r w:rsidR="00462A0D" w:rsidRPr="009A60A7">
        <w:t>ettings</w:t>
      </w:r>
    </w:p>
    <w:p w14:paraId="37736852" w14:textId="77777777" w:rsidR="004E3ACE" w:rsidRDefault="004E3ACE" w:rsidP="004E3ACE"/>
    <w:p w14:paraId="6175D4D9" w14:textId="77777777" w:rsidR="00F04561" w:rsidRPr="004E3ACE" w:rsidRDefault="00F04561" w:rsidP="004E3ACE"/>
    <w:p w14:paraId="0073787B" w14:textId="4BEDEA99" w:rsidR="00D30AE6" w:rsidRPr="009A60A7" w:rsidRDefault="009E6F08" w:rsidP="004665B8">
      <w:pPr>
        <w:keepNext/>
      </w:pPr>
      <w:r>
        <w:rPr>
          <w:noProof/>
        </w:rPr>
        <w:drawing>
          <wp:inline distT="0" distB="0" distL="0" distR="0" wp14:anchorId="57790EFB" wp14:editId="23F744FB">
            <wp:extent cx="4897755" cy="384048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7755" cy="3840480"/>
                    </a:xfrm>
                    <a:prstGeom prst="rect">
                      <a:avLst/>
                    </a:prstGeom>
                    <a:noFill/>
                    <a:ln>
                      <a:noFill/>
                    </a:ln>
                  </pic:spPr>
                </pic:pic>
              </a:graphicData>
            </a:graphic>
          </wp:inline>
        </w:drawing>
      </w:r>
    </w:p>
    <w:p w14:paraId="68E1AC85" w14:textId="77777777" w:rsidR="00C60BD6" w:rsidRDefault="004665B8" w:rsidP="00F04561">
      <w:pPr>
        <w:pStyle w:val="Caption"/>
        <w:spacing w:before="120"/>
      </w:pPr>
      <w:r w:rsidRPr="009A60A7">
        <w:t xml:space="preserve">Figure </w:t>
      </w:r>
      <w:r w:rsidR="00894850">
        <w:t>22</w:t>
      </w:r>
      <w:r w:rsidR="00A77073" w:rsidRPr="009A60A7">
        <w:t xml:space="preserve"> </w:t>
      </w:r>
      <w:r w:rsidR="00462A0D" w:rsidRPr="009A60A7">
        <w:t xml:space="preserve">Edit Trigger </w:t>
      </w:r>
      <w:r w:rsidR="00330B21" w:rsidRPr="009A60A7">
        <w:t>S</w:t>
      </w:r>
      <w:r w:rsidR="00462A0D" w:rsidRPr="009A60A7">
        <w:t>ettings</w:t>
      </w:r>
    </w:p>
    <w:p w14:paraId="34A4601B" w14:textId="77777777" w:rsidR="007569A3" w:rsidRPr="007569A3" w:rsidRDefault="007569A3" w:rsidP="007569A3"/>
    <w:p w14:paraId="2107BF6E" w14:textId="7BF3819D" w:rsidR="00D30AE6" w:rsidRPr="009A60A7" w:rsidRDefault="009E6F08" w:rsidP="00A228AB">
      <w:pPr>
        <w:keepNext/>
      </w:pPr>
      <w:r>
        <w:rPr>
          <w:noProof/>
        </w:rPr>
        <w:lastRenderedPageBreak/>
        <w:drawing>
          <wp:inline distT="0" distB="0" distL="0" distR="0" wp14:anchorId="5A408887" wp14:editId="601E1C2F">
            <wp:extent cx="4906010" cy="341884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06010" cy="3418840"/>
                    </a:xfrm>
                    <a:prstGeom prst="rect">
                      <a:avLst/>
                    </a:prstGeom>
                    <a:noFill/>
                    <a:ln>
                      <a:noFill/>
                    </a:ln>
                  </pic:spPr>
                </pic:pic>
              </a:graphicData>
            </a:graphic>
          </wp:inline>
        </w:drawing>
      </w:r>
    </w:p>
    <w:p w14:paraId="4147ADB6" w14:textId="77777777" w:rsidR="00A228AB" w:rsidRDefault="00A228AB" w:rsidP="00F04561">
      <w:pPr>
        <w:pStyle w:val="Caption"/>
        <w:spacing w:before="120"/>
      </w:pPr>
      <w:r w:rsidRPr="009A60A7">
        <w:t xml:space="preserve">Figure </w:t>
      </w:r>
      <w:r w:rsidR="00894850">
        <w:t>23</w:t>
      </w:r>
      <w:r w:rsidR="00A77073" w:rsidRPr="009A60A7">
        <w:t xml:space="preserve"> </w:t>
      </w:r>
      <w:r w:rsidR="00462A0D" w:rsidRPr="009A60A7">
        <w:t xml:space="preserve">Actions </w:t>
      </w:r>
      <w:r w:rsidR="00970369" w:rsidRPr="009A60A7">
        <w:t>T</w:t>
      </w:r>
      <w:r w:rsidR="00462A0D" w:rsidRPr="009A60A7">
        <w:t xml:space="preserve">ab </w:t>
      </w:r>
      <w:r w:rsidR="00330B21" w:rsidRPr="009A60A7">
        <w:t>S</w:t>
      </w:r>
      <w:r w:rsidR="00462A0D" w:rsidRPr="009A60A7">
        <w:t>ettings</w:t>
      </w:r>
    </w:p>
    <w:p w14:paraId="75DFF548" w14:textId="77777777" w:rsidR="007569A3" w:rsidRDefault="007569A3" w:rsidP="007569A3"/>
    <w:p w14:paraId="2BD1C704" w14:textId="77777777" w:rsidR="00F04561" w:rsidRPr="007569A3" w:rsidRDefault="00F04561" w:rsidP="007569A3"/>
    <w:p w14:paraId="29CCA1AC" w14:textId="3839A6E5" w:rsidR="00D30AE6" w:rsidRPr="009A60A7" w:rsidRDefault="009E6F08" w:rsidP="00A228AB">
      <w:pPr>
        <w:keepNext/>
      </w:pPr>
      <w:r>
        <w:rPr>
          <w:noProof/>
        </w:rPr>
        <w:drawing>
          <wp:inline distT="0" distB="0" distL="0" distR="0" wp14:anchorId="78C2789C" wp14:editId="7E2C3074">
            <wp:extent cx="3959860" cy="381635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9860" cy="3816350"/>
                    </a:xfrm>
                    <a:prstGeom prst="rect">
                      <a:avLst/>
                    </a:prstGeom>
                    <a:noFill/>
                    <a:ln>
                      <a:noFill/>
                    </a:ln>
                  </pic:spPr>
                </pic:pic>
              </a:graphicData>
            </a:graphic>
          </wp:inline>
        </w:drawing>
      </w:r>
    </w:p>
    <w:p w14:paraId="2A630652" w14:textId="77777777" w:rsidR="00A228AB" w:rsidRDefault="00A228AB" w:rsidP="00F04561">
      <w:pPr>
        <w:pStyle w:val="Caption"/>
        <w:spacing w:before="120"/>
      </w:pPr>
      <w:r w:rsidRPr="009A60A7">
        <w:t xml:space="preserve">Figure </w:t>
      </w:r>
      <w:r w:rsidR="00894850">
        <w:t>24</w:t>
      </w:r>
      <w:r w:rsidR="00A77073" w:rsidRPr="009A60A7">
        <w:t xml:space="preserve"> </w:t>
      </w:r>
      <w:r w:rsidR="00462A0D" w:rsidRPr="009A60A7">
        <w:t xml:space="preserve">Edit Action </w:t>
      </w:r>
      <w:r w:rsidR="00330B21" w:rsidRPr="009A60A7">
        <w:t>S</w:t>
      </w:r>
      <w:r w:rsidR="00462A0D" w:rsidRPr="009A60A7">
        <w:t>ettings</w:t>
      </w:r>
    </w:p>
    <w:p w14:paraId="33F65287" w14:textId="77777777" w:rsidR="007569A3" w:rsidRPr="007569A3" w:rsidRDefault="007569A3" w:rsidP="007569A3"/>
    <w:p w14:paraId="0BC8DD9D" w14:textId="79D0751C" w:rsidR="00D30AE6" w:rsidRPr="009A60A7" w:rsidRDefault="009E6F08" w:rsidP="00A228AB">
      <w:pPr>
        <w:keepNext/>
      </w:pPr>
      <w:r>
        <w:rPr>
          <w:noProof/>
        </w:rPr>
        <w:lastRenderedPageBreak/>
        <w:drawing>
          <wp:inline distT="0" distB="0" distL="0" distR="0" wp14:anchorId="5799E325" wp14:editId="004BDC3D">
            <wp:extent cx="4913630" cy="3402965"/>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13630" cy="3402965"/>
                    </a:xfrm>
                    <a:prstGeom prst="rect">
                      <a:avLst/>
                    </a:prstGeom>
                    <a:noFill/>
                    <a:ln>
                      <a:noFill/>
                    </a:ln>
                  </pic:spPr>
                </pic:pic>
              </a:graphicData>
            </a:graphic>
          </wp:inline>
        </w:drawing>
      </w:r>
    </w:p>
    <w:p w14:paraId="33EA77F9" w14:textId="77777777" w:rsidR="00A228AB" w:rsidRDefault="00A228AB" w:rsidP="00F04561">
      <w:pPr>
        <w:pStyle w:val="Caption"/>
        <w:spacing w:before="120"/>
      </w:pPr>
      <w:r w:rsidRPr="009A60A7">
        <w:t xml:space="preserve">Figure </w:t>
      </w:r>
      <w:r w:rsidR="00894850">
        <w:t>25</w:t>
      </w:r>
      <w:r w:rsidR="00A77073" w:rsidRPr="009A60A7">
        <w:t xml:space="preserve"> </w:t>
      </w:r>
      <w:r w:rsidR="00462A0D" w:rsidRPr="009A60A7">
        <w:t xml:space="preserve">Conditions </w:t>
      </w:r>
      <w:r w:rsidR="00970369" w:rsidRPr="009A60A7">
        <w:t>T</w:t>
      </w:r>
      <w:r w:rsidR="00462A0D" w:rsidRPr="009A60A7">
        <w:t xml:space="preserve">ab </w:t>
      </w:r>
      <w:r w:rsidR="00330B21" w:rsidRPr="009A60A7">
        <w:t>S</w:t>
      </w:r>
      <w:r w:rsidR="00462A0D" w:rsidRPr="009A60A7">
        <w:t>ettings</w:t>
      </w:r>
    </w:p>
    <w:p w14:paraId="45095E2E" w14:textId="77777777" w:rsidR="007569A3" w:rsidRDefault="007569A3" w:rsidP="007569A3"/>
    <w:p w14:paraId="136ED292" w14:textId="77777777" w:rsidR="00F04561" w:rsidRPr="007569A3" w:rsidRDefault="00F04561" w:rsidP="007569A3"/>
    <w:p w14:paraId="1D90E5EF" w14:textId="13468B4A" w:rsidR="004E3ACE" w:rsidRPr="009A60A7" w:rsidRDefault="009E6F08" w:rsidP="00A228AB">
      <w:pPr>
        <w:keepNext/>
      </w:pPr>
      <w:r>
        <w:rPr>
          <w:noProof/>
        </w:rPr>
        <w:drawing>
          <wp:inline distT="0" distB="0" distL="0" distR="0" wp14:anchorId="45ABE0A0" wp14:editId="794CBAA4">
            <wp:extent cx="4921885" cy="349885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1885" cy="3498850"/>
                    </a:xfrm>
                    <a:prstGeom prst="rect">
                      <a:avLst/>
                    </a:prstGeom>
                    <a:noFill/>
                    <a:ln>
                      <a:noFill/>
                    </a:ln>
                  </pic:spPr>
                </pic:pic>
              </a:graphicData>
            </a:graphic>
          </wp:inline>
        </w:drawing>
      </w:r>
    </w:p>
    <w:p w14:paraId="5AD1D2D2" w14:textId="77777777" w:rsidR="00A228AB" w:rsidRDefault="00A228AB" w:rsidP="00F04561">
      <w:pPr>
        <w:pStyle w:val="Caption"/>
        <w:spacing w:before="120"/>
      </w:pPr>
      <w:r w:rsidRPr="009A60A7">
        <w:t xml:space="preserve">Figure </w:t>
      </w:r>
      <w:r w:rsidR="00894850">
        <w:t>26</w:t>
      </w:r>
      <w:r w:rsidR="00102CF4" w:rsidRPr="009A60A7">
        <w:t xml:space="preserve"> </w:t>
      </w:r>
      <w:r w:rsidR="00462A0D" w:rsidRPr="009A60A7">
        <w:t xml:space="preserve">Settings </w:t>
      </w:r>
      <w:r w:rsidR="00970369" w:rsidRPr="009A60A7">
        <w:t>T</w:t>
      </w:r>
      <w:r w:rsidR="00462A0D" w:rsidRPr="009A60A7">
        <w:t xml:space="preserve">ab </w:t>
      </w:r>
      <w:r w:rsidR="00330B21" w:rsidRPr="009A60A7">
        <w:t>S</w:t>
      </w:r>
      <w:r w:rsidR="00462A0D" w:rsidRPr="009A60A7">
        <w:t>ettings</w:t>
      </w:r>
    </w:p>
    <w:p w14:paraId="3E91A9B1" w14:textId="77777777" w:rsidR="007569A3" w:rsidRPr="007569A3" w:rsidRDefault="007569A3" w:rsidP="007569A3"/>
    <w:p w14:paraId="7527B840" w14:textId="37D48CE2" w:rsidR="003B33A3" w:rsidRPr="009A60A7" w:rsidRDefault="009E6F08" w:rsidP="00A228AB">
      <w:pPr>
        <w:keepNext/>
      </w:pPr>
      <w:r>
        <w:rPr>
          <w:noProof/>
        </w:rPr>
        <w:lastRenderedPageBreak/>
        <w:drawing>
          <wp:inline distT="0" distB="0" distL="0" distR="0" wp14:anchorId="6DD54053" wp14:editId="0FA12569">
            <wp:extent cx="4913630" cy="3466465"/>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13630" cy="3466465"/>
                    </a:xfrm>
                    <a:prstGeom prst="rect">
                      <a:avLst/>
                    </a:prstGeom>
                    <a:noFill/>
                    <a:ln>
                      <a:noFill/>
                    </a:ln>
                  </pic:spPr>
                </pic:pic>
              </a:graphicData>
            </a:graphic>
          </wp:inline>
        </w:drawing>
      </w:r>
    </w:p>
    <w:p w14:paraId="0FD45DFF" w14:textId="77777777" w:rsidR="009B5B73" w:rsidRDefault="00A228AB" w:rsidP="000C4FE6">
      <w:pPr>
        <w:pStyle w:val="Caption"/>
        <w:spacing w:before="120"/>
      </w:pPr>
      <w:r w:rsidRPr="009A60A7">
        <w:t xml:space="preserve">Figure </w:t>
      </w:r>
      <w:r w:rsidR="00894850">
        <w:t>27</w:t>
      </w:r>
      <w:r w:rsidR="00102CF4" w:rsidRPr="009A60A7">
        <w:t xml:space="preserve"> </w:t>
      </w:r>
      <w:r w:rsidR="007C384B" w:rsidRPr="009A60A7">
        <w:t xml:space="preserve">Sample </w:t>
      </w:r>
      <w:r w:rsidR="003C216E" w:rsidRPr="009A60A7">
        <w:t xml:space="preserve">History </w:t>
      </w:r>
      <w:r w:rsidR="00330B21" w:rsidRPr="009A60A7">
        <w:t>T</w:t>
      </w:r>
      <w:r w:rsidR="003C216E" w:rsidRPr="009A60A7">
        <w:t>ab</w:t>
      </w:r>
    </w:p>
    <w:p w14:paraId="6126C518" w14:textId="77777777" w:rsidR="000C4FE6" w:rsidRPr="000C4FE6" w:rsidRDefault="000C4FE6" w:rsidP="000C4FE6"/>
    <w:p w14:paraId="2764122C" w14:textId="77777777" w:rsidR="00C16E02" w:rsidRPr="009A60A7" w:rsidRDefault="00C16E02" w:rsidP="000C4FE6">
      <w:pPr>
        <w:pStyle w:val="Heading2"/>
        <w:keepNext/>
        <w:spacing w:after="120"/>
      </w:pPr>
      <w:bookmarkStart w:id="56" w:name="_Import_customized_Adobe"/>
      <w:bookmarkStart w:id="57" w:name="_Ref410725356"/>
      <w:bookmarkStart w:id="58" w:name="_Toc508875353"/>
      <w:bookmarkEnd w:id="56"/>
      <w:r w:rsidRPr="009A60A7">
        <w:t xml:space="preserve">Import </w:t>
      </w:r>
      <w:r w:rsidR="00652A45" w:rsidRPr="009A60A7">
        <w:t xml:space="preserve">customized </w:t>
      </w:r>
      <w:r w:rsidRPr="009A60A7">
        <w:t>Adobe Reader Windows Registry settings</w:t>
      </w:r>
      <w:bookmarkEnd w:id="57"/>
      <w:bookmarkEnd w:id="58"/>
    </w:p>
    <w:p w14:paraId="4519DD67" w14:textId="77777777" w:rsidR="004F4545" w:rsidRDefault="001045FB" w:rsidP="000C4FE6">
      <w:pPr>
        <w:pStyle w:val="BodyText"/>
        <w:spacing w:before="0" w:after="0"/>
      </w:pPr>
      <w:r w:rsidRPr="009A60A7">
        <w:t>The FDA Med Guides Printer Tool control</w:t>
      </w:r>
      <w:r w:rsidR="004303EB" w:rsidRPr="009A60A7">
        <w:t>s</w:t>
      </w:r>
      <w:r w:rsidRPr="009A60A7">
        <w:t xml:space="preserve"> </w:t>
      </w:r>
      <w:r w:rsidR="004F4545" w:rsidRPr="009A60A7">
        <w:t xml:space="preserve">Adobe Reader </w:t>
      </w:r>
      <w:r w:rsidR="00A61EFA" w:rsidRPr="009A60A7">
        <w:t>in the background</w:t>
      </w:r>
      <w:r w:rsidR="00626774" w:rsidRPr="009A60A7">
        <w:t>, while no interac</w:t>
      </w:r>
      <w:r w:rsidR="00F36992" w:rsidRPr="009A60A7">
        <w:t xml:space="preserve">tive user </w:t>
      </w:r>
      <w:r w:rsidR="00626774" w:rsidRPr="009A60A7">
        <w:t>is logged in</w:t>
      </w:r>
      <w:r w:rsidR="007C384B" w:rsidRPr="009A60A7">
        <w:t xml:space="preserve">. </w:t>
      </w:r>
      <w:r w:rsidR="004F4545" w:rsidRPr="009A60A7">
        <w:t xml:space="preserve">Adobe </w:t>
      </w:r>
      <w:r w:rsidR="005B2CBC" w:rsidRPr="009A60A7">
        <w:t xml:space="preserve">Reader </w:t>
      </w:r>
      <w:r w:rsidR="00322FBF" w:rsidRPr="009A60A7">
        <w:t>sometimes</w:t>
      </w:r>
      <w:r w:rsidR="007C384B" w:rsidRPr="009A60A7">
        <w:t xml:space="preserve"> </w:t>
      </w:r>
      <w:r w:rsidR="004F4545" w:rsidRPr="009A60A7">
        <w:t>tr</w:t>
      </w:r>
      <w:r w:rsidR="004303EB" w:rsidRPr="009A60A7">
        <w:t>ies</w:t>
      </w:r>
      <w:r w:rsidR="004F4545" w:rsidRPr="009A60A7">
        <w:t xml:space="preserve"> to interact with </w:t>
      </w:r>
      <w:r w:rsidR="00B857D7" w:rsidRPr="009A60A7">
        <w:t>a</w:t>
      </w:r>
      <w:r w:rsidR="004F4545" w:rsidRPr="009A60A7">
        <w:t xml:space="preserve"> user </w:t>
      </w:r>
      <w:r w:rsidR="004303EB" w:rsidRPr="009A60A7">
        <w:t>when</w:t>
      </w:r>
      <w:r w:rsidR="004F4545" w:rsidRPr="009A60A7">
        <w:t xml:space="preserve"> no user </w:t>
      </w:r>
      <w:r w:rsidR="004303EB" w:rsidRPr="009A60A7">
        <w:t xml:space="preserve">is </w:t>
      </w:r>
      <w:r w:rsidR="00B857D7" w:rsidRPr="009A60A7">
        <w:t xml:space="preserve">available </w:t>
      </w:r>
      <w:r w:rsidR="004F4545" w:rsidRPr="009A60A7">
        <w:t xml:space="preserve">to reply to </w:t>
      </w:r>
      <w:r w:rsidR="005B2CBC" w:rsidRPr="009A60A7">
        <w:t xml:space="preserve">Adobe </w:t>
      </w:r>
      <w:r w:rsidR="004F4545" w:rsidRPr="009A60A7">
        <w:t xml:space="preserve">Reader prompts. </w:t>
      </w:r>
      <w:r w:rsidR="00F36992" w:rsidRPr="009A60A7">
        <w:t xml:space="preserve">An example of this is when Adobe Reader presents the End-User License Agreement (EULA) screen. </w:t>
      </w:r>
      <w:r w:rsidR="004F4545" w:rsidRPr="009A60A7">
        <w:t>There are Registry settings that can be set to</w:t>
      </w:r>
      <w:r w:rsidR="00C721D4" w:rsidRPr="009A60A7">
        <w:t xml:space="preserve"> </w:t>
      </w:r>
      <w:r w:rsidRPr="009A60A7">
        <w:t>inhibit</w:t>
      </w:r>
      <w:r w:rsidR="00C721D4" w:rsidRPr="009A60A7">
        <w:t xml:space="preserve"> </w:t>
      </w:r>
      <w:r w:rsidR="004F4545" w:rsidRPr="009A60A7">
        <w:t>these prompts</w:t>
      </w:r>
      <w:r w:rsidR="00970369" w:rsidRPr="009A60A7">
        <w:t>. These</w:t>
      </w:r>
      <w:r w:rsidR="00F36992" w:rsidRPr="009A60A7">
        <w:t xml:space="preserve"> are listed in the included Windows Registry Editor file</w:t>
      </w:r>
      <w:r w:rsidR="004F4545" w:rsidRPr="009A60A7">
        <w:t>.</w:t>
      </w:r>
    </w:p>
    <w:p w14:paraId="0C4F93D5" w14:textId="77777777" w:rsidR="000C4FE6" w:rsidRPr="009A60A7" w:rsidRDefault="000C4FE6" w:rsidP="000C4FE6">
      <w:pPr>
        <w:pStyle w:val="BodyText"/>
        <w:spacing w:before="0"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7649"/>
      </w:tblGrid>
      <w:tr w:rsidR="005559DA" w:rsidRPr="009A60A7" w14:paraId="4DAE5124" w14:textId="77777777" w:rsidTr="00FA7748">
        <w:tc>
          <w:tcPr>
            <w:tcW w:w="1582" w:type="dxa"/>
          </w:tcPr>
          <w:p w14:paraId="63E71CEE" w14:textId="77777777" w:rsidR="005559DA" w:rsidRPr="009A60A7" w:rsidRDefault="005559DA" w:rsidP="00FA7748">
            <w:pPr>
              <w:pStyle w:val="TableHeading"/>
            </w:pPr>
            <w:r w:rsidRPr="009A60A7">
              <w:t>Important:</w:t>
            </w:r>
          </w:p>
        </w:tc>
        <w:tc>
          <w:tcPr>
            <w:tcW w:w="7784" w:type="dxa"/>
            <w:vMerge w:val="restart"/>
          </w:tcPr>
          <w:p w14:paraId="344DCC66" w14:textId="77777777" w:rsidR="00A12C47" w:rsidRDefault="00056CD2" w:rsidP="00CB6A07">
            <w:pPr>
              <w:pStyle w:val="TableText"/>
            </w:pPr>
            <w:r w:rsidRPr="00056CD2">
              <w:t xml:space="preserve">If the FDAMedGuidePrinterTask task is configured to run using </w:t>
            </w:r>
            <w:r w:rsidRPr="00EE5C7B">
              <w:t xml:space="preserve">a </w:t>
            </w:r>
            <w:r w:rsidRPr="00056CD2">
              <w:rPr>
                <w:b/>
              </w:rPr>
              <w:t xml:space="preserve">Domain </w:t>
            </w:r>
            <w:r w:rsidRPr="00056CD2">
              <w:rPr>
                <w:b/>
                <w:bCs/>
              </w:rPr>
              <w:t>Service account</w:t>
            </w:r>
            <w:r w:rsidRPr="009A5BD7">
              <w:rPr>
                <w:bCs/>
              </w:rPr>
              <w:t>,</w:t>
            </w:r>
            <w:r>
              <w:rPr>
                <w:b/>
                <w:bCs/>
                <w:color w:val="0070C0"/>
              </w:rPr>
              <w:t xml:space="preserve"> </w:t>
            </w:r>
            <w:r w:rsidR="00EB393D">
              <w:t xml:space="preserve">instead of the </w:t>
            </w:r>
            <w:r w:rsidR="00434895" w:rsidRPr="009A60A7">
              <w:t>Network Service</w:t>
            </w:r>
            <w:r>
              <w:t xml:space="preserve"> account</w:t>
            </w:r>
            <w:r w:rsidR="00A12C47">
              <w:t xml:space="preserve">, one of the following </w:t>
            </w:r>
            <w:r w:rsidR="00E16E34">
              <w:t>options</w:t>
            </w:r>
            <w:r w:rsidR="00A12C47">
              <w:t xml:space="preserve"> must be </w:t>
            </w:r>
            <w:r w:rsidR="00E16E34">
              <w:t>executed</w:t>
            </w:r>
            <w:r w:rsidR="00A12C47">
              <w:t>.</w:t>
            </w:r>
          </w:p>
          <w:p w14:paraId="27A73B26" w14:textId="77777777" w:rsidR="00700784" w:rsidRPr="00700784" w:rsidRDefault="008100DC" w:rsidP="00CB6A07">
            <w:pPr>
              <w:pStyle w:val="TableText"/>
            </w:pPr>
            <w:r>
              <w:rPr>
                <w:i/>
                <w:u w:val="single"/>
              </w:rPr>
              <w:t>Option 1</w:t>
            </w:r>
            <w:r w:rsidR="00700784" w:rsidRPr="00181F80">
              <w:rPr>
                <w:i/>
                <w:u w:val="single"/>
              </w:rPr>
              <w:t>:</w:t>
            </w:r>
            <w:r w:rsidR="00700784">
              <w:t xml:space="preserve"> </w:t>
            </w:r>
            <w:r w:rsidR="00700784">
              <w:rPr>
                <w:b/>
              </w:rPr>
              <w:t>L</w:t>
            </w:r>
            <w:r w:rsidR="00700784" w:rsidRPr="00EE5C7B">
              <w:rPr>
                <w:b/>
              </w:rPr>
              <w:t>ogin to the server using the</w:t>
            </w:r>
            <w:r w:rsidR="00700784" w:rsidRPr="009A60A7">
              <w:t xml:space="preserve"> </w:t>
            </w:r>
            <w:r w:rsidR="00700784" w:rsidRPr="00EE5C7B">
              <w:rPr>
                <w:b/>
              </w:rPr>
              <w:t xml:space="preserve">Domain </w:t>
            </w:r>
            <w:r w:rsidR="00700784">
              <w:rPr>
                <w:b/>
              </w:rPr>
              <w:t>S</w:t>
            </w:r>
            <w:r w:rsidR="00700784" w:rsidRPr="00CB6A07">
              <w:rPr>
                <w:b/>
              </w:rPr>
              <w:t xml:space="preserve">ervice account </w:t>
            </w:r>
            <w:r w:rsidR="00700784" w:rsidRPr="00A33260">
              <w:t xml:space="preserve">that is being </w:t>
            </w:r>
            <w:r w:rsidR="00700784" w:rsidRPr="009A60A7">
              <w:t>assigned to the FDAMedGuidePrinterTask task</w:t>
            </w:r>
            <w:r w:rsidR="00700784">
              <w:t xml:space="preserve"> and </w:t>
            </w:r>
            <w:r w:rsidR="00700784" w:rsidRPr="00EE5C7B">
              <w:rPr>
                <w:b/>
              </w:rPr>
              <w:t>apply the registry keys</w:t>
            </w:r>
            <w:r w:rsidR="00700784">
              <w:t xml:space="preserve"> by executing the </w:t>
            </w:r>
            <w:r w:rsidR="00700784" w:rsidRPr="009A60A7">
              <w:t>NetworkServiceTaskSettings.reg file</w:t>
            </w:r>
            <w:r w:rsidR="00700784">
              <w:t xml:space="preserve"> according to the instructions given below</w:t>
            </w:r>
            <w:r w:rsidR="00700784" w:rsidRPr="009A60A7">
              <w:t>.</w:t>
            </w:r>
          </w:p>
          <w:p w14:paraId="5594EF54" w14:textId="77777777" w:rsidR="007E484E" w:rsidRPr="009A60A7" w:rsidRDefault="008100DC" w:rsidP="00D51DFC">
            <w:pPr>
              <w:pStyle w:val="TableText"/>
            </w:pPr>
            <w:r>
              <w:rPr>
                <w:i/>
                <w:u w:val="single"/>
              </w:rPr>
              <w:t>Option 2</w:t>
            </w:r>
            <w:r w:rsidR="00A12C47" w:rsidRPr="00181F80">
              <w:rPr>
                <w:i/>
                <w:u w:val="single"/>
              </w:rPr>
              <w:t>:</w:t>
            </w:r>
            <w:r w:rsidR="00056CD2">
              <w:t xml:space="preserve"> </w:t>
            </w:r>
            <w:r w:rsidR="00181F80">
              <w:t>T</w:t>
            </w:r>
            <w:r w:rsidR="00434895" w:rsidRPr="009A60A7">
              <w:t xml:space="preserve">he NetworkServiceTaskSettings.reg file must be edited to </w:t>
            </w:r>
            <w:r w:rsidR="00434895" w:rsidRPr="00CB6A07">
              <w:rPr>
                <w:b/>
              </w:rPr>
              <w:t xml:space="preserve">replace HKEY_USERS\S-1-5-20 with the </w:t>
            </w:r>
            <w:r w:rsidR="00CB6A07" w:rsidRPr="00CB6A07">
              <w:rPr>
                <w:b/>
              </w:rPr>
              <w:t>SID</w:t>
            </w:r>
            <w:r w:rsidR="00EB393D" w:rsidRPr="00CB6A07">
              <w:rPr>
                <w:b/>
              </w:rPr>
              <w:t xml:space="preserve"> of </w:t>
            </w:r>
            <w:r w:rsidR="00CB6A07">
              <w:rPr>
                <w:b/>
              </w:rPr>
              <w:t xml:space="preserve">the Service </w:t>
            </w:r>
            <w:r w:rsidR="00056CD2">
              <w:rPr>
                <w:b/>
              </w:rPr>
              <w:t>account</w:t>
            </w:r>
            <w:r w:rsidR="00CB6A07">
              <w:t xml:space="preserve">, which looks like </w:t>
            </w:r>
            <w:r w:rsidR="00CB6A07" w:rsidRPr="00CB6A07">
              <w:t>S-1-5-20</w:t>
            </w:r>
            <w:r w:rsidR="00CB6A07">
              <w:t>,</w:t>
            </w:r>
            <w:r w:rsidR="00CB6A07" w:rsidRPr="009A60A7">
              <w:t xml:space="preserve"> </w:t>
            </w:r>
            <w:r w:rsidR="00CB6A07">
              <w:t xml:space="preserve">from the windows registry at the path </w:t>
            </w:r>
            <w:r w:rsidR="00CB6A07" w:rsidRPr="00CB6A07">
              <w:t>HKEY_LOCAL_MACHINE\SOFTWARE\Microsoft\Windows NT\CurrentVersion\ProfileList</w:t>
            </w:r>
            <w:r w:rsidR="00434895" w:rsidRPr="009A60A7">
              <w:t>.</w:t>
            </w:r>
            <w:r w:rsidR="00181F80">
              <w:t xml:space="preserve"> </w:t>
            </w:r>
            <w:r w:rsidR="00A12C47">
              <w:t xml:space="preserve">Then </w:t>
            </w:r>
            <w:r w:rsidR="00A12C47" w:rsidRPr="00EE5C7B">
              <w:rPr>
                <w:b/>
              </w:rPr>
              <w:t>apply the registry keys</w:t>
            </w:r>
            <w:r w:rsidR="00A12C47">
              <w:t xml:space="preserve"> </w:t>
            </w:r>
            <w:r w:rsidR="00181F80">
              <w:t xml:space="preserve">by executing the </w:t>
            </w:r>
            <w:r w:rsidR="00A12C47" w:rsidRPr="009A60A7">
              <w:t>NetworkServiceTaskSettings.reg file</w:t>
            </w:r>
            <w:r w:rsidR="00A12C47">
              <w:t xml:space="preserve"> according to the instructions given below</w:t>
            </w:r>
            <w:r w:rsidR="00A12C47" w:rsidRPr="009A60A7">
              <w:t>.</w:t>
            </w:r>
          </w:p>
        </w:tc>
      </w:tr>
      <w:tr w:rsidR="005559DA" w:rsidRPr="009A60A7" w14:paraId="260E49B0" w14:textId="77777777" w:rsidTr="00FA7748">
        <w:tc>
          <w:tcPr>
            <w:tcW w:w="1582" w:type="dxa"/>
          </w:tcPr>
          <w:p w14:paraId="336BB3F0" w14:textId="51937B70" w:rsidR="005559DA" w:rsidRPr="009A60A7" w:rsidRDefault="009E6F08" w:rsidP="00FA7748">
            <w:pPr>
              <w:pStyle w:val="TableText"/>
            </w:pPr>
            <w:r>
              <w:rPr>
                <w:noProof/>
              </w:rPr>
              <w:drawing>
                <wp:inline distT="0" distB="0" distL="0" distR="0" wp14:anchorId="2911A711" wp14:editId="5EFAAB88">
                  <wp:extent cx="874395" cy="524510"/>
                  <wp:effectExtent l="0" t="0" r="0" b="0"/>
                  <wp:docPr id="38" name="Picture 3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4395" cy="524510"/>
                          </a:xfrm>
                          <a:prstGeom prst="rect">
                            <a:avLst/>
                          </a:prstGeom>
                          <a:noFill/>
                          <a:ln>
                            <a:noFill/>
                          </a:ln>
                        </pic:spPr>
                      </pic:pic>
                    </a:graphicData>
                  </a:graphic>
                </wp:inline>
              </w:drawing>
            </w:r>
          </w:p>
        </w:tc>
        <w:tc>
          <w:tcPr>
            <w:tcW w:w="7784" w:type="dxa"/>
            <w:vMerge/>
          </w:tcPr>
          <w:p w14:paraId="45E2BA34" w14:textId="77777777" w:rsidR="005559DA" w:rsidRPr="009A60A7" w:rsidRDefault="005559DA" w:rsidP="00FA7748"/>
        </w:tc>
      </w:tr>
    </w:tbl>
    <w:p w14:paraId="0D2DB4E4" w14:textId="77777777" w:rsidR="00EC120F" w:rsidRDefault="004F4545" w:rsidP="000C4FE6">
      <w:pPr>
        <w:pStyle w:val="BodyText"/>
        <w:spacing w:before="0" w:after="0"/>
      </w:pPr>
      <w:r w:rsidRPr="009A60A7">
        <w:lastRenderedPageBreak/>
        <w:t xml:space="preserve">Before starting the </w:t>
      </w:r>
      <w:r w:rsidR="00C721D4" w:rsidRPr="009A60A7">
        <w:t>task</w:t>
      </w:r>
      <w:r w:rsidR="00F36992" w:rsidRPr="009A60A7">
        <w:t xml:space="preserve"> (first use)</w:t>
      </w:r>
      <w:r w:rsidR="00970369" w:rsidRPr="009A60A7">
        <w:t>,</w:t>
      </w:r>
      <w:r w:rsidR="00C721D4" w:rsidRPr="009A60A7">
        <w:t xml:space="preserve"> you must import these Registry settings.</w:t>
      </w:r>
      <w:r w:rsidR="00E562E0" w:rsidRPr="009A60A7">
        <w:t xml:space="preserve"> </w:t>
      </w:r>
      <w:r w:rsidR="00270191" w:rsidRPr="009A60A7">
        <w:t>L</w:t>
      </w:r>
      <w:r w:rsidR="00E562E0" w:rsidRPr="009A60A7">
        <w:t>ocate the NetworkServiceTaskSettings.reg file in the C:\FDAMedGuidesPrinter\installation folder. Then, import the settings as indicated in the screen captures below.</w:t>
      </w:r>
    </w:p>
    <w:p w14:paraId="2D813B0A" w14:textId="77777777" w:rsidR="000C4FE6" w:rsidRPr="009A60A7" w:rsidRDefault="000C4FE6" w:rsidP="000C4FE6">
      <w:pPr>
        <w:pStyle w:val="BodyText"/>
        <w:spacing w:before="0" w:after="0"/>
      </w:pPr>
    </w:p>
    <w:p w14:paraId="51C2A88D" w14:textId="37F43B5B" w:rsidR="000014AE" w:rsidRPr="009A60A7" w:rsidRDefault="009E6F08" w:rsidP="005B2CBC">
      <w:pPr>
        <w:keepNext/>
      </w:pPr>
      <w:r>
        <w:rPr>
          <w:noProof/>
        </w:rPr>
        <w:drawing>
          <wp:inline distT="0" distB="0" distL="0" distR="0" wp14:anchorId="2542F4D8" wp14:editId="3424EA5D">
            <wp:extent cx="5184140" cy="206756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4140" cy="2067560"/>
                    </a:xfrm>
                    <a:prstGeom prst="rect">
                      <a:avLst/>
                    </a:prstGeom>
                    <a:noFill/>
                    <a:ln>
                      <a:noFill/>
                    </a:ln>
                  </pic:spPr>
                </pic:pic>
              </a:graphicData>
            </a:graphic>
          </wp:inline>
        </w:drawing>
      </w:r>
    </w:p>
    <w:p w14:paraId="33C912B9" w14:textId="77777777" w:rsidR="005B2CBC" w:rsidRDefault="005B2CBC" w:rsidP="000C4FE6">
      <w:pPr>
        <w:pStyle w:val="Caption"/>
        <w:spacing w:before="120"/>
      </w:pPr>
      <w:r w:rsidRPr="009A60A7">
        <w:t xml:space="preserve">Figure </w:t>
      </w:r>
      <w:r w:rsidR="00894850">
        <w:t>28</w:t>
      </w:r>
      <w:r w:rsidR="00102CF4" w:rsidRPr="009A60A7">
        <w:t xml:space="preserve"> </w:t>
      </w:r>
      <w:r w:rsidR="00B857D7" w:rsidRPr="009A60A7">
        <w:t xml:space="preserve">NetworkServiceTaskSettings.reg </w:t>
      </w:r>
      <w:r w:rsidRPr="009A60A7">
        <w:t xml:space="preserve">Registry </w:t>
      </w:r>
      <w:r w:rsidR="00330B21" w:rsidRPr="009A60A7">
        <w:t>S</w:t>
      </w:r>
      <w:r w:rsidRPr="009A60A7">
        <w:t xml:space="preserve">ettings </w:t>
      </w:r>
      <w:r w:rsidR="00330B21" w:rsidRPr="009A60A7">
        <w:t>F</w:t>
      </w:r>
      <w:r w:rsidRPr="009A60A7">
        <w:t>ile</w:t>
      </w:r>
    </w:p>
    <w:p w14:paraId="43E01375" w14:textId="77777777" w:rsidR="000C4FE6" w:rsidRDefault="000C4FE6" w:rsidP="00F14355">
      <w:pPr>
        <w:spacing w:after="120"/>
      </w:pPr>
    </w:p>
    <w:p w14:paraId="06573797" w14:textId="06E8E4B6" w:rsidR="00195AD1" w:rsidRDefault="009E6F08" w:rsidP="00223B29">
      <w:r>
        <w:rPr>
          <w:noProof/>
        </w:rPr>
        <w:drawing>
          <wp:inline distT="0" distB="0" distL="0" distR="0" wp14:anchorId="14B7C8C1" wp14:editId="073FB4A0">
            <wp:extent cx="5136515" cy="2154555"/>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6515" cy="2154555"/>
                    </a:xfrm>
                    <a:prstGeom prst="rect">
                      <a:avLst/>
                    </a:prstGeom>
                    <a:noFill/>
                    <a:ln>
                      <a:noFill/>
                    </a:ln>
                  </pic:spPr>
                </pic:pic>
              </a:graphicData>
            </a:graphic>
          </wp:inline>
        </w:drawing>
      </w:r>
    </w:p>
    <w:p w14:paraId="5AFC454A" w14:textId="77777777" w:rsidR="00A20D41" w:rsidRDefault="00A20D41" w:rsidP="000C4FE6">
      <w:pPr>
        <w:pStyle w:val="Caption"/>
        <w:spacing w:before="120"/>
      </w:pPr>
      <w:r w:rsidRPr="009A60A7">
        <w:t xml:space="preserve">Figure </w:t>
      </w:r>
      <w:r w:rsidR="00894850">
        <w:t>29</w:t>
      </w:r>
      <w:r w:rsidR="00102CF4" w:rsidRPr="009A60A7">
        <w:t xml:space="preserve"> </w:t>
      </w:r>
      <w:r w:rsidRPr="009A60A7">
        <w:t xml:space="preserve">Merge </w:t>
      </w:r>
      <w:r w:rsidR="00330B21" w:rsidRPr="009A60A7">
        <w:t>M</w:t>
      </w:r>
      <w:r w:rsidRPr="009A60A7">
        <w:t xml:space="preserve">enu </w:t>
      </w:r>
      <w:r w:rsidR="00330B21" w:rsidRPr="009A60A7">
        <w:t>I</w:t>
      </w:r>
      <w:r w:rsidRPr="009A60A7">
        <w:t>tem</w:t>
      </w:r>
    </w:p>
    <w:p w14:paraId="1AFB12E2" w14:textId="77777777" w:rsidR="007569A3" w:rsidRPr="007569A3" w:rsidRDefault="007569A3" w:rsidP="00F14355">
      <w:pPr>
        <w:spacing w:after="120"/>
      </w:pPr>
    </w:p>
    <w:p w14:paraId="2D102A44" w14:textId="6AC09260" w:rsidR="00551C76" w:rsidRPr="009A60A7" w:rsidRDefault="009E6F08" w:rsidP="00A20D41">
      <w:pPr>
        <w:keepNext/>
      </w:pPr>
      <w:r>
        <w:rPr>
          <w:noProof/>
        </w:rPr>
        <w:drawing>
          <wp:inline distT="0" distB="0" distL="0" distR="0" wp14:anchorId="699D561F" wp14:editId="32011280">
            <wp:extent cx="4214495" cy="2059305"/>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14495" cy="2059305"/>
                    </a:xfrm>
                    <a:prstGeom prst="rect">
                      <a:avLst/>
                    </a:prstGeom>
                    <a:noFill/>
                    <a:ln>
                      <a:noFill/>
                    </a:ln>
                  </pic:spPr>
                </pic:pic>
              </a:graphicData>
            </a:graphic>
          </wp:inline>
        </w:drawing>
      </w:r>
    </w:p>
    <w:p w14:paraId="60323517" w14:textId="77777777" w:rsidR="00A20D41" w:rsidRDefault="00A20D41" w:rsidP="00F11978">
      <w:pPr>
        <w:pStyle w:val="Caption"/>
        <w:spacing w:before="120"/>
      </w:pPr>
      <w:r w:rsidRPr="009A60A7">
        <w:t xml:space="preserve">Figure </w:t>
      </w:r>
      <w:r w:rsidR="00894850">
        <w:t>30</w:t>
      </w:r>
      <w:r w:rsidR="00A77073" w:rsidRPr="009A60A7">
        <w:t xml:space="preserve"> </w:t>
      </w:r>
      <w:r w:rsidRPr="009A60A7">
        <w:t xml:space="preserve">Confirmation </w:t>
      </w:r>
      <w:r w:rsidR="00330B21" w:rsidRPr="009A60A7">
        <w:t>D</w:t>
      </w:r>
      <w:r w:rsidRPr="009A60A7">
        <w:t xml:space="preserve">ialog. Click on </w:t>
      </w:r>
      <w:r w:rsidR="007E6A60" w:rsidRPr="009A60A7">
        <w:t>“</w:t>
      </w:r>
      <w:r w:rsidRPr="009A60A7">
        <w:t>Yes</w:t>
      </w:r>
      <w:r w:rsidR="007E6A60" w:rsidRPr="009A60A7">
        <w:t>”</w:t>
      </w:r>
      <w:r w:rsidRPr="009A60A7">
        <w:t xml:space="preserve"> </w:t>
      </w:r>
      <w:r w:rsidR="00330B21" w:rsidRPr="009A60A7">
        <w:t>B</w:t>
      </w:r>
      <w:r w:rsidRPr="009A60A7">
        <w:t>utton</w:t>
      </w:r>
    </w:p>
    <w:p w14:paraId="012B8AA7" w14:textId="77777777" w:rsidR="00F11978" w:rsidRPr="00F11978" w:rsidRDefault="00F11978" w:rsidP="00F11978"/>
    <w:p w14:paraId="7E72CD3B" w14:textId="451EF4C8" w:rsidR="00551C76" w:rsidRPr="009A60A7" w:rsidRDefault="009E6F08" w:rsidP="00A20D41">
      <w:pPr>
        <w:keepNext/>
      </w:pPr>
      <w:r>
        <w:rPr>
          <w:noProof/>
        </w:rPr>
        <w:lastRenderedPageBreak/>
        <w:drawing>
          <wp:inline distT="0" distB="0" distL="0" distR="0" wp14:anchorId="53FDE470" wp14:editId="6E2F9110">
            <wp:extent cx="5025390" cy="1654175"/>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5390" cy="1654175"/>
                    </a:xfrm>
                    <a:prstGeom prst="rect">
                      <a:avLst/>
                    </a:prstGeom>
                    <a:noFill/>
                    <a:ln>
                      <a:noFill/>
                    </a:ln>
                  </pic:spPr>
                </pic:pic>
              </a:graphicData>
            </a:graphic>
          </wp:inline>
        </w:drawing>
      </w:r>
    </w:p>
    <w:p w14:paraId="153842DA" w14:textId="77777777" w:rsidR="00A20D41" w:rsidRDefault="00A20D41" w:rsidP="00F11978">
      <w:pPr>
        <w:pStyle w:val="Caption"/>
        <w:spacing w:before="120"/>
      </w:pPr>
      <w:r w:rsidRPr="009A60A7">
        <w:t xml:space="preserve">Figure </w:t>
      </w:r>
      <w:r w:rsidR="00894850">
        <w:t>31</w:t>
      </w:r>
      <w:r w:rsidR="00A77073" w:rsidRPr="009A60A7">
        <w:t xml:space="preserve"> </w:t>
      </w:r>
      <w:r w:rsidRPr="009A60A7">
        <w:t xml:space="preserve">Confirmation </w:t>
      </w:r>
      <w:r w:rsidR="00330B21" w:rsidRPr="009A60A7">
        <w:t>D</w:t>
      </w:r>
      <w:r w:rsidRPr="009A60A7">
        <w:t xml:space="preserve">ialog. Click on </w:t>
      </w:r>
      <w:r w:rsidR="007E6A60" w:rsidRPr="009A60A7">
        <w:t>“</w:t>
      </w:r>
      <w:r w:rsidRPr="009A60A7">
        <w:t>Yes</w:t>
      </w:r>
      <w:r w:rsidR="007E6A60" w:rsidRPr="009A60A7">
        <w:t>”</w:t>
      </w:r>
      <w:r w:rsidRPr="009A60A7">
        <w:t xml:space="preserve"> </w:t>
      </w:r>
      <w:r w:rsidR="00330B21" w:rsidRPr="009A60A7">
        <w:t>B</w:t>
      </w:r>
      <w:r w:rsidRPr="009A60A7">
        <w:t>utton</w:t>
      </w:r>
    </w:p>
    <w:p w14:paraId="2A69724C" w14:textId="77777777" w:rsidR="00F11978" w:rsidRPr="00F11978" w:rsidRDefault="00F11978" w:rsidP="00DD60CA">
      <w:pPr>
        <w:spacing w:after="120"/>
      </w:pPr>
    </w:p>
    <w:p w14:paraId="2A52A3EE" w14:textId="6483F541" w:rsidR="00551C76" w:rsidRPr="009A60A7" w:rsidRDefault="009E6F08" w:rsidP="00A20D41">
      <w:pPr>
        <w:keepNext/>
      </w:pPr>
      <w:r>
        <w:rPr>
          <w:noProof/>
        </w:rPr>
        <w:drawing>
          <wp:inline distT="0" distB="0" distL="0" distR="0" wp14:anchorId="4E317C38" wp14:editId="31DD077A">
            <wp:extent cx="5041265" cy="1351915"/>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1265" cy="1351915"/>
                    </a:xfrm>
                    <a:prstGeom prst="rect">
                      <a:avLst/>
                    </a:prstGeom>
                    <a:noFill/>
                    <a:ln>
                      <a:noFill/>
                    </a:ln>
                  </pic:spPr>
                </pic:pic>
              </a:graphicData>
            </a:graphic>
          </wp:inline>
        </w:drawing>
      </w:r>
    </w:p>
    <w:p w14:paraId="3F679E87" w14:textId="77777777" w:rsidR="00A20D41" w:rsidRDefault="00A20D41" w:rsidP="00F11978">
      <w:pPr>
        <w:pStyle w:val="Caption"/>
        <w:spacing w:before="120"/>
      </w:pPr>
      <w:r w:rsidRPr="009A60A7">
        <w:t xml:space="preserve">Figure </w:t>
      </w:r>
      <w:r w:rsidR="00894850">
        <w:t>32</w:t>
      </w:r>
      <w:r w:rsidR="00A77073" w:rsidRPr="009A60A7">
        <w:t xml:space="preserve"> </w:t>
      </w:r>
      <w:r w:rsidR="00E562E0" w:rsidRPr="009A60A7">
        <w:t xml:space="preserve">Notification </w:t>
      </w:r>
      <w:r w:rsidR="00330B21" w:rsidRPr="009A60A7">
        <w:t>D</w:t>
      </w:r>
      <w:r w:rsidR="00E562E0" w:rsidRPr="009A60A7">
        <w:t xml:space="preserve">ialog. Click on </w:t>
      </w:r>
      <w:r w:rsidR="007E6A60" w:rsidRPr="009A60A7">
        <w:t>“</w:t>
      </w:r>
      <w:r w:rsidR="00E562E0" w:rsidRPr="009A60A7">
        <w:t>OK</w:t>
      </w:r>
      <w:r w:rsidR="007E6A60" w:rsidRPr="009A60A7">
        <w:t>”</w:t>
      </w:r>
      <w:r w:rsidR="00E562E0" w:rsidRPr="009A60A7">
        <w:t xml:space="preserve"> </w:t>
      </w:r>
      <w:r w:rsidR="00330B21" w:rsidRPr="009A60A7">
        <w:t>B</w:t>
      </w:r>
      <w:r w:rsidR="00E562E0" w:rsidRPr="009A60A7">
        <w:t>utton</w:t>
      </w:r>
    </w:p>
    <w:p w14:paraId="05397C4F" w14:textId="77777777" w:rsidR="00F11978" w:rsidRDefault="00F11978" w:rsidP="00F11978"/>
    <w:p w14:paraId="09629F52" w14:textId="77777777" w:rsidR="00DD60CA" w:rsidRDefault="00DD60CA" w:rsidP="00F11978"/>
    <w:p w14:paraId="2786BE3E" w14:textId="77777777" w:rsidR="00371912" w:rsidRPr="009A60A7" w:rsidRDefault="00371912" w:rsidP="00FF77F9">
      <w:pPr>
        <w:pStyle w:val="Heading2"/>
        <w:spacing w:after="120"/>
      </w:pPr>
      <w:bookmarkStart w:id="59" w:name="_Confirm_correct_deployment"/>
      <w:bookmarkStart w:id="60" w:name="_Ref410725364"/>
      <w:bookmarkStart w:id="61" w:name="_Toc508875354"/>
      <w:bookmarkEnd w:id="59"/>
      <w:r w:rsidRPr="009A60A7">
        <w:t xml:space="preserve">Confirm correct deployment of </w:t>
      </w:r>
      <w:r w:rsidR="00B857D7" w:rsidRPr="009A60A7">
        <w:t xml:space="preserve">program </w:t>
      </w:r>
      <w:r w:rsidRPr="009A60A7">
        <w:t>files</w:t>
      </w:r>
      <w:bookmarkEnd w:id="60"/>
      <w:bookmarkEnd w:id="61"/>
    </w:p>
    <w:p w14:paraId="773D25DD" w14:textId="77777777" w:rsidR="00B857D7" w:rsidRDefault="00B857D7" w:rsidP="00E57E98">
      <w:pPr>
        <w:pStyle w:val="BodyText"/>
        <w:spacing w:before="0" w:after="0"/>
      </w:pPr>
      <w:r w:rsidRPr="009A60A7">
        <w:t>A batch file automate</w:t>
      </w:r>
      <w:r w:rsidR="004303EB" w:rsidRPr="009A60A7">
        <w:t>s</w:t>
      </w:r>
      <w:r w:rsidRPr="009A60A7">
        <w:t xml:space="preserve"> the process of confirming that the necessary folders and files were deployed correctly. </w:t>
      </w:r>
      <w:r w:rsidR="002B6B00" w:rsidRPr="009A60A7">
        <w:t>Confirmation is made only on files belonging to t</w:t>
      </w:r>
      <w:r w:rsidR="00112238">
        <w:t>he FDA Med Guides Printer Tool.</w:t>
      </w:r>
    </w:p>
    <w:p w14:paraId="7FE28B37" w14:textId="77777777" w:rsidR="00F11978" w:rsidRDefault="00F11978" w:rsidP="00E57E98">
      <w:pPr>
        <w:pStyle w:val="BodyText"/>
        <w:spacing w:before="0" w:after="0"/>
      </w:pPr>
    </w:p>
    <w:p w14:paraId="3103A79B" w14:textId="77777777" w:rsidR="00371912" w:rsidRPr="009A60A7" w:rsidRDefault="00371912" w:rsidP="00FF77F9">
      <w:pPr>
        <w:pStyle w:val="Heading3"/>
        <w:tabs>
          <w:tab w:val="clear" w:pos="1710"/>
          <w:tab w:val="left" w:pos="1260"/>
        </w:tabs>
        <w:spacing w:before="120" w:after="120"/>
        <w:ind w:left="1267" w:hanging="907"/>
      </w:pPr>
      <w:bookmarkStart w:id="62" w:name="_Toc508875355"/>
      <w:r w:rsidRPr="009A60A7">
        <w:t>Run the verifying batch file</w:t>
      </w:r>
      <w:bookmarkEnd w:id="62"/>
    </w:p>
    <w:p w14:paraId="7441AB10" w14:textId="77777777" w:rsidR="00937690" w:rsidRDefault="00371912" w:rsidP="00F04561">
      <w:pPr>
        <w:pStyle w:val="BodyText"/>
        <w:spacing w:before="0" w:after="0"/>
      </w:pPr>
      <w:r w:rsidRPr="009A60A7">
        <w:t xml:space="preserve">Execute the batch file </w:t>
      </w:r>
      <w:r w:rsidR="00937690">
        <w:t xml:space="preserve">as administrator </w:t>
      </w:r>
      <w:r w:rsidRPr="009A60A7">
        <w:t xml:space="preserve">located </w:t>
      </w:r>
      <w:r w:rsidR="00270191" w:rsidRPr="009A60A7">
        <w:t>in</w:t>
      </w:r>
      <w:r w:rsidR="00FF77F9">
        <w:t xml:space="preserve"> </w:t>
      </w:r>
      <w:r w:rsidRPr="009A60A7">
        <w:t>C:\FDAMedGuidesPrinter\instal</w:t>
      </w:r>
      <w:r w:rsidR="00937690">
        <w:t>lation\Verify_installation.bat. Righ</w:t>
      </w:r>
      <w:r w:rsidR="00B976AF">
        <w:t>t click and select the ‘Run as a</w:t>
      </w:r>
      <w:r w:rsidR="00937690">
        <w:t xml:space="preserve">dministrator’ option. </w:t>
      </w:r>
      <w:r w:rsidRPr="009A60A7">
        <w:t>The resulting display should look similar to the one below. Any missing files or configuration errors s</w:t>
      </w:r>
      <w:r w:rsidR="002B6B00" w:rsidRPr="009A60A7">
        <w:t>hould be listed in the results.</w:t>
      </w:r>
    </w:p>
    <w:p w14:paraId="164C8924" w14:textId="77777777" w:rsidR="00FF77F9" w:rsidRDefault="00FF77F9" w:rsidP="00F04561">
      <w:pPr>
        <w:pStyle w:val="BodyText"/>
        <w:spacing w:before="0" w:after="0"/>
      </w:pPr>
    </w:p>
    <w:p w14:paraId="1135D52A" w14:textId="77777777" w:rsidR="00371912" w:rsidRPr="009A60A7" w:rsidRDefault="00937690" w:rsidP="00F04561">
      <w:pPr>
        <w:pStyle w:val="BodyText"/>
        <w:spacing w:before="0" w:after="0"/>
      </w:pPr>
      <w:r w:rsidRPr="00FF77F9">
        <w:rPr>
          <w:b/>
        </w:rPr>
        <w:t>Note:</w:t>
      </w:r>
      <w:r w:rsidRPr="00D42841">
        <w:t xml:space="preserve"> </w:t>
      </w:r>
      <w:r w:rsidR="00551C76">
        <w:t>The Java JRE 1.8</w:t>
      </w:r>
      <w:r>
        <w:t xml:space="preserve"> version in the screenshot </w:t>
      </w:r>
      <w:r w:rsidR="00551C76">
        <w:t>below would change based the 1.8</w:t>
      </w:r>
      <w:r>
        <w:t>.0_xx you have installed on your server.</w:t>
      </w:r>
    </w:p>
    <w:p w14:paraId="593F70BE" w14:textId="77777777" w:rsidR="00371912" w:rsidRDefault="00371912" w:rsidP="00371912"/>
    <w:p w14:paraId="71D5039C" w14:textId="269BA005" w:rsidR="00796F00" w:rsidRDefault="009E6F08" w:rsidP="00371912">
      <w:r>
        <w:rPr>
          <w:noProof/>
        </w:rPr>
        <w:lastRenderedPageBreak/>
        <w:drawing>
          <wp:inline distT="0" distB="0" distL="0" distR="0" wp14:anchorId="5B7760E2" wp14:editId="0774A61F">
            <wp:extent cx="5335270" cy="2234565"/>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5270" cy="2234565"/>
                    </a:xfrm>
                    <a:prstGeom prst="rect">
                      <a:avLst/>
                    </a:prstGeom>
                    <a:noFill/>
                    <a:ln>
                      <a:noFill/>
                    </a:ln>
                  </pic:spPr>
                </pic:pic>
              </a:graphicData>
            </a:graphic>
          </wp:inline>
        </w:drawing>
      </w:r>
    </w:p>
    <w:p w14:paraId="13F868AB" w14:textId="77777777" w:rsidR="00CB3098" w:rsidRDefault="00894850" w:rsidP="00F11978">
      <w:pPr>
        <w:pStyle w:val="Caption"/>
        <w:spacing w:before="120"/>
      </w:pPr>
      <w:r>
        <w:t>Figure 33 Verify_installation.bat f</w:t>
      </w:r>
      <w:r w:rsidR="00CB3098" w:rsidRPr="00CB3098">
        <w:t>ile</w:t>
      </w:r>
    </w:p>
    <w:p w14:paraId="3BD4184D" w14:textId="77777777" w:rsidR="007569A3" w:rsidRPr="007569A3" w:rsidRDefault="007569A3" w:rsidP="007569A3"/>
    <w:p w14:paraId="52B513F2" w14:textId="77777777" w:rsidR="00796F00" w:rsidRDefault="00796F00" w:rsidP="00371912"/>
    <w:p w14:paraId="07CAF9D1" w14:textId="43A9F6B7" w:rsidR="00796F00" w:rsidRDefault="009E6F08" w:rsidP="00371912">
      <w:r>
        <w:rPr>
          <w:noProof/>
        </w:rPr>
        <w:drawing>
          <wp:inline distT="0" distB="0" distL="0" distR="0" wp14:anchorId="0DCCB790" wp14:editId="21159BBA">
            <wp:extent cx="5343525" cy="2202815"/>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43525" cy="2202815"/>
                    </a:xfrm>
                    <a:prstGeom prst="rect">
                      <a:avLst/>
                    </a:prstGeom>
                    <a:noFill/>
                    <a:ln>
                      <a:noFill/>
                    </a:ln>
                  </pic:spPr>
                </pic:pic>
              </a:graphicData>
            </a:graphic>
          </wp:inline>
        </w:drawing>
      </w:r>
    </w:p>
    <w:p w14:paraId="10DE84AB" w14:textId="77777777" w:rsidR="00FB2297" w:rsidRDefault="00894850" w:rsidP="003164C9">
      <w:pPr>
        <w:pStyle w:val="Caption"/>
        <w:spacing w:before="120"/>
      </w:pPr>
      <w:r>
        <w:t>Figure 34</w:t>
      </w:r>
      <w:r w:rsidR="00CB3098" w:rsidRPr="00CB3098">
        <w:t xml:space="preserve"> Run Verify_install</w:t>
      </w:r>
      <w:r>
        <w:t>ation.bat f</w:t>
      </w:r>
      <w:r w:rsidR="00112238">
        <w:t>ile as Administrator</w:t>
      </w:r>
    </w:p>
    <w:p w14:paraId="4394615F" w14:textId="77777777" w:rsidR="007569A3" w:rsidRPr="007569A3" w:rsidRDefault="007569A3" w:rsidP="007569A3"/>
    <w:p w14:paraId="2E685DC4" w14:textId="3792A7D0" w:rsidR="00094342" w:rsidRPr="009A60A7" w:rsidRDefault="009E6F08" w:rsidP="00371912">
      <w:pPr>
        <w:keepNext/>
      </w:pPr>
      <w:r>
        <w:rPr>
          <w:noProof/>
        </w:rPr>
        <w:lastRenderedPageBreak/>
        <w:drawing>
          <wp:inline distT="0" distB="0" distL="0" distR="0" wp14:anchorId="01AAD3A7" wp14:editId="5503E558">
            <wp:extent cx="4897755" cy="4897755"/>
            <wp:effectExtent l="0" t="0" r="0" b="0"/>
            <wp:docPr id="46"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8">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97755" cy="4897755"/>
                    </a:xfrm>
                    <a:prstGeom prst="rect">
                      <a:avLst/>
                    </a:prstGeom>
                    <a:noFill/>
                    <a:ln>
                      <a:noFill/>
                    </a:ln>
                  </pic:spPr>
                </pic:pic>
              </a:graphicData>
            </a:graphic>
          </wp:inline>
        </w:drawing>
      </w:r>
    </w:p>
    <w:p w14:paraId="74E20363" w14:textId="77777777" w:rsidR="00371912" w:rsidRPr="009A60A7" w:rsidRDefault="00371912" w:rsidP="003164C9">
      <w:pPr>
        <w:pStyle w:val="Caption"/>
        <w:spacing w:before="120"/>
      </w:pPr>
      <w:r w:rsidRPr="009A60A7">
        <w:t xml:space="preserve">Figure </w:t>
      </w:r>
      <w:r w:rsidR="00894850">
        <w:t>35</w:t>
      </w:r>
      <w:r w:rsidR="00A77073" w:rsidRPr="009A60A7">
        <w:t xml:space="preserve"> </w:t>
      </w:r>
      <w:r w:rsidRPr="009A60A7">
        <w:t xml:space="preserve">Display of </w:t>
      </w:r>
      <w:r w:rsidR="00330B21" w:rsidRPr="009A60A7">
        <w:t>I</w:t>
      </w:r>
      <w:r w:rsidRPr="009A60A7">
        <w:t xml:space="preserve">nstallation </w:t>
      </w:r>
      <w:r w:rsidR="00330B21" w:rsidRPr="009A60A7">
        <w:t>C</w:t>
      </w:r>
      <w:r w:rsidR="002B6B00" w:rsidRPr="009A60A7">
        <w:t xml:space="preserve">onfirmation </w:t>
      </w:r>
      <w:r w:rsidR="00894850">
        <w:t>r</w:t>
      </w:r>
      <w:r w:rsidRPr="009A60A7">
        <w:t xml:space="preserve">esults with no </w:t>
      </w:r>
      <w:r w:rsidR="00894850">
        <w:t>e</w:t>
      </w:r>
      <w:r w:rsidRPr="009A60A7">
        <w:t xml:space="preserve">rrors </w:t>
      </w:r>
      <w:r w:rsidR="00894850">
        <w:t>r</w:t>
      </w:r>
      <w:r w:rsidRPr="009A60A7">
        <w:t>eported</w:t>
      </w:r>
    </w:p>
    <w:p w14:paraId="1DA8EF58" w14:textId="77777777" w:rsidR="009B328B" w:rsidRDefault="009B328B" w:rsidP="00371912">
      <w:pPr>
        <w:rPr>
          <w:noProof/>
        </w:rPr>
      </w:pPr>
    </w:p>
    <w:p w14:paraId="74F2B88A" w14:textId="2257C583" w:rsidR="003C28E7" w:rsidRPr="003C28E7" w:rsidRDefault="009E6F08" w:rsidP="00371912">
      <w:pPr>
        <w:rPr>
          <w:b/>
          <w:noProof/>
        </w:rPr>
      </w:pPr>
      <w:r>
        <w:rPr>
          <w:b/>
          <w:noProof/>
        </w:rPr>
        <w:drawing>
          <wp:inline distT="0" distB="0" distL="0" distR="0" wp14:anchorId="118653F6" wp14:editId="11823258">
            <wp:extent cx="4897755" cy="2480945"/>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97755" cy="2480945"/>
                    </a:xfrm>
                    <a:prstGeom prst="rect">
                      <a:avLst/>
                    </a:prstGeom>
                    <a:noFill/>
                    <a:ln>
                      <a:noFill/>
                    </a:ln>
                  </pic:spPr>
                </pic:pic>
              </a:graphicData>
            </a:graphic>
          </wp:inline>
        </w:drawing>
      </w:r>
    </w:p>
    <w:p w14:paraId="1E9E8178" w14:textId="77777777" w:rsidR="00371912" w:rsidRDefault="00371912" w:rsidP="003164C9">
      <w:pPr>
        <w:pStyle w:val="Caption"/>
        <w:spacing w:before="120"/>
      </w:pPr>
      <w:r w:rsidRPr="009A60A7">
        <w:t xml:space="preserve">Figure </w:t>
      </w:r>
      <w:r w:rsidR="00894850">
        <w:t>36</w:t>
      </w:r>
      <w:r w:rsidR="00A77073" w:rsidRPr="009A60A7">
        <w:t xml:space="preserve"> </w:t>
      </w:r>
      <w:r w:rsidRPr="009A60A7">
        <w:t xml:space="preserve">Display of </w:t>
      </w:r>
      <w:r w:rsidR="00330B21" w:rsidRPr="009A60A7">
        <w:t>I</w:t>
      </w:r>
      <w:r w:rsidRPr="009A60A7">
        <w:t xml:space="preserve">nstallation </w:t>
      </w:r>
      <w:r w:rsidR="00330B21" w:rsidRPr="009A60A7">
        <w:t>C</w:t>
      </w:r>
      <w:r w:rsidR="002B6B00" w:rsidRPr="009A60A7">
        <w:t xml:space="preserve">onfirmation </w:t>
      </w:r>
      <w:r w:rsidR="00894850">
        <w:t>r</w:t>
      </w:r>
      <w:r w:rsidRPr="009A60A7">
        <w:t xml:space="preserve">esults with </w:t>
      </w:r>
      <w:r w:rsidR="00894850">
        <w:t>s</w:t>
      </w:r>
      <w:r w:rsidRPr="009A60A7">
        <w:t xml:space="preserve">ome </w:t>
      </w:r>
      <w:r w:rsidR="00894850">
        <w:t>e</w:t>
      </w:r>
      <w:r w:rsidRPr="009A60A7">
        <w:t xml:space="preserve">rrors </w:t>
      </w:r>
      <w:r w:rsidR="00894850">
        <w:t>r</w:t>
      </w:r>
      <w:r w:rsidRPr="009A60A7">
        <w:t>eported</w:t>
      </w:r>
    </w:p>
    <w:p w14:paraId="41D98B78" w14:textId="77777777" w:rsidR="00551C76" w:rsidRPr="00551C76" w:rsidRDefault="00551C76" w:rsidP="00551C76"/>
    <w:p w14:paraId="51C8613F" w14:textId="77777777" w:rsidR="003C216E" w:rsidRPr="009A60A7" w:rsidRDefault="003C216E" w:rsidP="003164C9">
      <w:pPr>
        <w:pStyle w:val="Heading2"/>
        <w:spacing w:after="120"/>
      </w:pPr>
      <w:bookmarkStart w:id="63" w:name="_Toc508875356"/>
      <w:r w:rsidRPr="009A60A7">
        <w:lastRenderedPageBreak/>
        <w:t>Starting or stopping the FDAMedGuidePrinterTask task manually</w:t>
      </w:r>
      <w:bookmarkEnd w:id="63"/>
    </w:p>
    <w:p w14:paraId="0F4781E2" w14:textId="77777777" w:rsidR="00434895" w:rsidRDefault="003C216E" w:rsidP="000C4FE6">
      <w:pPr>
        <w:pStyle w:val="BodyText"/>
        <w:spacing w:before="0" w:after="0"/>
      </w:pPr>
      <w:r w:rsidRPr="009A60A7">
        <w:t xml:space="preserve">After installing and configuring the </w:t>
      </w:r>
      <w:r w:rsidR="00A75E94" w:rsidRPr="009A60A7">
        <w:t xml:space="preserve">FDA </w:t>
      </w:r>
      <w:r w:rsidR="00CF154E" w:rsidRPr="009A60A7">
        <w:t xml:space="preserve">Med Guides Printer Tool </w:t>
      </w:r>
      <w:r w:rsidRPr="009A60A7">
        <w:t xml:space="preserve">system, </w:t>
      </w:r>
      <w:r w:rsidR="00A27CB2" w:rsidRPr="009A60A7">
        <w:t>it is strongly recommended that you</w:t>
      </w:r>
      <w:r w:rsidRPr="009A60A7">
        <w:t xml:space="preserve"> reboot the server to start the FDAMedGuidePrinterTask task</w:t>
      </w:r>
      <w:r w:rsidR="00CF154E" w:rsidRPr="009A60A7">
        <w:t>—the task is configured to start with the system</w:t>
      </w:r>
      <w:r w:rsidRPr="009A60A7">
        <w:t>. However, you can also s</w:t>
      </w:r>
      <w:r w:rsidR="00112238">
        <w:t>tart or stop the task manually.</w:t>
      </w:r>
    </w:p>
    <w:p w14:paraId="454E8654" w14:textId="77777777" w:rsidR="000C4FE6" w:rsidRPr="009A60A7" w:rsidRDefault="000C4FE6" w:rsidP="000C4FE6">
      <w:pPr>
        <w:pStyle w:val="BodyText"/>
        <w:spacing w:before="0" w:after="0"/>
      </w:pPr>
    </w:p>
    <w:p w14:paraId="70842C70" w14:textId="77777777" w:rsidR="003C216E" w:rsidRPr="009A60A7" w:rsidRDefault="003C216E" w:rsidP="000C4FE6">
      <w:pPr>
        <w:pStyle w:val="BodyText"/>
        <w:spacing w:before="0" w:after="0"/>
      </w:pPr>
      <w:r w:rsidRPr="009A60A7">
        <w:t xml:space="preserve">The procedure </w:t>
      </w:r>
      <w:r w:rsidR="00270191" w:rsidRPr="009A60A7">
        <w:t>appears</w:t>
      </w:r>
      <w:r w:rsidRPr="009A60A7">
        <w:t xml:space="preserve"> in the following screen captures. To start the task, select </w:t>
      </w:r>
      <w:r w:rsidR="00970369" w:rsidRPr="009A60A7">
        <w:t>“</w:t>
      </w:r>
      <w:r w:rsidRPr="009A60A7">
        <w:t>Run</w:t>
      </w:r>
      <w:r w:rsidR="00970369" w:rsidRPr="009A60A7">
        <w:t>”</w:t>
      </w:r>
      <w:r w:rsidRPr="009A60A7">
        <w:t xml:space="preserve"> from the pop-up menu. To stop the task, select </w:t>
      </w:r>
      <w:r w:rsidR="00970369" w:rsidRPr="009A60A7">
        <w:t>“</w:t>
      </w:r>
      <w:r w:rsidRPr="009A60A7">
        <w:t>End</w:t>
      </w:r>
      <w:r w:rsidR="00970369" w:rsidRPr="009A60A7">
        <w:t>”</w:t>
      </w:r>
      <w:r w:rsidR="001B5F0A" w:rsidRPr="009A60A7">
        <w:t>. To confirm that the task is running, see the text indicated in the Status column. Ready means that the task is active, but not running. Running means that the task is running.</w:t>
      </w:r>
    </w:p>
    <w:p w14:paraId="19A9C26B" w14:textId="77777777" w:rsidR="00E562E0" w:rsidRPr="009A60A7" w:rsidRDefault="00E562E0" w:rsidP="003C216E"/>
    <w:p w14:paraId="209454EB" w14:textId="5031B084" w:rsidR="009B6E2E" w:rsidRPr="009A60A7" w:rsidRDefault="009E6F08" w:rsidP="003C216E">
      <w:pPr>
        <w:keepNext/>
      </w:pPr>
      <w:r>
        <w:rPr>
          <w:noProof/>
        </w:rPr>
        <w:drawing>
          <wp:inline distT="0" distB="0" distL="0" distR="0" wp14:anchorId="694FB0E0" wp14:editId="4AD2177C">
            <wp:extent cx="5120640" cy="3657600"/>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20640" cy="3657600"/>
                    </a:xfrm>
                    <a:prstGeom prst="rect">
                      <a:avLst/>
                    </a:prstGeom>
                    <a:noFill/>
                    <a:ln>
                      <a:noFill/>
                    </a:ln>
                  </pic:spPr>
                </pic:pic>
              </a:graphicData>
            </a:graphic>
          </wp:inline>
        </w:drawing>
      </w:r>
    </w:p>
    <w:p w14:paraId="758A913C" w14:textId="77777777" w:rsidR="003C216E" w:rsidRDefault="003C216E" w:rsidP="000C4FE6">
      <w:pPr>
        <w:pStyle w:val="Caption"/>
        <w:spacing w:before="120"/>
      </w:pPr>
      <w:r w:rsidRPr="009A60A7">
        <w:t xml:space="preserve">Figure </w:t>
      </w:r>
      <w:r w:rsidR="00894850">
        <w:t>37</w:t>
      </w:r>
      <w:r w:rsidR="00A77073" w:rsidRPr="009A60A7">
        <w:t xml:space="preserve"> </w:t>
      </w:r>
      <w:r w:rsidRPr="009A60A7">
        <w:t xml:space="preserve">FDAMedGuidePrinterTask </w:t>
      </w:r>
      <w:r w:rsidR="00947026" w:rsidRPr="009A60A7">
        <w:t>T</w:t>
      </w:r>
      <w:r w:rsidRPr="009A60A7">
        <w:t xml:space="preserve">ask </w:t>
      </w:r>
      <w:r w:rsidR="007E6A60" w:rsidRPr="009A60A7">
        <w:t>L</w:t>
      </w:r>
      <w:r w:rsidRPr="009A60A7">
        <w:t xml:space="preserve">isted in Task Scheduler </w:t>
      </w:r>
      <w:r w:rsidR="00330B21" w:rsidRPr="009A60A7">
        <w:t>L</w:t>
      </w:r>
      <w:r w:rsidRPr="009A60A7">
        <w:t>ist</w:t>
      </w:r>
    </w:p>
    <w:p w14:paraId="5FF2B124" w14:textId="77777777" w:rsidR="007569A3" w:rsidRPr="007569A3" w:rsidRDefault="007569A3" w:rsidP="007569A3"/>
    <w:p w14:paraId="7C82A624" w14:textId="54C325F7" w:rsidR="003C216E" w:rsidRPr="009A60A7" w:rsidRDefault="009E6F08" w:rsidP="003C216E">
      <w:pPr>
        <w:keepNext/>
      </w:pPr>
      <w:r>
        <w:rPr>
          <w:noProof/>
        </w:rPr>
        <w:lastRenderedPageBreak/>
        <w:drawing>
          <wp:inline distT="0" distB="0" distL="0" distR="0" wp14:anchorId="31416E2C" wp14:editId="78DBCEC1">
            <wp:extent cx="5120640" cy="3649345"/>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20640" cy="3649345"/>
                    </a:xfrm>
                    <a:prstGeom prst="rect">
                      <a:avLst/>
                    </a:prstGeom>
                    <a:noFill/>
                    <a:ln>
                      <a:noFill/>
                    </a:ln>
                  </pic:spPr>
                </pic:pic>
              </a:graphicData>
            </a:graphic>
          </wp:inline>
        </w:drawing>
      </w:r>
    </w:p>
    <w:p w14:paraId="3B2C9AC8" w14:textId="77777777" w:rsidR="003C216E" w:rsidRDefault="003C216E" w:rsidP="000C4FE6">
      <w:pPr>
        <w:pStyle w:val="Caption"/>
        <w:spacing w:before="120"/>
      </w:pPr>
      <w:r w:rsidRPr="009A60A7">
        <w:t xml:space="preserve">Figure </w:t>
      </w:r>
      <w:r w:rsidR="00102CF4" w:rsidRPr="009A60A7">
        <w:t>3</w:t>
      </w:r>
      <w:r w:rsidR="00894850">
        <w:t>8</w:t>
      </w:r>
      <w:r w:rsidR="00A77073" w:rsidRPr="009A60A7">
        <w:t xml:space="preserve"> </w:t>
      </w:r>
      <w:r w:rsidRPr="009A60A7">
        <w:t xml:space="preserve">Select </w:t>
      </w:r>
      <w:r w:rsidR="00947026" w:rsidRPr="009A60A7">
        <w:t>T</w:t>
      </w:r>
      <w:r w:rsidRPr="009A60A7">
        <w:t xml:space="preserve">ask and </w:t>
      </w:r>
      <w:r w:rsidR="00330B21" w:rsidRPr="009A60A7">
        <w:t>O</w:t>
      </w:r>
      <w:r w:rsidRPr="009A60A7">
        <w:t xml:space="preserve">pen </w:t>
      </w:r>
      <w:r w:rsidR="00330B21" w:rsidRPr="009A60A7">
        <w:t>M</w:t>
      </w:r>
      <w:r w:rsidRPr="009A60A7">
        <w:t>enu</w:t>
      </w:r>
    </w:p>
    <w:p w14:paraId="393AAD1E" w14:textId="77777777" w:rsidR="007569A3" w:rsidRDefault="007569A3" w:rsidP="007569A3"/>
    <w:p w14:paraId="1B103629" w14:textId="77777777" w:rsidR="000C4FE6" w:rsidRPr="007569A3" w:rsidRDefault="000C4FE6" w:rsidP="007569A3"/>
    <w:p w14:paraId="57FA89B3" w14:textId="5BE26905" w:rsidR="003C216E" w:rsidRPr="009A60A7" w:rsidRDefault="009E6F08" w:rsidP="003C216E">
      <w:pPr>
        <w:keepNext/>
      </w:pPr>
      <w:r>
        <w:rPr>
          <w:noProof/>
        </w:rPr>
        <w:drawing>
          <wp:inline distT="0" distB="0" distL="0" distR="0" wp14:anchorId="362C5DEF" wp14:editId="2397B2BC">
            <wp:extent cx="5152390" cy="3482975"/>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52390" cy="3482975"/>
                    </a:xfrm>
                    <a:prstGeom prst="rect">
                      <a:avLst/>
                    </a:prstGeom>
                    <a:noFill/>
                    <a:ln>
                      <a:noFill/>
                    </a:ln>
                  </pic:spPr>
                </pic:pic>
              </a:graphicData>
            </a:graphic>
          </wp:inline>
        </w:drawing>
      </w:r>
    </w:p>
    <w:p w14:paraId="41818AD1" w14:textId="77777777" w:rsidR="007569A3" w:rsidRDefault="003C216E" w:rsidP="000C4FE6">
      <w:pPr>
        <w:pStyle w:val="Caption"/>
        <w:spacing w:before="120"/>
      </w:pPr>
      <w:r w:rsidRPr="009A60A7">
        <w:t xml:space="preserve">Figure </w:t>
      </w:r>
      <w:r w:rsidR="00894850">
        <w:t>39</w:t>
      </w:r>
      <w:r w:rsidR="00A77073" w:rsidRPr="009A60A7">
        <w:t xml:space="preserve"> </w:t>
      </w:r>
      <w:r w:rsidRPr="009A60A7">
        <w:t xml:space="preserve">Select Run from </w:t>
      </w:r>
      <w:r w:rsidR="00C23269">
        <w:t xml:space="preserve">the </w:t>
      </w:r>
      <w:r w:rsidR="00330B21" w:rsidRPr="009A60A7">
        <w:t>M</w:t>
      </w:r>
      <w:r w:rsidRPr="009A60A7">
        <w:t>enu</w:t>
      </w:r>
    </w:p>
    <w:p w14:paraId="21B75842" w14:textId="77777777" w:rsidR="00AE11D9" w:rsidRPr="00AE11D9" w:rsidRDefault="00AE11D9" w:rsidP="00AE11D9"/>
    <w:p w14:paraId="11C197C6" w14:textId="39182D34" w:rsidR="00C23269" w:rsidRPr="009A60A7" w:rsidRDefault="009E6F08" w:rsidP="003C216E">
      <w:pPr>
        <w:keepNext/>
      </w:pPr>
      <w:r>
        <w:rPr>
          <w:noProof/>
        </w:rPr>
        <w:lastRenderedPageBreak/>
        <w:drawing>
          <wp:inline distT="0" distB="0" distL="0" distR="0" wp14:anchorId="5F1C6C65" wp14:editId="0DB08A13">
            <wp:extent cx="5152390" cy="3601720"/>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52390" cy="3601720"/>
                    </a:xfrm>
                    <a:prstGeom prst="rect">
                      <a:avLst/>
                    </a:prstGeom>
                    <a:noFill/>
                    <a:ln>
                      <a:noFill/>
                    </a:ln>
                  </pic:spPr>
                </pic:pic>
              </a:graphicData>
            </a:graphic>
          </wp:inline>
        </w:drawing>
      </w:r>
    </w:p>
    <w:p w14:paraId="4AE83875" w14:textId="77777777" w:rsidR="00C23269" w:rsidRDefault="003C216E" w:rsidP="000C4FE6">
      <w:pPr>
        <w:pStyle w:val="Caption"/>
        <w:spacing w:before="120"/>
      </w:pPr>
      <w:r w:rsidRPr="009A60A7">
        <w:t xml:space="preserve">Figure </w:t>
      </w:r>
      <w:r w:rsidR="00894850">
        <w:t>40</w:t>
      </w:r>
      <w:r w:rsidR="00A77073" w:rsidRPr="009A60A7">
        <w:t xml:space="preserve"> </w:t>
      </w:r>
      <w:r w:rsidRPr="009A60A7">
        <w:t xml:space="preserve">Task is </w:t>
      </w:r>
      <w:r w:rsidR="00C23269">
        <w:t>s</w:t>
      </w:r>
      <w:r w:rsidRPr="009A60A7">
        <w:t>how</w:t>
      </w:r>
      <w:r w:rsidR="001B5F0A" w:rsidRPr="009A60A7">
        <w:t>n</w:t>
      </w:r>
      <w:r w:rsidRPr="009A60A7">
        <w:t xml:space="preserve"> in “Running” state. Application is </w:t>
      </w:r>
      <w:r w:rsidR="00C23269">
        <w:t>r</w:t>
      </w:r>
      <w:r w:rsidRPr="009A60A7">
        <w:t xml:space="preserve">eady to </w:t>
      </w:r>
      <w:r w:rsidR="00C23269">
        <w:t>r</w:t>
      </w:r>
      <w:r w:rsidRPr="009A60A7">
        <w:t xml:space="preserve">eceive </w:t>
      </w:r>
      <w:r w:rsidR="007E6A60" w:rsidRPr="009A60A7">
        <w:t>P</w:t>
      </w:r>
      <w:r w:rsidRPr="009A60A7">
        <w:t xml:space="preserve">rint </w:t>
      </w:r>
      <w:r w:rsidR="007E6A60" w:rsidRPr="009A60A7">
        <w:t>R</w:t>
      </w:r>
      <w:r w:rsidR="00112238">
        <w:t>equests</w:t>
      </w:r>
    </w:p>
    <w:p w14:paraId="49CABCD1" w14:textId="77777777" w:rsidR="00AE11D9" w:rsidRPr="00AE11D9" w:rsidRDefault="00AE11D9" w:rsidP="00AE11D9"/>
    <w:p w14:paraId="01BA6F61" w14:textId="77777777" w:rsidR="00637FAA" w:rsidRPr="009A60A7" w:rsidRDefault="00EC6634" w:rsidP="000C4FE6">
      <w:pPr>
        <w:pStyle w:val="Heading2"/>
        <w:spacing w:after="120"/>
      </w:pPr>
      <w:bookmarkStart w:id="64" w:name="_Toc508875357"/>
      <w:r>
        <w:t>Steps to I</w:t>
      </w:r>
      <w:r w:rsidRPr="00EC6634">
        <w:t xml:space="preserve">nstall a </w:t>
      </w:r>
      <w:r>
        <w:t>Network Printer via a Local S</w:t>
      </w:r>
      <w:r w:rsidRPr="00EC6634">
        <w:t>pooler</w:t>
      </w:r>
      <w:bookmarkEnd w:id="64"/>
    </w:p>
    <w:p w14:paraId="684F7A5B" w14:textId="77777777" w:rsidR="00EC6634" w:rsidRDefault="00EC6634" w:rsidP="00112238">
      <w:pPr>
        <w:pStyle w:val="BodyText"/>
      </w:pPr>
      <w:r>
        <w:t>To add a Network printer via a Local spooler:</w:t>
      </w:r>
    </w:p>
    <w:p w14:paraId="4C15F603" w14:textId="77777777" w:rsidR="00EC6634" w:rsidRDefault="00EC6634" w:rsidP="007E3736">
      <w:pPr>
        <w:pStyle w:val="BodyText"/>
        <w:numPr>
          <w:ilvl w:val="0"/>
          <w:numId w:val="29"/>
        </w:numPr>
      </w:pPr>
      <w:r>
        <w:t xml:space="preserve">Go to Control Panel -&gt; Hardware -&gt; </w:t>
      </w:r>
      <w:r w:rsidRPr="00EC6634">
        <w:t>Devices and Printers</w:t>
      </w:r>
    </w:p>
    <w:p w14:paraId="018BB2BA" w14:textId="77777777" w:rsidR="00EC6634" w:rsidRDefault="00EC6634" w:rsidP="007E3736">
      <w:pPr>
        <w:pStyle w:val="BodyText"/>
        <w:numPr>
          <w:ilvl w:val="0"/>
          <w:numId w:val="29"/>
        </w:numPr>
      </w:pPr>
      <w:r>
        <w:t>Click ‘Add a Printer’</w:t>
      </w:r>
    </w:p>
    <w:p w14:paraId="675430AE" w14:textId="77777777" w:rsidR="00EC6634" w:rsidRDefault="00EC6634" w:rsidP="007E3736">
      <w:pPr>
        <w:pStyle w:val="BodyText"/>
        <w:numPr>
          <w:ilvl w:val="0"/>
          <w:numId w:val="29"/>
        </w:numPr>
      </w:pPr>
      <w:r>
        <w:t>Select ‘Add a local or network printer as an administrator’</w:t>
      </w:r>
    </w:p>
    <w:p w14:paraId="23DC7C60" w14:textId="77777777" w:rsidR="00EC6634" w:rsidRDefault="00EC6634" w:rsidP="007E3736">
      <w:pPr>
        <w:pStyle w:val="BodyText"/>
        <w:numPr>
          <w:ilvl w:val="0"/>
          <w:numId w:val="29"/>
        </w:numPr>
      </w:pPr>
      <w:r>
        <w:t>Select ‘Add a local printer’</w:t>
      </w:r>
    </w:p>
    <w:p w14:paraId="5C9C22CD" w14:textId="77777777" w:rsidR="00EC6634" w:rsidRDefault="00EC6634" w:rsidP="007E3736">
      <w:pPr>
        <w:pStyle w:val="BodyText"/>
        <w:numPr>
          <w:ilvl w:val="0"/>
          <w:numId w:val="29"/>
        </w:numPr>
      </w:pPr>
      <w:r>
        <w:t>Select ‘Create a new port’</w:t>
      </w:r>
    </w:p>
    <w:p w14:paraId="6CEFE797" w14:textId="77777777" w:rsidR="00EC6634" w:rsidRDefault="00EC6634" w:rsidP="007E3736">
      <w:pPr>
        <w:pStyle w:val="BodyText"/>
        <w:numPr>
          <w:ilvl w:val="0"/>
          <w:numId w:val="29"/>
        </w:numPr>
      </w:pPr>
      <w:r>
        <w:t>Type of port: Local Port</w:t>
      </w:r>
    </w:p>
    <w:p w14:paraId="4A9472E2" w14:textId="77777777" w:rsidR="00EC6634" w:rsidRDefault="00EC6634" w:rsidP="007E3736">
      <w:pPr>
        <w:pStyle w:val="BodyText"/>
        <w:numPr>
          <w:ilvl w:val="0"/>
          <w:numId w:val="29"/>
        </w:numPr>
      </w:pPr>
      <w:r>
        <w:t>Click ‘Next’</w:t>
      </w:r>
    </w:p>
    <w:p w14:paraId="3C0818A6" w14:textId="77777777" w:rsidR="000029EF" w:rsidRDefault="00EC6634" w:rsidP="007E3736">
      <w:pPr>
        <w:pStyle w:val="BodyText"/>
        <w:numPr>
          <w:ilvl w:val="0"/>
          <w:numId w:val="29"/>
        </w:numPr>
      </w:pPr>
      <w:r>
        <w:t xml:space="preserve">Enter a port name: </w:t>
      </w:r>
      <w:r w:rsidRPr="004506B4">
        <w:rPr>
          <w:i/>
        </w:rPr>
        <w:t>Enter the IP address of the Network Printer</w:t>
      </w:r>
      <w:r>
        <w:t xml:space="preserve"> </w:t>
      </w:r>
    </w:p>
    <w:p w14:paraId="1DA67C43" w14:textId="77777777" w:rsidR="00EC6634" w:rsidRDefault="00EC6634" w:rsidP="007E3736">
      <w:pPr>
        <w:pStyle w:val="BodyText"/>
        <w:numPr>
          <w:ilvl w:val="0"/>
          <w:numId w:val="29"/>
        </w:numPr>
      </w:pPr>
      <w:r>
        <w:t>Click ‘Ok’</w:t>
      </w:r>
    </w:p>
    <w:p w14:paraId="16F9D5A8" w14:textId="77777777" w:rsidR="00EC6634" w:rsidRDefault="00EC6634" w:rsidP="007E3736">
      <w:pPr>
        <w:pStyle w:val="BodyText"/>
        <w:numPr>
          <w:ilvl w:val="0"/>
          <w:numId w:val="29"/>
        </w:numPr>
      </w:pPr>
      <w:r>
        <w:t>Select the correct printer</w:t>
      </w:r>
      <w:r w:rsidR="000029EF">
        <w:t xml:space="preserve"> driver for the network printer</w:t>
      </w:r>
    </w:p>
    <w:p w14:paraId="0986542B" w14:textId="77777777" w:rsidR="00EC6634" w:rsidRDefault="00EC6634" w:rsidP="007E3736">
      <w:pPr>
        <w:pStyle w:val="BodyText"/>
        <w:numPr>
          <w:ilvl w:val="0"/>
          <w:numId w:val="29"/>
        </w:numPr>
      </w:pPr>
      <w:r>
        <w:t>Click ‘Next’</w:t>
      </w:r>
    </w:p>
    <w:p w14:paraId="0157A9B3" w14:textId="77777777" w:rsidR="00EC6634" w:rsidRDefault="00EC6634" w:rsidP="007E3736">
      <w:pPr>
        <w:pStyle w:val="BodyText"/>
        <w:numPr>
          <w:ilvl w:val="0"/>
          <w:numId w:val="29"/>
        </w:numPr>
      </w:pPr>
      <w:r>
        <w:t>Select ‘Use the driver that is currently installed (recommended)’ OR as appropriate for your machine</w:t>
      </w:r>
    </w:p>
    <w:p w14:paraId="1B15F4B9" w14:textId="77777777" w:rsidR="009C56EE" w:rsidRDefault="00EC6634" w:rsidP="007E3736">
      <w:pPr>
        <w:pStyle w:val="BodyText"/>
        <w:numPr>
          <w:ilvl w:val="0"/>
          <w:numId w:val="29"/>
        </w:numPr>
      </w:pPr>
      <w:r>
        <w:t>Type a print</w:t>
      </w:r>
      <w:r w:rsidR="000029EF">
        <w:t>er name: &lt;enter a printer name&gt;</w:t>
      </w:r>
    </w:p>
    <w:p w14:paraId="345A15A1" w14:textId="77777777" w:rsidR="00EC6634" w:rsidRDefault="009C56EE" w:rsidP="007E3736">
      <w:pPr>
        <w:pStyle w:val="BodyText"/>
        <w:numPr>
          <w:ilvl w:val="0"/>
          <w:numId w:val="29"/>
        </w:numPr>
      </w:pPr>
      <w:r>
        <w:lastRenderedPageBreak/>
        <w:t>Note: This will later be added to the VistA Device File (#3.5) entry in the “WINDOWS NETWORK PRINTER NAME” field (#75).</w:t>
      </w:r>
    </w:p>
    <w:p w14:paraId="7EFC9E35" w14:textId="77777777" w:rsidR="00EC6634" w:rsidRDefault="00EC6634" w:rsidP="007E3736">
      <w:pPr>
        <w:pStyle w:val="BodyText"/>
        <w:numPr>
          <w:ilvl w:val="0"/>
          <w:numId w:val="29"/>
        </w:numPr>
      </w:pPr>
      <w:r>
        <w:t>Click ‘Next’</w:t>
      </w:r>
    </w:p>
    <w:p w14:paraId="3C4E6235" w14:textId="77777777" w:rsidR="00EC6634" w:rsidRDefault="00EC6634" w:rsidP="007E3736">
      <w:pPr>
        <w:pStyle w:val="BodyText"/>
        <w:numPr>
          <w:ilvl w:val="0"/>
          <w:numId w:val="29"/>
        </w:numPr>
      </w:pPr>
      <w:r>
        <w:t>Select ‘Share this printer…’</w:t>
      </w:r>
    </w:p>
    <w:p w14:paraId="261A72BB" w14:textId="77777777" w:rsidR="00637FAA" w:rsidRPr="009A60A7" w:rsidRDefault="00EC6634" w:rsidP="007E3736">
      <w:pPr>
        <w:pStyle w:val="BodyText"/>
        <w:numPr>
          <w:ilvl w:val="0"/>
          <w:numId w:val="29"/>
        </w:numPr>
      </w:pPr>
      <w:r>
        <w:t>Click ‘Next’ and then ‘Finish’</w:t>
      </w:r>
    </w:p>
    <w:tbl>
      <w:tblPr>
        <w:tblpPr w:leftFromText="180" w:rightFromText="180" w:vertAnchor="text" w:horzAnchor="margin"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7757"/>
      </w:tblGrid>
      <w:tr w:rsidR="00A75E94" w:rsidRPr="009A60A7" w14:paraId="7FE69C72" w14:textId="77777777" w:rsidTr="00522793">
        <w:tc>
          <w:tcPr>
            <w:tcW w:w="1582" w:type="dxa"/>
          </w:tcPr>
          <w:p w14:paraId="5FB043DA" w14:textId="77777777" w:rsidR="00A75E94" w:rsidRPr="009A60A7" w:rsidRDefault="00A75E94" w:rsidP="00522793">
            <w:pPr>
              <w:pStyle w:val="TableHeading"/>
            </w:pPr>
            <w:r w:rsidRPr="009A60A7">
              <w:t>Note:</w:t>
            </w:r>
          </w:p>
        </w:tc>
        <w:tc>
          <w:tcPr>
            <w:tcW w:w="7784" w:type="dxa"/>
            <w:vMerge w:val="restart"/>
          </w:tcPr>
          <w:p w14:paraId="0827ECD2" w14:textId="77777777" w:rsidR="00A75E94" w:rsidRPr="009A60A7" w:rsidRDefault="00A75E94" w:rsidP="00A75E94">
            <w:pPr>
              <w:rPr>
                <w:rFonts w:ascii="Arial" w:hAnsi="Arial" w:cs="Arial"/>
              </w:rPr>
            </w:pPr>
            <w:r w:rsidRPr="009A60A7">
              <w:rPr>
                <w:rFonts w:ascii="Arial" w:hAnsi="Arial" w:cs="Arial"/>
              </w:rPr>
              <w:t>At this point, test the FDA Med Guides Printer Tool by sending a print request. A test is successful if the expected output is found at the destination printer.</w:t>
            </w:r>
          </w:p>
          <w:p w14:paraId="7EB4F9F8" w14:textId="77777777" w:rsidR="00A75E94" w:rsidRPr="009A60A7" w:rsidRDefault="00A75E94" w:rsidP="00522793">
            <w:pPr>
              <w:pStyle w:val="TableText"/>
            </w:pPr>
          </w:p>
        </w:tc>
      </w:tr>
      <w:tr w:rsidR="00A75E94" w:rsidRPr="009A60A7" w14:paraId="4EBB1A24" w14:textId="77777777" w:rsidTr="00522793">
        <w:tc>
          <w:tcPr>
            <w:tcW w:w="1582" w:type="dxa"/>
          </w:tcPr>
          <w:p w14:paraId="4D0CBD45" w14:textId="0DBE64E4" w:rsidR="00A75E94" w:rsidRPr="009A60A7" w:rsidRDefault="009E6F08" w:rsidP="00522793">
            <w:pPr>
              <w:pStyle w:val="TableText"/>
            </w:pPr>
            <w:r>
              <w:rPr>
                <w:noProof/>
              </w:rPr>
              <w:drawing>
                <wp:inline distT="0" distB="0" distL="0" distR="0" wp14:anchorId="60773EF9" wp14:editId="751DA7E1">
                  <wp:extent cx="874395" cy="524510"/>
                  <wp:effectExtent l="0" t="0" r="0" b="0"/>
                  <wp:docPr id="52" name="Picture 5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o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4395" cy="524510"/>
                          </a:xfrm>
                          <a:prstGeom prst="rect">
                            <a:avLst/>
                          </a:prstGeom>
                          <a:noFill/>
                          <a:ln>
                            <a:noFill/>
                          </a:ln>
                        </pic:spPr>
                      </pic:pic>
                    </a:graphicData>
                  </a:graphic>
                </wp:inline>
              </w:drawing>
            </w:r>
          </w:p>
        </w:tc>
        <w:tc>
          <w:tcPr>
            <w:tcW w:w="7784" w:type="dxa"/>
            <w:vMerge/>
          </w:tcPr>
          <w:p w14:paraId="7CC5E3A5" w14:textId="77777777" w:rsidR="00A75E94" w:rsidRPr="009A60A7" w:rsidRDefault="00A75E94" w:rsidP="00522793"/>
        </w:tc>
      </w:tr>
    </w:tbl>
    <w:p w14:paraId="7AE6B1D0" w14:textId="77777777" w:rsidR="00EE1622" w:rsidRPr="009A60A7" w:rsidRDefault="00EE1622" w:rsidP="003C216E"/>
    <w:p w14:paraId="7F40777D" w14:textId="1839CEF5" w:rsidR="001A23D7" w:rsidRPr="009A60A7" w:rsidRDefault="009E6F08" w:rsidP="003C216E">
      <w:pPr>
        <w:keepNext/>
      </w:pPr>
      <w:r>
        <w:rPr>
          <w:noProof/>
        </w:rPr>
        <w:drawing>
          <wp:inline distT="0" distB="0" distL="0" distR="0" wp14:anchorId="59B7BFF4" wp14:editId="48ADC216">
            <wp:extent cx="4325620" cy="335534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25620" cy="3355340"/>
                    </a:xfrm>
                    <a:prstGeom prst="rect">
                      <a:avLst/>
                    </a:prstGeom>
                    <a:noFill/>
                    <a:ln>
                      <a:noFill/>
                    </a:ln>
                  </pic:spPr>
                </pic:pic>
              </a:graphicData>
            </a:graphic>
          </wp:inline>
        </w:drawing>
      </w:r>
    </w:p>
    <w:p w14:paraId="6734EB39" w14:textId="77777777" w:rsidR="00150009" w:rsidRPr="003034E9" w:rsidRDefault="003C216E" w:rsidP="000C4FE6">
      <w:pPr>
        <w:pStyle w:val="Caption"/>
        <w:spacing w:before="120"/>
      </w:pPr>
      <w:r w:rsidRPr="009A60A7">
        <w:t xml:space="preserve">Figure </w:t>
      </w:r>
      <w:r w:rsidR="00894850">
        <w:t>41</w:t>
      </w:r>
      <w:r w:rsidR="00A77073" w:rsidRPr="009A60A7">
        <w:t xml:space="preserve"> </w:t>
      </w:r>
      <w:r w:rsidR="007E5DCF" w:rsidRPr="009A60A7">
        <w:t>After</w:t>
      </w:r>
      <w:r w:rsidRPr="009A60A7">
        <w:t xml:space="preserve"> a </w:t>
      </w:r>
      <w:r w:rsidR="007E6A60" w:rsidRPr="009A60A7">
        <w:t>P</w:t>
      </w:r>
      <w:r w:rsidRPr="009A60A7">
        <w:t xml:space="preserve">rint </w:t>
      </w:r>
      <w:r w:rsidR="007E6A60" w:rsidRPr="009A60A7">
        <w:t>J</w:t>
      </w:r>
      <w:r w:rsidRPr="009A60A7">
        <w:t xml:space="preserve">ob </w:t>
      </w:r>
      <w:r w:rsidR="001769D6" w:rsidRPr="009A60A7">
        <w:t>R</w:t>
      </w:r>
      <w:r w:rsidRPr="009A60A7">
        <w:t xml:space="preserve">equest is </w:t>
      </w:r>
      <w:r w:rsidR="001A23D7">
        <w:t>s</w:t>
      </w:r>
      <w:r w:rsidRPr="009A60A7">
        <w:t xml:space="preserve">ent, Adobe Reader is </w:t>
      </w:r>
      <w:r w:rsidR="001A23D7" w:rsidRPr="009A60A7">
        <w:t>listed</w:t>
      </w:r>
      <w:r w:rsidRPr="009A60A7">
        <w:t xml:space="preserve"> in </w:t>
      </w:r>
      <w:r w:rsidR="00F14355">
        <w:t xml:space="preserve">the </w:t>
      </w:r>
      <w:r w:rsidRPr="009A60A7">
        <w:t>Task Manager</w:t>
      </w:r>
    </w:p>
    <w:p w14:paraId="7430CA70" w14:textId="77777777" w:rsidR="00A74E61" w:rsidRPr="009A60A7" w:rsidRDefault="00A74E61" w:rsidP="00F14355">
      <w:pPr>
        <w:pStyle w:val="Heading1"/>
        <w:pageBreakBefore/>
        <w:tabs>
          <w:tab w:val="clear" w:pos="360"/>
          <w:tab w:val="num" w:pos="720"/>
        </w:tabs>
        <w:spacing w:after="240"/>
        <w:ind w:left="720" w:hanging="720"/>
      </w:pPr>
      <w:bookmarkStart w:id="65" w:name="_Back-out/Uninstall_Procedures"/>
      <w:bookmarkStart w:id="66" w:name="_Toc508875358"/>
      <w:bookmarkEnd w:id="65"/>
      <w:r w:rsidRPr="009A60A7">
        <w:lastRenderedPageBreak/>
        <w:t>Back-out/Uninstall Procedures</w:t>
      </w:r>
      <w:bookmarkEnd w:id="66"/>
    </w:p>
    <w:p w14:paraId="0ED317A3" w14:textId="77777777" w:rsidR="00F61EE9" w:rsidRPr="009A60A7" w:rsidRDefault="00F61EE9" w:rsidP="007E3736">
      <w:pPr>
        <w:pStyle w:val="BodyText"/>
        <w:numPr>
          <w:ilvl w:val="0"/>
          <w:numId w:val="30"/>
        </w:numPr>
      </w:pPr>
      <w:r w:rsidRPr="009A60A7">
        <w:t xml:space="preserve">Stop </w:t>
      </w:r>
      <w:r w:rsidR="00A27CB2" w:rsidRPr="009A60A7">
        <w:t xml:space="preserve">the FDAMedGuidesPrinterTask </w:t>
      </w:r>
      <w:r w:rsidRPr="009A60A7">
        <w:t xml:space="preserve">task in </w:t>
      </w:r>
      <w:r w:rsidR="00A27CB2" w:rsidRPr="009A60A7">
        <w:t xml:space="preserve">the </w:t>
      </w:r>
      <w:r w:rsidRPr="009A60A7">
        <w:t>Task Scheduler</w:t>
      </w:r>
      <w:r w:rsidR="00A27CB2" w:rsidRPr="009A60A7">
        <w:t>.</w:t>
      </w:r>
    </w:p>
    <w:p w14:paraId="533E7FE3" w14:textId="7525FFEE" w:rsidR="00057214" w:rsidRPr="009A60A7" w:rsidRDefault="009E6F08" w:rsidP="003034E9">
      <w:pPr>
        <w:keepNext/>
        <w:ind w:left="360"/>
      </w:pPr>
      <w:r>
        <w:rPr>
          <w:noProof/>
        </w:rPr>
        <w:drawing>
          <wp:inline distT="0" distB="0" distL="0" distR="0" wp14:anchorId="794BEA40" wp14:editId="4CFB8EE6">
            <wp:extent cx="4913630" cy="3148965"/>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13630" cy="3148965"/>
                    </a:xfrm>
                    <a:prstGeom prst="rect">
                      <a:avLst/>
                    </a:prstGeom>
                    <a:noFill/>
                    <a:ln>
                      <a:noFill/>
                    </a:ln>
                  </pic:spPr>
                </pic:pic>
              </a:graphicData>
            </a:graphic>
          </wp:inline>
        </w:drawing>
      </w:r>
    </w:p>
    <w:p w14:paraId="1FBCFFBC" w14:textId="77777777" w:rsidR="00A27CB2" w:rsidRDefault="00A27CB2" w:rsidP="00AA0F69">
      <w:pPr>
        <w:pStyle w:val="Caption"/>
        <w:spacing w:before="120"/>
        <w:ind w:left="360"/>
      </w:pPr>
      <w:r w:rsidRPr="009A60A7">
        <w:t xml:space="preserve">Figure </w:t>
      </w:r>
      <w:r w:rsidR="00894850">
        <w:t>42</w:t>
      </w:r>
      <w:r w:rsidR="00A77073" w:rsidRPr="009A60A7">
        <w:t xml:space="preserve"> </w:t>
      </w:r>
      <w:r w:rsidRPr="009A60A7">
        <w:t xml:space="preserve">Stopping </w:t>
      </w:r>
      <w:r w:rsidR="00057214">
        <w:t>the</w:t>
      </w:r>
      <w:r w:rsidRPr="009A60A7">
        <w:t xml:space="preserve"> FDAMedGuidesPrinterTask </w:t>
      </w:r>
      <w:r w:rsidR="00D51CF5">
        <w:t xml:space="preserve">in </w:t>
      </w:r>
      <w:r w:rsidR="004D1D90">
        <w:t xml:space="preserve">the </w:t>
      </w:r>
      <w:r w:rsidR="00D51CF5">
        <w:t>Task Scheduler</w:t>
      </w:r>
    </w:p>
    <w:p w14:paraId="30AB81BA" w14:textId="77777777" w:rsidR="00057214" w:rsidRPr="00057214" w:rsidRDefault="00057214" w:rsidP="00057214"/>
    <w:p w14:paraId="3E9C796A" w14:textId="77777777" w:rsidR="004D1D90" w:rsidRDefault="00371912" w:rsidP="004D1D90">
      <w:pPr>
        <w:numPr>
          <w:ilvl w:val="0"/>
          <w:numId w:val="13"/>
        </w:numPr>
        <w:spacing w:after="120"/>
        <w:ind w:left="360" w:firstLine="0"/>
        <w:rPr>
          <w:rStyle w:val="BodyTextChar"/>
        </w:rPr>
      </w:pPr>
      <w:r w:rsidRPr="00112238">
        <w:rPr>
          <w:rStyle w:val="BodyTextChar"/>
        </w:rPr>
        <w:t xml:space="preserve">Delete the </w:t>
      </w:r>
      <w:r w:rsidR="00A27CB2" w:rsidRPr="00112238">
        <w:rPr>
          <w:rStyle w:val="BodyTextChar"/>
        </w:rPr>
        <w:t xml:space="preserve">FDAMedGuidesPrinterTask </w:t>
      </w:r>
      <w:r w:rsidRPr="00112238">
        <w:rPr>
          <w:rStyle w:val="BodyTextChar"/>
        </w:rPr>
        <w:t>task from the Scheduler list</w:t>
      </w:r>
      <w:r w:rsidR="005D132C" w:rsidRPr="00112238">
        <w:rPr>
          <w:rStyle w:val="BodyTextChar"/>
        </w:rPr>
        <w:t>.</w:t>
      </w:r>
    </w:p>
    <w:p w14:paraId="13EA9DDE" w14:textId="78B390CA" w:rsidR="00D51CF5" w:rsidRDefault="009E6F08" w:rsidP="004D1D90">
      <w:pPr>
        <w:ind w:left="360"/>
      </w:pPr>
      <w:r>
        <w:rPr>
          <w:noProof/>
        </w:rPr>
        <w:drawing>
          <wp:inline distT="0" distB="0" distL="0" distR="0" wp14:anchorId="706687B1" wp14:editId="69A5DD47">
            <wp:extent cx="4921885" cy="3260090"/>
            <wp:effectExtent l="0" t="0" r="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21885" cy="3260090"/>
                    </a:xfrm>
                    <a:prstGeom prst="rect">
                      <a:avLst/>
                    </a:prstGeom>
                    <a:noFill/>
                    <a:ln>
                      <a:noFill/>
                    </a:ln>
                  </pic:spPr>
                </pic:pic>
              </a:graphicData>
            </a:graphic>
          </wp:inline>
        </w:drawing>
      </w:r>
    </w:p>
    <w:p w14:paraId="2AB716A1" w14:textId="77777777" w:rsidR="00012A7B" w:rsidRDefault="00012A7B" w:rsidP="000C4FE6">
      <w:pPr>
        <w:pStyle w:val="Caption"/>
        <w:spacing w:before="120"/>
        <w:ind w:left="360"/>
      </w:pPr>
      <w:r w:rsidRPr="009A60A7">
        <w:t xml:space="preserve">Figure </w:t>
      </w:r>
      <w:r w:rsidR="00894850">
        <w:t>43</w:t>
      </w:r>
      <w:r w:rsidR="00A77073" w:rsidRPr="009A60A7">
        <w:t xml:space="preserve"> </w:t>
      </w:r>
      <w:r w:rsidR="00112238">
        <w:t xml:space="preserve">Deleting the </w:t>
      </w:r>
      <w:r w:rsidR="00D51CF5" w:rsidRPr="009A60A7">
        <w:t xml:space="preserve">FDAMedGuidesPrinterTask </w:t>
      </w:r>
      <w:r w:rsidR="00D51CF5">
        <w:t xml:space="preserve">in </w:t>
      </w:r>
      <w:r w:rsidR="004D1D90">
        <w:t xml:space="preserve">the </w:t>
      </w:r>
      <w:r w:rsidR="00D51CF5">
        <w:t>Task Scheduler</w:t>
      </w:r>
    </w:p>
    <w:p w14:paraId="4CEBF52E" w14:textId="77777777" w:rsidR="004D1D90" w:rsidRPr="004D1D90" w:rsidRDefault="004D1D90" w:rsidP="004D1D90"/>
    <w:p w14:paraId="1329C59F" w14:textId="77777777" w:rsidR="0078260C" w:rsidRDefault="00872F66" w:rsidP="00E02DCB">
      <w:pPr>
        <w:pStyle w:val="BodyText"/>
        <w:numPr>
          <w:ilvl w:val="0"/>
          <w:numId w:val="13"/>
        </w:numPr>
        <w:spacing w:before="0"/>
      </w:pPr>
      <w:r>
        <w:lastRenderedPageBreak/>
        <w:t>In the Task Manager:</w:t>
      </w:r>
    </w:p>
    <w:p w14:paraId="448F2B6B" w14:textId="77777777" w:rsidR="00C40DED" w:rsidRDefault="0078260C" w:rsidP="00E02DCB">
      <w:pPr>
        <w:pStyle w:val="BodyText"/>
        <w:numPr>
          <w:ilvl w:val="0"/>
          <w:numId w:val="49"/>
        </w:numPr>
        <w:spacing w:after="0"/>
      </w:pPr>
      <w:r>
        <w:t xml:space="preserve">Click on the </w:t>
      </w:r>
      <w:r w:rsidR="00872F66">
        <w:t>Details</w:t>
      </w:r>
      <w:r>
        <w:t xml:space="preserve"> tab</w:t>
      </w:r>
    </w:p>
    <w:p w14:paraId="43818CBA" w14:textId="77777777" w:rsidR="0078260C" w:rsidRDefault="0078260C" w:rsidP="00E02DCB">
      <w:pPr>
        <w:pStyle w:val="BodyText"/>
        <w:numPr>
          <w:ilvl w:val="0"/>
          <w:numId w:val="49"/>
        </w:numPr>
        <w:spacing w:after="0"/>
      </w:pPr>
      <w:r>
        <w:t xml:space="preserve">Find the task named AcroRd32.exe running under </w:t>
      </w:r>
      <w:r w:rsidR="000D2188">
        <w:t xml:space="preserve">the </w:t>
      </w:r>
      <w:r w:rsidR="000D2188" w:rsidRPr="000D2188">
        <w:t>FDA</w:t>
      </w:r>
      <w:r w:rsidR="000D2188">
        <w:t xml:space="preserve"> </w:t>
      </w:r>
      <w:r w:rsidR="000D2188" w:rsidRPr="000D2188">
        <w:t>Med</w:t>
      </w:r>
      <w:r w:rsidR="000D2188">
        <w:t xml:space="preserve"> </w:t>
      </w:r>
      <w:r w:rsidR="000D2188" w:rsidRPr="000D2188">
        <w:t>Guide</w:t>
      </w:r>
      <w:r w:rsidR="000D2188">
        <w:t xml:space="preserve">s user </w:t>
      </w:r>
      <w:r w:rsidR="000D2188" w:rsidRPr="000D2188">
        <w:t xml:space="preserve">account </w:t>
      </w:r>
      <w:r w:rsidR="000D2188">
        <w:t>(</w:t>
      </w:r>
      <w:r w:rsidR="00872F66">
        <w:t xml:space="preserve">that is, </w:t>
      </w:r>
      <w:r w:rsidR="000D2188">
        <w:t xml:space="preserve">the account </w:t>
      </w:r>
      <w:r w:rsidR="000D2188" w:rsidRPr="000D2188">
        <w:t xml:space="preserve">used to run the FDAMedGuidePrinter </w:t>
      </w:r>
      <w:r w:rsidR="000D2188">
        <w:t>Task).</w:t>
      </w:r>
    </w:p>
    <w:p w14:paraId="5C0081C7" w14:textId="77777777" w:rsidR="0078260C" w:rsidRDefault="0078260C" w:rsidP="00E02DCB">
      <w:pPr>
        <w:pStyle w:val="BodyText"/>
        <w:numPr>
          <w:ilvl w:val="0"/>
          <w:numId w:val="49"/>
        </w:numPr>
        <w:spacing w:after="0"/>
      </w:pPr>
      <w:r>
        <w:t xml:space="preserve">Right-click and select End </w:t>
      </w:r>
      <w:r w:rsidR="00872F66">
        <w:t>Task</w:t>
      </w:r>
      <w:r>
        <w:t>.</w:t>
      </w:r>
      <w:r w:rsidR="00C40DED">
        <w:t xml:space="preserve"> </w:t>
      </w:r>
      <w:r>
        <w:t>Click End Process in the conformation dialog.</w:t>
      </w:r>
    </w:p>
    <w:p w14:paraId="1A7F90B4" w14:textId="77777777" w:rsidR="00556DE6" w:rsidRDefault="00556DE6" w:rsidP="00E02DCB">
      <w:pPr>
        <w:pStyle w:val="BodyText"/>
        <w:numPr>
          <w:ilvl w:val="0"/>
          <w:numId w:val="49"/>
        </w:numPr>
        <w:spacing w:after="0"/>
      </w:pPr>
      <w:r>
        <w:t xml:space="preserve">Find the task named java.exe running under </w:t>
      </w:r>
      <w:r w:rsidR="000D2188">
        <w:t xml:space="preserve">the </w:t>
      </w:r>
      <w:r w:rsidR="000D2188" w:rsidRPr="000D2188">
        <w:t>FDA</w:t>
      </w:r>
      <w:r w:rsidR="000D2188">
        <w:t xml:space="preserve"> </w:t>
      </w:r>
      <w:r w:rsidR="000D2188" w:rsidRPr="000D2188">
        <w:t>Med</w:t>
      </w:r>
      <w:r w:rsidR="000D2188">
        <w:t xml:space="preserve"> </w:t>
      </w:r>
      <w:r w:rsidR="000D2188" w:rsidRPr="000D2188">
        <w:t>Guide</w:t>
      </w:r>
      <w:r w:rsidR="000D2188">
        <w:t xml:space="preserve">s user </w:t>
      </w:r>
      <w:r w:rsidR="000D2188" w:rsidRPr="000D2188">
        <w:t>account</w:t>
      </w:r>
    </w:p>
    <w:p w14:paraId="2ADF01F7" w14:textId="77777777" w:rsidR="00C40DED" w:rsidRDefault="00556DE6" w:rsidP="00872F66">
      <w:pPr>
        <w:pStyle w:val="BodyText"/>
        <w:numPr>
          <w:ilvl w:val="0"/>
          <w:numId w:val="49"/>
        </w:numPr>
      </w:pPr>
      <w:r>
        <w:t>Right-click and select End Process. Click End Process in the conformation dialog.</w:t>
      </w:r>
    </w:p>
    <w:p w14:paraId="485B1987" w14:textId="4E3AC282" w:rsidR="006D1A8E" w:rsidRDefault="009E6F08" w:rsidP="00872F66">
      <w:pPr>
        <w:ind w:firstLine="360"/>
        <w:rPr>
          <w:noProof/>
        </w:rPr>
      </w:pPr>
      <w:r>
        <w:rPr>
          <w:noProof/>
        </w:rPr>
        <w:drawing>
          <wp:inline distT="0" distB="0" distL="0" distR="0" wp14:anchorId="2870879D" wp14:editId="1B26D0D3">
            <wp:extent cx="4325620" cy="2886075"/>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25620" cy="2886075"/>
                    </a:xfrm>
                    <a:prstGeom prst="rect">
                      <a:avLst/>
                    </a:prstGeom>
                    <a:noFill/>
                    <a:ln>
                      <a:noFill/>
                    </a:ln>
                  </pic:spPr>
                </pic:pic>
              </a:graphicData>
            </a:graphic>
          </wp:inline>
        </w:drawing>
      </w:r>
    </w:p>
    <w:p w14:paraId="69EF1DBE" w14:textId="77777777" w:rsidR="00C40DED" w:rsidRDefault="00894850" w:rsidP="00872F66">
      <w:pPr>
        <w:pStyle w:val="Caption"/>
        <w:spacing w:before="120"/>
        <w:ind w:left="360"/>
      </w:pPr>
      <w:r>
        <w:t>Figure 44</w:t>
      </w:r>
      <w:r w:rsidR="00C40DED" w:rsidRPr="009A60A7">
        <w:t xml:space="preserve"> </w:t>
      </w:r>
      <w:r w:rsidR="00C40DED">
        <w:t xml:space="preserve">Acrobat </w:t>
      </w:r>
      <w:r w:rsidR="00D00935">
        <w:t xml:space="preserve">Reader </w:t>
      </w:r>
      <w:r w:rsidR="00C40DED">
        <w:t xml:space="preserve">process in </w:t>
      </w:r>
      <w:r w:rsidR="004D1D90">
        <w:t xml:space="preserve">the </w:t>
      </w:r>
      <w:r w:rsidR="00C40DED" w:rsidRPr="009A60A7">
        <w:t>Task</w:t>
      </w:r>
      <w:r w:rsidR="00C40DED">
        <w:t xml:space="preserve"> Manager</w:t>
      </w:r>
    </w:p>
    <w:p w14:paraId="1554E9BA" w14:textId="77777777" w:rsidR="00D00935" w:rsidRPr="00D00935" w:rsidRDefault="00D00935" w:rsidP="00F14355">
      <w:pPr>
        <w:ind w:left="360"/>
      </w:pPr>
    </w:p>
    <w:p w14:paraId="75974707" w14:textId="2C2DB69B" w:rsidR="00D00935" w:rsidRPr="009A60A7" w:rsidRDefault="009E6F08" w:rsidP="00872F66">
      <w:pPr>
        <w:ind w:left="360"/>
      </w:pPr>
      <w:r>
        <w:rPr>
          <w:noProof/>
        </w:rPr>
        <w:drawing>
          <wp:inline distT="0" distB="0" distL="0" distR="0" wp14:anchorId="000F64AF" wp14:editId="3B25F4F0">
            <wp:extent cx="4325620" cy="2901950"/>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25620" cy="2901950"/>
                    </a:xfrm>
                    <a:prstGeom prst="rect">
                      <a:avLst/>
                    </a:prstGeom>
                    <a:noFill/>
                    <a:ln>
                      <a:noFill/>
                    </a:ln>
                  </pic:spPr>
                </pic:pic>
              </a:graphicData>
            </a:graphic>
          </wp:inline>
        </w:drawing>
      </w:r>
    </w:p>
    <w:p w14:paraId="478CDC2A" w14:textId="77777777" w:rsidR="00C40DED" w:rsidRDefault="00894850" w:rsidP="00872F66">
      <w:pPr>
        <w:pStyle w:val="Caption"/>
        <w:spacing w:before="120"/>
        <w:ind w:left="360"/>
      </w:pPr>
      <w:r>
        <w:t>Figure 45</w:t>
      </w:r>
      <w:r w:rsidR="00FD4D0F" w:rsidRPr="009A60A7">
        <w:t xml:space="preserve"> </w:t>
      </w:r>
      <w:r w:rsidR="00FD4D0F">
        <w:t xml:space="preserve">Deleting Acrobat </w:t>
      </w:r>
      <w:r w:rsidR="00D00935">
        <w:t xml:space="preserve">Reader </w:t>
      </w:r>
      <w:r w:rsidR="00FD4D0F">
        <w:t xml:space="preserve">process in </w:t>
      </w:r>
      <w:r w:rsidR="004D1D90">
        <w:t xml:space="preserve">the </w:t>
      </w:r>
      <w:r w:rsidR="00FD4D0F" w:rsidRPr="009A60A7">
        <w:t>Task</w:t>
      </w:r>
      <w:r w:rsidR="00FD4D0F">
        <w:t xml:space="preserve"> Manager</w:t>
      </w:r>
    </w:p>
    <w:p w14:paraId="01E72495" w14:textId="77777777" w:rsidR="00D00935" w:rsidRDefault="00D00935" w:rsidP="00D00935">
      <w:pPr>
        <w:pStyle w:val="BodyText"/>
        <w:spacing w:before="0" w:after="0"/>
      </w:pPr>
    </w:p>
    <w:p w14:paraId="1B731C22" w14:textId="77777777" w:rsidR="00BA3329" w:rsidRDefault="00F61EE9" w:rsidP="00AA0F69">
      <w:pPr>
        <w:pStyle w:val="BodyText"/>
        <w:numPr>
          <w:ilvl w:val="0"/>
          <w:numId w:val="32"/>
        </w:numPr>
        <w:spacing w:before="0"/>
      </w:pPr>
      <w:r w:rsidRPr="009A60A7">
        <w:lastRenderedPageBreak/>
        <w:t xml:space="preserve">Delete </w:t>
      </w:r>
      <w:r w:rsidR="00644109" w:rsidRPr="009A60A7">
        <w:t xml:space="preserve">the </w:t>
      </w:r>
      <w:r w:rsidRPr="009A60A7">
        <w:t>C:\FDAMedGuidesPrinter folder and all its contents</w:t>
      </w:r>
      <w:r w:rsidR="005D132C" w:rsidRPr="009A60A7">
        <w:t>.</w:t>
      </w:r>
    </w:p>
    <w:p w14:paraId="2A0AFA14" w14:textId="77777777" w:rsidR="00BA3329" w:rsidRDefault="00BA3329" w:rsidP="00BA3329">
      <w:pPr>
        <w:pStyle w:val="BodyText"/>
        <w:spacing w:before="0"/>
      </w:pPr>
    </w:p>
    <w:p w14:paraId="0228A4D1" w14:textId="77777777" w:rsidR="004B29EF" w:rsidRPr="00FF1EA8" w:rsidRDefault="004B29EF" w:rsidP="00F14355">
      <w:pPr>
        <w:pStyle w:val="Heading1"/>
        <w:tabs>
          <w:tab w:val="clear" w:pos="360"/>
          <w:tab w:val="num" w:pos="720"/>
        </w:tabs>
        <w:spacing w:after="240"/>
        <w:ind w:left="720" w:hanging="720"/>
      </w:pPr>
      <w:bookmarkStart w:id="67" w:name="_Upgrading_to_a"/>
      <w:bookmarkStart w:id="68" w:name="_Toc361204822"/>
      <w:bookmarkStart w:id="69" w:name="_Ref404594894"/>
      <w:bookmarkStart w:id="70" w:name="_Ref404594916"/>
      <w:bookmarkStart w:id="71" w:name="_Ref404594990"/>
      <w:bookmarkStart w:id="72" w:name="_Toc508875359"/>
      <w:bookmarkEnd w:id="67"/>
      <w:r>
        <w:t>Upgrading to a new</w:t>
      </w:r>
      <w:r w:rsidRPr="00FF1EA8">
        <w:t xml:space="preserve"> version</w:t>
      </w:r>
      <w:bookmarkEnd w:id="68"/>
      <w:r>
        <w:t xml:space="preserve"> of Automatic Printing</w:t>
      </w:r>
      <w:bookmarkEnd w:id="69"/>
      <w:bookmarkEnd w:id="70"/>
      <w:bookmarkEnd w:id="71"/>
      <w:bookmarkEnd w:id="72"/>
    </w:p>
    <w:p w14:paraId="6C478757" w14:textId="77777777" w:rsidR="00150009" w:rsidRDefault="009919D3" w:rsidP="007E3736">
      <w:pPr>
        <w:pStyle w:val="BodyText"/>
        <w:numPr>
          <w:ilvl w:val="0"/>
          <w:numId w:val="33"/>
        </w:numPr>
      </w:pPr>
      <w:r>
        <w:t>Uninstall the old</w:t>
      </w:r>
      <w:r w:rsidR="004B29EF" w:rsidRPr="00FF1EA8">
        <w:t xml:space="preserve"> version </w:t>
      </w:r>
      <w:r>
        <w:t xml:space="preserve">of FDA Med Guides </w:t>
      </w:r>
      <w:r w:rsidR="004B29EF" w:rsidRPr="00FF1EA8">
        <w:t>as shown</w:t>
      </w:r>
      <w:r w:rsidR="004B29EF">
        <w:t xml:space="preserve"> in </w:t>
      </w:r>
      <w:hyperlink w:anchor="_Back-out/Uninstall_Procedures" w:history="1">
        <w:r w:rsidR="004B29EF" w:rsidRPr="0099104C">
          <w:rPr>
            <w:rStyle w:val="Hyperlink"/>
          </w:rPr>
          <w:t>Section 5</w:t>
        </w:r>
      </w:hyperlink>
      <w:r w:rsidR="004B29EF">
        <w:t xml:space="preserve">. </w:t>
      </w:r>
    </w:p>
    <w:p w14:paraId="0F201543" w14:textId="77777777" w:rsidR="00150009" w:rsidRDefault="004B29EF" w:rsidP="007E3736">
      <w:pPr>
        <w:pStyle w:val="BodyText"/>
        <w:numPr>
          <w:ilvl w:val="0"/>
          <w:numId w:val="33"/>
        </w:numPr>
      </w:pPr>
      <w:r>
        <w:t xml:space="preserve">Do not uninstall </w:t>
      </w:r>
      <w:r w:rsidR="000317C1">
        <w:t>the Java 1.8.</w:t>
      </w:r>
    </w:p>
    <w:p w14:paraId="5CDC7119" w14:textId="77777777" w:rsidR="000317C1" w:rsidRDefault="000317C1" w:rsidP="000317C1">
      <w:pPr>
        <w:pStyle w:val="BodyText"/>
        <w:numPr>
          <w:ilvl w:val="0"/>
          <w:numId w:val="33"/>
        </w:numPr>
      </w:pPr>
      <w:r>
        <w:t>Uninstall Acrobat Reader version 11.</w:t>
      </w:r>
    </w:p>
    <w:p w14:paraId="0FEBAA0C" w14:textId="77777777" w:rsidR="0020343A" w:rsidRDefault="00D253ED" w:rsidP="000317C1">
      <w:pPr>
        <w:pStyle w:val="BodyText"/>
        <w:numPr>
          <w:ilvl w:val="0"/>
          <w:numId w:val="33"/>
        </w:numPr>
      </w:pPr>
      <w:r>
        <w:t>I</w:t>
      </w:r>
      <w:r w:rsidR="0020343A">
        <w:t xml:space="preserve">nstall Acrobat Reader </w:t>
      </w:r>
      <w:r w:rsidR="000317C1">
        <w:t>DC version 18</w:t>
      </w:r>
      <w:r w:rsidR="0020343A">
        <w:t xml:space="preserve"> by following the instructions given in </w:t>
      </w:r>
      <w:hyperlink w:anchor="_Adobe_Reader_version" w:history="1">
        <w:r w:rsidR="00CD45DD">
          <w:rPr>
            <w:rStyle w:val="Hyperlink"/>
          </w:rPr>
          <w:t>Section 2.3.3</w:t>
        </w:r>
      </w:hyperlink>
      <w:r w:rsidR="0020343A">
        <w:t>.</w:t>
      </w:r>
    </w:p>
    <w:p w14:paraId="5EE7394B" w14:textId="77777777" w:rsidR="004B29EF" w:rsidRPr="00C049EB" w:rsidRDefault="004B29EF" w:rsidP="007E3736">
      <w:pPr>
        <w:pStyle w:val="BodyText"/>
        <w:numPr>
          <w:ilvl w:val="0"/>
          <w:numId w:val="35"/>
        </w:numPr>
      </w:pPr>
      <w:r w:rsidRPr="00FF1EA8">
        <w:t xml:space="preserve">Follow the installation steps in </w:t>
      </w:r>
      <w:hyperlink w:anchor="_Installation_Procedure" w:history="1">
        <w:r w:rsidRPr="0099104C">
          <w:rPr>
            <w:rStyle w:val="Hyperlink"/>
          </w:rPr>
          <w:t>Section 4</w:t>
        </w:r>
      </w:hyperlink>
      <w:r w:rsidR="000317C1">
        <w:t xml:space="preserve"> to install the new</w:t>
      </w:r>
      <w:r w:rsidR="00150009">
        <w:t xml:space="preserve"> version of</w:t>
      </w:r>
      <w:r w:rsidR="00AA0F69">
        <w:t xml:space="preserve"> FDA Med Guides </w:t>
      </w:r>
      <w:r w:rsidR="00150009">
        <w:t>Automatic Printing</w:t>
      </w:r>
      <w:r w:rsidRPr="00FF1EA8">
        <w:t>.</w:t>
      </w:r>
    </w:p>
    <w:p w14:paraId="678DCF28" w14:textId="77777777" w:rsidR="00A87BA6" w:rsidRPr="00FF1EA8" w:rsidRDefault="00A74E61" w:rsidP="00F14355">
      <w:pPr>
        <w:pStyle w:val="Heading1"/>
        <w:pageBreakBefore/>
        <w:tabs>
          <w:tab w:val="clear" w:pos="360"/>
          <w:tab w:val="num" w:pos="720"/>
        </w:tabs>
        <w:spacing w:after="240"/>
        <w:ind w:left="720" w:hanging="720"/>
      </w:pPr>
      <w:bookmarkStart w:id="73" w:name="_Toc508875360"/>
      <w:r w:rsidRPr="00FF1EA8">
        <w:lastRenderedPageBreak/>
        <w:t>Troubleshooting</w:t>
      </w:r>
      <w:bookmarkEnd w:id="73"/>
    </w:p>
    <w:p w14:paraId="4651145D" w14:textId="77777777" w:rsidR="00FC3FB0" w:rsidRPr="00112238" w:rsidRDefault="00FC3FB0" w:rsidP="00112238">
      <w:pPr>
        <w:pStyle w:val="BodyText"/>
      </w:pPr>
      <w:r w:rsidRPr="009A60A7">
        <w:t xml:space="preserve">If you encounter </w:t>
      </w:r>
      <w:r w:rsidR="00A91DA6" w:rsidRPr="009A60A7">
        <w:t xml:space="preserve">errors </w:t>
      </w:r>
      <w:r w:rsidRPr="009A60A7">
        <w:t xml:space="preserve">in this system, they are likely to be deployment-related </w:t>
      </w:r>
      <w:r w:rsidR="00A91DA6" w:rsidRPr="009A60A7">
        <w:t>malfunctions</w:t>
      </w:r>
      <w:r w:rsidRPr="009A60A7">
        <w:t xml:space="preserve">. Using Adobe Reader in a non-interactive fashion </w:t>
      </w:r>
      <w:r w:rsidR="00270191" w:rsidRPr="009A60A7">
        <w:t>risks</w:t>
      </w:r>
      <w:r w:rsidR="005A081B" w:rsidRPr="009A60A7">
        <w:t xml:space="preserve"> encountering a Server 2008 condition </w:t>
      </w:r>
      <w:r w:rsidR="00F70D1A" w:rsidRPr="009A60A7">
        <w:t xml:space="preserve">known as </w:t>
      </w:r>
      <w:r w:rsidR="005A081B" w:rsidRPr="009A60A7">
        <w:t>Session 0 Isolation</w:t>
      </w:r>
      <w:r w:rsidRPr="009A60A7">
        <w:t xml:space="preserve">. </w:t>
      </w:r>
      <w:r w:rsidR="006C4A3A">
        <w:t xml:space="preserve">Similarly, </w:t>
      </w:r>
      <w:r w:rsidR="00797889" w:rsidRPr="009A60A7">
        <w:t>u</w:t>
      </w:r>
      <w:r w:rsidR="005A081B" w:rsidRPr="009A60A7">
        <w:t xml:space="preserve">sing the Network Service account for the FDAMedGuidePrinterTask </w:t>
      </w:r>
      <w:r w:rsidR="00797889" w:rsidRPr="009A60A7">
        <w:t xml:space="preserve">task </w:t>
      </w:r>
      <w:r w:rsidR="006C4A3A">
        <w:t xml:space="preserve">has </w:t>
      </w:r>
      <w:r w:rsidR="00270191" w:rsidRPr="009A60A7">
        <w:t>risks</w:t>
      </w:r>
      <w:r w:rsidR="005A081B" w:rsidRPr="009A60A7">
        <w:t xml:space="preserve"> that the task may not have sufficient permissions to access needed network resources</w:t>
      </w:r>
      <w:r w:rsidR="00B74DB5" w:rsidRPr="009A60A7">
        <w:t>, like printers</w:t>
      </w:r>
      <w:r w:rsidR="00A91DA6" w:rsidRPr="009A60A7">
        <w:t xml:space="preserve"> or the CMOP Portal</w:t>
      </w:r>
      <w:r w:rsidR="005A081B" w:rsidRPr="009A60A7">
        <w:t xml:space="preserve">. </w:t>
      </w:r>
      <w:r w:rsidR="001769D6" w:rsidRPr="009A60A7">
        <w:t>T</w:t>
      </w:r>
      <w:r w:rsidR="005A081B" w:rsidRPr="009A60A7">
        <w:t xml:space="preserve">hese two risks are the most likely source of a malfunction. </w:t>
      </w:r>
      <w:r w:rsidR="001769D6" w:rsidRPr="009A60A7">
        <w:t>The main</w:t>
      </w:r>
      <w:r w:rsidR="005A081B" w:rsidRPr="009A60A7">
        <w:t xml:space="preserve"> symptoms</w:t>
      </w:r>
      <w:r w:rsidR="001769D6" w:rsidRPr="009A60A7">
        <w:t xml:space="preserve"> are</w:t>
      </w:r>
      <w:r w:rsidR="005A081B" w:rsidRPr="009A60A7">
        <w:t>:</w:t>
      </w:r>
    </w:p>
    <w:p w14:paraId="2F86FDAA" w14:textId="77777777" w:rsidR="00A91DA6" w:rsidRPr="009A60A7" w:rsidRDefault="00A91DA6" w:rsidP="007E3736">
      <w:pPr>
        <w:pStyle w:val="BodyText"/>
        <w:numPr>
          <w:ilvl w:val="0"/>
          <w:numId w:val="36"/>
        </w:numPr>
      </w:pPr>
      <w:r w:rsidRPr="009A60A7">
        <w:t>No output reaches the destination printer spool.</w:t>
      </w:r>
    </w:p>
    <w:p w14:paraId="68BE4057" w14:textId="77777777" w:rsidR="00A91DA6" w:rsidRPr="009A60A7" w:rsidRDefault="00A91DA6" w:rsidP="007E3736">
      <w:pPr>
        <w:pStyle w:val="BodyText"/>
        <w:numPr>
          <w:ilvl w:val="0"/>
          <w:numId w:val="36"/>
        </w:numPr>
      </w:pPr>
      <w:r w:rsidRPr="009A60A7">
        <w:t>No file is downloaded to the C:\FDAMedGuidesPrinter\workspace\medguides folder from the CMOP Portal</w:t>
      </w:r>
      <w:r w:rsidR="005D132C" w:rsidRPr="009A60A7">
        <w:t>.</w:t>
      </w:r>
    </w:p>
    <w:p w14:paraId="65B744C9" w14:textId="77777777" w:rsidR="00A91DA6" w:rsidRPr="009A60A7" w:rsidRDefault="00A91DA6" w:rsidP="007E3736">
      <w:pPr>
        <w:pStyle w:val="BodyText"/>
        <w:numPr>
          <w:ilvl w:val="0"/>
          <w:numId w:val="36"/>
        </w:numPr>
      </w:pPr>
      <w:r w:rsidRPr="009A60A7">
        <w:t>No temporary PDF file is created in the C:\FDAMedGuidesPrinter\workspace\temp folder.</w:t>
      </w:r>
    </w:p>
    <w:p w14:paraId="42D6C489" w14:textId="77777777" w:rsidR="00FC3FB0" w:rsidRPr="009A60A7" w:rsidRDefault="00FC3FB0" w:rsidP="007E3736">
      <w:pPr>
        <w:pStyle w:val="BodyText"/>
        <w:numPr>
          <w:ilvl w:val="0"/>
          <w:numId w:val="36"/>
        </w:numPr>
      </w:pPr>
      <w:r w:rsidRPr="009A60A7">
        <w:t>Adobe Reader isn’t responding or is responding incorrectly</w:t>
      </w:r>
      <w:r w:rsidR="00851EF0" w:rsidRPr="009A60A7">
        <w:t>. Again, the symptom is that no output reaches the destination printer spool.</w:t>
      </w:r>
    </w:p>
    <w:p w14:paraId="443E9CBA" w14:textId="77777777" w:rsidR="00851EF0" w:rsidRPr="009A60A7" w:rsidRDefault="00FC3FB0" w:rsidP="007E3736">
      <w:pPr>
        <w:pStyle w:val="BodyText"/>
        <w:numPr>
          <w:ilvl w:val="0"/>
          <w:numId w:val="36"/>
        </w:numPr>
      </w:pPr>
      <w:r w:rsidRPr="009A60A7">
        <w:t xml:space="preserve">The user assigned to the FDAMedGuidePrinterTask </w:t>
      </w:r>
      <w:r w:rsidR="003F435C" w:rsidRPr="009A60A7">
        <w:t xml:space="preserve">task </w:t>
      </w:r>
      <w:r w:rsidRPr="009A60A7">
        <w:t>is unable to connect to CMOP.</w:t>
      </w:r>
    </w:p>
    <w:tbl>
      <w:tblPr>
        <w:tblpPr w:leftFromText="180" w:rightFromText="180" w:vertAnchor="text" w:horzAnchor="margin"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1"/>
        <w:gridCol w:w="7829"/>
      </w:tblGrid>
      <w:tr w:rsidR="00131A49" w:rsidRPr="009A60A7" w14:paraId="663DB327" w14:textId="77777777" w:rsidTr="000D2E39">
        <w:tc>
          <w:tcPr>
            <w:tcW w:w="1582" w:type="dxa"/>
          </w:tcPr>
          <w:p w14:paraId="310F670F" w14:textId="77777777" w:rsidR="00131A49" w:rsidRPr="009A60A7" w:rsidRDefault="00131A49" w:rsidP="000D2E39">
            <w:pPr>
              <w:pStyle w:val="TableHeading"/>
            </w:pPr>
            <w:r w:rsidRPr="009A60A7">
              <w:t>Note:</w:t>
            </w:r>
          </w:p>
        </w:tc>
        <w:tc>
          <w:tcPr>
            <w:tcW w:w="7784" w:type="dxa"/>
            <w:vMerge w:val="restart"/>
          </w:tcPr>
          <w:p w14:paraId="36F17BF9" w14:textId="77777777" w:rsidR="00131A49" w:rsidRPr="009A60A7" w:rsidRDefault="00131A49" w:rsidP="00131A49">
            <w:pPr>
              <w:pStyle w:val="Default"/>
              <w:rPr>
                <w:rFonts w:ascii="Arial" w:hAnsi="Arial" w:cs="Arial"/>
                <w:sz w:val="22"/>
                <w:szCs w:val="22"/>
              </w:rPr>
            </w:pPr>
            <w:r w:rsidRPr="009A60A7">
              <w:rPr>
                <w:rFonts w:ascii="Arial" w:hAnsi="Arial" w:cs="Arial"/>
                <w:sz w:val="22"/>
                <w:szCs w:val="22"/>
              </w:rPr>
              <w:t>One useful troubleshooting technique is to run the FDA Med Guides Printer Tool while bypassing the FDAMedGuidePrinterTask task. This is done in interactive mode by logging in as an interactive user and following these steps:</w:t>
            </w:r>
          </w:p>
          <w:p w14:paraId="692DCAE8" w14:textId="77777777" w:rsidR="00131A49" w:rsidRPr="009A60A7" w:rsidRDefault="00131A49" w:rsidP="00131A49">
            <w:pPr>
              <w:pStyle w:val="Default"/>
              <w:rPr>
                <w:rFonts w:ascii="Arial" w:hAnsi="Arial" w:cs="Arial"/>
                <w:sz w:val="22"/>
                <w:szCs w:val="22"/>
              </w:rPr>
            </w:pPr>
          </w:p>
          <w:p w14:paraId="1CCE231D" w14:textId="77777777" w:rsidR="00131A49" w:rsidRPr="009A60A7" w:rsidRDefault="00131A49" w:rsidP="007E3736">
            <w:pPr>
              <w:pStyle w:val="Default"/>
              <w:numPr>
                <w:ilvl w:val="0"/>
                <w:numId w:val="14"/>
              </w:numPr>
              <w:rPr>
                <w:rFonts w:ascii="Arial" w:hAnsi="Arial" w:cs="Arial"/>
                <w:sz w:val="22"/>
                <w:szCs w:val="22"/>
              </w:rPr>
            </w:pPr>
            <w:r w:rsidRPr="009A60A7">
              <w:rPr>
                <w:rFonts w:ascii="Arial" w:hAnsi="Arial" w:cs="Arial"/>
                <w:sz w:val="22"/>
                <w:szCs w:val="22"/>
              </w:rPr>
              <w:t>End the FDAMedGuidePrinterTask task, if it is running.</w:t>
            </w:r>
          </w:p>
          <w:p w14:paraId="2B25DA8A" w14:textId="77777777" w:rsidR="00131A49" w:rsidRPr="009A60A7" w:rsidRDefault="00131A49" w:rsidP="007E3736">
            <w:pPr>
              <w:pStyle w:val="Default"/>
              <w:numPr>
                <w:ilvl w:val="0"/>
                <w:numId w:val="14"/>
              </w:numPr>
              <w:rPr>
                <w:sz w:val="22"/>
                <w:szCs w:val="22"/>
              </w:rPr>
            </w:pPr>
            <w:r w:rsidRPr="009A60A7">
              <w:rPr>
                <w:rFonts w:ascii="Arial" w:hAnsi="Arial" w:cs="Arial"/>
                <w:sz w:val="22"/>
                <w:szCs w:val="22"/>
              </w:rPr>
              <w:t>Start the C:\FDAMedGuidesPrinter\START_fda_med_guides_automatic_printing.bat batch file.</w:t>
            </w:r>
          </w:p>
        </w:tc>
      </w:tr>
      <w:tr w:rsidR="00131A49" w:rsidRPr="009A60A7" w14:paraId="56C6E303" w14:textId="77777777" w:rsidTr="000D2E39">
        <w:tc>
          <w:tcPr>
            <w:tcW w:w="1582" w:type="dxa"/>
          </w:tcPr>
          <w:p w14:paraId="680EC2E5" w14:textId="0B93A049" w:rsidR="00131A49" w:rsidRPr="009A60A7" w:rsidRDefault="009E6F08" w:rsidP="000D2E39">
            <w:pPr>
              <w:pStyle w:val="TableText"/>
            </w:pPr>
            <w:r>
              <w:rPr>
                <w:noProof/>
              </w:rPr>
              <w:drawing>
                <wp:inline distT="0" distB="0" distL="0" distR="0" wp14:anchorId="69964E76" wp14:editId="2E4AEDDA">
                  <wp:extent cx="874395" cy="524510"/>
                  <wp:effectExtent l="0" t="0" r="0" b="0"/>
                  <wp:docPr id="58" name="Picture 5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o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4395" cy="524510"/>
                          </a:xfrm>
                          <a:prstGeom prst="rect">
                            <a:avLst/>
                          </a:prstGeom>
                          <a:noFill/>
                          <a:ln>
                            <a:noFill/>
                          </a:ln>
                        </pic:spPr>
                      </pic:pic>
                    </a:graphicData>
                  </a:graphic>
                </wp:inline>
              </w:drawing>
            </w:r>
          </w:p>
        </w:tc>
        <w:tc>
          <w:tcPr>
            <w:tcW w:w="7784" w:type="dxa"/>
            <w:vMerge/>
          </w:tcPr>
          <w:p w14:paraId="1957C254" w14:textId="77777777" w:rsidR="00131A49" w:rsidRPr="009A60A7" w:rsidRDefault="00131A49" w:rsidP="000D2E39"/>
        </w:tc>
      </w:tr>
    </w:tbl>
    <w:p w14:paraId="26FFC368" w14:textId="77777777" w:rsidR="00E02DCB" w:rsidRDefault="00E02DCB" w:rsidP="00E02DCB">
      <w:pPr>
        <w:pStyle w:val="BodyText"/>
        <w:spacing w:before="0" w:after="0"/>
      </w:pPr>
    </w:p>
    <w:p w14:paraId="3CF8340A" w14:textId="77777777" w:rsidR="003F435C" w:rsidRDefault="00E02DCB" w:rsidP="00E02DCB">
      <w:pPr>
        <w:pStyle w:val="BodyText"/>
        <w:spacing w:before="0" w:after="0"/>
      </w:pPr>
      <w:r>
        <w:t>The f</w:t>
      </w:r>
      <w:r w:rsidR="00851EF0" w:rsidRPr="009A60A7">
        <w:t>ollowing</w:t>
      </w:r>
      <w:r>
        <w:t xml:space="preserve"> sections list the</w:t>
      </w:r>
      <w:r w:rsidR="00851EF0" w:rsidRPr="009A60A7">
        <w:t xml:space="preserve"> possible malfunctions and remed</w:t>
      </w:r>
      <w:r w:rsidR="004303EB" w:rsidRPr="009A60A7">
        <w:t>ies</w:t>
      </w:r>
      <w:r w:rsidR="00851EF0" w:rsidRPr="009A60A7">
        <w:t>.</w:t>
      </w:r>
    </w:p>
    <w:p w14:paraId="18F13382" w14:textId="77777777" w:rsidR="00BA3329" w:rsidRPr="00112238" w:rsidRDefault="00BA3329" w:rsidP="00F14355">
      <w:pPr>
        <w:pStyle w:val="BodyText"/>
        <w:spacing w:before="0"/>
      </w:pPr>
    </w:p>
    <w:p w14:paraId="7851CDD3" w14:textId="77777777" w:rsidR="003F435C" w:rsidRPr="009A60A7" w:rsidRDefault="003F435C" w:rsidP="00F14355">
      <w:pPr>
        <w:pStyle w:val="Heading2"/>
        <w:spacing w:after="120"/>
      </w:pPr>
      <w:bookmarkStart w:id="74" w:name="_Toc508875361"/>
      <w:r w:rsidRPr="009A60A7">
        <w:t>Session 0 Isolation</w:t>
      </w:r>
      <w:bookmarkEnd w:id="74"/>
    </w:p>
    <w:p w14:paraId="7552226B" w14:textId="77777777" w:rsidR="00131A49" w:rsidRPr="009A60A7" w:rsidRDefault="003F435C" w:rsidP="00112238">
      <w:pPr>
        <w:pStyle w:val="BodyText"/>
      </w:pPr>
      <w:r w:rsidRPr="009A60A7">
        <w:t>Session 0 Isolation is a new security feature in Windows 7 and Windows Server 2008</w:t>
      </w:r>
      <w:r w:rsidR="00CC1AFA">
        <w:t xml:space="preserve"> or 2012</w:t>
      </w:r>
      <w:r w:rsidRPr="009A60A7">
        <w:t xml:space="preserve">. It affects non-interactive sessions by restricting a program’s ability to interact with the console. This feature directly affects the way that Adobe Reader </w:t>
      </w:r>
      <w:r w:rsidR="001769D6" w:rsidRPr="009A60A7">
        <w:t>i</w:t>
      </w:r>
      <w:r w:rsidRPr="009A60A7">
        <w:t>s used in this system, and a problem may occur when Adobe Reader presents interactive dialogs w</w:t>
      </w:r>
      <w:r w:rsidR="00112238">
        <w:t>hile expecting a user response.</w:t>
      </w:r>
    </w:p>
    <w:p w14:paraId="6AFF4BFE" w14:textId="77777777" w:rsidR="00131A49" w:rsidRPr="009A60A7" w:rsidRDefault="001769D6" w:rsidP="00112238">
      <w:pPr>
        <w:pStyle w:val="BodyText"/>
      </w:pPr>
      <w:r w:rsidRPr="009A60A7">
        <w:t>T</w:t>
      </w:r>
      <w:r w:rsidR="003F435C" w:rsidRPr="009A60A7">
        <w:t xml:space="preserve">hese events are rare and occur as a result of a new </w:t>
      </w:r>
      <w:r w:rsidR="00191A58" w:rsidRPr="009A60A7">
        <w:t xml:space="preserve">Adobe Reader </w:t>
      </w:r>
      <w:r w:rsidR="003F435C" w:rsidRPr="009A60A7">
        <w:t xml:space="preserve">installation or upgrade. Typically, these are the request to agree to a EULA or a Product Improvement Program opt-in message. Session 0 Isolation is complex </w:t>
      </w:r>
      <w:r w:rsidR="00270191" w:rsidRPr="009A60A7">
        <w:t>and is</w:t>
      </w:r>
      <w:r w:rsidR="003F435C" w:rsidRPr="009A60A7">
        <w:t xml:space="preserve"> explained in the links below.</w:t>
      </w:r>
    </w:p>
    <w:p w14:paraId="5F13497B" w14:textId="77777777" w:rsidR="003F435C" w:rsidRPr="009A60A7" w:rsidRDefault="003F435C" w:rsidP="00112238">
      <w:pPr>
        <w:pStyle w:val="BodyText"/>
      </w:pPr>
      <w:r w:rsidRPr="009A60A7">
        <w:t>The installation step labeled “Import customized Adobe Reader Windows Registry settings” addresses this problem by importing Registry keys that prevent known prompting events. These Registry settings are bound to individual user accounts and must be applied to the user account selected to control the FDAMedGuidePrinterTask task. You may need to make adjustments to the NetworkServiceTaskSettings.reg file to reflect the correct user account.</w:t>
      </w:r>
    </w:p>
    <w:p w14:paraId="01F6D76B" w14:textId="05934AAA" w:rsidR="003F435C" w:rsidRPr="009A60A7" w:rsidRDefault="003F435C" w:rsidP="003F435C">
      <w:pPr>
        <w:keepNext/>
      </w:pPr>
      <w:r w:rsidRPr="009A60A7">
        <w:lastRenderedPageBreak/>
        <w:fldChar w:fldCharType="begin"/>
      </w:r>
      <w:r w:rsidRPr="009A60A7">
        <w:instrText xml:space="preserve"> INCLUDEPICTURE  "cid:image002.jpg@01CC4BA5.109810B0" \* MERGEFORMATINET </w:instrText>
      </w:r>
      <w:r w:rsidRPr="009A60A7">
        <w:fldChar w:fldCharType="separate"/>
      </w:r>
      <w:r w:rsidR="009E6F08">
        <w:fldChar w:fldCharType="begin"/>
      </w:r>
      <w:r w:rsidR="009E6F08">
        <w:instrText xml:space="preserve"> </w:instrText>
      </w:r>
      <w:r w:rsidR="009E6F08">
        <w:instrText>INCLUDEPICTURE  "cid:image002.jpg@01CC4BA5.109810</w:instrText>
      </w:r>
      <w:r w:rsidR="009E6F08">
        <w:instrText>B0" \* MERGEFORMATINET</w:instrText>
      </w:r>
      <w:r w:rsidR="009E6F08">
        <w:instrText xml:space="preserve"> </w:instrText>
      </w:r>
      <w:r w:rsidR="009E6F08">
        <w:fldChar w:fldCharType="separate"/>
      </w:r>
      <w:r w:rsidR="009E6F08">
        <w:pict w14:anchorId="464CEA3F">
          <v:shape id="Picture 7" o:spid="_x0000_i1083" type="#_x0000_t75" alt="screen shot" style="width:288.65pt;height:211pt">
            <v:imagedata r:id="rId59" r:href="rId60"/>
          </v:shape>
        </w:pict>
      </w:r>
      <w:r w:rsidR="009E6F08">
        <w:fldChar w:fldCharType="end"/>
      </w:r>
      <w:r w:rsidRPr="009A60A7">
        <w:fldChar w:fldCharType="end"/>
      </w:r>
    </w:p>
    <w:p w14:paraId="75B2CE47" w14:textId="77777777" w:rsidR="003F435C" w:rsidRDefault="003F435C" w:rsidP="000C4FE6">
      <w:pPr>
        <w:pStyle w:val="Caption"/>
        <w:spacing w:before="120"/>
      </w:pPr>
      <w:r w:rsidRPr="009A60A7">
        <w:t xml:space="preserve">Figure </w:t>
      </w:r>
      <w:r w:rsidR="00BA3329">
        <w:t>46</w:t>
      </w:r>
      <w:r w:rsidR="00A77073" w:rsidRPr="009A60A7">
        <w:t xml:space="preserve"> </w:t>
      </w:r>
      <w:r w:rsidRPr="009A60A7">
        <w:t xml:space="preserve">Example Adobe Reader </w:t>
      </w:r>
      <w:r w:rsidR="00330B21" w:rsidRPr="009A60A7">
        <w:t>P</w:t>
      </w:r>
      <w:r w:rsidRPr="009A60A7">
        <w:t xml:space="preserve">rompt to </w:t>
      </w:r>
      <w:r w:rsidR="00330B21" w:rsidRPr="009A60A7">
        <w:t>U</w:t>
      </w:r>
      <w:r w:rsidR="00112238">
        <w:t>ser</w:t>
      </w:r>
    </w:p>
    <w:p w14:paraId="67A072A7" w14:textId="77777777" w:rsidR="007569A3" w:rsidRPr="007569A3" w:rsidRDefault="007569A3" w:rsidP="007569A3"/>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88"/>
        <w:gridCol w:w="6588"/>
      </w:tblGrid>
      <w:tr w:rsidR="003F435C" w:rsidRPr="009A60A7" w14:paraId="38061E25" w14:textId="77777777" w:rsidTr="007E3736">
        <w:tc>
          <w:tcPr>
            <w:tcW w:w="2988" w:type="dxa"/>
            <w:shd w:val="clear" w:color="auto" w:fill="E7E6E6"/>
          </w:tcPr>
          <w:p w14:paraId="115B60FD" w14:textId="77777777" w:rsidR="003F435C" w:rsidRPr="009A60A7" w:rsidRDefault="003F435C" w:rsidP="005809A2">
            <w:pPr>
              <w:pStyle w:val="TableHeading"/>
            </w:pPr>
            <w:r w:rsidRPr="009A60A7">
              <w:t>Symptom</w:t>
            </w:r>
          </w:p>
        </w:tc>
        <w:tc>
          <w:tcPr>
            <w:tcW w:w="6588" w:type="dxa"/>
            <w:shd w:val="clear" w:color="auto" w:fill="E7E6E6"/>
          </w:tcPr>
          <w:p w14:paraId="79A48819" w14:textId="77777777" w:rsidR="003F435C" w:rsidRPr="009A60A7" w:rsidRDefault="003F435C" w:rsidP="005809A2">
            <w:pPr>
              <w:pStyle w:val="TableHeading"/>
            </w:pPr>
            <w:r w:rsidRPr="009A60A7">
              <w:t>Possible solution</w:t>
            </w:r>
          </w:p>
        </w:tc>
      </w:tr>
      <w:tr w:rsidR="003F435C" w:rsidRPr="009A60A7" w14:paraId="6610392D" w14:textId="77777777" w:rsidTr="005809A2">
        <w:tc>
          <w:tcPr>
            <w:tcW w:w="2988" w:type="dxa"/>
            <w:shd w:val="clear" w:color="auto" w:fill="auto"/>
          </w:tcPr>
          <w:p w14:paraId="5DBF3D0B" w14:textId="77777777" w:rsidR="003F435C" w:rsidRPr="009A60A7" w:rsidRDefault="003F435C" w:rsidP="005809A2">
            <w:pPr>
              <w:pStyle w:val="TableText"/>
            </w:pPr>
            <w:r w:rsidRPr="009A60A7">
              <w:t>Adobe Reader doesn’t seem to respond to print requests.</w:t>
            </w:r>
          </w:p>
        </w:tc>
        <w:tc>
          <w:tcPr>
            <w:tcW w:w="6588" w:type="dxa"/>
            <w:shd w:val="clear" w:color="auto" w:fill="auto"/>
          </w:tcPr>
          <w:p w14:paraId="0C95B367" w14:textId="77777777" w:rsidR="003F435C" w:rsidRPr="009A60A7" w:rsidRDefault="003F435C" w:rsidP="005809A2">
            <w:pPr>
              <w:pStyle w:val="TableText"/>
            </w:pPr>
            <w:r w:rsidRPr="009A60A7">
              <w:t>Log</w:t>
            </w:r>
            <w:r w:rsidR="004303EB" w:rsidRPr="009A60A7">
              <w:t xml:space="preserve"> </w:t>
            </w:r>
            <w:r w:rsidRPr="009A60A7">
              <w:t>on as an interactive user and determine whether Adobe Reader is requesting a response from the user.</w:t>
            </w:r>
          </w:p>
        </w:tc>
      </w:tr>
      <w:tr w:rsidR="003F435C" w:rsidRPr="009A60A7" w14:paraId="429EF742" w14:textId="77777777" w:rsidTr="005809A2">
        <w:tc>
          <w:tcPr>
            <w:tcW w:w="2988" w:type="dxa"/>
            <w:shd w:val="clear" w:color="auto" w:fill="auto"/>
          </w:tcPr>
          <w:p w14:paraId="176E6D7C" w14:textId="77777777" w:rsidR="003F435C" w:rsidRPr="009A60A7" w:rsidRDefault="003F435C" w:rsidP="005809A2">
            <w:pPr>
              <w:pStyle w:val="TableText"/>
            </w:pPr>
          </w:p>
          <w:p w14:paraId="026AE460" w14:textId="77777777" w:rsidR="003F435C" w:rsidRPr="009A60A7" w:rsidRDefault="003F435C" w:rsidP="005809A2">
            <w:pPr>
              <w:pStyle w:val="TableText"/>
            </w:pPr>
          </w:p>
        </w:tc>
        <w:tc>
          <w:tcPr>
            <w:tcW w:w="6588" w:type="dxa"/>
            <w:shd w:val="clear" w:color="auto" w:fill="auto"/>
          </w:tcPr>
          <w:p w14:paraId="59C7DE70" w14:textId="77777777" w:rsidR="003F435C" w:rsidRPr="009A60A7" w:rsidRDefault="003F435C" w:rsidP="005809A2">
            <w:pPr>
              <w:pStyle w:val="TableText"/>
            </w:pPr>
            <w:r w:rsidRPr="009A60A7">
              <w:t>This interaction is not visible to the non-interactive user, giving the impression that the med guide</w:t>
            </w:r>
            <w:r w:rsidR="00433378" w:rsidRPr="009A60A7">
              <w:t>’</w:t>
            </w:r>
            <w:r w:rsidRPr="009A60A7">
              <w:t xml:space="preserve">s application is malfunctioning. </w:t>
            </w:r>
            <w:r w:rsidR="00270191" w:rsidRPr="009A60A7">
              <w:t>Therefore,</w:t>
            </w:r>
            <w:r w:rsidRPr="009A60A7">
              <w:t xml:space="preserve"> no output </w:t>
            </w:r>
            <w:r w:rsidR="00270191" w:rsidRPr="009A60A7">
              <w:t xml:space="preserve">is </w:t>
            </w:r>
            <w:r w:rsidRPr="009A60A7">
              <w:t>generated at the printer</w:t>
            </w:r>
            <w:r w:rsidR="00131A49" w:rsidRPr="009A60A7">
              <w:t xml:space="preserve"> spool</w:t>
            </w:r>
            <w:r w:rsidRPr="009A60A7">
              <w:t xml:space="preserve">. </w:t>
            </w:r>
            <w:r w:rsidR="00270191" w:rsidRPr="009A60A7">
              <w:t>T</w:t>
            </w:r>
            <w:r w:rsidRPr="009A60A7">
              <w:t xml:space="preserve">he server’s system administrator </w:t>
            </w:r>
            <w:r w:rsidR="00280127" w:rsidRPr="009A60A7">
              <w:t>must</w:t>
            </w:r>
            <w:r w:rsidRPr="009A60A7">
              <w:t xml:space="preserve"> identify the user account associated with the </w:t>
            </w:r>
            <w:r w:rsidR="00433378" w:rsidRPr="009A60A7">
              <w:t>FDA Med Guides</w:t>
            </w:r>
            <w:r w:rsidRPr="009A60A7">
              <w:t xml:space="preserve"> scheduled task, log on as that user, start </w:t>
            </w:r>
            <w:r w:rsidR="00270191" w:rsidRPr="009A60A7">
              <w:t xml:space="preserve">Adobe Reader </w:t>
            </w:r>
            <w:r w:rsidRPr="009A60A7">
              <w:t xml:space="preserve">manually, and respond to all prompts generated. </w:t>
            </w:r>
            <w:r w:rsidR="00270191" w:rsidRPr="009A60A7">
              <w:t xml:space="preserve">For </w:t>
            </w:r>
            <w:r w:rsidRPr="009A60A7">
              <w:t>Network Service, this can only be resolved via Registry adjustments on that account</w:t>
            </w:r>
          </w:p>
          <w:p w14:paraId="63AD44EE" w14:textId="77777777" w:rsidR="003F435C" w:rsidRPr="009A60A7" w:rsidRDefault="003F435C" w:rsidP="005809A2">
            <w:pPr>
              <w:pStyle w:val="TableText"/>
            </w:pPr>
          </w:p>
          <w:p w14:paraId="093A51EE" w14:textId="58F1B20F" w:rsidR="003F435C" w:rsidRPr="009A60A7" w:rsidRDefault="009E6F08" w:rsidP="005809A2">
            <w:pPr>
              <w:pStyle w:val="TableText"/>
            </w:pPr>
            <w:r>
              <w:rPr>
                <w:noProof/>
              </w:rPr>
              <w:drawing>
                <wp:inline distT="0" distB="0" distL="0" distR="0" wp14:anchorId="0FC35126" wp14:editId="7EA41154">
                  <wp:extent cx="2536190" cy="1248410"/>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36190" cy="1248410"/>
                          </a:xfrm>
                          <a:prstGeom prst="rect">
                            <a:avLst/>
                          </a:prstGeom>
                          <a:noFill/>
                          <a:ln>
                            <a:noFill/>
                          </a:ln>
                        </pic:spPr>
                      </pic:pic>
                    </a:graphicData>
                  </a:graphic>
                </wp:inline>
              </w:drawing>
            </w:r>
          </w:p>
          <w:p w14:paraId="1D65C76B" w14:textId="77777777" w:rsidR="003F435C" w:rsidRPr="00BA3329" w:rsidRDefault="003F435C" w:rsidP="005809A2">
            <w:pPr>
              <w:pStyle w:val="TableText"/>
              <w:rPr>
                <w:b/>
                <w:sz w:val="20"/>
              </w:rPr>
            </w:pPr>
            <w:r w:rsidRPr="00BA3329">
              <w:rPr>
                <w:b/>
                <w:sz w:val="20"/>
              </w:rPr>
              <w:t xml:space="preserve">Figure </w:t>
            </w:r>
            <w:r w:rsidR="00BA3329" w:rsidRPr="00BA3329">
              <w:rPr>
                <w:b/>
                <w:sz w:val="20"/>
              </w:rPr>
              <w:t>47</w:t>
            </w:r>
            <w:r w:rsidR="008C0429" w:rsidRPr="00BA3329">
              <w:rPr>
                <w:b/>
                <w:sz w:val="20"/>
              </w:rPr>
              <w:t xml:space="preserve"> </w:t>
            </w:r>
            <w:r w:rsidRPr="00BA3329">
              <w:rPr>
                <w:b/>
                <w:sz w:val="20"/>
              </w:rPr>
              <w:t xml:space="preserve">Session 0 Isolation </w:t>
            </w:r>
            <w:r w:rsidR="00313E79" w:rsidRPr="00BA3329">
              <w:rPr>
                <w:b/>
                <w:sz w:val="20"/>
              </w:rPr>
              <w:t>S</w:t>
            </w:r>
            <w:r w:rsidRPr="00BA3329">
              <w:rPr>
                <w:b/>
                <w:sz w:val="20"/>
              </w:rPr>
              <w:t xml:space="preserve">ymptom </w:t>
            </w:r>
            <w:r w:rsidR="00313E79" w:rsidRPr="00BA3329">
              <w:rPr>
                <w:b/>
                <w:sz w:val="20"/>
              </w:rPr>
              <w:t>M</w:t>
            </w:r>
            <w:r w:rsidRPr="00BA3329">
              <w:rPr>
                <w:b/>
                <w:sz w:val="20"/>
              </w:rPr>
              <w:t>essage</w:t>
            </w:r>
          </w:p>
          <w:p w14:paraId="64A010F0" w14:textId="77777777" w:rsidR="00131A49" w:rsidRPr="009A60A7" w:rsidRDefault="00131A49" w:rsidP="005809A2">
            <w:pPr>
              <w:pStyle w:val="TableText"/>
            </w:pPr>
          </w:p>
          <w:p w14:paraId="6BB6A273" w14:textId="77777777" w:rsidR="003F435C" w:rsidRPr="009A60A7" w:rsidRDefault="003F435C" w:rsidP="005809A2">
            <w:pPr>
              <w:pStyle w:val="TableText"/>
            </w:pPr>
            <w:r w:rsidRPr="009A60A7">
              <w:t xml:space="preserve">The following Web links </w:t>
            </w:r>
            <w:r w:rsidR="00131A49" w:rsidRPr="009A60A7">
              <w:t>offer</w:t>
            </w:r>
            <w:r w:rsidRPr="009A60A7">
              <w:t xml:space="preserve"> information on this topic.</w:t>
            </w:r>
          </w:p>
          <w:p w14:paraId="5882F8C2" w14:textId="77777777" w:rsidR="003F435C" w:rsidRPr="009A60A7" w:rsidRDefault="009E6F08" w:rsidP="005809A2">
            <w:pPr>
              <w:pStyle w:val="TableText"/>
            </w:pPr>
            <w:hyperlink r:id="rId62" w:anchor="additionalAnswersMarker" w:history="1">
              <w:r w:rsidR="003F435C" w:rsidRPr="009A60A7">
                <w:rPr>
                  <w:rStyle w:val="Hyperlink"/>
                </w:rPr>
                <w:t>http://efreedom.com/Question/1-4618833/Delphi-Win32-Service-Printer-Selected-Valid-Error-2008-64bit-Standard-Server?showall=true#additionalAnswersMarker</w:t>
              </w:r>
            </w:hyperlink>
          </w:p>
          <w:p w14:paraId="338E025E" w14:textId="77777777" w:rsidR="003F435C" w:rsidRPr="009A60A7" w:rsidRDefault="003F435C" w:rsidP="005809A2">
            <w:pPr>
              <w:pStyle w:val="TableText"/>
            </w:pPr>
          </w:p>
          <w:p w14:paraId="69FDAC75" w14:textId="77777777" w:rsidR="003F435C" w:rsidRPr="009A60A7" w:rsidRDefault="009E6F08" w:rsidP="005809A2">
            <w:pPr>
              <w:pStyle w:val="TableText"/>
            </w:pPr>
            <w:hyperlink r:id="rId63" w:history="1">
              <w:r w:rsidR="003F435C" w:rsidRPr="009A60A7">
                <w:rPr>
                  <w:rStyle w:val="Hyperlink"/>
                </w:rPr>
                <w:t>http://msdn.microsoft.com/en-us/gg465126</w:t>
              </w:r>
            </w:hyperlink>
          </w:p>
          <w:p w14:paraId="43CDFC50" w14:textId="77777777" w:rsidR="003F435C" w:rsidRPr="009A60A7" w:rsidRDefault="003F435C" w:rsidP="005809A2">
            <w:pPr>
              <w:pStyle w:val="TableText"/>
            </w:pPr>
          </w:p>
          <w:p w14:paraId="505573E9" w14:textId="77777777" w:rsidR="003F435C" w:rsidRPr="009A60A7" w:rsidRDefault="009E6F08" w:rsidP="005809A2">
            <w:pPr>
              <w:pStyle w:val="TableText"/>
            </w:pPr>
            <w:hyperlink r:id="rId64" w:history="1">
              <w:r w:rsidR="003F435C" w:rsidRPr="009A60A7">
                <w:rPr>
                  <w:rStyle w:val="Hyperlink"/>
                </w:rPr>
                <w:t>http://blogs.technet.com/b/askperf/archive/2007/04/27/application-compatibility-session-0-isolation.aspx</w:t>
              </w:r>
            </w:hyperlink>
          </w:p>
          <w:p w14:paraId="794C8C3B" w14:textId="77777777" w:rsidR="003F435C" w:rsidRPr="009A60A7" w:rsidRDefault="003F435C" w:rsidP="005809A2">
            <w:pPr>
              <w:pStyle w:val="TableText"/>
            </w:pPr>
          </w:p>
          <w:p w14:paraId="08ACA46E" w14:textId="77777777" w:rsidR="003F435C" w:rsidRPr="009A60A7" w:rsidRDefault="009E6F08" w:rsidP="005809A2">
            <w:pPr>
              <w:pStyle w:val="TableText"/>
            </w:pPr>
            <w:hyperlink r:id="rId65" w:history="1">
              <w:r w:rsidR="003F435C" w:rsidRPr="009A60A7">
                <w:rPr>
                  <w:rStyle w:val="Hyperlink"/>
                </w:rPr>
                <w:t>http://msdn.microsoft.com/en-us/library/bb756986.aspx</w:t>
              </w:r>
            </w:hyperlink>
          </w:p>
          <w:p w14:paraId="622CC023" w14:textId="77777777" w:rsidR="003F435C" w:rsidRPr="009A60A7" w:rsidRDefault="003F435C" w:rsidP="005809A2">
            <w:pPr>
              <w:pStyle w:val="TableText"/>
            </w:pPr>
          </w:p>
          <w:p w14:paraId="69D3F70C" w14:textId="77777777" w:rsidR="003F435C" w:rsidRPr="009A60A7" w:rsidRDefault="009E6F08" w:rsidP="005809A2">
            <w:pPr>
              <w:pStyle w:val="TableText"/>
            </w:pPr>
            <w:hyperlink r:id="rId66" w:history="1">
              <w:r w:rsidR="003F435C" w:rsidRPr="009A60A7">
                <w:rPr>
                  <w:rStyle w:val="Hyperlink"/>
                </w:rPr>
                <w:t>http://www.beingmanan.com/wp/2008/06/create-uac-white-list/</w:t>
              </w:r>
            </w:hyperlink>
          </w:p>
          <w:p w14:paraId="03B97CA0" w14:textId="77777777" w:rsidR="003F435C" w:rsidRPr="009A60A7" w:rsidRDefault="003F435C" w:rsidP="005809A2">
            <w:pPr>
              <w:pStyle w:val="TableText"/>
            </w:pPr>
          </w:p>
          <w:p w14:paraId="7DEEC3DD" w14:textId="77777777" w:rsidR="003F435C" w:rsidRPr="009A60A7" w:rsidRDefault="009E6F08" w:rsidP="005809A2">
            <w:pPr>
              <w:pStyle w:val="TableText"/>
            </w:pPr>
            <w:hyperlink r:id="rId67" w:history="1">
              <w:r w:rsidR="003F435C" w:rsidRPr="009A60A7">
                <w:rPr>
                  <w:rStyle w:val="Hyperlink"/>
                </w:rPr>
                <w:t>http://msdn.microsoft.com/en-us/windows/hardware/gg463353.aspx</w:t>
              </w:r>
            </w:hyperlink>
          </w:p>
          <w:p w14:paraId="4BDCE8E6" w14:textId="77777777" w:rsidR="003F435C" w:rsidRPr="009A60A7" w:rsidRDefault="003F435C" w:rsidP="005809A2">
            <w:pPr>
              <w:pStyle w:val="TableText"/>
            </w:pPr>
          </w:p>
          <w:p w14:paraId="74DFA3E1" w14:textId="77777777" w:rsidR="003F435C" w:rsidRPr="009A60A7" w:rsidRDefault="009E6F08" w:rsidP="005809A2">
            <w:pPr>
              <w:pStyle w:val="TableText"/>
            </w:pPr>
            <w:hyperlink r:id="rId68" w:history="1">
              <w:r w:rsidR="003F435C" w:rsidRPr="009A60A7">
                <w:rPr>
                  <w:rStyle w:val="Hyperlink"/>
                </w:rPr>
                <w:t>http://www.firedaemon.com/manual/index.html?WindowsVista</w:t>
              </w:r>
            </w:hyperlink>
          </w:p>
        </w:tc>
      </w:tr>
    </w:tbl>
    <w:p w14:paraId="67807704" w14:textId="77777777" w:rsidR="0035138B" w:rsidRPr="009A60A7" w:rsidRDefault="0035138B" w:rsidP="0035138B"/>
    <w:p w14:paraId="4662BEB4" w14:textId="77777777" w:rsidR="00A817D6" w:rsidRPr="009A60A7" w:rsidRDefault="00E57B78" w:rsidP="00F158A8">
      <w:pPr>
        <w:pStyle w:val="Heading2"/>
        <w:spacing w:after="120"/>
      </w:pPr>
      <w:bookmarkStart w:id="75" w:name="_Toc508875362"/>
      <w:r>
        <w:t>Canno</w:t>
      </w:r>
      <w:r w:rsidR="00A817D6" w:rsidRPr="009A60A7">
        <w:t>t find Adobe Reader</w:t>
      </w:r>
      <w:bookmarkEnd w:id="75"/>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906"/>
        <w:gridCol w:w="5438"/>
      </w:tblGrid>
      <w:tr w:rsidR="00735444" w:rsidRPr="009A60A7" w14:paraId="4C5ED778" w14:textId="77777777" w:rsidTr="00F158A8">
        <w:tc>
          <w:tcPr>
            <w:tcW w:w="4138" w:type="dxa"/>
            <w:shd w:val="clear" w:color="auto" w:fill="E7E6E6"/>
          </w:tcPr>
          <w:p w14:paraId="553AC898" w14:textId="77777777" w:rsidR="00735444" w:rsidRPr="009A60A7" w:rsidRDefault="00735444" w:rsidP="005809A2">
            <w:pPr>
              <w:pStyle w:val="TableHeading"/>
            </w:pPr>
            <w:r w:rsidRPr="009A60A7">
              <w:t>Symptom</w:t>
            </w:r>
          </w:p>
        </w:tc>
        <w:tc>
          <w:tcPr>
            <w:tcW w:w="5438" w:type="dxa"/>
            <w:shd w:val="clear" w:color="auto" w:fill="E7E6E6"/>
          </w:tcPr>
          <w:p w14:paraId="4B2E5AD1" w14:textId="77777777" w:rsidR="00735444" w:rsidRPr="009A60A7" w:rsidRDefault="00735444" w:rsidP="005809A2">
            <w:pPr>
              <w:pStyle w:val="TableHeading"/>
            </w:pPr>
            <w:r w:rsidRPr="009A60A7">
              <w:t>Possible solution</w:t>
            </w:r>
          </w:p>
        </w:tc>
      </w:tr>
      <w:tr w:rsidR="00735444" w:rsidRPr="009A60A7" w14:paraId="54CA5F78" w14:textId="77777777" w:rsidTr="00F158A8">
        <w:tc>
          <w:tcPr>
            <w:tcW w:w="4138" w:type="dxa"/>
            <w:shd w:val="clear" w:color="auto" w:fill="auto"/>
          </w:tcPr>
          <w:p w14:paraId="6D7D04BC" w14:textId="77777777" w:rsidR="00735444" w:rsidRPr="009A60A7" w:rsidRDefault="00423DDA" w:rsidP="005809A2">
            <w:pPr>
              <w:pStyle w:val="TableText"/>
            </w:pPr>
            <w:r w:rsidRPr="009A60A7">
              <w:t>An error indicates that Adobe Reader executable can’t be located.</w:t>
            </w:r>
          </w:p>
        </w:tc>
        <w:tc>
          <w:tcPr>
            <w:tcW w:w="5438" w:type="dxa"/>
            <w:shd w:val="clear" w:color="auto" w:fill="auto"/>
          </w:tcPr>
          <w:p w14:paraId="702BA0F2" w14:textId="77777777" w:rsidR="00735444" w:rsidRPr="009A60A7" w:rsidRDefault="00423DDA" w:rsidP="005809A2">
            <w:pPr>
              <w:pStyle w:val="TableText"/>
            </w:pPr>
            <w:r w:rsidRPr="009A60A7">
              <w:t>Verify that the path pointing to the Reader executable is correct in the C:\FDAMedGuidesPrinter\fda_med_guides.properties file</w:t>
            </w:r>
          </w:p>
        </w:tc>
      </w:tr>
    </w:tbl>
    <w:p w14:paraId="72BD6CA9" w14:textId="77777777" w:rsidR="00F158A8" w:rsidRPr="009A60A7" w:rsidRDefault="00F158A8" w:rsidP="00F158A8"/>
    <w:p w14:paraId="67FE8913" w14:textId="77777777" w:rsidR="00A817D6" w:rsidRPr="009A60A7" w:rsidRDefault="00E57B78" w:rsidP="00F158A8">
      <w:pPr>
        <w:pStyle w:val="Heading2"/>
        <w:spacing w:after="120"/>
      </w:pPr>
      <w:bookmarkStart w:id="76" w:name="_Toc508875363"/>
      <w:r>
        <w:t>Canno</w:t>
      </w:r>
      <w:r w:rsidR="00A817D6" w:rsidRPr="009A60A7">
        <w:t xml:space="preserve">t download </w:t>
      </w:r>
      <w:r w:rsidR="00947026" w:rsidRPr="009A60A7">
        <w:t>M</w:t>
      </w:r>
      <w:r w:rsidR="00A817D6" w:rsidRPr="009A60A7">
        <w:t xml:space="preserve">ed </w:t>
      </w:r>
      <w:r w:rsidR="00947026" w:rsidRPr="009A60A7">
        <w:t>G</w:t>
      </w:r>
      <w:r w:rsidR="00A817D6" w:rsidRPr="009A60A7">
        <w:t xml:space="preserve">uides from CMOP </w:t>
      </w:r>
      <w:r w:rsidR="003F435C" w:rsidRPr="009A60A7">
        <w:t>Portal</w:t>
      </w:r>
      <w:bookmarkEnd w:id="76"/>
    </w:p>
    <w:p w14:paraId="2ADD9D82" w14:textId="77777777" w:rsidR="006A7E5A" w:rsidRPr="009A60A7" w:rsidRDefault="006A7E5A" w:rsidP="00112238">
      <w:pPr>
        <w:pStyle w:val="BodyText"/>
      </w:pPr>
      <w:r w:rsidRPr="009A60A7">
        <w:t xml:space="preserve">If a med guide request is made and no med guide file appears in C:\FDAMedGuidesPrinter\workspace\medguides, the application is </w:t>
      </w:r>
      <w:r w:rsidR="00270191" w:rsidRPr="009A60A7">
        <w:t xml:space="preserve">likely </w:t>
      </w:r>
      <w:r w:rsidRPr="009A60A7">
        <w:t xml:space="preserve">unable to connect to the CMOP SharePoint site. </w:t>
      </w:r>
      <w:r w:rsidR="00BD027E" w:rsidRPr="009A60A7">
        <w:t>Reasons for this to occur are as follows:</w:t>
      </w:r>
    </w:p>
    <w:tbl>
      <w:tblPr>
        <w:tblW w:w="95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788"/>
        <w:gridCol w:w="4788"/>
      </w:tblGrid>
      <w:tr w:rsidR="000D2188" w:rsidRPr="009A60A7" w14:paraId="49E4E881" w14:textId="77777777" w:rsidTr="000D2188">
        <w:tc>
          <w:tcPr>
            <w:tcW w:w="4788" w:type="dxa"/>
            <w:shd w:val="clear" w:color="auto" w:fill="E7E6E6"/>
          </w:tcPr>
          <w:p w14:paraId="12F04485" w14:textId="77777777" w:rsidR="000D2188" w:rsidRPr="009A60A7" w:rsidRDefault="000D2188" w:rsidP="005809A2">
            <w:pPr>
              <w:pStyle w:val="TableHeading"/>
            </w:pPr>
            <w:r w:rsidRPr="009A60A7">
              <w:t>Symptom</w:t>
            </w:r>
          </w:p>
        </w:tc>
        <w:tc>
          <w:tcPr>
            <w:tcW w:w="4788" w:type="dxa"/>
            <w:shd w:val="clear" w:color="auto" w:fill="E7E6E6"/>
          </w:tcPr>
          <w:p w14:paraId="26814FF3" w14:textId="77777777" w:rsidR="000D2188" w:rsidRPr="009A60A7" w:rsidRDefault="000D2188" w:rsidP="005809A2">
            <w:pPr>
              <w:pStyle w:val="TableHeading"/>
            </w:pPr>
            <w:r w:rsidRPr="009A60A7">
              <w:t>Possible solution</w:t>
            </w:r>
          </w:p>
        </w:tc>
      </w:tr>
      <w:tr w:rsidR="000D2188" w:rsidRPr="009A60A7" w14:paraId="3B4E67CC" w14:textId="77777777" w:rsidTr="000D2188">
        <w:tc>
          <w:tcPr>
            <w:tcW w:w="4788" w:type="dxa"/>
            <w:shd w:val="clear" w:color="auto" w:fill="auto"/>
          </w:tcPr>
          <w:p w14:paraId="6DB884C9" w14:textId="77777777" w:rsidR="000D2188" w:rsidRPr="009A60A7" w:rsidRDefault="000D2188" w:rsidP="005809A2">
            <w:pPr>
              <w:pStyle w:val="TableText"/>
            </w:pPr>
            <w:r w:rsidRPr="009A60A7">
              <w:t>CMOP site is down</w:t>
            </w:r>
          </w:p>
        </w:tc>
        <w:tc>
          <w:tcPr>
            <w:tcW w:w="4788" w:type="dxa"/>
            <w:shd w:val="clear" w:color="auto" w:fill="auto"/>
          </w:tcPr>
          <w:p w14:paraId="5ACB10BF" w14:textId="77777777" w:rsidR="000D2188" w:rsidRPr="009A60A7" w:rsidRDefault="000D2188" w:rsidP="005809A2">
            <w:pPr>
              <w:pStyle w:val="TableText"/>
            </w:pPr>
            <w:r w:rsidRPr="009A60A7">
              <w:t>Try again later.</w:t>
            </w:r>
          </w:p>
        </w:tc>
      </w:tr>
      <w:tr w:rsidR="000D2188" w:rsidRPr="009A60A7" w14:paraId="7C57CC75" w14:textId="77777777" w:rsidTr="000D2188">
        <w:tc>
          <w:tcPr>
            <w:tcW w:w="4788" w:type="dxa"/>
            <w:shd w:val="clear" w:color="auto" w:fill="auto"/>
          </w:tcPr>
          <w:p w14:paraId="49F0D2FA" w14:textId="77777777" w:rsidR="000D2188" w:rsidRPr="009A60A7" w:rsidRDefault="000D2188" w:rsidP="005809A2">
            <w:pPr>
              <w:pStyle w:val="TableText"/>
            </w:pPr>
            <w:r w:rsidRPr="009A60A7">
              <w:t>User assigned to task has insufficient privileges to access CMOP site.</w:t>
            </w:r>
          </w:p>
        </w:tc>
        <w:tc>
          <w:tcPr>
            <w:tcW w:w="4788" w:type="dxa"/>
            <w:shd w:val="clear" w:color="auto" w:fill="auto"/>
          </w:tcPr>
          <w:p w14:paraId="36DAA0CE" w14:textId="77777777" w:rsidR="000D2188" w:rsidRPr="009A60A7" w:rsidRDefault="000D2188" w:rsidP="005809A2">
            <w:pPr>
              <w:pStyle w:val="TableText"/>
            </w:pPr>
            <w:r w:rsidRPr="009A60A7">
              <w:t>Adjust permissions, or create a new user with appropriate access.</w:t>
            </w:r>
          </w:p>
        </w:tc>
      </w:tr>
      <w:tr w:rsidR="000D2188" w:rsidRPr="009A60A7" w14:paraId="563717AE" w14:textId="77777777" w:rsidTr="000D2188">
        <w:tc>
          <w:tcPr>
            <w:tcW w:w="4788" w:type="dxa"/>
            <w:shd w:val="clear" w:color="auto" w:fill="auto"/>
          </w:tcPr>
          <w:p w14:paraId="4F4BAB99" w14:textId="77777777" w:rsidR="000D2188" w:rsidRPr="009A60A7" w:rsidRDefault="000D2188" w:rsidP="005809A2">
            <w:pPr>
              <w:pStyle w:val="TableText"/>
            </w:pPr>
            <w:r w:rsidRPr="009A60A7">
              <w:t>Unable to write downloaded med guide to local folder.</w:t>
            </w:r>
          </w:p>
        </w:tc>
        <w:tc>
          <w:tcPr>
            <w:tcW w:w="4788" w:type="dxa"/>
            <w:shd w:val="clear" w:color="auto" w:fill="auto"/>
          </w:tcPr>
          <w:p w14:paraId="2502F99B" w14:textId="77777777" w:rsidR="000D2188" w:rsidRPr="009A60A7" w:rsidRDefault="000D2188" w:rsidP="005809A2">
            <w:pPr>
              <w:pStyle w:val="TableText"/>
            </w:pPr>
            <w:r w:rsidRPr="009A60A7">
              <w:t>Confirm that user has write access to folder.</w:t>
            </w:r>
          </w:p>
          <w:p w14:paraId="7E2E6DCC" w14:textId="77777777" w:rsidR="000D2188" w:rsidRPr="009A60A7" w:rsidRDefault="000D2188" w:rsidP="005809A2">
            <w:pPr>
              <w:pStyle w:val="TableText"/>
            </w:pPr>
          </w:p>
        </w:tc>
      </w:tr>
      <w:tr w:rsidR="000D2188" w:rsidRPr="009A60A7" w14:paraId="2033E8EE" w14:textId="77777777" w:rsidTr="000D2188">
        <w:tc>
          <w:tcPr>
            <w:tcW w:w="4788" w:type="dxa"/>
            <w:shd w:val="clear" w:color="auto" w:fill="auto"/>
          </w:tcPr>
          <w:p w14:paraId="1A944FB2" w14:textId="77777777" w:rsidR="000D2188" w:rsidRPr="009A60A7" w:rsidRDefault="000D2188" w:rsidP="005809A2">
            <w:pPr>
              <w:pStyle w:val="TableText"/>
            </w:pPr>
            <w:r w:rsidRPr="009A60A7">
              <w:t xml:space="preserve">An error page is printed instead of the expected med guide. </w:t>
            </w:r>
          </w:p>
        </w:tc>
        <w:tc>
          <w:tcPr>
            <w:tcW w:w="4788" w:type="dxa"/>
            <w:shd w:val="clear" w:color="auto" w:fill="auto"/>
          </w:tcPr>
          <w:p w14:paraId="46C21F34" w14:textId="77777777" w:rsidR="000D2188" w:rsidRPr="009A60A7" w:rsidRDefault="000D2188" w:rsidP="005809A2">
            <w:pPr>
              <w:pStyle w:val="TableText"/>
            </w:pPr>
            <w:r w:rsidRPr="009A60A7">
              <w:t>The med guide name is invalid or the med guide PDF file doesn’t exist at the CMOP Portal. Verify that the PDF file exists, or that the PDF file name indicated in the print request is correct.</w:t>
            </w:r>
          </w:p>
        </w:tc>
      </w:tr>
      <w:tr w:rsidR="000D2188" w:rsidRPr="009A60A7" w14:paraId="51877813" w14:textId="77777777" w:rsidTr="000D2188">
        <w:tc>
          <w:tcPr>
            <w:tcW w:w="4788" w:type="dxa"/>
            <w:shd w:val="clear" w:color="auto" w:fill="auto"/>
          </w:tcPr>
          <w:p w14:paraId="027BC08A" w14:textId="77777777" w:rsidR="000D2188" w:rsidRPr="004A35A6" w:rsidRDefault="000D2188" w:rsidP="000D2188">
            <w:pPr>
              <w:pStyle w:val="CommentText"/>
              <w:rPr>
                <w:rFonts w:ascii="Arial" w:hAnsi="Arial" w:cs="Arial"/>
                <w:sz w:val="22"/>
                <w:szCs w:val="22"/>
              </w:rPr>
            </w:pPr>
            <w:r w:rsidRPr="004A35A6">
              <w:rPr>
                <w:rStyle w:val="CommentReference"/>
                <w:rFonts w:ascii="Arial" w:hAnsi="Arial" w:cs="Arial"/>
                <w:sz w:val="22"/>
                <w:szCs w:val="22"/>
              </w:rPr>
              <w:t>Java uninstall/reinstall</w:t>
            </w:r>
          </w:p>
          <w:p w14:paraId="60962BF2" w14:textId="77777777" w:rsidR="000D2188" w:rsidRPr="004A35A6" w:rsidRDefault="000D2188" w:rsidP="005809A2">
            <w:pPr>
              <w:pStyle w:val="TableText"/>
              <w:rPr>
                <w:szCs w:val="22"/>
              </w:rPr>
            </w:pPr>
          </w:p>
        </w:tc>
        <w:tc>
          <w:tcPr>
            <w:tcW w:w="4788" w:type="dxa"/>
            <w:shd w:val="clear" w:color="auto" w:fill="auto"/>
          </w:tcPr>
          <w:p w14:paraId="7C20DD7F" w14:textId="77777777" w:rsidR="000D2188" w:rsidRPr="00FE1802" w:rsidRDefault="004A35A6" w:rsidP="004A35A6">
            <w:pPr>
              <w:pStyle w:val="TableText"/>
              <w:rPr>
                <w:rStyle w:val="CommentReference"/>
                <w:sz w:val="22"/>
                <w:szCs w:val="22"/>
              </w:rPr>
            </w:pPr>
            <w:r w:rsidRPr="00FE1802">
              <w:rPr>
                <w:rStyle w:val="CommentReference"/>
                <w:sz w:val="22"/>
                <w:szCs w:val="22"/>
              </w:rPr>
              <w:t xml:space="preserve">If Java is uninstalled and reinstalled on the FDA Med Guides </w:t>
            </w:r>
            <w:r w:rsidR="00FE1802" w:rsidRPr="00FE1802">
              <w:rPr>
                <w:rStyle w:val="CommentReference"/>
                <w:sz w:val="22"/>
                <w:szCs w:val="22"/>
              </w:rPr>
              <w:t xml:space="preserve">print </w:t>
            </w:r>
            <w:r w:rsidRPr="00FE1802">
              <w:rPr>
                <w:rStyle w:val="CommentReference"/>
                <w:sz w:val="22"/>
                <w:szCs w:val="22"/>
              </w:rPr>
              <w:t>server, e</w:t>
            </w:r>
            <w:r w:rsidR="000D2188" w:rsidRPr="00FE1802">
              <w:rPr>
                <w:rStyle w:val="CommentReference"/>
                <w:sz w:val="22"/>
                <w:szCs w:val="22"/>
              </w:rPr>
              <w:t xml:space="preserve">xecute the </w:t>
            </w:r>
            <w:r w:rsidRPr="00FE1802">
              <w:rPr>
                <w:rStyle w:val="CommentReference"/>
                <w:sz w:val="22"/>
                <w:szCs w:val="22"/>
              </w:rPr>
              <w:t xml:space="preserve">following </w:t>
            </w:r>
            <w:r w:rsidR="000D2188" w:rsidRPr="00FE1802">
              <w:rPr>
                <w:rStyle w:val="CommentReference"/>
                <w:sz w:val="22"/>
                <w:szCs w:val="22"/>
              </w:rPr>
              <w:t xml:space="preserve">SSL </w:t>
            </w:r>
            <w:r w:rsidRPr="00FE1802">
              <w:rPr>
                <w:rStyle w:val="CommentReference"/>
                <w:sz w:val="22"/>
                <w:szCs w:val="22"/>
              </w:rPr>
              <w:t xml:space="preserve">script </w:t>
            </w:r>
            <w:r w:rsidRPr="00FE1802">
              <w:rPr>
                <w:szCs w:val="22"/>
              </w:rPr>
              <w:t>to add CMOP SSL certificate to the Java trust store.</w:t>
            </w:r>
          </w:p>
          <w:p w14:paraId="13DE4847" w14:textId="77777777" w:rsidR="004A35A6" w:rsidRPr="004A35A6" w:rsidRDefault="004A35A6" w:rsidP="004A35A6">
            <w:pPr>
              <w:pStyle w:val="TableText"/>
              <w:numPr>
                <w:ilvl w:val="0"/>
                <w:numId w:val="48"/>
              </w:numPr>
              <w:rPr>
                <w:szCs w:val="22"/>
              </w:rPr>
            </w:pPr>
            <w:r w:rsidRPr="00FE1802">
              <w:rPr>
                <w:szCs w:val="22"/>
              </w:rPr>
              <w:lastRenderedPageBreak/>
              <w:t>C:\FDAMedGuidesPrinter\installation\ SSL_Certificate_installation.bat</w:t>
            </w:r>
          </w:p>
        </w:tc>
      </w:tr>
      <w:tr w:rsidR="004A35A6" w:rsidRPr="009A60A7" w14:paraId="38D05CDE" w14:textId="77777777" w:rsidTr="000D2188">
        <w:tc>
          <w:tcPr>
            <w:tcW w:w="4788" w:type="dxa"/>
            <w:shd w:val="clear" w:color="auto" w:fill="auto"/>
          </w:tcPr>
          <w:p w14:paraId="55165827" w14:textId="77777777" w:rsidR="004A35A6" w:rsidRPr="00FF1EA8" w:rsidRDefault="004A35A6" w:rsidP="000D2188">
            <w:pPr>
              <w:pStyle w:val="TableText"/>
            </w:pPr>
            <w:r>
              <w:lastRenderedPageBreak/>
              <w:t>Adobe Acrobat Reader uninstall/reinstall</w:t>
            </w:r>
          </w:p>
        </w:tc>
        <w:tc>
          <w:tcPr>
            <w:tcW w:w="4788" w:type="dxa"/>
            <w:shd w:val="clear" w:color="auto" w:fill="auto"/>
          </w:tcPr>
          <w:p w14:paraId="5540B58C" w14:textId="77777777" w:rsidR="004A35A6" w:rsidRPr="00FE1802" w:rsidRDefault="004A35A6" w:rsidP="00361F9D">
            <w:pPr>
              <w:pStyle w:val="TableText"/>
              <w:rPr>
                <w:rStyle w:val="CommentReference"/>
                <w:sz w:val="22"/>
                <w:szCs w:val="22"/>
              </w:rPr>
            </w:pPr>
            <w:r w:rsidRPr="00FE1802">
              <w:rPr>
                <w:rStyle w:val="CommentReference"/>
                <w:sz w:val="22"/>
                <w:szCs w:val="22"/>
              </w:rPr>
              <w:t>If the Adobe Acrobat Reader is uninstalled and reinstalled on the FDA Med Guides</w:t>
            </w:r>
            <w:r w:rsidR="00FE1802" w:rsidRPr="00FE1802">
              <w:rPr>
                <w:rStyle w:val="CommentReference"/>
                <w:sz w:val="22"/>
                <w:szCs w:val="22"/>
              </w:rPr>
              <w:t xml:space="preserve"> print</w:t>
            </w:r>
            <w:r w:rsidRPr="00FE1802">
              <w:rPr>
                <w:rStyle w:val="CommentReference"/>
                <w:sz w:val="22"/>
                <w:szCs w:val="22"/>
              </w:rPr>
              <w:t xml:space="preserve"> server, execute the following scripts </w:t>
            </w:r>
            <w:r w:rsidRPr="00FE1802">
              <w:rPr>
                <w:szCs w:val="22"/>
              </w:rPr>
              <w:t xml:space="preserve">to add Adobe keys </w:t>
            </w:r>
            <w:r w:rsidR="00FE1802">
              <w:rPr>
                <w:szCs w:val="22"/>
              </w:rPr>
              <w:t xml:space="preserve">to the Windows registry </w:t>
            </w:r>
            <w:r w:rsidRPr="00FE1802">
              <w:rPr>
                <w:szCs w:val="22"/>
              </w:rPr>
              <w:t xml:space="preserve">and </w:t>
            </w:r>
            <w:r w:rsidR="00FE1802" w:rsidRPr="00FE1802">
              <w:rPr>
                <w:szCs w:val="22"/>
              </w:rPr>
              <w:t xml:space="preserve">to </w:t>
            </w:r>
            <w:r w:rsidRPr="00FE1802">
              <w:rPr>
                <w:szCs w:val="22"/>
              </w:rPr>
              <w:t>verify the FDA Med Guides installation</w:t>
            </w:r>
            <w:r w:rsidRPr="00FE1802">
              <w:rPr>
                <w:rStyle w:val="CommentReference"/>
                <w:sz w:val="22"/>
                <w:szCs w:val="22"/>
              </w:rPr>
              <w:t>.</w:t>
            </w:r>
          </w:p>
          <w:p w14:paraId="2E818C7C" w14:textId="77777777" w:rsidR="004A35A6" w:rsidRPr="00FE1802" w:rsidRDefault="004A35A6" w:rsidP="004A35A6">
            <w:pPr>
              <w:pStyle w:val="TableText"/>
              <w:numPr>
                <w:ilvl w:val="0"/>
                <w:numId w:val="47"/>
              </w:numPr>
              <w:rPr>
                <w:rStyle w:val="CommentReference"/>
                <w:sz w:val="22"/>
                <w:szCs w:val="22"/>
              </w:rPr>
            </w:pPr>
            <w:r w:rsidRPr="00FE1802">
              <w:rPr>
                <w:szCs w:val="22"/>
              </w:rPr>
              <w:t>C:\FDAMedGuidesPrinter\installation\ NetworkServiceTaskSettings.reg</w:t>
            </w:r>
          </w:p>
          <w:p w14:paraId="3AF7359B" w14:textId="77777777" w:rsidR="004A35A6" w:rsidRPr="00FE1802" w:rsidRDefault="004A35A6" w:rsidP="004A35A6">
            <w:pPr>
              <w:pStyle w:val="TableText"/>
              <w:numPr>
                <w:ilvl w:val="0"/>
                <w:numId w:val="47"/>
              </w:numPr>
              <w:rPr>
                <w:szCs w:val="22"/>
              </w:rPr>
            </w:pPr>
            <w:r w:rsidRPr="00FE1802">
              <w:rPr>
                <w:szCs w:val="22"/>
              </w:rPr>
              <w:t>C:\FDAMedGuidesPrinter\installation\ Verify_installation.bat</w:t>
            </w:r>
          </w:p>
        </w:tc>
      </w:tr>
    </w:tbl>
    <w:p w14:paraId="2C877728" w14:textId="77777777" w:rsidR="00F158A8" w:rsidRPr="009A60A7" w:rsidRDefault="00F158A8" w:rsidP="00F158A8"/>
    <w:p w14:paraId="63F31072" w14:textId="77777777" w:rsidR="00A817D6" w:rsidRPr="009A60A7" w:rsidRDefault="00A817D6" w:rsidP="00F158A8">
      <w:pPr>
        <w:pStyle w:val="Heading2"/>
        <w:spacing w:after="120"/>
      </w:pPr>
      <w:bookmarkStart w:id="77" w:name="_Toc508875364"/>
      <w:r w:rsidRPr="009A60A7">
        <w:t xml:space="preserve">Nothing is sent to the </w:t>
      </w:r>
      <w:r w:rsidR="0092687F" w:rsidRPr="009A60A7">
        <w:t xml:space="preserve">destination </w:t>
      </w:r>
      <w:r w:rsidRPr="009A60A7">
        <w:t>printer spool</w:t>
      </w:r>
      <w:bookmarkEnd w:id="77"/>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72"/>
        <w:gridCol w:w="4672"/>
      </w:tblGrid>
      <w:tr w:rsidR="00735444" w:rsidRPr="009A60A7" w14:paraId="1BBB9CB3" w14:textId="77777777" w:rsidTr="007E3736">
        <w:tc>
          <w:tcPr>
            <w:tcW w:w="4788" w:type="dxa"/>
            <w:shd w:val="clear" w:color="auto" w:fill="E7E6E6"/>
          </w:tcPr>
          <w:p w14:paraId="7ECADA39" w14:textId="77777777" w:rsidR="00735444" w:rsidRPr="009A60A7" w:rsidRDefault="00735444" w:rsidP="005809A2">
            <w:pPr>
              <w:pStyle w:val="TableHeading"/>
            </w:pPr>
            <w:r w:rsidRPr="009A60A7">
              <w:t>Symptom</w:t>
            </w:r>
          </w:p>
        </w:tc>
        <w:tc>
          <w:tcPr>
            <w:tcW w:w="4788" w:type="dxa"/>
            <w:shd w:val="clear" w:color="auto" w:fill="E7E6E6"/>
          </w:tcPr>
          <w:p w14:paraId="4722C3BA" w14:textId="77777777" w:rsidR="00735444" w:rsidRPr="009A60A7" w:rsidRDefault="00735444" w:rsidP="005809A2">
            <w:pPr>
              <w:pStyle w:val="TableHeading"/>
            </w:pPr>
            <w:r w:rsidRPr="009A60A7">
              <w:t>Possible solution</w:t>
            </w:r>
          </w:p>
        </w:tc>
      </w:tr>
      <w:tr w:rsidR="00735444" w:rsidRPr="009A60A7" w14:paraId="791776E7" w14:textId="77777777" w:rsidTr="005809A2">
        <w:tc>
          <w:tcPr>
            <w:tcW w:w="4788" w:type="dxa"/>
            <w:shd w:val="clear" w:color="auto" w:fill="auto"/>
          </w:tcPr>
          <w:p w14:paraId="0777489C" w14:textId="77777777" w:rsidR="00735444" w:rsidRPr="009A60A7" w:rsidRDefault="00816C80" w:rsidP="005809A2">
            <w:pPr>
              <w:pStyle w:val="TableText"/>
            </w:pPr>
            <w:r w:rsidRPr="009A60A7">
              <w:t>Adobe Reader is malfunctioning</w:t>
            </w:r>
          </w:p>
        </w:tc>
        <w:tc>
          <w:tcPr>
            <w:tcW w:w="4788" w:type="dxa"/>
            <w:shd w:val="clear" w:color="auto" w:fill="auto"/>
          </w:tcPr>
          <w:p w14:paraId="06294A63" w14:textId="77777777" w:rsidR="00735444" w:rsidRPr="009A60A7" w:rsidRDefault="00816C80" w:rsidP="005809A2">
            <w:pPr>
              <w:pStyle w:val="TableText"/>
            </w:pPr>
            <w:r w:rsidRPr="009A60A7">
              <w:t>Using Task Manager, kill any AcroRd32.exe processes belonging to the pertinent user</w:t>
            </w:r>
            <w:r w:rsidR="005809A2">
              <w:t xml:space="preserve"> </w:t>
            </w:r>
            <w:r w:rsidR="003F435C" w:rsidRPr="009A60A7">
              <w:t>account</w:t>
            </w:r>
            <w:r w:rsidR="002768F3" w:rsidRPr="009A60A7">
              <w:t>.</w:t>
            </w:r>
          </w:p>
        </w:tc>
      </w:tr>
      <w:tr w:rsidR="00735444" w:rsidRPr="009A60A7" w14:paraId="52546BB3" w14:textId="77777777" w:rsidTr="005809A2">
        <w:tc>
          <w:tcPr>
            <w:tcW w:w="4788" w:type="dxa"/>
            <w:shd w:val="clear" w:color="auto" w:fill="auto"/>
          </w:tcPr>
          <w:p w14:paraId="14396BF0" w14:textId="77777777" w:rsidR="00735444" w:rsidRPr="009A60A7" w:rsidRDefault="00816C80" w:rsidP="005809A2">
            <w:pPr>
              <w:pStyle w:val="TableText"/>
            </w:pPr>
            <w:r w:rsidRPr="009A60A7">
              <w:t>Destination printer name in med guide request is incorrect</w:t>
            </w:r>
          </w:p>
        </w:tc>
        <w:tc>
          <w:tcPr>
            <w:tcW w:w="4788" w:type="dxa"/>
            <w:shd w:val="clear" w:color="auto" w:fill="auto"/>
          </w:tcPr>
          <w:p w14:paraId="79EE9EF1" w14:textId="77777777" w:rsidR="00735444" w:rsidRPr="009A60A7" w:rsidRDefault="00816C80" w:rsidP="005809A2">
            <w:pPr>
              <w:pStyle w:val="TableText"/>
            </w:pPr>
            <w:r w:rsidRPr="009A60A7">
              <w:t>Verify that the printer name is correct</w:t>
            </w:r>
            <w:r w:rsidR="002768F3" w:rsidRPr="009A60A7">
              <w:t>.</w:t>
            </w:r>
          </w:p>
        </w:tc>
      </w:tr>
    </w:tbl>
    <w:p w14:paraId="0BB49E74" w14:textId="77777777" w:rsidR="00735444" w:rsidRPr="009A60A7" w:rsidRDefault="00735444" w:rsidP="00735444"/>
    <w:p w14:paraId="2B2F7540" w14:textId="77777777" w:rsidR="00A817D6" w:rsidRPr="009A60A7" w:rsidRDefault="00F158A8" w:rsidP="00F158A8">
      <w:pPr>
        <w:pStyle w:val="Heading2"/>
        <w:spacing w:after="120"/>
      </w:pPr>
      <w:bookmarkStart w:id="78" w:name="_Toc508875365"/>
      <w:r>
        <w:t xml:space="preserve">Exception </w:t>
      </w:r>
      <w:r w:rsidR="00DF228E">
        <w:t xml:space="preserve">when </w:t>
      </w:r>
      <w:r>
        <w:t>running batch file</w:t>
      </w:r>
      <w:bookmarkEnd w:id="78"/>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5274"/>
        <w:gridCol w:w="4070"/>
      </w:tblGrid>
      <w:tr w:rsidR="00735444" w:rsidRPr="009A60A7" w14:paraId="79917473" w14:textId="77777777" w:rsidTr="007E3736">
        <w:tc>
          <w:tcPr>
            <w:tcW w:w="5271" w:type="dxa"/>
            <w:tcBorders>
              <w:bottom w:val="single" w:sz="6" w:space="0" w:color="auto"/>
            </w:tcBorders>
            <w:shd w:val="clear" w:color="auto" w:fill="E7E6E6"/>
          </w:tcPr>
          <w:p w14:paraId="56B1D910" w14:textId="77777777" w:rsidR="00735444" w:rsidRPr="009A60A7" w:rsidRDefault="00735444" w:rsidP="005809A2">
            <w:pPr>
              <w:pStyle w:val="TableHeading"/>
            </w:pPr>
            <w:r w:rsidRPr="009A60A7">
              <w:t>Symptom</w:t>
            </w:r>
          </w:p>
        </w:tc>
        <w:tc>
          <w:tcPr>
            <w:tcW w:w="4305" w:type="dxa"/>
            <w:tcBorders>
              <w:bottom w:val="single" w:sz="6" w:space="0" w:color="auto"/>
            </w:tcBorders>
            <w:shd w:val="clear" w:color="auto" w:fill="E7E6E6"/>
          </w:tcPr>
          <w:p w14:paraId="7FE11938" w14:textId="77777777" w:rsidR="00735444" w:rsidRPr="009A60A7" w:rsidRDefault="00735444" w:rsidP="005809A2">
            <w:pPr>
              <w:pStyle w:val="TableHeading"/>
            </w:pPr>
            <w:r w:rsidRPr="009A60A7">
              <w:t>Possible solution</w:t>
            </w:r>
          </w:p>
        </w:tc>
      </w:tr>
      <w:tr w:rsidR="00735444" w:rsidRPr="009A60A7" w14:paraId="3CB26E2E" w14:textId="77777777" w:rsidTr="005809A2">
        <w:tc>
          <w:tcPr>
            <w:tcW w:w="5271" w:type="dxa"/>
            <w:tcBorders>
              <w:top w:val="single" w:sz="6" w:space="0" w:color="auto"/>
              <w:left w:val="single" w:sz="6" w:space="0" w:color="auto"/>
              <w:bottom w:val="single" w:sz="6" w:space="0" w:color="auto"/>
              <w:right w:val="single" w:sz="6" w:space="0" w:color="auto"/>
            </w:tcBorders>
            <w:shd w:val="clear" w:color="auto" w:fill="auto"/>
          </w:tcPr>
          <w:p w14:paraId="5C2D4A66" w14:textId="77777777" w:rsidR="0092687F" w:rsidRPr="009A60A7" w:rsidRDefault="0092687F" w:rsidP="005809A2">
            <w:pPr>
              <w:pStyle w:val="TableText"/>
            </w:pPr>
            <w:r w:rsidRPr="009A60A7">
              <w:t xml:space="preserve">Invoking the START_fda_med_guides_automatic_printing.bat </w:t>
            </w:r>
          </w:p>
          <w:p w14:paraId="508C172D" w14:textId="77777777" w:rsidR="00910FD2" w:rsidRPr="009A60A7" w:rsidRDefault="0092687F" w:rsidP="005809A2">
            <w:pPr>
              <w:pStyle w:val="TableText"/>
            </w:pPr>
            <w:r w:rsidRPr="009A60A7">
              <w:t>batch file fails to start the Java application and indicates: Exception in thread "main" java.lang.NoClassDefFoundError</w:t>
            </w:r>
          </w:p>
          <w:p w14:paraId="2961F74F" w14:textId="77777777" w:rsidR="00910FD2" w:rsidRPr="009A60A7" w:rsidRDefault="00910FD2" w:rsidP="005809A2">
            <w:pPr>
              <w:pStyle w:val="TableText"/>
            </w:pPr>
          </w:p>
          <w:p w14:paraId="2E5962FF" w14:textId="20F99764" w:rsidR="00910FD2" w:rsidRPr="009A60A7" w:rsidRDefault="00910FD2" w:rsidP="005809A2">
            <w:pPr>
              <w:pStyle w:val="TableText"/>
            </w:pPr>
            <w:r w:rsidRPr="009A60A7">
              <w:rPr>
                <w:color w:val="1F497D"/>
              </w:rPr>
              <w:fldChar w:fldCharType="begin"/>
            </w:r>
            <w:r w:rsidRPr="009A60A7">
              <w:rPr>
                <w:color w:val="1F497D"/>
              </w:rPr>
              <w:instrText xml:space="preserve"> INCLUDEPICTURE  "cid:image001.png@01CC76FB.AA178A00" \* MERGEFORMATINET </w:instrText>
            </w:r>
            <w:r w:rsidRPr="009A60A7">
              <w:rPr>
                <w:color w:val="1F497D"/>
              </w:rPr>
              <w:fldChar w:fldCharType="separate"/>
            </w:r>
            <w:r w:rsidR="009E6F08">
              <w:rPr>
                <w:color w:val="1F497D"/>
              </w:rPr>
              <w:fldChar w:fldCharType="begin"/>
            </w:r>
            <w:r w:rsidR="009E6F08">
              <w:rPr>
                <w:color w:val="1F497D"/>
              </w:rPr>
              <w:instrText xml:space="preserve"> </w:instrText>
            </w:r>
            <w:r w:rsidR="009E6F08">
              <w:rPr>
                <w:color w:val="1F497D"/>
              </w:rPr>
              <w:instrText>INCLUDEPICTURE  "cid:image001.png@01CC76FB.AA178A00" \* MERGEFORMATINET</w:instrText>
            </w:r>
            <w:r w:rsidR="009E6F08">
              <w:rPr>
                <w:color w:val="1F497D"/>
              </w:rPr>
              <w:instrText xml:space="preserve"> </w:instrText>
            </w:r>
            <w:r w:rsidR="009E6F08">
              <w:rPr>
                <w:color w:val="1F497D"/>
              </w:rPr>
              <w:fldChar w:fldCharType="separate"/>
            </w:r>
            <w:r w:rsidR="009E6F08">
              <w:rPr>
                <w:color w:val="1F497D"/>
              </w:rPr>
              <w:pict w14:anchorId="530CE59C">
                <v:shape id="_x0000_i1085" type="#_x0000_t75" alt="screen shot" style="width:252.95pt;height:128.35pt">
                  <v:imagedata r:id="rId69" r:href="rId70"/>
                </v:shape>
              </w:pict>
            </w:r>
            <w:r w:rsidR="009E6F08">
              <w:rPr>
                <w:color w:val="1F497D"/>
              </w:rPr>
              <w:fldChar w:fldCharType="end"/>
            </w:r>
            <w:r w:rsidRPr="009A60A7">
              <w:rPr>
                <w:color w:val="1F497D"/>
              </w:rPr>
              <w:fldChar w:fldCharType="end"/>
            </w:r>
          </w:p>
          <w:p w14:paraId="3637AD8C" w14:textId="77777777" w:rsidR="00735444" w:rsidRPr="00BA3329" w:rsidRDefault="00910FD2" w:rsidP="00BA3329">
            <w:pPr>
              <w:pStyle w:val="TableText"/>
              <w:rPr>
                <w:b/>
                <w:sz w:val="20"/>
              </w:rPr>
            </w:pPr>
            <w:r w:rsidRPr="00BA3329">
              <w:rPr>
                <w:b/>
                <w:sz w:val="20"/>
              </w:rPr>
              <w:t xml:space="preserve">Figure </w:t>
            </w:r>
            <w:r w:rsidR="008C0429" w:rsidRPr="00BA3329">
              <w:rPr>
                <w:b/>
                <w:sz w:val="20"/>
              </w:rPr>
              <w:t>4</w:t>
            </w:r>
            <w:r w:rsidR="00BA3329" w:rsidRPr="00BA3329">
              <w:rPr>
                <w:b/>
                <w:sz w:val="20"/>
              </w:rPr>
              <w:t>8</w:t>
            </w:r>
            <w:r w:rsidR="008C0429" w:rsidRPr="00BA3329">
              <w:rPr>
                <w:b/>
                <w:sz w:val="20"/>
              </w:rPr>
              <w:t xml:space="preserve"> </w:t>
            </w:r>
            <w:r w:rsidRPr="00BA3329">
              <w:rPr>
                <w:b/>
                <w:sz w:val="20"/>
              </w:rPr>
              <w:t xml:space="preserve">JAR </w:t>
            </w:r>
            <w:r w:rsidR="00D60C6C" w:rsidRPr="00BA3329">
              <w:rPr>
                <w:b/>
                <w:sz w:val="20"/>
              </w:rPr>
              <w:t>F</w:t>
            </w:r>
            <w:r w:rsidRPr="00BA3329">
              <w:rPr>
                <w:b/>
                <w:sz w:val="20"/>
              </w:rPr>
              <w:t xml:space="preserve">ile </w:t>
            </w:r>
            <w:r w:rsidR="00D60C6C" w:rsidRPr="00BA3329">
              <w:rPr>
                <w:b/>
                <w:sz w:val="20"/>
              </w:rPr>
              <w:t>E</w:t>
            </w:r>
            <w:r w:rsidRPr="00BA3329">
              <w:rPr>
                <w:b/>
                <w:sz w:val="20"/>
              </w:rPr>
              <w:t>rror</w:t>
            </w:r>
          </w:p>
        </w:tc>
        <w:tc>
          <w:tcPr>
            <w:tcW w:w="4305" w:type="dxa"/>
            <w:tcBorders>
              <w:top w:val="single" w:sz="6" w:space="0" w:color="auto"/>
              <w:left w:val="single" w:sz="6" w:space="0" w:color="auto"/>
              <w:bottom w:val="single" w:sz="6" w:space="0" w:color="auto"/>
              <w:right w:val="single" w:sz="6" w:space="0" w:color="auto"/>
            </w:tcBorders>
            <w:shd w:val="clear" w:color="auto" w:fill="auto"/>
          </w:tcPr>
          <w:p w14:paraId="1109B6B1" w14:textId="77777777" w:rsidR="00735444" w:rsidRPr="009A60A7" w:rsidRDefault="0092687F" w:rsidP="005809A2">
            <w:pPr>
              <w:pStyle w:val="TableText"/>
            </w:pPr>
            <w:r w:rsidRPr="009A60A7">
              <w:t>Verify that paths indicated in batch and properties files are correct</w:t>
            </w:r>
            <w:r w:rsidR="00910FD2" w:rsidRPr="009A60A7">
              <w:t>, particularly the path to the JAR file.</w:t>
            </w:r>
          </w:p>
        </w:tc>
      </w:tr>
    </w:tbl>
    <w:p w14:paraId="2439B84C" w14:textId="77777777" w:rsidR="00DF228E" w:rsidRPr="009A60A7" w:rsidRDefault="00DF228E" w:rsidP="00A36274">
      <w:bookmarkStart w:id="79" w:name="_Appendix"/>
      <w:bookmarkEnd w:id="79"/>
    </w:p>
    <w:p w14:paraId="5560106D" w14:textId="77777777" w:rsidR="00B86C48" w:rsidRPr="009A60A7" w:rsidRDefault="00AC2A96" w:rsidP="00DF228E">
      <w:pPr>
        <w:pStyle w:val="Heading2"/>
        <w:keepNext/>
        <w:spacing w:after="120"/>
      </w:pPr>
      <w:bookmarkStart w:id="80" w:name="_Toc508875366"/>
      <w:r>
        <w:lastRenderedPageBreak/>
        <w:t>Protected Mode</w:t>
      </w:r>
      <w:r w:rsidR="00B86C48" w:rsidRPr="009A60A7">
        <w:t xml:space="preserve"> is enabled in Adobe Reader</w:t>
      </w:r>
      <w:bookmarkEnd w:id="80"/>
    </w:p>
    <w:p w14:paraId="6163171D" w14:textId="77777777" w:rsidR="002F3F9A" w:rsidRDefault="00B1592E" w:rsidP="00DF228E">
      <w:pPr>
        <w:pStyle w:val="BodyText"/>
        <w:keepNext/>
      </w:pPr>
      <w:r w:rsidRPr="009A60A7">
        <w:t>If you are using the Network</w:t>
      </w:r>
      <w:r w:rsidR="00400768">
        <w:t xml:space="preserve"> </w:t>
      </w:r>
      <w:r w:rsidRPr="009A60A7">
        <w:t xml:space="preserve">Service account, you can skip this procedure--this setting is already toggled off by the Registry settings import procedure listed above. If you are using any </w:t>
      </w:r>
      <w:r w:rsidR="00FE078F" w:rsidRPr="009A60A7">
        <w:t>other</w:t>
      </w:r>
      <w:r w:rsidRPr="009A60A7">
        <w:t xml:space="preserve"> account, </w:t>
      </w:r>
      <w:r w:rsidR="00B86C48" w:rsidRPr="009A60A7">
        <w:t xml:space="preserve">Protected Mode is toggled on by default in Adobe Reader </w:t>
      </w:r>
      <w:r w:rsidR="00E15D09">
        <w:t>DC</w:t>
      </w:r>
      <w:r w:rsidR="00B86C48" w:rsidRPr="009A60A7">
        <w:t xml:space="preserve">. This setting interferes with the proper functioning of the Java </w:t>
      </w:r>
      <w:r w:rsidRPr="009A60A7">
        <w:t>component, so</w:t>
      </w:r>
      <w:r w:rsidR="00B86C48" w:rsidRPr="009A60A7">
        <w:t xml:space="preserve"> you must toggle it off while logged on as that account.</w:t>
      </w:r>
    </w:p>
    <w:p w14:paraId="317A947E" w14:textId="77777777" w:rsidR="002F3F9A" w:rsidRDefault="002F3F9A" w:rsidP="00B86C48"/>
    <w:p w14:paraId="469F8143" w14:textId="3214E33D" w:rsidR="00E15D09" w:rsidRPr="009A60A7" w:rsidRDefault="009E6F08" w:rsidP="00B86C48">
      <w:r>
        <w:rPr>
          <w:noProof/>
        </w:rPr>
        <w:drawing>
          <wp:inline distT="0" distB="0" distL="0" distR="0" wp14:anchorId="30D18477" wp14:editId="22319F90">
            <wp:extent cx="5526405" cy="3880485"/>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26405" cy="3880485"/>
                    </a:xfrm>
                    <a:prstGeom prst="rect">
                      <a:avLst/>
                    </a:prstGeom>
                    <a:noFill/>
                    <a:ln>
                      <a:noFill/>
                    </a:ln>
                  </pic:spPr>
                </pic:pic>
              </a:graphicData>
            </a:graphic>
          </wp:inline>
        </w:drawing>
      </w:r>
    </w:p>
    <w:p w14:paraId="702EB8DC" w14:textId="77777777" w:rsidR="00B86C48" w:rsidRDefault="00012A7B" w:rsidP="00E15D09">
      <w:pPr>
        <w:spacing w:before="120"/>
        <w:rPr>
          <w:rFonts w:ascii="Arial" w:hAnsi="Arial" w:cs="Arial"/>
          <w:b/>
          <w:sz w:val="20"/>
          <w:szCs w:val="20"/>
        </w:rPr>
      </w:pPr>
      <w:r w:rsidRPr="009A60A7">
        <w:rPr>
          <w:rFonts w:ascii="Arial" w:hAnsi="Arial" w:cs="Arial"/>
          <w:b/>
          <w:sz w:val="20"/>
          <w:szCs w:val="20"/>
        </w:rPr>
        <w:t xml:space="preserve">Figure </w:t>
      </w:r>
      <w:r w:rsidR="008C0429" w:rsidRPr="009A60A7">
        <w:rPr>
          <w:rFonts w:ascii="Arial" w:hAnsi="Arial" w:cs="Arial"/>
          <w:b/>
          <w:sz w:val="20"/>
          <w:szCs w:val="20"/>
        </w:rPr>
        <w:t>4</w:t>
      </w:r>
      <w:r w:rsidR="00BA3329">
        <w:rPr>
          <w:rFonts w:ascii="Arial" w:hAnsi="Arial" w:cs="Arial"/>
          <w:b/>
          <w:sz w:val="20"/>
          <w:szCs w:val="20"/>
        </w:rPr>
        <w:t>9</w:t>
      </w:r>
      <w:r w:rsidRPr="009A60A7">
        <w:rPr>
          <w:rFonts w:ascii="Arial" w:hAnsi="Arial" w:cs="Arial"/>
          <w:b/>
          <w:sz w:val="20"/>
          <w:szCs w:val="20"/>
        </w:rPr>
        <w:t xml:space="preserve"> </w:t>
      </w:r>
      <w:r w:rsidR="00A568E3" w:rsidRPr="009A60A7">
        <w:rPr>
          <w:rFonts w:ascii="Arial" w:hAnsi="Arial" w:cs="Arial"/>
          <w:b/>
          <w:sz w:val="20"/>
          <w:szCs w:val="20"/>
        </w:rPr>
        <w:t>Disabling Protected Mode at Startup</w:t>
      </w:r>
    </w:p>
    <w:p w14:paraId="4B76C1BD" w14:textId="77777777" w:rsidR="00D46F84" w:rsidRPr="00112238" w:rsidRDefault="00D46F84" w:rsidP="00D46F84">
      <w:pPr>
        <w:rPr>
          <w:rFonts w:ascii="Arial" w:hAnsi="Arial" w:cs="Arial"/>
          <w:b/>
          <w:sz w:val="20"/>
          <w:szCs w:val="20"/>
        </w:rPr>
      </w:pPr>
    </w:p>
    <w:p w14:paraId="25F34634" w14:textId="77777777" w:rsidR="00313E79" w:rsidRPr="009A60A7" w:rsidRDefault="00004AF8" w:rsidP="00DF228E">
      <w:pPr>
        <w:pStyle w:val="Heading2"/>
        <w:spacing w:after="120"/>
      </w:pPr>
      <w:bookmarkStart w:id="81" w:name="_Toc508875367"/>
      <w:r w:rsidRPr="009A60A7">
        <w:t>Network</w:t>
      </w:r>
      <w:r w:rsidR="0080244A">
        <w:t xml:space="preserve"> </w:t>
      </w:r>
      <w:r w:rsidRPr="009A60A7">
        <w:t xml:space="preserve">Service account and </w:t>
      </w:r>
      <w:r w:rsidR="00BD027E" w:rsidRPr="009A60A7">
        <w:t xml:space="preserve">Adobe </w:t>
      </w:r>
      <w:r w:rsidRPr="009A60A7">
        <w:t>Reader 9</w:t>
      </w:r>
      <w:bookmarkEnd w:id="81"/>
    </w:p>
    <w:p w14:paraId="00D90ADE" w14:textId="77777777" w:rsidR="00400768" w:rsidRDefault="00004AF8" w:rsidP="00112238">
      <w:pPr>
        <w:pStyle w:val="BodyText"/>
        <w:rPr>
          <w:szCs w:val="22"/>
        </w:rPr>
      </w:pPr>
      <w:r w:rsidRPr="009A60A7">
        <w:t xml:space="preserve">There is a known </w:t>
      </w:r>
      <w:r w:rsidR="008E04E5" w:rsidRPr="009A60A7">
        <w:t xml:space="preserve">“ROAMING PROFILE” </w:t>
      </w:r>
      <w:r w:rsidRPr="009A60A7">
        <w:t xml:space="preserve">issue with </w:t>
      </w:r>
      <w:r w:rsidR="00BD027E" w:rsidRPr="009A60A7">
        <w:t xml:space="preserve">Adobe </w:t>
      </w:r>
      <w:r w:rsidRPr="009A60A7">
        <w:t xml:space="preserve">Reader </w:t>
      </w:r>
      <w:r w:rsidR="008E04E5" w:rsidRPr="009A60A7">
        <w:t xml:space="preserve">9.x </w:t>
      </w:r>
      <w:r w:rsidRPr="009A60A7">
        <w:t xml:space="preserve">that causes it to malfunction under certain </w:t>
      </w:r>
      <w:r w:rsidR="008E04E5" w:rsidRPr="009A60A7">
        <w:t>circumstances</w:t>
      </w:r>
      <w:r w:rsidRPr="009A60A7">
        <w:t xml:space="preserve"> while assigning the </w:t>
      </w:r>
      <w:r w:rsidR="00FE6961" w:rsidRPr="00791997">
        <w:t>NETWORK SERVICE</w:t>
      </w:r>
      <w:r w:rsidRPr="009A60A7">
        <w:t xml:space="preserve"> account to the </w:t>
      </w:r>
      <w:r w:rsidR="008E04E5" w:rsidRPr="009A60A7">
        <w:rPr>
          <w:szCs w:val="22"/>
        </w:rPr>
        <w:t xml:space="preserve">FDAMedGuidePrinterTask task. For this reason, </w:t>
      </w:r>
      <w:r w:rsidR="00BD027E" w:rsidRPr="009A60A7">
        <w:rPr>
          <w:szCs w:val="22"/>
        </w:rPr>
        <w:t xml:space="preserve">Adobe </w:t>
      </w:r>
      <w:r w:rsidR="008E04E5" w:rsidRPr="009A60A7">
        <w:rPr>
          <w:szCs w:val="22"/>
        </w:rPr>
        <w:t>Reader 9.x is not re</w:t>
      </w:r>
      <w:r w:rsidR="003C24A5">
        <w:rPr>
          <w:szCs w:val="22"/>
        </w:rPr>
        <w:t xml:space="preserve">commended for this application. </w:t>
      </w:r>
      <w:r w:rsidR="008E04E5" w:rsidRPr="009A60A7">
        <w:rPr>
          <w:szCs w:val="22"/>
        </w:rPr>
        <w:t xml:space="preserve">Use </w:t>
      </w:r>
      <w:r w:rsidR="00BD027E" w:rsidRPr="009A60A7">
        <w:rPr>
          <w:szCs w:val="22"/>
        </w:rPr>
        <w:t xml:space="preserve">Adobe </w:t>
      </w:r>
      <w:r w:rsidR="008E04E5" w:rsidRPr="009A60A7">
        <w:rPr>
          <w:szCs w:val="22"/>
        </w:rPr>
        <w:t xml:space="preserve">Reader </w:t>
      </w:r>
      <w:r w:rsidR="000317C1">
        <w:rPr>
          <w:szCs w:val="22"/>
        </w:rPr>
        <w:t>DC version 18</w:t>
      </w:r>
      <w:r w:rsidR="008E04E5" w:rsidRPr="009A60A7">
        <w:rPr>
          <w:szCs w:val="22"/>
        </w:rPr>
        <w:t xml:space="preserve"> instead.</w:t>
      </w:r>
    </w:p>
    <w:p w14:paraId="21828F30" w14:textId="77777777" w:rsidR="00D46F84" w:rsidRPr="00112238" w:rsidRDefault="00D46F84" w:rsidP="00D46F84">
      <w:pPr>
        <w:pStyle w:val="BodyText"/>
        <w:spacing w:before="0" w:after="0"/>
        <w:rPr>
          <w:szCs w:val="22"/>
        </w:rPr>
      </w:pPr>
    </w:p>
    <w:p w14:paraId="28BBE22E" w14:textId="77777777" w:rsidR="00791997" w:rsidRPr="009A60A7" w:rsidRDefault="00791997" w:rsidP="00DF228E">
      <w:pPr>
        <w:pStyle w:val="Heading2"/>
        <w:keepNext/>
        <w:spacing w:after="120"/>
      </w:pPr>
      <w:bookmarkStart w:id="82" w:name="_Toc508875368"/>
      <w:r>
        <w:t>Reinstall SSL Certificate</w:t>
      </w:r>
      <w:bookmarkEnd w:id="82"/>
    </w:p>
    <w:p w14:paraId="4AE0D777" w14:textId="77777777" w:rsidR="00C875E0" w:rsidRDefault="005D0CBB" w:rsidP="00DF228E">
      <w:pPr>
        <w:pStyle w:val="BodyText"/>
        <w:keepNext/>
      </w:pPr>
      <w:r>
        <w:t xml:space="preserve">If Java/JRE is reinstalled, the </w:t>
      </w:r>
      <w:r w:rsidRPr="003C3FAB">
        <w:t xml:space="preserve">CMOP SSL certificate </w:t>
      </w:r>
      <w:r>
        <w:t xml:space="preserve">also needs to be reinstalled according to the instructions given in </w:t>
      </w:r>
      <w:hyperlink w:anchor="_Run_the_CMOP" w:history="1">
        <w:r w:rsidR="0099104C" w:rsidRPr="0099104C">
          <w:rPr>
            <w:rStyle w:val="Hyperlink"/>
          </w:rPr>
          <w:t>S</w:t>
        </w:r>
        <w:r w:rsidRPr="0099104C">
          <w:rPr>
            <w:rStyle w:val="Hyperlink"/>
          </w:rPr>
          <w:t>ection 4.4</w:t>
        </w:r>
      </w:hyperlink>
      <w:r w:rsidRPr="003C3FAB">
        <w:t>.</w:t>
      </w:r>
    </w:p>
    <w:p w14:paraId="2EB6BCC5" w14:textId="77777777" w:rsidR="00D46F84" w:rsidRPr="00112238" w:rsidRDefault="00D46F84" w:rsidP="00D46F84">
      <w:pPr>
        <w:pStyle w:val="BodyText"/>
        <w:spacing w:before="0" w:after="0"/>
        <w:rPr>
          <w:szCs w:val="22"/>
        </w:rPr>
      </w:pPr>
    </w:p>
    <w:p w14:paraId="3374AD21" w14:textId="77777777" w:rsidR="005953EC" w:rsidRPr="009A60A7" w:rsidRDefault="005953EC" w:rsidP="00DF228E">
      <w:pPr>
        <w:pStyle w:val="Heading2"/>
        <w:keepNext/>
        <w:spacing w:after="120"/>
      </w:pPr>
      <w:bookmarkStart w:id="83" w:name="_Toc411417815"/>
      <w:bookmarkStart w:id="84" w:name="_Toc508875369"/>
      <w:r>
        <w:lastRenderedPageBreak/>
        <w:t>Issues with Network</w:t>
      </w:r>
      <w:r w:rsidR="0080244A">
        <w:t xml:space="preserve"> </w:t>
      </w:r>
      <w:r>
        <w:t>Service account</w:t>
      </w:r>
      <w:bookmarkEnd w:id="83"/>
      <w:bookmarkEnd w:id="84"/>
    </w:p>
    <w:p w14:paraId="1E22A37B" w14:textId="77777777" w:rsidR="005953EC" w:rsidRDefault="005953EC" w:rsidP="00DF228E">
      <w:pPr>
        <w:pStyle w:val="BodyText"/>
        <w:keepNext/>
      </w:pPr>
      <w:r>
        <w:t xml:space="preserve">When the </w:t>
      </w:r>
      <w:r w:rsidRPr="009A60A7">
        <w:rPr>
          <w:szCs w:val="22"/>
        </w:rPr>
        <w:t>FDAMedGuidePrinterTask</w:t>
      </w:r>
      <w:r>
        <w:t xml:space="preserve"> is run under the NETWORK SERVICE account:</w:t>
      </w:r>
    </w:p>
    <w:p w14:paraId="31E66D04" w14:textId="77777777" w:rsidR="005953EC" w:rsidRPr="009D3269" w:rsidRDefault="005953EC" w:rsidP="007E3736">
      <w:pPr>
        <w:pStyle w:val="BodyText"/>
        <w:numPr>
          <w:ilvl w:val="0"/>
          <w:numId w:val="37"/>
        </w:numPr>
        <w:rPr>
          <w:szCs w:val="22"/>
        </w:rPr>
      </w:pPr>
      <w:r>
        <w:t xml:space="preserve">If there are delays in printing or if the Med Guides do not print, a Domain Service account with the highest privileges should be created </w:t>
      </w:r>
      <w:r w:rsidR="0080244A">
        <w:t xml:space="preserve">and </w:t>
      </w:r>
      <w:r>
        <w:t>used instead of using the NETWORK SE</w:t>
      </w:r>
      <w:r w:rsidR="009359C9">
        <w:t>RVICE account.</w:t>
      </w:r>
    </w:p>
    <w:p w14:paraId="6FF1094B" w14:textId="77777777" w:rsidR="005953EC" w:rsidRDefault="005953EC" w:rsidP="00DF228E">
      <w:pPr>
        <w:pStyle w:val="BodyText"/>
        <w:numPr>
          <w:ilvl w:val="0"/>
          <w:numId w:val="38"/>
        </w:numPr>
        <w:spacing w:before="0" w:after="0"/>
      </w:pPr>
      <w:r>
        <w:t xml:space="preserve">If Domain Service account cannot be created, the </w:t>
      </w:r>
      <w:r w:rsidRPr="009A60A7">
        <w:t>FDAMedGuidePrinterTask</w:t>
      </w:r>
      <w:r>
        <w:t xml:space="preserve"> can be run under the Administrator account. This would require the Administrator to be logged in, while the task is running. This is not a recommended approach.</w:t>
      </w:r>
    </w:p>
    <w:p w14:paraId="0CFE7018" w14:textId="77777777" w:rsidR="00BA3329" w:rsidRPr="009359C9" w:rsidRDefault="00BA3329" w:rsidP="00DF228E">
      <w:pPr>
        <w:pStyle w:val="BodyText"/>
        <w:spacing w:before="0" w:after="0"/>
      </w:pPr>
    </w:p>
    <w:p w14:paraId="181F0749" w14:textId="77777777" w:rsidR="009D3269" w:rsidRPr="009A60A7" w:rsidRDefault="005953EC" w:rsidP="00DF228E">
      <w:pPr>
        <w:pStyle w:val="Heading2"/>
        <w:keepNext/>
        <w:spacing w:after="120"/>
      </w:pPr>
      <w:bookmarkStart w:id="85" w:name="_Toc508875370"/>
      <w:r>
        <w:t>Printing I</w:t>
      </w:r>
      <w:r w:rsidR="007B7D7F">
        <w:t>ssues</w:t>
      </w:r>
      <w:bookmarkEnd w:id="85"/>
    </w:p>
    <w:p w14:paraId="796748B1" w14:textId="77777777" w:rsidR="00C50E5D" w:rsidRDefault="0080244A" w:rsidP="00DF228E">
      <w:pPr>
        <w:pStyle w:val="BodyText"/>
        <w:keepNext/>
      </w:pPr>
      <w:r w:rsidRPr="00C50E5D">
        <w:t xml:space="preserve">If you experience print issues or delays with the NETWORK SERVICE account, we strongly recommend that you use a Domain Service account created for the FDA Med Guides Automatic Printing application. </w:t>
      </w:r>
      <w:r w:rsidR="00C50E5D">
        <w:t>T</w:t>
      </w:r>
      <w:r w:rsidRPr="00C50E5D">
        <w:t>his account needs to have Administrative privileges on the server</w:t>
      </w:r>
      <w:r w:rsidR="00C50E5D">
        <w:t>.</w:t>
      </w:r>
    </w:p>
    <w:p w14:paraId="0A5CB1F4" w14:textId="77777777" w:rsidR="005953EC" w:rsidRPr="00C50E5D" w:rsidRDefault="00C50E5D" w:rsidP="007E3736">
      <w:pPr>
        <w:pStyle w:val="BodyText"/>
        <w:numPr>
          <w:ilvl w:val="0"/>
          <w:numId w:val="39"/>
        </w:numPr>
        <w:rPr>
          <w:szCs w:val="22"/>
        </w:rPr>
      </w:pPr>
      <w:r>
        <w:t xml:space="preserve">Add </w:t>
      </w:r>
      <w:r>
        <w:rPr>
          <w:szCs w:val="22"/>
        </w:rPr>
        <w:t xml:space="preserve">the NETWORK SERVICE account or the Service account </w:t>
      </w:r>
      <w:r w:rsidR="0080244A" w:rsidRPr="00C50E5D">
        <w:t>to the Server Security Admin group so that it has permissions to invoke Acrobat and send print jobs to the network printers.</w:t>
      </w:r>
    </w:p>
    <w:p w14:paraId="212396AA" w14:textId="77777777" w:rsidR="005953EC" w:rsidRDefault="005953EC" w:rsidP="007E3736">
      <w:pPr>
        <w:pStyle w:val="BodyText"/>
        <w:numPr>
          <w:ilvl w:val="0"/>
          <w:numId w:val="39"/>
        </w:numPr>
        <w:rPr>
          <w:szCs w:val="22"/>
        </w:rPr>
      </w:pPr>
      <w:r>
        <w:rPr>
          <w:szCs w:val="22"/>
        </w:rPr>
        <w:t>Check if the NETWORK SERVICE account or the Service account has permissions to access the Printer.</w:t>
      </w:r>
    </w:p>
    <w:p w14:paraId="6D57B3FF" w14:textId="77777777" w:rsidR="005953EC" w:rsidRDefault="005953EC" w:rsidP="007E3736">
      <w:pPr>
        <w:pStyle w:val="BodyText"/>
        <w:numPr>
          <w:ilvl w:val="0"/>
          <w:numId w:val="39"/>
        </w:numPr>
        <w:rPr>
          <w:szCs w:val="22"/>
        </w:rPr>
      </w:pPr>
      <w:r>
        <w:rPr>
          <w:szCs w:val="22"/>
        </w:rPr>
        <w:t>Add NETWORK SERVICE account or the Service account to the ‘Users’ and ‘Print Operators’ groups.</w:t>
      </w:r>
    </w:p>
    <w:p w14:paraId="58A13F56" w14:textId="03A28230" w:rsidR="001E13C1" w:rsidRDefault="009E6F08" w:rsidP="003B32F4">
      <w:pPr>
        <w:keepNext/>
        <w:keepLines/>
        <w:rPr>
          <w:noProof/>
        </w:rPr>
      </w:pPr>
      <w:r>
        <w:rPr>
          <w:noProof/>
        </w:rPr>
        <w:drawing>
          <wp:inline distT="0" distB="0" distL="0" distR="0" wp14:anchorId="70D38732" wp14:editId="64C30EAF">
            <wp:extent cx="5502275" cy="3840480"/>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02275" cy="3840480"/>
                    </a:xfrm>
                    <a:prstGeom prst="rect">
                      <a:avLst/>
                    </a:prstGeom>
                    <a:noFill/>
                    <a:ln>
                      <a:noFill/>
                    </a:ln>
                  </pic:spPr>
                </pic:pic>
              </a:graphicData>
            </a:graphic>
          </wp:inline>
        </w:drawing>
      </w:r>
    </w:p>
    <w:p w14:paraId="3D07B044" w14:textId="77777777" w:rsidR="00CA5176" w:rsidRPr="00DF228E" w:rsidRDefault="00EA73EA" w:rsidP="00DF228E">
      <w:pPr>
        <w:keepNext/>
        <w:keepLines/>
        <w:spacing w:before="120"/>
        <w:rPr>
          <w:rFonts w:ascii="Arial" w:hAnsi="Arial" w:cs="Arial"/>
          <w:b/>
          <w:sz w:val="20"/>
          <w:szCs w:val="20"/>
        </w:rPr>
      </w:pPr>
      <w:r w:rsidRPr="009A60A7">
        <w:rPr>
          <w:rFonts w:ascii="Arial" w:hAnsi="Arial" w:cs="Arial"/>
          <w:b/>
          <w:sz w:val="20"/>
          <w:szCs w:val="20"/>
        </w:rPr>
        <w:t xml:space="preserve">Figure </w:t>
      </w:r>
      <w:r w:rsidR="00BA3329">
        <w:rPr>
          <w:rFonts w:ascii="Arial" w:hAnsi="Arial" w:cs="Arial"/>
          <w:b/>
          <w:sz w:val="20"/>
          <w:szCs w:val="20"/>
        </w:rPr>
        <w:t>50</w:t>
      </w:r>
      <w:r w:rsidRPr="009A60A7">
        <w:rPr>
          <w:rFonts w:ascii="Arial" w:hAnsi="Arial" w:cs="Arial"/>
          <w:b/>
          <w:sz w:val="20"/>
          <w:szCs w:val="20"/>
        </w:rPr>
        <w:t xml:space="preserve"> </w:t>
      </w:r>
      <w:r w:rsidR="005953EC" w:rsidRPr="00294605">
        <w:rPr>
          <w:rFonts w:ascii="Arial" w:hAnsi="Arial" w:cs="Arial"/>
          <w:b/>
          <w:sz w:val="20"/>
          <w:szCs w:val="20"/>
        </w:rPr>
        <w:t xml:space="preserve">Add Service account to </w:t>
      </w:r>
      <w:r w:rsidR="00CA5176">
        <w:rPr>
          <w:rFonts w:ascii="Arial" w:hAnsi="Arial" w:cs="Arial"/>
          <w:b/>
          <w:sz w:val="20"/>
          <w:szCs w:val="20"/>
        </w:rPr>
        <w:t xml:space="preserve">Administrators, </w:t>
      </w:r>
      <w:r w:rsidR="005953EC" w:rsidRPr="00294605">
        <w:rPr>
          <w:rFonts w:ascii="Arial" w:hAnsi="Arial" w:cs="Arial"/>
          <w:b/>
          <w:sz w:val="20"/>
          <w:szCs w:val="20"/>
        </w:rPr>
        <w:t>Users and Print Operators groups</w:t>
      </w:r>
    </w:p>
    <w:p w14:paraId="6B01FB5D" w14:textId="77777777" w:rsidR="00BA3329" w:rsidRDefault="00BA3329" w:rsidP="00EA73EA">
      <w:pPr>
        <w:rPr>
          <w:noProof/>
        </w:rPr>
      </w:pPr>
    </w:p>
    <w:p w14:paraId="461516BF" w14:textId="7071A54F" w:rsidR="00BA3329" w:rsidRDefault="009E6F08" w:rsidP="00EA73EA">
      <w:pPr>
        <w:rPr>
          <w:szCs w:val="22"/>
        </w:rPr>
      </w:pPr>
      <w:r>
        <w:rPr>
          <w:noProof/>
          <w:szCs w:val="22"/>
        </w:rPr>
        <w:lastRenderedPageBreak/>
        <w:drawing>
          <wp:inline distT="0" distB="0" distL="0" distR="0" wp14:anchorId="7DF66B51" wp14:editId="2A173255">
            <wp:extent cx="3307715" cy="3411220"/>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07715" cy="3411220"/>
                    </a:xfrm>
                    <a:prstGeom prst="rect">
                      <a:avLst/>
                    </a:prstGeom>
                    <a:noFill/>
                    <a:ln>
                      <a:noFill/>
                    </a:ln>
                  </pic:spPr>
                </pic:pic>
              </a:graphicData>
            </a:graphic>
          </wp:inline>
        </w:drawing>
      </w:r>
    </w:p>
    <w:p w14:paraId="32166FE2" w14:textId="77777777" w:rsidR="0009690A" w:rsidRPr="009359C9" w:rsidRDefault="0009690A" w:rsidP="00CA5176">
      <w:pPr>
        <w:spacing w:before="120"/>
        <w:rPr>
          <w:rFonts w:ascii="Arial" w:hAnsi="Arial" w:cs="Arial"/>
          <w:b/>
          <w:sz w:val="20"/>
          <w:szCs w:val="20"/>
        </w:rPr>
      </w:pPr>
      <w:r w:rsidRPr="009A60A7">
        <w:rPr>
          <w:rFonts w:ascii="Arial" w:hAnsi="Arial" w:cs="Arial"/>
          <w:b/>
          <w:sz w:val="20"/>
          <w:szCs w:val="20"/>
        </w:rPr>
        <w:t xml:space="preserve">Figure </w:t>
      </w:r>
      <w:r w:rsidR="00BA3329">
        <w:rPr>
          <w:rFonts w:ascii="Arial" w:hAnsi="Arial" w:cs="Arial"/>
          <w:b/>
          <w:sz w:val="20"/>
          <w:szCs w:val="20"/>
        </w:rPr>
        <w:t>51</w:t>
      </w:r>
      <w:r w:rsidRPr="009A60A7">
        <w:rPr>
          <w:rFonts w:ascii="Arial" w:hAnsi="Arial" w:cs="Arial"/>
          <w:b/>
          <w:sz w:val="20"/>
          <w:szCs w:val="20"/>
        </w:rPr>
        <w:t xml:space="preserve"> </w:t>
      </w:r>
      <w:r w:rsidR="00CA5176">
        <w:rPr>
          <w:rFonts w:ascii="Arial" w:hAnsi="Arial" w:cs="Arial"/>
          <w:b/>
          <w:sz w:val="20"/>
          <w:szCs w:val="20"/>
        </w:rPr>
        <w:t xml:space="preserve">Example of adding the </w:t>
      </w:r>
      <w:r>
        <w:rPr>
          <w:rFonts w:ascii="Arial" w:hAnsi="Arial" w:cs="Arial"/>
          <w:b/>
          <w:sz w:val="20"/>
          <w:szCs w:val="20"/>
        </w:rPr>
        <w:t>NETWORK SERVICE</w:t>
      </w:r>
      <w:r w:rsidR="00CA5176">
        <w:rPr>
          <w:rFonts w:ascii="Arial" w:hAnsi="Arial" w:cs="Arial"/>
          <w:b/>
          <w:sz w:val="20"/>
          <w:szCs w:val="20"/>
        </w:rPr>
        <w:t xml:space="preserve"> account</w:t>
      </w:r>
      <w:r>
        <w:rPr>
          <w:rFonts w:ascii="Arial" w:hAnsi="Arial" w:cs="Arial"/>
          <w:b/>
          <w:sz w:val="20"/>
          <w:szCs w:val="20"/>
        </w:rPr>
        <w:t xml:space="preserve"> to </w:t>
      </w:r>
      <w:r w:rsidR="00CA5176">
        <w:rPr>
          <w:rFonts w:ascii="Arial" w:hAnsi="Arial" w:cs="Arial"/>
          <w:b/>
          <w:sz w:val="20"/>
          <w:szCs w:val="20"/>
        </w:rPr>
        <w:t>Administrators</w:t>
      </w:r>
      <w:r>
        <w:rPr>
          <w:rFonts w:ascii="Arial" w:hAnsi="Arial" w:cs="Arial"/>
          <w:b/>
          <w:sz w:val="20"/>
          <w:szCs w:val="20"/>
        </w:rPr>
        <w:t xml:space="preserve"> group</w:t>
      </w:r>
    </w:p>
    <w:p w14:paraId="21CF0A6B" w14:textId="77777777" w:rsidR="00D46F84" w:rsidRPr="00D46F84" w:rsidRDefault="00D46F84" w:rsidP="00D46F84">
      <w:pPr>
        <w:pStyle w:val="BodyText"/>
        <w:spacing w:before="0" w:after="0"/>
        <w:rPr>
          <w:szCs w:val="22"/>
        </w:rPr>
      </w:pPr>
    </w:p>
    <w:p w14:paraId="1ECF7221" w14:textId="77777777" w:rsidR="00EA73EA" w:rsidRPr="009359C9" w:rsidRDefault="009D3269" w:rsidP="007E3736">
      <w:pPr>
        <w:pStyle w:val="BodyText"/>
        <w:numPr>
          <w:ilvl w:val="0"/>
          <w:numId w:val="40"/>
        </w:numPr>
        <w:rPr>
          <w:szCs w:val="22"/>
        </w:rPr>
      </w:pPr>
      <w:r>
        <w:t>If Med Guides appear in the temp folder but do not go to the printer queue, go to Services and stop the Print Spooler service</w:t>
      </w:r>
      <w:r w:rsidR="007B7D7F">
        <w:t xml:space="preserve"> and start it again</w:t>
      </w:r>
      <w:r w:rsidRPr="003C3FAB">
        <w:t>.</w:t>
      </w:r>
    </w:p>
    <w:p w14:paraId="175A2BDD" w14:textId="2DF5D260" w:rsidR="005A1663" w:rsidRDefault="009E6F08" w:rsidP="003B32F4">
      <w:pPr>
        <w:keepNext/>
        <w:keepLines/>
      </w:pPr>
      <w:r>
        <w:rPr>
          <w:noProof/>
        </w:rPr>
        <w:drawing>
          <wp:inline distT="0" distB="0" distL="0" distR="0" wp14:anchorId="718000D4" wp14:editId="56F2A9CA">
            <wp:extent cx="5136515" cy="3442970"/>
            <wp:effectExtent l="0" t="0" r="0"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36515" cy="3442970"/>
                    </a:xfrm>
                    <a:prstGeom prst="rect">
                      <a:avLst/>
                    </a:prstGeom>
                    <a:noFill/>
                    <a:ln>
                      <a:noFill/>
                    </a:ln>
                  </pic:spPr>
                </pic:pic>
              </a:graphicData>
            </a:graphic>
          </wp:inline>
        </w:drawing>
      </w:r>
    </w:p>
    <w:p w14:paraId="795188E2" w14:textId="77777777" w:rsidR="00BA3329" w:rsidRPr="009359C9" w:rsidRDefault="00EA73EA" w:rsidP="00D46F84">
      <w:pPr>
        <w:keepNext/>
        <w:keepLines/>
        <w:spacing w:before="120"/>
        <w:rPr>
          <w:rFonts w:ascii="Arial" w:hAnsi="Arial" w:cs="Arial"/>
          <w:b/>
          <w:sz w:val="20"/>
          <w:szCs w:val="20"/>
        </w:rPr>
      </w:pPr>
      <w:r w:rsidRPr="009A60A7">
        <w:rPr>
          <w:rFonts w:ascii="Arial" w:hAnsi="Arial" w:cs="Arial"/>
          <w:b/>
          <w:sz w:val="20"/>
          <w:szCs w:val="20"/>
        </w:rPr>
        <w:t xml:space="preserve">Figure </w:t>
      </w:r>
      <w:r w:rsidR="00BA3329">
        <w:rPr>
          <w:rFonts w:ascii="Arial" w:hAnsi="Arial" w:cs="Arial"/>
          <w:b/>
          <w:sz w:val="20"/>
          <w:szCs w:val="20"/>
        </w:rPr>
        <w:t>52</w:t>
      </w:r>
      <w:r w:rsidRPr="009A60A7">
        <w:rPr>
          <w:rFonts w:ascii="Arial" w:hAnsi="Arial" w:cs="Arial"/>
          <w:b/>
          <w:sz w:val="20"/>
          <w:szCs w:val="20"/>
        </w:rPr>
        <w:t xml:space="preserve"> </w:t>
      </w:r>
      <w:r>
        <w:rPr>
          <w:rFonts w:ascii="Arial" w:hAnsi="Arial" w:cs="Arial"/>
          <w:b/>
          <w:sz w:val="20"/>
          <w:szCs w:val="20"/>
        </w:rPr>
        <w:t>Restarting Print Spooler service</w:t>
      </w:r>
    </w:p>
    <w:p w14:paraId="47FD50DE" w14:textId="77777777" w:rsidR="00D46F84" w:rsidRDefault="00D46F84" w:rsidP="00D46F84">
      <w:pPr>
        <w:pStyle w:val="BodyText"/>
      </w:pPr>
    </w:p>
    <w:p w14:paraId="5C143DC5" w14:textId="77777777" w:rsidR="00572CB6" w:rsidRPr="00572CB6" w:rsidRDefault="00572CB6" w:rsidP="007E3736">
      <w:pPr>
        <w:pStyle w:val="BodyText"/>
        <w:numPr>
          <w:ilvl w:val="0"/>
          <w:numId w:val="41"/>
        </w:numPr>
      </w:pPr>
      <w:r>
        <w:lastRenderedPageBreak/>
        <w:t xml:space="preserve">Restart </w:t>
      </w:r>
      <w:r w:rsidRPr="009A60A7">
        <w:t>FDAMedGuidePrinterTask</w:t>
      </w:r>
      <w:r>
        <w:t xml:space="preserve"> </w:t>
      </w:r>
    </w:p>
    <w:p w14:paraId="0F92A8B4" w14:textId="77777777" w:rsidR="00572CB6" w:rsidRDefault="00572CB6" w:rsidP="007E3736">
      <w:pPr>
        <w:pStyle w:val="BodyText"/>
        <w:numPr>
          <w:ilvl w:val="0"/>
          <w:numId w:val="42"/>
        </w:numPr>
      </w:pPr>
      <w:r>
        <w:t xml:space="preserve">Go to Task Scheduler and stop the </w:t>
      </w:r>
      <w:r w:rsidRPr="009A60A7">
        <w:t>FDAMedGuidePrinterTask task</w:t>
      </w:r>
      <w:r>
        <w:t xml:space="preserve"> by </w:t>
      </w:r>
      <w:r w:rsidR="00EC6634">
        <w:t>selecting</w:t>
      </w:r>
      <w:r>
        <w:t xml:space="preserve"> ‘End’. </w:t>
      </w:r>
    </w:p>
    <w:p w14:paraId="085EB7B8" w14:textId="77777777" w:rsidR="00572CB6" w:rsidRDefault="00572CB6" w:rsidP="007E3736">
      <w:pPr>
        <w:pStyle w:val="BodyText"/>
        <w:numPr>
          <w:ilvl w:val="0"/>
          <w:numId w:val="42"/>
        </w:numPr>
      </w:pPr>
      <w:r>
        <w:t xml:space="preserve">Go to Windows Task Manager. </w:t>
      </w:r>
      <w:r w:rsidR="000D0E2F">
        <w:t>Find</w:t>
      </w:r>
      <w:r>
        <w:t xml:space="preserve"> any AcorRd32.exe and java.exe tasks running under </w:t>
      </w:r>
      <w:r w:rsidR="000D0E2F">
        <w:t xml:space="preserve">the </w:t>
      </w:r>
      <w:r w:rsidR="005953EC">
        <w:t xml:space="preserve">NETWORK SERVICE account or the Service account </w:t>
      </w:r>
      <w:r w:rsidR="000D0E2F">
        <w:t>and stop them by clicking ‘End Process’</w:t>
      </w:r>
      <w:r>
        <w:t xml:space="preserve">. </w:t>
      </w:r>
    </w:p>
    <w:p w14:paraId="34BAB568" w14:textId="77777777" w:rsidR="00C875E0" w:rsidRDefault="00572CB6" w:rsidP="007E3736">
      <w:pPr>
        <w:pStyle w:val="BodyText"/>
        <w:numPr>
          <w:ilvl w:val="0"/>
          <w:numId w:val="42"/>
        </w:numPr>
      </w:pPr>
      <w:r>
        <w:t xml:space="preserve">Go to Task Scheduler again and start the </w:t>
      </w:r>
      <w:r w:rsidRPr="009A60A7">
        <w:t>FDAMedGuidePrinterTask task</w:t>
      </w:r>
      <w:r>
        <w:t xml:space="preserve"> by </w:t>
      </w:r>
      <w:r w:rsidR="00EC6634">
        <w:t>selecting</w:t>
      </w:r>
      <w:r>
        <w:t xml:space="preserve"> ‘Run’.</w:t>
      </w:r>
    </w:p>
    <w:p w14:paraId="79CE2D05" w14:textId="77777777" w:rsidR="00D46F84" w:rsidRPr="009359C9" w:rsidRDefault="00D46F84" w:rsidP="00D46F84">
      <w:pPr>
        <w:pStyle w:val="BodyText"/>
        <w:spacing w:before="0" w:after="0"/>
      </w:pPr>
    </w:p>
    <w:p w14:paraId="75A21BA3" w14:textId="77777777" w:rsidR="00C875E0" w:rsidRDefault="005953EC" w:rsidP="001E13C1">
      <w:pPr>
        <w:pStyle w:val="Heading2"/>
        <w:keepNext/>
        <w:spacing w:after="120"/>
      </w:pPr>
      <w:bookmarkStart w:id="86" w:name="_Toc508875371"/>
      <w:r>
        <w:t>Nightly Server R</w:t>
      </w:r>
      <w:r w:rsidR="0099104C">
        <w:t>eboot</w:t>
      </w:r>
      <w:r w:rsidR="00C875E0">
        <w:t xml:space="preserve"> recommendation</w:t>
      </w:r>
      <w:bookmarkEnd w:id="86"/>
    </w:p>
    <w:p w14:paraId="670B421C" w14:textId="77777777" w:rsidR="00C875E0" w:rsidRDefault="00C875E0" w:rsidP="001E13C1">
      <w:pPr>
        <w:pStyle w:val="BodyText"/>
        <w:keepNext/>
      </w:pPr>
      <w:r>
        <w:t>Given the number of Med Guides that are printed each day and due to the load on the server, it is recommended that the Windows server be rebooted every night to free up resources and to cleanup any hung tasks.</w:t>
      </w:r>
    </w:p>
    <w:p w14:paraId="35F41CCA" w14:textId="77777777" w:rsidR="00D46F84" w:rsidRPr="009359C9" w:rsidRDefault="00D46F84" w:rsidP="00D46F84">
      <w:pPr>
        <w:pStyle w:val="BodyText"/>
        <w:spacing w:before="0" w:after="0"/>
      </w:pPr>
    </w:p>
    <w:p w14:paraId="71014B72" w14:textId="77777777" w:rsidR="00791997" w:rsidRDefault="00791997" w:rsidP="001E13C1">
      <w:pPr>
        <w:pStyle w:val="Heading2"/>
        <w:keepNext/>
        <w:spacing w:after="120"/>
      </w:pPr>
      <w:bookmarkStart w:id="87" w:name="_Toc508875372"/>
      <w:r>
        <w:t>Increase the priority of java.exe and AcroRd32.exe</w:t>
      </w:r>
      <w:bookmarkEnd w:id="87"/>
    </w:p>
    <w:p w14:paraId="59B83AFD" w14:textId="77777777" w:rsidR="00791997" w:rsidRPr="00791997" w:rsidRDefault="00791997" w:rsidP="009359C9">
      <w:pPr>
        <w:pStyle w:val="BodyText"/>
      </w:pPr>
      <w:r w:rsidRPr="00791997">
        <w:t xml:space="preserve">Run a PowerShell script that increases the priority of java.exe and AcroRd32.exe from </w:t>
      </w:r>
      <w:r w:rsidRPr="00791997">
        <w:rPr>
          <w:b/>
        </w:rPr>
        <w:t>Below Normal</w:t>
      </w:r>
      <w:r w:rsidRPr="00791997">
        <w:t xml:space="preserve"> to </w:t>
      </w:r>
      <w:r w:rsidRPr="00791997">
        <w:rPr>
          <w:b/>
        </w:rPr>
        <w:t>High</w:t>
      </w:r>
      <w:r w:rsidRPr="00791997">
        <w:t xml:space="preserve">. This may speed up the execution of printing under the NETWORK SERVICE account.  Below </w:t>
      </w:r>
      <w:r>
        <w:t>are</w:t>
      </w:r>
      <w:r w:rsidRPr="00791997">
        <w:t xml:space="preserve"> the </w:t>
      </w:r>
      <w:r>
        <w:t>lines</w:t>
      </w:r>
      <w:r w:rsidRPr="00791997">
        <w:t xml:space="preserve"> to run in PowerShell</w:t>
      </w:r>
      <w:r>
        <w:t xml:space="preserve">. </w:t>
      </w:r>
      <w:r w:rsidRPr="00791997">
        <w:t xml:space="preserve">This needs to be run after the server starts the </w:t>
      </w:r>
      <w:r>
        <w:t>FDAMedGuide</w:t>
      </w:r>
      <w:r w:rsidRPr="00791997">
        <w:t>PrinterTask</w:t>
      </w:r>
      <w:r>
        <w:t xml:space="preserve"> task</w:t>
      </w:r>
      <w:r w:rsidRPr="00791997">
        <w:t>.</w:t>
      </w:r>
    </w:p>
    <w:p w14:paraId="0BBBEF61" w14:textId="77777777" w:rsidR="00791997" w:rsidRPr="00AD6ED1" w:rsidRDefault="00791997" w:rsidP="005953EC">
      <w:pPr>
        <w:keepLines/>
        <w:shd w:val="clear" w:color="auto" w:fill="FFFFFF"/>
        <w:autoSpaceDE w:val="0"/>
        <w:autoSpaceDN w:val="0"/>
        <w:rPr>
          <w:rFonts w:ascii="Lucida Console" w:hAnsi="Lucida Console"/>
          <w:sz w:val="18"/>
          <w:szCs w:val="18"/>
        </w:rPr>
      </w:pPr>
      <w:r w:rsidRPr="00AD6ED1">
        <w:rPr>
          <w:rFonts w:ascii="Lucida Console" w:hAnsi="Lucida Console"/>
          <w:sz w:val="18"/>
          <w:szCs w:val="18"/>
        </w:rPr>
        <w:t>$processname="java.exe"</w:t>
      </w:r>
    </w:p>
    <w:p w14:paraId="43DB0C31" w14:textId="77777777" w:rsidR="00791997" w:rsidRPr="00AD6ED1" w:rsidRDefault="00791997" w:rsidP="005953EC">
      <w:pPr>
        <w:keepLines/>
        <w:shd w:val="clear" w:color="auto" w:fill="FFFFFF"/>
        <w:autoSpaceDE w:val="0"/>
        <w:autoSpaceDN w:val="0"/>
        <w:rPr>
          <w:rFonts w:ascii="Lucida Console" w:hAnsi="Lucida Console"/>
          <w:sz w:val="18"/>
          <w:szCs w:val="18"/>
        </w:rPr>
      </w:pPr>
      <w:r w:rsidRPr="00AD6ED1">
        <w:rPr>
          <w:rFonts w:ascii="Lucida Console" w:hAnsi="Lucida Console"/>
          <w:sz w:val="18"/>
          <w:szCs w:val="18"/>
        </w:rPr>
        <w:t xml:space="preserve">$process=Get-WmiObject win32_process -f "name='$processname'" </w:t>
      </w:r>
    </w:p>
    <w:p w14:paraId="456F973B" w14:textId="77777777" w:rsidR="00791997" w:rsidRPr="00AD6ED1" w:rsidRDefault="00791997" w:rsidP="005953EC">
      <w:pPr>
        <w:keepLines/>
        <w:shd w:val="clear" w:color="auto" w:fill="FFFFFF"/>
        <w:autoSpaceDE w:val="0"/>
        <w:autoSpaceDN w:val="0"/>
        <w:rPr>
          <w:rFonts w:ascii="Lucida Console" w:hAnsi="Lucida Console"/>
          <w:sz w:val="18"/>
          <w:szCs w:val="18"/>
        </w:rPr>
      </w:pPr>
      <w:r w:rsidRPr="00AD6ED1">
        <w:rPr>
          <w:rFonts w:ascii="Lucida Console" w:hAnsi="Lucida Console"/>
          <w:sz w:val="18"/>
          <w:szCs w:val="18"/>
        </w:rPr>
        <w:t xml:space="preserve">$process.SetPriority(128) </w:t>
      </w:r>
    </w:p>
    <w:p w14:paraId="65098DB2" w14:textId="77777777" w:rsidR="00791997" w:rsidRPr="00AD6ED1" w:rsidRDefault="00791997" w:rsidP="005953EC">
      <w:pPr>
        <w:keepLines/>
        <w:rPr>
          <w:rFonts w:ascii="Lucida Console" w:hAnsi="Lucida Console"/>
          <w:sz w:val="18"/>
          <w:szCs w:val="18"/>
        </w:rPr>
      </w:pPr>
    </w:p>
    <w:p w14:paraId="3A8DC8A5" w14:textId="77777777" w:rsidR="00791997" w:rsidRPr="00AD6ED1" w:rsidRDefault="00791997" w:rsidP="005953EC">
      <w:pPr>
        <w:keepLines/>
        <w:shd w:val="clear" w:color="auto" w:fill="FFFFFF"/>
        <w:autoSpaceDE w:val="0"/>
        <w:autoSpaceDN w:val="0"/>
        <w:rPr>
          <w:rFonts w:ascii="Lucida Console" w:hAnsi="Lucida Console"/>
          <w:sz w:val="18"/>
          <w:szCs w:val="18"/>
        </w:rPr>
      </w:pPr>
      <w:r w:rsidRPr="00AD6ED1">
        <w:rPr>
          <w:rFonts w:ascii="Lucida Console" w:hAnsi="Lucida Console"/>
          <w:sz w:val="18"/>
          <w:szCs w:val="18"/>
        </w:rPr>
        <w:t>$processname="AcroRd32.exe"</w:t>
      </w:r>
    </w:p>
    <w:p w14:paraId="6C5739C1" w14:textId="77777777" w:rsidR="00791997" w:rsidRPr="00AD6ED1" w:rsidRDefault="00791997" w:rsidP="005953EC">
      <w:pPr>
        <w:keepLines/>
        <w:shd w:val="clear" w:color="auto" w:fill="FFFFFF"/>
        <w:autoSpaceDE w:val="0"/>
        <w:autoSpaceDN w:val="0"/>
        <w:rPr>
          <w:rFonts w:ascii="Lucida Console" w:hAnsi="Lucida Console"/>
          <w:sz w:val="18"/>
          <w:szCs w:val="18"/>
        </w:rPr>
      </w:pPr>
      <w:r w:rsidRPr="00AD6ED1">
        <w:rPr>
          <w:rFonts w:ascii="Lucida Console" w:hAnsi="Lucida Console"/>
          <w:sz w:val="18"/>
          <w:szCs w:val="18"/>
        </w:rPr>
        <w:t xml:space="preserve">$process=Get-WmiObject win32_process -f "name='$processname'" </w:t>
      </w:r>
    </w:p>
    <w:p w14:paraId="694F9CD1" w14:textId="77777777" w:rsidR="00791997" w:rsidRPr="00AD6ED1" w:rsidRDefault="00791997" w:rsidP="005953EC">
      <w:pPr>
        <w:keepLines/>
        <w:shd w:val="clear" w:color="auto" w:fill="FFFFFF"/>
        <w:autoSpaceDE w:val="0"/>
        <w:autoSpaceDN w:val="0"/>
        <w:rPr>
          <w:rFonts w:ascii="Lucida Console" w:hAnsi="Lucida Console"/>
          <w:sz w:val="18"/>
          <w:szCs w:val="18"/>
        </w:rPr>
      </w:pPr>
      <w:r w:rsidRPr="00AD6ED1">
        <w:rPr>
          <w:rFonts w:ascii="Lucida Console" w:hAnsi="Lucida Console"/>
          <w:sz w:val="18"/>
          <w:szCs w:val="18"/>
        </w:rPr>
        <w:t xml:space="preserve">$process.SetPriority(128) </w:t>
      </w:r>
    </w:p>
    <w:p w14:paraId="2E3FF9EF" w14:textId="77777777" w:rsidR="00DA07F0" w:rsidRPr="009A60A7" w:rsidRDefault="00FC28FF" w:rsidP="00FC28FF">
      <w:pPr>
        <w:pStyle w:val="Heading1"/>
        <w:pageBreakBefore/>
        <w:numPr>
          <w:ilvl w:val="0"/>
          <w:numId w:val="0"/>
        </w:numPr>
      </w:pPr>
      <w:bookmarkStart w:id="88" w:name="_Configure_Acrobat_Reader"/>
      <w:bookmarkStart w:id="89" w:name="p367_27"/>
      <w:bookmarkStart w:id="90" w:name="_Toc508875373"/>
      <w:bookmarkEnd w:id="88"/>
      <w:bookmarkEnd w:id="89"/>
      <w:r>
        <w:lastRenderedPageBreak/>
        <w:t>A</w:t>
      </w:r>
      <w:r w:rsidR="00DA07F0" w:rsidRPr="009A60A7">
        <w:t>ppendix</w:t>
      </w:r>
      <w:bookmarkEnd w:id="90"/>
    </w:p>
    <w:p w14:paraId="676410E6" w14:textId="77777777" w:rsidR="00FC3E07" w:rsidRPr="009A60A7" w:rsidRDefault="0033205C" w:rsidP="009359C9">
      <w:pPr>
        <w:pStyle w:val="BodyText"/>
      </w:pPr>
      <w:bookmarkStart w:id="91" w:name="_FDA_Med_Guides"/>
      <w:bookmarkEnd w:id="91"/>
      <w:r w:rsidRPr="009A60A7">
        <w:t xml:space="preserve">After extracting the contents of the ZIP file, the </w:t>
      </w:r>
      <w:r w:rsidR="00313E79" w:rsidRPr="009A60A7">
        <w:t xml:space="preserve">below FDA Med Guides Printer </w:t>
      </w:r>
      <w:r w:rsidRPr="009A60A7">
        <w:t>folder structure and files should be available on the C:\ drive.</w:t>
      </w:r>
    </w:p>
    <w:tbl>
      <w:tblPr>
        <w:tblW w:w="98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238"/>
        <w:gridCol w:w="1710"/>
        <w:gridCol w:w="2857"/>
      </w:tblGrid>
      <w:tr w:rsidR="00FC3E07" w:rsidRPr="009A60A7" w14:paraId="7249D2CB" w14:textId="77777777" w:rsidTr="006039C8">
        <w:tc>
          <w:tcPr>
            <w:tcW w:w="5238" w:type="dxa"/>
            <w:shd w:val="clear" w:color="auto" w:fill="E7E6E6"/>
          </w:tcPr>
          <w:p w14:paraId="04E947E9" w14:textId="77777777" w:rsidR="00FC3E07" w:rsidRPr="009A60A7" w:rsidRDefault="00FC3E07" w:rsidP="001F7AE0">
            <w:pPr>
              <w:pStyle w:val="TableHeading"/>
            </w:pPr>
            <w:r w:rsidRPr="009A60A7">
              <w:t>Path</w:t>
            </w:r>
          </w:p>
        </w:tc>
        <w:tc>
          <w:tcPr>
            <w:tcW w:w="1710" w:type="dxa"/>
            <w:shd w:val="clear" w:color="auto" w:fill="E7E6E6"/>
          </w:tcPr>
          <w:p w14:paraId="04786EE5" w14:textId="77777777" w:rsidR="00FC3E07" w:rsidRPr="009A60A7" w:rsidRDefault="00FC3E07" w:rsidP="001F7AE0">
            <w:pPr>
              <w:pStyle w:val="TableHeading"/>
            </w:pPr>
            <w:r w:rsidRPr="009A60A7">
              <w:t>Type</w:t>
            </w:r>
          </w:p>
        </w:tc>
        <w:tc>
          <w:tcPr>
            <w:tcW w:w="2857" w:type="dxa"/>
            <w:shd w:val="clear" w:color="auto" w:fill="E7E6E6"/>
          </w:tcPr>
          <w:p w14:paraId="1B42F1FA" w14:textId="77777777" w:rsidR="00FC3E07" w:rsidRPr="009A60A7" w:rsidRDefault="00FC3E07" w:rsidP="001F7AE0">
            <w:pPr>
              <w:pStyle w:val="TableHeading"/>
            </w:pPr>
            <w:r w:rsidRPr="009A60A7">
              <w:t>Description</w:t>
            </w:r>
          </w:p>
        </w:tc>
      </w:tr>
      <w:tr w:rsidR="00FC3E07" w:rsidRPr="009A60A7" w14:paraId="359DB20F" w14:textId="77777777" w:rsidTr="006039C8">
        <w:tc>
          <w:tcPr>
            <w:tcW w:w="5238" w:type="dxa"/>
            <w:shd w:val="clear" w:color="auto" w:fill="auto"/>
          </w:tcPr>
          <w:p w14:paraId="1528A0D2" w14:textId="77777777" w:rsidR="00FC3E07" w:rsidRPr="009A60A7" w:rsidRDefault="00FC3E07" w:rsidP="001F7AE0">
            <w:pPr>
              <w:pStyle w:val="TableText"/>
            </w:pPr>
            <w:r w:rsidRPr="009A60A7">
              <w:t>C:\FDAMedGuidesPrinter</w:t>
            </w:r>
          </w:p>
        </w:tc>
        <w:tc>
          <w:tcPr>
            <w:tcW w:w="1710" w:type="dxa"/>
            <w:shd w:val="clear" w:color="auto" w:fill="auto"/>
          </w:tcPr>
          <w:p w14:paraId="52AE617E" w14:textId="77777777" w:rsidR="00FC3E07" w:rsidRPr="009A60A7" w:rsidRDefault="00FC3E07" w:rsidP="001F7AE0">
            <w:pPr>
              <w:pStyle w:val="TableText"/>
            </w:pPr>
            <w:r w:rsidRPr="009A60A7">
              <w:t>Folder</w:t>
            </w:r>
          </w:p>
        </w:tc>
        <w:tc>
          <w:tcPr>
            <w:tcW w:w="2857" w:type="dxa"/>
            <w:shd w:val="clear" w:color="auto" w:fill="auto"/>
          </w:tcPr>
          <w:p w14:paraId="06DF0A60" w14:textId="77777777" w:rsidR="00FC3E07" w:rsidRPr="009A60A7" w:rsidRDefault="00FC3E07" w:rsidP="001F7AE0">
            <w:pPr>
              <w:pStyle w:val="TableText"/>
            </w:pPr>
            <w:r w:rsidRPr="009A60A7">
              <w:t>Main folder.</w:t>
            </w:r>
            <w:r w:rsidRPr="009A60A7">
              <w:rPr>
                <w:szCs w:val="22"/>
                <w:lang w:bidi="en-US"/>
              </w:rPr>
              <w:t xml:space="preserve"> Root folder for application files. These include the JAR, batch and properties files.</w:t>
            </w:r>
          </w:p>
        </w:tc>
      </w:tr>
      <w:tr w:rsidR="00FC3E07" w:rsidRPr="009A60A7" w14:paraId="56C03B20" w14:textId="77777777" w:rsidTr="006039C8">
        <w:tc>
          <w:tcPr>
            <w:tcW w:w="5238" w:type="dxa"/>
            <w:shd w:val="clear" w:color="auto" w:fill="auto"/>
          </w:tcPr>
          <w:p w14:paraId="7DC4B13A" w14:textId="77777777" w:rsidR="00FC3E07" w:rsidRPr="009A60A7" w:rsidRDefault="00FC3E07" w:rsidP="001F7AE0">
            <w:pPr>
              <w:pStyle w:val="TableText"/>
            </w:pPr>
            <w:r w:rsidRPr="009A60A7">
              <w:t>C:\FDAMedGuidesPrinter\lib</w:t>
            </w:r>
          </w:p>
        </w:tc>
        <w:tc>
          <w:tcPr>
            <w:tcW w:w="1710" w:type="dxa"/>
            <w:shd w:val="clear" w:color="auto" w:fill="auto"/>
          </w:tcPr>
          <w:p w14:paraId="7DCFFEB8" w14:textId="77777777" w:rsidR="00FC3E07" w:rsidRPr="009A60A7" w:rsidRDefault="00FC3E07" w:rsidP="001F7AE0">
            <w:pPr>
              <w:pStyle w:val="TableText"/>
            </w:pPr>
            <w:r w:rsidRPr="009A60A7">
              <w:t>Folder</w:t>
            </w:r>
          </w:p>
        </w:tc>
        <w:tc>
          <w:tcPr>
            <w:tcW w:w="2857" w:type="dxa"/>
            <w:shd w:val="clear" w:color="auto" w:fill="auto"/>
          </w:tcPr>
          <w:p w14:paraId="2F6BD467" w14:textId="77777777" w:rsidR="00FC3E07" w:rsidRPr="009A60A7" w:rsidRDefault="00FC3E07" w:rsidP="001F7AE0">
            <w:pPr>
              <w:pStyle w:val="TableText"/>
            </w:pPr>
            <w:r w:rsidRPr="009A60A7">
              <w:t>Sub-folder containing supporting third-party Java libraries</w:t>
            </w:r>
          </w:p>
        </w:tc>
      </w:tr>
      <w:tr w:rsidR="00FC3E07" w:rsidRPr="00FF1EA8" w14:paraId="079D584A" w14:textId="77777777" w:rsidTr="006039C8">
        <w:tc>
          <w:tcPr>
            <w:tcW w:w="5238" w:type="dxa"/>
            <w:shd w:val="clear" w:color="auto" w:fill="auto"/>
          </w:tcPr>
          <w:p w14:paraId="27A90DF2" w14:textId="77777777" w:rsidR="00FC3E07" w:rsidRPr="00FF1EA8" w:rsidRDefault="00FC3E07" w:rsidP="001F7AE0">
            <w:pPr>
              <w:pStyle w:val="TableText"/>
            </w:pPr>
            <w:r w:rsidRPr="00FF1EA8">
              <w:t>C:\FDAMedGuidesPrinter\installation</w:t>
            </w:r>
          </w:p>
        </w:tc>
        <w:tc>
          <w:tcPr>
            <w:tcW w:w="1710" w:type="dxa"/>
            <w:shd w:val="clear" w:color="auto" w:fill="auto"/>
          </w:tcPr>
          <w:p w14:paraId="1B88D628" w14:textId="77777777" w:rsidR="00FC3E07" w:rsidRPr="00FF1EA8" w:rsidRDefault="00FC3E07" w:rsidP="001F7AE0">
            <w:pPr>
              <w:pStyle w:val="TableText"/>
            </w:pPr>
            <w:r w:rsidRPr="00FF1EA8">
              <w:t>Folder</w:t>
            </w:r>
          </w:p>
        </w:tc>
        <w:tc>
          <w:tcPr>
            <w:tcW w:w="2857" w:type="dxa"/>
            <w:shd w:val="clear" w:color="auto" w:fill="auto"/>
          </w:tcPr>
          <w:p w14:paraId="6B8C7CD1" w14:textId="77777777" w:rsidR="00FC3E07" w:rsidRPr="00FF1EA8" w:rsidRDefault="00FC3E07" w:rsidP="001F7AE0">
            <w:pPr>
              <w:pStyle w:val="TableText"/>
            </w:pPr>
            <w:r w:rsidRPr="00FF1EA8">
              <w:t>Folder containing pre-defined configuration files</w:t>
            </w:r>
          </w:p>
        </w:tc>
      </w:tr>
      <w:tr w:rsidR="00EE37A5" w:rsidRPr="009A60A7" w14:paraId="13982010" w14:textId="77777777" w:rsidTr="006039C8">
        <w:tc>
          <w:tcPr>
            <w:tcW w:w="5238" w:type="dxa"/>
            <w:shd w:val="clear" w:color="auto" w:fill="auto"/>
          </w:tcPr>
          <w:p w14:paraId="3A50B3D3" w14:textId="77777777" w:rsidR="00EE37A5" w:rsidRPr="00FF1EA8" w:rsidRDefault="007C5F2B" w:rsidP="001F7AE0">
            <w:pPr>
              <w:pStyle w:val="TableText"/>
            </w:pPr>
            <w:r w:rsidRPr="00FF1EA8">
              <w:t>C:\FDAMedGuidesPrinter\installation\CMOP_SSL_Certificate</w:t>
            </w:r>
          </w:p>
        </w:tc>
        <w:tc>
          <w:tcPr>
            <w:tcW w:w="1710" w:type="dxa"/>
            <w:shd w:val="clear" w:color="auto" w:fill="auto"/>
          </w:tcPr>
          <w:p w14:paraId="450F6E2F" w14:textId="77777777" w:rsidR="00EE37A5" w:rsidRPr="00FF1EA8" w:rsidRDefault="007C5F2B" w:rsidP="001F7AE0">
            <w:pPr>
              <w:pStyle w:val="TableText"/>
            </w:pPr>
            <w:r w:rsidRPr="00FF1EA8">
              <w:t>Folder</w:t>
            </w:r>
          </w:p>
        </w:tc>
        <w:tc>
          <w:tcPr>
            <w:tcW w:w="2857" w:type="dxa"/>
            <w:shd w:val="clear" w:color="auto" w:fill="auto"/>
          </w:tcPr>
          <w:p w14:paraId="7C02D451" w14:textId="77777777" w:rsidR="00EE37A5" w:rsidRPr="00FF1EA8" w:rsidRDefault="007C5F2B" w:rsidP="001F7AE0">
            <w:pPr>
              <w:pStyle w:val="TableText"/>
            </w:pPr>
            <w:r w:rsidRPr="00FF1EA8">
              <w:t>Folder containing CMOP SSL certificate</w:t>
            </w:r>
          </w:p>
        </w:tc>
      </w:tr>
      <w:tr w:rsidR="00FC3E07" w:rsidRPr="009A60A7" w14:paraId="1D421847" w14:textId="77777777" w:rsidTr="006039C8">
        <w:tc>
          <w:tcPr>
            <w:tcW w:w="5238" w:type="dxa"/>
            <w:shd w:val="clear" w:color="auto" w:fill="auto"/>
          </w:tcPr>
          <w:p w14:paraId="4E12CA5F" w14:textId="77777777" w:rsidR="00FC3E07" w:rsidRPr="009A60A7" w:rsidRDefault="00FC3E07" w:rsidP="001F7AE0">
            <w:pPr>
              <w:pStyle w:val="TableText"/>
            </w:pPr>
            <w:r w:rsidRPr="009A60A7">
              <w:t>C:\FDAMedGuidesPrinter\workspace</w:t>
            </w:r>
          </w:p>
        </w:tc>
        <w:tc>
          <w:tcPr>
            <w:tcW w:w="1710" w:type="dxa"/>
            <w:shd w:val="clear" w:color="auto" w:fill="auto"/>
          </w:tcPr>
          <w:p w14:paraId="41EA8012" w14:textId="77777777" w:rsidR="00FC3E07" w:rsidRPr="009A60A7" w:rsidRDefault="00FC3E07" w:rsidP="001F7AE0">
            <w:pPr>
              <w:pStyle w:val="TableText"/>
            </w:pPr>
            <w:r w:rsidRPr="009A60A7">
              <w:t>Folder</w:t>
            </w:r>
          </w:p>
        </w:tc>
        <w:tc>
          <w:tcPr>
            <w:tcW w:w="2857" w:type="dxa"/>
            <w:shd w:val="clear" w:color="auto" w:fill="auto"/>
          </w:tcPr>
          <w:p w14:paraId="5C3FF90C" w14:textId="77777777" w:rsidR="00FC3E07" w:rsidRPr="009A60A7" w:rsidRDefault="00FC3E07" w:rsidP="001F7AE0">
            <w:pPr>
              <w:pStyle w:val="TableText"/>
            </w:pPr>
            <w:r w:rsidRPr="009A60A7">
              <w:t xml:space="preserve">Workspace main folder. </w:t>
            </w:r>
          </w:p>
        </w:tc>
      </w:tr>
      <w:tr w:rsidR="00FC3E07" w:rsidRPr="009A60A7" w14:paraId="619D38F1" w14:textId="77777777" w:rsidTr="006039C8">
        <w:tc>
          <w:tcPr>
            <w:tcW w:w="5238" w:type="dxa"/>
            <w:shd w:val="clear" w:color="auto" w:fill="auto"/>
          </w:tcPr>
          <w:p w14:paraId="0BAA2A3F" w14:textId="77777777" w:rsidR="00FC3E07" w:rsidRPr="009A60A7" w:rsidRDefault="00FC3E07" w:rsidP="001F7AE0">
            <w:pPr>
              <w:pStyle w:val="TableText"/>
            </w:pPr>
            <w:r w:rsidRPr="009A60A7">
              <w:t>C:\FDAMedGuidesPrinter\workspace\medguides</w:t>
            </w:r>
          </w:p>
        </w:tc>
        <w:tc>
          <w:tcPr>
            <w:tcW w:w="1710" w:type="dxa"/>
            <w:shd w:val="clear" w:color="auto" w:fill="auto"/>
          </w:tcPr>
          <w:p w14:paraId="1A236D2F" w14:textId="77777777" w:rsidR="00FC3E07" w:rsidRPr="009A60A7" w:rsidRDefault="00FC3E07" w:rsidP="001F7AE0">
            <w:pPr>
              <w:pStyle w:val="TableText"/>
            </w:pPr>
            <w:r w:rsidRPr="009A60A7">
              <w:t>Folder</w:t>
            </w:r>
          </w:p>
        </w:tc>
        <w:tc>
          <w:tcPr>
            <w:tcW w:w="2857" w:type="dxa"/>
            <w:shd w:val="clear" w:color="auto" w:fill="auto"/>
          </w:tcPr>
          <w:p w14:paraId="5C2063B0" w14:textId="77777777" w:rsidR="00FC3E07" w:rsidRPr="009A60A7" w:rsidRDefault="00FC3E07" w:rsidP="001F7AE0">
            <w:pPr>
              <w:pStyle w:val="TableText"/>
            </w:pPr>
            <w:r w:rsidRPr="009A60A7">
              <w:rPr>
                <w:szCs w:val="22"/>
                <w:lang w:bidi="en-US"/>
              </w:rPr>
              <w:t xml:space="preserve">Path to med guides local repository. </w:t>
            </w:r>
            <w:r w:rsidRPr="009A60A7">
              <w:t>Folder contains copies of original FDA Med Guides as downloaded from the CMOP Portal Site.</w:t>
            </w:r>
          </w:p>
        </w:tc>
      </w:tr>
      <w:tr w:rsidR="00FC3E07" w:rsidRPr="009A60A7" w14:paraId="0724E563" w14:textId="77777777" w:rsidTr="006039C8">
        <w:tc>
          <w:tcPr>
            <w:tcW w:w="5238" w:type="dxa"/>
            <w:shd w:val="clear" w:color="auto" w:fill="auto"/>
          </w:tcPr>
          <w:p w14:paraId="679E65DE" w14:textId="77777777" w:rsidR="00FC3E07" w:rsidRPr="009A60A7" w:rsidRDefault="00FC3E07" w:rsidP="001F7AE0">
            <w:pPr>
              <w:pStyle w:val="TableText"/>
            </w:pPr>
            <w:r w:rsidRPr="009A60A7">
              <w:t>C:\FDAMedGuidesPrinter\workspace\temp</w:t>
            </w:r>
          </w:p>
        </w:tc>
        <w:tc>
          <w:tcPr>
            <w:tcW w:w="1710" w:type="dxa"/>
            <w:shd w:val="clear" w:color="auto" w:fill="auto"/>
          </w:tcPr>
          <w:p w14:paraId="42B6DA34" w14:textId="77777777" w:rsidR="00FC3E07" w:rsidRPr="009A60A7" w:rsidRDefault="00FC3E07" w:rsidP="001F7AE0">
            <w:pPr>
              <w:pStyle w:val="TableText"/>
            </w:pPr>
            <w:r w:rsidRPr="009A60A7">
              <w:t>Folder</w:t>
            </w:r>
          </w:p>
        </w:tc>
        <w:tc>
          <w:tcPr>
            <w:tcW w:w="2857" w:type="dxa"/>
            <w:shd w:val="clear" w:color="auto" w:fill="auto"/>
          </w:tcPr>
          <w:p w14:paraId="7BDDCD96" w14:textId="77777777" w:rsidR="00FC3E07" w:rsidRPr="009A60A7" w:rsidRDefault="00FC3E07" w:rsidP="001F7AE0">
            <w:pPr>
              <w:pStyle w:val="TableText"/>
            </w:pPr>
            <w:r w:rsidRPr="009A60A7">
              <w:rPr>
                <w:szCs w:val="22"/>
                <w:lang w:bidi="en-US"/>
              </w:rPr>
              <w:t xml:space="preserve">Path to area for temporarily processing stamped med guides. </w:t>
            </w:r>
            <w:r w:rsidRPr="009A60A7">
              <w:t>Folder contain</w:t>
            </w:r>
            <w:r w:rsidR="00AA3EBA" w:rsidRPr="009A60A7">
              <w:t>s</w:t>
            </w:r>
            <w:r w:rsidRPr="009A60A7">
              <w:t xml:space="preserve"> scratch files of altered med guides</w:t>
            </w:r>
          </w:p>
        </w:tc>
      </w:tr>
      <w:tr w:rsidR="00FC3E07" w:rsidRPr="009A60A7" w14:paraId="60CB318A" w14:textId="77777777" w:rsidTr="006039C8">
        <w:tc>
          <w:tcPr>
            <w:tcW w:w="5238" w:type="dxa"/>
            <w:shd w:val="clear" w:color="auto" w:fill="auto"/>
          </w:tcPr>
          <w:p w14:paraId="2D80BE0A" w14:textId="77777777" w:rsidR="00FC3E07" w:rsidRPr="009A60A7" w:rsidRDefault="00FC3E07" w:rsidP="001F7AE0">
            <w:pPr>
              <w:pStyle w:val="TableText"/>
            </w:pPr>
            <w:r w:rsidRPr="009A60A7">
              <w:t>C:\FDAMedGuidesPrinter\START_fda_med_guides_automatic_printing.bat</w:t>
            </w:r>
          </w:p>
        </w:tc>
        <w:tc>
          <w:tcPr>
            <w:tcW w:w="1710" w:type="dxa"/>
            <w:shd w:val="clear" w:color="auto" w:fill="auto"/>
          </w:tcPr>
          <w:p w14:paraId="3F074C84" w14:textId="77777777" w:rsidR="00FC3E07" w:rsidRPr="009A60A7" w:rsidRDefault="00FC3E07" w:rsidP="001F7AE0">
            <w:pPr>
              <w:pStyle w:val="TableText"/>
            </w:pPr>
            <w:r w:rsidRPr="009A60A7">
              <w:t>Batch file</w:t>
            </w:r>
          </w:p>
        </w:tc>
        <w:tc>
          <w:tcPr>
            <w:tcW w:w="2857" w:type="dxa"/>
            <w:shd w:val="clear" w:color="auto" w:fill="auto"/>
          </w:tcPr>
          <w:p w14:paraId="160F375A" w14:textId="77777777" w:rsidR="00FC3E07" w:rsidRPr="009A60A7" w:rsidRDefault="00FC3E07" w:rsidP="001F7AE0">
            <w:pPr>
              <w:pStyle w:val="TableText"/>
            </w:pPr>
            <w:r w:rsidRPr="009A60A7">
              <w:t>Batch file to initiate the FDA Med Guides Printer Tool Java program</w:t>
            </w:r>
          </w:p>
        </w:tc>
      </w:tr>
      <w:tr w:rsidR="004376AE" w:rsidRPr="009A60A7" w14:paraId="337E83BA" w14:textId="77777777" w:rsidTr="006039C8">
        <w:tc>
          <w:tcPr>
            <w:tcW w:w="5238" w:type="dxa"/>
            <w:shd w:val="clear" w:color="auto" w:fill="auto"/>
          </w:tcPr>
          <w:p w14:paraId="6E385DA9" w14:textId="77777777" w:rsidR="004376AE" w:rsidRPr="009A60A7" w:rsidRDefault="004376AE" w:rsidP="001F7AE0">
            <w:pPr>
              <w:pStyle w:val="TableText"/>
            </w:pPr>
            <w:r w:rsidRPr="009A60A7">
              <w:t>C:\FDAMedGuidesPrinter\fda_med_guides.properties</w:t>
            </w:r>
          </w:p>
        </w:tc>
        <w:tc>
          <w:tcPr>
            <w:tcW w:w="1710" w:type="dxa"/>
            <w:shd w:val="clear" w:color="auto" w:fill="auto"/>
          </w:tcPr>
          <w:p w14:paraId="036E1722" w14:textId="77777777" w:rsidR="004376AE" w:rsidRPr="009A60A7" w:rsidRDefault="004376AE" w:rsidP="001F7AE0">
            <w:pPr>
              <w:pStyle w:val="TableText"/>
            </w:pPr>
            <w:r w:rsidRPr="009A60A7">
              <w:t>Configuration file</w:t>
            </w:r>
          </w:p>
        </w:tc>
        <w:tc>
          <w:tcPr>
            <w:tcW w:w="2857" w:type="dxa"/>
            <w:shd w:val="clear" w:color="auto" w:fill="auto"/>
          </w:tcPr>
          <w:p w14:paraId="317A14D9" w14:textId="77777777" w:rsidR="004376AE" w:rsidRPr="009A60A7" w:rsidRDefault="004376AE" w:rsidP="001F7AE0">
            <w:pPr>
              <w:pStyle w:val="TableText"/>
            </w:pPr>
            <w:r w:rsidRPr="009A60A7">
              <w:t>User-configurable items for the FDA Med Guides Printer Tool</w:t>
            </w:r>
          </w:p>
        </w:tc>
      </w:tr>
      <w:tr w:rsidR="004376AE" w:rsidRPr="009A60A7" w14:paraId="382EDDBA" w14:textId="77777777" w:rsidTr="006039C8">
        <w:tc>
          <w:tcPr>
            <w:tcW w:w="5238" w:type="dxa"/>
            <w:shd w:val="clear" w:color="auto" w:fill="auto"/>
          </w:tcPr>
          <w:p w14:paraId="17904792" w14:textId="77777777" w:rsidR="004376AE" w:rsidRPr="009A60A7" w:rsidRDefault="004376AE" w:rsidP="001F7AE0">
            <w:pPr>
              <w:pStyle w:val="TableText"/>
            </w:pPr>
            <w:r w:rsidRPr="009A60A7">
              <w:t>C:\FDAMedGuidesPrinter\fda_med_guides_logging.properties</w:t>
            </w:r>
          </w:p>
        </w:tc>
        <w:tc>
          <w:tcPr>
            <w:tcW w:w="1710" w:type="dxa"/>
            <w:shd w:val="clear" w:color="auto" w:fill="auto"/>
          </w:tcPr>
          <w:p w14:paraId="15166D14" w14:textId="77777777" w:rsidR="004376AE" w:rsidRPr="009A60A7" w:rsidRDefault="004376AE" w:rsidP="001F7AE0">
            <w:pPr>
              <w:pStyle w:val="TableText"/>
            </w:pPr>
            <w:r w:rsidRPr="009A60A7">
              <w:t>Configuration file</w:t>
            </w:r>
          </w:p>
        </w:tc>
        <w:tc>
          <w:tcPr>
            <w:tcW w:w="2857" w:type="dxa"/>
            <w:shd w:val="clear" w:color="auto" w:fill="auto"/>
          </w:tcPr>
          <w:p w14:paraId="18636538" w14:textId="77777777" w:rsidR="004376AE" w:rsidRPr="009A60A7" w:rsidRDefault="004376AE" w:rsidP="001F7AE0">
            <w:pPr>
              <w:pStyle w:val="TableText"/>
            </w:pPr>
            <w:r w:rsidRPr="009A60A7">
              <w:t>User-configurable items for the logging engine</w:t>
            </w:r>
          </w:p>
        </w:tc>
      </w:tr>
      <w:tr w:rsidR="004376AE" w:rsidRPr="00FF1EA8" w14:paraId="3DDD7818" w14:textId="77777777" w:rsidTr="006039C8">
        <w:tc>
          <w:tcPr>
            <w:tcW w:w="5238" w:type="dxa"/>
            <w:shd w:val="clear" w:color="auto" w:fill="auto"/>
          </w:tcPr>
          <w:p w14:paraId="78FCEDE0" w14:textId="77777777" w:rsidR="004376AE" w:rsidRPr="00FF1EA8" w:rsidRDefault="004376AE" w:rsidP="001F7AE0">
            <w:pPr>
              <w:pStyle w:val="TableText"/>
            </w:pPr>
            <w:r w:rsidRPr="00FF1EA8">
              <w:t>C:\FDAMedGuidesPrinter\fda_med_guides_automatic_printing_1.0.1.0.jar</w:t>
            </w:r>
          </w:p>
        </w:tc>
        <w:tc>
          <w:tcPr>
            <w:tcW w:w="1710" w:type="dxa"/>
            <w:shd w:val="clear" w:color="auto" w:fill="auto"/>
          </w:tcPr>
          <w:p w14:paraId="1A3EAB41" w14:textId="77777777" w:rsidR="004376AE" w:rsidRPr="00FF1EA8" w:rsidRDefault="004376AE" w:rsidP="001F7AE0">
            <w:pPr>
              <w:pStyle w:val="TableText"/>
            </w:pPr>
            <w:r w:rsidRPr="00FF1EA8">
              <w:t>Java archive</w:t>
            </w:r>
          </w:p>
        </w:tc>
        <w:tc>
          <w:tcPr>
            <w:tcW w:w="2857" w:type="dxa"/>
            <w:shd w:val="clear" w:color="auto" w:fill="auto"/>
          </w:tcPr>
          <w:p w14:paraId="713CA045" w14:textId="77777777" w:rsidR="004376AE" w:rsidRPr="00FF1EA8" w:rsidRDefault="004376AE" w:rsidP="001F7AE0">
            <w:pPr>
              <w:pStyle w:val="TableText"/>
            </w:pPr>
            <w:r w:rsidRPr="00FF1EA8">
              <w:t>Main jar file containing all Java code for the FDA Med Guides Printer Tool</w:t>
            </w:r>
          </w:p>
        </w:tc>
      </w:tr>
      <w:tr w:rsidR="00EE37A5" w:rsidRPr="00FF1EA8" w14:paraId="0FC71250" w14:textId="77777777" w:rsidTr="006039C8">
        <w:tc>
          <w:tcPr>
            <w:tcW w:w="5238" w:type="dxa"/>
            <w:shd w:val="clear" w:color="auto" w:fill="auto"/>
          </w:tcPr>
          <w:p w14:paraId="74550276" w14:textId="77777777" w:rsidR="00EE37A5" w:rsidRPr="00FF1EA8" w:rsidRDefault="004B29EF" w:rsidP="001F7AE0">
            <w:pPr>
              <w:pStyle w:val="TableText"/>
            </w:pPr>
            <w:r>
              <w:t>C:\FDAMedGuidesPrinter\</w:t>
            </w:r>
            <w:r w:rsidR="00EE37A5" w:rsidRPr="00FF1EA8">
              <w:t>installation\ SSL_Certificate_installation.bat</w:t>
            </w:r>
          </w:p>
        </w:tc>
        <w:tc>
          <w:tcPr>
            <w:tcW w:w="1710" w:type="dxa"/>
            <w:shd w:val="clear" w:color="auto" w:fill="auto"/>
          </w:tcPr>
          <w:p w14:paraId="7C4C6F96" w14:textId="77777777" w:rsidR="00EE37A5" w:rsidRPr="00FF1EA8" w:rsidRDefault="00EE37A5" w:rsidP="001F7AE0">
            <w:pPr>
              <w:pStyle w:val="TableText"/>
            </w:pPr>
            <w:r w:rsidRPr="00FF1EA8">
              <w:t>Batch file</w:t>
            </w:r>
          </w:p>
        </w:tc>
        <w:tc>
          <w:tcPr>
            <w:tcW w:w="2857" w:type="dxa"/>
            <w:shd w:val="clear" w:color="auto" w:fill="auto"/>
          </w:tcPr>
          <w:p w14:paraId="1B61BE1D" w14:textId="77777777" w:rsidR="00EE37A5" w:rsidRPr="00FF1EA8" w:rsidRDefault="00EE37A5" w:rsidP="001F7AE0">
            <w:pPr>
              <w:pStyle w:val="TableText"/>
            </w:pPr>
            <w:r w:rsidRPr="00FF1EA8">
              <w:t>Batch file to add CMOP SSL certificate to the Java trust store and set JRE_HOME</w:t>
            </w:r>
          </w:p>
        </w:tc>
      </w:tr>
      <w:tr w:rsidR="007C5F2B" w:rsidRPr="009A60A7" w14:paraId="3E7C95A0" w14:textId="77777777" w:rsidTr="006039C8">
        <w:tc>
          <w:tcPr>
            <w:tcW w:w="5238" w:type="dxa"/>
            <w:shd w:val="clear" w:color="auto" w:fill="auto"/>
          </w:tcPr>
          <w:p w14:paraId="63164E3E" w14:textId="77777777" w:rsidR="007C5F2B" w:rsidRPr="00FF1EA8" w:rsidRDefault="007C5F2B" w:rsidP="006039C8">
            <w:pPr>
              <w:pStyle w:val="TableText"/>
              <w:ind w:right="-108"/>
            </w:pPr>
            <w:r w:rsidRPr="00FF1EA8">
              <w:lastRenderedPageBreak/>
              <w:t>C:\FDAMedGuidesPrinter\installation\CMOP_SSL_Certificate\</w:t>
            </w:r>
            <w:r w:rsidR="000A6BE7" w:rsidRPr="000A6BE7">
              <w:t>VA-Internal-S2-RCA1-v1</w:t>
            </w:r>
            <w:r w:rsidRPr="00FF1EA8">
              <w:t>.cer</w:t>
            </w:r>
          </w:p>
        </w:tc>
        <w:tc>
          <w:tcPr>
            <w:tcW w:w="1710" w:type="dxa"/>
            <w:shd w:val="clear" w:color="auto" w:fill="auto"/>
          </w:tcPr>
          <w:p w14:paraId="69C48FCA" w14:textId="77777777" w:rsidR="007C5F2B" w:rsidRPr="00FF1EA8" w:rsidRDefault="007C5F2B" w:rsidP="001F7AE0">
            <w:pPr>
              <w:pStyle w:val="TableText"/>
            </w:pPr>
            <w:r w:rsidRPr="00FF1EA8">
              <w:t>Certificate file</w:t>
            </w:r>
          </w:p>
        </w:tc>
        <w:tc>
          <w:tcPr>
            <w:tcW w:w="2857" w:type="dxa"/>
            <w:shd w:val="clear" w:color="auto" w:fill="auto"/>
          </w:tcPr>
          <w:p w14:paraId="34CD2E79" w14:textId="77777777" w:rsidR="007C5F2B" w:rsidRPr="009A60A7" w:rsidRDefault="007C5F2B" w:rsidP="00BA1FBA">
            <w:pPr>
              <w:pStyle w:val="TableText"/>
            </w:pPr>
            <w:r w:rsidRPr="00FF1EA8">
              <w:t>SSL Certificate</w:t>
            </w:r>
            <w:r w:rsidR="00BA1FBA">
              <w:t xml:space="preserve"> that is issued by VA</w:t>
            </w:r>
            <w:r w:rsidRPr="00FF1EA8">
              <w:t xml:space="preserve"> </w:t>
            </w:r>
            <w:r w:rsidR="00BA1FBA">
              <w:t>which</w:t>
            </w:r>
            <w:r w:rsidRPr="00FF1EA8">
              <w:t xml:space="preserve"> will be added to the Java trust store</w:t>
            </w:r>
          </w:p>
        </w:tc>
      </w:tr>
      <w:tr w:rsidR="00EE37A5" w:rsidRPr="009A60A7" w14:paraId="52EE3780" w14:textId="77777777" w:rsidTr="006039C8">
        <w:tc>
          <w:tcPr>
            <w:tcW w:w="5238" w:type="dxa"/>
            <w:shd w:val="clear" w:color="auto" w:fill="auto"/>
          </w:tcPr>
          <w:p w14:paraId="4C84E168" w14:textId="77777777" w:rsidR="00EE37A5" w:rsidRPr="009A60A7" w:rsidRDefault="00EE37A5" w:rsidP="001F7AE0">
            <w:pPr>
              <w:pStyle w:val="TableText"/>
            </w:pPr>
            <w:r w:rsidRPr="009A60A7">
              <w:t>C:\FDAMedGuidesPrinter\installation\ FDAMedGuidePrinterTask.xml</w:t>
            </w:r>
          </w:p>
        </w:tc>
        <w:tc>
          <w:tcPr>
            <w:tcW w:w="1710" w:type="dxa"/>
            <w:shd w:val="clear" w:color="auto" w:fill="auto"/>
          </w:tcPr>
          <w:p w14:paraId="20C83B29" w14:textId="77777777" w:rsidR="00EE37A5" w:rsidRPr="009A60A7" w:rsidRDefault="00EE37A5" w:rsidP="001F7AE0">
            <w:pPr>
              <w:pStyle w:val="TableText"/>
            </w:pPr>
            <w:r w:rsidRPr="009A60A7">
              <w:t>XML file</w:t>
            </w:r>
          </w:p>
        </w:tc>
        <w:tc>
          <w:tcPr>
            <w:tcW w:w="2857" w:type="dxa"/>
            <w:shd w:val="clear" w:color="auto" w:fill="auto"/>
          </w:tcPr>
          <w:p w14:paraId="3C924858" w14:textId="77777777" w:rsidR="00EE37A5" w:rsidRPr="009A60A7" w:rsidRDefault="00EE37A5" w:rsidP="001F7AE0">
            <w:pPr>
              <w:pStyle w:val="TableText"/>
            </w:pPr>
            <w:r w:rsidRPr="009A60A7">
              <w:t>Configuration file used to create the FDAMedGuidePrinterTask task</w:t>
            </w:r>
          </w:p>
        </w:tc>
      </w:tr>
      <w:tr w:rsidR="00EE37A5" w:rsidRPr="009A60A7" w14:paraId="2BF531BD" w14:textId="77777777" w:rsidTr="006039C8">
        <w:tc>
          <w:tcPr>
            <w:tcW w:w="5238" w:type="dxa"/>
            <w:shd w:val="clear" w:color="auto" w:fill="auto"/>
          </w:tcPr>
          <w:p w14:paraId="17D41A0C" w14:textId="77777777" w:rsidR="00EE37A5" w:rsidRPr="009A60A7" w:rsidRDefault="00EE37A5" w:rsidP="001F7AE0">
            <w:pPr>
              <w:pStyle w:val="TableText"/>
            </w:pPr>
            <w:r w:rsidRPr="009A60A7">
              <w:t>C:\FDAMedGuidesPrinter\installation\ NetworkServiceTaskSettings.reg</w:t>
            </w:r>
          </w:p>
        </w:tc>
        <w:tc>
          <w:tcPr>
            <w:tcW w:w="1710" w:type="dxa"/>
            <w:shd w:val="clear" w:color="auto" w:fill="auto"/>
          </w:tcPr>
          <w:p w14:paraId="3EF7EB18" w14:textId="77777777" w:rsidR="00EE37A5" w:rsidRPr="009A60A7" w:rsidRDefault="00EE37A5" w:rsidP="001F7AE0">
            <w:pPr>
              <w:pStyle w:val="TableText"/>
            </w:pPr>
            <w:r w:rsidRPr="009A60A7">
              <w:t>Windows Registry import file</w:t>
            </w:r>
          </w:p>
        </w:tc>
        <w:tc>
          <w:tcPr>
            <w:tcW w:w="2857" w:type="dxa"/>
            <w:shd w:val="clear" w:color="auto" w:fill="auto"/>
          </w:tcPr>
          <w:p w14:paraId="4802BC0E" w14:textId="77777777" w:rsidR="00EE37A5" w:rsidRPr="009A60A7" w:rsidRDefault="00EE37A5" w:rsidP="001F7AE0">
            <w:pPr>
              <w:pStyle w:val="TableText"/>
            </w:pPr>
            <w:r w:rsidRPr="009A60A7">
              <w:t>Configuration file used to set up the Adobe Reader setting for use by the NT AUTHORITY\NETWORKSERVICE user</w:t>
            </w:r>
          </w:p>
        </w:tc>
      </w:tr>
      <w:tr w:rsidR="00EE37A5" w:rsidRPr="009A60A7" w14:paraId="2D6CD81D" w14:textId="77777777" w:rsidTr="006039C8">
        <w:tc>
          <w:tcPr>
            <w:tcW w:w="5238" w:type="dxa"/>
            <w:shd w:val="clear" w:color="auto" w:fill="auto"/>
          </w:tcPr>
          <w:p w14:paraId="7881F287" w14:textId="77777777" w:rsidR="00EE37A5" w:rsidRPr="009A60A7" w:rsidRDefault="00EE37A5" w:rsidP="001F7AE0">
            <w:pPr>
              <w:pStyle w:val="TableText"/>
            </w:pPr>
            <w:r w:rsidRPr="009A60A7">
              <w:t>C:\FDAMedGuidesPrinter\installation\ Verify_installation.bat</w:t>
            </w:r>
          </w:p>
        </w:tc>
        <w:tc>
          <w:tcPr>
            <w:tcW w:w="1710" w:type="dxa"/>
            <w:shd w:val="clear" w:color="auto" w:fill="auto"/>
          </w:tcPr>
          <w:p w14:paraId="2C422133" w14:textId="77777777" w:rsidR="00EE37A5" w:rsidRPr="009A60A7" w:rsidRDefault="00EE37A5" w:rsidP="001F7AE0">
            <w:pPr>
              <w:pStyle w:val="TableText"/>
            </w:pPr>
            <w:r w:rsidRPr="009A60A7">
              <w:t>Batch file</w:t>
            </w:r>
          </w:p>
        </w:tc>
        <w:tc>
          <w:tcPr>
            <w:tcW w:w="2857" w:type="dxa"/>
            <w:shd w:val="clear" w:color="auto" w:fill="auto"/>
          </w:tcPr>
          <w:p w14:paraId="00007A9F" w14:textId="77777777" w:rsidR="00EE37A5" w:rsidRPr="009A60A7" w:rsidRDefault="00EE37A5" w:rsidP="001F7AE0">
            <w:pPr>
              <w:pStyle w:val="TableText"/>
            </w:pPr>
            <w:r w:rsidRPr="009A60A7">
              <w:t>Batch file used to confirm a successful deployment of the FDA Med Guides Printer Tool</w:t>
            </w:r>
          </w:p>
        </w:tc>
      </w:tr>
      <w:tr w:rsidR="00EE37A5" w:rsidRPr="009A60A7" w14:paraId="5EE8B1D8" w14:textId="77777777" w:rsidTr="006039C8">
        <w:tc>
          <w:tcPr>
            <w:tcW w:w="5238" w:type="dxa"/>
            <w:shd w:val="clear" w:color="auto" w:fill="E7E6E6"/>
          </w:tcPr>
          <w:p w14:paraId="43ABACC6" w14:textId="77777777" w:rsidR="00EE37A5" w:rsidRPr="009A60A7" w:rsidRDefault="00EE37A5" w:rsidP="00ED46D0">
            <w:pPr>
              <w:pStyle w:val="TableHeading"/>
            </w:pPr>
            <w:r w:rsidRPr="009A60A7">
              <w:t>Path</w:t>
            </w:r>
          </w:p>
        </w:tc>
        <w:tc>
          <w:tcPr>
            <w:tcW w:w="1710" w:type="dxa"/>
            <w:shd w:val="clear" w:color="auto" w:fill="E7E6E6"/>
          </w:tcPr>
          <w:p w14:paraId="2C100032" w14:textId="77777777" w:rsidR="00EE37A5" w:rsidRPr="009A60A7" w:rsidRDefault="00EE37A5" w:rsidP="00ED46D0">
            <w:pPr>
              <w:pStyle w:val="TableHeading"/>
            </w:pPr>
            <w:r w:rsidRPr="009A60A7">
              <w:t>Type</w:t>
            </w:r>
          </w:p>
        </w:tc>
        <w:tc>
          <w:tcPr>
            <w:tcW w:w="2857" w:type="dxa"/>
            <w:shd w:val="clear" w:color="auto" w:fill="E7E6E6"/>
          </w:tcPr>
          <w:p w14:paraId="7CE456F3" w14:textId="77777777" w:rsidR="00EE37A5" w:rsidRPr="009A60A7" w:rsidRDefault="00EE37A5" w:rsidP="00ED46D0">
            <w:pPr>
              <w:pStyle w:val="TableHeading"/>
            </w:pPr>
            <w:r w:rsidRPr="009A60A7">
              <w:t>Description</w:t>
            </w:r>
          </w:p>
        </w:tc>
      </w:tr>
      <w:tr w:rsidR="00EE37A5" w:rsidRPr="009A60A7" w14:paraId="2F02EE2F" w14:textId="77777777" w:rsidTr="006039C8">
        <w:tc>
          <w:tcPr>
            <w:tcW w:w="5238" w:type="dxa"/>
            <w:shd w:val="clear" w:color="auto" w:fill="auto"/>
          </w:tcPr>
          <w:p w14:paraId="1FFB9831" w14:textId="77777777" w:rsidR="00EE37A5" w:rsidRPr="009A60A7" w:rsidRDefault="00EE37A5" w:rsidP="00ED46D0">
            <w:pPr>
              <w:pStyle w:val="TableText"/>
            </w:pPr>
            <w:r w:rsidRPr="009A60A7">
              <w:t>C:\FDAMedGuidesPrinter\lib\commons-io-2.</w:t>
            </w:r>
            <w:r w:rsidR="000A5F4F">
              <w:t>4</w:t>
            </w:r>
            <w:r w:rsidRPr="009A60A7">
              <w:t>.jar</w:t>
            </w:r>
          </w:p>
        </w:tc>
        <w:tc>
          <w:tcPr>
            <w:tcW w:w="1710" w:type="dxa"/>
            <w:shd w:val="clear" w:color="auto" w:fill="auto"/>
          </w:tcPr>
          <w:p w14:paraId="120A58C9" w14:textId="77777777" w:rsidR="00EE37A5" w:rsidRPr="009A60A7" w:rsidRDefault="00EE37A5" w:rsidP="00ED46D0">
            <w:pPr>
              <w:pStyle w:val="TableText"/>
            </w:pPr>
            <w:r w:rsidRPr="009A60A7">
              <w:t>Java archive</w:t>
            </w:r>
          </w:p>
        </w:tc>
        <w:tc>
          <w:tcPr>
            <w:tcW w:w="2857" w:type="dxa"/>
            <w:shd w:val="clear" w:color="auto" w:fill="auto"/>
          </w:tcPr>
          <w:p w14:paraId="31FCC759" w14:textId="77777777" w:rsidR="00EE37A5" w:rsidRPr="009A60A7" w:rsidRDefault="00EE37A5" w:rsidP="00ED46D0">
            <w:pPr>
              <w:pStyle w:val="TableText"/>
              <w:rPr>
                <w:color w:val="000000"/>
                <w:szCs w:val="22"/>
                <w:lang w:bidi="en-US"/>
              </w:rPr>
            </w:pPr>
            <w:r w:rsidRPr="009A60A7">
              <w:t xml:space="preserve">Supporting third-party </w:t>
            </w:r>
            <w:r w:rsidRPr="009A60A7">
              <w:rPr>
                <w:color w:val="000000"/>
                <w:szCs w:val="22"/>
                <w:lang w:bidi="en-US"/>
              </w:rPr>
              <w:t>Apache Commons</w:t>
            </w:r>
          </w:p>
          <w:p w14:paraId="4978813D" w14:textId="77777777" w:rsidR="00EE37A5" w:rsidRPr="009A60A7" w:rsidRDefault="00EE37A5" w:rsidP="00ED46D0">
            <w:pPr>
              <w:pStyle w:val="TableText"/>
            </w:pPr>
            <w:r w:rsidRPr="009A60A7">
              <w:t>Java library</w:t>
            </w:r>
          </w:p>
        </w:tc>
      </w:tr>
      <w:tr w:rsidR="00EE37A5" w:rsidRPr="009A60A7" w14:paraId="3C179C0E" w14:textId="77777777" w:rsidTr="006039C8">
        <w:tc>
          <w:tcPr>
            <w:tcW w:w="5238" w:type="dxa"/>
            <w:shd w:val="clear" w:color="auto" w:fill="auto"/>
          </w:tcPr>
          <w:p w14:paraId="1E783F91" w14:textId="77777777" w:rsidR="00EE37A5" w:rsidRPr="009A60A7" w:rsidRDefault="00EE37A5" w:rsidP="00ED46D0">
            <w:pPr>
              <w:pStyle w:val="TableText"/>
            </w:pPr>
            <w:r w:rsidRPr="009A60A7">
              <w:t>C:\FDAMedGuidesPrinter\lib\commons-lang</w:t>
            </w:r>
            <w:r w:rsidR="000A5F4F">
              <w:t>3</w:t>
            </w:r>
            <w:r w:rsidRPr="009A60A7">
              <w:t>-</w:t>
            </w:r>
            <w:r w:rsidR="000A5F4F">
              <w:t>3.3.2</w:t>
            </w:r>
            <w:r w:rsidRPr="009A60A7">
              <w:t>.jar</w:t>
            </w:r>
          </w:p>
        </w:tc>
        <w:tc>
          <w:tcPr>
            <w:tcW w:w="1710" w:type="dxa"/>
            <w:shd w:val="clear" w:color="auto" w:fill="auto"/>
          </w:tcPr>
          <w:p w14:paraId="062B63E3" w14:textId="77777777" w:rsidR="00EE37A5" w:rsidRPr="009A60A7" w:rsidRDefault="00EE37A5" w:rsidP="00ED46D0">
            <w:pPr>
              <w:pStyle w:val="TableText"/>
            </w:pPr>
            <w:r w:rsidRPr="009A60A7">
              <w:t>Java archive</w:t>
            </w:r>
          </w:p>
        </w:tc>
        <w:tc>
          <w:tcPr>
            <w:tcW w:w="2857" w:type="dxa"/>
            <w:shd w:val="clear" w:color="auto" w:fill="auto"/>
          </w:tcPr>
          <w:p w14:paraId="49A3B682" w14:textId="77777777" w:rsidR="00EE37A5" w:rsidRPr="009A60A7" w:rsidRDefault="00EE37A5" w:rsidP="00ED46D0">
            <w:pPr>
              <w:pStyle w:val="TableText"/>
              <w:rPr>
                <w:color w:val="000000"/>
                <w:szCs w:val="22"/>
                <w:lang w:bidi="en-US"/>
              </w:rPr>
            </w:pPr>
            <w:r w:rsidRPr="009A60A7">
              <w:t xml:space="preserve">Supporting third-party </w:t>
            </w:r>
            <w:r w:rsidRPr="009A60A7">
              <w:rPr>
                <w:color w:val="000000"/>
                <w:szCs w:val="22"/>
                <w:lang w:bidi="en-US"/>
              </w:rPr>
              <w:t>Apache Commons</w:t>
            </w:r>
          </w:p>
          <w:p w14:paraId="289D782A" w14:textId="77777777" w:rsidR="00EE37A5" w:rsidRPr="009A60A7" w:rsidRDefault="00EE37A5" w:rsidP="00ED46D0">
            <w:pPr>
              <w:pStyle w:val="TableText"/>
            </w:pPr>
            <w:r w:rsidRPr="009A60A7">
              <w:t>Java library</w:t>
            </w:r>
          </w:p>
        </w:tc>
      </w:tr>
      <w:tr w:rsidR="00EE37A5" w:rsidRPr="009A60A7" w14:paraId="16091F69" w14:textId="77777777" w:rsidTr="006039C8">
        <w:tc>
          <w:tcPr>
            <w:tcW w:w="5238" w:type="dxa"/>
            <w:shd w:val="clear" w:color="auto" w:fill="auto"/>
          </w:tcPr>
          <w:p w14:paraId="70CA92C9" w14:textId="77777777" w:rsidR="00EE37A5" w:rsidRPr="009A60A7" w:rsidRDefault="00EE37A5" w:rsidP="00ED46D0">
            <w:pPr>
              <w:pStyle w:val="TableText"/>
            </w:pPr>
            <w:r w:rsidRPr="009A60A7">
              <w:t>C:\FDAMedGuidesPrinter\lib\commons-logging-1.1.</w:t>
            </w:r>
            <w:r w:rsidR="000A5F4F">
              <w:t>3</w:t>
            </w:r>
            <w:r w:rsidRPr="009A60A7">
              <w:t>.jar</w:t>
            </w:r>
          </w:p>
        </w:tc>
        <w:tc>
          <w:tcPr>
            <w:tcW w:w="1710" w:type="dxa"/>
            <w:shd w:val="clear" w:color="auto" w:fill="auto"/>
          </w:tcPr>
          <w:p w14:paraId="266E10B9" w14:textId="77777777" w:rsidR="00EE37A5" w:rsidRPr="009A60A7" w:rsidRDefault="00EE37A5" w:rsidP="00ED46D0">
            <w:pPr>
              <w:pStyle w:val="TableText"/>
            </w:pPr>
            <w:r w:rsidRPr="009A60A7">
              <w:t>Java archive</w:t>
            </w:r>
          </w:p>
        </w:tc>
        <w:tc>
          <w:tcPr>
            <w:tcW w:w="2857" w:type="dxa"/>
            <w:shd w:val="clear" w:color="auto" w:fill="auto"/>
          </w:tcPr>
          <w:p w14:paraId="67844BAB" w14:textId="77777777" w:rsidR="00EE37A5" w:rsidRPr="009A60A7" w:rsidRDefault="00EE37A5" w:rsidP="00ED46D0">
            <w:pPr>
              <w:pStyle w:val="TableText"/>
              <w:rPr>
                <w:color w:val="000000"/>
                <w:szCs w:val="22"/>
                <w:lang w:bidi="en-US"/>
              </w:rPr>
            </w:pPr>
            <w:r w:rsidRPr="009A60A7">
              <w:t xml:space="preserve">Supporting third-party </w:t>
            </w:r>
            <w:r w:rsidRPr="009A60A7">
              <w:rPr>
                <w:color w:val="000000"/>
                <w:szCs w:val="22"/>
                <w:lang w:bidi="en-US"/>
              </w:rPr>
              <w:t>Apache Commons</w:t>
            </w:r>
          </w:p>
          <w:p w14:paraId="5957BD61" w14:textId="77777777" w:rsidR="00EE37A5" w:rsidRPr="009A60A7" w:rsidRDefault="00EE37A5" w:rsidP="00ED46D0">
            <w:pPr>
              <w:pStyle w:val="TableText"/>
            </w:pPr>
            <w:r w:rsidRPr="009A60A7">
              <w:t>Java library</w:t>
            </w:r>
          </w:p>
        </w:tc>
      </w:tr>
      <w:tr w:rsidR="00EE37A5" w:rsidRPr="009A60A7" w14:paraId="5C2F2419" w14:textId="77777777" w:rsidTr="006039C8">
        <w:tc>
          <w:tcPr>
            <w:tcW w:w="5238" w:type="dxa"/>
            <w:shd w:val="clear" w:color="auto" w:fill="auto"/>
          </w:tcPr>
          <w:p w14:paraId="7706CB91" w14:textId="77777777" w:rsidR="00EE37A5" w:rsidRPr="009A60A7" w:rsidRDefault="00EE37A5" w:rsidP="00ED46D0">
            <w:pPr>
              <w:pStyle w:val="TableText"/>
            </w:pPr>
            <w:r w:rsidRPr="009A60A7">
              <w:t>C:\FDA</w:t>
            </w:r>
            <w:r w:rsidR="000A5F4F">
              <w:t>MedGuidesPrinter\lib\fontbox-1.8.5</w:t>
            </w:r>
            <w:r w:rsidRPr="009A60A7">
              <w:t>.jar</w:t>
            </w:r>
          </w:p>
        </w:tc>
        <w:tc>
          <w:tcPr>
            <w:tcW w:w="1710" w:type="dxa"/>
            <w:shd w:val="clear" w:color="auto" w:fill="auto"/>
          </w:tcPr>
          <w:p w14:paraId="5ABC845E" w14:textId="77777777" w:rsidR="00EE37A5" w:rsidRPr="009A60A7" w:rsidRDefault="00EE37A5" w:rsidP="00ED46D0">
            <w:pPr>
              <w:pStyle w:val="TableText"/>
            </w:pPr>
            <w:r w:rsidRPr="009A60A7">
              <w:t>Java archive</w:t>
            </w:r>
          </w:p>
        </w:tc>
        <w:tc>
          <w:tcPr>
            <w:tcW w:w="2857" w:type="dxa"/>
            <w:shd w:val="clear" w:color="auto" w:fill="auto"/>
          </w:tcPr>
          <w:p w14:paraId="0D2EEC62" w14:textId="77777777" w:rsidR="00EE37A5" w:rsidRPr="009A60A7" w:rsidRDefault="00EE37A5" w:rsidP="00ED46D0">
            <w:pPr>
              <w:pStyle w:val="TableText"/>
              <w:rPr>
                <w:color w:val="000000"/>
                <w:szCs w:val="22"/>
                <w:lang w:bidi="en-US"/>
              </w:rPr>
            </w:pPr>
            <w:r w:rsidRPr="009A60A7">
              <w:t xml:space="preserve">Supporting third-party </w:t>
            </w:r>
            <w:r w:rsidRPr="009A60A7">
              <w:rPr>
                <w:color w:val="000000"/>
                <w:szCs w:val="22"/>
                <w:lang w:bidi="en-US"/>
              </w:rPr>
              <w:t>PDFBox</w:t>
            </w:r>
            <w:r w:rsidRPr="009A60A7">
              <w:t xml:space="preserve"> Java library.</w:t>
            </w:r>
            <w:r w:rsidRPr="009A60A7">
              <w:rPr>
                <w:color w:val="000000"/>
                <w:szCs w:val="22"/>
                <w:lang w:bidi="en-US"/>
              </w:rPr>
              <w:t xml:space="preserve"> </w:t>
            </w:r>
          </w:p>
        </w:tc>
      </w:tr>
      <w:tr w:rsidR="00EE37A5" w:rsidRPr="009A60A7" w14:paraId="60E617D2" w14:textId="77777777" w:rsidTr="006039C8">
        <w:tc>
          <w:tcPr>
            <w:tcW w:w="5238" w:type="dxa"/>
            <w:shd w:val="clear" w:color="auto" w:fill="auto"/>
          </w:tcPr>
          <w:p w14:paraId="1788AB47" w14:textId="77777777" w:rsidR="00EE37A5" w:rsidRPr="009A60A7" w:rsidRDefault="00EE37A5" w:rsidP="00ED46D0">
            <w:pPr>
              <w:pStyle w:val="TableText"/>
            </w:pPr>
            <w:r w:rsidRPr="009A60A7">
              <w:t>C:\FDAMedGuidesPrinter\lib\jempbox-</w:t>
            </w:r>
            <w:r w:rsidR="000A5F4F">
              <w:t>1.8.5</w:t>
            </w:r>
            <w:r w:rsidRPr="009A60A7">
              <w:t>.jar</w:t>
            </w:r>
          </w:p>
        </w:tc>
        <w:tc>
          <w:tcPr>
            <w:tcW w:w="1710" w:type="dxa"/>
            <w:shd w:val="clear" w:color="auto" w:fill="auto"/>
          </w:tcPr>
          <w:p w14:paraId="711F6E40" w14:textId="77777777" w:rsidR="00EE37A5" w:rsidRPr="009A60A7" w:rsidRDefault="00EE37A5" w:rsidP="00ED46D0">
            <w:pPr>
              <w:pStyle w:val="TableText"/>
            </w:pPr>
            <w:r w:rsidRPr="009A60A7">
              <w:t>Java archive</w:t>
            </w:r>
          </w:p>
        </w:tc>
        <w:tc>
          <w:tcPr>
            <w:tcW w:w="2857" w:type="dxa"/>
            <w:shd w:val="clear" w:color="auto" w:fill="auto"/>
          </w:tcPr>
          <w:p w14:paraId="5DD57493" w14:textId="77777777" w:rsidR="00EE37A5" w:rsidRPr="009A60A7" w:rsidRDefault="00EE37A5" w:rsidP="00ED46D0">
            <w:pPr>
              <w:pStyle w:val="TableText"/>
            </w:pPr>
            <w:r w:rsidRPr="009A60A7">
              <w:t xml:space="preserve">Supporting third-party </w:t>
            </w:r>
            <w:r w:rsidRPr="009A60A7">
              <w:rPr>
                <w:color w:val="000000"/>
                <w:szCs w:val="22"/>
                <w:lang w:bidi="en-US"/>
              </w:rPr>
              <w:t>PDFBox</w:t>
            </w:r>
            <w:r w:rsidRPr="009A60A7">
              <w:t xml:space="preserve"> Java library.</w:t>
            </w:r>
          </w:p>
        </w:tc>
      </w:tr>
      <w:tr w:rsidR="00EE37A5" w:rsidRPr="009A60A7" w14:paraId="4ACE0BB2" w14:textId="77777777" w:rsidTr="006039C8">
        <w:tc>
          <w:tcPr>
            <w:tcW w:w="5238" w:type="dxa"/>
            <w:shd w:val="clear" w:color="auto" w:fill="auto"/>
          </w:tcPr>
          <w:p w14:paraId="762CCD1F" w14:textId="77777777" w:rsidR="00EE37A5" w:rsidRPr="009A60A7" w:rsidRDefault="00EE37A5" w:rsidP="00ED46D0">
            <w:pPr>
              <w:pStyle w:val="TableText"/>
            </w:pPr>
            <w:r w:rsidRPr="009A60A7">
              <w:t>C:\FDAMedGuidesPrinter\lib\pdfbox-</w:t>
            </w:r>
            <w:r w:rsidR="000A5F4F">
              <w:t>1.8.5</w:t>
            </w:r>
            <w:r w:rsidRPr="009A60A7">
              <w:t>.jar</w:t>
            </w:r>
          </w:p>
        </w:tc>
        <w:tc>
          <w:tcPr>
            <w:tcW w:w="1710" w:type="dxa"/>
            <w:shd w:val="clear" w:color="auto" w:fill="auto"/>
          </w:tcPr>
          <w:p w14:paraId="2FC60570" w14:textId="77777777" w:rsidR="00EE37A5" w:rsidRPr="009A60A7" w:rsidRDefault="00EE37A5" w:rsidP="00ED46D0">
            <w:pPr>
              <w:pStyle w:val="TableText"/>
            </w:pPr>
            <w:r w:rsidRPr="009A60A7">
              <w:t>Java archive</w:t>
            </w:r>
          </w:p>
        </w:tc>
        <w:tc>
          <w:tcPr>
            <w:tcW w:w="2857" w:type="dxa"/>
            <w:shd w:val="clear" w:color="auto" w:fill="auto"/>
          </w:tcPr>
          <w:p w14:paraId="5ACB782C" w14:textId="77777777" w:rsidR="00EE37A5" w:rsidRPr="009A60A7" w:rsidRDefault="00EE37A5" w:rsidP="00ED46D0">
            <w:pPr>
              <w:pStyle w:val="TableText"/>
            </w:pPr>
            <w:r w:rsidRPr="009A60A7">
              <w:t xml:space="preserve">Supporting third-party </w:t>
            </w:r>
            <w:r w:rsidRPr="009A60A7">
              <w:rPr>
                <w:color w:val="000000"/>
                <w:szCs w:val="22"/>
                <w:lang w:bidi="en-US"/>
              </w:rPr>
              <w:t>PDFBox</w:t>
            </w:r>
            <w:r w:rsidRPr="009A60A7">
              <w:t xml:space="preserve"> Java library.</w:t>
            </w:r>
          </w:p>
        </w:tc>
      </w:tr>
      <w:tr w:rsidR="00EE37A5" w:rsidRPr="002C7CEC" w14:paraId="2A134130" w14:textId="77777777" w:rsidTr="006039C8">
        <w:tc>
          <w:tcPr>
            <w:tcW w:w="5238" w:type="dxa"/>
            <w:shd w:val="clear" w:color="auto" w:fill="auto"/>
          </w:tcPr>
          <w:p w14:paraId="5DA39217" w14:textId="77777777" w:rsidR="00EE37A5" w:rsidRPr="009A60A7" w:rsidRDefault="00EE37A5" w:rsidP="00ED46D0">
            <w:pPr>
              <w:pStyle w:val="TableText"/>
              <w:rPr>
                <w:color w:val="000000"/>
                <w:szCs w:val="22"/>
                <w:lang w:bidi="en-US"/>
              </w:rPr>
            </w:pPr>
            <w:r w:rsidRPr="009A60A7">
              <w:rPr>
                <w:color w:val="000000"/>
                <w:szCs w:val="22"/>
                <w:lang w:bidi="en-US"/>
              </w:rPr>
              <w:t>Log files</w:t>
            </w:r>
            <w:r w:rsidRPr="009A60A7">
              <w:t xml:space="preserve"> in folder C:\FDAMedGuidesPrinter</w:t>
            </w:r>
          </w:p>
        </w:tc>
        <w:tc>
          <w:tcPr>
            <w:tcW w:w="1710" w:type="dxa"/>
            <w:shd w:val="clear" w:color="auto" w:fill="auto"/>
          </w:tcPr>
          <w:p w14:paraId="672861CE" w14:textId="77777777" w:rsidR="00EE37A5" w:rsidRPr="009A60A7" w:rsidRDefault="00EE37A5" w:rsidP="00ED46D0">
            <w:pPr>
              <w:pStyle w:val="TableText"/>
              <w:rPr>
                <w:color w:val="000000"/>
                <w:szCs w:val="22"/>
                <w:lang w:bidi="en-US"/>
              </w:rPr>
            </w:pPr>
            <w:r w:rsidRPr="009A60A7">
              <w:rPr>
                <w:color w:val="000000"/>
                <w:szCs w:val="22"/>
                <w:lang w:bidi="en-US"/>
              </w:rPr>
              <w:t>*.log</w:t>
            </w:r>
          </w:p>
        </w:tc>
        <w:tc>
          <w:tcPr>
            <w:tcW w:w="2857" w:type="dxa"/>
            <w:shd w:val="clear" w:color="auto" w:fill="auto"/>
          </w:tcPr>
          <w:p w14:paraId="133D19CB" w14:textId="77777777" w:rsidR="00EE37A5" w:rsidRDefault="00EE37A5" w:rsidP="00ED46D0">
            <w:pPr>
              <w:pStyle w:val="TableText"/>
            </w:pPr>
            <w:r w:rsidRPr="009A60A7">
              <w:t>Log files are used for debugging purposes only and are created AFTER the initial use of the program.</w:t>
            </w:r>
          </w:p>
        </w:tc>
      </w:tr>
    </w:tbl>
    <w:p w14:paraId="3FB88A01" w14:textId="77777777" w:rsidR="00BC5A59" w:rsidRDefault="00BC5A59" w:rsidP="00F61EE9">
      <w:pPr>
        <w:pStyle w:val="Default"/>
        <w:rPr>
          <w:sz w:val="22"/>
          <w:szCs w:val="22"/>
        </w:rPr>
        <w:sectPr w:rsidR="00BC5A59" w:rsidSect="00BC5A59">
          <w:footerReference w:type="even" r:id="rId75"/>
          <w:footerReference w:type="default" r:id="rId76"/>
          <w:pgSz w:w="12240" w:h="15840" w:code="1"/>
          <w:pgMar w:top="1440" w:right="1440" w:bottom="1440" w:left="1440" w:header="720" w:footer="720" w:gutter="0"/>
          <w:pgNumType w:start="1"/>
          <w:cols w:space="720"/>
          <w:docGrid w:linePitch="360"/>
        </w:sectPr>
      </w:pPr>
    </w:p>
    <w:p w14:paraId="259331B7" w14:textId="77777777" w:rsidR="00206C80" w:rsidRDefault="00E96087" w:rsidP="00E96087">
      <w:pPr>
        <w:pStyle w:val="Heading1"/>
        <w:numPr>
          <w:ilvl w:val="0"/>
          <w:numId w:val="0"/>
        </w:numPr>
        <w:rPr>
          <w:sz w:val="22"/>
          <w:szCs w:val="22"/>
        </w:rPr>
      </w:pPr>
      <w:r>
        <w:rPr>
          <w:sz w:val="22"/>
          <w:szCs w:val="22"/>
        </w:rPr>
        <w:t xml:space="preserve"> </w:t>
      </w:r>
    </w:p>
    <w:sectPr w:rsidR="00206C80" w:rsidSect="00223B29">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2E084" w14:textId="77777777" w:rsidR="005F5D0E" w:rsidRDefault="005F5D0E">
      <w:r>
        <w:separator/>
      </w:r>
    </w:p>
    <w:p w14:paraId="382C259C" w14:textId="77777777" w:rsidR="005F5D0E" w:rsidRDefault="005F5D0E"/>
  </w:endnote>
  <w:endnote w:type="continuationSeparator" w:id="0">
    <w:p w14:paraId="22A66BDF" w14:textId="77777777" w:rsidR="005F5D0E" w:rsidRDefault="005F5D0E">
      <w:r>
        <w:continuationSeparator/>
      </w:r>
    </w:p>
    <w:p w14:paraId="65850760" w14:textId="77777777" w:rsidR="005F5D0E" w:rsidRDefault="005F5D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67696" w14:textId="77777777" w:rsidR="002955DA" w:rsidRDefault="002955DA" w:rsidP="001A31FD">
    <w:pPr>
      <w:pStyle w:val="Footer"/>
      <w:tabs>
        <w:tab w:val="right" w:pos="9300"/>
      </w:tabs>
      <w:rPr>
        <w:rStyle w:val="PageNumber"/>
      </w:rPr>
    </w:pPr>
    <w:r>
      <w:t>April 2017</w:t>
    </w:r>
    <w:r>
      <w:tab/>
      <w:t>FDA Medication Guides Project</w:t>
    </w:r>
    <w:r>
      <w:tab/>
    </w:r>
    <w:r>
      <w:fldChar w:fldCharType="begin"/>
    </w:r>
    <w:r>
      <w:instrText xml:space="preserve"> PAGE   \* MERGEFORMAT </w:instrText>
    </w:r>
    <w:r>
      <w:fldChar w:fldCharType="separate"/>
    </w:r>
    <w:r>
      <w:rPr>
        <w:noProof/>
      </w:rPr>
      <w:t>vi</w:t>
    </w:r>
    <w:r>
      <w:rPr>
        <w:noProof/>
      </w:rPr>
      <w:fldChar w:fldCharType="end"/>
    </w:r>
  </w:p>
  <w:p w14:paraId="353031CF" w14:textId="77777777" w:rsidR="002955DA" w:rsidRDefault="002955DA" w:rsidP="001A31FD">
    <w:pPr>
      <w:pStyle w:val="Footer"/>
      <w:jc w:val="center"/>
      <w:rPr>
        <w:rStyle w:val="PageNumber"/>
      </w:rPr>
    </w:pPr>
    <w:r w:rsidRPr="00E21C1D">
      <w:rPr>
        <w:rStyle w:val="PageNumber"/>
      </w:rPr>
      <w:t>Automatic Printing</w:t>
    </w:r>
    <w:r>
      <w:rPr>
        <w:rStyle w:val="PageNumber"/>
      </w:rPr>
      <w:t xml:space="preserve"> Java Component Installation Guide</w:t>
    </w:r>
  </w:p>
  <w:p w14:paraId="14F39975" w14:textId="77777777" w:rsidR="002955DA" w:rsidRPr="00E81D2E" w:rsidRDefault="002955DA" w:rsidP="001A31FD">
    <w:pPr>
      <w:pStyle w:val="Footer"/>
      <w:jc w:val="center"/>
      <w:rPr>
        <w:rStyle w:val="PageNumber"/>
      </w:rPr>
    </w:pPr>
    <w:r w:rsidRPr="006B44B0">
      <w:t>XU*8*566, PSN*4*264, PSO*7*367, PSX*2*70</w:t>
    </w:r>
    <w:r>
      <w:t>, PSS*1*177, PSO*7*428, PSO*7*439</w:t>
    </w:r>
    <w:r w:rsidRPr="00706AE8">
      <w:rPr>
        <w:rFonts w:cs="Times New Roman"/>
      </w:rPr>
      <w:t xml:space="preserve">, </w:t>
    </w:r>
    <w:r w:rsidRPr="00706AE8">
      <w:rPr>
        <w:rFonts w:cs="Times New Roman"/>
        <w:color w:val="000000"/>
        <w:szCs w:val="20"/>
      </w:rPr>
      <w:t>PSO*7*483</w:t>
    </w:r>
  </w:p>
  <w:p w14:paraId="6052ED60" w14:textId="77777777" w:rsidR="002955DA" w:rsidRDefault="002955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7B583" w14:textId="77777777" w:rsidR="002955DA" w:rsidRDefault="002955DA" w:rsidP="001A31FD">
    <w:pPr>
      <w:pStyle w:val="Footer"/>
      <w:tabs>
        <w:tab w:val="right" w:pos="9300"/>
      </w:tabs>
      <w:rPr>
        <w:rStyle w:val="PageNumber"/>
      </w:rPr>
    </w:pPr>
    <w:r>
      <w:t>April 2018</w:t>
    </w:r>
    <w:r>
      <w:tab/>
      <w:t>FDA Medication Guides Project</w:t>
    </w:r>
    <w:r>
      <w:tab/>
    </w:r>
    <w:r>
      <w:fldChar w:fldCharType="begin"/>
    </w:r>
    <w:r>
      <w:instrText xml:space="preserve"> PAGE   \* MERGEFORMAT </w:instrText>
    </w:r>
    <w:r>
      <w:fldChar w:fldCharType="separate"/>
    </w:r>
    <w:r w:rsidR="00843E25">
      <w:rPr>
        <w:noProof/>
      </w:rPr>
      <w:t>iv</w:t>
    </w:r>
    <w:r>
      <w:rPr>
        <w:noProof/>
      </w:rPr>
      <w:fldChar w:fldCharType="end"/>
    </w:r>
  </w:p>
  <w:p w14:paraId="4FEB255A" w14:textId="77777777" w:rsidR="002955DA" w:rsidRDefault="002955DA" w:rsidP="00A05A10">
    <w:pPr>
      <w:pStyle w:val="Footer"/>
      <w:spacing w:after="60"/>
      <w:jc w:val="center"/>
      <w:rPr>
        <w:rStyle w:val="PageNumber"/>
      </w:rPr>
    </w:pPr>
    <w:r w:rsidRPr="00E21C1D">
      <w:rPr>
        <w:rStyle w:val="PageNumber"/>
      </w:rPr>
      <w:t>Automatic Printing</w:t>
    </w:r>
    <w:r>
      <w:rPr>
        <w:rStyle w:val="PageNumber"/>
      </w:rPr>
      <w:t xml:space="preserve"> Java Component Installation Guide</w:t>
    </w:r>
  </w:p>
  <w:p w14:paraId="0B04C178" w14:textId="77777777" w:rsidR="002955DA" w:rsidRPr="00893609" w:rsidRDefault="002955DA" w:rsidP="00893609">
    <w:pPr>
      <w:pStyle w:val="Footer"/>
      <w:jc w:val="center"/>
      <w:rPr>
        <w:sz w:val="16"/>
      </w:rPr>
    </w:pPr>
    <w:r w:rsidRPr="00893609">
      <w:rPr>
        <w:sz w:val="16"/>
      </w:rPr>
      <w:t xml:space="preserve">XU*8*566, PSN*4*264, PSO*7*367, PSX*2*70, PSS*1*177, </w:t>
    </w:r>
    <w:r w:rsidR="00893609" w:rsidRPr="00893609">
      <w:rPr>
        <w:sz w:val="16"/>
      </w:rPr>
      <w:t xml:space="preserve">PSN*4*364, </w:t>
    </w:r>
    <w:r w:rsidRPr="00893609">
      <w:rPr>
        <w:sz w:val="16"/>
      </w:rPr>
      <w:t>PSO*7*428, PSO*7*439</w:t>
    </w:r>
    <w:r w:rsidRPr="00893609">
      <w:rPr>
        <w:rFonts w:cs="Times New Roman"/>
        <w:sz w:val="16"/>
      </w:rPr>
      <w:t xml:space="preserve">, </w:t>
    </w:r>
    <w:r w:rsidRPr="00893609">
      <w:rPr>
        <w:rFonts w:cs="Times New Roman"/>
        <w:color w:val="000000"/>
        <w:sz w:val="16"/>
      </w:rPr>
      <w:t>PSO*7*483</w:t>
    </w:r>
    <w:r w:rsidRPr="00893609">
      <w:rPr>
        <w:rFonts w:cs="Times New Roman"/>
        <w:sz w:val="16"/>
      </w:rPr>
      <w:t xml:space="preserve">, </w:t>
    </w:r>
    <w:r w:rsidRPr="00893609">
      <w:rPr>
        <w:rFonts w:cs="Times New Roman"/>
        <w:color w:val="000000"/>
        <w:sz w:val="16"/>
      </w:rPr>
      <w:t>PSO*7*489</w:t>
    </w:r>
    <w:r w:rsidRPr="00893609">
      <w:rPr>
        <w:rFonts w:cs="Times New Roman"/>
        <w:sz w:val="16"/>
      </w:rPr>
      <w:t xml:space="preserve">, </w:t>
    </w:r>
    <w:r w:rsidRPr="00893609">
      <w:rPr>
        <w:rFonts w:cs="Times New Roman"/>
        <w:color w:val="000000"/>
        <w:sz w:val="16"/>
      </w:rPr>
      <w:t>PSO*7*521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4DB4C" w14:textId="77777777" w:rsidR="002955DA" w:rsidRPr="00AF6DBA" w:rsidRDefault="002955DA" w:rsidP="00BD159E">
    <w:pPr>
      <w:pStyle w:val="Footer"/>
      <w:tabs>
        <w:tab w:val="right" w:pos="9300"/>
      </w:tabs>
      <w:rPr>
        <w:rStyle w:val="PageNumber"/>
      </w:rPr>
    </w:pPr>
    <w:r w:rsidRPr="00AF6DBA">
      <w:rPr>
        <w:rStyle w:val="PageNumber"/>
      </w:rPr>
      <w:fldChar w:fldCharType="begin"/>
    </w:r>
    <w:r w:rsidRPr="00AF6DBA">
      <w:rPr>
        <w:rStyle w:val="PageNumber"/>
      </w:rPr>
      <w:instrText xml:space="preserve"> PAGE   \* MERGEFORMAT </w:instrText>
    </w:r>
    <w:r w:rsidRPr="00AF6DBA">
      <w:rPr>
        <w:rStyle w:val="PageNumber"/>
      </w:rPr>
      <w:fldChar w:fldCharType="separate"/>
    </w:r>
    <w:r>
      <w:rPr>
        <w:rStyle w:val="PageNumber"/>
        <w:noProof/>
      </w:rPr>
      <w:t>16</w:t>
    </w:r>
    <w:r w:rsidRPr="00AF6DBA">
      <w:rPr>
        <w:rStyle w:val="PageNumber"/>
      </w:rPr>
      <w:fldChar w:fldCharType="end"/>
    </w:r>
    <w:r w:rsidRPr="00AF6DBA">
      <w:rPr>
        <w:rStyle w:val="PageNumber"/>
      </w:rPr>
      <w:tab/>
      <w:t>FDA Medication Guides Project</w:t>
    </w:r>
    <w:r w:rsidRPr="00AF6DBA">
      <w:rPr>
        <w:rStyle w:val="PageNumber"/>
      </w:rPr>
      <w:tab/>
    </w:r>
    <w:r>
      <w:t>April 2017</w:t>
    </w:r>
  </w:p>
  <w:p w14:paraId="1FEDC8DB" w14:textId="77777777" w:rsidR="002955DA" w:rsidRPr="00AF6DBA" w:rsidRDefault="002955DA" w:rsidP="00BD159E">
    <w:pPr>
      <w:pStyle w:val="Footer"/>
      <w:jc w:val="center"/>
      <w:rPr>
        <w:rStyle w:val="PageNumber"/>
      </w:rPr>
    </w:pPr>
    <w:r w:rsidRPr="00E21C1D">
      <w:rPr>
        <w:rStyle w:val="PageNumber"/>
      </w:rPr>
      <w:t>Automatic Printing</w:t>
    </w:r>
    <w:r>
      <w:rPr>
        <w:rStyle w:val="PageNumber"/>
      </w:rPr>
      <w:t xml:space="preserve"> </w:t>
    </w:r>
    <w:r w:rsidRPr="00AF6DBA">
      <w:rPr>
        <w:rStyle w:val="PageNumber"/>
      </w:rPr>
      <w:t>Java Component Installation Guide</w:t>
    </w:r>
  </w:p>
  <w:p w14:paraId="003F2FA9" w14:textId="77777777" w:rsidR="002955DA" w:rsidRPr="00E81D2E" w:rsidRDefault="002955DA" w:rsidP="000639AF">
    <w:pPr>
      <w:pStyle w:val="Footer"/>
      <w:jc w:val="center"/>
    </w:pPr>
    <w:r w:rsidRPr="006B44B0">
      <w:t>XU*8*566, PSN*4*264, PSO*7*367, PSX*2*70</w:t>
    </w:r>
    <w:r>
      <w:t>, PSS*1*177, PSO*7*428, PSO*7*439</w:t>
    </w:r>
    <w:r w:rsidRPr="00706AE8">
      <w:rPr>
        <w:rFonts w:cs="Times New Roman"/>
      </w:rPr>
      <w:t xml:space="preserve">, </w:t>
    </w:r>
    <w:r w:rsidRPr="00706AE8">
      <w:rPr>
        <w:rFonts w:cs="Times New Roman"/>
        <w:color w:val="000000"/>
        <w:szCs w:val="20"/>
      </w:rPr>
      <w:t>PSO*7*483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6081E" w14:textId="77777777" w:rsidR="002955DA" w:rsidRDefault="002955DA" w:rsidP="00BC5A59">
    <w:pPr>
      <w:pStyle w:val="Footer"/>
      <w:tabs>
        <w:tab w:val="right" w:pos="9300"/>
      </w:tabs>
      <w:rPr>
        <w:rStyle w:val="PageNumber"/>
      </w:rPr>
    </w:pPr>
    <w:r>
      <w:t>April 2018</w:t>
    </w:r>
    <w:r>
      <w:tab/>
      <w:t>FDA Medication Guides Project</w:t>
    </w:r>
    <w:r>
      <w:tab/>
    </w:r>
    <w:r>
      <w:fldChar w:fldCharType="begin"/>
    </w:r>
    <w:r>
      <w:instrText xml:space="preserve"> PAGE   \* MERGEFORMAT </w:instrText>
    </w:r>
    <w:r>
      <w:fldChar w:fldCharType="separate"/>
    </w:r>
    <w:r w:rsidR="00843E25">
      <w:rPr>
        <w:noProof/>
      </w:rPr>
      <w:t>31</w:t>
    </w:r>
    <w:r>
      <w:fldChar w:fldCharType="end"/>
    </w:r>
  </w:p>
  <w:p w14:paraId="30722A3E" w14:textId="77777777" w:rsidR="002955DA" w:rsidRDefault="002955DA" w:rsidP="00A05A10">
    <w:pPr>
      <w:pStyle w:val="Footer"/>
      <w:spacing w:after="60"/>
      <w:jc w:val="center"/>
      <w:rPr>
        <w:rStyle w:val="PageNumber"/>
      </w:rPr>
    </w:pPr>
    <w:r w:rsidRPr="00E21C1D">
      <w:rPr>
        <w:rStyle w:val="PageNumber"/>
      </w:rPr>
      <w:t>Automatic Printing</w:t>
    </w:r>
    <w:r>
      <w:rPr>
        <w:rStyle w:val="PageNumber"/>
      </w:rPr>
      <w:t xml:space="preserve"> Java Component Installation Guide</w:t>
    </w:r>
  </w:p>
  <w:p w14:paraId="26CB532A" w14:textId="77777777" w:rsidR="002955DA" w:rsidRPr="00886D85" w:rsidRDefault="00893609" w:rsidP="006B44B0">
    <w:pPr>
      <w:pStyle w:val="Footer"/>
      <w:jc w:val="center"/>
      <w:rPr>
        <w:rStyle w:val="PageNumber"/>
        <w:sz w:val="18"/>
        <w:szCs w:val="18"/>
      </w:rPr>
    </w:pPr>
    <w:r w:rsidRPr="00893609">
      <w:rPr>
        <w:sz w:val="16"/>
      </w:rPr>
      <w:t>XU*8*566, PSN*4*264, PSO*7*367, PSX*2*70, PSS*1*177, PSN*4*364, PSO*7*428, PSO*7*439</w:t>
    </w:r>
    <w:r w:rsidRPr="00893609">
      <w:rPr>
        <w:rFonts w:cs="Times New Roman"/>
        <w:sz w:val="16"/>
      </w:rPr>
      <w:t xml:space="preserve">, </w:t>
    </w:r>
    <w:r w:rsidRPr="00893609">
      <w:rPr>
        <w:rFonts w:cs="Times New Roman"/>
        <w:color w:val="000000"/>
        <w:sz w:val="16"/>
      </w:rPr>
      <w:t>PSO*7*483</w:t>
    </w:r>
    <w:r w:rsidRPr="00893609">
      <w:rPr>
        <w:rFonts w:cs="Times New Roman"/>
        <w:sz w:val="16"/>
      </w:rPr>
      <w:t xml:space="preserve">, </w:t>
    </w:r>
    <w:r w:rsidRPr="00893609">
      <w:rPr>
        <w:rFonts w:cs="Times New Roman"/>
        <w:color w:val="000000"/>
        <w:sz w:val="16"/>
      </w:rPr>
      <w:t>PSO*7*489</w:t>
    </w:r>
    <w:r w:rsidRPr="00893609">
      <w:rPr>
        <w:rFonts w:cs="Times New Roman"/>
        <w:sz w:val="16"/>
      </w:rPr>
      <w:t xml:space="preserve">, </w:t>
    </w:r>
    <w:r w:rsidRPr="00893609">
      <w:rPr>
        <w:rFonts w:cs="Times New Roman"/>
        <w:color w:val="000000"/>
        <w:sz w:val="16"/>
      </w:rPr>
      <w:t>PSO*7*521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ACAF56" w14:textId="77777777" w:rsidR="005F5D0E" w:rsidRDefault="005F5D0E">
      <w:r>
        <w:separator/>
      </w:r>
    </w:p>
    <w:p w14:paraId="39CF6CDB" w14:textId="77777777" w:rsidR="005F5D0E" w:rsidRDefault="005F5D0E"/>
  </w:footnote>
  <w:footnote w:type="continuationSeparator" w:id="0">
    <w:p w14:paraId="5A03C460" w14:textId="77777777" w:rsidR="005F5D0E" w:rsidRDefault="005F5D0E">
      <w:r>
        <w:continuationSeparator/>
      </w:r>
    </w:p>
    <w:p w14:paraId="5D9181DF" w14:textId="77777777" w:rsidR="005F5D0E" w:rsidRDefault="005F5D0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8.25pt;height:40.7pt" o:bullet="t">
        <v:imagedata r:id="rId1" o:title="pointing-finger-white-small"/>
      </v:shape>
    </w:pict>
  </w:numPicBullet>
  <w:abstractNum w:abstractNumId="0" w15:restartNumberingAfterBreak="0">
    <w:nsid w:val="FFFFFF7C"/>
    <w:multiLevelType w:val="singleLevel"/>
    <w:tmpl w:val="9198081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E400B2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8A6AC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570B06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7A6E77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71D8FC52"/>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A0A2F7D2"/>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9EFE0A9A"/>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BE1E291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FD5C70"/>
    <w:multiLevelType w:val="hybridMultilevel"/>
    <w:tmpl w:val="D7822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99C44AC"/>
    <w:multiLevelType w:val="hybridMultilevel"/>
    <w:tmpl w:val="8D6AB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8E3341"/>
    <w:multiLevelType w:val="hybridMultilevel"/>
    <w:tmpl w:val="EEFE2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F62625C"/>
    <w:multiLevelType w:val="multilevel"/>
    <w:tmpl w:val="361066A0"/>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4122"/>
        </w:tabs>
        <w:ind w:left="4122" w:hanging="432"/>
      </w:pPr>
      <w:rPr>
        <w:rFonts w:hint="default"/>
      </w:rPr>
    </w:lvl>
    <w:lvl w:ilvl="2">
      <w:start w:val="1"/>
      <w:numFmt w:val="decimal"/>
      <w:pStyle w:val="Heading3"/>
      <w:lvlText w:val="%1.%2.%3."/>
      <w:lvlJc w:val="left"/>
      <w:pPr>
        <w:tabs>
          <w:tab w:val="num" w:pos="1710"/>
        </w:tabs>
        <w:ind w:left="149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151F7800"/>
    <w:multiLevelType w:val="hybridMultilevel"/>
    <w:tmpl w:val="EF3C5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88381C"/>
    <w:multiLevelType w:val="hybridMultilevel"/>
    <w:tmpl w:val="BA7EF7CE"/>
    <w:lvl w:ilvl="0" w:tplc="9AA4190E">
      <w:start w:val="1"/>
      <w:numFmt w:val="bullet"/>
      <w:pStyle w:val="InstructionalBullet1"/>
      <w:lvlText w:val=""/>
      <w:lvlJc w:val="left"/>
      <w:pPr>
        <w:tabs>
          <w:tab w:val="num" w:pos="720"/>
        </w:tabs>
        <w:ind w:left="720" w:hanging="360"/>
      </w:pPr>
      <w:rPr>
        <w:rFonts w:ascii="Symbol" w:hAnsi="Symbol" w:hint="default"/>
      </w:rPr>
    </w:lvl>
    <w:lvl w:ilvl="1" w:tplc="995E169A" w:tentative="1">
      <w:start w:val="1"/>
      <w:numFmt w:val="bullet"/>
      <w:lvlText w:val="o"/>
      <w:lvlJc w:val="left"/>
      <w:pPr>
        <w:tabs>
          <w:tab w:val="num" w:pos="1440"/>
        </w:tabs>
        <w:ind w:left="1440" w:hanging="360"/>
      </w:pPr>
      <w:rPr>
        <w:rFonts w:ascii="Courier New" w:hAnsi="Courier New" w:cs="Courier New" w:hint="default"/>
      </w:rPr>
    </w:lvl>
    <w:lvl w:ilvl="2" w:tplc="998E65B6" w:tentative="1">
      <w:start w:val="1"/>
      <w:numFmt w:val="bullet"/>
      <w:lvlText w:val=""/>
      <w:lvlJc w:val="left"/>
      <w:pPr>
        <w:tabs>
          <w:tab w:val="num" w:pos="2160"/>
        </w:tabs>
        <w:ind w:left="2160" w:hanging="360"/>
      </w:pPr>
      <w:rPr>
        <w:rFonts w:ascii="Wingdings" w:hAnsi="Wingdings" w:hint="default"/>
      </w:rPr>
    </w:lvl>
    <w:lvl w:ilvl="3" w:tplc="61D829EE" w:tentative="1">
      <w:start w:val="1"/>
      <w:numFmt w:val="bullet"/>
      <w:lvlText w:val=""/>
      <w:lvlJc w:val="left"/>
      <w:pPr>
        <w:tabs>
          <w:tab w:val="num" w:pos="2880"/>
        </w:tabs>
        <w:ind w:left="2880" w:hanging="360"/>
      </w:pPr>
      <w:rPr>
        <w:rFonts w:ascii="Symbol" w:hAnsi="Symbol" w:hint="default"/>
      </w:rPr>
    </w:lvl>
    <w:lvl w:ilvl="4" w:tplc="DE285B52" w:tentative="1">
      <w:start w:val="1"/>
      <w:numFmt w:val="bullet"/>
      <w:lvlText w:val="o"/>
      <w:lvlJc w:val="left"/>
      <w:pPr>
        <w:tabs>
          <w:tab w:val="num" w:pos="3600"/>
        </w:tabs>
        <w:ind w:left="3600" w:hanging="360"/>
      </w:pPr>
      <w:rPr>
        <w:rFonts w:ascii="Courier New" w:hAnsi="Courier New" w:cs="Courier New" w:hint="default"/>
      </w:rPr>
    </w:lvl>
    <w:lvl w:ilvl="5" w:tplc="DE423B66" w:tentative="1">
      <w:start w:val="1"/>
      <w:numFmt w:val="bullet"/>
      <w:lvlText w:val=""/>
      <w:lvlJc w:val="left"/>
      <w:pPr>
        <w:tabs>
          <w:tab w:val="num" w:pos="4320"/>
        </w:tabs>
        <w:ind w:left="4320" w:hanging="360"/>
      </w:pPr>
      <w:rPr>
        <w:rFonts w:ascii="Wingdings" w:hAnsi="Wingdings" w:hint="default"/>
      </w:rPr>
    </w:lvl>
    <w:lvl w:ilvl="6" w:tplc="37365C96" w:tentative="1">
      <w:start w:val="1"/>
      <w:numFmt w:val="bullet"/>
      <w:lvlText w:val=""/>
      <w:lvlJc w:val="left"/>
      <w:pPr>
        <w:tabs>
          <w:tab w:val="num" w:pos="5040"/>
        </w:tabs>
        <w:ind w:left="5040" w:hanging="360"/>
      </w:pPr>
      <w:rPr>
        <w:rFonts w:ascii="Symbol" w:hAnsi="Symbol" w:hint="default"/>
      </w:rPr>
    </w:lvl>
    <w:lvl w:ilvl="7" w:tplc="3A08975A" w:tentative="1">
      <w:start w:val="1"/>
      <w:numFmt w:val="bullet"/>
      <w:lvlText w:val="o"/>
      <w:lvlJc w:val="left"/>
      <w:pPr>
        <w:tabs>
          <w:tab w:val="num" w:pos="5760"/>
        </w:tabs>
        <w:ind w:left="5760" w:hanging="360"/>
      </w:pPr>
      <w:rPr>
        <w:rFonts w:ascii="Courier New" w:hAnsi="Courier New" w:cs="Courier New" w:hint="default"/>
      </w:rPr>
    </w:lvl>
    <w:lvl w:ilvl="8" w:tplc="E7ECCF5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C35E35"/>
    <w:multiLevelType w:val="hybridMultilevel"/>
    <w:tmpl w:val="9F1685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3DF5239"/>
    <w:multiLevelType w:val="hybridMultilevel"/>
    <w:tmpl w:val="36E2D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8A0946"/>
    <w:multiLevelType w:val="hybridMultilevel"/>
    <w:tmpl w:val="D6727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A37A4D"/>
    <w:multiLevelType w:val="hybridMultilevel"/>
    <w:tmpl w:val="FAA42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815826"/>
    <w:multiLevelType w:val="hybridMultilevel"/>
    <w:tmpl w:val="04663B9E"/>
    <w:lvl w:ilvl="0" w:tplc="56EE5192">
      <w:start w:val="1"/>
      <w:numFmt w:val="none"/>
      <w:pStyle w:val="InstructionalNote"/>
      <w:lvlText w:val="NOTE:"/>
      <w:lvlJc w:val="left"/>
      <w:pPr>
        <w:tabs>
          <w:tab w:val="num" w:pos="1512"/>
        </w:tabs>
        <w:ind w:left="1512" w:hanging="1152"/>
      </w:pPr>
      <w:rPr>
        <w:rFonts w:ascii="Arial" w:hAnsi="Arial" w:hint="default"/>
        <w:b/>
        <w:i/>
        <w:sz w:val="22"/>
        <w:szCs w:val="22"/>
      </w:rPr>
    </w:lvl>
    <w:lvl w:ilvl="1" w:tplc="B00EB074" w:tentative="1">
      <w:start w:val="1"/>
      <w:numFmt w:val="lowerLetter"/>
      <w:lvlText w:val="%2."/>
      <w:lvlJc w:val="left"/>
      <w:pPr>
        <w:tabs>
          <w:tab w:val="num" w:pos="1440"/>
        </w:tabs>
        <w:ind w:left="1440" w:hanging="360"/>
      </w:pPr>
    </w:lvl>
    <w:lvl w:ilvl="2" w:tplc="E7C2AF02" w:tentative="1">
      <w:start w:val="1"/>
      <w:numFmt w:val="lowerRoman"/>
      <w:lvlText w:val="%3."/>
      <w:lvlJc w:val="right"/>
      <w:pPr>
        <w:tabs>
          <w:tab w:val="num" w:pos="2160"/>
        </w:tabs>
        <w:ind w:left="2160" w:hanging="180"/>
      </w:pPr>
    </w:lvl>
    <w:lvl w:ilvl="3" w:tplc="8E12E10E" w:tentative="1">
      <w:start w:val="1"/>
      <w:numFmt w:val="decimal"/>
      <w:lvlText w:val="%4."/>
      <w:lvlJc w:val="left"/>
      <w:pPr>
        <w:tabs>
          <w:tab w:val="num" w:pos="2880"/>
        </w:tabs>
        <w:ind w:left="2880" w:hanging="360"/>
      </w:pPr>
    </w:lvl>
    <w:lvl w:ilvl="4" w:tplc="60F6175C" w:tentative="1">
      <w:start w:val="1"/>
      <w:numFmt w:val="lowerLetter"/>
      <w:lvlText w:val="%5."/>
      <w:lvlJc w:val="left"/>
      <w:pPr>
        <w:tabs>
          <w:tab w:val="num" w:pos="3600"/>
        </w:tabs>
        <w:ind w:left="3600" w:hanging="360"/>
      </w:pPr>
    </w:lvl>
    <w:lvl w:ilvl="5" w:tplc="700CE4CA" w:tentative="1">
      <w:start w:val="1"/>
      <w:numFmt w:val="lowerRoman"/>
      <w:lvlText w:val="%6."/>
      <w:lvlJc w:val="right"/>
      <w:pPr>
        <w:tabs>
          <w:tab w:val="num" w:pos="4320"/>
        </w:tabs>
        <w:ind w:left="4320" w:hanging="180"/>
      </w:pPr>
    </w:lvl>
    <w:lvl w:ilvl="6" w:tplc="D4DA4540" w:tentative="1">
      <w:start w:val="1"/>
      <w:numFmt w:val="decimal"/>
      <w:lvlText w:val="%7."/>
      <w:lvlJc w:val="left"/>
      <w:pPr>
        <w:tabs>
          <w:tab w:val="num" w:pos="5040"/>
        </w:tabs>
        <w:ind w:left="5040" w:hanging="360"/>
      </w:pPr>
    </w:lvl>
    <w:lvl w:ilvl="7" w:tplc="33CC9D2A" w:tentative="1">
      <w:start w:val="1"/>
      <w:numFmt w:val="lowerLetter"/>
      <w:lvlText w:val="%8."/>
      <w:lvlJc w:val="left"/>
      <w:pPr>
        <w:tabs>
          <w:tab w:val="num" w:pos="5760"/>
        </w:tabs>
        <w:ind w:left="5760" w:hanging="360"/>
      </w:pPr>
    </w:lvl>
    <w:lvl w:ilvl="8" w:tplc="EC0C194C" w:tentative="1">
      <w:start w:val="1"/>
      <w:numFmt w:val="lowerRoman"/>
      <w:lvlText w:val="%9."/>
      <w:lvlJc w:val="right"/>
      <w:pPr>
        <w:tabs>
          <w:tab w:val="num" w:pos="6480"/>
        </w:tabs>
        <w:ind w:left="6480" w:hanging="180"/>
      </w:pPr>
    </w:lvl>
  </w:abstractNum>
  <w:abstractNum w:abstractNumId="21"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34EE39C8"/>
    <w:multiLevelType w:val="hybridMultilevel"/>
    <w:tmpl w:val="E640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D41A96"/>
    <w:multiLevelType w:val="hybridMultilevel"/>
    <w:tmpl w:val="21984D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F57EE3"/>
    <w:multiLevelType w:val="hybridMultilevel"/>
    <w:tmpl w:val="4788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3E3962"/>
    <w:multiLevelType w:val="hybridMultilevel"/>
    <w:tmpl w:val="554EE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2100F2"/>
    <w:multiLevelType w:val="hybridMultilevel"/>
    <w:tmpl w:val="F830C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A24825"/>
    <w:multiLevelType w:val="hybridMultilevel"/>
    <w:tmpl w:val="ED94E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1AF1D1B"/>
    <w:multiLevelType w:val="hybridMultilevel"/>
    <w:tmpl w:val="9D122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3A2C01"/>
    <w:multiLevelType w:val="hybridMultilevel"/>
    <w:tmpl w:val="A3964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83143FD"/>
    <w:multiLevelType w:val="hybridMultilevel"/>
    <w:tmpl w:val="FA30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D93CA8"/>
    <w:multiLevelType w:val="multilevel"/>
    <w:tmpl w:val="12E4FC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Heading4"/>
      <w:lvlText w:val="%1.%2.%3.%4."/>
      <w:lvlJc w:val="left"/>
      <w:pPr>
        <w:ind w:left="24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4" w15:restartNumberingAfterBreak="0">
    <w:nsid w:val="590439DD"/>
    <w:multiLevelType w:val="hybridMultilevel"/>
    <w:tmpl w:val="1A18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176502"/>
    <w:multiLevelType w:val="hybridMultilevel"/>
    <w:tmpl w:val="AF7A7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602FC9"/>
    <w:multiLevelType w:val="hybridMultilevel"/>
    <w:tmpl w:val="B824A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8" w15:restartNumberingAfterBreak="0">
    <w:nsid w:val="619A2237"/>
    <w:multiLevelType w:val="hybridMultilevel"/>
    <w:tmpl w:val="841462B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8054E21"/>
    <w:multiLevelType w:val="hybridMultilevel"/>
    <w:tmpl w:val="156E9A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B805B12"/>
    <w:multiLevelType w:val="hybridMultilevel"/>
    <w:tmpl w:val="170E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5C2438"/>
    <w:multiLevelType w:val="hybridMultilevel"/>
    <w:tmpl w:val="9CEEF7A4"/>
    <w:lvl w:ilvl="0" w:tplc="74A45450">
      <w:start w:val="1"/>
      <w:numFmt w:val="decimal"/>
      <w:pStyle w:val="BodyTextNumbered2"/>
      <w:lvlText w:val="%1."/>
      <w:lvlJc w:val="left"/>
      <w:pPr>
        <w:tabs>
          <w:tab w:val="num" w:pos="1440"/>
        </w:tabs>
        <w:ind w:left="1440" w:hanging="360"/>
      </w:pPr>
      <w:rPr>
        <w:rFonts w:hint="default"/>
      </w:rPr>
    </w:lvl>
    <w:lvl w:ilvl="1" w:tplc="09F079FC">
      <w:start w:val="1"/>
      <w:numFmt w:val="lowerLetter"/>
      <w:lvlText w:val="%2."/>
      <w:lvlJc w:val="left"/>
      <w:pPr>
        <w:tabs>
          <w:tab w:val="num" w:pos="2160"/>
        </w:tabs>
        <w:ind w:left="2160" w:hanging="360"/>
      </w:pPr>
    </w:lvl>
    <w:lvl w:ilvl="2" w:tplc="3342C4AC" w:tentative="1">
      <w:start w:val="1"/>
      <w:numFmt w:val="lowerRoman"/>
      <w:lvlText w:val="%3."/>
      <w:lvlJc w:val="right"/>
      <w:pPr>
        <w:tabs>
          <w:tab w:val="num" w:pos="2880"/>
        </w:tabs>
        <w:ind w:left="2880" w:hanging="180"/>
      </w:pPr>
    </w:lvl>
    <w:lvl w:ilvl="3" w:tplc="90300A34" w:tentative="1">
      <w:start w:val="1"/>
      <w:numFmt w:val="decimal"/>
      <w:lvlText w:val="%4."/>
      <w:lvlJc w:val="left"/>
      <w:pPr>
        <w:tabs>
          <w:tab w:val="num" w:pos="3600"/>
        </w:tabs>
        <w:ind w:left="3600" w:hanging="360"/>
      </w:pPr>
    </w:lvl>
    <w:lvl w:ilvl="4" w:tplc="D2D280FA" w:tentative="1">
      <w:start w:val="1"/>
      <w:numFmt w:val="lowerLetter"/>
      <w:lvlText w:val="%5."/>
      <w:lvlJc w:val="left"/>
      <w:pPr>
        <w:tabs>
          <w:tab w:val="num" w:pos="4320"/>
        </w:tabs>
        <w:ind w:left="4320" w:hanging="360"/>
      </w:pPr>
    </w:lvl>
    <w:lvl w:ilvl="5" w:tplc="5CA21FAE" w:tentative="1">
      <w:start w:val="1"/>
      <w:numFmt w:val="lowerRoman"/>
      <w:lvlText w:val="%6."/>
      <w:lvlJc w:val="right"/>
      <w:pPr>
        <w:tabs>
          <w:tab w:val="num" w:pos="5040"/>
        </w:tabs>
        <w:ind w:left="5040" w:hanging="180"/>
      </w:pPr>
    </w:lvl>
    <w:lvl w:ilvl="6" w:tplc="E0F255A8" w:tentative="1">
      <w:start w:val="1"/>
      <w:numFmt w:val="decimal"/>
      <w:lvlText w:val="%7."/>
      <w:lvlJc w:val="left"/>
      <w:pPr>
        <w:tabs>
          <w:tab w:val="num" w:pos="5760"/>
        </w:tabs>
        <w:ind w:left="5760" w:hanging="360"/>
      </w:pPr>
    </w:lvl>
    <w:lvl w:ilvl="7" w:tplc="A3F69F46" w:tentative="1">
      <w:start w:val="1"/>
      <w:numFmt w:val="lowerLetter"/>
      <w:lvlText w:val="%8."/>
      <w:lvlJc w:val="left"/>
      <w:pPr>
        <w:tabs>
          <w:tab w:val="num" w:pos="6480"/>
        </w:tabs>
        <w:ind w:left="6480" w:hanging="360"/>
      </w:pPr>
    </w:lvl>
    <w:lvl w:ilvl="8" w:tplc="E1AAB1CC" w:tentative="1">
      <w:start w:val="1"/>
      <w:numFmt w:val="lowerRoman"/>
      <w:lvlText w:val="%9."/>
      <w:lvlJc w:val="right"/>
      <w:pPr>
        <w:tabs>
          <w:tab w:val="num" w:pos="7200"/>
        </w:tabs>
        <w:ind w:left="7200" w:hanging="180"/>
      </w:pPr>
    </w:lvl>
  </w:abstractNum>
  <w:abstractNum w:abstractNumId="42" w15:restartNumberingAfterBreak="0">
    <w:nsid w:val="6E9C1F9D"/>
    <w:multiLevelType w:val="hybridMultilevel"/>
    <w:tmpl w:val="26D2A5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FB55500"/>
    <w:multiLevelType w:val="hybridMultilevel"/>
    <w:tmpl w:val="4EAA2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F3476D"/>
    <w:multiLevelType w:val="hybridMultilevel"/>
    <w:tmpl w:val="C6623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682EA1"/>
    <w:multiLevelType w:val="hybridMultilevel"/>
    <w:tmpl w:val="3716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B1173E"/>
    <w:multiLevelType w:val="hybridMultilevel"/>
    <w:tmpl w:val="2640D13E"/>
    <w:lvl w:ilvl="0" w:tplc="BE22B240">
      <w:start w:val="1"/>
      <w:numFmt w:val="lowerLetter"/>
      <w:pStyle w:val="BodyTextLettered2"/>
      <w:lvlText w:val="%1."/>
      <w:lvlJc w:val="left"/>
      <w:pPr>
        <w:tabs>
          <w:tab w:val="num" w:pos="1440"/>
        </w:tabs>
        <w:ind w:left="1440" w:hanging="360"/>
      </w:pPr>
      <w:rPr>
        <w:rFonts w:hint="default"/>
      </w:rPr>
    </w:lvl>
    <w:lvl w:ilvl="1" w:tplc="BA82A73C">
      <w:start w:val="1"/>
      <w:numFmt w:val="bullet"/>
      <w:lvlText w:val=""/>
      <w:lvlJc w:val="left"/>
      <w:pPr>
        <w:tabs>
          <w:tab w:val="num" w:pos="2160"/>
        </w:tabs>
        <w:ind w:left="2160" w:hanging="360"/>
      </w:pPr>
      <w:rPr>
        <w:rFonts w:ascii="Symbol" w:hAnsi="Symbol" w:hint="default"/>
        <w:color w:val="auto"/>
      </w:rPr>
    </w:lvl>
    <w:lvl w:ilvl="2" w:tplc="1EEEE4CE" w:tentative="1">
      <w:start w:val="1"/>
      <w:numFmt w:val="lowerRoman"/>
      <w:lvlText w:val="%3."/>
      <w:lvlJc w:val="right"/>
      <w:pPr>
        <w:tabs>
          <w:tab w:val="num" w:pos="2880"/>
        </w:tabs>
        <w:ind w:left="2880" w:hanging="180"/>
      </w:pPr>
    </w:lvl>
    <w:lvl w:ilvl="3" w:tplc="5FD6F9A8" w:tentative="1">
      <w:start w:val="1"/>
      <w:numFmt w:val="decimal"/>
      <w:lvlText w:val="%4."/>
      <w:lvlJc w:val="left"/>
      <w:pPr>
        <w:tabs>
          <w:tab w:val="num" w:pos="3600"/>
        </w:tabs>
        <w:ind w:left="3600" w:hanging="360"/>
      </w:pPr>
    </w:lvl>
    <w:lvl w:ilvl="4" w:tplc="38FED970" w:tentative="1">
      <w:start w:val="1"/>
      <w:numFmt w:val="lowerLetter"/>
      <w:lvlText w:val="%5."/>
      <w:lvlJc w:val="left"/>
      <w:pPr>
        <w:tabs>
          <w:tab w:val="num" w:pos="4320"/>
        </w:tabs>
        <w:ind w:left="4320" w:hanging="360"/>
      </w:pPr>
    </w:lvl>
    <w:lvl w:ilvl="5" w:tplc="48623168" w:tentative="1">
      <w:start w:val="1"/>
      <w:numFmt w:val="lowerRoman"/>
      <w:lvlText w:val="%6."/>
      <w:lvlJc w:val="right"/>
      <w:pPr>
        <w:tabs>
          <w:tab w:val="num" w:pos="5040"/>
        </w:tabs>
        <w:ind w:left="5040" w:hanging="180"/>
      </w:pPr>
    </w:lvl>
    <w:lvl w:ilvl="6" w:tplc="CD221ED2" w:tentative="1">
      <w:start w:val="1"/>
      <w:numFmt w:val="decimal"/>
      <w:lvlText w:val="%7."/>
      <w:lvlJc w:val="left"/>
      <w:pPr>
        <w:tabs>
          <w:tab w:val="num" w:pos="5760"/>
        </w:tabs>
        <w:ind w:left="5760" w:hanging="360"/>
      </w:pPr>
    </w:lvl>
    <w:lvl w:ilvl="7" w:tplc="AC9C86CA" w:tentative="1">
      <w:start w:val="1"/>
      <w:numFmt w:val="lowerLetter"/>
      <w:lvlText w:val="%8."/>
      <w:lvlJc w:val="left"/>
      <w:pPr>
        <w:tabs>
          <w:tab w:val="num" w:pos="6480"/>
        </w:tabs>
        <w:ind w:left="6480" w:hanging="360"/>
      </w:pPr>
    </w:lvl>
    <w:lvl w:ilvl="8" w:tplc="8CA2C0AA" w:tentative="1">
      <w:start w:val="1"/>
      <w:numFmt w:val="lowerRoman"/>
      <w:lvlText w:val="%9."/>
      <w:lvlJc w:val="right"/>
      <w:pPr>
        <w:tabs>
          <w:tab w:val="num" w:pos="7200"/>
        </w:tabs>
        <w:ind w:left="7200" w:hanging="180"/>
      </w:pPr>
    </w:lvl>
  </w:abstractNum>
  <w:abstractNum w:abstractNumId="47" w15:restartNumberingAfterBreak="0">
    <w:nsid w:val="784C5F0A"/>
    <w:multiLevelType w:val="hybridMultilevel"/>
    <w:tmpl w:val="502AE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9D06EE"/>
    <w:multiLevelType w:val="hybridMultilevel"/>
    <w:tmpl w:val="29E0F7D2"/>
    <w:lvl w:ilvl="0" w:tplc="2D2E99F4">
      <w:start w:val="1"/>
      <w:numFmt w:val="bullet"/>
      <w:pStyle w:val="BodyTextBullet1"/>
      <w:lvlText w:val=""/>
      <w:lvlJc w:val="left"/>
      <w:pPr>
        <w:tabs>
          <w:tab w:val="num" w:pos="720"/>
        </w:tabs>
        <w:ind w:left="720" w:hanging="360"/>
      </w:pPr>
      <w:rPr>
        <w:rFonts w:ascii="Symbol" w:hAnsi="Symbol" w:hint="default"/>
      </w:rPr>
    </w:lvl>
    <w:lvl w:ilvl="1" w:tplc="A3E878C0" w:tentative="1">
      <w:start w:val="1"/>
      <w:numFmt w:val="bullet"/>
      <w:lvlText w:val="o"/>
      <w:lvlJc w:val="left"/>
      <w:pPr>
        <w:tabs>
          <w:tab w:val="num" w:pos="1440"/>
        </w:tabs>
        <w:ind w:left="1440" w:hanging="360"/>
      </w:pPr>
      <w:rPr>
        <w:rFonts w:ascii="Courier New" w:hAnsi="Courier New" w:cs="Courier New" w:hint="default"/>
      </w:rPr>
    </w:lvl>
    <w:lvl w:ilvl="2" w:tplc="D61A322C" w:tentative="1">
      <w:start w:val="1"/>
      <w:numFmt w:val="bullet"/>
      <w:lvlText w:val=""/>
      <w:lvlJc w:val="left"/>
      <w:pPr>
        <w:tabs>
          <w:tab w:val="num" w:pos="2160"/>
        </w:tabs>
        <w:ind w:left="2160" w:hanging="360"/>
      </w:pPr>
      <w:rPr>
        <w:rFonts w:ascii="Wingdings" w:hAnsi="Wingdings" w:hint="default"/>
      </w:rPr>
    </w:lvl>
    <w:lvl w:ilvl="3" w:tplc="35C29F6E" w:tentative="1">
      <w:start w:val="1"/>
      <w:numFmt w:val="bullet"/>
      <w:lvlText w:val=""/>
      <w:lvlJc w:val="left"/>
      <w:pPr>
        <w:tabs>
          <w:tab w:val="num" w:pos="2880"/>
        </w:tabs>
        <w:ind w:left="2880" w:hanging="360"/>
      </w:pPr>
      <w:rPr>
        <w:rFonts w:ascii="Symbol" w:hAnsi="Symbol" w:hint="default"/>
      </w:rPr>
    </w:lvl>
    <w:lvl w:ilvl="4" w:tplc="DDB63A32" w:tentative="1">
      <w:start w:val="1"/>
      <w:numFmt w:val="bullet"/>
      <w:lvlText w:val="o"/>
      <w:lvlJc w:val="left"/>
      <w:pPr>
        <w:tabs>
          <w:tab w:val="num" w:pos="3600"/>
        </w:tabs>
        <w:ind w:left="3600" w:hanging="360"/>
      </w:pPr>
      <w:rPr>
        <w:rFonts w:ascii="Courier New" w:hAnsi="Courier New" w:cs="Courier New" w:hint="default"/>
      </w:rPr>
    </w:lvl>
    <w:lvl w:ilvl="5" w:tplc="DB4A4A44" w:tentative="1">
      <w:start w:val="1"/>
      <w:numFmt w:val="bullet"/>
      <w:lvlText w:val=""/>
      <w:lvlJc w:val="left"/>
      <w:pPr>
        <w:tabs>
          <w:tab w:val="num" w:pos="4320"/>
        </w:tabs>
        <w:ind w:left="4320" w:hanging="360"/>
      </w:pPr>
      <w:rPr>
        <w:rFonts w:ascii="Wingdings" w:hAnsi="Wingdings" w:hint="default"/>
      </w:rPr>
    </w:lvl>
    <w:lvl w:ilvl="6" w:tplc="93E07380" w:tentative="1">
      <w:start w:val="1"/>
      <w:numFmt w:val="bullet"/>
      <w:lvlText w:val=""/>
      <w:lvlJc w:val="left"/>
      <w:pPr>
        <w:tabs>
          <w:tab w:val="num" w:pos="5040"/>
        </w:tabs>
        <w:ind w:left="5040" w:hanging="360"/>
      </w:pPr>
      <w:rPr>
        <w:rFonts w:ascii="Symbol" w:hAnsi="Symbol" w:hint="default"/>
      </w:rPr>
    </w:lvl>
    <w:lvl w:ilvl="7" w:tplc="761817B8" w:tentative="1">
      <w:start w:val="1"/>
      <w:numFmt w:val="bullet"/>
      <w:lvlText w:val="o"/>
      <w:lvlJc w:val="left"/>
      <w:pPr>
        <w:tabs>
          <w:tab w:val="num" w:pos="5760"/>
        </w:tabs>
        <w:ind w:left="5760" w:hanging="360"/>
      </w:pPr>
      <w:rPr>
        <w:rFonts w:ascii="Courier New" w:hAnsi="Courier New" w:cs="Courier New" w:hint="default"/>
      </w:rPr>
    </w:lvl>
    <w:lvl w:ilvl="8" w:tplc="516ADF70"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10"/>
  </w:num>
  <w:num w:numId="3">
    <w:abstractNumId w:val="46"/>
  </w:num>
  <w:num w:numId="4">
    <w:abstractNumId w:val="48"/>
  </w:num>
  <w:num w:numId="5">
    <w:abstractNumId w:val="20"/>
  </w:num>
  <w:num w:numId="6">
    <w:abstractNumId w:val="15"/>
  </w:num>
  <w:num w:numId="7">
    <w:abstractNumId w:val="22"/>
  </w:num>
  <w:num w:numId="8">
    <w:abstractNumId w:val="33"/>
  </w:num>
  <w:num w:numId="9">
    <w:abstractNumId w:val="13"/>
  </w:num>
  <w:num w:numId="10">
    <w:abstractNumId w:val="21"/>
  </w:num>
  <w:num w:numId="11">
    <w:abstractNumId w:val="37"/>
  </w:num>
  <w:num w:numId="12">
    <w:abstractNumId w:val="32"/>
  </w:num>
  <w:num w:numId="13">
    <w:abstractNumId w:val="19"/>
  </w:num>
  <w:num w:numId="14">
    <w:abstractNumId w:val="24"/>
  </w:num>
  <w:num w:numId="15">
    <w:abstractNumId w:val="8"/>
  </w:num>
  <w:num w:numId="16">
    <w:abstractNumId w:val="6"/>
  </w:num>
  <w:num w:numId="17">
    <w:abstractNumId w:val="5"/>
  </w:num>
  <w:num w:numId="18">
    <w:abstractNumId w:val="4"/>
  </w:num>
  <w:num w:numId="19">
    <w:abstractNumId w:val="7"/>
  </w:num>
  <w:num w:numId="20">
    <w:abstractNumId w:val="3"/>
  </w:num>
  <w:num w:numId="21">
    <w:abstractNumId w:val="2"/>
  </w:num>
  <w:num w:numId="22">
    <w:abstractNumId w:val="1"/>
  </w:num>
  <w:num w:numId="23">
    <w:abstractNumId w:val="0"/>
  </w:num>
  <w:num w:numId="24">
    <w:abstractNumId w:val="44"/>
  </w:num>
  <w:num w:numId="25">
    <w:abstractNumId w:val="29"/>
  </w:num>
  <w:num w:numId="26">
    <w:abstractNumId w:val="27"/>
  </w:num>
  <w:num w:numId="27">
    <w:abstractNumId w:val="34"/>
  </w:num>
  <w:num w:numId="28">
    <w:abstractNumId w:val="23"/>
  </w:num>
  <w:num w:numId="29">
    <w:abstractNumId w:val="25"/>
  </w:num>
  <w:num w:numId="30">
    <w:abstractNumId w:val="31"/>
  </w:num>
  <w:num w:numId="31">
    <w:abstractNumId w:val="28"/>
  </w:num>
  <w:num w:numId="32">
    <w:abstractNumId w:val="17"/>
  </w:num>
  <w:num w:numId="33">
    <w:abstractNumId w:val="9"/>
  </w:num>
  <w:num w:numId="34">
    <w:abstractNumId w:val="42"/>
  </w:num>
  <w:num w:numId="35">
    <w:abstractNumId w:val="43"/>
  </w:num>
  <w:num w:numId="36">
    <w:abstractNumId w:val="14"/>
  </w:num>
  <w:num w:numId="37">
    <w:abstractNumId w:val="36"/>
  </w:num>
  <w:num w:numId="38">
    <w:abstractNumId w:val="38"/>
  </w:num>
  <w:num w:numId="39">
    <w:abstractNumId w:val="11"/>
  </w:num>
  <w:num w:numId="40">
    <w:abstractNumId w:val="45"/>
  </w:num>
  <w:num w:numId="41">
    <w:abstractNumId w:val="40"/>
  </w:num>
  <w:num w:numId="42">
    <w:abstractNumId w:val="16"/>
  </w:num>
  <w:num w:numId="43">
    <w:abstractNumId w:val="35"/>
  </w:num>
  <w:num w:numId="44">
    <w:abstractNumId w:val="47"/>
  </w:num>
  <w:num w:numId="45">
    <w:abstractNumId w:val="26"/>
  </w:num>
  <w:num w:numId="46">
    <w:abstractNumId w:val="18"/>
  </w:num>
  <w:num w:numId="47">
    <w:abstractNumId w:val="12"/>
  </w:num>
  <w:num w:numId="48">
    <w:abstractNumId w:val="30"/>
  </w:num>
  <w:num w:numId="49">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en-US" w:vendorID="64" w:dllVersion="6" w:nlCheck="1" w:checkStyle="1"/>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D72"/>
    <w:rsid w:val="000014AE"/>
    <w:rsid w:val="000029EF"/>
    <w:rsid w:val="00003B32"/>
    <w:rsid w:val="00004AF8"/>
    <w:rsid w:val="000063A7"/>
    <w:rsid w:val="0000675B"/>
    <w:rsid w:val="00006DB8"/>
    <w:rsid w:val="00007B43"/>
    <w:rsid w:val="00010140"/>
    <w:rsid w:val="00010223"/>
    <w:rsid w:val="000114B6"/>
    <w:rsid w:val="00011EE6"/>
    <w:rsid w:val="0001226E"/>
    <w:rsid w:val="000128C6"/>
    <w:rsid w:val="00012A7B"/>
    <w:rsid w:val="00012B02"/>
    <w:rsid w:val="00013922"/>
    <w:rsid w:val="000171DA"/>
    <w:rsid w:val="000263BB"/>
    <w:rsid w:val="00030A1D"/>
    <w:rsid w:val="000317C1"/>
    <w:rsid w:val="000361B5"/>
    <w:rsid w:val="00036EF2"/>
    <w:rsid w:val="000401EB"/>
    <w:rsid w:val="000401F7"/>
    <w:rsid w:val="00041153"/>
    <w:rsid w:val="00041D7C"/>
    <w:rsid w:val="0004636C"/>
    <w:rsid w:val="00046AE3"/>
    <w:rsid w:val="00055DF6"/>
    <w:rsid w:val="00056CD2"/>
    <w:rsid w:val="00057214"/>
    <w:rsid w:val="000639AF"/>
    <w:rsid w:val="00067D0A"/>
    <w:rsid w:val="00071609"/>
    <w:rsid w:val="00071921"/>
    <w:rsid w:val="000735C1"/>
    <w:rsid w:val="00074CD4"/>
    <w:rsid w:val="00080775"/>
    <w:rsid w:val="000814F3"/>
    <w:rsid w:val="00086535"/>
    <w:rsid w:val="00091954"/>
    <w:rsid w:val="000934B6"/>
    <w:rsid w:val="00094342"/>
    <w:rsid w:val="0009690A"/>
    <w:rsid w:val="00096D3E"/>
    <w:rsid w:val="0009755A"/>
    <w:rsid w:val="000A2D69"/>
    <w:rsid w:val="000A4392"/>
    <w:rsid w:val="000A4702"/>
    <w:rsid w:val="000A5F4F"/>
    <w:rsid w:val="000A6BE7"/>
    <w:rsid w:val="000B23F8"/>
    <w:rsid w:val="000B2669"/>
    <w:rsid w:val="000B27C3"/>
    <w:rsid w:val="000B3953"/>
    <w:rsid w:val="000C04CD"/>
    <w:rsid w:val="000C37F1"/>
    <w:rsid w:val="000C4FE6"/>
    <w:rsid w:val="000C6707"/>
    <w:rsid w:val="000C6955"/>
    <w:rsid w:val="000D0E2F"/>
    <w:rsid w:val="000D2188"/>
    <w:rsid w:val="000D2380"/>
    <w:rsid w:val="000D2E39"/>
    <w:rsid w:val="000E3B7D"/>
    <w:rsid w:val="000E487E"/>
    <w:rsid w:val="000F3438"/>
    <w:rsid w:val="000F450C"/>
    <w:rsid w:val="000F498F"/>
    <w:rsid w:val="000F5B29"/>
    <w:rsid w:val="00101DD9"/>
    <w:rsid w:val="00102CF4"/>
    <w:rsid w:val="00104399"/>
    <w:rsid w:val="001045FB"/>
    <w:rsid w:val="0010664C"/>
    <w:rsid w:val="00106B20"/>
    <w:rsid w:val="00107913"/>
    <w:rsid w:val="00107971"/>
    <w:rsid w:val="00112238"/>
    <w:rsid w:val="001170AA"/>
    <w:rsid w:val="0012060D"/>
    <w:rsid w:val="00121161"/>
    <w:rsid w:val="001219BD"/>
    <w:rsid w:val="00124543"/>
    <w:rsid w:val="00126E48"/>
    <w:rsid w:val="00131A49"/>
    <w:rsid w:val="001349D1"/>
    <w:rsid w:val="00136DDB"/>
    <w:rsid w:val="00143518"/>
    <w:rsid w:val="00150009"/>
    <w:rsid w:val="00150A66"/>
    <w:rsid w:val="00151087"/>
    <w:rsid w:val="00151DF3"/>
    <w:rsid w:val="00152B49"/>
    <w:rsid w:val="0015314A"/>
    <w:rsid w:val="001542DC"/>
    <w:rsid w:val="001544E2"/>
    <w:rsid w:val="00155BFD"/>
    <w:rsid w:val="00156E99"/>
    <w:rsid w:val="001574A4"/>
    <w:rsid w:val="00160824"/>
    <w:rsid w:val="001624C3"/>
    <w:rsid w:val="00165AB8"/>
    <w:rsid w:val="00171130"/>
    <w:rsid w:val="00172522"/>
    <w:rsid w:val="00172D7F"/>
    <w:rsid w:val="001754CC"/>
    <w:rsid w:val="001769D6"/>
    <w:rsid w:val="00180235"/>
    <w:rsid w:val="00180E3F"/>
    <w:rsid w:val="00181A32"/>
    <w:rsid w:val="00181F80"/>
    <w:rsid w:val="0018236C"/>
    <w:rsid w:val="001848B1"/>
    <w:rsid w:val="00186009"/>
    <w:rsid w:val="00191A58"/>
    <w:rsid w:val="001936F6"/>
    <w:rsid w:val="00195AD1"/>
    <w:rsid w:val="00195F33"/>
    <w:rsid w:val="00196099"/>
    <w:rsid w:val="001969BE"/>
    <w:rsid w:val="001A231F"/>
    <w:rsid w:val="001A23D7"/>
    <w:rsid w:val="001A31FD"/>
    <w:rsid w:val="001A3C5C"/>
    <w:rsid w:val="001A6865"/>
    <w:rsid w:val="001B0F47"/>
    <w:rsid w:val="001B13C2"/>
    <w:rsid w:val="001B1CBF"/>
    <w:rsid w:val="001B5F0A"/>
    <w:rsid w:val="001B6383"/>
    <w:rsid w:val="001C0367"/>
    <w:rsid w:val="001C0A47"/>
    <w:rsid w:val="001C1756"/>
    <w:rsid w:val="001C235A"/>
    <w:rsid w:val="001C51AB"/>
    <w:rsid w:val="001C6A3D"/>
    <w:rsid w:val="001C6D26"/>
    <w:rsid w:val="001C6D56"/>
    <w:rsid w:val="001C7518"/>
    <w:rsid w:val="001C7CBB"/>
    <w:rsid w:val="001D0A45"/>
    <w:rsid w:val="001D0D61"/>
    <w:rsid w:val="001D1A1F"/>
    <w:rsid w:val="001D3222"/>
    <w:rsid w:val="001D6650"/>
    <w:rsid w:val="001E13C1"/>
    <w:rsid w:val="001E281A"/>
    <w:rsid w:val="001E4B39"/>
    <w:rsid w:val="001E677C"/>
    <w:rsid w:val="001E6D8C"/>
    <w:rsid w:val="001E6E9A"/>
    <w:rsid w:val="001F0A1B"/>
    <w:rsid w:val="001F3081"/>
    <w:rsid w:val="001F4AF1"/>
    <w:rsid w:val="001F5BA2"/>
    <w:rsid w:val="001F6008"/>
    <w:rsid w:val="001F7AE0"/>
    <w:rsid w:val="001F7F14"/>
    <w:rsid w:val="0020343A"/>
    <w:rsid w:val="002042A2"/>
    <w:rsid w:val="002058D6"/>
    <w:rsid w:val="0020594C"/>
    <w:rsid w:val="00205DF0"/>
    <w:rsid w:val="00206C80"/>
    <w:rsid w:val="00206F46"/>
    <w:rsid w:val="00214255"/>
    <w:rsid w:val="00215915"/>
    <w:rsid w:val="00217034"/>
    <w:rsid w:val="00223B29"/>
    <w:rsid w:val="00225C48"/>
    <w:rsid w:val="002273CA"/>
    <w:rsid w:val="00232C67"/>
    <w:rsid w:val="00234111"/>
    <w:rsid w:val="002376C3"/>
    <w:rsid w:val="00237738"/>
    <w:rsid w:val="00237E12"/>
    <w:rsid w:val="00252BD5"/>
    <w:rsid w:val="00256419"/>
    <w:rsid w:val="00256F04"/>
    <w:rsid w:val="00260D2F"/>
    <w:rsid w:val="00264F09"/>
    <w:rsid w:val="00266D60"/>
    <w:rsid w:val="00270191"/>
    <w:rsid w:val="00271EDB"/>
    <w:rsid w:val="002749B2"/>
    <w:rsid w:val="002768F3"/>
    <w:rsid w:val="00277427"/>
    <w:rsid w:val="00280127"/>
    <w:rsid w:val="002808BC"/>
    <w:rsid w:val="00280FE8"/>
    <w:rsid w:val="002827EB"/>
    <w:rsid w:val="00282EDE"/>
    <w:rsid w:val="0028701B"/>
    <w:rsid w:val="002905D9"/>
    <w:rsid w:val="002923CB"/>
    <w:rsid w:val="00293CCD"/>
    <w:rsid w:val="002942D4"/>
    <w:rsid w:val="00294605"/>
    <w:rsid w:val="002955DA"/>
    <w:rsid w:val="002A0C8C"/>
    <w:rsid w:val="002A2EE5"/>
    <w:rsid w:val="002A7BF4"/>
    <w:rsid w:val="002B40E7"/>
    <w:rsid w:val="002B5520"/>
    <w:rsid w:val="002B6B00"/>
    <w:rsid w:val="002C0817"/>
    <w:rsid w:val="002C0F7D"/>
    <w:rsid w:val="002C2EAE"/>
    <w:rsid w:val="002C4052"/>
    <w:rsid w:val="002C5FE3"/>
    <w:rsid w:val="002C6335"/>
    <w:rsid w:val="002C6D38"/>
    <w:rsid w:val="002C79ED"/>
    <w:rsid w:val="002C7CEC"/>
    <w:rsid w:val="002D0C49"/>
    <w:rsid w:val="002D5124"/>
    <w:rsid w:val="002D5204"/>
    <w:rsid w:val="002E1D8C"/>
    <w:rsid w:val="002E66F8"/>
    <w:rsid w:val="002E751D"/>
    <w:rsid w:val="002F0076"/>
    <w:rsid w:val="002F019F"/>
    <w:rsid w:val="002F06C8"/>
    <w:rsid w:val="002F3F9A"/>
    <w:rsid w:val="002F5410"/>
    <w:rsid w:val="002F576A"/>
    <w:rsid w:val="002F7F46"/>
    <w:rsid w:val="00300C44"/>
    <w:rsid w:val="003034E9"/>
    <w:rsid w:val="003035BA"/>
    <w:rsid w:val="003052C1"/>
    <w:rsid w:val="00306F41"/>
    <w:rsid w:val="003079F9"/>
    <w:rsid w:val="003110DB"/>
    <w:rsid w:val="0031299B"/>
    <w:rsid w:val="00312B3E"/>
    <w:rsid w:val="00312F15"/>
    <w:rsid w:val="00313E79"/>
    <w:rsid w:val="00314B90"/>
    <w:rsid w:val="00315B78"/>
    <w:rsid w:val="003164C9"/>
    <w:rsid w:val="00321D35"/>
    <w:rsid w:val="0032241E"/>
    <w:rsid w:val="00322BBE"/>
    <w:rsid w:val="00322FBF"/>
    <w:rsid w:val="0032485F"/>
    <w:rsid w:val="00326966"/>
    <w:rsid w:val="00327EEE"/>
    <w:rsid w:val="00330B21"/>
    <w:rsid w:val="003311E2"/>
    <w:rsid w:val="00331605"/>
    <w:rsid w:val="0033205C"/>
    <w:rsid w:val="00332D0A"/>
    <w:rsid w:val="00337606"/>
    <w:rsid w:val="00342E0C"/>
    <w:rsid w:val="00345B6B"/>
    <w:rsid w:val="003460E4"/>
    <w:rsid w:val="003466C9"/>
    <w:rsid w:val="00346959"/>
    <w:rsid w:val="003477ED"/>
    <w:rsid w:val="0035049F"/>
    <w:rsid w:val="0035138B"/>
    <w:rsid w:val="003515C0"/>
    <w:rsid w:val="00351798"/>
    <w:rsid w:val="00353152"/>
    <w:rsid w:val="00356C9D"/>
    <w:rsid w:val="00357A3D"/>
    <w:rsid w:val="00361A7D"/>
    <w:rsid w:val="00361F9D"/>
    <w:rsid w:val="00362FA4"/>
    <w:rsid w:val="00365BD0"/>
    <w:rsid w:val="003668A6"/>
    <w:rsid w:val="00371912"/>
    <w:rsid w:val="00376DD4"/>
    <w:rsid w:val="00381DD2"/>
    <w:rsid w:val="00385861"/>
    <w:rsid w:val="003900BE"/>
    <w:rsid w:val="003901C7"/>
    <w:rsid w:val="00391B9E"/>
    <w:rsid w:val="00392B05"/>
    <w:rsid w:val="003948C2"/>
    <w:rsid w:val="0039620C"/>
    <w:rsid w:val="003A502A"/>
    <w:rsid w:val="003B32F4"/>
    <w:rsid w:val="003B3358"/>
    <w:rsid w:val="003B33A3"/>
    <w:rsid w:val="003B41C6"/>
    <w:rsid w:val="003B45A1"/>
    <w:rsid w:val="003C0801"/>
    <w:rsid w:val="003C10E0"/>
    <w:rsid w:val="003C216E"/>
    <w:rsid w:val="003C24A5"/>
    <w:rsid w:val="003C2662"/>
    <w:rsid w:val="003C28E7"/>
    <w:rsid w:val="003C3B23"/>
    <w:rsid w:val="003C3FAB"/>
    <w:rsid w:val="003C41FD"/>
    <w:rsid w:val="003C656E"/>
    <w:rsid w:val="003C7EED"/>
    <w:rsid w:val="003D180B"/>
    <w:rsid w:val="003D24C0"/>
    <w:rsid w:val="003D4CD1"/>
    <w:rsid w:val="003D59EF"/>
    <w:rsid w:val="003D62B4"/>
    <w:rsid w:val="003D7EA1"/>
    <w:rsid w:val="003E055E"/>
    <w:rsid w:val="003E08E3"/>
    <w:rsid w:val="003E20B8"/>
    <w:rsid w:val="003E2BB2"/>
    <w:rsid w:val="003E6E41"/>
    <w:rsid w:val="003E6EB5"/>
    <w:rsid w:val="003E7442"/>
    <w:rsid w:val="003E7EEC"/>
    <w:rsid w:val="003F3255"/>
    <w:rsid w:val="003F4097"/>
    <w:rsid w:val="003F435C"/>
    <w:rsid w:val="003F4789"/>
    <w:rsid w:val="003F7B3A"/>
    <w:rsid w:val="00400768"/>
    <w:rsid w:val="00401EF1"/>
    <w:rsid w:val="004025C4"/>
    <w:rsid w:val="004039D4"/>
    <w:rsid w:val="0040580B"/>
    <w:rsid w:val="004107F2"/>
    <w:rsid w:val="00410E71"/>
    <w:rsid w:val="00411313"/>
    <w:rsid w:val="00413D0B"/>
    <w:rsid w:val="004145D9"/>
    <w:rsid w:val="00421F5F"/>
    <w:rsid w:val="00423003"/>
    <w:rsid w:val="00423A58"/>
    <w:rsid w:val="00423DDA"/>
    <w:rsid w:val="00425B89"/>
    <w:rsid w:val="00426D10"/>
    <w:rsid w:val="004303EB"/>
    <w:rsid w:val="00430440"/>
    <w:rsid w:val="00431B46"/>
    <w:rsid w:val="00431B9E"/>
    <w:rsid w:val="00433378"/>
    <w:rsid w:val="00433816"/>
    <w:rsid w:val="00434895"/>
    <w:rsid w:val="004376AE"/>
    <w:rsid w:val="00437D75"/>
    <w:rsid w:val="00440A78"/>
    <w:rsid w:val="00442D44"/>
    <w:rsid w:val="00444787"/>
    <w:rsid w:val="00445A9F"/>
    <w:rsid w:val="004476CE"/>
    <w:rsid w:val="004506B4"/>
    <w:rsid w:val="00451181"/>
    <w:rsid w:val="00451978"/>
    <w:rsid w:val="00452DB6"/>
    <w:rsid w:val="00460486"/>
    <w:rsid w:val="00460B44"/>
    <w:rsid w:val="00461A5F"/>
    <w:rsid w:val="00462A0D"/>
    <w:rsid w:val="0046490E"/>
    <w:rsid w:val="00465ADD"/>
    <w:rsid w:val="004665B8"/>
    <w:rsid w:val="00473CFB"/>
    <w:rsid w:val="00474BBC"/>
    <w:rsid w:val="00477C02"/>
    <w:rsid w:val="0048016C"/>
    <w:rsid w:val="0048455F"/>
    <w:rsid w:val="0048456A"/>
    <w:rsid w:val="004961C6"/>
    <w:rsid w:val="004A28E1"/>
    <w:rsid w:val="004A35A6"/>
    <w:rsid w:val="004A4691"/>
    <w:rsid w:val="004B0213"/>
    <w:rsid w:val="004B0B5A"/>
    <w:rsid w:val="004B18F2"/>
    <w:rsid w:val="004B1F3D"/>
    <w:rsid w:val="004B29EF"/>
    <w:rsid w:val="004B4BCA"/>
    <w:rsid w:val="004B64EC"/>
    <w:rsid w:val="004B767D"/>
    <w:rsid w:val="004C3928"/>
    <w:rsid w:val="004C5025"/>
    <w:rsid w:val="004D1D90"/>
    <w:rsid w:val="004D355C"/>
    <w:rsid w:val="004D379F"/>
    <w:rsid w:val="004D3CB7"/>
    <w:rsid w:val="004D3FB6"/>
    <w:rsid w:val="004D5CD2"/>
    <w:rsid w:val="004E3ACE"/>
    <w:rsid w:val="004E41E1"/>
    <w:rsid w:val="004F0FB3"/>
    <w:rsid w:val="004F3A80"/>
    <w:rsid w:val="004F4545"/>
    <w:rsid w:val="004F4D62"/>
    <w:rsid w:val="00503F94"/>
    <w:rsid w:val="00504BC1"/>
    <w:rsid w:val="00505E91"/>
    <w:rsid w:val="00506F01"/>
    <w:rsid w:val="00507782"/>
    <w:rsid w:val="00510946"/>
    <w:rsid w:val="00513173"/>
    <w:rsid w:val="00514ED5"/>
    <w:rsid w:val="00515F2A"/>
    <w:rsid w:val="00520DA5"/>
    <w:rsid w:val="00522793"/>
    <w:rsid w:val="005271C3"/>
    <w:rsid w:val="00527701"/>
    <w:rsid w:val="00527B5C"/>
    <w:rsid w:val="0053083B"/>
    <w:rsid w:val="00530D34"/>
    <w:rsid w:val="00531CD9"/>
    <w:rsid w:val="005327EB"/>
    <w:rsid w:val="005327F9"/>
    <w:rsid w:val="00532B92"/>
    <w:rsid w:val="00533A2B"/>
    <w:rsid w:val="00535E69"/>
    <w:rsid w:val="00537EC4"/>
    <w:rsid w:val="00542A33"/>
    <w:rsid w:val="00543E06"/>
    <w:rsid w:val="005449B7"/>
    <w:rsid w:val="00547A73"/>
    <w:rsid w:val="00551C76"/>
    <w:rsid w:val="00552458"/>
    <w:rsid w:val="00554B8F"/>
    <w:rsid w:val="005559DA"/>
    <w:rsid w:val="00556DE6"/>
    <w:rsid w:val="00557444"/>
    <w:rsid w:val="00557539"/>
    <w:rsid w:val="00557914"/>
    <w:rsid w:val="0055795E"/>
    <w:rsid w:val="00561889"/>
    <w:rsid w:val="00561C31"/>
    <w:rsid w:val="005647C7"/>
    <w:rsid w:val="00564F17"/>
    <w:rsid w:val="0056672C"/>
    <w:rsid w:val="00566D6A"/>
    <w:rsid w:val="00572CB6"/>
    <w:rsid w:val="00575CFA"/>
    <w:rsid w:val="005777D8"/>
    <w:rsid w:val="005809A2"/>
    <w:rsid w:val="00582A6B"/>
    <w:rsid w:val="00585881"/>
    <w:rsid w:val="005953EC"/>
    <w:rsid w:val="005A081B"/>
    <w:rsid w:val="005A0FED"/>
    <w:rsid w:val="005A1663"/>
    <w:rsid w:val="005A50FA"/>
    <w:rsid w:val="005A5C6A"/>
    <w:rsid w:val="005A722B"/>
    <w:rsid w:val="005B2CBC"/>
    <w:rsid w:val="005B34F3"/>
    <w:rsid w:val="005B3F6F"/>
    <w:rsid w:val="005B4125"/>
    <w:rsid w:val="005B5E7E"/>
    <w:rsid w:val="005B64F3"/>
    <w:rsid w:val="005C14C9"/>
    <w:rsid w:val="005C274A"/>
    <w:rsid w:val="005C6143"/>
    <w:rsid w:val="005D0CBB"/>
    <w:rsid w:val="005D132C"/>
    <w:rsid w:val="005D18C5"/>
    <w:rsid w:val="005D3B22"/>
    <w:rsid w:val="005D73A7"/>
    <w:rsid w:val="005E0ECB"/>
    <w:rsid w:val="005E11BB"/>
    <w:rsid w:val="005E2AF9"/>
    <w:rsid w:val="005E4CAA"/>
    <w:rsid w:val="005E4DA6"/>
    <w:rsid w:val="005E6A5D"/>
    <w:rsid w:val="005F1411"/>
    <w:rsid w:val="005F5A22"/>
    <w:rsid w:val="005F5D0E"/>
    <w:rsid w:val="006039C8"/>
    <w:rsid w:val="00604D7C"/>
    <w:rsid w:val="00621C1F"/>
    <w:rsid w:val="00626774"/>
    <w:rsid w:val="00627FBE"/>
    <w:rsid w:val="006372A6"/>
    <w:rsid w:val="00637FAA"/>
    <w:rsid w:val="006408E4"/>
    <w:rsid w:val="00642849"/>
    <w:rsid w:val="00644109"/>
    <w:rsid w:val="00652A45"/>
    <w:rsid w:val="0065443F"/>
    <w:rsid w:val="006556AC"/>
    <w:rsid w:val="00662AF2"/>
    <w:rsid w:val="00663B92"/>
    <w:rsid w:val="00665BF6"/>
    <w:rsid w:val="00665D6A"/>
    <w:rsid w:val="006670D2"/>
    <w:rsid w:val="00667E47"/>
    <w:rsid w:val="00671FFD"/>
    <w:rsid w:val="00675F14"/>
    <w:rsid w:val="00677451"/>
    <w:rsid w:val="00680463"/>
    <w:rsid w:val="00680563"/>
    <w:rsid w:val="00681264"/>
    <w:rsid w:val="00682389"/>
    <w:rsid w:val="00683167"/>
    <w:rsid w:val="00684288"/>
    <w:rsid w:val="00686173"/>
    <w:rsid w:val="00690D31"/>
    <w:rsid w:val="00691431"/>
    <w:rsid w:val="00693B1F"/>
    <w:rsid w:val="006940CF"/>
    <w:rsid w:val="00694355"/>
    <w:rsid w:val="00696E31"/>
    <w:rsid w:val="0069711E"/>
    <w:rsid w:val="006A1279"/>
    <w:rsid w:val="006A20A1"/>
    <w:rsid w:val="006A7603"/>
    <w:rsid w:val="006A7E5A"/>
    <w:rsid w:val="006B44B0"/>
    <w:rsid w:val="006B7817"/>
    <w:rsid w:val="006C4A3A"/>
    <w:rsid w:val="006C5FE1"/>
    <w:rsid w:val="006C691D"/>
    <w:rsid w:val="006D08EC"/>
    <w:rsid w:val="006D1A8E"/>
    <w:rsid w:val="006D2320"/>
    <w:rsid w:val="006D2FBA"/>
    <w:rsid w:val="006D3770"/>
    <w:rsid w:val="006D4142"/>
    <w:rsid w:val="006D5751"/>
    <w:rsid w:val="006D68DA"/>
    <w:rsid w:val="006D7088"/>
    <w:rsid w:val="006E2FD2"/>
    <w:rsid w:val="006E32E0"/>
    <w:rsid w:val="006E6DF7"/>
    <w:rsid w:val="006F6D65"/>
    <w:rsid w:val="00700784"/>
    <w:rsid w:val="00706AE8"/>
    <w:rsid w:val="00714730"/>
    <w:rsid w:val="00715F75"/>
    <w:rsid w:val="00717387"/>
    <w:rsid w:val="00717F4E"/>
    <w:rsid w:val="00720EE8"/>
    <w:rsid w:val="00723286"/>
    <w:rsid w:val="007238FF"/>
    <w:rsid w:val="0072569B"/>
    <w:rsid w:val="00725A6B"/>
    <w:rsid w:val="00725DB4"/>
    <w:rsid w:val="00730610"/>
    <w:rsid w:val="0073078F"/>
    <w:rsid w:val="00730EFD"/>
    <w:rsid w:val="007316E5"/>
    <w:rsid w:val="00732F95"/>
    <w:rsid w:val="00735444"/>
    <w:rsid w:val="00736B0D"/>
    <w:rsid w:val="007426F2"/>
    <w:rsid w:val="00743AEA"/>
    <w:rsid w:val="00744F0F"/>
    <w:rsid w:val="00745467"/>
    <w:rsid w:val="007466BD"/>
    <w:rsid w:val="007537E2"/>
    <w:rsid w:val="007541D0"/>
    <w:rsid w:val="00754C96"/>
    <w:rsid w:val="00754E64"/>
    <w:rsid w:val="00754F1A"/>
    <w:rsid w:val="007569A3"/>
    <w:rsid w:val="00757B61"/>
    <w:rsid w:val="00760820"/>
    <w:rsid w:val="0076177E"/>
    <w:rsid w:val="00762B56"/>
    <w:rsid w:val="007636B0"/>
    <w:rsid w:val="00763DBB"/>
    <w:rsid w:val="007654C8"/>
    <w:rsid w:val="00765E89"/>
    <w:rsid w:val="00766A8D"/>
    <w:rsid w:val="0077434C"/>
    <w:rsid w:val="00774D23"/>
    <w:rsid w:val="007756B1"/>
    <w:rsid w:val="007771F6"/>
    <w:rsid w:val="007809A2"/>
    <w:rsid w:val="00781144"/>
    <w:rsid w:val="00781F2E"/>
    <w:rsid w:val="00782587"/>
    <w:rsid w:val="0078260C"/>
    <w:rsid w:val="007828DF"/>
    <w:rsid w:val="007864FA"/>
    <w:rsid w:val="0078769E"/>
    <w:rsid w:val="007902C8"/>
    <w:rsid w:val="00790620"/>
    <w:rsid w:val="00791997"/>
    <w:rsid w:val="007926DE"/>
    <w:rsid w:val="007935B0"/>
    <w:rsid w:val="007942E8"/>
    <w:rsid w:val="00796E26"/>
    <w:rsid w:val="00796F00"/>
    <w:rsid w:val="00797889"/>
    <w:rsid w:val="007A39CC"/>
    <w:rsid w:val="007A5439"/>
    <w:rsid w:val="007A6794"/>
    <w:rsid w:val="007A7035"/>
    <w:rsid w:val="007A7859"/>
    <w:rsid w:val="007A7FCB"/>
    <w:rsid w:val="007B44F3"/>
    <w:rsid w:val="007B5182"/>
    <w:rsid w:val="007B5AE9"/>
    <w:rsid w:val="007B65D7"/>
    <w:rsid w:val="007B7D7F"/>
    <w:rsid w:val="007C2637"/>
    <w:rsid w:val="007C384B"/>
    <w:rsid w:val="007C5F2B"/>
    <w:rsid w:val="007C6BCD"/>
    <w:rsid w:val="007C7859"/>
    <w:rsid w:val="007D15D6"/>
    <w:rsid w:val="007D3137"/>
    <w:rsid w:val="007D47AD"/>
    <w:rsid w:val="007D6243"/>
    <w:rsid w:val="007D775A"/>
    <w:rsid w:val="007E05D4"/>
    <w:rsid w:val="007E2A45"/>
    <w:rsid w:val="007E3736"/>
    <w:rsid w:val="007E4370"/>
    <w:rsid w:val="007E484E"/>
    <w:rsid w:val="007E52CB"/>
    <w:rsid w:val="007E5DCF"/>
    <w:rsid w:val="007E6A60"/>
    <w:rsid w:val="007F3B81"/>
    <w:rsid w:val="007F452E"/>
    <w:rsid w:val="007F767C"/>
    <w:rsid w:val="007F785D"/>
    <w:rsid w:val="00800E91"/>
    <w:rsid w:val="00801B32"/>
    <w:rsid w:val="0080244A"/>
    <w:rsid w:val="0080427F"/>
    <w:rsid w:val="00804678"/>
    <w:rsid w:val="00804B60"/>
    <w:rsid w:val="00805E28"/>
    <w:rsid w:val="008100DC"/>
    <w:rsid w:val="00816C80"/>
    <w:rsid w:val="008214F6"/>
    <w:rsid w:val="00821FD9"/>
    <w:rsid w:val="00822923"/>
    <w:rsid w:val="008232B5"/>
    <w:rsid w:val="00823636"/>
    <w:rsid w:val="008259B5"/>
    <w:rsid w:val="00826DF2"/>
    <w:rsid w:val="008308C2"/>
    <w:rsid w:val="00832700"/>
    <w:rsid w:val="00834EF8"/>
    <w:rsid w:val="00836AF0"/>
    <w:rsid w:val="00843227"/>
    <w:rsid w:val="00843E25"/>
    <w:rsid w:val="0084452C"/>
    <w:rsid w:val="00845282"/>
    <w:rsid w:val="00845BB9"/>
    <w:rsid w:val="00850A0F"/>
    <w:rsid w:val="00851812"/>
    <w:rsid w:val="00851EF0"/>
    <w:rsid w:val="00852C0A"/>
    <w:rsid w:val="00855DB5"/>
    <w:rsid w:val="00856A08"/>
    <w:rsid w:val="00860855"/>
    <w:rsid w:val="00863AAE"/>
    <w:rsid w:val="00863B21"/>
    <w:rsid w:val="00871E3C"/>
    <w:rsid w:val="0087245C"/>
    <w:rsid w:val="00872F66"/>
    <w:rsid w:val="00876C76"/>
    <w:rsid w:val="00880C3D"/>
    <w:rsid w:val="00880D50"/>
    <w:rsid w:val="00885434"/>
    <w:rsid w:val="00886D85"/>
    <w:rsid w:val="00887D77"/>
    <w:rsid w:val="008914E8"/>
    <w:rsid w:val="00893609"/>
    <w:rsid w:val="00894850"/>
    <w:rsid w:val="00896BE3"/>
    <w:rsid w:val="008A1731"/>
    <w:rsid w:val="008A2B68"/>
    <w:rsid w:val="008A4AE4"/>
    <w:rsid w:val="008A783A"/>
    <w:rsid w:val="008A79CE"/>
    <w:rsid w:val="008B0D73"/>
    <w:rsid w:val="008C01D5"/>
    <w:rsid w:val="008C0429"/>
    <w:rsid w:val="008C2A2A"/>
    <w:rsid w:val="008C4576"/>
    <w:rsid w:val="008C5D73"/>
    <w:rsid w:val="008C6BB4"/>
    <w:rsid w:val="008C6D1F"/>
    <w:rsid w:val="008D191D"/>
    <w:rsid w:val="008D3024"/>
    <w:rsid w:val="008D4E5B"/>
    <w:rsid w:val="008D5FDC"/>
    <w:rsid w:val="008D7DF4"/>
    <w:rsid w:val="008E04E5"/>
    <w:rsid w:val="008E0C9F"/>
    <w:rsid w:val="008E2859"/>
    <w:rsid w:val="008E3EF4"/>
    <w:rsid w:val="008E4724"/>
    <w:rsid w:val="008E62E8"/>
    <w:rsid w:val="008E661A"/>
    <w:rsid w:val="008F298E"/>
    <w:rsid w:val="008F35B1"/>
    <w:rsid w:val="008F43AA"/>
    <w:rsid w:val="008F4B75"/>
    <w:rsid w:val="008F6BA9"/>
    <w:rsid w:val="009011D4"/>
    <w:rsid w:val="00901D12"/>
    <w:rsid w:val="00906711"/>
    <w:rsid w:val="009077AA"/>
    <w:rsid w:val="00910C2D"/>
    <w:rsid w:val="00910FD2"/>
    <w:rsid w:val="0091109D"/>
    <w:rsid w:val="00912638"/>
    <w:rsid w:val="00914A38"/>
    <w:rsid w:val="00916001"/>
    <w:rsid w:val="00917377"/>
    <w:rsid w:val="009213BB"/>
    <w:rsid w:val="00923342"/>
    <w:rsid w:val="0092687F"/>
    <w:rsid w:val="009359C9"/>
    <w:rsid w:val="00935F19"/>
    <w:rsid w:val="00937690"/>
    <w:rsid w:val="00937C81"/>
    <w:rsid w:val="00940C4A"/>
    <w:rsid w:val="00944AF9"/>
    <w:rsid w:val="009453C1"/>
    <w:rsid w:val="00947026"/>
    <w:rsid w:val="00947AE3"/>
    <w:rsid w:val="0095133D"/>
    <w:rsid w:val="0095183D"/>
    <w:rsid w:val="009532E6"/>
    <w:rsid w:val="00955A9D"/>
    <w:rsid w:val="0095694F"/>
    <w:rsid w:val="009573B2"/>
    <w:rsid w:val="00962FF5"/>
    <w:rsid w:val="00963128"/>
    <w:rsid w:val="00965E55"/>
    <w:rsid w:val="00967BD4"/>
    <w:rsid w:val="00967C1C"/>
    <w:rsid w:val="00970369"/>
    <w:rsid w:val="00971736"/>
    <w:rsid w:val="009756D6"/>
    <w:rsid w:val="009763BD"/>
    <w:rsid w:val="0097651A"/>
    <w:rsid w:val="00980991"/>
    <w:rsid w:val="00980B2E"/>
    <w:rsid w:val="00981943"/>
    <w:rsid w:val="00982E6A"/>
    <w:rsid w:val="00984DA0"/>
    <w:rsid w:val="00990608"/>
    <w:rsid w:val="0099104C"/>
    <w:rsid w:val="00991613"/>
    <w:rsid w:val="009919D3"/>
    <w:rsid w:val="009921F2"/>
    <w:rsid w:val="00994792"/>
    <w:rsid w:val="00996E0A"/>
    <w:rsid w:val="009A09A6"/>
    <w:rsid w:val="009A2A67"/>
    <w:rsid w:val="009A5A32"/>
    <w:rsid w:val="009A5BD7"/>
    <w:rsid w:val="009A60A7"/>
    <w:rsid w:val="009B1957"/>
    <w:rsid w:val="009B20F6"/>
    <w:rsid w:val="009B247E"/>
    <w:rsid w:val="009B328B"/>
    <w:rsid w:val="009B3455"/>
    <w:rsid w:val="009B3CD1"/>
    <w:rsid w:val="009B5B73"/>
    <w:rsid w:val="009B6E2E"/>
    <w:rsid w:val="009C4C5F"/>
    <w:rsid w:val="009C53F3"/>
    <w:rsid w:val="009C56EE"/>
    <w:rsid w:val="009D3269"/>
    <w:rsid w:val="009D368C"/>
    <w:rsid w:val="009D4125"/>
    <w:rsid w:val="009D4AC3"/>
    <w:rsid w:val="009D6BF1"/>
    <w:rsid w:val="009D7060"/>
    <w:rsid w:val="009D7442"/>
    <w:rsid w:val="009E025A"/>
    <w:rsid w:val="009E0FB1"/>
    <w:rsid w:val="009E6B8E"/>
    <w:rsid w:val="009E6F08"/>
    <w:rsid w:val="009F1460"/>
    <w:rsid w:val="009F2688"/>
    <w:rsid w:val="009F3283"/>
    <w:rsid w:val="009F52E2"/>
    <w:rsid w:val="009F5E75"/>
    <w:rsid w:val="009F77D2"/>
    <w:rsid w:val="00A00A15"/>
    <w:rsid w:val="00A016FE"/>
    <w:rsid w:val="00A04018"/>
    <w:rsid w:val="00A04DD4"/>
    <w:rsid w:val="00A05A10"/>
    <w:rsid w:val="00A05CA6"/>
    <w:rsid w:val="00A10E02"/>
    <w:rsid w:val="00A12C47"/>
    <w:rsid w:val="00A1360D"/>
    <w:rsid w:val="00A149C0"/>
    <w:rsid w:val="00A15C7A"/>
    <w:rsid w:val="00A20D41"/>
    <w:rsid w:val="00A228AB"/>
    <w:rsid w:val="00A24205"/>
    <w:rsid w:val="00A24C62"/>
    <w:rsid w:val="00A24CF9"/>
    <w:rsid w:val="00A27CB2"/>
    <w:rsid w:val="00A3009B"/>
    <w:rsid w:val="00A32539"/>
    <w:rsid w:val="00A33260"/>
    <w:rsid w:val="00A36274"/>
    <w:rsid w:val="00A401C3"/>
    <w:rsid w:val="00A40D35"/>
    <w:rsid w:val="00A41DEA"/>
    <w:rsid w:val="00A43AA1"/>
    <w:rsid w:val="00A54079"/>
    <w:rsid w:val="00A55F89"/>
    <w:rsid w:val="00A568E3"/>
    <w:rsid w:val="00A61EFA"/>
    <w:rsid w:val="00A62C44"/>
    <w:rsid w:val="00A65514"/>
    <w:rsid w:val="00A6743B"/>
    <w:rsid w:val="00A70590"/>
    <w:rsid w:val="00A71B5F"/>
    <w:rsid w:val="00A74E61"/>
    <w:rsid w:val="00A753C8"/>
    <w:rsid w:val="00A75E94"/>
    <w:rsid w:val="00A77073"/>
    <w:rsid w:val="00A817D6"/>
    <w:rsid w:val="00A83D56"/>
    <w:rsid w:val="00A83EB5"/>
    <w:rsid w:val="00A87BA6"/>
    <w:rsid w:val="00A90651"/>
    <w:rsid w:val="00A91CDB"/>
    <w:rsid w:val="00A91DA6"/>
    <w:rsid w:val="00A96250"/>
    <w:rsid w:val="00AA0D5D"/>
    <w:rsid w:val="00AA0F64"/>
    <w:rsid w:val="00AA0F69"/>
    <w:rsid w:val="00AA179D"/>
    <w:rsid w:val="00AA337E"/>
    <w:rsid w:val="00AA3EBA"/>
    <w:rsid w:val="00AA566B"/>
    <w:rsid w:val="00AA5973"/>
    <w:rsid w:val="00AA5AE7"/>
    <w:rsid w:val="00AA6982"/>
    <w:rsid w:val="00AC01C0"/>
    <w:rsid w:val="00AC196B"/>
    <w:rsid w:val="00AC2A96"/>
    <w:rsid w:val="00AC3CB5"/>
    <w:rsid w:val="00AC7FAF"/>
    <w:rsid w:val="00AD074D"/>
    <w:rsid w:val="00AD2556"/>
    <w:rsid w:val="00AD50AE"/>
    <w:rsid w:val="00AD5865"/>
    <w:rsid w:val="00AD6AA0"/>
    <w:rsid w:val="00AD6ED1"/>
    <w:rsid w:val="00AE11D9"/>
    <w:rsid w:val="00AE19B2"/>
    <w:rsid w:val="00AE544B"/>
    <w:rsid w:val="00AF045A"/>
    <w:rsid w:val="00AF2623"/>
    <w:rsid w:val="00AF2880"/>
    <w:rsid w:val="00AF49CA"/>
    <w:rsid w:val="00AF4CA2"/>
    <w:rsid w:val="00AF6DBA"/>
    <w:rsid w:val="00B02A1F"/>
    <w:rsid w:val="00B02D44"/>
    <w:rsid w:val="00B04771"/>
    <w:rsid w:val="00B06FDC"/>
    <w:rsid w:val="00B1528F"/>
    <w:rsid w:val="00B1592E"/>
    <w:rsid w:val="00B16A4F"/>
    <w:rsid w:val="00B20569"/>
    <w:rsid w:val="00B20A97"/>
    <w:rsid w:val="00B23603"/>
    <w:rsid w:val="00B254C3"/>
    <w:rsid w:val="00B302C9"/>
    <w:rsid w:val="00B314E3"/>
    <w:rsid w:val="00B36C3E"/>
    <w:rsid w:val="00B4601F"/>
    <w:rsid w:val="00B4699E"/>
    <w:rsid w:val="00B50DC1"/>
    <w:rsid w:val="00B54FF4"/>
    <w:rsid w:val="00B560BD"/>
    <w:rsid w:val="00B5706F"/>
    <w:rsid w:val="00B61AEB"/>
    <w:rsid w:val="00B63674"/>
    <w:rsid w:val="00B64268"/>
    <w:rsid w:val="00B6706C"/>
    <w:rsid w:val="00B730BC"/>
    <w:rsid w:val="00B7383E"/>
    <w:rsid w:val="00B7464A"/>
    <w:rsid w:val="00B74C97"/>
    <w:rsid w:val="00B74DB5"/>
    <w:rsid w:val="00B811B1"/>
    <w:rsid w:val="00B825CB"/>
    <w:rsid w:val="00B8329E"/>
    <w:rsid w:val="00B83EF3"/>
    <w:rsid w:val="00B83F9C"/>
    <w:rsid w:val="00B8497A"/>
    <w:rsid w:val="00B857D7"/>
    <w:rsid w:val="00B86C48"/>
    <w:rsid w:val="00B8745A"/>
    <w:rsid w:val="00B90D72"/>
    <w:rsid w:val="00B92868"/>
    <w:rsid w:val="00B942DB"/>
    <w:rsid w:val="00B9430D"/>
    <w:rsid w:val="00B950D9"/>
    <w:rsid w:val="00B959D1"/>
    <w:rsid w:val="00B976AF"/>
    <w:rsid w:val="00B97E53"/>
    <w:rsid w:val="00BA00A5"/>
    <w:rsid w:val="00BA1FBA"/>
    <w:rsid w:val="00BA3329"/>
    <w:rsid w:val="00BB4B67"/>
    <w:rsid w:val="00BB4E53"/>
    <w:rsid w:val="00BB69A6"/>
    <w:rsid w:val="00BC1708"/>
    <w:rsid w:val="00BC1765"/>
    <w:rsid w:val="00BC2D41"/>
    <w:rsid w:val="00BC5A59"/>
    <w:rsid w:val="00BD027E"/>
    <w:rsid w:val="00BD159E"/>
    <w:rsid w:val="00BD2BF9"/>
    <w:rsid w:val="00BD3C3E"/>
    <w:rsid w:val="00BD5DAD"/>
    <w:rsid w:val="00BE33CE"/>
    <w:rsid w:val="00BE436D"/>
    <w:rsid w:val="00BE7AD9"/>
    <w:rsid w:val="00BE7F70"/>
    <w:rsid w:val="00BF08A2"/>
    <w:rsid w:val="00BF177D"/>
    <w:rsid w:val="00BF1EB7"/>
    <w:rsid w:val="00C02FB0"/>
    <w:rsid w:val="00C03950"/>
    <w:rsid w:val="00C04204"/>
    <w:rsid w:val="00C049EB"/>
    <w:rsid w:val="00C13654"/>
    <w:rsid w:val="00C16E02"/>
    <w:rsid w:val="00C206A5"/>
    <w:rsid w:val="00C20854"/>
    <w:rsid w:val="00C23269"/>
    <w:rsid w:val="00C2569F"/>
    <w:rsid w:val="00C25CDC"/>
    <w:rsid w:val="00C26C73"/>
    <w:rsid w:val="00C3530D"/>
    <w:rsid w:val="00C36612"/>
    <w:rsid w:val="00C36ED5"/>
    <w:rsid w:val="00C40719"/>
    <w:rsid w:val="00C40DED"/>
    <w:rsid w:val="00C44C32"/>
    <w:rsid w:val="00C46743"/>
    <w:rsid w:val="00C46BE2"/>
    <w:rsid w:val="00C50E5D"/>
    <w:rsid w:val="00C52369"/>
    <w:rsid w:val="00C5268E"/>
    <w:rsid w:val="00C54796"/>
    <w:rsid w:val="00C55030"/>
    <w:rsid w:val="00C60BD6"/>
    <w:rsid w:val="00C61963"/>
    <w:rsid w:val="00C63A5A"/>
    <w:rsid w:val="00C64A2C"/>
    <w:rsid w:val="00C67C71"/>
    <w:rsid w:val="00C70F11"/>
    <w:rsid w:val="00C721D4"/>
    <w:rsid w:val="00C72B31"/>
    <w:rsid w:val="00C82482"/>
    <w:rsid w:val="00C8576F"/>
    <w:rsid w:val="00C86BA7"/>
    <w:rsid w:val="00C875E0"/>
    <w:rsid w:val="00C92715"/>
    <w:rsid w:val="00C93BF9"/>
    <w:rsid w:val="00C9469A"/>
    <w:rsid w:val="00C946FE"/>
    <w:rsid w:val="00C963F1"/>
    <w:rsid w:val="00C96FD1"/>
    <w:rsid w:val="00CA0F24"/>
    <w:rsid w:val="00CA384A"/>
    <w:rsid w:val="00CA3D95"/>
    <w:rsid w:val="00CA5176"/>
    <w:rsid w:val="00CA6652"/>
    <w:rsid w:val="00CB260A"/>
    <w:rsid w:val="00CB26C6"/>
    <w:rsid w:val="00CB2A72"/>
    <w:rsid w:val="00CB3098"/>
    <w:rsid w:val="00CB452E"/>
    <w:rsid w:val="00CB4A74"/>
    <w:rsid w:val="00CB67FD"/>
    <w:rsid w:val="00CB6A07"/>
    <w:rsid w:val="00CC1AFA"/>
    <w:rsid w:val="00CC439B"/>
    <w:rsid w:val="00CD45DD"/>
    <w:rsid w:val="00CD4F2E"/>
    <w:rsid w:val="00CD7CB0"/>
    <w:rsid w:val="00CE07FC"/>
    <w:rsid w:val="00CE1632"/>
    <w:rsid w:val="00CE556D"/>
    <w:rsid w:val="00CE61F4"/>
    <w:rsid w:val="00CF154E"/>
    <w:rsid w:val="00CF1EEA"/>
    <w:rsid w:val="00CF2C65"/>
    <w:rsid w:val="00CF4F6B"/>
    <w:rsid w:val="00CF517E"/>
    <w:rsid w:val="00CF73E5"/>
    <w:rsid w:val="00D008F5"/>
    <w:rsid w:val="00D00935"/>
    <w:rsid w:val="00D04E99"/>
    <w:rsid w:val="00D12FCE"/>
    <w:rsid w:val="00D131F2"/>
    <w:rsid w:val="00D155AF"/>
    <w:rsid w:val="00D15766"/>
    <w:rsid w:val="00D1585C"/>
    <w:rsid w:val="00D253ED"/>
    <w:rsid w:val="00D27A9D"/>
    <w:rsid w:val="00D30AE6"/>
    <w:rsid w:val="00D3172E"/>
    <w:rsid w:val="00D32893"/>
    <w:rsid w:val="00D32DC9"/>
    <w:rsid w:val="00D33BE3"/>
    <w:rsid w:val="00D363E4"/>
    <w:rsid w:val="00D3642C"/>
    <w:rsid w:val="00D36CB5"/>
    <w:rsid w:val="00D403A7"/>
    <w:rsid w:val="00D41B77"/>
    <w:rsid w:val="00D41E05"/>
    <w:rsid w:val="00D42841"/>
    <w:rsid w:val="00D4326A"/>
    <w:rsid w:val="00D44711"/>
    <w:rsid w:val="00D4529D"/>
    <w:rsid w:val="00D46F84"/>
    <w:rsid w:val="00D4713F"/>
    <w:rsid w:val="00D50188"/>
    <w:rsid w:val="00D51CF5"/>
    <w:rsid w:val="00D51DFC"/>
    <w:rsid w:val="00D540EC"/>
    <w:rsid w:val="00D5496A"/>
    <w:rsid w:val="00D60C6C"/>
    <w:rsid w:val="00D60C86"/>
    <w:rsid w:val="00D61807"/>
    <w:rsid w:val="00D629E6"/>
    <w:rsid w:val="00D62F33"/>
    <w:rsid w:val="00D64301"/>
    <w:rsid w:val="00D64610"/>
    <w:rsid w:val="00D65169"/>
    <w:rsid w:val="00D65BD5"/>
    <w:rsid w:val="00D672E7"/>
    <w:rsid w:val="00D713C8"/>
    <w:rsid w:val="00D71AD0"/>
    <w:rsid w:val="00D8163C"/>
    <w:rsid w:val="00D83562"/>
    <w:rsid w:val="00D8659E"/>
    <w:rsid w:val="00D8738D"/>
    <w:rsid w:val="00D87E85"/>
    <w:rsid w:val="00D957C8"/>
    <w:rsid w:val="00D95850"/>
    <w:rsid w:val="00D95DF8"/>
    <w:rsid w:val="00DA070F"/>
    <w:rsid w:val="00DA07F0"/>
    <w:rsid w:val="00DA0EBA"/>
    <w:rsid w:val="00DA70D9"/>
    <w:rsid w:val="00DA7E40"/>
    <w:rsid w:val="00DB4A3F"/>
    <w:rsid w:val="00DC07A3"/>
    <w:rsid w:val="00DC3FD5"/>
    <w:rsid w:val="00DC49E2"/>
    <w:rsid w:val="00DC66B4"/>
    <w:rsid w:val="00DD024E"/>
    <w:rsid w:val="00DD1CEE"/>
    <w:rsid w:val="00DD1FD1"/>
    <w:rsid w:val="00DD47AB"/>
    <w:rsid w:val="00DD565E"/>
    <w:rsid w:val="00DD60CA"/>
    <w:rsid w:val="00DD6972"/>
    <w:rsid w:val="00DE13F2"/>
    <w:rsid w:val="00DE7BC7"/>
    <w:rsid w:val="00DF228E"/>
    <w:rsid w:val="00DF2E7D"/>
    <w:rsid w:val="00DF423B"/>
    <w:rsid w:val="00DF7E29"/>
    <w:rsid w:val="00E00529"/>
    <w:rsid w:val="00E00FE8"/>
    <w:rsid w:val="00E02B61"/>
    <w:rsid w:val="00E02DCB"/>
    <w:rsid w:val="00E03070"/>
    <w:rsid w:val="00E035F4"/>
    <w:rsid w:val="00E04E14"/>
    <w:rsid w:val="00E05B26"/>
    <w:rsid w:val="00E06828"/>
    <w:rsid w:val="00E11AA0"/>
    <w:rsid w:val="00E15D09"/>
    <w:rsid w:val="00E16E34"/>
    <w:rsid w:val="00E21C1D"/>
    <w:rsid w:val="00E2245D"/>
    <w:rsid w:val="00E2381D"/>
    <w:rsid w:val="00E24621"/>
    <w:rsid w:val="00E2463A"/>
    <w:rsid w:val="00E24D5F"/>
    <w:rsid w:val="00E274A7"/>
    <w:rsid w:val="00E3386A"/>
    <w:rsid w:val="00E3484A"/>
    <w:rsid w:val="00E360D3"/>
    <w:rsid w:val="00E3766F"/>
    <w:rsid w:val="00E40CF6"/>
    <w:rsid w:val="00E47D1B"/>
    <w:rsid w:val="00E5051D"/>
    <w:rsid w:val="00E516AA"/>
    <w:rsid w:val="00E51C93"/>
    <w:rsid w:val="00E54E10"/>
    <w:rsid w:val="00E562E0"/>
    <w:rsid w:val="00E57B78"/>
    <w:rsid w:val="00E57CF1"/>
    <w:rsid w:val="00E57E98"/>
    <w:rsid w:val="00E648C4"/>
    <w:rsid w:val="00E663C6"/>
    <w:rsid w:val="00E706C2"/>
    <w:rsid w:val="00E773E8"/>
    <w:rsid w:val="00E81D2E"/>
    <w:rsid w:val="00E82BE0"/>
    <w:rsid w:val="00E84488"/>
    <w:rsid w:val="00E87CA5"/>
    <w:rsid w:val="00E9007C"/>
    <w:rsid w:val="00E936E0"/>
    <w:rsid w:val="00E9425E"/>
    <w:rsid w:val="00E96087"/>
    <w:rsid w:val="00E96B4B"/>
    <w:rsid w:val="00E97A18"/>
    <w:rsid w:val="00EA1C70"/>
    <w:rsid w:val="00EA4B53"/>
    <w:rsid w:val="00EA6E32"/>
    <w:rsid w:val="00EA73EA"/>
    <w:rsid w:val="00EB2A75"/>
    <w:rsid w:val="00EB393D"/>
    <w:rsid w:val="00EB3D0D"/>
    <w:rsid w:val="00EB45EC"/>
    <w:rsid w:val="00EB655B"/>
    <w:rsid w:val="00EB7565"/>
    <w:rsid w:val="00EB771E"/>
    <w:rsid w:val="00EB7CBA"/>
    <w:rsid w:val="00EB7F5F"/>
    <w:rsid w:val="00EC0593"/>
    <w:rsid w:val="00EC120F"/>
    <w:rsid w:val="00EC26EB"/>
    <w:rsid w:val="00EC51AF"/>
    <w:rsid w:val="00EC6634"/>
    <w:rsid w:val="00ED0785"/>
    <w:rsid w:val="00ED46D0"/>
    <w:rsid w:val="00ED4712"/>
    <w:rsid w:val="00ED5354"/>
    <w:rsid w:val="00ED699D"/>
    <w:rsid w:val="00EE006F"/>
    <w:rsid w:val="00EE1622"/>
    <w:rsid w:val="00EE37A5"/>
    <w:rsid w:val="00EE58F5"/>
    <w:rsid w:val="00EE5C7B"/>
    <w:rsid w:val="00EE6535"/>
    <w:rsid w:val="00EE7957"/>
    <w:rsid w:val="00EE7EEF"/>
    <w:rsid w:val="00EF1EEB"/>
    <w:rsid w:val="00EF2089"/>
    <w:rsid w:val="00EF3607"/>
    <w:rsid w:val="00F04544"/>
    <w:rsid w:val="00F04561"/>
    <w:rsid w:val="00F06970"/>
    <w:rsid w:val="00F07DEF"/>
    <w:rsid w:val="00F11978"/>
    <w:rsid w:val="00F11E0A"/>
    <w:rsid w:val="00F14355"/>
    <w:rsid w:val="00F158A8"/>
    <w:rsid w:val="00F214A8"/>
    <w:rsid w:val="00F271EB"/>
    <w:rsid w:val="00F33DEC"/>
    <w:rsid w:val="00F361F8"/>
    <w:rsid w:val="00F36992"/>
    <w:rsid w:val="00F37FE6"/>
    <w:rsid w:val="00F4062E"/>
    <w:rsid w:val="00F4182E"/>
    <w:rsid w:val="00F4308A"/>
    <w:rsid w:val="00F5014A"/>
    <w:rsid w:val="00F527C1"/>
    <w:rsid w:val="00F53494"/>
    <w:rsid w:val="00F53569"/>
    <w:rsid w:val="00F54831"/>
    <w:rsid w:val="00F5775D"/>
    <w:rsid w:val="00F57F42"/>
    <w:rsid w:val="00F601FD"/>
    <w:rsid w:val="00F61005"/>
    <w:rsid w:val="00F61038"/>
    <w:rsid w:val="00F613DD"/>
    <w:rsid w:val="00F61EE9"/>
    <w:rsid w:val="00F62D38"/>
    <w:rsid w:val="00F6698D"/>
    <w:rsid w:val="00F70D1A"/>
    <w:rsid w:val="00F7216E"/>
    <w:rsid w:val="00F77CF7"/>
    <w:rsid w:val="00F825C0"/>
    <w:rsid w:val="00F8410C"/>
    <w:rsid w:val="00F879AC"/>
    <w:rsid w:val="00F9236E"/>
    <w:rsid w:val="00F94C8A"/>
    <w:rsid w:val="00FA25B6"/>
    <w:rsid w:val="00FA54C0"/>
    <w:rsid w:val="00FA5B5C"/>
    <w:rsid w:val="00FA5EDC"/>
    <w:rsid w:val="00FA7748"/>
    <w:rsid w:val="00FB2297"/>
    <w:rsid w:val="00FB3440"/>
    <w:rsid w:val="00FB3C33"/>
    <w:rsid w:val="00FB6290"/>
    <w:rsid w:val="00FC28FF"/>
    <w:rsid w:val="00FC2DDE"/>
    <w:rsid w:val="00FC3E07"/>
    <w:rsid w:val="00FC3FB0"/>
    <w:rsid w:val="00FC40A0"/>
    <w:rsid w:val="00FC55E7"/>
    <w:rsid w:val="00FD1EC7"/>
    <w:rsid w:val="00FD2D38"/>
    <w:rsid w:val="00FD3BC1"/>
    <w:rsid w:val="00FD4D0F"/>
    <w:rsid w:val="00FD571B"/>
    <w:rsid w:val="00FD5858"/>
    <w:rsid w:val="00FD6276"/>
    <w:rsid w:val="00FD75B8"/>
    <w:rsid w:val="00FE0067"/>
    <w:rsid w:val="00FE078F"/>
    <w:rsid w:val="00FE1601"/>
    <w:rsid w:val="00FE1802"/>
    <w:rsid w:val="00FE322F"/>
    <w:rsid w:val="00FE3863"/>
    <w:rsid w:val="00FE6961"/>
    <w:rsid w:val="00FE6BB1"/>
    <w:rsid w:val="00FE7511"/>
    <w:rsid w:val="00FE7B55"/>
    <w:rsid w:val="00FF17C3"/>
    <w:rsid w:val="00FF1EA8"/>
    <w:rsid w:val="00FF26FB"/>
    <w:rsid w:val="00FF7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05CB5F"/>
  <w15:chartTrackingRefBased/>
  <w15:docId w15:val="{5465AB7F-3581-448D-A743-2BA69D6D3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5973"/>
    <w:rPr>
      <w:sz w:val="22"/>
      <w:szCs w:val="24"/>
    </w:rPr>
  </w:style>
  <w:style w:type="paragraph" w:styleId="Heading1">
    <w:name w:val="heading 1"/>
    <w:next w:val="Normal"/>
    <w:qFormat/>
    <w:rsid w:val="008A79CE"/>
    <w:pPr>
      <w:keepNext/>
      <w:numPr>
        <w:numId w:val="9"/>
      </w:numPr>
      <w:autoSpaceDE w:val="0"/>
      <w:autoSpaceDN w:val="0"/>
      <w:adjustRightInd w:val="0"/>
      <w:spacing w:before="120" w:after="120"/>
      <w:outlineLvl w:val="0"/>
    </w:pPr>
    <w:rPr>
      <w:rFonts w:ascii="Arial" w:hAnsi="Arial" w:cs="Arial"/>
      <w:b/>
      <w:bCs/>
      <w:kern w:val="32"/>
      <w:sz w:val="36"/>
      <w:szCs w:val="32"/>
    </w:rPr>
  </w:style>
  <w:style w:type="paragraph" w:styleId="Heading2">
    <w:name w:val="heading 2"/>
    <w:next w:val="Normal"/>
    <w:link w:val="Heading2Char"/>
    <w:qFormat/>
    <w:rsid w:val="008A79CE"/>
    <w:pPr>
      <w:numPr>
        <w:ilvl w:val="1"/>
        <w:numId w:val="9"/>
      </w:numPr>
      <w:tabs>
        <w:tab w:val="left" w:pos="900"/>
      </w:tabs>
      <w:spacing w:before="120" w:after="60"/>
      <w:ind w:left="907" w:hanging="907"/>
      <w:outlineLvl w:val="1"/>
    </w:pPr>
    <w:rPr>
      <w:rFonts w:ascii="Arial" w:hAnsi="Arial" w:cs="Arial"/>
      <w:b/>
      <w:iCs/>
      <w:kern w:val="32"/>
      <w:sz w:val="32"/>
      <w:szCs w:val="28"/>
    </w:rPr>
  </w:style>
  <w:style w:type="paragraph" w:styleId="Heading3">
    <w:name w:val="heading 3"/>
    <w:next w:val="Normal"/>
    <w:link w:val="Heading3Char"/>
    <w:qFormat/>
    <w:rsid w:val="008A79CE"/>
    <w:pPr>
      <w:numPr>
        <w:ilvl w:val="2"/>
        <w:numId w:val="9"/>
      </w:numPr>
      <w:spacing w:before="240" w:after="60"/>
      <w:outlineLvl w:val="2"/>
    </w:pPr>
    <w:rPr>
      <w:rFonts w:ascii="Arial" w:hAnsi="Arial" w:cs="Arial"/>
      <w:b/>
      <w:bCs/>
      <w:iCs/>
      <w:kern w:val="32"/>
      <w:sz w:val="28"/>
      <w:szCs w:val="26"/>
    </w:rPr>
  </w:style>
  <w:style w:type="paragraph" w:styleId="Heading4">
    <w:name w:val="heading 4"/>
    <w:next w:val="Normal"/>
    <w:qFormat/>
    <w:rsid w:val="008A79CE"/>
    <w:pPr>
      <w:numPr>
        <w:ilvl w:val="3"/>
        <w:numId w:val="12"/>
      </w:numPr>
      <w:spacing w:before="240" w:after="60"/>
      <w:ind w:left="1728"/>
      <w:outlineLvl w:val="3"/>
    </w:pPr>
    <w:rPr>
      <w:rFonts w:ascii="Arial" w:hAnsi="Arial" w:cs="Arial"/>
      <w:b/>
      <w:kern w:val="32"/>
      <w:sz w:val="24"/>
      <w:szCs w:val="28"/>
    </w:rPr>
  </w:style>
  <w:style w:type="paragraph" w:styleId="Heading5">
    <w:name w:val="heading 5"/>
    <w:basedOn w:val="Normal"/>
    <w:next w:val="Normal"/>
    <w:qFormat/>
    <w:rsid w:val="00F601FD"/>
    <w:pPr>
      <w:spacing w:before="240" w:after="60"/>
      <w:outlineLvl w:val="4"/>
    </w:pPr>
    <w:rPr>
      <w:b/>
      <w:bCs/>
      <w:i/>
      <w:iCs/>
      <w:sz w:val="26"/>
      <w:szCs w:val="26"/>
    </w:rPr>
  </w:style>
  <w:style w:type="paragraph" w:styleId="Heading6">
    <w:name w:val="heading 6"/>
    <w:basedOn w:val="Normal"/>
    <w:next w:val="Normal"/>
    <w:qFormat/>
    <w:rsid w:val="00F601FD"/>
    <w:pPr>
      <w:spacing w:before="240" w:after="60"/>
      <w:outlineLvl w:val="5"/>
    </w:pPr>
    <w:rPr>
      <w:b/>
      <w:bCs/>
      <w:szCs w:val="22"/>
    </w:rPr>
  </w:style>
  <w:style w:type="paragraph" w:styleId="Heading7">
    <w:name w:val="heading 7"/>
    <w:basedOn w:val="Normal"/>
    <w:next w:val="Normal"/>
    <w:qFormat/>
    <w:rsid w:val="00F601FD"/>
    <w:pPr>
      <w:spacing w:before="240" w:after="60"/>
      <w:outlineLvl w:val="6"/>
    </w:pPr>
    <w:rPr>
      <w:sz w:val="24"/>
    </w:rPr>
  </w:style>
  <w:style w:type="paragraph" w:styleId="Heading8">
    <w:name w:val="heading 8"/>
    <w:basedOn w:val="Normal"/>
    <w:next w:val="Normal"/>
    <w:qFormat/>
    <w:rsid w:val="00F601FD"/>
    <w:pPr>
      <w:spacing w:before="240" w:after="60"/>
      <w:outlineLvl w:val="7"/>
    </w:pPr>
    <w:rPr>
      <w:i/>
      <w:iCs/>
      <w:sz w:val="24"/>
    </w:rPr>
  </w:style>
  <w:style w:type="paragraph" w:styleId="Heading9">
    <w:name w:val="heading 9"/>
    <w:basedOn w:val="Normal"/>
    <w:next w:val="Normal"/>
    <w:qFormat/>
    <w:rsid w:val="00F601FD"/>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qFormat/>
    <w:rsid w:val="00D713C8"/>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rsid w:val="00A149C0"/>
    <w:pPr>
      <w:numPr>
        <w:numId w:val="4"/>
      </w:numPr>
      <w:spacing w:before="60" w:after="60"/>
    </w:pPr>
    <w:rPr>
      <w:sz w:val="22"/>
    </w:rPr>
  </w:style>
  <w:style w:type="paragraph" w:styleId="TOC1">
    <w:name w:val="toc 1"/>
    <w:basedOn w:val="Normal"/>
    <w:next w:val="Normal"/>
    <w:autoRedefine/>
    <w:uiPriority w:val="39"/>
    <w:rsid w:val="00FC28FF"/>
    <w:pPr>
      <w:tabs>
        <w:tab w:val="left" w:pos="360"/>
        <w:tab w:val="right" w:leader="dot" w:pos="9350"/>
      </w:tabs>
      <w:spacing w:before="60"/>
    </w:pPr>
    <w:rPr>
      <w:rFonts w:ascii="Arial" w:hAnsi="Arial"/>
      <w:b/>
      <w:sz w:val="28"/>
      <w:szCs w:val="20"/>
    </w:rPr>
  </w:style>
  <w:style w:type="paragraph" w:styleId="TOC2">
    <w:name w:val="toc 2"/>
    <w:basedOn w:val="Normal"/>
    <w:next w:val="Normal"/>
    <w:autoRedefine/>
    <w:uiPriority w:val="39"/>
    <w:rsid w:val="005D18C5"/>
    <w:pPr>
      <w:tabs>
        <w:tab w:val="left" w:pos="900"/>
        <w:tab w:val="right" w:leader="dot" w:pos="9350"/>
      </w:tabs>
      <w:spacing w:before="60"/>
      <w:ind w:left="360"/>
    </w:pPr>
    <w:rPr>
      <w:rFonts w:ascii="Arial" w:hAnsi="Arial"/>
      <w:b/>
      <w:sz w:val="24"/>
    </w:rPr>
  </w:style>
  <w:style w:type="paragraph" w:styleId="TOC3">
    <w:name w:val="toc 3"/>
    <w:basedOn w:val="Normal"/>
    <w:next w:val="Normal"/>
    <w:autoRedefine/>
    <w:uiPriority w:val="39"/>
    <w:rsid w:val="0080244A"/>
    <w:pPr>
      <w:tabs>
        <w:tab w:val="left" w:pos="1260"/>
        <w:tab w:val="right" w:leader="dot" w:pos="9350"/>
      </w:tabs>
      <w:spacing w:before="60"/>
      <w:ind w:left="540"/>
    </w:pPr>
    <w:rPr>
      <w:rFonts w:ascii="Arial" w:hAnsi="Arial"/>
      <w:b/>
      <w:sz w:val="24"/>
    </w:rPr>
  </w:style>
  <w:style w:type="paragraph" w:customStyle="1" w:styleId="BodyTextBullet2">
    <w:name w:val="Body Text Bullet 2"/>
    <w:rsid w:val="00A149C0"/>
    <w:pPr>
      <w:spacing w:before="60" w:after="60"/>
    </w:pPr>
    <w:rPr>
      <w:sz w:val="22"/>
    </w:rPr>
  </w:style>
  <w:style w:type="paragraph" w:customStyle="1" w:styleId="BodyTextNumbered1">
    <w:name w:val="Body Text Numbered 1"/>
    <w:rsid w:val="00D713C8"/>
    <w:rPr>
      <w:sz w:val="22"/>
    </w:rPr>
  </w:style>
  <w:style w:type="paragraph" w:customStyle="1" w:styleId="BodyTextNumbered2">
    <w:name w:val="Body Text Numbered 2"/>
    <w:rsid w:val="00D713C8"/>
    <w:pPr>
      <w:numPr>
        <w:numId w:val="1"/>
      </w:numPr>
      <w:tabs>
        <w:tab w:val="clear" w:pos="1440"/>
        <w:tab w:val="num" w:pos="1080"/>
      </w:tabs>
      <w:spacing w:before="120" w:after="120"/>
      <w:ind w:left="1080"/>
    </w:pPr>
    <w:rPr>
      <w:sz w:val="22"/>
    </w:rPr>
  </w:style>
  <w:style w:type="paragraph" w:customStyle="1" w:styleId="BodyTextLettered1">
    <w:name w:val="Body Text Lettered 1"/>
    <w:rsid w:val="00D713C8"/>
    <w:pPr>
      <w:numPr>
        <w:numId w:val="2"/>
      </w:numPr>
      <w:tabs>
        <w:tab w:val="clear" w:pos="1080"/>
        <w:tab w:val="num" w:pos="720"/>
      </w:tabs>
      <w:ind w:left="720"/>
    </w:pPr>
    <w:rPr>
      <w:sz w:val="22"/>
    </w:rPr>
  </w:style>
  <w:style w:type="paragraph" w:customStyle="1" w:styleId="BodyTextLettered2">
    <w:name w:val="Body Text Lettered 2"/>
    <w:rsid w:val="00D713C8"/>
    <w:pPr>
      <w:numPr>
        <w:numId w:val="3"/>
      </w:numPr>
      <w:tabs>
        <w:tab w:val="clear" w:pos="1440"/>
        <w:tab w:val="num" w:pos="1080"/>
      </w:tabs>
      <w:spacing w:before="120" w:after="120"/>
      <w:ind w:left="1080"/>
    </w:pPr>
    <w:rPr>
      <w:sz w:val="22"/>
    </w:rPr>
  </w:style>
  <w:style w:type="paragraph" w:styleId="Footer">
    <w:name w:val="footer"/>
    <w:link w:val="FooterChar"/>
    <w:rsid w:val="00D713C8"/>
    <w:pPr>
      <w:tabs>
        <w:tab w:val="center" w:pos="4680"/>
        <w:tab w:val="right" w:pos="9360"/>
      </w:tabs>
    </w:pPr>
    <w:rPr>
      <w:rFonts w:cs="Tahoma"/>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link w:val="InstructionalText1Char"/>
    <w:rsid w:val="005D18C5"/>
    <w:pPr>
      <w:keepLines/>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906711"/>
    <w:rPr>
      <w:i/>
      <w:iCs/>
      <w:color w:val="0000FF"/>
      <w:sz w:val="22"/>
      <w:lang w:val="en-US" w:eastAsia="en-US" w:bidi="ar-SA"/>
    </w:rPr>
  </w:style>
  <w:style w:type="paragraph" w:customStyle="1" w:styleId="InstructionalNote">
    <w:name w:val="Instructional Note"/>
    <w:basedOn w:val="Normal"/>
    <w:rsid w:val="000F3438"/>
    <w:pPr>
      <w:numPr>
        <w:numId w:val="5"/>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basedOn w:val="Normal"/>
    <w:rsid w:val="000F3438"/>
    <w:pPr>
      <w:numPr>
        <w:numId w:val="6"/>
      </w:numPr>
      <w:tabs>
        <w:tab w:val="clear" w:pos="720"/>
        <w:tab w:val="num" w:pos="900"/>
      </w:tabs>
      <w:ind w:left="900"/>
    </w:pPr>
    <w:rPr>
      <w:i/>
      <w:color w:val="0000FF"/>
    </w:rPr>
  </w:style>
  <w:style w:type="paragraph" w:customStyle="1" w:styleId="InstructionalBullet2">
    <w:name w:val="Instructional Bullet 2"/>
    <w:basedOn w:val="InstructionalBullet1"/>
    <w:rsid w:val="000F3438"/>
    <w:pPr>
      <w:tabs>
        <w:tab w:val="clear" w:pos="900"/>
        <w:tab w:val="num" w:pos="1260"/>
      </w:tabs>
      <w:ind w:left="1260"/>
    </w:pPr>
  </w:style>
  <w:style w:type="paragraph" w:customStyle="1" w:styleId="BodyBullet2">
    <w:name w:val="Body Bullet 2"/>
    <w:basedOn w:val="Normal"/>
    <w:link w:val="BodyBullet2Char"/>
    <w:rsid w:val="005D18C5"/>
    <w:pPr>
      <w:numPr>
        <w:numId w:val="7"/>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Normal"/>
    <w:link w:val="InstructionalText2Char"/>
    <w:rsid w:val="000F3438"/>
    <w:pPr>
      <w:ind w:left="720"/>
    </w:pPr>
  </w:style>
  <w:style w:type="character" w:customStyle="1" w:styleId="InstructionalText2Char">
    <w:name w:val="Instructional Text 2 Char"/>
    <w:basedOn w:val="InstructionalText1Char"/>
    <w:link w:val="InstructionalText2"/>
    <w:rsid w:val="000F3438"/>
    <w:rPr>
      <w:i/>
      <w:iCs/>
      <w:color w:val="0000FF"/>
      <w:sz w:val="22"/>
      <w:lang w:val="en-US" w:eastAsia="en-US" w:bidi="ar-SA"/>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basedOn w:val="Normal"/>
    <w:rsid w:val="00C946FE"/>
    <w:pPr>
      <w:numPr>
        <w:numId w:val="8"/>
      </w:numPr>
      <w:ind w:hanging="720"/>
    </w:pPr>
    <w:rPr>
      <w:rFonts w:ascii="Arial" w:hAnsi="Arial"/>
      <w:b/>
      <w:sz w:val="32"/>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0"/>
      </w:numPr>
      <w:tabs>
        <w:tab w:val="num" w:pos="720"/>
      </w:tabs>
      <w:ind w:left="720"/>
    </w:pPr>
    <w:rPr>
      <w:i/>
      <w:color w:val="0000FF"/>
    </w:rPr>
  </w:style>
  <w:style w:type="paragraph" w:styleId="Caption">
    <w:name w:val="caption"/>
    <w:basedOn w:val="Normal"/>
    <w:next w:val="Normal"/>
    <w:qFormat/>
    <w:rsid w:val="00160824"/>
    <w:pPr>
      <w:keepNext/>
      <w:keepLines/>
      <w:spacing w:before="24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Normal"/>
    <w:rsid w:val="00165AB8"/>
    <w:pPr>
      <w:keepNext/>
      <w:keepLines/>
      <w:numPr>
        <w:numId w:val="11"/>
      </w:numPr>
      <w:tabs>
        <w:tab w:val="clear" w:pos="900"/>
        <w:tab w:val="left" w:pos="720"/>
      </w:tabs>
      <w:spacing w:before="240"/>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9F5E75"/>
    <w:rPr>
      <w:rFonts w:ascii="Arial" w:hAnsi="Arial" w:cs="Arial"/>
      <w:sz w:val="22"/>
      <w:lang w:val="en-US" w:eastAsia="en-US" w:bidi="ar-SA"/>
    </w:rPr>
  </w:style>
  <w:style w:type="paragraph" w:styleId="BodyText">
    <w:name w:val="Body Text"/>
    <w:link w:val="BodyTextChar"/>
    <w:rsid w:val="00DF423B"/>
    <w:pPr>
      <w:spacing w:before="120" w:after="120"/>
    </w:pPr>
    <w:rPr>
      <w:sz w:val="22"/>
    </w:rPr>
  </w:style>
  <w:style w:type="character" w:customStyle="1" w:styleId="BodyTextChar">
    <w:name w:val="Body Text Char"/>
    <w:link w:val="BodyText"/>
    <w:rsid w:val="00DF423B"/>
    <w:rPr>
      <w:sz w:val="22"/>
      <w:lang w:val="en-US" w:eastAsia="en-US" w:bidi="ar-SA"/>
    </w:rPr>
  </w:style>
  <w:style w:type="paragraph" w:styleId="BodyText2">
    <w:name w:val="Body Text 2"/>
    <w:link w:val="BodyText2Char"/>
    <w:rsid w:val="00DF423B"/>
    <w:pPr>
      <w:keepNext/>
      <w:keepLines/>
      <w:spacing w:before="100" w:beforeAutospacing="1" w:after="100" w:afterAutospacing="1"/>
      <w:ind w:left="720"/>
    </w:pPr>
    <w:rPr>
      <w:sz w:val="22"/>
    </w:rPr>
  </w:style>
  <w:style w:type="character" w:customStyle="1" w:styleId="BodyText2Char">
    <w:name w:val="Body Text 2 Char"/>
    <w:link w:val="BodyText2"/>
    <w:rsid w:val="00DF423B"/>
    <w:rPr>
      <w:sz w:val="22"/>
      <w:lang w:val="en-US" w:eastAsia="en-US" w:bidi="ar-SA"/>
    </w:rPr>
  </w:style>
  <w:style w:type="paragraph" w:customStyle="1" w:styleId="Default">
    <w:name w:val="Default"/>
    <w:rsid w:val="00A74E61"/>
    <w:pPr>
      <w:autoSpaceDE w:val="0"/>
      <w:autoSpaceDN w:val="0"/>
      <w:adjustRightInd w:val="0"/>
    </w:pPr>
    <w:rPr>
      <w:color w:val="000000"/>
      <w:sz w:val="24"/>
      <w:szCs w:val="24"/>
    </w:rPr>
  </w:style>
  <w:style w:type="paragraph" w:styleId="Quote">
    <w:name w:val="Quote"/>
    <w:basedOn w:val="Normal"/>
    <w:next w:val="Normal"/>
    <w:link w:val="QuoteChar"/>
    <w:uiPriority w:val="29"/>
    <w:qFormat/>
    <w:rsid w:val="00D65169"/>
    <w:rPr>
      <w:i/>
      <w:iCs/>
      <w:color w:val="000000"/>
    </w:rPr>
  </w:style>
  <w:style w:type="character" w:customStyle="1" w:styleId="QuoteChar">
    <w:name w:val="Quote Char"/>
    <w:link w:val="Quote"/>
    <w:uiPriority w:val="29"/>
    <w:rsid w:val="00D65169"/>
    <w:rPr>
      <w:i/>
      <w:iCs/>
      <w:color w:val="000000"/>
      <w:sz w:val="22"/>
      <w:szCs w:val="24"/>
    </w:rPr>
  </w:style>
  <w:style w:type="paragraph" w:styleId="BodyText3">
    <w:name w:val="Body Text 3"/>
    <w:basedOn w:val="Normal"/>
    <w:link w:val="BodyText3Char"/>
    <w:rsid w:val="00A228AB"/>
    <w:pPr>
      <w:spacing w:after="120"/>
    </w:pPr>
    <w:rPr>
      <w:sz w:val="16"/>
      <w:szCs w:val="16"/>
    </w:rPr>
  </w:style>
  <w:style w:type="character" w:customStyle="1" w:styleId="BodyText3Char">
    <w:name w:val="Body Text 3 Char"/>
    <w:link w:val="BodyText3"/>
    <w:rsid w:val="00A228AB"/>
    <w:rPr>
      <w:sz w:val="16"/>
      <w:szCs w:val="16"/>
    </w:rPr>
  </w:style>
  <w:style w:type="paragraph" w:styleId="ListParagraph">
    <w:name w:val="List Paragraph"/>
    <w:basedOn w:val="Normal"/>
    <w:uiPriority w:val="34"/>
    <w:qFormat/>
    <w:rsid w:val="001219BD"/>
    <w:pPr>
      <w:ind w:left="720"/>
    </w:pPr>
  </w:style>
  <w:style w:type="table" w:styleId="TableGrid8">
    <w:name w:val="Table Grid 8"/>
    <w:basedOn w:val="TableNormal"/>
    <w:rsid w:val="00725DB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DocumentMap">
    <w:name w:val="Document Map"/>
    <w:basedOn w:val="Normal"/>
    <w:link w:val="DocumentMapChar"/>
    <w:rsid w:val="00910FD2"/>
    <w:rPr>
      <w:rFonts w:ascii="Tahoma" w:hAnsi="Tahoma" w:cs="Tahoma"/>
      <w:sz w:val="16"/>
      <w:szCs w:val="16"/>
    </w:rPr>
  </w:style>
  <w:style w:type="character" w:customStyle="1" w:styleId="DocumentMapChar">
    <w:name w:val="Document Map Char"/>
    <w:link w:val="DocumentMap"/>
    <w:rsid w:val="00910FD2"/>
    <w:rPr>
      <w:rFonts w:ascii="Tahoma" w:hAnsi="Tahoma" w:cs="Tahoma"/>
      <w:sz w:val="16"/>
      <w:szCs w:val="16"/>
    </w:rPr>
  </w:style>
  <w:style w:type="character" w:customStyle="1" w:styleId="FooterChar">
    <w:name w:val="Footer Char"/>
    <w:link w:val="Footer"/>
    <w:rsid w:val="00E81D2E"/>
    <w:rPr>
      <w:rFonts w:cs="Tahoma"/>
      <w:szCs w:val="16"/>
      <w:lang w:val="en-US" w:eastAsia="en-US" w:bidi="ar-SA"/>
    </w:rPr>
  </w:style>
  <w:style w:type="paragraph" w:customStyle="1" w:styleId="Helvetica">
    <w:name w:val="Helvetica"/>
    <w:basedOn w:val="Normal"/>
    <w:rsid w:val="00E81D2E"/>
    <w:pPr>
      <w:overflowPunct w:val="0"/>
      <w:autoSpaceDE w:val="0"/>
      <w:autoSpaceDN w:val="0"/>
      <w:adjustRightInd w:val="0"/>
      <w:textAlignment w:val="baseline"/>
    </w:pPr>
    <w:rPr>
      <w:rFonts w:ascii="Century Schoolbook" w:hAnsi="Century Schoolbook"/>
      <w:sz w:val="24"/>
      <w:szCs w:val="20"/>
    </w:rPr>
  </w:style>
  <w:style w:type="paragraph" w:customStyle="1" w:styleId="Manual-TitlePage3VerRelDate">
    <w:name w:val="Manual-Title Page 3 Ver Rel Date"/>
    <w:basedOn w:val="Normal"/>
    <w:rsid w:val="00E81D2E"/>
    <w:pPr>
      <w:jc w:val="center"/>
    </w:pPr>
    <w:rPr>
      <w:rFonts w:ascii="Arial" w:hAnsi="Arial"/>
      <w:sz w:val="36"/>
      <w:szCs w:val="20"/>
    </w:rPr>
  </w:style>
  <w:style w:type="paragraph" w:customStyle="1" w:styleId="Paragraph1">
    <w:name w:val="Paragraph1"/>
    <w:basedOn w:val="Normal"/>
    <w:rsid w:val="00E81D2E"/>
    <w:pPr>
      <w:widowControl w:val="0"/>
      <w:spacing w:before="120" w:after="120"/>
    </w:pPr>
    <w:rPr>
      <w:rFonts w:ascii="Arial" w:hAnsi="Arial"/>
      <w:b/>
      <w:sz w:val="28"/>
      <w:szCs w:val="20"/>
    </w:rPr>
  </w:style>
  <w:style w:type="paragraph" w:customStyle="1" w:styleId="ChapterHeading">
    <w:name w:val="Chapter Heading"/>
    <w:basedOn w:val="Heading1"/>
    <w:next w:val="Normal"/>
    <w:rsid w:val="00E81D2E"/>
    <w:pPr>
      <w:numPr>
        <w:numId w:val="0"/>
      </w:numPr>
      <w:pBdr>
        <w:bottom w:val="single" w:sz="18" w:space="1" w:color="auto"/>
      </w:pBdr>
      <w:spacing w:before="0" w:after="0"/>
    </w:pPr>
    <w:rPr>
      <w:color w:val="000000"/>
      <w:kern w:val="0"/>
      <w:szCs w:val="36"/>
    </w:rPr>
  </w:style>
  <w:style w:type="paragraph" w:styleId="BalloonText">
    <w:name w:val="Balloon Text"/>
    <w:basedOn w:val="Normal"/>
    <w:link w:val="BalloonTextChar"/>
    <w:rsid w:val="00E81D2E"/>
    <w:rPr>
      <w:rFonts w:ascii="Tahoma" w:hAnsi="Tahoma" w:cs="Tahoma"/>
      <w:sz w:val="16"/>
      <w:szCs w:val="16"/>
    </w:rPr>
  </w:style>
  <w:style w:type="character" w:customStyle="1" w:styleId="BalloonTextChar">
    <w:name w:val="Balloon Text Char"/>
    <w:link w:val="BalloonText"/>
    <w:rsid w:val="00E81D2E"/>
    <w:rPr>
      <w:rFonts w:ascii="Tahoma" w:hAnsi="Tahoma" w:cs="Tahoma"/>
      <w:sz w:val="16"/>
      <w:szCs w:val="16"/>
    </w:rPr>
  </w:style>
  <w:style w:type="character" w:styleId="CommentReference">
    <w:name w:val="annotation reference"/>
    <w:rsid w:val="00B16A4F"/>
    <w:rPr>
      <w:sz w:val="16"/>
      <w:szCs w:val="16"/>
    </w:rPr>
  </w:style>
  <w:style w:type="paragraph" w:styleId="CommentText">
    <w:name w:val="annotation text"/>
    <w:basedOn w:val="Normal"/>
    <w:link w:val="CommentTextChar"/>
    <w:rsid w:val="00B16A4F"/>
    <w:rPr>
      <w:sz w:val="20"/>
      <w:szCs w:val="20"/>
    </w:rPr>
  </w:style>
  <w:style w:type="character" w:customStyle="1" w:styleId="CommentTextChar">
    <w:name w:val="Comment Text Char"/>
    <w:basedOn w:val="DefaultParagraphFont"/>
    <w:link w:val="CommentText"/>
    <w:rsid w:val="00B16A4F"/>
  </w:style>
  <w:style w:type="paragraph" w:styleId="CommentSubject">
    <w:name w:val="annotation subject"/>
    <w:basedOn w:val="CommentText"/>
    <w:next w:val="CommentText"/>
    <w:link w:val="CommentSubjectChar"/>
    <w:rsid w:val="00B16A4F"/>
    <w:rPr>
      <w:b/>
      <w:bCs/>
    </w:rPr>
  </w:style>
  <w:style w:type="character" w:customStyle="1" w:styleId="CommentSubjectChar">
    <w:name w:val="Comment Subject Char"/>
    <w:link w:val="CommentSubject"/>
    <w:rsid w:val="00B16A4F"/>
    <w:rPr>
      <w:b/>
      <w:bCs/>
    </w:rPr>
  </w:style>
  <w:style w:type="character" w:customStyle="1" w:styleId="Heading3Char">
    <w:name w:val="Heading 3 Char"/>
    <w:link w:val="Heading3"/>
    <w:rsid w:val="008C2A2A"/>
    <w:rPr>
      <w:rFonts w:ascii="Arial" w:hAnsi="Arial" w:cs="Arial"/>
      <w:b/>
      <w:bCs/>
      <w:iCs/>
      <w:kern w:val="32"/>
      <w:sz w:val="28"/>
      <w:szCs w:val="26"/>
    </w:rPr>
  </w:style>
  <w:style w:type="character" w:customStyle="1" w:styleId="st">
    <w:name w:val="st"/>
    <w:basedOn w:val="DefaultParagraphFont"/>
    <w:rsid w:val="002C6D38"/>
  </w:style>
  <w:style w:type="paragraph" w:styleId="Bibliography">
    <w:name w:val="Bibliography"/>
    <w:basedOn w:val="Normal"/>
    <w:next w:val="Normal"/>
    <w:uiPriority w:val="37"/>
    <w:semiHidden/>
    <w:unhideWhenUsed/>
    <w:rsid w:val="000C37F1"/>
  </w:style>
  <w:style w:type="paragraph" w:styleId="BlockText">
    <w:name w:val="Block Text"/>
    <w:basedOn w:val="Normal"/>
    <w:rsid w:val="000C37F1"/>
    <w:pPr>
      <w:spacing w:after="120"/>
      <w:ind w:left="1440" w:right="1440"/>
    </w:pPr>
  </w:style>
  <w:style w:type="paragraph" w:styleId="BodyTextFirstIndent">
    <w:name w:val="Body Text First Indent"/>
    <w:basedOn w:val="BodyText"/>
    <w:link w:val="BodyTextFirstIndentChar"/>
    <w:rsid w:val="000C37F1"/>
    <w:pPr>
      <w:spacing w:before="0"/>
      <w:ind w:firstLine="210"/>
    </w:pPr>
    <w:rPr>
      <w:szCs w:val="24"/>
    </w:rPr>
  </w:style>
  <w:style w:type="character" w:customStyle="1" w:styleId="BodyTextFirstIndentChar">
    <w:name w:val="Body Text First Indent Char"/>
    <w:link w:val="BodyTextFirstIndent"/>
    <w:rsid w:val="000C37F1"/>
    <w:rPr>
      <w:sz w:val="22"/>
      <w:szCs w:val="24"/>
      <w:lang w:val="en-US" w:eastAsia="en-US" w:bidi="ar-SA"/>
    </w:rPr>
  </w:style>
  <w:style w:type="paragraph" w:styleId="BodyTextIndent">
    <w:name w:val="Body Text Indent"/>
    <w:basedOn w:val="Normal"/>
    <w:link w:val="BodyTextIndentChar"/>
    <w:rsid w:val="000C37F1"/>
    <w:pPr>
      <w:spacing w:after="120"/>
      <w:ind w:left="360"/>
    </w:pPr>
  </w:style>
  <w:style w:type="character" w:customStyle="1" w:styleId="BodyTextIndentChar">
    <w:name w:val="Body Text Indent Char"/>
    <w:link w:val="BodyTextIndent"/>
    <w:rsid w:val="000C37F1"/>
    <w:rPr>
      <w:sz w:val="22"/>
      <w:szCs w:val="24"/>
    </w:rPr>
  </w:style>
  <w:style w:type="paragraph" w:styleId="BodyTextFirstIndent2">
    <w:name w:val="Body Text First Indent 2"/>
    <w:basedOn w:val="BodyTextIndent"/>
    <w:link w:val="BodyTextFirstIndent2Char"/>
    <w:rsid w:val="000C37F1"/>
    <w:pPr>
      <w:ind w:firstLine="210"/>
    </w:pPr>
  </w:style>
  <w:style w:type="character" w:customStyle="1" w:styleId="BodyTextFirstIndent2Char">
    <w:name w:val="Body Text First Indent 2 Char"/>
    <w:basedOn w:val="BodyTextIndentChar"/>
    <w:link w:val="BodyTextFirstIndent2"/>
    <w:rsid w:val="000C37F1"/>
    <w:rPr>
      <w:sz w:val="22"/>
      <w:szCs w:val="24"/>
    </w:rPr>
  </w:style>
  <w:style w:type="paragraph" w:styleId="BodyTextIndent2">
    <w:name w:val="Body Text Indent 2"/>
    <w:basedOn w:val="Normal"/>
    <w:link w:val="BodyTextIndent2Char"/>
    <w:rsid w:val="000C37F1"/>
    <w:pPr>
      <w:spacing w:after="120" w:line="480" w:lineRule="auto"/>
      <w:ind w:left="360"/>
    </w:pPr>
  </w:style>
  <w:style w:type="character" w:customStyle="1" w:styleId="BodyTextIndent2Char">
    <w:name w:val="Body Text Indent 2 Char"/>
    <w:link w:val="BodyTextIndent2"/>
    <w:rsid w:val="000C37F1"/>
    <w:rPr>
      <w:sz w:val="22"/>
      <w:szCs w:val="24"/>
    </w:rPr>
  </w:style>
  <w:style w:type="paragraph" w:styleId="BodyTextIndent3">
    <w:name w:val="Body Text Indent 3"/>
    <w:basedOn w:val="Normal"/>
    <w:link w:val="BodyTextIndent3Char"/>
    <w:rsid w:val="000C37F1"/>
    <w:pPr>
      <w:spacing w:after="120"/>
      <w:ind w:left="360"/>
    </w:pPr>
    <w:rPr>
      <w:sz w:val="16"/>
      <w:szCs w:val="16"/>
    </w:rPr>
  </w:style>
  <w:style w:type="character" w:customStyle="1" w:styleId="BodyTextIndent3Char">
    <w:name w:val="Body Text Indent 3 Char"/>
    <w:link w:val="BodyTextIndent3"/>
    <w:rsid w:val="000C37F1"/>
    <w:rPr>
      <w:sz w:val="16"/>
      <w:szCs w:val="16"/>
    </w:rPr>
  </w:style>
  <w:style w:type="paragraph" w:styleId="Closing">
    <w:name w:val="Closing"/>
    <w:basedOn w:val="Normal"/>
    <w:link w:val="ClosingChar"/>
    <w:rsid w:val="000C37F1"/>
    <w:pPr>
      <w:ind w:left="4320"/>
    </w:pPr>
  </w:style>
  <w:style w:type="character" w:customStyle="1" w:styleId="ClosingChar">
    <w:name w:val="Closing Char"/>
    <w:link w:val="Closing"/>
    <w:rsid w:val="000C37F1"/>
    <w:rPr>
      <w:sz w:val="22"/>
      <w:szCs w:val="24"/>
    </w:rPr>
  </w:style>
  <w:style w:type="paragraph" w:styleId="Date">
    <w:name w:val="Date"/>
    <w:basedOn w:val="Normal"/>
    <w:next w:val="Normal"/>
    <w:link w:val="DateChar"/>
    <w:rsid w:val="000C37F1"/>
  </w:style>
  <w:style w:type="character" w:customStyle="1" w:styleId="DateChar">
    <w:name w:val="Date Char"/>
    <w:link w:val="Date"/>
    <w:rsid w:val="000C37F1"/>
    <w:rPr>
      <w:sz w:val="22"/>
      <w:szCs w:val="24"/>
    </w:rPr>
  </w:style>
  <w:style w:type="paragraph" w:styleId="E-mailSignature">
    <w:name w:val="E-mail Signature"/>
    <w:basedOn w:val="Normal"/>
    <w:link w:val="E-mailSignatureChar"/>
    <w:rsid w:val="000C37F1"/>
  </w:style>
  <w:style w:type="character" w:customStyle="1" w:styleId="E-mailSignatureChar">
    <w:name w:val="E-mail Signature Char"/>
    <w:link w:val="E-mailSignature"/>
    <w:rsid w:val="000C37F1"/>
    <w:rPr>
      <w:sz w:val="22"/>
      <w:szCs w:val="24"/>
    </w:rPr>
  </w:style>
  <w:style w:type="paragraph" w:styleId="EndnoteText">
    <w:name w:val="endnote text"/>
    <w:basedOn w:val="Normal"/>
    <w:link w:val="EndnoteTextChar"/>
    <w:rsid w:val="000C37F1"/>
    <w:rPr>
      <w:sz w:val="20"/>
      <w:szCs w:val="20"/>
    </w:rPr>
  </w:style>
  <w:style w:type="character" w:customStyle="1" w:styleId="EndnoteTextChar">
    <w:name w:val="Endnote Text Char"/>
    <w:basedOn w:val="DefaultParagraphFont"/>
    <w:link w:val="EndnoteText"/>
    <w:rsid w:val="000C37F1"/>
  </w:style>
  <w:style w:type="paragraph" w:styleId="EnvelopeAddress">
    <w:name w:val="envelope address"/>
    <w:basedOn w:val="Normal"/>
    <w:rsid w:val="000C37F1"/>
    <w:pPr>
      <w:framePr w:w="7920" w:h="1980" w:hRule="exact" w:hSpace="180" w:wrap="auto" w:hAnchor="page" w:xAlign="center" w:yAlign="bottom"/>
      <w:ind w:left="2880"/>
    </w:pPr>
    <w:rPr>
      <w:rFonts w:ascii="Cambria" w:hAnsi="Cambria"/>
      <w:sz w:val="24"/>
    </w:rPr>
  </w:style>
  <w:style w:type="paragraph" w:styleId="EnvelopeReturn">
    <w:name w:val="envelope return"/>
    <w:basedOn w:val="Normal"/>
    <w:rsid w:val="000C37F1"/>
    <w:rPr>
      <w:rFonts w:ascii="Cambria" w:hAnsi="Cambria"/>
      <w:sz w:val="20"/>
      <w:szCs w:val="20"/>
    </w:rPr>
  </w:style>
  <w:style w:type="paragraph" w:styleId="FootnoteText">
    <w:name w:val="footnote text"/>
    <w:basedOn w:val="Normal"/>
    <w:link w:val="FootnoteTextChar"/>
    <w:rsid w:val="000C37F1"/>
    <w:rPr>
      <w:sz w:val="20"/>
      <w:szCs w:val="20"/>
    </w:rPr>
  </w:style>
  <w:style w:type="character" w:customStyle="1" w:styleId="FootnoteTextChar">
    <w:name w:val="Footnote Text Char"/>
    <w:basedOn w:val="DefaultParagraphFont"/>
    <w:link w:val="FootnoteText"/>
    <w:rsid w:val="000C37F1"/>
  </w:style>
  <w:style w:type="paragraph" w:styleId="HTMLAddress">
    <w:name w:val="HTML Address"/>
    <w:basedOn w:val="Normal"/>
    <w:link w:val="HTMLAddressChar"/>
    <w:rsid w:val="000C37F1"/>
    <w:rPr>
      <w:i/>
      <w:iCs/>
    </w:rPr>
  </w:style>
  <w:style w:type="character" w:customStyle="1" w:styleId="HTMLAddressChar">
    <w:name w:val="HTML Address Char"/>
    <w:link w:val="HTMLAddress"/>
    <w:rsid w:val="000C37F1"/>
    <w:rPr>
      <w:i/>
      <w:iCs/>
      <w:sz w:val="22"/>
      <w:szCs w:val="24"/>
    </w:rPr>
  </w:style>
  <w:style w:type="paragraph" w:styleId="HTMLPreformatted">
    <w:name w:val="HTML Preformatted"/>
    <w:basedOn w:val="Normal"/>
    <w:link w:val="HTMLPreformattedChar"/>
    <w:rsid w:val="000C37F1"/>
    <w:rPr>
      <w:rFonts w:ascii="Courier New" w:hAnsi="Courier New" w:cs="Courier New"/>
      <w:sz w:val="20"/>
      <w:szCs w:val="20"/>
    </w:rPr>
  </w:style>
  <w:style w:type="character" w:customStyle="1" w:styleId="HTMLPreformattedChar">
    <w:name w:val="HTML Preformatted Char"/>
    <w:link w:val="HTMLPreformatted"/>
    <w:rsid w:val="000C37F1"/>
    <w:rPr>
      <w:rFonts w:ascii="Courier New" w:hAnsi="Courier New" w:cs="Courier New"/>
    </w:rPr>
  </w:style>
  <w:style w:type="paragraph" w:styleId="Index1">
    <w:name w:val="index 1"/>
    <w:basedOn w:val="Normal"/>
    <w:next w:val="Normal"/>
    <w:autoRedefine/>
    <w:rsid w:val="000C37F1"/>
    <w:pPr>
      <w:ind w:left="220" w:hanging="220"/>
    </w:pPr>
  </w:style>
  <w:style w:type="paragraph" w:styleId="Index2">
    <w:name w:val="index 2"/>
    <w:basedOn w:val="Normal"/>
    <w:next w:val="Normal"/>
    <w:autoRedefine/>
    <w:rsid w:val="000C37F1"/>
    <w:pPr>
      <w:ind w:left="440" w:hanging="220"/>
    </w:pPr>
  </w:style>
  <w:style w:type="paragraph" w:styleId="Index3">
    <w:name w:val="index 3"/>
    <w:basedOn w:val="Normal"/>
    <w:next w:val="Normal"/>
    <w:autoRedefine/>
    <w:rsid w:val="000C37F1"/>
    <w:pPr>
      <w:ind w:left="660" w:hanging="220"/>
    </w:pPr>
  </w:style>
  <w:style w:type="paragraph" w:styleId="Index4">
    <w:name w:val="index 4"/>
    <w:basedOn w:val="Normal"/>
    <w:next w:val="Normal"/>
    <w:autoRedefine/>
    <w:rsid w:val="000C37F1"/>
    <w:pPr>
      <w:ind w:left="880" w:hanging="220"/>
    </w:pPr>
  </w:style>
  <w:style w:type="paragraph" w:styleId="Index5">
    <w:name w:val="index 5"/>
    <w:basedOn w:val="Normal"/>
    <w:next w:val="Normal"/>
    <w:autoRedefine/>
    <w:rsid w:val="000C37F1"/>
    <w:pPr>
      <w:ind w:left="1100" w:hanging="220"/>
    </w:pPr>
  </w:style>
  <w:style w:type="paragraph" w:styleId="Index6">
    <w:name w:val="index 6"/>
    <w:basedOn w:val="Normal"/>
    <w:next w:val="Normal"/>
    <w:autoRedefine/>
    <w:rsid w:val="000C37F1"/>
    <w:pPr>
      <w:ind w:left="1320" w:hanging="220"/>
    </w:pPr>
  </w:style>
  <w:style w:type="paragraph" w:styleId="Index7">
    <w:name w:val="index 7"/>
    <w:basedOn w:val="Normal"/>
    <w:next w:val="Normal"/>
    <w:autoRedefine/>
    <w:rsid w:val="000C37F1"/>
    <w:pPr>
      <w:ind w:left="1540" w:hanging="220"/>
    </w:pPr>
  </w:style>
  <w:style w:type="paragraph" w:styleId="Index8">
    <w:name w:val="index 8"/>
    <w:basedOn w:val="Normal"/>
    <w:next w:val="Normal"/>
    <w:autoRedefine/>
    <w:rsid w:val="000C37F1"/>
    <w:pPr>
      <w:ind w:left="1760" w:hanging="220"/>
    </w:pPr>
  </w:style>
  <w:style w:type="paragraph" w:styleId="Index9">
    <w:name w:val="index 9"/>
    <w:basedOn w:val="Normal"/>
    <w:next w:val="Normal"/>
    <w:autoRedefine/>
    <w:rsid w:val="000C37F1"/>
    <w:pPr>
      <w:ind w:left="1980" w:hanging="220"/>
    </w:pPr>
  </w:style>
  <w:style w:type="paragraph" w:styleId="IndexHeading">
    <w:name w:val="index heading"/>
    <w:basedOn w:val="Normal"/>
    <w:next w:val="Index1"/>
    <w:rsid w:val="000C37F1"/>
    <w:rPr>
      <w:rFonts w:ascii="Cambria" w:hAnsi="Cambria"/>
      <w:b/>
      <w:bCs/>
    </w:rPr>
  </w:style>
  <w:style w:type="paragraph" w:styleId="IntenseQuote">
    <w:name w:val="Intense Quote"/>
    <w:basedOn w:val="Normal"/>
    <w:next w:val="Normal"/>
    <w:link w:val="IntenseQuoteChar"/>
    <w:uiPriority w:val="30"/>
    <w:qFormat/>
    <w:rsid w:val="000C37F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0C37F1"/>
    <w:rPr>
      <w:b/>
      <w:bCs/>
      <w:i/>
      <w:iCs/>
      <w:color w:val="4F81BD"/>
      <w:sz w:val="22"/>
      <w:szCs w:val="24"/>
    </w:rPr>
  </w:style>
  <w:style w:type="paragraph" w:styleId="List">
    <w:name w:val="List"/>
    <w:basedOn w:val="Normal"/>
    <w:rsid w:val="000C37F1"/>
    <w:pPr>
      <w:ind w:left="360" w:hanging="360"/>
      <w:contextualSpacing/>
    </w:pPr>
  </w:style>
  <w:style w:type="paragraph" w:styleId="List2">
    <w:name w:val="List 2"/>
    <w:basedOn w:val="Normal"/>
    <w:rsid w:val="000C37F1"/>
    <w:pPr>
      <w:ind w:left="720" w:hanging="360"/>
      <w:contextualSpacing/>
    </w:pPr>
  </w:style>
  <w:style w:type="paragraph" w:styleId="List3">
    <w:name w:val="List 3"/>
    <w:basedOn w:val="Normal"/>
    <w:rsid w:val="000C37F1"/>
    <w:pPr>
      <w:ind w:left="1080" w:hanging="360"/>
      <w:contextualSpacing/>
    </w:pPr>
  </w:style>
  <w:style w:type="paragraph" w:styleId="List4">
    <w:name w:val="List 4"/>
    <w:basedOn w:val="Normal"/>
    <w:rsid w:val="000C37F1"/>
    <w:pPr>
      <w:ind w:left="1440" w:hanging="360"/>
      <w:contextualSpacing/>
    </w:pPr>
  </w:style>
  <w:style w:type="paragraph" w:styleId="List5">
    <w:name w:val="List 5"/>
    <w:basedOn w:val="Normal"/>
    <w:rsid w:val="000C37F1"/>
    <w:pPr>
      <w:ind w:left="1800" w:hanging="360"/>
      <w:contextualSpacing/>
    </w:pPr>
  </w:style>
  <w:style w:type="paragraph" w:styleId="ListBullet">
    <w:name w:val="List Bullet"/>
    <w:basedOn w:val="Normal"/>
    <w:rsid w:val="000C37F1"/>
    <w:pPr>
      <w:numPr>
        <w:numId w:val="15"/>
      </w:numPr>
      <w:contextualSpacing/>
    </w:pPr>
  </w:style>
  <w:style w:type="paragraph" w:styleId="ListBullet2">
    <w:name w:val="List Bullet 2"/>
    <w:basedOn w:val="Normal"/>
    <w:rsid w:val="000C37F1"/>
    <w:pPr>
      <w:numPr>
        <w:numId w:val="16"/>
      </w:numPr>
      <w:contextualSpacing/>
    </w:pPr>
  </w:style>
  <w:style w:type="paragraph" w:styleId="ListBullet3">
    <w:name w:val="List Bullet 3"/>
    <w:basedOn w:val="Normal"/>
    <w:rsid w:val="000C37F1"/>
    <w:pPr>
      <w:numPr>
        <w:numId w:val="17"/>
      </w:numPr>
      <w:contextualSpacing/>
    </w:pPr>
  </w:style>
  <w:style w:type="paragraph" w:styleId="ListBullet5">
    <w:name w:val="List Bullet 5"/>
    <w:basedOn w:val="Normal"/>
    <w:rsid w:val="000C37F1"/>
    <w:pPr>
      <w:numPr>
        <w:numId w:val="18"/>
      </w:numPr>
      <w:contextualSpacing/>
    </w:pPr>
  </w:style>
  <w:style w:type="paragraph" w:styleId="ListContinue">
    <w:name w:val="List Continue"/>
    <w:basedOn w:val="Normal"/>
    <w:rsid w:val="000C37F1"/>
    <w:pPr>
      <w:spacing w:after="120"/>
      <w:ind w:left="360"/>
      <w:contextualSpacing/>
    </w:pPr>
  </w:style>
  <w:style w:type="paragraph" w:styleId="ListContinue2">
    <w:name w:val="List Continue 2"/>
    <w:basedOn w:val="Normal"/>
    <w:rsid w:val="000C37F1"/>
    <w:pPr>
      <w:spacing w:after="120"/>
      <w:ind w:left="720"/>
      <w:contextualSpacing/>
    </w:pPr>
  </w:style>
  <w:style w:type="paragraph" w:styleId="ListContinue3">
    <w:name w:val="List Continue 3"/>
    <w:basedOn w:val="Normal"/>
    <w:rsid w:val="000C37F1"/>
    <w:pPr>
      <w:spacing w:after="120"/>
      <w:ind w:left="1080"/>
      <w:contextualSpacing/>
    </w:pPr>
  </w:style>
  <w:style w:type="paragraph" w:styleId="ListContinue4">
    <w:name w:val="List Continue 4"/>
    <w:basedOn w:val="Normal"/>
    <w:rsid w:val="000C37F1"/>
    <w:pPr>
      <w:spacing w:after="120"/>
      <w:ind w:left="1440"/>
      <w:contextualSpacing/>
    </w:pPr>
  </w:style>
  <w:style w:type="paragraph" w:styleId="ListContinue5">
    <w:name w:val="List Continue 5"/>
    <w:basedOn w:val="Normal"/>
    <w:rsid w:val="000C37F1"/>
    <w:pPr>
      <w:spacing w:after="120"/>
      <w:ind w:left="1800"/>
      <w:contextualSpacing/>
    </w:pPr>
  </w:style>
  <w:style w:type="paragraph" w:styleId="ListNumber">
    <w:name w:val="List Number"/>
    <w:basedOn w:val="Normal"/>
    <w:rsid w:val="000C37F1"/>
    <w:pPr>
      <w:numPr>
        <w:numId w:val="19"/>
      </w:numPr>
      <w:contextualSpacing/>
    </w:pPr>
  </w:style>
  <w:style w:type="paragraph" w:styleId="ListNumber2">
    <w:name w:val="List Number 2"/>
    <w:basedOn w:val="Normal"/>
    <w:rsid w:val="000C37F1"/>
    <w:pPr>
      <w:numPr>
        <w:numId w:val="20"/>
      </w:numPr>
      <w:contextualSpacing/>
    </w:pPr>
  </w:style>
  <w:style w:type="paragraph" w:styleId="ListNumber3">
    <w:name w:val="List Number 3"/>
    <w:basedOn w:val="Normal"/>
    <w:rsid w:val="000C37F1"/>
    <w:pPr>
      <w:numPr>
        <w:numId w:val="21"/>
      </w:numPr>
      <w:contextualSpacing/>
    </w:pPr>
  </w:style>
  <w:style w:type="paragraph" w:styleId="ListNumber4">
    <w:name w:val="List Number 4"/>
    <w:basedOn w:val="Normal"/>
    <w:rsid w:val="000C37F1"/>
    <w:pPr>
      <w:numPr>
        <w:numId w:val="22"/>
      </w:numPr>
      <w:contextualSpacing/>
    </w:pPr>
  </w:style>
  <w:style w:type="paragraph" w:styleId="ListNumber5">
    <w:name w:val="List Number 5"/>
    <w:basedOn w:val="Normal"/>
    <w:rsid w:val="000C37F1"/>
    <w:pPr>
      <w:numPr>
        <w:numId w:val="23"/>
      </w:numPr>
      <w:contextualSpacing/>
    </w:pPr>
  </w:style>
  <w:style w:type="paragraph" w:styleId="MacroText">
    <w:name w:val="macro"/>
    <w:link w:val="MacroTextChar"/>
    <w:rsid w:val="000C37F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0C37F1"/>
    <w:rPr>
      <w:rFonts w:ascii="Courier New" w:hAnsi="Courier New" w:cs="Courier New"/>
      <w:lang w:val="en-US" w:eastAsia="en-US" w:bidi="ar-SA"/>
    </w:rPr>
  </w:style>
  <w:style w:type="paragraph" w:styleId="MessageHeader">
    <w:name w:val="Message Header"/>
    <w:basedOn w:val="Normal"/>
    <w:link w:val="MessageHeaderChar"/>
    <w:rsid w:val="000C37F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rPr>
  </w:style>
  <w:style w:type="character" w:customStyle="1" w:styleId="MessageHeaderChar">
    <w:name w:val="Message Header Char"/>
    <w:link w:val="MessageHeader"/>
    <w:rsid w:val="000C37F1"/>
    <w:rPr>
      <w:rFonts w:ascii="Cambria" w:eastAsia="Times New Roman" w:hAnsi="Cambria" w:cs="Times New Roman"/>
      <w:sz w:val="24"/>
      <w:szCs w:val="24"/>
      <w:shd w:val="pct20" w:color="auto" w:fill="auto"/>
    </w:rPr>
  </w:style>
  <w:style w:type="paragraph" w:styleId="NoSpacing">
    <w:name w:val="No Spacing"/>
    <w:uiPriority w:val="1"/>
    <w:qFormat/>
    <w:rsid w:val="000C37F1"/>
    <w:rPr>
      <w:sz w:val="22"/>
      <w:szCs w:val="24"/>
    </w:rPr>
  </w:style>
  <w:style w:type="paragraph" w:styleId="NormalWeb">
    <w:name w:val="Normal (Web)"/>
    <w:basedOn w:val="Normal"/>
    <w:rsid w:val="000C37F1"/>
    <w:rPr>
      <w:sz w:val="24"/>
    </w:rPr>
  </w:style>
  <w:style w:type="paragraph" w:styleId="NormalIndent">
    <w:name w:val="Normal Indent"/>
    <w:basedOn w:val="Normal"/>
    <w:rsid w:val="000C37F1"/>
    <w:pPr>
      <w:ind w:left="720"/>
    </w:pPr>
  </w:style>
  <w:style w:type="paragraph" w:styleId="NoteHeading">
    <w:name w:val="Note Heading"/>
    <w:basedOn w:val="Normal"/>
    <w:next w:val="Normal"/>
    <w:link w:val="NoteHeadingChar"/>
    <w:rsid w:val="000C37F1"/>
  </w:style>
  <w:style w:type="character" w:customStyle="1" w:styleId="NoteHeadingChar">
    <w:name w:val="Note Heading Char"/>
    <w:link w:val="NoteHeading"/>
    <w:rsid w:val="000C37F1"/>
    <w:rPr>
      <w:sz w:val="22"/>
      <w:szCs w:val="24"/>
    </w:rPr>
  </w:style>
  <w:style w:type="paragraph" w:styleId="PlainText">
    <w:name w:val="Plain Text"/>
    <w:basedOn w:val="Normal"/>
    <w:link w:val="PlainTextChar"/>
    <w:rsid w:val="000C37F1"/>
    <w:rPr>
      <w:rFonts w:ascii="Courier New" w:hAnsi="Courier New" w:cs="Courier New"/>
      <w:sz w:val="20"/>
      <w:szCs w:val="20"/>
    </w:rPr>
  </w:style>
  <w:style w:type="character" w:customStyle="1" w:styleId="PlainTextChar">
    <w:name w:val="Plain Text Char"/>
    <w:link w:val="PlainText"/>
    <w:rsid w:val="000C37F1"/>
    <w:rPr>
      <w:rFonts w:ascii="Courier New" w:hAnsi="Courier New" w:cs="Courier New"/>
    </w:rPr>
  </w:style>
  <w:style w:type="paragraph" w:styleId="Salutation">
    <w:name w:val="Salutation"/>
    <w:basedOn w:val="Normal"/>
    <w:next w:val="Normal"/>
    <w:link w:val="SalutationChar"/>
    <w:rsid w:val="000C37F1"/>
  </w:style>
  <w:style w:type="character" w:customStyle="1" w:styleId="SalutationChar">
    <w:name w:val="Salutation Char"/>
    <w:link w:val="Salutation"/>
    <w:rsid w:val="000C37F1"/>
    <w:rPr>
      <w:sz w:val="22"/>
      <w:szCs w:val="24"/>
    </w:rPr>
  </w:style>
  <w:style w:type="paragraph" w:styleId="Signature">
    <w:name w:val="Signature"/>
    <w:basedOn w:val="Normal"/>
    <w:link w:val="SignatureChar"/>
    <w:rsid w:val="000C37F1"/>
    <w:pPr>
      <w:ind w:left="4320"/>
    </w:pPr>
  </w:style>
  <w:style w:type="character" w:customStyle="1" w:styleId="SignatureChar">
    <w:name w:val="Signature Char"/>
    <w:link w:val="Signature"/>
    <w:rsid w:val="000C37F1"/>
    <w:rPr>
      <w:sz w:val="22"/>
      <w:szCs w:val="24"/>
    </w:rPr>
  </w:style>
  <w:style w:type="paragraph" w:styleId="TableofAuthorities">
    <w:name w:val="table of authorities"/>
    <w:basedOn w:val="Normal"/>
    <w:next w:val="Normal"/>
    <w:rsid w:val="000C37F1"/>
    <w:pPr>
      <w:ind w:left="220" w:hanging="220"/>
    </w:pPr>
  </w:style>
  <w:style w:type="paragraph" w:styleId="TableofFigures">
    <w:name w:val="table of figures"/>
    <w:basedOn w:val="Normal"/>
    <w:next w:val="Normal"/>
    <w:rsid w:val="000C37F1"/>
  </w:style>
  <w:style w:type="paragraph" w:styleId="TOAHeading">
    <w:name w:val="toa heading"/>
    <w:basedOn w:val="Normal"/>
    <w:next w:val="Normal"/>
    <w:rsid w:val="000C37F1"/>
    <w:pPr>
      <w:spacing w:before="120"/>
    </w:pPr>
    <w:rPr>
      <w:rFonts w:ascii="Cambria" w:hAnsi="Cambria"/>
      <w:b/>
      <w:bCs/>
      <w:sz w:val="24"/>
    </w:rPr>
  </w:style>
  <w:style w:type="paragraph" w:styleId="TOC5">
    <w:name w:val="toc 5"/>
    <w:basedOn w:val="Normal"/>
    <w:next w:val="Normal"/>
    <w:autoRedefine/>
    <w:rsid w:val="000C37F1"/>
    <w:pPr>
      <w:ind w:left="880"/>
    </w:pPr>
  </w:style>
  <w:style w:type="paragraph" w:styleId="TOC6">
    <w:name w:val="toc 6"/>
    <w:basedOn w:val="Normal"/>
    <w:next w:val="Normal"/>
    <w:autoRedefine/>
    <w:rsid w:val="000C37F1"/>
    <w:pPr>
      <w:ind w:left="1100"/>
    </w:pPr>
  </w:style>
  <w:style w:type="paragraph" w:styleId="TOC7">
    <w:name w:val="toc 7"/>
    <w:basedOn w:val="Normal"/>
    <w:next w:val="Normal"/>
    <w:autoRedefine/>
    <w:rsid w:val="000C37F1"/>
    <w:pPr>
      <w:ind w:left="1320"/>
    </w:pPr>
  </w:style>
  <w:style w:type="paragraph" w:styleId="TOC8">
    <w:name w:val="toc 8"/>
    <w:basedOn w:val="Normal"/>
    <w:next w:val="Normal"/>
    <w:autoRedefine/>
    <w:rsid w:val="000C37F1"/>
    <w:pPr>
      <w:ind w:left="1540"/>
    </w:pPr>
  </w:style>
  <w:style w:type="paragraph" w:styleId="TOC9">
    <w:name w:val="toc 9"/>
    <w:basedOn w:val="Normal"/>
    <w:next w:val="Normal"/>
    <w:autoRedefine/>
    <w:rsid w:val="000C37F1"/>
    <w:pPr>
      <w:ind w:left="1760"/>
    </w:pPr>
  </w:style>
  <w:style w:type="paragraph" w:styleId="TOCHeading">
    <w:name w:val="TOC Heading"/>
    <w:basedOn w:val="Heading1"/>
    <w:next w:val="Normal"/>
    <w:uiPriority w:val="39"/>
    <w:semiHidden/>
    <w:unhideWhenUsed/>
    <w:qFormat/>
    <w:rsid w:val="000C37F1"/>
    <w:pPr>
      <w:numPr>
        <w:numId w:val="0"/>
      </w:numPr>
      <w:autoSpaceDE/>
      <w:autoSpaceDN/>
      <w:adjustRightInd/>
      <w:spacing w:before="240" w:after="60"/>
      <w:outlineLvl w:val="9"/>
    </w:pPr>
    <w:rPr>
      <w:rFonts w:ascii="Cambria" w:hAnsi="Cambria" w:cs="Times New Roman"/>
      <w:sz w:val="32"/>
    </w:rPr>
  </w:style>
  <w:style w:type="character" w:styleId="SubtleReference">
    <w:name w:val="Subtle Reference"/>
    <w:uiPriority w:val="31"/>
    <w:qFormat/>
    <w:rsid w:val="0076177E"/>
    <w:rPr>
      <w:smallCaps/>
      <w:color w:val="C0504D"/>
      <w:u w:val="single"/>
    </w:rPr>
  </w:style>
  <w:style w:type="character" w:customStyle="1" w:styleId="Heading2Char">
    <w:name w:val="Heading 2 Char"/>
    <w:link w:val="Heading2"/>
    <w:rsid w:val="00AA5973"/>
    <w:rPr>
      <w:rFonts w:ascii="Arial" w:hAnsi="Arial" w:cs="Arial"/>
      <w:b/>
      <w:iCs/>
      <w:kern w:val="32"/>
      <w:sz w:val="32"/>
      <w:szCs w:val="28"/>
    </w:rPr>
  </w:style>
  <w:style w:type="paragraph" w:customStyle="1" w:styleId="TableStyle">
    <w:name w:val="Table Style"/>
    <w:basedOn w:val="TableHeading"/>
    <w:qFormat/>
    <w:rsid w:val="001A3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247">
      <w:bodyDiv w:val="1"/>
      <w:marLeft w:val="0"/>
      <w:marRight w:val="0"/>
      <w:marTop w:val="0"/>
      <w:marBottom w:val="0"/>
      <w:divBdr>
        <w:top w:val="none" w:sz="0" w:space="0" w:color="auto"/>
        <w:left w:val="none" w:sz="0" w:space="0" w:color="auto"/>
        <w:bottom w:val="none" w:sz="0" w:space="0" w:color="auto"/>
        <w:right w:val="none" w:sz="0" w:space="0" w:color="auto"/>
      </w:divBdr>
    </w:div>
    <w:div w:id="101268894">
      <w:bodyDiv w:val="1"/>
      <w:marLeft w:val="0"/>
      <w:marRight w:val="0"/>
      <w:marTop w:val="0"/>
      <w:marBottom w:val="0"/>
      <w:divBdr>
        <w:top w:val="none" w:sz="0" w:space="0" w:color="auto"/>
        <w:left w:val="none" w:sz="0" w:space="0" w:color="auto"/>
        <w:bottom w:val="none" w:sz="0" w:space="0" w:color="auto"/>
        <w:right w:val="none" w:sz="0" w:space="0" w:color="auto"/>
      </w:divBdr>
    </w:div>
    <w:div w:id="128018187">
      <w:bodyDiv w:val="1"/>
      <w:marLeft w:val="0"/>
      <w:marRight w:val="0"/>
      <w:marTop w:val="0"/>
      <w:marBottom w:val="0"/>
      <w:divBdr>
        <w:top w:val="none" w:sz="0" w:space="0" w:color="auto"/>
        <w:left w:val="none" w:sz="0" w:space="0" w:color="auto"/>
        <w:bottom w:val="none" w:sz="0" w:space="0" w:color="auto"/>
        <w:right w:val="none" w:sz="0" w:space="0" w:color="auto"/>
      </w:divBdr>
    </w:div>
    <w:div w:id="300967336">
      <w:bodyDiv w:val="1"/>
      <w:marLeft w:val="0"/>
      <w:marRight w:val="0"/>
      <w:marTop w:val="0"/>
      <w:marBottom w:val="0"/>
      <w:divBdr>
        <w:top w:val="none" w:sz="0" w:space="0" w:color="auto"/>
        <w:left w:val="none" w:sz="0" w:space="0" w:color="auto"/>
        <w:bottom w:val="none" w:sz="0" w:space="0" w:color="auto"/>
        <w:right w:val="none" w:sz="0" w:space="0" w:color="auto"/>
      </w:divBdr>
    </w:div>
    <w:div w:id="417285531">
      <w:bodyDiv w:val="1"/>
      <w:marLeft w:val="0"/>
      <w:marRight w:val="0"/>
      <w:marTop w:val="0"/>
      <w:marBottom w:val="0"/>
      <w:divBdr>
        <w:top w:val="none" w:sz="0" w:space="0" w:color="auto"/>
        <w:left w:val="none" w:sz="0" w:space="0" w:color="auto"/>
        <w:bottom w:val="none" w:sz="0" w:space="0" w:color="auto"/>
        <w:right w:val="none" w:sz="0" w:space="0" w:color="auto"/>
      </w:divBdr>
    </w:div>
    <w:div w:id="607196601">
      <w:bodyDiv w:val="1"/>
      <w:marLeft w:val="0"/>
      <w:marRight w:val="0"/>
      <w:marTop w:val="0"/>
      <w:marBottom w:val="0"/>
      <w:divBdr>
        <w:top w:val="none" w:sz="0" w:space="0" w:color="auto"/>
        <w:left w:val="none" w:sz="0" w:space="0" w:color="auto"/>
        <w:bottom w:val="none" w:sz="0" w:space="0" w:color="auto"/>
        <w:right w:val="none" w:sz="0" w:space="0" w:color="auto"/>
      </w:divBdr>
    </w:div>
    <w:div w:id="651716585">
      <w:bodyDiv w:val="1"/>
      <w:marLeft w:val="0"/>
      <w:marRight w:val="0"/>
      <w:marTop w:val="0"/>
      <w:marBottom w:val="0"/>
      <w:divBdr>
        <w:top w:val="none" w:sz="0" w:space="0" w:color="auto"/>
        <w:left w:val="none" w:sz="0" w:space="0" w:color="auto"/>
        <w:bottom w:val="none" w:sz="0" w:space="0" w:color="auto"/>
        <w:right w:val="none" w:sz="0" w:space="0" w:color="auto"/>
      </w:divBdr>
    </w:div>
    <w:div w:id="952789285">
      <w:bodyDiv w:val="1"/>
      <w:marLeft w:val="0"/>
      <w:marRight w:val="0"/>
      <w:marTop w:val="0"/>
      <w:marBottom w:val="0"/>
      <w:divBdr>
        <w:top w:val="none" w:sz="0" w:space="0" w:color="auto"/>
        <w:left w:val="none" w:sz="0" w:space="0" w:color="auto"/>
        <w:bottom w:val="none" w:sz="0" w:space="0" w:color="auto"/>
        <w:right w:val="none" w:sz="0" w:space="0" w:color="auto"/>
      </w:divBdr>
      <w:divsChild>
        <w:div w:id="763570767">
          <w:marLeft w:val="0"/>
          <w:marRight w:val="0"/>
          <w:marTop w:val="0"/>
          <w:marBottom w:val="0"/>
          <w:divBdr>
            <w:top w:val="none" w:sz="0" w:space="0" w:color="auto"/>
            <w:left w:val="none" w:sz="0" w:space="0" w:color="auto"/>
            <w:bottom w:val="none" w:sz="0" w:space="0" w:color="auto"/>
            <w:right w:val="none" w:sz="0" w:space="0" w:color="auto"/>
          </w:divBdr>
        </w:div>
      </w:divsChild>
    </w:div>
    <w:div w:id="1140347529">
      <w:bodyDiv w:val="1"/>
      <w:marLeft w:val="0"/>
      <w:marRight w:val="0"/>
      <w:marTop w:val="0"/>
      <w:marBottom w:val="0"/>
      <w:divBdr>
        <w:top w:val="none" w:sz="0" w:space="0" w:color="auto"/>
        <w:left w:val="none" w:sz="0" w:space="0" w:color="auto"/>
        <w:bottom w:val="none" w:sz="0" w:space="0" w:color="auto"/>
        <w:right w:val="none" w:sz="0" w:space="0" w:color="auto"/>
      </w:divBdr>
    </w:div>
    <w:div w:id="1203591885">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00610547">
      <w:bodyDiv w:val="1"/>
      <w:marLeft w:val="0"/>
      <w:marRight w:val="0"/>
      <w:marTop w:val="0"/>
      <w:marBottom w:val="0"/>
      <w:divBdr>
        <w:top w:val="none" w:sz="0" w:space="0" w:color="auto"/>
        <w:left w:val="none" w:sz="0" w:space="0" w:color="auto"/>
        <w:bottom w:val="none" w:sz="0" w:space="0" w:color="auto"/>
        <w:right w:val="none" w:sz="0" w:space="0" w:color="auto"/>
      </w:divBdr>
    </w:div>
    <w:div w:id="185483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hyperlink" Target="http://msdn.microsoft.com/en-us/gg465126" TargetMode="External"/><Relationship Id="rId68" Type="http://schemas.openxmlformats.org/officeDocument/2006/relationships/hyperlink" Target="http://www.firedaemon.com/manual/index.html?WindowsVista" TargetMode="External"/><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hyperlink" Target="https://vaww.cmopnational.va.gov/CR/FDAMedGuides/Forms/AllItems.aspx" TargetMode="External"/><Relationship Id="rId29" Type="http://schemas.openxmlformats.org/officeDocument/2006/relationships/image" Target="media/image18.png"/><Relationship Id="rId11" Type="http://schemas.openxmlformats.org/officeDocument/2006/relationships/hyperlink" Target="https://vaww.cmopnational.va.gov/CR/FDAMedGuides/Forms/AllItems.aspx"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hyperlink" Target="http://www.beingmanan.com/wp/2008/06/create-uac-white-list/" TargetMode="External"/><Relationship Id="rId74"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49.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cid:image002.jpg@01CC4BA5.109810B0" TargetMode="External"/><Relationship Id="rId65" Type="http://schemas.openxmlformats.org/officeDocument/2006/relationships/hyperlink" Target="http://msdn.microsoft.com/en-us/library/bb756986.aspx" TargetMode="External"/><Relationship Id="rId73" Type="http://schemas.openxmlformats.org/officeDocument/2006/relationships/image" Target="media/image53.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vaww.cmopnational.va.gov/CR/FDAMedGuides/Forms/AllItems.aspx"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http://blogs.technet.com/b/askperf/archive/2007/04/27/application-compatibility-session-0-isolation.aspx" TargetMode="External"/><Relationship Id="rId69" Type="http://schemas.openxmlformats.org/officeDocument/2006/relationships/image" Target="media/image50.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hyperlink" Target="http://msdn.microsoft.com/en-us/windows/hardware/gg463353.aspx" TargetMode="Externa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http://efreedom.com/Question/1-4618833/Delphi-Win32-Service-Printer-Selected-Valid-Error-2008-64bit-Standard-Server?showall=true" TargetMode="External"/><Relationship Id="rId70" Type="http://schemas.openxmlformats.org/officeDocument/2006/relationships/image" Target="cid:image001.png@01CC76FB.AA178A00"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haislfeldmr\My%20Documents\user_documentatio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CEC60-3060-44D0-9C2B-7C9BF7DF9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user_documentation_template</Template>
  <TotalTime>4</TotalTime>
  <Pages>47</Pages>
  <Words>5713</Words>
  <Characters>37747</Characters>
  <Application>Microsoft Office Word</Application>
  <DocSecurity>0</DocSecurity>
  <Lines>314</Lines>
  <Paragraphs>86</Paragraphs>
  <ScaleCrop>false</ScaleCrop>
  <HeadingPairs>
    <vt:vector size="2" baseType="variant">
      <vt:variant>
        <vt:lpstr>Title</vt:lpstr>
      </vt:variant>
      <vt:variant>
        <vt:i4>1</vt:i4>
      </vt:variant>
    </vt:vector>
  </HeadingPairs>
  <TitlesOfParts>
    <vt:vector size="1" baseType="lpstr">
      <vt:lpstr>FDA Med Guides Java Component Installation Guide</vt:lpstr>
    </vt:vector>
  </TitlesOfParts>
  <Company>Dept. of Veterans Affairs</Company>
  <LinksUpToDate>false</LinksUpToDate>
  <CharactersWithSpaces>43374</CharactersWithSpaces>
  <SharedDoc>false</SharedDoc>
  <HLinks>
    <vt:vector size="390" baseType="variant">
      <vt:variant>
        <vt:i4>65583</vt:i4>
      </vt:variant>
      <vt:variant>
        <vt:i4>336</vt:i4>
      </vt:variant>
      <vt:variant>
        <vt:i4>0</vt:i4>
      </vt:variant>
      <vt:variant>
        <vt:i4>5</vt:i4>
      </vt:variant>
      <vt:variant>
        <vt:lpwstr/>
      </vt:variant>
      <vt:variant>
        <vt:lpwstr>_Run_the_CMOP</vt:lpwstr>
      </vt:variant>
      <vt:variant>
        <vt:i4>1441880</vt:i4>
      </vt:variant>
      <vt:variant>
        <vt:i4>330</vt:i4>
      </vt:variant>
      <vt:variant>
        <vt:i4>0</vt:i4>
      </vt:variant>
      <vt:variant>
        <vt:i4>5</vt:i4>
      </vt:variant>
      <vt:variant>
        <vt:lpwstr>http://www.firedaemon.com/manual/index.html?WindowsVista</vt:lpwstr>
      </vt:variant>
      <vt:variant>
        <vt:lpwstr/>
      </vt:variant>
      <vt:variant>
        <vt:i4>8126510</vt:i4>
      </vt:variant>
      <vt:variant>
        <vt:i4>327</vt:i4>
      </vt:variant>
      <vt:variant>
        <vt:i4>0</vt:i4>
      </vt:variant>
      <vt:variant>
        <vt:i4>5</vt:i4>
      </vt:variant>
      <vt:variant>
        <vt:lpwstr>http://msdn.microsoft.com/en-us/windows/hardware/gg463353.aspx</vt:lpwstr>
      </vt:variant>
      <vt:variant>
        <vt:lpwstr/>
      </vt:variant>
      <vt:variant>
        <vt:i4>8192115</vt:i4>
      </vt:variant>
      <vt:variant>
        <vt:i4>324</vt:i4>
      </vt:variant>
      <vt:variant>
        <vt:i4>0</vt:i4>
      </vt:variant>
      <vt:variant>
        <vt:i4>5</vt:i4>
      </vt:variant>
      <vt:variant>
        <vt:lpwstr>http://www.beingmanan.com/wp/2008/06/create-uac-white-list/</vt:lpwstr>
      </vt:variant>
      <vt:variant>
        <vt:lpwstr/>
      </vt:variant>
      <vt:variant>
        <vt:i4>5701707</vt:i4>
      </vt:variant>
      <vt:variant>
        <vt:i4>321</vt:i4>
      </vt:variant>
      <vt:variant>
        <vt:i4>0</vt:i4>
      </vt:variant>
      <vt:variant>
        <vt:i4>5</vt:i4>
      </vt:variant>
      <vt:variant>
        <vt:lpwstr>http://msdn.microsoft.com/en-us/library/bb756986.aspx</vt:lpwstr>
      </vt:variant>
      <vt:variant>
        <vt:lpwstr/>
      </vt:variant>
      <vt:variant>
        <vt:i4>1703952</vt:i4>
      </vt:variant>
      <vt:variant>
        <vt:i4>318</vt:i4>
      </vt:variant>
      <vt:variant>
        <vt:i4>0</vt:i4>
      </vt:variant>
      <vt:variant>
        <vt:i4>5</vt:i4>
      </vt:variant>
      <vt:variant>
        <vt:lpwstr>http://blogs.technet.com/b/askperf/archive/2007/04/27/application-compatibility-session-0-isolation.aspx</vt:lpwstr>
      </vt:variant>
      <vt:variant>
        <vt:lpwstr/>
      </vt:variant>
      <vt:variant>
        <vt:i4>917519</vt:i4>
      </vt:variant>
      <vt:variant>
        <vt:i4>315</vt:i4>
      </vt:variant>
      <vt:variant>
        <vt:i4>0</vt:i4>
      </vt:variant>
      <vt:variant>
        <vt:i4>5</vt:i4>
      </vt:variant>
      <vt:variant>
        <vt:lpwstr>http://msdn.microsoft.com/en-us/gg465126</vt:lpwstr>
      </vt:variant>
      <vt:variant>
        <vt:lpwstr/>
      </vt:variant>
      <vt:variant>
        <vt:i4>7012471</vt:i4>
      </vt:variant>
      <vt:variant>
        <vt:i4>312</vt:i4>
      </vt:variant>
      <vt:variant>
        <vt:i4>0</vt:i4>
      </vt:variant>
      <vt:variant>
        <vt:i4>5</vt:i4>
      </vt:variant>
      <vt:variant>
        <vt:lpwstr>http://efreedom.com/Question/1-4618833/Delphi-Win32-Service-Printer-Selected-Valid-Error-2008-64bit-Standard-Server?showall=true</vt:lpwstr>
      </vt:variant>
      <vt:variant>
        <vt:lpwstr>additionalAnswersMarker</vt:lpwstr>
      </vt:variant>
      <vt:variant>
        <vt:i4>5505088</vt:i4>
      </vt:variant>
      <vt:variant>
        <vt:i4>306</vt:i4>
      </vt:variant>
      <vt:variant>
        <vt:i4>0</vt:i4>
      </vt:variant>
      <vt:variant>
        <vt:i4>5</vt:i4>
      </vt:variant>
      <vt:variant>
        <vt:lpwstr/>
      </vt:variant>
      <vt:variant>
        <vt:lpwstr>_Installation_Procedure</vt:lpwstr>
      </vt:variant>
      <vt:variant>
        <vt:i4>3866648</vt:i4>
      </vt:variant>
      <vt:variant>
        <vt:i4>303</vt:i4>
      </vt:variant>
      <vt:variant>
        <vt:i4>0</vt:i4>
      </vt:variant>
      <vt:variant>
        <vt:i4>5</vt:i4>
      </vt:variant>
      <vt:variant>
        <vt:lpwstr/>
      </vt:variant>
      <vt:variant>
        <vt:lpwstr>_Adobe_Reader_version</vt:lpwstr>
      </vt:variant>
      <vt:variant>
        <vt:i4>4522054</vt:i4>
      </vt:variant>
      <vt:variant>
        <vt:i4>300</vt:i4>
      </vt:variant>
      <vt:variant>
        <vt:i4>0</vt:i4>
      </vt:variant>
      <vt:variant>
        <vt:i4>5</vt:i4>
      </vt:variant>
      <vt:variant>
        <vt:lpwstr/>
      </vt:variant>
      <vt:variant>
        <vt:lpwstr>_Back-out/Uninstall_Procedures</vt:lpwstr>
      </vt:variant>
      <vt:variant>
        <vt:i4>5505051</vt:i4>
      </vt:variant>
      <vt:variant>
        <vt:i4>288</vt:i4>
      </vt:variant>
      <vt:variant>
        <vt:i4>0</vt:i4>
      </vt:variant>
      <vt:variant>
        <vt:i4>5</vt:i4>
      </vt:variant>
      <vt:variant>
        <vt:lpwstr>https://vaww.cmopnational.va.gov/CR/FDAMedGuides/Forms/AllItems.aspx</vt:lpwstr>
      </vt:variant>
      <vt:variant>
        <vt:lpwstr/>
      </vt:variant>
      <vt:variant>
        <vt:i4>3538969</vt:i4>
      </vt:variant>
      <vt:variant>
        <vt:i4>285</vt:i4>
      </vt:variant>
      <vt:variant>
        <vt:i4>0</vt:i4>
      </vt:variant>
      <vt:variant>
        <vt:i4>5</vt:i4>
      </vt:variant>
      <vt:variant>
        <vt:lpwstr/>
      </vt:variant>
      <vt:variant>
        <vt:lpwstr>p367_27</vt:lpwstr>
      </vt:variant>
      <vt:variant>
        <vt:i4>5505051</vt:i4>
      </vt:variant>
      <vt:variant>
        <vt:i4>282</vt:i4>
      </vt:variant>
      <vt:variant>
        <vt:i4>0</vt:i4>
      </vt:variant>
      <vt:variant>
        <vt:i4>5</vt:i4>
      </vt:variant>
      <vt:variant>
        <vt:lpwstr>https://vaww.cmopnational.va.gov/CR/FDAMedGuides/Forms/AllItems.aspx</vt:lpwstr>
      </vt:variant>
      <vt:variant>
        <vt:lpwstr/>
      </vt:variant>
      <vt:variant>
        <vt:i4>1638435</vt:i4>
      </vt:variant>
      <vt:variant>
        <vt:i4>276</vt:i4>
      </vt:variant>
      <vt:variant>
        <vt:i4>0</vt:i4>
      </vt:variant>
      <vt:variant>
        <vt:i4>5</vt:i4>
      </vt:variant>
      <vt:variant>
        <vt:lpwstr>\\vha.med.va.gov\cs\Production\Software Packages\Adobe\Acrobat Reader DC</vt:lpwstr>
      </vt:variant>
      <vt:variant>
        <vt:lpwstr/>
      </vt:variant>
      <vt:variant>
        <vt:i4>7929960</vt:i4>
      </vt:variant>
      <vt:variant>
        <vt:i4>273</vt:i4>
      </vt:variant>
      <vt:variant>
        <vt:i4>0</vt:i4>
      </vt:variant>
      <vt:variant>
        <vt:i4>5</vt:i4>
      </vt:variant>
      <vt:variant>
        <vt:lpwstr>http://trm.oit.va.gov/ToolPage.aspx?tid=35</vt:lpwstr>
      </vt:variant>
      <vt:variant>
        <vt:lpwstr/>
      </vt:variant>
      <vt:variant>
        <vt:i4>7471173</vt:i4>
      </vt:variant>
      <vt:variant>
        <vt:i4>270</vt:i4>
      </vt:variant>
      <vt:variant>
        <vt:i4>0</vt:i4>
      </vt:variant>
      <vt:variant>
        <vt:i4>5</vt:i4>
      </vt:variant>
      <vt:variant>
        <vt:lpwstr/>
      </vt:variant>
      <vt:variant>
        <vt:lpwstr>_Domain_Service_Account</vt:lpwstr>
      </vt:variant>
      <vt:variant>
        <vt:i4>5636199</vt:i4>
      </vt:variant>
      <vt:variant>
        <vt:i4>267</vt:i4>
      </vt:variant>
      <vt:variant>
        <vt:i4>0</vt:i4>
      </vt:variant>
      <vt:variant>
        <vt:i4>5</vt:i4>
      </vt:variant>
      <vt:variant>
        <vt:lpwstr/>
      </vt:variant>
      <vt:variant>
        <vt:lpwstr>_Upgrading_to_a</vt:lpwstr>
      </vt:variant>
      <vt:variant>
        <vt:i4>5505051</vt:i4>
      </vt:variant>
      <vt:variant>
        <vt:i4>264</vt:i4>
      </vt:variant>
      <vt:variant>
        <vt:i4>0</vt:i4>
      </vt:variant>
      <vt:variant>
        <vt:i4>5</vt:i4>
      </vt:variant>
      <vt:variant>
        <vt:lpwstr>https://vaww.cmopnational.va.gov/CR/FDAMedGuides/Forms/AllItems.aspx</vt:lpwstr>
      </vt:variant>
      <vt:variant>
        <vt:lpwstr/>
      </vt:variant>
      <vt:variant>
        <vt:i4>5505051</vt:i4>
      </vt:variant>
      <vt:variant>
        <vt:i4>261</vt:i4>
      </vt:variant>
      <vt:variant>
        <vt:i4>0</vt:i4>
      </vt:variant>
      <vt:variant>
        <vt:i4>5</vt:i4>
      </vt:variant>
      <vt:variant>
        <vt:lpwstr>https://vaww.cmopnational.va.gov/CR/FDAMedGuides/Forms/AllItems.aspx</vt:lpwstr>
      </vt:variant>
      <vt:variant>
        <vt:lpwstr/>
      </vt:variant>
      <vt:variant>
        <vt:i4>1900601</vt:i4>
      </vt:variant>
      <vt:variant>
        <vt:i4>254</vt:i4>
      </vt:variant>
      <vt:variant>
        <vt:i4>0</vt:i4>
      </vt:variant>
      <vt:variant>
        <vt:i4>5</vt:i4>
      </vt:variant>
      <vt:variant>
        <vt:lpwstr/>
      </vt:variant>
      <vt:variant>
        <vt:lpwstr>_Toc508875373</vt:lpwstr>
      </vt:variant>
      <vt:variant>
        <vt:i4>1900601</vt:i4>
      </vt:variant>
      <vt:variant>
        <vt:i4>248</vt:i4>
      </vt:variant>
      <vt:variant>
        <vt:i4>0</vt:i4>
      </vt:variant>
      <vt:variant>
        <vt:i4>5</vt:i4>
      </vt:variant>
      <vt:variant>
        <vt:lpwstr/>
      </vt:variant>
      <vt:variant>
        <vt:lpwstr>_Toc508875372</vt:lpwstr>
      </vt:variant>
      <vt:variant>
        <vt:i4>1900601</vt:i4>
      </vt:variant>
      <vt:variant>
        <vt:i4>242</vt:i4>
      </vt:variant>
      <vt:variant>
        <vt:i4>0</vt:i4>
      </vt:variant>
      <vt:variant>
        <vt:i4>5</vt:i4>
      </vt:variant>
      <vt:variant>
        <vt:lpwstr/>
      </vt:variant>
      <vt:variant>
        <vt:lpwstr>_Toc508875371</vt:lpwstr>
      </vt:variant>
      <vt:variant>
        <vt:i4>1900601</vt:i4>
      </vt:variant>
      <vt:variant>
        <vt:i4>236</vt:i4>
      </vt:variant>
      <vt:variant>
        <vt:i4>0</vt:i4>
      </vt:variant>
      <vt:variant>
        <vt:i4>5</vt:i4>
      </vt:variant>
      <vt:variant>
        <vt:lpwstr/>
      </vt:variant>
      <vt:variant>
        <vt:lpwstr>_Toc508875370</vt:lpwstr>
      </vt:variant>
      <vt:variant>
        <vt:i4>1835065</vt:i4>
      </vt:variant>
      <vt:variant>
        <vt:i4>230</vt:i4>
      </vt:variant>
      <vt:variant>
        <vt:i4>0</vt:i4>
      </vt:variant>
      <vt:variant>
        <vt:i4>5</vt:i4>
      </vt:variant>
      <vt:variant>
        <vt:lpwstr/>
      </vt:variant>
      <vt:variant>
        <vt:lpwstr>_Toc508875369</vt:lpwstr>
      </vt:variant>
      <vt:variant>
        <vt:i4>1835065</vt:i4>
      </vt:variant>
      <vt:variant>
        <vt:i4>224</vt:i4>
      </vt:variant>
      <vt:variant>
        <vt:i4>0</vt:i4>
      </vt:variant>
      <vt:variant>
        <vt:i4>5</vt:i4>
      </vt:variant>
      <vt:variant>
        <vt:lpwstr/>
      </vt:variant>
      <vt:variant>
        <vt:lpwstr>_Toc508875368</vt:lpwstr>
      </vt:variant>
      <vt:variant>
        <vt:i4>1835065</vt:i4>
      </vt:variant>
      <vt:variant>
        <vt:i4>218</vt:i4>
      </vt:variant>
      <vt:variant>
        <vt:i4>0</vt:i4>
      </vt:variant>
      <vt:variant>
        <vt:i4>5</vt:i4>
      </vt:variant>
      <vt:variant>
        <vt:lpwstr/>
      </vt:variant>
      <vt:variant>
        <vt:lpwstr>_Toc508875367</vt:lpwstr>
      </vt:variant>
      <vt:variant>
        <vt:i4>1835065</vt:i4>
      </vt:variant>
      <vt:variant>
        <vt:i4>212</vt:i4>
      </vt:variant>
      <vt:variant>
        <vt:i4>0</vt:i4>
      </vt:variant>
      <vt:variant>
        <vt:i4>5</vt:i4>
      </vt:variant>
      <vt:variant>
        <vt:lpwstr/>
      </vt:variant>
      <vt:variant>
        <vt:lpwstr>_Toc508875366</vt:lpwstr>
      </vt:variant>
      <vt:variant>
        <vt:i4>1835065</vt:i4>
      </vt:variant>
      <vt:variant>
        <vt:i4>206</vt:i4>
      </vt:variant>
      <vt:variant>
        <vt:i4>0</vt:i4>
      </vt:variant>
      <vt:variant>
        <vt:i4>5</vt:i4>
      </vt:variant>
      <vt:variant>
        <vt:lpwstr/>
      </vt:variant>
      <vt:variant>
        <vt:lpwstr>_Toc508875365</vt:lpwstr>
      </vt:variant>
      <vt:variant>
        <vt:i4>1835065</vt:i4>
      </vt:variant>
      <vt:variant>
        <vt:i4>200</vt:i4>
      </vt:variant>
      <vt:variant>
        <vt:i4>0</vt:i4>
      </vt:variant>
      <vt:variant>
        <vt:i4>5</vt:i4>
      </vt:variant>
      <vt:variant>
        <vt:lpwstr/>
      </vt:variant>
      <vt:variant>
        <vt:lpwstr>_Toc508875364</vt:lpwstr>
      </vt:variant>
      <vt:variant>
        <vt:i4>1835065</vt:i4>
      </vt:variant>
      <vt:variant>
        <vt:i4>194</vt:i4>
      </vt:variant>
      <vt:variant>
        <vt:i4>0</vt:i4>
      </vt:variant>
      <vt:variant>
        <vt:i4>5</vt:i4>
      </vt:variant>
      <vt:variant>
        <vt:lpwstr/>
      </vt:variant>
      <vt:variant>
        <vt:lpwstr>_Toc508875363</vt:lpwstr>
      </vt:variant>
      <vt:variant>
        <vt:i4>1835065</vt:i4>
      </vt:variant>
      <vt:variant>
        <vt:i4>188</vt:i4>
      </vt:variant>
      <vt:variant>
        <vt:i4>0</vt:i4>
      </vt:variant>
      <vt:variant>
        <vt:i4>5</vt:i4>
      </vt:variant>
      <vt:variant>
        <vt:lpwstr/>
      </vt:variant>
      <vt:variant>
        <vt:lpwstr>_Toc508875362</vt:lpwstr>
      </vt:variant>
      <vt:variant>
        <vt:i4>1835065</vt:i4>
      </vt:variant>
      <vt:variant>
        <vt:i4>182</vt:i4>
      </vt:variant>
      <vt:variant>
        <vt:i4>0</vt:i4>
      </vt:variant>
      <vt:variant>
        <vt:i4>5</vt:i4>
      </vt:variant>
      <vt:variant>
        <vt:lpwstr/>
      </vt:variant>
      <vt:variant>
        <vt:lpwstr>_Toc508875361</vt:lpwstr>
      </vt:variant>
      <vt:variant>
        <vt:i4>1835065</vt:i4>
      </vt:variant>
      <vt:variant>
        <vt:i4>176</vt:i4>
      </vt:variant>
      <vt:variant>
        <vt:i4>0</vt:i4>
      </vt:variant>
      <vt:variant>
        <vt:i4>5</vt:i4>
      </vt:variant>
      <vt:variant>
        <vt:lpwstr/>
      </vt:variant>
      <vt:variant>
        <vt:lpwstr>_Toc508875360</vt:lpwstr>
      </vt:variant>
      <vt:variant>
        <vt:i4>2031673</vt:i4>
      </vt:variant>
      <vt:variant>
        <vt:i4>170</vt:i4>
      </vt:variant>
      <vt:variant>
        <vt:i4>0</vt:i4>
      </vt:variant>
      <vt:variant>
        <vt:i4>5</vt:i4>
      </vt:variant>
      <vt:variant>
        <vt:lpwstr/>
      </vt:variant>
      <vt:variant>
        <vt:lpwstr>_Toc508875359</vt:lpwstr>
      </vt:variant>
      <vt:variant>
        <vt:i4>2031673</vt:i4>
      </vt:variant>
      <vt:variant>
        <vt:i4>164</vt:i4>
      </vt:variant>
      <vt:variant>
        <vt:i4>0</vt:i4>
      </vt:variant>
      <vt:variant>
        <vt:i4>5</vt:i4>
      </vt:variant>
      <vt:variant>
        <vt:lpwstr/>
      </vt:variant>
      <vt:variant>
        <vt:lpwstr>_Toc508875358</vt:lpwstr>
      </vt:variant>
      <vt:variant>
        <vt:i4>2031673</vt:i4>
      </vt:variant>
      <vt:variant>
        <vt:i4>158</vt:i4>
      </vt:variant>
      <vt:variant>
        <vt:i4>0</vt:i4>
      </vt:variant>
      <vt:variant>
        <vt:i4>5</vt:i4>
      </vt:variant>
      <vt:variant>
        <vt:lpwstr/>
      </vt:variant>
      <vt:variant>
        <vt:lpwstr>_Toc508875357</vt:lpwstr>
      </vt:variant>
      <vt:variant>
        <vt:i4>2031673</vt:i4>
      </vt:variant>
      <vt:variant>
        <vt:i4>152</vt:i4>
      </vt:variant>
      <vt:variant>
        <vt:i4>0</vt:i4>
      </vt:variant>
      <vt:variant>
        <vt:i4>5</vt:i4>
      </vt:variant>
      <vt:variant>
        <vt:lpwstr/>
      </vt:variant>
      <vt:variant>
        <vt:lpwstr>_Toc508875356</vt:lpwstr>
      </vt:variant>
      <vt:variant>
        <vt:i4>2031673</vt:i4>
      </vt:variant>
      <vt:variant>
        <vt:i4>146</vt:i4>
      </vt:variant>
      <vt:variant>
        <vt:i4>0</vt:i4>
      </vt:variant>
      <vt:variant>
        <vt:i4>5</vt:i4>
      </vt:variant>
      <vt:variant>
        <vt:lpwstr/>
      </vt:variant>
      <vt:variant>
        <vt:lpwstr>_Toc508875355</vt:lpwstr>
      </vt:variant>
      <vt:variant>
        <vt:i4>2031673</vt:i4>
      </vt:variant>
      <vt:variant>
        <vt:i4>140</vt:i4>
      </vt:variant>
      <vt:variant>
        <vt:i4>0</vt:i4>
      </vt:variant>
      <vt:variant>
        <vt:i4>5</vt:i4>
      </vt:variant>
      <vt:variant>
        <vt:lpwstr/>
      </vt:variant>
      <vt:variant>
        <vt:lpwstr>_Toc508875354</vt:lpwstr>
      </vt:variant>
      <vt:variant>
        <vt:i4>2031673</vt:i4>
      </vt:variant>
      <vt:variant>
        <vt:i4>134</vt:i4>
      </vt:variant>
      <vt:variant>
        <vt:i4>0</vt:i4>
      </vt:variant>
      <vt:variant>
        <vt:i4>5</vt:i4>
      </vt:variant>
      <vt:variant>
        <vt:lpwstr/>
      </vt:variant>
      <vt:variant>
        <vt:lpwstr>_Toc508875353</vt:lpwstr>
      </vt:variant>
      <vt:variant>
        <vt:i4>2031673</vt:i4>
      </vt:variant>
      <vt:variant>
        <vt:i4>128</vt:i4>
      </vt:variant>
      <vt:variant>
        <vt:i4>0</vt:i4>
      </vt:variant>
      <vt:variant>
        <vt:i4>5</vt:i4>
      </vt:variant>
      <vt:variant>
        <vt:lpwstr/>
      </vt:variant>
      <vt:variant>
        <vt:lpwstr>_Toc508875352</vt:lpwstr>
      </vt:variant>
      <vt:variant>
        <vt:i4>2031673</vt:i4>
      </vt:variant>
      <vt:variant>
        <vt:i4>122</vt:i4>
      </vt:variant>
      <vt:variant>
        <vt:i4>0</vt:i4>
      </vt:variant>
      <vt:variant>
        <vt:i4>5</vt:i4>
      </vt:variant>
      <vt:variant>
        <vt:lpwstr/>
      </vt:variant>
      <vt:variant>
        <vt:lpwstr>_Toc508875351</vt:lpwstr>
      </vt:variant>
      <vt:variant>
        <vt:i4>2031673</vt:i4>
      </vt:variant>
      <vt:variant>
        <vt:i4>116</vt:i4>
      </vt:variant>
      <vt:variant>
        <vt:i4>0</vt:i4>
      </vt:variant>
      <vt:variant>
        <vt:i4>5</vt:i4>
      </vt:variant>
      <vt:variant>
        <vt:lpwstr/>
      </vt:variant>
      <vt:variant>
        <vt:lpwstr>_Toc508875350</vt:lpwstr>
      </vt:variant>
      <vt:variant>
        <vt:i4>1966137</vt:i4>
      </vt:variant>
      <vt:variant>
        <vt:i4>110</vt:i4>
      </vt:variant>
      <vt:variant>
        <vt:i4>0</vt:i4>
      </vt:variant>
      <vt:variant>
        <vt:i4>5</vt:i4>
      </vt:variant>
      <vt:variant>
        <vt:lpwstr/>
      </vt:variant>
      <vt:variant>
        <vt:lpwstr>_Toc508875349</vt:lpwstr>
      </vt:variant>
      <vt:variant>
        <vt:i4>1966137</vt:i4>
      </vt:variant>
      <vt:variant>
        <vt:i4>104</vt:i4>
      </vt:variant>
      <vt:variant>
        <vt:i4>0</vt:i4>
      </vt:variant>
      <vt:variant>
        <vt:i4>5</vt:i4>
      </vt:variant>
      <vt:variant>
        <vt:lpwstr/>
      </vt:variant>
      <vt:variant>
        <vt:lpwstr>_Toc508875348</vt:lpwstr>
      </vt:variant>
      <vt:variant>
        <vt:i4>1966137</vt:i4>
      </vt:variant>
      <vt:variant>
        <vt:i4>98</vt:i4>
      </vt:variant>
      <vt:variant>
        <vt:i4>0</vt:i4>
      </vt:variant>
      <vt:variant>
        <vt:i4>5</vt:i4>
      </vt:variant>
      <vt:variant>
        <vt:lpwstr/>
      </vt:variant>
      <vt:variant>
        <vt:lpwstr>_Toc508875347</vt:lpwstr>
      </vt:variant>
      <vt:variant>
        <vt:i4>1966137</vt:i4>
      </vt:variant>
      <vt:variant>
        <vt:i4>92</vt:i4>
      </vt:variant>
      <vt:variant>
        <vt:i4>0</vt:i4>
      </vt:variant>
      <vt:variant>
        <vt:i4>5</vt:i4>
      </vt:variant>
      <vt:variant>
        <vt:lpwstr/>
      </vt:variant>
      <vt:variant>
        <vt:lpwstr>_Toc508875346</vt:lpwstr>
      </vt:variant>
      <vt:variant>
        <vt:i4>1966137</vt:i4>
      </vt:variant>
      <vt:variant>
        <vt:i4>86</vt:i4>
      </vt:variant>
      <vt:variant>
        <vt:i4>0</vt:i4>
      </vt:variant>
      <vt:variant>
        <vt:i4>5</vt:i4>
      </vt:variant>
      <vt:variant>
        <vt:lpwstr/>
      </vt:variant>
      <vt:variant>
        <vt:lpwstr>_Toc508875345</vt:lpwstr>
      </vt:variant>
      <vt:variant>
        <vt:i4>1966137</vt:i4>
      </vt:variant>
      <vt:variant>
        <vt:i4>80</vt:i4>
      </vt:variant>
      <vt:variant>
        <vt:i4>0</vt:i4>
      </vt:variant>
      <vt:variant>
        <vt:i4>5</vt:i4>
      </vt:variant>
      <vt:variant>
        <vt:lpwstr/>
      </vt:variant>
      <vt:variant>
        <vt:lpwstr>_Toc508875344</vt:lpwstr>
      </vt:variant>
      <vt:variant>
        <vt:i4>1966137</vt:i4>
      </vt:variant>
      <vt:variant>
        <vt:i4>74</vt:i4>
      </vt:variant>
      <vt:variant>
        <vt:i4>0</vt:i4>
      </vt:variant>
      <vt:variant>
        <vt:i4>5</vt:i4>
      </vt:variant>
      <vt:variant>
        <vt:lpwstr/>
      </vt:variant>
      <vt:variant>
        <vt:lpwstr>_Toc508875343</vt:lpwstr>
      </vt:variant>
      <vt:variant>
        <vt:i4>1966137</vt:i4>
      </vt:variant>
      <vt:variant>
        <vt:i4>68</vt:i4>
      </vt:variant>
      <vt:variant>
        <vt:i4>0</vt:i4>
      </vt:variant>
      <vt:variant>
        <vt:i4>5</vt:i4>
      </vt:variant>
      <vt:variant>
        <vt:lpwstr/>
      </vt:variant>
      <vt:variant>
        <vt:lpwstr>_Toc508875342</vt:lpwstr>
      </vt:variant>
      <vt:variant>
        <vt:i4>1966137</vt:i4>
      </vt:variant>
      <vt:variant>
        <vt:i4>62</vt:i4>
      </vt:variant>
      <vt:variant>
        <vt:i4>0</vt:i4>
      </vt:variant>
      <vt:variant>
        <vt:i4>5</vt:i4>
      </vt:variant>
      <vt:variant>
        <vt:lpwstr/>
      </vt:variant>
      <vt:variant>
        <vt:lpwstr>_Toc508875341</vt:lpwstr>
      </vt:variant>
      <vt:variant>
        <vt:i4>1966137</vt:i4>
      </vt:variant>
      <vt:variant>
        <vt:i4>56</vt:i4>
      </vt:variant>
      <vt:variant>
        <vt:i4>0</vt:i4>
      </vt:variant>
      <vt:variant>
        <vt:i4>5</vt:i4>
      </vt:variant>
      <vt:variant>
        <vt:lpwstr/>
      </vt:variant>
      <vt:variant>
        <vt:lpwstr>_Toc508875340</vt:lpwstr>
      </vt:variant>
      <vt:variant>
        <vt:i4>1638457</vt:i4>
      </vt:variant>
      <vt:variant>
        <vt:i4>50</vt:i4>
      </vt:variant>
      <vt:variant>
        <vt:i4>0</vt:i4>
      </vt:variant>
      <vt:variant>
        <vt:i4>5</vt:i4>
      </vt:variant>
      <vt:variant>
        <vt:lpwstr/>
      </vt:variant>
      <vt:variant>
        <vt:lpwstr>_Toc508875339</vt:lpwstr>
      </vt:variant>
      <vt:variant>
        <vt:i4>1638457</vt:i4>
      </vt:variant>
      <vt:variant>
        <vt:i4>44</vt:i4>
      </vt:variant>
      <vt:variant>
        <vt:i4>0</vt:i4>
      </vt:variant>
      <vt:variant>
        <vt:i4>5</vt:i4>
      </vt:variant>
      <vt:variant>
        <vt:lpwstr/>
      </vt:variant>
      <vt:variant>
        <vt:lpwstr>_Toc508875338</vt:lpwstr>
      </vt:variant>
      <vt:variant>
        <vt:i4>1638457</vt:i4>
      </vt:variant>
      <vt:variant>
        <vt:i4>38</vt:i4>
      </vt:variant>
      <vt:variant>
        <vt:i4>0</vt:i4>
      </vt:variant>
      <vt:variant>
        <vt:i4>5</vt:i4>
      </vt:variant>
      <vt:variant>
        <vt:lpwstr/>
      </vt:variant>
      <vt:variant>
        <vt:lpwstr>_Toc508875337</vt:lpwstr>
      </vt:variant>
      <vt:variant>
        <vt:i4>1638457</vt:i4>
      </vt:variant>
      <vt:variant>
        <vt:i4>32</vt:i4>
      </vt:variant>
      <vt:variant>
        <vt:i4>0</vt:i4>
      </vt:variant>
      <vt:variant>
        <vt:i4>5</vt:i4>
      </vt:variant>
      <vt:variant>
        <vt:lpwstr/>
      </vt:variant>
      <vt:variant>
        <vt:lpwstr>_Toc508875336</vt:lpwstr>
      </vt:variant>
      <vt:variant>
        <vt:i4>1638457</vt:i4>
      </vt:variant>
      <vt:variant>
        <vt:i4>26</vt:i4>
      </vt:variant>
      <vt:variant>
        <vt:i4>0</vt:i4>
      </vt:variant>
      <vt:variant>
        <vt:i4>5</vt:i4>
      </vt:variant>
      <vt:variant>
        <vt:lpwstr/>
      </vt:variant>
      <vt:variant>
        <vt:lpwstr>_Toc508875335</vt:lpwstr>
      </vt:variant>
      <vt:variant>
        <vt:i4>1638457</vt:i4>
      </vt:variant>
      <vt:variant>
        <vt:i4>20</vt:i4>
      </vt:variant>
      <vt:variant>
        <vt:i4>0</vt:i4>
      </vt:variant>
      <vt:variant>
        <vt:i4>5</vt:i4>
      </vt:variant>
      <vt:variant>
        <vt:lpwstr/>
      </vt:variant>
      <vt:variant>
        <vt:lpwstr>_Toc508875334</vt:lpwstr>
      </vt:variant>
      <vt:variant>
        <vt:i4>1638457</vt:i4>
      </vt:variant>
      <vt:variant>
        <vt:i4>14</vt:i4>
      </vt:variant>
      <vt:variant>
        <vt:i4>0</vt:i4>
      </vt:variant>
      <vt:variant>
        <vt:i4>5</vt:i4>
      </vt:variant>
      <vt:variant>
        <vt:lpwstr/>
      </vt:variant>
      <vt:variant>
        <vt:lpwstr>_Toc508875333</vt:lpwstr>
      </vt:variant>
      <vt:variant>
        <vt:i4>1638457</vt:i4>
      </vt:variant>
      <vt:variant>
        <vt:i4>8</vt:i4>
      </vt:variant>
      <vt:variant>
        <vt:i4>0</vt:i4>
      </vt:variant>
      <vt:variant>
        <vt:i4>5</vt:i4>
      </vt:variant>
      <vt:variant>
        <vt:lpwstr/>
      </vt:variant>
      <vt:variant>
        <vt:lpwstr>_Toc508875332</vt:lpwstr>
      </vt:variant>
      <vt:variant>
        <vt:i4>1638457</vt:i4>
      </vt:variant>
      <vt:variant>
        <vt:i4>2</vt:i4>
      </vt:variant>
      <vt:variant>
        <vt:i4>0</vt:i4>
      </vt:variant>
      <vt:variant>
        <vt:i4>5</vt:i4>
      </vt:variant>
      <vt:variant>
        <vt:lpwstr/>
      </vt:variant>
      <vt:variant>
        <vt:lpwstr>_Toc508875331</vt:lpwstr>
      </vt:variant>
      <vt:variant>
        <vt:i4>7733274</vt:i4>
      </vt:variant>
      <vt:variant>
        <vt:i4>34814</vt:i4>
      </vt:variant>
      <vt:variant>
        <vt:i4>1082</vt:i4>
      </vt:variant>
      <vt:variant>
        <vt:i4>1</vt:i4>
      </vt:variant>
      <vt:variant>
        <vt:lpwstr>cid:image002.jpg@01CC4BA5.109810B0</vt:lpwstr>
      </vt:variant>
      <vt:variant>
        <vt:lpwstr/>
      </vt:variant>
      <vt:variant>
        <vt:i4>6553604</vt:i4>
      </vt:variant>
      <vt:variant>
        <vt:i4>39164</vt:i4>
      </vt:variant>
      <vt:variant>
        <vt:i4>1084</vt:i4>
      </vt:variant>
      <vt:variant>
        <vt:i4>1</vt:i4>
      </vt:variant>
      <vt:variant>
        <vt:lpwstr>cid:image001.png@01CC76FB.AA178A00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FDA Med Guides Java Component Installation Guide</dc:title>
  <dc:subject>FDA Med Guides</dc:subject>
  <dc:creator/>
  <cp:keywords/>
  <cp:lastModifiedBy>Department of Veterans Affairs</cp:lastModifiedBy>
  <cp:revision>3</cp:revision>
  <cp:lastPrinted>2013-06-11T19:06:00Z</cp:lastPrinted>
  <dcterms:created xsi:type="dcterms:W3CDTF">2021-07-27T21:00:00Z</dcterms:created>
  <dcterms:modified xsi:type="dcterms:W3CDTF">2021-07-27T21:04:00Z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0x01010029446D7515A67346943E0AA71354E640</vt:lpwstr>
  </property>
  <property fmtid="{D5CDD505-2E9C-101B-9397-08002B2CF9AE}" pid="4" name="TemplateUrl">
    <vt:lpwstr/>
  </property>
  <property fmtid="{D5CDD505-2E9C-101B-9397-08002B2CF9AE}" pid="5" name="Scope">
    <vt:lpwstr>1</vt:lpwstr>
  </property>
  <property fmtid="{D5CDD505-2E9C-101B-9397-08002B2CF9AE}" pid="6" name="Category0">
    <vt:lpwstr>5</vt:lpwstr>
  </property>
  <property fmtid="{D5CDD505-2E9C-101B-9397-08002B2CF9AE}" pid="7" name="Process ID">
    <vt:lpwstr/>
  </property>
  <property fmtid="{D5CDD505-2E9C-101B-9397-08002B2CF9AE}" pid="8" name="Checked-out Note">
    <vt:lpwstr/>
  </property>
  <property fmtid="{D5CDD505-2E9C-101B-9397-08002B2CF9AE}" pid="9" name="Public Storage Location">
    <vt:lpwstr/>
  </property>
  <property fmtid="{D5CDD505-2E9C-101B-9397-08002B2CF9AE}" pid="10" name="_SourceUrl">
    <vt:lpwstr/>
  </property>
  <property fmtid="{D5CDD505-2E9C-101B-9397-08002B2CF9AE}" pid="11" name="Responsible Role">
    <vt:lpwstr/>
  </property>
  <property fmtid="{D5CDD505-2E9C-101B-9397-08002B2CF9AE}" pid="12" name="xd_ProgID">
    <vt:lpwstr/>
  </property>
  <property fmtid="{D5CDD505-2E9C-101B-9397-08002B2CF9AE}" pid="13" name="Artifact Owner">
    <vt:lpwstr/>
  </property>
  <property fmtid="{D5CDD505-2E9C-101B-9397-08002B2CF9AE}" pid="14" name="Version Control Storage Location">
    <vt:lpwstr/>
  </property>
  <property fmtid="{D5CDD505-2E9C-101B-9397-08002B2CF9AE}" pid="15" name="Order">
    <vt:lpwstr>2000</vt:lpwstr>
  </property>
  <property fmtid="{D5CDD505-2E9C-101B-9397-08002B2CF9AE}" pid="16" name="MetaInfo">
    <vt:lpwstr/>
  </property>
</Properties>
</file>