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B4A8" w14:textId="52A1DA7E" w:rsidR="00686C8D" w:rsidRPr="00FD32B8" w:rsidRDefault="00686C8D" w:rsidP="00686C8D">
      <w:pPr>
        <w:pStyle w:val="Title"/>
        <w:rPr>
          <w:rFonts w:eastAsia="Arial"/>
        </w:rPr>
      </w:pPr>
      <w:r w:rsidRPr="00FD32B8">
        <w:rPr>
          <w:rFonts w:eastAsia="Arial"/>
        </w:rPr>
        <w:t xml:space="preserve">VistA Imaging Exchange (VIX) </w:t>
      </w:r>
      <w:r w:rsidR="006A0598">
        <w:rPr>
          <w:rFonts w:eastAsia="Arial"/>
        </w:rPr>
        <w:t>STS Token Support</w:t>
      </w:r>
    </w:p>
    <w:p w14:paraId="24751FDC" w14:textId="05ADD966" w:rsidR="00AC184C" w:rsidRPr="009F7EAB" w:rsidRDefault="00AC184C" w:rsidP="00E15F9E">
      <w:pPr>
        <w:pStyle w:val="Title"/>
        <w:rPr>
          <w:rFonts w:eastAsia="Arial"/>
          <w:w w:val="95"/>
        </w:rPr>
      </w:pPr>
      <w:r w:rsidRPr="009F7EAB">
        <w:rPr>
          <w:rFonts w:eastAsia="Arial"/>
          <w:w w:val="95"/>
        </w:rPr>
        <w:t>MAG*3.0*</w:t>
      </w:r>
      <w:bookmarkStart w:id="0" w:name="PatchNumber"/>
      <w:r w:rsidR="001D7B0E">
        <w:rPr>
          <w:rFonts w:eastAsia="Arial"/>
          <w:w w:val="95"/>
        </w:rPr>
        <w:t>329</w:t>
      </w:r>
      <w:bookmarkEnd w:id="0"/>
    </w:p>
    <w:p w14:paraId="3C540062" w14:textId="2C04603C" w:rsidR="00AC184C" w:rsidRPr="009F7EAB" w:rsidRDefault="00FD32B8" w:rsidP="00FD32B8">
      <w:pPr>
        <w:pStyle w:val="Title"/>
        <w:rPr>
          <w:rFonts w:eastAsia="Arial"/>
        </w:rPr>
      </w:pPr>
      <w:r w:rsidRPr="009F7EAB">
        <w:rPr>
          <w:rFonts w:eastAsia="Arial"/>
        </w:rPr>
        <w:t>Enhanced Image Viewer</w:t>
      </w:r>
      <w:r>
        <w:rPr>
          <w:rFonts w:eastAsia="Arial"/>
        </w:rPr>
        <w:t xml:space="preserve"> </w:t>
      </w:r>
      <w:r w:rsidR="00AC184C" w:rsidRPr="009F7EAB">
        <w:rPr>
          <w:rFonts w:eastAsia="Arial"/>
        </w:rPr>
        <w:t>User Guide</w:t>
      </w:r>
    </w:p>
    <w:p w14:paraId="3443B0B1" w14:textId="522D0010" w:rsidR="004A0D70" w:rsidRDefault="00D93F35" w:rsidP="00742BAF">
      <w:pPr>
        <w:pStyle w:val="BodyText"/>
        <w:spacing w:before="960" w:after="960"/>
        <w:jc w:val="center"/>
        <w:rPr>
          <w:rFonts w:ascii="Arial"/>
          <w:sz w:val="34"/>
        </w:rPr>
      </w:pPr>
      <w:r>
        <w:rPr>
          <w:noProof/>
        </w:rPr>
        <w:drawing>
          <wp:inline distT="0" distB="0" distL="0" distR="0" wp14:anchorId="0245C092" wp14:editId="0D00E776">
            <wp:extent cx="2115313" cy="2057400"/>
            <wp:effectExtent l="0" t="0" r="0" b="0"/>
            <wp:docPr id="1" name="image1.png" descr="Department of Veterans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A58E" w14:textId="54C12258" w:rsidR="00AC184C" w:rsidRPr="00AC184C" w:rsidRDefault="00414A0D" w:rsidP="00E15F9E">
      <w:pPr>
        <w:pStyle w:val="Title2"/>
        <w:rPr>
          <w:rFonts w:eastAsia="Arial"/>
        </w:rPr>
      </w:pPr>
      <w:bookmarkStart w:id="1" w:name="DocDate"/>
      <w:r>
        <w:rPr>
          <w:rFonts w:eastAsia="Arial"/>
        </w:rPr>
        <w:t>May</w:t>
      </w:r>
      <w:r w:rsidR="00DF1C53">
        <w:rPr>
          <w:rFonts w:eastAsia="Arial"/>
        </w:rPr>
        <w:t xml:space="preserve"> </w:t>
      </w:r>
      <w:r w:rsidR="007A6A03">
        <w:rPr>
          <w:rFonts w:eastAsia="Arial"/>
        </w:rPr>
        <w:t>202</w:t>
      </w:r>
      <w:r>
        <w:rPr>
          <w:rFonts w:eastAsia="Arial"/>
        </w:rPr>
        <w:t>3</w:t>
      </w:r>
      <w:bookmarkEnd w:id="1"/>
      <w:r w:rsidR="007A6A03">
        <w:rPr>
          <w:rFonts w:eastAsia="Arial"/>
        </w:rPr>
        <w:t xml:space="preserve"> </w:t>
      </w:r>
    </w:p>
    <w:p w14:paraId="328F3717" w14:textId="46CDF66A" w:rsidR="004A0D70" w:rsidRPr="00AC184C" w:rsidRDefault="007A6A03" w:rsidP="00E15F9E">
      <w:pPr>
        <w:pStyle w:val="Title2"/>
        <w:rPr>
          <w:rFonts w:eastAsia="Arial"/>
        </w:rPr>
      </w:pPr>
      <w:r>
        <w:rPr>
          <w:rFonts w:eastAsia="Arial"/>
        </w:rPr>
        <w:t xml:space="preserve">Version </w:t>
      </w:r>
      <w:r w:rsidR="008D7459">
        <w:rPr>
          <w:rFonts w:eastAsia="Arial"/>
        </w:rPr>
        <w:t>2</w:t>
      </w:r>
      <w:r w:rsidR="001D7B0E">
        <w:rPr>
          <w:rFonts w:eastAsia="Arial"/>
        </w:rPr>
        <w:t>2</w:t>
      </w:r>
      <w:r>
        <w:rPr>
          <w:rFonts w:eastAsia="Arial"/>
        </w:rPr>
        <w:t>.0</w:t>
      </w:r>
    </w:p>
    <w:p w14:paraId="02969B2F" w14:textId="05943CBB" w:rsidR="007A6A03" w:rsidRPr="00AC184C" w:rsidRDefault="007A6A03" w:rsidP="007A6A03">
      <w:pPr>
        <w:pStyle w:val="Title2"/>
        <w:rPr>
          <w:rFonts w:eastAsia="Arial"/>
        </w:rPr>
      </w:pPr>
      <w:r w:rsidRPr="00AC184C">
        <w:rPr>
          <w:rFonts w:eastAsia="Arial"/>
        </w:rPr>
        <w:t>Department of Veterans Affairs</w:t>
      </w:r>
      <w:r w:rsidR="00FE4FF3">
        <w:rPr>
          <w:rFonts w:eastAsia="Arial"/>
        </w:rPr>
        <w:t xml:space="preserve"> (VA)</w:t>
      </w:r>
    </w:p>
    <w:p w14:paraId="4A3544B6" w14:textId="77777777" w:rsidR="00DF5EC6" w:rsidRDefault="007A6A03" w:rsidP="007A6A03">
      <w:pPr>
        <w:pStyle w:val="Title2"/>
        <w:rPr>
          <w:rFonts w:eastAsia="Arial"/>
        </w:rPr>
        <w:sectPr w:rsidR="00DF5EC6" w:rsidSect="001339CA">
          <w:footerReference w:type="default" r:id="rId12"/>
          <w:type w:val="continuous"/>
          <w:pgSz w:w="12240" w:h="15840"/>
          <w:pgMar w:top="1440" w:right="1440" w:bottom="1440" w:left="1440" w:header="720" w:footer="864" w:gutter="0"/>
          <w:pgNumType w:fmt="lowerRoman"/>
          <w:cols w:space="720"/>
          <w:vAlign w:val="center"/>
          <w:titlePg/>
          <w:docGrid w:linePitch="326"/>
        </w:sectPr>
      </w:pPr>
      <w:r w:rsidRPr="00AC184C">
        <w:rPr>
          <w:rFonts w:eastAsia="Arial"/>
        </w:rPr>
        <w:t>Office of Information and Technology</w:t>
      </w:r>
      <w:r>
        <w:rPr>
          <w:rFonts w:eastAsia="Arial"/>
        </w:rPr>
        <w:t xml:space="preserve"> </w:t>
      </w:r>
      <w:r w:rsidRPr="00AC184C">
        <w:rPr>
          <w:rFonts w:eastAsia="Arial"/>
        </w:rPr>
        <w:t>(OIT)</w:t>
      </w:r>
    </w:p>
    <w:p w14:paraId="7986E7F1" w14:textId="20F67F13" w:rsidR="004A0D70" w:rsidRPr="00B77862" w:rsidRDefault="00D93F35" w:rsidP="00B77862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3" w:name="_Toc45629774"/>
      <w:bookmarkStart w:id="4" w:name="_Toc45629838"/>
      <w:bookmarkStart w:id="5" w:name="_Toc45630590"/>
      <w:bookmarkStart w:id="6" w:name="_Ref45791075"/>
      <w:bookmarkStart w:id="7" w:name="Revision_History"/>
      <w:r w:rsidRPr="00B77862">
        <w:rPr>
          <w:rFonts w:ascii="Arial" w:hAnsi="Arial" w:cs="Arial"/>
          <w:b/>
          <w:bCs/>
          <w:sz w:val="28"/>
          <w:szCs w:val="28"/>
        </w:rPr>
        <w:lastRenderedPageBreak/>
        <w:t>Revision History</w:t>
      </w:r>
      <w:bookmarkEnd w:id="3"/>
      <w:bookmarkEnd w:id="4"/>
      <w:bookmarkEnd w:id="5"/>
      <w:bookmarkEnd w:id="6"/>
      <w:bookmarkEnd w:id="7"/>
    </w:p>
    <w:tbl>
      <w:tblPr>
        <w:tblStyle w:val="TableGrid"/>
        <w:tblW w:w="0" w:type="auto"/>
        <w:tblInd w:w="23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69"/>
        <w:gridCol w:w="1162"/>
        <w:gridCol w:w="4260"/>
        <w:gridCol w:w="2316"/>
      </w:tblGrid>
      <w:tr w:rsidR="00E6039D" w14:paraId="3091928F" w14:textId="77777777" w:rsidTr="001D7B0E">
        <w:trPr>
          <w:tblHeader/>
        </w:trPr>
        <w:tc>
          <w:tcPr>
            <w:tcW w:w="1369" w:type="dxa"/>
            <w:shd w:val="clear" w:color="auto" w:fill="F2F2F2" w:themeFill="background1" w:themeFillShade="F2"/>
          </w:tcPr>
          <w:p w14:paraId="2593138E" w14:textId="77777777" w:rsidR="00E6039D" w:rsidRDefault="00E6039D" w:rsidP="00D6774E">
            <w:pPr>
              <w:pStyle w:val="TableHeading"/>
            </w:pPr>
            <w:r>
              <w:rPr>
                <w:w w:val="105"/>
              </w:rPr>
              <w:t>Date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1661FE63" w14:textId="77777777" w:rsidR="00E6039D" w:rsidRDefault="00E6039D" w:rsidP="00D6774E">
            <w:pPr>
              <w:pStyle w:val="TableHeading"/>
            </w:pPr>
            <w:r>
              <w:rPr>
                <w:w w:val="105"/>
              </w:rPr>
              <w:t>Revision</w:t>
            </w:r>
          </w:p>
        </w:tc>
        <w:tc>
          <w:tcPr>
            <w:tcW w:w="4260" w:type="dxa"/>
            <w:shd w:val="clear" w:color="auto" w:fill="F2F2F2" w:themeFill="background1" w:themeFillShade="F2"/>
          </w:tcPr>
          <w:p w14:paraId="4868E099" w14:textId="77777777" w:rsidR="00E6039D" w:rsidRDefault="00E6039D" w:rsidP="00D6774E">
            <w:pPr>
              <w:pStyle w:val="TableHeading"/>
              <w:ind w:right="-72"/>
            </w:pPr>
            <w:r>
              <w:rPr>
                <w:w w:val="105"/>
              </w:rPr>
              <w:t>Description</w:t>
            </w:r>
          </w:p>
        </w:tc>
        <w:tc>
          <w:tcPr>
            <w:tcW w:w="2316" w:type="dxa"/>
            <w:shd w:val="clear" w:color="auto" w:fill="F2F2F2" w:themeFill="background1" w:themeFillShade="F2"/>
          </w:tcPr>
          <w:p w14:paraId="7A7D361B" w14:textId="77777777" w:rsidR="00E6039D" w:rsidRDefault="00E6039D" w:rsidP="00D6774E">
            <w:pPr>
              <w:pStyle w:val="TableHeading"/>
            </w:pPr>
            <w:bookmarkStart w:id="8" w:name="Redact_3"/>
            <w:r>
              <w:rPr>
                <w:w w:val="105"/>
              </w:rPr>
              <w:t>Author</w:t>
            </w:r>
            <w:bookmarkEnd w:id="8"/>
          </w:p>
        </w:tc>
      </w:tr>
      <w:tr w:rsidR="001D7B0E" w14:paraId="16A322F2" w14:textId="77777777" w:rsidTr="001D7B0E">
        <w:tc>
          <w:tcPr>
            <w:tcW w:w="1369" w:type="dxa"/>
          </w:tcPr>
          <w:p w14:paraId="3896851A" w14:textId="1D0930D7" w:rsidR="001D7B0E" w:rsidRDefault="00414A0D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05</w:t>
            </w:r>
            <w:r w:rsidR="00EE1FB7">
              <w:rPr>
                <w:w w:val="105"/>
              </w:rPr>
              <w:t>/</w:t>
            </w:r>
            <w:r w:rsidR="00C30D7E">
              <w:rPr>
                <w:w w:val="105"/>
              </w:rPr>
              <w:t>0</w:t>
            </w:r>
            <w:r w:rsidR="00311774">
              <w:rPr>
                <w:w w:val="105"/>
              </w:rPr>
              <w:t>1</w:t>
            </w:r>
            <w:r w:rsidR="0004305F">
              <w:rPr>
                <w:w w:val="105"/>
              </w:rPr>
              <w:t>/</w:t>
            </w:r>
            <w:r w:rsidR="001D7B0E">
              <w:rPr>
                <w:w w:val="105"/>
              </w:rPr>
              <w:t>202</w:t>
            </w:r>
            <w:r w:rsidR="003A7762">
              <w:rPr>
                <w:w w:val="105"/>
              </w:rPr>
              <w:t>3</w:t>
            </w:r>
          </w:p>
        </w:tc>
        <w:tc>
          <w:tcPr>
            <w:tcW w:w="1162" w:type="dxa"/>
          </w:tcPr>
          <w:p w14:paraId="017D171B" w14:textId="2D1BA698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22.0</w:t>
            </w:r>
          </w:p>
        </w:tc>
        <w:tc>
          <w:tcPr>
            <w:tcW w:w="4260" w:type="dxa"/>
          </w:tcPr>
          <w:p w14:paraId="36EC266C" w14:textId="7EFBDA1F" w:rsidR="001D7B0E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>Updated for MAG*3.0*329</w:t>
            </w:r>
            <w:r w:rsidR="0034251F">
              <w:rPr>
                <w:rFonts w:eastAsia="Arial"/>
                <w:color w:val="000000"/>
                <w:szCs w:val="19"/>
              </w:rPr>
              <w:t>. Added multi-page</w:t>
            </w:r>
            <w:r w:rsidR="00EE1FB7">
              <w:rPr>
                <w:rFonts w:eastAsia="Arial"/>
                <w:color w:val="000000"/>
                <w:szCs w:val="19"/>
              </w:rPr>
              <w:t xml:space="preserve"> TIFF imaging</w:t>
            </w:r>
            <w:r w:rsidR="0034251F">
              <w:rPr>
                <w:rFonts w:eastAsia="Arial"/>
                <w:color w:val="000000"/>
                <w:szCs w:val="19"/>
              </w:rPr>
              <w:t>.</w:t>
            </w:r>
          </w:p>
        </w:tc>
        <w:tc>
          <w:tcPr>
            <w:tcW w:w="2316" w:type="dxa"/>
            <w:vAlign w:val="center"/>
          </w:tcPr>
          <w:p w14:paraId="1C8ADF3F" w14:textId="161EAEF5" w:rsidR="001D7B0E" w:rsidRPr="0037216A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3C75FC61" w14:textId="77777777" w:rsidTr="001D7B0E">
        <w:tc>
          <w:tcPr>
            <w:tcW w:w="1369" w:type="dxa"/>
          </w:tcPr>
          <w:p w14:paraId="5F3DA672" w14:textId="50A007E8" w:rsidR="001D7B0E" w:rsidRDefault="00311774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</w:t>
            </w:r>
            <w:r w:rsidR="001D7B0E">
              <w:rPr>
                <w:w w:val="105"/>
              </w:rPr>
              <w:t>/</w:t>
            </w:r>
            <w:r>
              <w:rPr>
                <w:w w:val="105"/>
              </w:rPr>
              <w:t>01</w:t>
            </w:r>
            <w:r w:rsidR="001D7B0E">
              <w:rPr>
                <w:w w:val="105"/>
              </w:rPr>
              <w:t>/2022</w:t>
            </w:r>
          </w:p>
        </w:tc>
        <w:tc>
          <w:tcPr>
            <w:tcW w:w="1162" w:type="dxa"/>
          </w:tcPr>
          <w:p w14:paraId="5B274592" w14:textId="59CE5CCF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21.0</w:t>
            </w:r>
          </w:p>
        </w:tc>
        <w:tc>
          <w:tcPr>
            <w:tcW w:w="4260" w:type="dxa"/>
          </w:tcPr>
          <w:p w14:paraId="0CA4C9EF" w14:textId="0054F5ED" w:rsidR="001D7B0E" w:rsidRPr="00E46D1D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>Updated for MAG*3.0*303</w:t>
            </w:r>
          </w:p>
        </w:tc>
        <w:tc>
          <w:tcPr>
            <w:tcW w:w="2316" w:type="dxa"/>
            <w:vAlign w:val="center"/>
          </w:tcPr>
          <w:p w14:paraId="28E38BC6" w14:textId="6AD36C29" w:rsidR="001D7B0E" w:rsidRPr="0037216A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29EC57E3" w14:textId="77777777" w:rsidTr="001D7B0E">
        <w:tc>
          <w:tcPr>
            <w:tcW w:w="1369" w:type="dxa"/>
          </w:tcPr>
          <w:p w14:paraId="4F28BCD2" w14:textId="69CA5820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04/05/2022</w:t>
            </w:r>
          </w:p>
        </w:tc>
        <w:tc>
          <w:tcPr>
            <w:tcW w:w="1162" w:type="dxa"/>
          </w:tcPr>
          <w:p w14:paraId="68E0B4E7" w14:textId="0069494E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20.2</w:t>
            </w:r>
          </w:p>
        </w:tc>
        <w:tc>
          <w:tcPr>
            <w:tcW w:w="4260" w:type="dxa"/>
          </w:tcPr>
          <w:p w14:paraId="0F890259" w14:textId="1EF3608D" w:rsidR="001D7B0E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>Updates for MAG*3.0*269 T4</w:t>
            </w:r>
          </w:p>
        </w:tc>
        <w:tc>
          <w:tcPr>
            <w:tcW w:w="2316" w:type="dxa"/>
            <w:vAlign w:val="center"/>
          </w:tcPr>
          <w:p w14:paraId="162BD08C" w14:textId="4245DE48" w:rsidR="001D7B0E" w:rsidRPr="0037216A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23F4448C" w14:textId="77777777" w:rsidTr="001D7B0E">
        <w:tc>
          <w:tcPr>
            <w:tcW w:w="1369" w:type="dxa"/>
          </w:tcPr>
          <w:p w14:paraId="03A45B86" w14:textId="6063421F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02/18/2022</w:t>
            </w:r>
          </w:p>
        </w:tc>
        <w:tc>
          <w:tcPr>
            <w:tcW w:w="1162" w:type="dxa"/>
          </w:tcPr>
          <w:p w14:paraId="5357DEF2" w14:textId="5AEC7906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20.1</w:t>
            </w:r>
          </w:p>
        </w:tc>
        <w:tc>
          <w:tcPr>
            <w:tcW w:w="4260" w:type="dxa"/>
          </w:tcPr>
          <w:p w14:paraId="6D10DDC0" w14:textId="3CEBCC3F" w:rsidR="001D7B0E" w:rsidRPr="00E46D1D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</w:t>
            </w:r>
            <w:r>
              <w:rPr>
                <w:rFonts w:eastAsia="Arial"/>
                <w:color w:val="000000"/>
                <w:szCs w:val="19"/>
              </w:rPr>
              <w:t>s</w:t>
            </w:r>
            <w:r w:rsidRPr="00E46D1D">
              <w:rPr>
                <w:rFonts w:eastAsia="Arial"/>
                <w:color w:val="000000"/>
                <w:szCs w:val="19"/>
              </w:rPr>
              <w:t xml:space="preserve"> for MAG*3.0*2</w:t>
            </w:r>
            <w:r>
              <w:rPr>
                <w:rFonts w:eastAsia="Arial"/>
                <w:color w:val="000000"/>
                <w:szCs w:val="19"/>
              </w:rPr>
              <w:t>69 name</w:t>
            </w:r>
          </w:p>
        </w:tc>
        <w:tc>
          <w:tcPr>
            <w:tcW w:w="2316" w:type="dxa"/>
            <w:vAlign w:val="center"/>
          </w:tcPr>
          <w:p w14:paraId="3B1807E9" w14:textId="3D076A66" w:rsidR="001D7B0E" w:rsidRPr="0037216A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26546ECE" w14:textId="77777777" w:rsidTr="001D7B0E">
        <w:tc>
          <w:tcPr>
            <w:tcW w:w="1369" w:type="dxa"/>
          </w:tcPr>
          <w:p w14:paraId="5BB04F64" w14:textId="37325E1B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10/18/2021</w:t>
            </w:r>
          </w:p>
        </w:tc>
        <w:tc>
          <w:tcPr>
            <w:tcW w:w="1162" w:type="dxa"/>
          </w:tcPr>
          <w:p w14:paraId="15E28832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20.0</w:t>
            </w:r>
          </w:p>
        </w:tc>
        <w:tc>
          <w:tcPr>
            <w:tcW w:w="4260" w:type="dxa"/>
          </w:tcPr>
          <w:p w14:paraId="2E8FA9FA" w14:textId="77777777" w:rsidR="001D7B0E" w:rsidRPr="00E46D1D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Updated for MAG*3.0*2</w:t>
            </w:r>
            <w:r>
              <w:rPr>
                <w:rFonts w:eastAsia="Arial"/>
                <w:color w:val="000000"/>
                <w:szCs w:val="19"/>
              </w:rPr>
              <w:t>69</w:t>
            </w:r>
          </w:p>
        </w:tc>
        <w:tc>
          <w:tcPr>
            <w:tcW w:w="2316" w:type="dxa"/>
            <w:vAlign w:val="center"/>
          </w:tcPr>
          <w:p w14:paraId="58789E0E" w14:textId="77777777" w:rsidR="001D7B0E" w:rsidRPr="0037216A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7D7AA518" w14:textId="77777777" w:rsidTr="001D7B0E">
        <w:tc>
          <w:tcPr>
            <w:tcW w:w="1369" w:type="dxa"/>
          </w:tcPr>
          <w:p w14:paraId="102BA802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05/21/2021</w:t>
            </w:r>
          </w:p>
        </w:tc>
        <w:tc>
          <w:tcPr>
            <w:tcW w:w="1162" w:type="dxa"/>
          </w:tcPr>
          <w:p w14:paraId="75D92007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19.0</w:t>
            </w:r>
          </w:p>
        </w:tc>
        <w:tc>
          <w:tcPr>
            <w:tcW w:w="4260" w:type="dxa"/>
          </w:tcPr>
          <w:p w14:paraId="25AE9B70" w14:textId="77777777" w:rsidR="001D7B0E" w:rsidRPr="00E46D1D" w:rsidRDefault="001D7B0E" w:rsidP="001D7B0E">
            <w:pPr>
              <w:pStyle w:val="TableText"/>
              <w:rPr>
                <w:rFonts w:eastAsia="Arial"/>
                <w:color w:val="000000"/>
                <w:szCs w:val="19"/>
              </w:rPr>
            </w:pPr>
            <w:r>
              <w:rPr>
                <w:rFonts w:eastAsia="Arial"/>
                <w:color w:val="000000"/>
                <w:szCs w:val="19"/>
              </w:rPr>
              <w:t>Updated for MAG*3.0*284</w:t>
            </w:r>
          </w:p>
        </w:tc>
        <w:tc>
          <w:tcPr>
            <w:tcW w:w="2316" w:type="dxa"/>
            <w:vAlign w:val="center"/>
          </w:tcPr>
          <w:p w14:paraId="368DEAEF" w14:textId="1F28BC6D" w:rsidR="001D7B0E" w:rsidRPr="0037216A" w:rsidRDefault="00AC33F7" w:rsidP="001D7B0E">
            <w:pPr>
              <w:pStyle w:val="TableText"/>
              <w:rPr>
                <w:w w:val="105"/>
              </w:rPr>
            </w:pPr>
            <w:r w:rsidRPr="002D4C44">
              <w:rPr>
                <w:w w:val="105"/>
                <w:highlight w:val="yellow"/>
              </w:rPr>
              <w:t>REDACTED</w:t>
            </w:r>
          </w:p>
        </w:tc>
      </w:tr>
      <w:tr w:rsidR="001D7B0E" w14:paraId="173A910B" w14:textId="77777777" w:rsidTr="001D7B0E">
        <w:tc>
          <w:tcPr>
            <w:tcW w:w="1369" w:type="dxa"/>
          </w:tcPr>
          <w:p w14:paraId="651C747D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07/27/2020</w:t>
            </w:r>
          </w:p>
        </w:tc>
        <w:tc>
          <w:tcPr>
            <w:tcW w:w="1162" w:type="dxa"/>
          </w:tcPr>
          <w:p w14:paraId="0FADD979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18.0</w:t>
            </w:r>
          </w:p>
        </w:tc>
        <w:tc>
          <w:tcPr>
            <w:tcW w:w="4260" w:type="dxa"/>
          </w:tcPr>
          <w:p w14:paraId="1B7CA650" w14:textId="77777777" w:rsidR="001D7B0E" w:rsidRDefault="001D7B0E" w:rsidP="001D7B0E">
            <w:pPr>
              <w:pStyle w:val="TableText"/>
              <w:rPr>
                <w:w w:val="105"/>
              </w:rPr>
            </w:pPr>
            <w:r w:rsidRPr="00E46D1D">
              <w:rPr>
                <w:rFonts w:eastAsia="Arial"/>
                <w:color w:val="000000"/>
                <w:szCs w:val="19"/>
              </w:rPr>
              <w:t>Updated for MAG*3.0*254</w:t>
            </w:r>
          </w:p>
        </w:tc>
        <w:tc>
          <w:tcPr>
            <w:tcW w:w="2316" w:type="dxa"/>
            <w:vAlign w:val="center"/>
          </w:tcPr>
          <w:p w14:paraId="18051D1D" w14:textId="77777777" w:rsidR="001D7B0E" w:rsidRDefault="001D7B0E" w:rsidP="001D7B0E">
            <w:pPr>
              <w:pStyle w:val="TableText"/>
              <w:rPr>
                <w:w w:val="105"/>
              </w:rPr>
            </w:pPr>
            <w:r w:rsidRPr="0037216A">
              <w:rPr>
                <w:w w:val="105"/>
              </w:rPr>
              <w:t>VA IT VistA Imaging Technical</w:t>
            </w:r>
            <w:r>
              <w:rPr>
                <w:w w:val="105"/>
              </w:rPr>
              <w:t xml:space="preserve"> team</w:t>
            </w:r>
          </w:p>
        </w:tc>
      </w:tr>
      <w:tr w:rsidR="001D7B0E" w14:paraId="71E442BD" w14:textId="77777777" w:rsidTr="001D7B0E">
        <w:tc>
          <w:tcPr>
            <w:tcW w:w="1369" w:type="dxa"/>
          </w:tcPr>
          <w:p w14:paraId="3CDB0C9E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06/19/2019</w:t>
            </w:r>
          </w:p>
        </w:tc>
        <w:tc>
          <w:tcPr>
            <w:tcW w:w="1162" w:type="dxa"/>
          </w:tcPr>
          <w:p w14:paraId="3A7FD706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17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1</w:t>
            </w:r>
          </w:p>
        </w:tc>
        <w:tc>
          <w:tcPr>
            <w:tcW w:w="4260" w:type="dxa"/>
          </w:tcPr>
          <w:p w14:paraId="5568E1E9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title page for MAG*3*230 remaining content is the same</w:t>
            </w:r>
          </w:p>
        </w:tc>
        <w:tc>
          <w:tcPr>
            <w:tcW w:w="2316" w:type="dxa"/>
          </w:tcPr>
          <w:p w14:paraId="33AF9497" w14:textId="1F454DDA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0042D4BF" w14:textId="77777777" w:rsidTr="001D7B0E">
        <w:tc>
          <w:tcPr>
            <w:tcW w:w="1369" w:type="dxa"/>
          </w:tcPr>
          <w:p w14:paraId="5CE13D5A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05/24/2019</w:t>
            </w:r>
          </w:p>
        </w:tc>
        <w:tc>
          <w:tcPr>
            <w:tcW w:w="1162" w:type="dxa"/>
          </w:tcPr>
          <w:p w14:paraId="47FB86BA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17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176C7007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screenshots with captions</w:t>
            </w:r>
          </w:p>
        </w:tc>
        <w:tc>
          <w:tcPr>
            <w:tcW w:w="2316" w:type="dxa"/>
          </w:tcPr>
          <w:p w14:paraId="361289F2" w14:textId="373997C1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2C18292F" w14:textId="77777777" w:rsidTr="001D7B0E">
        <w:tc>
          <w:tcPr>
            <w:tcW w:w="1369" w:type="dxa"/>
          </w:tcPr>
          <w:p w14:paraId="1EE84FF9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11/15/2018</w:t>
            </w:r>
          </w:p>
        </w:tc>
        <w:tc>
          <w:tcPr>
            <w:tcW w:w="1162" w:type="dxa"/>
          </w:tcPr>
          <w:p w14:paraId="5150B9DB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16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20F6E9D7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MAG*3.0*221 Updates</w:t>
            </w:r>
          </w:p>
        </w:tc>
        <w:tc>
          <w:tcPr>
            <w:tcW w:w="2316" w:type="dxa"/>
          </w:tcPr>
          <w:p w14:paraId="3B75AA6F" w14:textId="1C0B0C0E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38272C16" w14:textId="77777777" w:rsidTr="001D7B0E">
        <w:tc>
          <w:tcPr>
            <w:tcW w:w="1369" w:type="dxa"/>
          </w:tcPr>
          <w:p w14:paraId="35F0C724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10/03/2018</w:t>
            </w:r>
          </w:p>
        </w:tc>
        <w:tc>
          <w:tcPr>
            <w:tcW w:w="1162" w:type="dxa"/>
          </w:tcPr>
          <w:p w14:paraId="71148C76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15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3C5D89A5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0*221</w:t>
            </w:r>
          </w:p>
        </w:tc>
        <w:tc>
          <w:tcPr>
            <w:tcW w:w="2316" w:type="dxa"/>
          </w:tcPr>
          <w:p w14:paraId="6B7665AA" w14:textId="66B7989A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119EFD16" w14:textId="77777777" w:rsidTr="001D7B0E">
        <w:tc>
          <w:tcPr>
            <w:tcW w:w="1369" w:type="dxa"/>
          </w:tcPr>
          <w:p w14:paraId="51D30F40" w14:textId="32FB228F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08/22/2018</w:t>
            </w:r>
          </w:p>
        </w:tc>
        <w:tc>
          <w:tcPr>
            <w:tcW w:w="1162" w:type="dxa"/>
          </w:tcPr>
          <w:p w14:paraId="28FCDA20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14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0748C93B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0*201</w:t>
            </w:r>
          </w:p>
        </w:tc>
        <w:tc>
          <w:tcPr>
            <w:tcW w:w="2316" w:type="dxa"/>
          </w:tcPr>
          <w:p w14:paraId="0E5C9A7A" w14:textId="24D425CA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02453BC8" w14:textId="77777777" w:rsidTr="001D7B0E">
        <w:tc>
          <w:tcPr>
            <w:tcW w:w="1369" w:type="dxa"/>
          </w:tcPr>
          <w:p w14:paraId="1B5FE267" w14:textId="67699306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07/11/2018</w:t>
            </w:r>
          </w:p>
        </w:tc>
        <w:tc>
          <w:tcPr>
            <w:tcW w:w="1162" w:type="dxa"/>
          </w:tcPr>
          <w:p w14:paraId="487D3FBE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080329F4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MAG*3.0*197 Updates</w:t>
            </w:r>
          </w:p>
        </w:tc>
        <w:tc>
          <w:tcPr>
            <w:tcW w:w="2316" w:type="dxa"/>
          </w:tcPr>
          <w:p w14:paraId="7C6D2584" w14:textId="70BF41CE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00490FF0" w14:textId="77777777" w:rsidTr="001D7B0E">
        <w:tc>
          <w:tcPr>
            <w:tcW w:w="1369" w:type="dxa"/>
          </w:tcPr>
          <w:p w14:paraId="351320D4" w14:textId="583A4D88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03/26/2018</w:t>
            </w:r>
          </w:p>
        </w:tc>
        <w:tc>
          <w:tcPr>
            <w:tcW w:w="1162" w:type="dxa"/>
          </w:tcPr>
          <w:p w14:paraId="39DF2F33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12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42227B43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0*197</w:t>
            </w:r>
          </w:p>
        </w:tc>
        <w:tc>
          <w:tcPr>
            <w:tcW w:w="2316" w:type="dxa"/>
          </w:tcPr>
          <w:p w14:paraId="3FDF9AF9" w14:textId="4B03C5E6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48CFA85B" w14:textId="77777777" w:rsidTr="001D7B0E">
        <w:tc>
          <w:tcPr>
            <w:tcW w:w="1369" w:type="dxa"/>
          </w:tcPr>
          <w:p w14:paraId="0DF516A0" w14:textId="1E6AFE15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11/06/2017</w:t>
            </w:r>
          </w:p>
        </w:tc>
        <w:tc>
          <w:tcPr>
            <w:tcW w:w="1162" w:type="dxa"/>
          </w:tcPr>
          <w:p w14:paraId="0E71A097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11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382A85FF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Additional MAG*3.0*185 Updates</w:t>
            </w:r>
          </w:p>
        </w:tc>
        <w:tc>
          <w:tcPr>
            <w:tcW w:w="2316" w:type="dxa"/>
          </w:tcPr>
          <w:p w14:paraId="52635C10" w14:textId="4F2C2F83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689B02B9" w14:textId="77777777" w:rsidTr="001D7B0E">
        <w:tc>
          <w:tcPr>
            <w:tcW w:w="1369" w:type="dxa"/>
          </w:tcPr>
          <w:p w14:paraId="617A7D07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10/12/2017</w:t>
            </w:r>
          </w:p>
        </w:tc>
        <w:tc>
          <w:tcPr>
            <w:tcW w:w="1162" w:type="dxa"/>
          </w:tcPr>
          <w:p w14:paraId="331B6ACF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</w:t>
            </w:r>
          </w:p>
        </w:tc>
        <w:tc>
          <w:tcPr>
            <w:tcW w:w="4260" w:type="dxa"/>
          </w:tcPr>
          <w:p w14:paraId="3DDD44F1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Initial MAG*3.0*185 Updates and Incorporated comments from reviewers.</w:t>
            </w:r>
          </w:p>
        </w:tc>
        <w:tc>
          <w:tcPr>
            <w:tcW w:w="2316" w:type="dxa"/>
          </w:tcPr>
          <w:p w14:paraId="6CAA9ECD" w14:textId="286E98BC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765699CC" w14:textId="77777777" w:rsidTr="001D7B0E">
        <w:tc>
          <w:tcPr>
            <w:tcW w:w="1369" w:type="dxa"/>
          </w:tcPr>
          <w:p w14:paraId="1DC474E9" w14:textId="09A2222E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10/04/2017</w:t>
            </w:r>
          </w:p>
        </w:tc>
        <w:tc>
          <w:tcPr>
            <w:tcW w:w="1162" w:type="dxa"/>
          </w:tcPr>
          <w:p w14:paraId="14C5D23C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9.0</w:t>
            </w:r>
          </w:p>
        </w:tc>
        <w:tc>
          <w:tcPr>
            <w:tcW w:w="4260" w:type="dxa"/>
          </w:tcPr>
          <w:p w14:paraId="041EF522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Removed ECG references</w:t>
            </w:r>
            <w:r>
              <w:rPr>
                <w:color w:val="414141"/>
                <w:w w:val="105"/>
              </w:rPr>
              <w:t xml:space="preserve">. </w:t>
            </w:r>
            <w:r>
              <w:rPr>
                <w:w w:val="105"/>
              </w:rPr>
              <w:t>Date Updates</w:t>
            </w:r>
          </w:p>
        </w:tc>
        <w:tc>
          <w:tcPr>
            <w:tcW w:w="2316" w:type="dxa"/>
          </w:tcPr>
          <w:p w14:paraId="32AEC8B5" w14:textId="74E34290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02E1EAA0" w14:textId="77777777" w:rsidTr="001D7B0E">
        <w:tc>
          <w:tcPr>
            <w:tcW w:w="1369" w:type="dxa"/>
          </w:tcPr>
          <w:p w14:paraId="73572356" w14:textId="2C05FB2E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09/06/2017</w:t>
            </w:r>
          </w:p>
        </w:tc>
        <w:tc>
          <w:tcPr>
            <w:tcW w:w="1162" w:type="dxa"/>
          </w:tcPr>
          <w:p w14:paraId="70F3A0BC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8.0</w:t>
            </w:r>
          </w:p>
        </w:tc>
        <w:tc>
          <w:tcPr>
            <w:tcW w:w="4260" w:type="dxa"/>
          </w:tcPr>
          <w:p w14:paraId="4D6A4E4C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Date Updates</w:t>
            </w:r>
          </w:p>
        </w:tc>
        <w:tc>
          <w:tcPr>
            <w:tcW w:w="2316" w:type="dxa"/>
          </w:tcPr>
          <w:p w14:paraId="024A9926" w14:textId="47CB744E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3D731FAC" w14:textId="77777777" w:rsidTr="001D7B0E">
        <w:tc>
          <w:tcPr>
            <w:tcW w:w="1369" w:type="dxa"/>
          </w:tcPr>
          <w:p w14:paraId="2FF2A8DC" w14:textId="29677C9A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06/27/2017</w:t>
            </w:r>
          </w:p>
        </w:tc>
        <w:tc>
          <w:tcPr>
            <w:tcW w:w="1162" w:type="dxa"/>
          </w:tcPr>
          <w:p w14:paraId="0B44DB42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7.0</w:t>
            </w:r>
          </w:p>
        </w:tc>
        <w:tc>
          <w:tcPr>
            <w:tcW w:w="4260" w:type="dxa"/>
          </w:tcPr>
          <w:p w14:paraId="6B9C2EEB" w14:textId="77777777" w:rsidR="001D7B0E" w:rsidRDefault="001D7B0E" w:rsidP="001D7B0E">
            <w:pPr>
              <w:pStyle w:val="TableText"/>
              <w:rPr>
                <w:w w:val="105"/>
              </w:rPr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0*177</w:t>
            </w:r>
          </w:p>
        </w:tc>
        <w:tc>
          <w:tcPr>
            <w:tcW w:w="2316" w:type="dxa"/>
          </w:tcPr>
          <w:p w14:paraId="61C0D332" w14:textId="1A5AE13D" w:rsidR="001D7B0E" w:rsidRDefault="00AC33F7" w:rsidP="001D7B0E">
            <w:pPr>
              <w:pStyle w:val="TableText"/>
              <w:rPr>
                <w:w w:val="105"/>
              </w:rPr>
            </w:pPr>
            <w:r w:rsidRPr="00B001F2">
              <w:rPr>
                <w:w w:val="105"/>
                <w:highlight w:val="yellow"/>
              </w:rPr>
              <w:t>REDACTED</w:t>
            </w:r>
          </w:p>
        </w:tc>
      </w:tr>
      <w:tr w:rsidR="001D7B0E" w14:paraId="15EEB824" w14:textId="77777777" w:rsidTr="001D7B0E">
        <w:tc>
          <w:tcPr>
            <w:tcW w:w="1369" w:type="dxa"/>
          </w:tcPr>
          <w:p w14:paraId="0492E2A7" w14:textId="0223EEED" w:rsidR="001D7B0E" w:rsidRDefault="001D7B0E" w:rsidP="001D7B0E">
            <w:pPr>
              <w:pStyle w:val="TableText"/>
            </w:pPr>
            <w:r>
              <w:rPr>
                <w:w w:val="105"/>
              </w:rPr>
              <w:t>04/18/2017</w:t>
            </w:r>
          </w:p>
        </w:tc>
        <w:tc>
          <w:tcPr>
            <w:tcW w:w="1162" w:type="dxa"/>
          </w:tcPr>
          <w:p w14:paraId="120DD9FE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6.0</w:t>
            </w:r>
          </w:p>
        </w:tc>
        <w:tc>
          <w:tcPr>
            <w:tcW w:w="4260" w:type="dxa"/>
          </w:tcPr>
          <w:p w14:paraId="38709707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Formatting updates</w:t>
            </w:r>
          </w:p>
        </w:tc>
        <w:tc>
          <w:tcPr>
            <w:tcW w:w="2316" w:type="dxa"/>
          </w:tcPr>
          <w:p w14:paraId="525EB265" w14:textId="344B77C9" w:rsidR="001D7B0E" w:rsidRDefault="00AC33F7" w:rsidP="001D7B0E">
            <w:pPr>
              <w:pStyle w:val="TableText"/>
            </w:pPr>
            <w:r w:rsidRPr="00B001F2">
              <w:rPr>
                <w:highlight w:val="yellow"/>
              </w:rPr>
              <w:t>REDACTED</w:t>
            </w:r>
          </w:p>
        </w:tc>
      </w:tr>
      <w:tr w:rsidR="001D7B0E" w14:paraId="1F59E439" w14:textId="77777777" w:rsidTr="001D7B0E">
        <w:tc>
          <w:tcPr>
            <w:tcW w:w="1369" w:type="dxa"/>
          </w:tcPr>
          <w:p w14:paraId="021B02B1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04/13/2017</w:t>
            </w:r>
          </w:p>
        </w:tc>
        <w:tc>
          <w:tcPr>
            <w:tcW w:w="1162" w:type="dxa"/>
          </w:tcPr>
          <w:p w14:paraId="6142E9F6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5.0</w:t>
            </w:r>
          </w:p>
        </w:tc>
        <w:tc>
          <w:tcPr>
            <w:tcW w:w="4260" w:type="dxa"/>
          </w:tcPr>
          <w:p w14:paraId="5F165BE8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Formatting and screenshot updates</w:t>
            </w:r>
          </w:p>
        </w:tc>
        <w:tc>
          <w:tcPr>
            <w:tcW w:w="2316" w:type="dxa"/>
          </w:tcPr>
          <w:p w14:paraId="77D0C671" w14:textId="572816EF" w:rsidR="001D7B0E" w:rsidRDefault="00AC33F7" w:rsidP="001D7B0E">
            <w:pPr>
              <w:pStyle w:val="TableText"/>
            </w:pPr>
            <w:r w:rsidRPr="00B001F2">
              <w:rPr>
                <w:highlight w:val="yellow"/>
              </w:rPr>
              <w:t>REDACTED</w:t>
            </w:r>
          </w:p>
        </w:tc>
      </w:tr>
      <w:tr w:rsidR="001D7B0E" w14:paraId="125DD47C" w14:textId="77777777" w:rsidTr="001D7B0E">
        <w:tc>
          <w:tcPr>
            <w:tcW w:w="1369" w:type="dxa"/>
          </w:tcPr>
          <w:p w14:paraId="56952C42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04/06/2017</w:t>
            </w:r>
          </w:p>
        </w:tc>
        <w:tc>
          <w:tcPr>
            <w:tcW w:w="1162" w:type="dxa"/>
          </w:tcPr>
          <w:p w14:paraId="33CFB9BE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4.0</w:t>
            </w:r>
          </w:p>
        </w:tc>
        <w:tc>
          <w:tcPr>
            <w:tcW w:w="4260" w:type="dxa"/>
          </w:tcPr>
          <w:p w14:paraId="431578BA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Updated for MAG*3</w:t>
            </w:r>
            <w:r>
              <w:rPr>
                <w:color w:val="414141"/>
                <w:w w:val="105"/>
              </w:rPr>
              <w:t>.</w:t>
            </w:r>
            <w:r>
              <w:rPr>
                <w:w w:val="105"/>
              </w:rPr>
              <w:t>0*170</w:t>
            </w:r>
          </w:p>
        </w:tc>
        <w:tc>
          <w:tcPr>
            <w:tcW w:w="2316" w:type="dxa"/>
          </w:tcPr>
          <w:p w14:paraId="29C55515" w14:textId="3F9C6F4C" w:rsidR="001D7B0E" w:rsidRDefault="00AC33F7" w:rsidP="001D7B0E">
            <w:pPr>
              <w:pStyle w:val="TableText"/>
            </w:pPr>
            <w:r w:rsidRPr="00B001F2">
              <w:rPr>
                <w:highlight w:val="yellow"/>
              </w:rPr>
              <w:t>REDACTED</w:t>
            </w:r>
          </w:p>
        </w:tc>
      </w:tr>
      <w:tr w:rsidR="001D7B0E" w14:paraId="18C31312" w14:textId="77777777" w:rsidTr="001D7B0E">
        <w:tc>
          <w:tcPr>
            <w:tcW w:w="1369" w:type="dxa"/>
          </w:tcPr>
          <w:p w14:paraId="34AD41F5" w14:textId="171F9DF3" w:rsidR="001D7B0E" w:rsidRDefault="001D7B0E" w:rsidP="001D7B0E">
            <w:pPr>
              <w:pStyle w:val="TableText"/>
            </w:pPr>
            <w:r>
              <w:rPr>
                <w:w w:val="105"/>
              </w:rPr>
              <w:t>03/24/2017</w:t>
            </w:r>
          </w:p>
        </w:tc>
        <w:tc>
          <w:tcPr>
            <w:tcW w:w="1162" w:type="dxa"/>
          </w:tcPr>
          <w:p w14:paraId="75C83495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3.0</w:t>
            </w:r>
          </w:p>
        </w:tc>
        <w:tc>
          <w:tcPr>
            <w:tcW w:w="4260" w:type="dxa"/>
          </w:tcPr>
          <w:p w14:paraId="1C963D81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Date Updates</w:t>
            </w:r>
          </w:p>
        </w:tc>
        <w:tc>
          <w:tcPr>
            <w:tcW w:w="2316" w:type="dxa"/>
          </w:tcPr>
          <w:p w14:paraId="4AC23DA0" w14:textId="2730F62C" w:rsidR="001D7B0E" w:rsidRDefault="00AC33F7" w:rsidP="001D7B0E">
            <w:pPr>
              <w:pStyle w:val="TableText"/>
            </w:pPr>
            <w:r w:rsidRPr="00B001F2">
              <w:rPr>
                <w:highlight w:val="yellow"/>
              </w:rPr>
              <w:t>REDACTED</w:t>
            </w:r>
          </w:p>
        </w:tc>
      </w:tr>
      <w:tr w:rsidR="001D7B0E" w14:paraId="19A2D9EF" w14:textId="77777777" w:rsidTr="001D7B0E">
        <w:tc>
          <w:tcPr>
            <w:tcW w:w="1369" w:type="dxa"/>
          </w:tcPr>
          <w:p w14:paraId="0EBF5B41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02/14/17</w:t>
            </w:r>
          </w:p>
        </w:tc>
        <w:tc>
          <w:tcPr>
            <w:tcW w:w="1162" w:type="dxa"/>
          </w:tcPr>
          <w:p w14:paraId="5E1C8B8D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2.0</w:t>
            </w:r>
          </w:p>
        </w:tc>
        <w:tc>
          <w:tcPr>
            <w:tcW w:w="4260" w:type="dxa"/>
          </w:tcPr>
          <w:p w14:paraId="0822903F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Formatting updates and added</w:t>
            </w:r>
          </w:p>
          <w:p w14:paraId="31046335" w14:textId="0D3E811C" w:rsidR="001D7B0E" w:rsidRDefault="001D7B0E" w:rsidP="001D7B0E">
            <w:pPr>
              <w:pStyle w:val="TableText"/>
            </w:pPr>
            <w:r>
              <w:rPr>
                <w:w w:val="105"/>
              </w:rPr>
              <w:t xml:space="preserve">reference to Enhanced Image Viewer. Removed Radiology Viewer </w:t>
            </w:r>
            <w:r w:rsidR="00C446C0">
              <w:rPr>
                <w:w w:val="105"/>
              </w:rPr>
              <w:t>S</w:t>
            </w:r>
            <w:r>
              <w:rPr>
                <w:w w:val="105"/>
              </w:rPr>
              <w:t>ection</w:t>
            </w:r>
          </w:p>
        </w:tc>
        <w:tc>
          <w:tcPr>
            <w:tcW w:w="2316" w:type="dxa"/>
          </w:tcPr>
          <w:p w14:paraId="105EA313" w14:textId="3C13DBB6" w:rsidR="001D7B0E" w:rsidRDefault="00AC33F7" w:rsidP="001D7B0E">
            <w:pPr>
              <w:pStyle w:val="TableText"/>
            </w:pPr>
            <w:r w:rsidRPr="00B001F2">
              <w:rPr>
                <w:highlight w:val="yellow"/>
              </w:rPr>
              <w:t>REDACTED</w:t>
            </w:r>
          </w:p>
        </w:tc>
      </w:tr>
      <w:tr w:rsidR="001D7B0E" w14:paraId="2DB39C97" w14:textId="77777777" w:rsidTr="001D7B0E">
        <w:tc>
          <w:tcPr>
            <w:tcW w:w="1369" w:type="dxa"/>
          </w:tcPr>
          <w:p w14:paraId="178F6AFC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09/29/16</w:t>
            </w:r>
          </w:p>
        </w:tc>
        <w:tc>
          <w:tcPr>
            <w:tcW w:w="1162" w:type="dxa"/>
          </w:tcPr>
          <w:p w14:paraId="7408121F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1.0</w:t>
            </w:r>
          </w:p>
        </w:tc>
        <w:tc>
          <w:tcPr>
            <w:tcW w:w="4260" w:type="dxa"/>
          </w:tcPr>
          <w:p w14:paraId="74AC2186" w14:textId="77777777" w:rsidR="001D7B0E" w:rsidRDefault="001D7B0E" w:rsidP="001D7B0E">
            <w:pPr>
              <w:pStyle w:val="TableText"/>
            </w:pPr>
            <w:r>
              <w:rPr>
                <w:w w:val="105"/>
              </w:rPr>
              <w:t>Initial Draft</w:t>
            </w:r>
          </w:p>
        </w:tc>
        <w:tc>
          <w:tcPr>
            <w:tcW w:w="2316" w:type="dxa"/>
          </w:tcPr>
          <w:p w14:paraId="0A8F1209" w14:textId="724267E9" w:rsidR="001D7B0E" w:rsidRPr="009C31C4" w:rsidRDefault="00AC33F7" w:rsidP="001D7B0E">
            <w:pPr>
              <w:pStyle w:val="TableText"/>
            </w:pPr>
            <w:r w:rsidRPr="00B001F2">
              <w:rPr>
                <w:w w:val="95"/>
                <w:highlight w:val="yellow"/>
              </w:rPr>
              <w:t>REDACTED</w:t>
            </w:r>
            <w:r w:rsidR="001D7B0E" w:rsidRPr="009C31C4">
              <w:rPr>
                <w:w w:val="95"/>
              </w:rPr>
              <w:tab/>
            </w:r>
          </w:p>
        </w:tc>
      </w:tr>
    </w:tbl>
    <w:p w14:paraId="133A8F12" w14:textId="77777777" w:rsidR="004A0D70" w:rsidRDefault="004A0D70" w:rsidP="00B77862">
      <w:pPr>
        <w:pStyle w:val="BodyText"/>
        <w:spacing w:before="10"/>
        <w:jc w:val="center"/>
        <w:rPr>
          <w:sz w:val="14"/>
        </w:rPr>
      </w:pPr>
    </w:p>
    <w:p w14:paraId="4202F39C" w14:textId="37E03940" w:rsidR="00D6774E" w:rsidRDefault="00D6774E">
      <w:pPr>
        <w:widowControl w:val="0"/>
        <w:autoSpaceDE w:val="0"/>
        <w:autoSpaceDN w:val="0"/>
        <w:spacing w:before="0" w:after="0"/>
        <w:rPr>
          <w:rFonts w:ascii="Arial"/>
          <w:sz w:val="19"/>
        </w:rPr>
      </w:pPr>
      <w:r>
        <w:rPr>
          <w:rFonts w:ascii="Arial"/>
          <w:sz w:val="19"/>
        </w:rPr>
        <w:br w:type="page"/>
      </w:r>
    </w:p>
    <w:sdt>
      <w:sdtPr>
        <w:rPr>
          <w:rFonts w:asciiTheme="majorHAnsi" w:hAnsiTheme="majorHAnsi"/>
          <w:b w:val="0"/>
          <w:color w:val="365F91" w:themeColor="accent1" w:themeShade="BF"/>
          <w:sz w:val="32"/>
          <w:szCs w:val="32"/>
        </w:rPr>
        <w:id w:val="-1239706874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  <w:color w:val="000000"/>
          <w:sz w:val="24"/>
          <w:szCs w:val="24"/>
        </w:rPr>
      </w:sdtEndPr>
      <w:sdtContent>
        <w:p w14:paraId="79D0F288" w14:textId="29E1611A" w:rsidR="00133E8C" w:rsidRPr="00DD60CC" w:rsidRDefault="00AB778E" w:rsidP="00DD60CC">
          <w:pPr>
            <w:pStyle w:val="TOC1"/>
            <w:jc w:val="center"/>
            <w:rPr>
              <w:rFonts w:cs="Arial"/>
              <w:bCs/>
              <w:color w:val="auto"/>
              <w:sz w:val="32"/>
              <w:szCs w:val="32"/>
            </w:rPr>
          </w:pPr>
          <w:r w:rsidRPr="00DD60CC">
            <w:rPr>
              <w:rFonts w:cs="Arial"/>
              <w:bCs/>
              <w:color w:val="auto"/>
              <w:sz w:val="32"/>
              <w:szCs w:val="32"/>
            </w:rPr>
            <w:t>Table of C</w:t>
          </w:r>
          <w:r w:rsidR="00133E8C" w:rsidRPr="00DD60CC">
            <w:rPr>
              <w:rFonts w:cs="Arial"/>
              <w:bCs/>
              <w:color w:val="auto"/>
              <w:sz w:val="32"/>
              <w:szCs w:val="32"/>
            </w:rPr>
            <w:t>ontents</w:t>
          </w:r>
        </w:p>
        <w:p w14:paraId="1AB87328" w14:textId="14D44296" w:rsidR="000032E2" w:rsidRDefault="00032AB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b w:val="0"/>
              <w:bCs/>
              <w:noProof/>
            </w:rPr>
            <w:fldChar w:fldCharType="begin"/>
          </w:r>
          <w:r>
            <w:rPr>
              <w:b w:val="0"/>
              <w:bCs/>
              <w:noProof/>
            </w:rPr>
            <w:instrText xml:space="preserve"> TOC \o "1-4" \h \z \u </w:instrText>
          </w:r>
          <w:r>
            <w:rPr>
              <w:b w:val="0"/>
              <w:bCs/>
              <w:noProof/>
            </w:rPr>
            <w:fldChar w:fldCharType="separate"/>
          </w:r>
          <w:hyperlink w:anchor="_Toc117849714" w:history="1">
            <w:r w:rsidR="000032E2" w:rsidRPr="00A324F4">
              <w:rPr>
                <w:rStyle w:val="Hyperlink"/>
                <w:noProof/>
              </w:rPr>
              <w:t>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Introduction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1267F27" w14:textId="24FF1E65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15" w:history="1">
            <w:r w:rsidR="000032E2" w:rsidRPr="00A324F4">
              <w:rPr>
                <w:rStyle w:val="Hyperlink"/>
                <w:noProof/>
              </w:rPr>
              <w:t>1.1.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Purpose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CE8C8CC" w14:textId="6CB3904C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16" w:history="1">
            <w:r w:rsidR="000032E2" w:rsidRPr="00A324F4">
              <w:rPr>
                <w:rStyle w:val="Hyperlink"/>
                <w:noProof/>
              </w:rPr>
              <w:t>1.2.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Document Orientation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96BF47A" w14:textId="612B0961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17" w:history="1">
            <w:r w:rsidR="000032E2" w:rsidRPr="00A324F4">
              <w:rPr>
                <w:rStyle w:val="Hyperlink"/>
                <w:noProof/>
              </w:rPr>
              <w:t>1.2.1.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  <w:w w:val="105"/>
              </w:rPr>
              <w:t>Organization of the</w:t>
            </w:r>
            <w:r w:rsidR="000032E2" w:rsidRPr="00A324F4">
              <w:rPr>
                <w:rStyle w:val="Hyperlink"/>
                <w:noProof/>
                <w:spacing w:val="-49"/>
                <w:w w:val="105"/>
              </w:rPr>
              <w:t xml:space="preserve"> </w:t>
            </w:r>
            <w:r w:rsidR="000032E2" w:rsidRPr="00A324F4">
              <w:rPr>
                <w:rStyle w:val="Hyperlink"/>
                <w:noProof/>
                <w:w w:val="105"/>
              </w:rPr>
              <w:t>Manual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D8ED944" w14:textId="232F8FC7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18" w:history="1">
            <w:r w:rsidR="000032E2" w:rsidRPr="00A324F4">
              <w:rPr>
                <w:rStyle w:val="Hyperlink"/>
                <w:noProof/>
              </w:rPr>
              <w:t>1.2.2.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Assumptions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C31E3BD" w14:textId="4F3BD338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19" w:history="1">
            <w:r w:rsidR="000032E2" w:rsidRPr="00A324F4">
              <w:rPr>
                <w:rStyle w:val="Hyperlink"/>
                <w:noProof/>
              </w:rPr>
              <w:t>1.2.3.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Coordination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_Toc117849719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0FAA1EE" w14:textId="613925C8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20" w:history="1">
            <w:r w:rsidR="000032E2" w:rsidRPr="00A324F4">
              <w:rPr>
                <w:rStyle w:val="Hyperlink"/>
                <w:noProof/>
              </w:rPr>
              <w:t>1.2.4.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Disclaimers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_Toc117849720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A22D9E2" w14:textId="77CD6B2F" w:rsidR="000032E2" w:rsidRDefault="00000000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17849721" w:history="1">
            <w:r w:rsidR="000032E2" w:rsidRPr="00A324F4">
              <w:rPr>
                <w:rStyle w:val="Hyperlink"/>
                <w:noProof/>
              </w:rPr>
              <w:t>1.2.4.1.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Software Disclaimer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_Toc117849721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60DBCAC" w14:textId="1BBA0604" w:rsidR="000032E2" w:rsidRDefault="00000000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17849722" w:history="1">
            <w:r w:rsidR="000032E2" w:rsidRPr="00A324F4">
              <w:rPr>
                <w:rStyle w:val="Hyperlink"/>
                <w:noProof/>
              </w:rPr>
              <w:t>1.2.4.2.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Documentation Disclaimer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_Toc117849722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80BD8D7" w14:textId="061EFF62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23" w:history="1">
            <w:r w:rsidR="000032E2" w:rsidRPr="00A324F4">
              <w:rPr>
                <w:rStyle w:val="Hyperlink"/>
                <w:noProof/>
              </w:rPr>
              <w:t>1.2.5.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Documentation</w:t>
            </w:r>
            <w:r w:rsidR="000032E2" w:rsidRPr="00A324F4">
              <w:rPr>
                <w:rStyle w:val="Hyperlink"/>
                <w:noProof/>
                <w:spacing w:val="36"/>
              </w:rPr>
              <w:t xml:space="preserve"> </w:t>
            </w:r>
            <w:r w:rsidR="000032E2" w:rsidRPr="00A324F4">
              <w:rPr>
                <w:rStyle w:val="Hyperlink"/>
                <w:noProof/>
              </w:rPr>
              <w:t>Conventions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_Toc117849723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98A9F72" w14:textId="12E6B735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24" w:history="1">
            <w:r w:rsidR="000032E2" w:rsidRPr="00A324F4">
              <w:rPr>
                <w:rStyle w:val="Hyperlink"/>
                <w:noProof/>
              </w:rPr>
              <w:t>1.2.6.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References and Resources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613D59E" w14:textId="54130231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25" w:history="1">
            <w:r w:rsidR="000032E2" w:rsidRPr="00A324F4">
              <w:rPr>
                <w:rStyle w:val="Hyperlink"/>
                <w:noProof/>
              </w:rPr>
              <w:t>1.3.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  <w:w w:val="105"/>
              </w:rPr>
              <w:t>Enterprise Service Desk and Organizational</w:t>
            </w:r>
            <w:r w:rsidR="000032E2" w:rsidRPr="00A324F4">
              <w:rPr>
                <w:rStyle w:val="Hyperlink"/>
                <w:noProof/>
                <w:spacing w:val="-30"/>
                <w:w w:val="105"/>
              </w:rPr>
              <w:t xml:space="preserve"> </w:t>
            </w:r>
            <w:r w:rsidR="000032E2" w:rsidRPr="00A324F4">
              <w:rPr>
                <w:rStyle w:val="Hyperlink"/>
                <w:noProof/>
                <w:w w:val="105"/>
              </w:rPr>
              <w:t>Contacts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11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1F6FC51" w14:textId="552325F5" w:rsidR="000032E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26" w:history="1">
            <w:r w:rsidR="000032E2" w:rsidRPr="00A324F4">
              <w:rPr>
                <w:rStyle w:val="Hyperlink"/>
                <w:noProof/>
              </w:rPr>
              <w:t>2.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System Summary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B3A9B2D" w14:textId="4BDA0A4A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27" w:history="1">
            <w:r w:rsidR="000032E2" w:rsidRPr="00A324F4">
              <w:rPr>
                <w:rStyle w:val="Hyperlink"/>
                <w:noProof/>
              </w:rPr>
              <w:t>2.1.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System Configuration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25FC877" w14:textId="1AC93863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28" w:history="1">
            <w:r w:rsidR="000032E2" w:rsidRPr="00A324F4">
              <w:rPr>
                <w:rStyle w:val="Hyperlink"/>
                <w:noProof/>
              </w:rPr>
              <w:t>2.2.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Data Flows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F9A6323" w14:textId="6DE4C2FE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29" w:history="1">
            <w:r w:rsidR="000032E2" w:rsidRPr="00A324F4">
              <w:rPr>
                <w:rStyle w:val="Hyperlink"/>
                <w:noProof/>
              </w:rPr>
              <w:t>2.3.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User Access Levels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_Toc117849729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0D9EA64" w14:textId="40991F26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0" w:history="1">
            <w:r w:rsidR="000032E2" w:rsidRPr="00A324F4">
              <w:rPr>
                <w:rStyle w:val="Hyperlink"/>
                <w:noProof/>
              </w:rPr>
              <w:t>2.4.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Continuity of Operation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_Toc117849730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13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301CC68" w14:textId="599252B4" w:rsidR="000032E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1" w:history="1">
            <w:r w:rsidR="000032E2" w:rsidRPr="00A324F4">
              <w:rPr>
                <w:rStyle w:val="Hyperlink"/>
                <w:noProof/>
              </w:rPr>
              <w:t>3.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Getting Started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_Toc117849731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14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70B6F98" w14:textId="49741D99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2" w:history="1">
            <w:r w:rsidR="000032E2" w:rsidRPr="00A324F4">
              <w:rPr>
                <w:rStyle w:val="Hyperlink"/>
                <w:noProof/>
              </w:rPr>
              <w:t>3.1.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Logging 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_Toc117849732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14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CC514CD" w14:textId="446AC801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3" w:history="1">
            <w:r w:rsidR="000032E2" w:rsidRPr="00A324F4">
              <w:rPr>
                <w:rStyle w:val="Hyperlink"/>
                <w:noProof/>
              </w:rPr>
              <w:t>3.2.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System Menu and Main Viewer Page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_Toc117849733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15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FBBDC9A" w14:textId="6C77A497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4" w:history="1">
            <w:r w:rsidR="000032E2" w:rsidRPr="00A324F4">
              <w:rPr>
                <w:rStyle w:val="Hyperlink"/>
                <w:noProof/>
              </w:rPr>
              <w:t>3.3.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Exit System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16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50B01E0" w14:textId="6CFF445F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5" w:history="1">
            <w:r w:rsidR="000032E2" w:rsidRPr="00A324F4">
              <w:rPr>
                <w:rStyle w:val="Hyperlink"/>
                <w:noProof/>
              </w:rPr>
              <w:t>3.4.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Caveats and Exceptions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16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253A0A6" w14:textId="22C12608" w:rsidR="000032E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6" w:history="1">
            <w:r w:rsidR="000032E2" w:rsidRPr="00A324F4">
              <w:rPr>
                <w:rStyle w:val="Hyperlink"/>
                <w:noProof/>
              </w:rPr>
              <w:t>4.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Using the Software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D46FBF0" w14:textId="62097AD8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7" w:history="1">
            <w:r w:rsidR="000032E2" w:rsidRPr="00A324F4">
              <w:rPr>
                <w:rStyle w:val="Hyperlink"/>
                <w:noProof/>
              </w:rPr>
              <w:t>4.1.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Launching the Viewer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73BF4C9" w14:textId="3636850E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38" w:history="1">
            <w:r w:rsidR="000032E2" w:rsidRPr="00A324F4">
              <w:rPr>
                <w:rStyle w:val="Hyperlink"/>
                <w:noProof/>
              </w:rPr>
              <w:t>4.2.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The Main Viewer Page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19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22AB19E" w14:textId="3D214D90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39" w:history="1">
            <w:r w:rsidR="000032E2" w:rsidRPr="00A324F4">
              <w:rPr>
                <w:rStyle w:val="Hyperlink"/>
                <w:noProof/>
              </w:rPr>
              <w:t>4.2.1.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The Main Toolbar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_Toc117849739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AECB1C5" w14:textId="0A41771B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0" w:history="1">
            <w:r w:rsidR="000032E2" w:rsidRPr="00A324F4">
              <w:rPr>
                <w:rStyle w:val="Hyperlink"/>
                <w:noProof/>
              </w:rPr>
              <w:t>4.2.2.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Thumbnails and Image Loading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_Toc117849740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56CB554" w14:textId="3245000C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1" w:history="1">
            <w:r w:rsidR="000032E2" w:rsidRPr="00A324F4">
              <w:rPr>
                <w:rStyle w:val="Hyperlink"/>
                <w:noProof/>
              </w:rPr>
              <w:t>4.2.3.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The Image Navigation Toolbars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_Toc117849741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24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6750B11" w14:textId="6A270534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42" w:history="1">
            <w:r w:rsidR="000032E2" w:rsidRPr="00A324F4">
              <w:rPr>
                <w:rStyle w:val="Hyperlink"/>
                <w:noProof/>
              </w:rPr>
              <w:t>4.3.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Working with Images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_Toc117849742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25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33663D0" w14:textId="054C869C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3" w:history="1">
            <w:r w:rsidR="000032E2" w:rsidRPr="00A324F4">
              <w:rPr>
                <w:rStyle w:val="Hyperlink"/>
                <w:noProof/>
              </w:rPr>
              <w:t>4.3.1.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Manipulating View Layout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_Toc117849743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25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8A01E32" w14:textId="2E1B844A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4" w:history="1">
            <w:r w:rsidR="000032E2" w:rsidRPr="00A324F4">
              <w:rPr>
                <w:rStyle w:val="Hyperlink"/>
                <w:noProof/>
              </w:rPr>
              <w:t>4.3.2.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DICOM Images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25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1B332C3" w14:textId="484A8431" w:rsidR="000032E2" w:rsidRDefault="00000000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17849745" w:history="1">
            <w:r w:rsidR="000032E2" w:rsidRPr="00A324F4">
              <w:rPr>
                <w:rStyle w:val="Hyperlink"/>
                <w:noProof/>
              </w:rPr>
              <w:t>4.3.2.1.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Stacked Images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25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2AF5170" w14:textId="6A7F8BD9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6" w:history="1">
            <w:r w:rsidR="000032E2" w:rsidRPr="00A324F4">
              <w:rPr>
                <w:rStyle w:val="Hyperlink"/>
                <w:noProof/>
              </w:rPr>
              <w:t>4.3.3.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Multi-Page TIFF Images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26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AD3ED10" w14:textId="68CB8991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7" w:history="1">
            <w:r w:rsidR="000032E2" w:rsidRPr="00A324F4">
              <w:rPr>
                <w:rStyle w:val="Hyperlink"/>
                <w:noProof/>
              </w:rPr>
              <w:t>4.3.4.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Normal Web Images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26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4F3A3B35" w14:textId="7FBC1644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8" w:history="1">
            <w:r w:rsidR="000032E2" w:rsidRPr="00A324F4">
              <w:rPr>
                <w:rStyle w:val="Hyperlink"/>
                <w:noProof/>
              </w:rPr>
              <w:t>4.3.5.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Documents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7FE3A2C" w14:textId="2DBDEA44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49" w:history="1">
            <w:r w:rsidR="000032E2" w:rsidRPr="00A324F4">
              <w:rPr>
                <w:rStyle w:val="Hyperlink"/>
                <w:noProof/>
              </w:rPr>
              <w:t>4.3.6.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Printing an Image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_Toc117849749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3F0A5C43" w14:textId="1EBD4BD2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0" w:history="1">
            <w:r w:rsidR="000032E2" w:rsidRPr="00A324F4">
              <w:rPr>
                <w:rStyle w:val="Hyperlink"/>
                <w:noProof/>
                <w:w w:val="105"/>
              </w:rPr>
              <w:t>4.3.7.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  <w:w w:val="105"/>
              </w:rPr>
              <w:t>Exporting an Image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_Toc117849750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B824B9D" w14:textId="31C30034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1" w:history="1">
            <w:r w:rsidR="000032E2" w:rsidRPr="00A324F4">
              <w:rPr>
                <w:rStyle w:val="Hyperlink"/>
                <w:noProof/>
              </w:rPr>
              <w:t>4.3.8.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External Links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_Toc117849751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29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09B6E46" w14:textId="47DB6995" w:rsidR="000032E2" w:rsidRDefault="00000000">
          <w:pPr>
            <w:pStyle w:val="TOC4"/>
            <w:tabs>
              <w:tab w:val="left" w:pos="186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117849752" w:history="1">
            <w:r w:rsidR="000032E2" w:rsidRPr="00A324F4">
              <w:rPr>
                <w:rStyle w:val="Hyperlink"/>
                <w:noProof/>
              </w:rPr>
              <w:t>4.3.8.1.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Release of Information (ROI) Print Queue Status and ROI Submission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_Toc117849752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05E23BAA" w14:textId="01533EA6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3" w:history="1">
            <w:r w:rsidR="000032E2" w:rsidRPr="00A324F4">
              <w:rPr>
                <w:rStyle w:val="Hyperlink"/>
                <w:noProof/>
              </w:rPr>
              <w:t>4.3.9.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Information in an Image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_Toc117849753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31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317A021" w14:textId="2A1407EB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4" w:history="1">
            <w:r w:rsidR="000032E2" w:rsidRPr="00A324F4">
              <w:rPr>
                <w:rStyle w:val="Hyperlink"/>
                <w:noProof/>
              </w:rPr>
              <w:t>4.3.10.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Changing the Settings of an Image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4C66F4BE" w14:textId="7CBC25DB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5" w:history="1">
            <w:r w:rsidR="000032E2" w:rsidRPr="00A324F4">
              <w:rPr>
                <w:rStyle w:val="Hyperlink"/>
                <w:noProof/>
              </w:rPr>
              <w:t>4.3.11.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Changing the Study Layout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4C8064D" w14:textId="14BE64BE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6" w:history="1">
            <w:r w:rsidR="000032E2" w:rsidRPr="00A324F4">
              <w:rPr>
                <w:rStyle w:val="Hyperlink"/>
                <w:noProof/>
              </w:rPr>
              <w:t>4.3.12.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Presentation State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37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8A67351" w14:textId="02E5142F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7" w:history="1">
            <w:r w:rsidR="000032E2" w:rsidRPr="00A324F4">
              <w:rPr>
                <w:rStyle w:val="Hyperlink"/>
                <w:noProof/>
              </w:rPr>
              <w:t>4.3.13.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Using the Measurements Tools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38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4A2BEDF" w14:textId="6FD99D9B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8" w:history="1">
            <w:r w:rsidR="000032E2" w:rsidRPr="00A324F4">
              <w:rPr>
                <w:rStyle w:val="Hyperlink"/>
                <w:noProof/>
              </w:rPr>
              <w:t>4.3.14.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Using the RGB Tool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42813FB0" w14:textId="130BEF7A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59" w:history="1">
            <w:r w:rsidR="000032E2" w:rsidRPr="00A324F4">
              <w:rPr>
                <w:rStyle w:val="Hyperlink"/>
                <w:noProof/>
              </w:rPr>
              <w:t>4.3.15.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Conditions for Image Viewer Functions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_Toc117849759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3751222" w14:textId="0EDF2F45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60" w:history="1">
            <w:r w:rsidR="000032E2" w:rsidRPr="00A324F4">
              <w:rPr>
                <w:rStyle w:val="Hyperlink"/>
                <w:noProof/>
              </w:rPr>
              <w:t>4.4.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Image Quality Assurance (QA)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_Toc117849760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41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6D45A254" w14:textId="46E6C86D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61" w:history="1">
            <w:r w:rsidR="000032E2" w:rsidRPr="00A324F4">
              <w:rPr>
                <w:rStyle w:val="Hyperlink"/>
                <w:noProof/>
              </w:rPr>
              <w:t>4.4.1.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Image Information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_Toc117849761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43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37153A6" w14:textId="6CDC0013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62" w:history="1">
            <w:r w:rsidR="000032E2" w:rsidRPr="00A324F4">
              <w:rPr>
                <w:rStyle w:val="Hyperlink"/>
                <w:noProof/>
              </w:rPr>
              <w:t>4.4.2.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Image QA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_Toc117849762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44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4DA2C6C5" w14:textId="2AB38D57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63" w:history="1">
            <w:r w:rsidR="000032E2" w:rsidRPr="00A324F4">
              <w:rPr>
                <w:rStyle w:val="Hyperlink"/>
                <w:noProof/>
              </w:rPr>
              <w:t>4.4.3.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Viewing and Setting Image Status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_Toc117849763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49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78B047A2" w14:textId="0C93F65E" w:rsidR="000032E2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7849764" w:history="1">
            <w:r w:rsidR="000032E2" w:rsidRPr="00A324F4">
              <w:rPr>
                <w:rStyle w:val="Hyperlink"/>
                <w:noProof/>
              </w:rPr>
              <w:t>4.4.4.</w:t>
            </w:r>
            <w:r w:rsidR="000032E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Image QA Report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_Toc117849764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50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DB90A6A" w14:textId="2DC6DAF7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65" w:history="1">
            <w:r w:rsidR="000032E2" w:rsidRPr="00A324F4">
              <w:rPr>
                <w:rStyle w:val="Hyperlink"/>
                <w:noProof/>
              </w:rPr>
              <w:t>4.5.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Closing the Viewer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_Toc117849765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52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ED14206" w14:textId="52E1B175" w:rsidR="000032E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66" w:history="1">
            <w:r w:rsidR="000032E2" w:rsidRPr="00A324F4">
              <w:rPr>
                <w:rStyle w:val="Hyperlink"/>
                <w:noProof/>
              </w:rPr>
              <w:t>5.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  <w:w w:val="105"/>
              </w:rPr>
              <w:t>Troubleshooting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_Toc117849766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53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1CDEBEE4" w14:textId="27C9626F" w:rsidR="000032E2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67" w:history="1">
            <w:r w:rsidR="000032E2" w:rsidRPr="00A324F4">
              <w:rPr>
                <w:rStyle w:val="Hyperlink"/>
                <w:noProof/>
                <w:w w:val="105"/>
              </w:rPr>
              <w:t>5.1.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  <w:w w:val="105"/>
              </w:rPr>
              <w:t>Special Instructions for Error Correction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_Toc117849767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53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284DFB15" w14:textId="6D442B0D" w:rsidR="000032E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17849768" w:history="1">
            <w:r w:rsidR="000032E2" w:rsidRPr="00A324F4">
              <w:rPr>
                <w:rStyle w:val="Hyperlink"/>
                <w:noProof/>
              </w:rPr>
              <w:t>6.</w:t>
            </w:r>
            <w:r w:rsidR="000032E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0032E2" w:rsidRPr="00A324F4">
              <w:rPr>
                <w:rStyle w:val="Hyperlink"/>
                <w:noProof/>
              </w:rPr>
              <w:t>Acronyms and Abbreviations</w:t>
            </w:r>
            <w:r w:rsidR="000032E2">
              <w:rPr>
                <w:noProof/>
                <w:webHidden/>
              </w:rPr>
              <w:tab/>
            </w:r>
            <w:r w:rsidR="000032E2">
              <w:rPr>
                <w:noProof/>
                <w:webHidden/>
              </w:rPr>
              <w:fldChar w:fldCharType="begin"/>
            </w:r>
            <w:r w:rsidR="000032E2">
              <w:rPr>
                <w:noProof/>
                <w:webHidden/>
              </w:rPr>
              <w:instrText xml:space="preserve"> PAGEREF _Toc117849768 \h </w:instrText>
            </w:r>
            <w:r w:rsidR="000032E2">
              <w:rPr>
                <w:noProof/>
                <w:webHidden/>
              </w:rPr>
            </w:r>
            <w:r w:rsidR="000032E2">
              <w:rPr>
                <w:noProof/>
                <w:webHidden/>
              </w:rPr>
              <w:fldChar w:fldCharType="separate"/>
            </w:r>
            <w:r w:rsidR="000032E2">
              <w:rPr>
                <w:noProof/>
                <w:webHidden/>
              </w:rPr>
              <w:t>54</w:t>
            </w:r>
            <w:r w:rsidR="000032E2">
              <w:rPr>
                <w:noProof/>
                <w:webHidden/>
              </w:rPr>
              <w:fldChar w:fldCharType="end"/>
            </w:r>
          </w:hyperlink>
        </w:p>
        <w:p w14:paraId="552EB485" w14:textId="52A62EB1" w:rsidR="008F6515" w:rsidRPr="00742BAF" w:rsidRDefault="00032AB1" w:rsidP="008F6515">
          <w:pPr>
            <w:rPr>
              <w:rFonts w:ascii="Arial" w:hAnsi="Arial"/>
              <w:b/>
              <w:bCs/>
              <w:noProof/>
              <w:sz w:val="28"/>
              <w:szCs w:val="21"/>
            </w:rPr>
          </w:pPr>
          <w:r>
            <w:rPr>
              <w:rFonts w:ascii="Arial" w:hAnsi="Arial"/>
              <w:b/>
              <w:bCs/>
              <w:noProof/>
              <w:sz w:val="28"/>
              <w:szCs w:val="21"/>
            </w:rPr>
            <w:fldChar w:fldCharType="end"/>
          </w:r>
        </w:p>
      </w:sdtContent>
    </w:sdt>
    <w:p w14:paraId="2E321D9E" w14:textId="1C301953" w:rsidR="002F688D" w:rsidRDefault="002F688D" w:rsidP="002F688D">
      <w:pPr>
        <w:tabs>
          <w:tab w:val="left" w:pos="2184"/>
        </w:tabs>
      </w:pPr>
      <w:r>
        <w:br w:type="page"/>
      </w:r>
    </w:p>
    <w:p w14:paraId="4142427A" w14:textId="70A612F4" w:rsidR="00DC3A66" w:rsidRPr="00DD60CC" w:rsidRDefault="00DC3A66" w:rsidP="002F688D">
      <w:pPr>
        <w:tabs>
          <w:tab w:val="left" w:pos="2184"/>
        </w:tabs>
        <w:jc w:val="center"/>
        <w:rPr>
          <w:rFonts w:ascii="Arial" w:hAnsi="Arial" w:cs="Arial"/>
          <w:b/>
          <w:bCs/>
          <w:color w:val="auto"/>
        </w:rPr>
      </w:pPr>
      <w:r w:rsidRPr="00DD60CC">
        <w:rPr>
          <w:rFonts w:ascii="Arial" w:hAnsi="Arial" w:cs="Arial"/>
          <w:b/>
          <w:bCs/>
          <w:color w:val="auto"/>
        </w:rPr>
        <w:t>Table of Figures</w:t>
      </w:r>
    </w:p>
    <w:p w14:paraId="23EE11DC" w14:textId="760ED7A1" w:rsidR="000032E2" w:rsidRDefault="00794F32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17849769" w:history="1">
        <w:r w:rsidR="000032E2" w:rsidRPr="00AC4CE8">
          <w:rPr>
            <w:rStyle w:val="Hyperlink"/>
            <w:noProof/>
          </w:rPr>
          <w:t>Figure 1: Image Viewer System Summary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_Toc117849769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12</w:t>
        </w:r>
        <w:r w:rsidR="000032E2">
          <w:rPr>
            <w:noProof/>
            <w:webHidden/>
          </w:rPr>
          <w:fldChar w:fldCharType="end"/>
        </w:r>
      </w:hyperlink>
    </w:p>
    <w:p w14:paraId="7F2FF278" w14:textId="4529B4A4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0" w:history="1">
        <w:r w:rsidR="000032E2" w:rsidRPr="00AC4CE8">
          <w:rPr>
            <w:rStyle w:val="Hyperlink"/>
            <w:noProof/>
          </w:rPr>
          <w:t>Figure 2: Main Viewer Page Snapshot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15</w:t>
        </w:r>
        <w:r w:rsidR="000032E2">
          <w:rPr>
            <w:noProof/>
            <w:webHidden/>
          </w:rPr>
          <w:fldChar w:fldCharType="end"/>
        </w:r>
      </w:hyperlink>
    </w:p>
    <w:p w14:paraId="6D75E5B8" w14:textId="5C20998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1" w:history="1">
        <w:r w:rsidR="000032E2" w:rsidRPr="00AC4CE8">
          <w:rPr>
            <w:rStyle w:val="Hyperlink"/>
            <w:noProof/>
          </w:rPr>
          <w:t>Figure 3: Loading Page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17</w:t>
        </w:r>
        <w:r w:rsidR="000032E2">
          <w:rPr>
            <w:noProof/>
            <w:webHidden/>
          </w:rPr>
          <w:fldChar w:fldCharType="end"/>
        </w:r>
      </w:hyperlink>
    </w:p>
    <w:p w14:paraId="5EFAB50F" w14:textId="2BDEBC3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2" w:history="1">
        <w:r w:rsidR="000032E2" w:rsidRPr="00AC4CE8">
          <w:rPr>
            <w:rStyle w:val="Hyperlink"/>
            <w:noProof/>
          </w:rPr>
          <w:t>Figure 4: Images Not Loading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18</w:t>
        </w:r>
        <w:r w:rsidR="000032E2">
          <w:rPr>
            <w:noProof/>
            <w:webHidden/>
          </w:rPr>
          <w:fldChar w:fldCharType="end"/>
        </w:r>
      </w:hyperlink>
    </w:p>
    <w:p w14:paraId="5300EBF8" w14:textId="6CD2E98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3" w:history="1">
        <w:r w:rsidR="000032E2" w:rsidRPr="00AC4CE8">
          <w:rPr>
            <w:rStyle w:val="Hyperlink"/>
            <w:noProof/>
          </w:rPr>
          <w:t>Figure 5: Main Viewer Page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19</w:t>
        </w:r>
        <w:r w:rsidR="000032E2">
          <w:rPr>
            <w:noProof/>
            <w:webHidden/>
          </w:rPr>
          <w:fldChar w:fldCharType="end"/>
        </w:r>
      </w:hyperlink>
    </w:p>
    <w:p w14:paraId="65697C08" w14:textId="71735737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4" w:history="1">
        <w:r w:rsidR="000032E2" w:rsidRPr="00AC4CE8">
          <w:rPr>
            <w:rStyle w:val="Hyperlink"/>
            <w:noProof/>
          </w:rPr>
          <w:t>Figure 6: Main Toolbar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20</w:t>
        </w:r>
        <w:r w:rsidR="000032E2">
          <w:rPr>
            <w:noProof/>
            <w:webHidden/>
          </w:rPr>
          <w:fldChar w:fldCharType="end"/>
        </w:r>
      </w:hyperlink>
    </w:p>
    <w:p w14:paraId="1AC8312D" w14:textId="20632BAB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5" w:history="1">
        <w:r w:rsidR="000032E2" w:rsidRPr="00AC4CE8">
          <w:rPr>
            <w:rStyle w:val="Hyperlink"/>
            <w:noProof/>
          </w:rPr>
          <w:t>Figure 7: Sample Disabled Toolbar Button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20</w:t>
        </w:r>
        <w:r w:rsidR="000032E2">
          <w:rPr>
            <w:noProof/>
            <w:webHidden/>
          </w:rPr>
          <w:fldChar w:fldCharType="end"/>
        </w:r>
      </w:hyperlink>
    </w:p>
    <w:p w14:paraId="0D133EE7" w14:textId="6275975B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6" w:history="1">
        <w:r w:rsidR="000032E2" w:rsidRPr="00AC4CE8">
          <w:rPr>
            <w:rStyle w:val="Hyperlink"/>
            <w:noProof/>
          </w:rPr>
          <w:t>Figure 8: Main Viewer Page with Thumbnail Panel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22</w:t>
        </w:r>
        <w:r w:rsidR="000032E2">
          <w:rPr>
            <w:noProof/>
            <w:webHidden/>
          </w:rPr>
          <w:fldChar w:fldCharType="end"/>
        </w:r>
      </w:hyperlink>
    </w:p>
    <w:p w14:paraId="3660D632" w14:textId="7050675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7" w:history="1">
        <w:r w:rsidR="000032E2" w:rsidRPr="00AC4CE8">
          <w:rPr>
            <w:rStyle w:val="Hyperlink"/>
            <w:noProof/>
          </w:rPr>
          <w:t>Figure 9: Sample Image Navigation Toolbars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24</w:t>
        </w:r>
        <w:r w:rsidR="000032E2">
          <w:rPr>
            <w:noProof/>
            <w:webHidden/>
          </w:rPr>
          <w:fldChar w:fldCharType="end"/>
        </w:r>
      </w:hyperlink>
    </w:p>
    <w:p w14:paraId="3C06116F" w14:textId="59BB67D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8" w:history="1">
        <w:r w:rsidR="000032E2" w:rsidRPr="00AC4CE8">
          <w:rPr>
            <w:rStyle w:val="Hyperlink"/>
            <w:noProof/>
          </w:rPr>
          <w:t>Figure 10: Frame Rate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24</w:t>
        </w:r>
        <w:r w:rsidR="000032E2">
          <w:rPr>
            <w:noProof/>
            <w:webHidden/>
          </w:rPr>
          <w:fldChar w:fldCharType="end"/>
        </w:r>
      </w:hyperlink>
    </w:p>
    <w:p w14:paraId="4FD79DEC" w14:textId="30962B90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79" w:history="1">
        <w:r w:rsidR="000032E2" w:rsidRPr="00AC4CE8">
          <w:rPr>
            <w:rStyle w:val="Hyperlink"/>
            <w:noProof/>
          </w:rPr>
          <w:t>Figure 11: Main Viewer Page with Images Loaded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_Toc117849779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26</w:t>
        </w:r>
        <w:r w:rsidR="000032E2">
          <w:rPr>
            <w:noProof/>
            <w:webHidden/>
          </w:rPr>
          <w:fldChar w:fldCharType="end"/>
        </w:r>
      </w:hyperlink>
    </w:p>
    <w:p w14:paraId="1DD25555" w14:textId="04385F11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0" w:history="1">
        <w:r w:rsidR="000032E2" w:rsidRPr="00AC4CE8">
          <w:rPr>
            <w:rStyle w:val="Hyperlink"/>
            <w:noProof/>
          </w:rPr>
          <w:t>Figure 12: PDF is Not Ready Status in the Lower Right Corner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26</w:t>
        </w:r>
        <w:r w:rsidR="000032E2">
          <w:rPr>
            <w:noProof/>
            <w:webHidden/>
          </w:rPr>
          <w:fldChar w:fldCharType="end"/>
        </w:r>
      </w:hyperlink>
    </w:p>
    <w:p w14:paraId="29205541" w14:textId="59F4DBF6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1" w:history="1">
        <w:r w:rsidR="000032E2" w:rsidRPr="00AC4CE8">
          <w:rPr>
            <w:rStyle w:val="Hyperlink"/>
            <w:noProof/>
          </w:rPr>
          <w:t>Figure 13: PDF is Ready Status in the Lower Right Corner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26</w:t>
        </w:r>
        <w:r w:rsidR="000032E2">
          <w:rPr>
            <w:noProof/>
            <w:webHidden/>
          </w:rPr>
          <w:fldChar w:fldCharType="end"/>
        </w:r>
      </w:hyperlink>
    </w:p>
    <w:p w14:paraId="58735B01" w14:textId="34274BBB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2" w:history="1">
        <w:r w:rsidR="000032E2" w:rsidRPr="00AC4CE8">
          <w:rPr>
            <w:rStyle w:val="Hyperlink"/>
            <w:noProof/>
          </w:rPr>
          <w:t>Figure 14: Main Viewer Page with a Document Loaded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27</w:t>
        </w:r>
        <w:r w:rsidR="000032E2">
          <w:rPr>
            <w:noProof/>
            <w:webHidden/>
          </w:rPr>
          <w:fldChar w:fldCharType="end"/>
        </w:r>
      </w:hyperlink>
    </w:p>
    <w:p w14:paraId="5C771EA3" w14:textId="7E2B004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3" w:history="1">
        <w:r w:rsidR="000032E2" w:rsidRPr="00AC4CE8">
          <w:rPr>
            <w:rStyle w:val="Hyperlink"/>
            <w:noProof/>
          </w:rPr>
          <w:t>Figure 15: Print Menu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27</w:t>
        </w:r>
        <w:r w:rsidR="000032E2">
          <w:rPr>
            <w:noProof/>
            <w:webHidden/>
          </w:rPr>
          <w:fldChar w:fldCharType="end"/>
        </w:r>
      </w:hyperlink>
    </w:p>
    <w:p w14:paraId="60DF34EB" w14:textId="715FDE99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4" w:history="1">
        <w:r w:rsidR="000032E2" w:rsidRPr="00AC4CE8">
          <w:rPr>
            <w:rStyle w:val="Hyperlink"/>
            <w:noProof/>
            <w:lang w:val="fr-FR"/>
          </w:rPr>
          <w:t>Figure 16: Print Menu - Device Selection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28</w:t>
        </w:r>
        <w:r w:rsidR="000032E2">
          <w:rPr>
            <w:noProof/>
            <w:webHidden/>
          </w:rPr>
          <w:fldChar w:fldCharType="end"/>
        </w:r>
      </w:hyperlink>
    </w:p>
    <w:p w14:paraId="6DFE162D" w14:textId="180A64D4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5" w:history="1">
        <w:r w:rsidR="000032E2" w:rsidRPr="00AC4CE8">
          <w:rPr>
            <w:rStyle w:val="Hyperlink"/>
            <w:noProof/>
          </w:rPr>
          <w:t>Figure 17: Exporting an Image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29</w:t>
        </w:r>
        <w:r w:rsidR="000032E2">
          <w:rPr>
            <w:noProof/>
            <w:webHidden/>
          </w:rPr>
          <w:fldChar w:fldCharType="end"/>
        </w:r>
      </w:hyperlink>
    </w:p>
    <w:p w14:paraId="47A5B163" w14:textId="66A1EB17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6" w:history="1">
        <w:r w:rsidR="000032E2" w:rsidRPr="00AC4CE8">
          <w:rPr>
            <w:rStyle w:val="Hyperlink"/>
            <w:noProof/>
          </w:rPr>
          <w:t>Figure 18: External Links Button in the Top Right Corner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29</w:t>
        </w:r>
        <w:r w:rsidR="000032E2">
          <w:rPr>
            <w:noProof/>
            <w:webHidden/>
          </w:rPr>
          <w:fldChar w:fldCharType="end"/>
        </w:r>
      </w:hyperlink>
    </w:p>
    <w:p w14:paraId="3A92F251" w14:textId="0F13772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7" w:history="1">
        <w:r w:rsidR="000032E2" w:rsidRPr="00AC4CE8">
          <w:rPr>
            <w:rStyle w:val="Hyperlink"/>
            <w:noProof/>
          </w:rPr>
          <w:t>Figure 19: External Links Menu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29</w:t>
        </w:r>
        <w:r w:rsidR="000032E2">
          <w:rPr>
            <w:noProof/>
            <w:webHidden/>
          </w:rPr>
          <w:fldChar w:fldCharType="end"/>
        </w:r>
      </w:hyperlink>
    </w:p>
    <w:p w14:paraId="3266CE9D" w14:textId="793DF47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8" w:history="1">
        <w:r w:rsidR="000032E2" w:rsidRPr="00AC4CE8">
          <w:rPr>
            <w:rStyle w:val="Hyperlink"/>
            <w:noProof/>
            <w:lang w:val="fr-FR"/>
          </w:rPr>
          <w:t>Figure 20: ROI Print Queue Status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30</w:t>
        </w:r>
        <w:r w:rsidR="000032E2">
          <w:rPr>
            <w:noProof/>
            <w:webHidden/>
          </w:rPr>
          <w:fldChar w:fldCharType="end"/>
        </w:r>
      </w:hyperlink>
    </w:p>
    <w:p w14:paraId="2D1137ED" w14:textId="05A9E435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89" w:history="1">
        <w:r w:rsidR="000032E2" w:rsidRPr="00AC4CE8">
          <w:rPr>
            <w:rStyle w:val="Hyperlink"/>
            <w:noProof/>
          </w:rPr>
          <w:t>Figure 21: Print Queue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_Toc117849789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30</w:t>
        </w:r>
        <w:r w:rsidR="000032E2">
          <w:rPr>
            <w:noProof/>
            <w:webHidden/>
          </w:rPr>
          <w:fldChar w:fldCharType="end"/>
        </w:r>
      </w:hyperlink>
    </w:p>
    <w:p w14:paraId="089B3F3D" w14:textId="538F8F54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0" w:history="1">
        <w:r w:rsidR="000032E2" w:rsidRPr="00AC4CE8">
          <w:rPr>
            <w:rStyle w:val="Hyperlink"/>
            <w:noProof/>
          </w:rPr>
          <w:t>Figure 22: DICOM Attributes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31</w:t>
        </w:r>
        <w:r w:rsidR="000032E2">
          <w:rPr>
            <w:noProof/>
            <w:webHidden/>
          </w:rPr>
          <w:fldChar w:fldCharType="end"/>
        </w:r>
      </w:hyperlink>
    </w:p>
    <w:p w14:paraId="46D5CD38" w14:textId="1D24F732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1" w:history="1">
        <w:r w:rsidR="000032E2" w:rsidRPr="00AC4CE8">
          <w:rPr>
            <w:rStyle w:val="Hyperlink"/>
            <w:noProof/>
          </w:rPr>
          <w:t>Figure 23: Image Metadata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31</w:t>
        </w:r>
        <w:r w:rsidR="000032E2">
          <w:rPr>
            <w:noProof/>
            <w:webHidden/>
          </w:rPr>
          <w:fldChar w:fldCharType="end"/>
        </w:r>
      </w:hyperlink>
    </w:p>
    <w:p w14:paraId="132EB0D1" w14:textId="3DD4D9D1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2" w:history="1">
        <w:r w:rsidR="000032E2" w:rsidRPr="00AC4CE8">
          <w:rPr>
            <w:rStyle w:val="Hyperlink"/>
            <w:noProof/>
          </w:rPr>
          <w:t>Figure 24: Settings Menu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32</w:t>
        </w:r>
        <w:r w:rsidR="000032E2">
          <w:rPr>
            <w:noProof/>
            <w:webHidden/>
          </w:rPr>
          <w:fldChar w:fldCharType="end"/>
        </w:r>
      </w:hyperlink>
    </w:p>
    <w:p w14:paraId="014202BE" w14:textId="347620B5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3" w:history="1">
        <w:r w:rsidR="000032E2" w:rsidRPr="00AC4CE8">
          <w:rPr>
            <w:rStyle w:val="Hyperlink"/>
            <w:noProof/>
          </w:rPr>
          <w:t>Figure 25: Annotations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32</w:t>
        </w:r>
        <w:r w:rsidR="000032E2">
          <w:rPr>
            <w:noProof/>
            <w:webHidden/>
          </w:rPr>
          <w:fldChar w:fldCharType="end"/>
        </w:r>
      </w:hyperlink>
    </w:p>
    <w:p w14:paraId="5C6FEB12" w14:textId="4B9E443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4" w:history="1">
        <w:r w:rsidR="000032E2" w:rsidRPr="00AC4CE8">
          <w:rPr>
            <w:rStyle w:val="Hyperlink"/>
            <w:noProof/>
          </w:rPr>
          <w:t>Figure 26: Measurement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33</w:t>
        </w:r>
        <w:r w:rsidR="000032E2">
          <w:rPr>
            <w:noProof/>
            <w:webHidden/>
          </w:rPr>
          <w:fldChar w:fldCharType="end"/>
        </w:r>
      </w:hyperlink>
    </w:p>
    <w:p w14:paraId="4C99E649" w14:textId="5C51F6E5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5" w:history="1">
        <w:r w:rsidR="000032E2" w:rsidRPr="00AC4CE8">
          <w:rPr>
            <w:rStyle w:val="Hyperlink"/>
            <w:noProof/>
          </w:rPr>
          <w:t>Figure 27: Ellipse and Rectangle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33</w:t>
        </w:r>
        <w:r w:rsidR="000032E2">
          <w:rPr>
            <w:noProof/>
            <w:webHidden/>
          </w:rPr>
          <w:fldChar w:fldCharType="end"/>
        </w:r>
      </w:hyperlink>
    </w:p>
    <w:p w14:paraId="47244E2B" w14:textId="353C0CD1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6" w:history="1">
        <w:r w:rsidR="000032E2" w:rsidRPr="00AC4CE8">
          <w:rPr>
            <w:rStyle w:val="Hyperlink"/>
            <w:noProof/>
          </w:rPr>
          <w:t>Figure 28: Label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34</w:t>
        </w:r>
        <w:r w:rsidR="000032E2">
          <w:rPr>
            <w:noProof/>
            <w:webHidden/>
          </w:rPr>
          <w:fldChar w:fldCharType="end"/>
        </w:r>
      </w:hyperlink>
    </w:p>
    <w:p w14:paraId="56D7A4AE" w14:textId="26D1E1A1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7" w:history="1">
        <w:r w:rsidR="000032E2" w:rsidRPr="00AC4CE8">
          <w:rPr>
            <w:rStyle w:val="Hyperlink"/>
            <w:noProof/>
          </w:rPr>
          <w:t>Figure 29: Annotation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34</w:t>
        </w:r>
        <w:r w:rsidR="000032E2">
          <w:rPr>
            <w:noProof/>
            <w:webHidden/>
          </w:rPr>
          <w:fldChar w:fldCharType="end"/>
        </w:r>
      </w:hyperlink>
    </w:p>
    <w:p w14:paraId="29D597FB" w14:textId="39ED5899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8" w:history="1">
        <w:r w:rsidR="000032E2" w:rsidRPr="00AC4CE8">
          <w:rPr>
            <w:rStyle w:val="Hyperlink"/>
            <w:noProof/>
          </w:rPr>
          <w:t>Figure 30: Cine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35</w:t>
        </w:r>
        <w:r w:rsidR="000032E2">
          <w:rPr>
            <w:noProof/>
            <w:webHidden/>
          </w:rPr>
          <w:fldChar w:fldCharType="end"/>
        </w:r>
      </w:hyperlink>
    </w:p>
    <w:p w14:paraId="023439D3" w14:textId="17CCE8F9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799" w:history="1">
        <w:r w:rsidR="000032E2" w:rsidRPr="00AC4CE8">
          <w:rPr>
            <w:rStyle w:val="Hyperlink"/>
            <w:noProof/>
          </w:rPr>
          <w:t>Figure 31: Layout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_Toc117849799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35</w:t>
        </w:r>
        <w:r w:rsidR="000032E2">
          <w:rPr>
            <w:noProof/>
            <w:webHidden/>
          </w:rPr>
          <w:fldChar w:fldCharType="end"/>
        </w:r>
      </w:hyperlink>
    </w:p>
    <w:p w14:paraId="289B0BA0" w14:textId="26A80CD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0" w:history="1">
        <w:r w:rsidR="000032E2" w:rsidRPr="00AC4CE8">
          <w:rPr>
            <w:rStyle w:val="Hyperlink"/>
            <w:noProof/>
          </w:rPr>
          <w:t>Figure 32: Layout Preference Choices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36</w:t>
        </w:r>
        <w:r w:rsidR="000032E2">
          <w:rPr>
            <w:noProof/>
            <w:webHidden/>
          </w:rPr>
          <w:fldChar w:fldCharType="end"/>
        </w:r>
      </w:hyperlink>
    </w:p>
    <w:p w14:paraId="5F19C6E7" w14:textId="1358497A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1" w:history="1">
        <w:r w:rsidR="000032E2" w:rsidRPr="00AC4CE8">
          <w:rPr>
            <w:rStyle w:val="Hyperlink"/>
            <w:noProof/>
          </w:rPr>
          <w:t>Figure 33: Copy Attributes Preferences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36</w:t>
        </w:r>
        <w:r w:rsidR="000032E2">
          <w:rPr>
            <w:noProof/>
            <w:webHidden/>
          </w:rPr>
          <w:fldChar w:fldCharType="end"/>
        </w:r>
      </w:hyperlink>
    </w:p>
    <w:p w14:paraId="7AF06B39" w14:textId="6A423C77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2" w:history="1">
        <w:r w:rsidR="000032E2" w:rsidRPr="00AC4CE8">
          <w:rPr>
            <w:rStyle w:val="Hyperlink"/>
            <w:noProof/>
          </w:rPr>
          <w:t>Figure 34: Layout Attribute Preference Choices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37</w:t>
        </w:r>
        <w:r w:rsidR="000032E2">
          <w:rPr>
            <w:noProof/>
            <w:webHidden/>
          </w:rPr>
          <w:fldChar w:fldCharType="end"/>
        </w:r>
      </w:hyperlink>
    </w:p>
    <w:p w14:paraId="744E6BB4" w14:textId="419B681B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3" w:history="1">
        <w:r w:rsidR="000032E2" w:rsidRPr="00AC4CE8">
          <w:rPr>
            <w:rStyle w:val="Hyperlink"/>
            <w:noProof/>
          </w:rPr>
          <w:t>Figure 35: Presentation State Button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37</w:t>
        </w:r>
        <w:r w:rsidR="000032E2">
          <w:rPr>
            <w:noProof/>
            <w:webHidden/>
          </w:rPr>
          <w:fldChar w:fldCharType="end"/>
        </w:r>
      </w:hyperlink>
    </w:p>
    <w:p w14:paraId="7F86DE49" w14:textId="50BAC2F3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4" w:history="1">
        <w:r w:rsidR="000032E2" w:rsidRPr="00AC4CE8">
          <w:rPr>
            <w:rStyle w:val="Hyperlink"/>
            <w:noProof/>
          </w:rPr>
          <w:t>Figure 36: Presentation State Menu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37</w:t>
        </w:r>
        <w:r w:rsidR="000032E2">
          <w:rPr>
            <w:noProof/>
            <w:webHidden/>
          </w:rPr>
          <w:fldChar w:fldCharType="end"/>
        </w:r>
      </w:hyperlink>
    </w:p>
    <w:p w14:paraId="740A8722" w14:textId="2EE19BE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5" w:history="1">
        <w:r w:rsidR="000032E2" w:rsidRPr="00AC4CE8">
          <w:rPr>
            <w:rStyle w:val="Hyperlink"/>
            <w:noProof/>
          </w:rPr>
          <w:t>Figure 37: Measurement Tool View 1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38</w:t>
        </w:r>
        <w:r w:rsidR="000032E2">
          <w:rPr>
            <w:noProof/>
            <w:webHidden/>
          </w:rPr>
          <w:fldChar w:fldCharType="end"/>
        </w:r>
      </w:hyperlink>
    </w:p>
    <w:p w14:paraId="52EF23DA" w14:textId="4A1DC225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6" w:history="1">
        <w:r w:rsidR="000032E2" w:rsidRPr="00AC4CE8">
          <w:rPr>
            <w:rStyle w:val="Hyperlink"/>
            <w:noProof/>
          </w:rPr>
          <w:t>Figure 38: Measurement Tool View 2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38</w:t>
        </w:r>
        <w:r w:rsidR="000032E2">
          <w:rPr>
            <w:noProof/>
            <w:webHidden/>
          </w:rPr>
          <w:fldChar w:fldCharType="end"/>
        </w:r>
      </w:hyperlink>
    </w:p>
    <w:p w14:paraId="3B3F4FD1" w14:textId="1BF12F52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7" w:history="1">
        <w:r w:rsidR="000032E2" w:rsidRPr="00AC4CE8">
          <w:rPr>
            <w:rStyle w:val="Hyperlink"/>
            <w:noProof/>
          </w:rPr>
          <w:t>Figure 39: Measurement Tool View 3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38</w:t>
        </w:r>
        <w:r w:rsidR="000032E2">
          <w:rPr>
            <w:noProof/>
            <w:webHidden/>
          </w:rPr>
          <w:fldChar w:fldCharType="end"/>
        </w:r>
      </w:hyperlink>
    </w:p>
    <w:p w14:paraId="06E5D4CE" w14:textId="26D98189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8" w:history="1">
        <w:r w:rsidR="000032E2" w:rsidRPr="00AC4CE8">
          <w:rPr>
            <w:rStyle w:val="Hyperlink"/>
            <w:noProof/>
          </w:rPr>
          <w:t>Figure 40: 2D Length Calibration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39</w:t>
        </w:r>
        <w:r w:rsidR="000032E2">
          <w:rPr>
            <w:noProof/>
            <w:webHidden/>
          </w:rPr>
          <w:fldChar w:fldCharType="end"/>
        </w:r>
      </w:hyperlink>
    </w:p>
    <w:p w14:paraId="3A218813" w14:textId="40471735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09" w:history="1">
        <w:r w:rsidR="000032E2" w:rsidRPr="00AC4CE8">
          <w:rPr>
            <w:rStyle w:val="Hyperlink"/>
            <w:noProof/>
          </w:rPr>
          <w:t>Figure 41: Hounsfield Measurement Tools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_Toc117849809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39</w:t>
        </w:r>
        <w:r w:rsidR="000032E2">
          <w:rPr>
            <w:noProof/>
            <w:webHidden/>
          </w:rPr>
          <w:fldChar w:fldCharType="end"/>
        </w:r>
      </w:hyperlink>
    </w:p>
    <w:p w14:paraId="336E254F" w14:textId="040753B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0" w:history="1">
        <w:r w:rsidR="000032E2" w:rsidRPr="00AC4CE8">
          <w:rPr>
            <w:rStyle w:val="Hyperlink"/>
            <w:noProof/>
          </w:rPr>
          <w:t>Figure 42: RGB Tool Button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40</w:t>
        </w:r>
        <w:r w:rsidR="000032E2">
          <w:rPr>
            <w:noProof/>
            <w:webHidden/>
          </w:rPr>
          <w:fldChar w:fldCharType="end"/>
        </w:r>
      </w:hyperlink>
    </w:p>
    <w:p w14:paraId="239A0A76" w14:textId="0A789F70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1" w:history="1">
        <w:r w:rsidR="000032E2" w:rsidRPr="00AC4CE8">
          <w:rPr>
            <w:rStyle w:val="Hyperlink"/>
            <w:noProof/>
          </w:rPr>
          <w:t>Figure 43: Main Viewer Page with Image Loaded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41</w:t>
        </w:r>
        <w:r w:rsidR="000032E2">
          <w:rPr>
            <w:noProof/>
            <w:webHidden/>
          </w:rPr>
          <w:fldChar w:fldCharType="end"/>
        </w:r>
      </w:hyperlink>
    </w:p>
    <w:p w14:paraId="679024A3" w14:textId="12806DB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2" w:history="1">
        <w:r w:rsidR="000032E2" w:rsidRPr="00AC4CE8">
          <w:rPr>
            <w:rStyle w:val="Hyperlink"/>
            <w:noProof/>
          </w:rPr>
          <w:t>Figure 44: External Links Menu on Main Viewer Page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42</w:t>
        </w:r>
        <w:r w:rsidR="000032E2">
          <w:rPr>
            <w:noProof/>
            <w:webHidden/>
          </w:rPr>
          <w:fldChar w:fldCharType="end"/>
        </w:r>
      </w:hyperlink>
    </w:p>
    <w:p w14:paraId="1FDA5DE7" w14:textId="5C472E5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3" w:history="1">
        <w:r w:rsidR="000032E2" w:rsidRPr="00AC4CE8">
          <w:rPr>
            <w:rStyle w:val="Hyperlink"/>
            <w:noProof/>
          </w:rPr>
          <w:t>Figure 45: Image Information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43</w:t>
        </w:r>
        <w:r w:rsidR="000032E2">
          <w:rPr>
            <w:noProof/>
            <w:webHidden/>
          </w:rPr>
          <w:fldChar w:fldCharType="end"/>
        </w:r>
      </w:hyperlink>
    </w:p>
    <w:p w14:paraId="175134D9" w14:textId="29D3F14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4" w:history="1">
        <w:r w:rsidR="000032E2" w:rsidRPr="00AC4CE8">
          <w:rPr>
            <w:rStyle w:val="Hyperlink"/>
            <w:noProof/>
          </w:rPr>
          <w:t>Figure 46: Image Editor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44</w:t>
        </w:r>
        <w:r w:rsidR="000032E2">
          <w:rPr>
            <w:noProof/>
            <w:webHidden/>
          </w:rPr>
          <w:fldChar w:fldCharType="end"/>
        </w:r>
      </w:hyperlink>
    </w:p>
    <w:p w14:paraId="216518B7" w14:textId="57EDC8A0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5" w:history="1">
        <w:r w:rsidR="000032E2" w:rsidRPr="00AC4CE8">
          <w:rPr>
            <w:rStyle w:val="Hyperlink"/>
            <w:noProof/>
          </w:rPr>
          <w:t>Figure 47: QA Review Page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44</w:t>
        </w:r>
        <w:r w:rsidR="000032E2">
          <w:rPr>
            <w:noProof/>
            <w:webHidden/>
          </w:rPr>
          <w:fldChar w:fldCharType="end"/>
        </w:r>
      </w:hyperlink>
    </w:p>
    <w:p w14:paraId="3E71DA94" w14:textId="2B409FCC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6" w:history="1">
        <w:r w:rsidR="000032E2" w:rsidRPr="00AC4CE8">
          <w:rPr>
            <w:rStyle w:val="Hyperlink"/>
            <w:noProof/>
          </w:rPr>
          <w:t>Figure 48: QA Filters and Date Range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45</w:t>
        </w:r>
        <w:r w:rsidR="000032E2">
          <w:rPr>
            <w:noProof/>
            <w:webHidden/>
          </w:rPr>
          <w:fldChar w:fldCharType="end"/>
        </w:r>
      </w:hyperlink>
    </w:p>
    <w:p w14:paraId="30DB3F27" w14:textId="2B3D8BF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7" w:history="1">
        <w:r w:rsidR="000032E2" w:rsidRPr="00AC4CE8">
          <w:rPr>
            <w:rStyle w:val="Hyperlink"/>
            <w:noProof/>
          </w:rPr>
          <w:t>Figure 49: Search Filter Details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45</w:t>
        </w:r>
        <w:r w:rsidR="000032E2">
          <w:rPr>
            <w:noProof/>
            <w:webHidden/>
          </w:rPr>
          <w:fldChar w:fldCharType="end"/>
        </w:r>
      </w:hyperlink>
    </w:p>
    <w:p w14:paraId="66127769" w14:textId="5444C7D0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8" w:history="1">
        <w:r w:rsidR="000032E2" w:rsidRPr="00AC4CE8">
          <w:rPr>
            <w:rStyle w:val="Hyperlink"/>
            <w:noProof/>
          </w:rPr>
          <w:t>Figure 50: QA Status Choices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46</w:t>
        </w:r>
        <w:r w:rsidR="000032E2">
          <w:rPr>
            <w:noProof/>
            <w:webHidden/>
          </w:rPr>
          <w:fldChar w:fldCharType="end"/>
        </w:r>
      </w:hyperlink>
    </w:p>
    <w:p w14:paraId="6D7BD27B" w14:textId="4C4EB299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19" w:history="1">
        <w:r w:rsidR="000032E2" w:rsidRPr="00AC4CE8">
          <w:rPr>
            <w:rStyle w:val="Hyperlink"/>
            <w:noProof/>
          </w:rPr>
          <w:t>Figure 51: Percentage of Images to Display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_Toc117849819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46</w:t>
        </w:r>
        <w:r w:rsidR="000032E2">
          <w:rPr>
            <w:noProof/>
            <w:webHidden/>
          </w:rPr>
          <w:fldChar w:fldCharType="end"/>
        </w:r>
      </w:hyperlink>
    </w:p>
    <w:p w14:paraId="4246A2A2" w14:textId="03A40206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0" w:history="1">
        <w:r w:rsidR="000032E2" w:rsidRPr="00AC4CE8">
          <w:rPr>
            <w:rStyle w:val="Hyperlink"/>
            <w:noProof/>
          </w:rPr>
          <w:t>Figure 52: Saved Filters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47</w:t>
        </w:r>
        <w:r w:rsidR="000032E2">
          <w:rPr>
            <w:noProof/>
            <w:webHidden/>
          </w:rPr>
          <w:fldChar w:fldCharType="end"/>
        </w:r>
      </w:hyperlink>
    </w:p>
    <w:p w14:paraId="2AD9F4B3" w14:textId="770AE612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1" w:history="1">
        <w:r w:rsidR="000032E2" w:rsidRPr="00AC4CE8">
          <w:rPr>
            <w:rStyle w:val="Hyperlink"/>
            <w:noProof/>
          </w:rPr>
          <w:t>Figure 53: QA Filter Results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48</w:t>
        </w:r>
        <w:r w:rsidR="000032E2">
          <w:rPr>
            <w:noProof/>
            <w:webHidden/>
          </w:rPr>
          <w:fldChar w:fldCharType="end"/>
        </w:r>
      </w:hyperlink>
    </w:p>
    <w:p w14:paraId="068D3453" w14:textId="4989B79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2" w:history="1">
        <w:r w:rsidR="000032E2" w:rsidRPr="00AC4CE8">
          <w:rPr>
            <w:rStyle w:val="Hyperlink"/>
            <w:noProof/>
          </w:rPr>
          <w:t>Figure 54: QA Filter Results and Image Information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48</w:t>
        </w:r>
        <w:r w:rsidR="000032E2">
          <w:rPr>
            <w:noProof/>
            <w:webHidden/>
          </w:rPr>
          <w:fldChar w:fldCharType="end"/>
        </w:r>
      </w:hyperlink>
    </w:p>
    <w:p w14:paraId="721CF797" w14:textId="1A00AAFE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3" w:history="1">
        <w:r w:rsidR="000032E2" w:rsidRPr="00AC4CE8">
          <w:rPr>
            <w:rStyle w:val="Hyperlink"/>
            <w:noProof/>
          </w:rPr>
          <w:t>Figure 55: QA Thumbnail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49</w:t>
        </w:r>
        <w:r w:rsidR="000032E2">
          <w:rPr>
            <w:noProof/>
            <w:webHidden/>
          </w:rPr>
          <w:fldChar w:fldCharType="end"/>
        </w:r>
      </w:hyperlink>
    </w:p>
    <w:p w14:paraId="5C5358D6" w14:textId="17ACBD34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4" w:history="1">
        <w:r w:rsidR="000032E2" w:rsidRPr="00AC4CE8">
          <w:rPr>
            <w:rStyle w:val="Hyperlink"/>
            <w:noProof/>
          </w:rPr>
          <w:t>Figure 56: QA Review Status Update Menus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49</w:t>
        </w:r>
        <w:r w:rsidR="000032E2">
          <w:rPr>
            <w:noProof/>
            <w:webHidden/>
          </w:rPr>
          <w:fldChar w:fldCharType="end"/>
        </w:r>
      </w:hyperlink>
    </w:p>
    <w:p w14:paraId="0483E2B0" w14:textId="719BC64F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5" w:history="1">
        <w:r w:rsidR="000032E2" w:rsidRPr="00AC4CE8">
          <w:rPr>
            <w:rStyle w:val="Hyperlink"/>
            <w:noProof/>
          </w:rPr>
          <w:t>Figure 57: QA Statistics Reports Page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50</w:t>
        </w:r>
        <w:r w:rsidR="000032E2">
          <w:rPr>
            <w:noProof/>
            <w:webHidden/>
          </w:rPr>
          <w:fldChar w:fldCharType="end"/>
        </w:r>
      </w:hyperlink>
    </w:p>
    <w:p w14:paraId="529C1E5A" w14:textId="6116CED8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6" w:history="1">
        <w:r w:rsidR="000032E2" w:rsidRPr="00AC4CE8">
          <w:rPr>
            <w:rStyle w:val="Hyperlink"/>
            <w:noProof/>
          </w:rPr>
          <w:t>Figure 58: Run QA Report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_Toc117849826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51</w:t>
        </w:r>
        <w:r w:rsidR="000032E2">
          <w:rPr>
            <w:noProof/>
            <w:webHidden/>
          </w:rPr>
          <w:fldChar w:fldCharType="end"/>
        </w:r>
      </w:hyperlink>
    </w:p>
    <w:p w14:paraId="4A45472D" w14:textId="1E120D86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7" w:history="1">
        <w:r w:rsidR="000032E2" w:rsidRPr="00AC4CE8">
          <w:rPr>
            <w:rStyle w:val="Hyperlink"/>
            <w:noProof/>
          </w:rPr>
          <w:t>Figure 59: View QA Report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_Toc117849827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51</w:t>
        </w:r>
        <w:r w:rsidR="000032E2">
          <w:rPr>
            <w:noProof/>
            <w:webHidden/>
          </w:rPr>
          <w:fldChar w:fldCharType="end"/>
        </w:r>
      </w:hyperlink>
    </w:p>
    <w:p w14:paraId="5EC85313" w14:textId="2676EA90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8" w:history="1">
        <w:r w:rsidR="000032E2" w:rsidRPr="00AC4CE8">
          <w:rPr>
            <w:rStyle w:val="Hyperlink"/>
            <w:noProof/>
          </w:rPr>
          <w:t>Figure 60: Viewer Close Button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_Toc117849828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52</w:t>
        </w:r>
        <w:r w:rsidR="000032E2">
          <w:rPr>
            <w:noProof/>
            <w:webHidden/>
          </w:rPr>
          <w:fldChar w:fldCharType="end"/>
        </w:r>
      </w:hyperlink>
    </w:p>
    <w:p w14:paraId="4627F5EA" w14:textId="0AEBAB38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29" w:history="1">
        <w:r w:rsidR="000032E2" w:rsidRPr="00AC4CE8">
          <w:rPr>
            <w:rStyle w:val="Hyperlink"/>
            <w:noProof/>
          </w:rPr>
          <w:t xml:space="preserve">Figure 61: </w:t>
        </w:r>
        <w:r w:rsidR="000032E2" w:rsidRPr="00AC4CE8">
          <w:rPr>
            <w:rStyle w:val="Hyperlink"/>
            <w:noProof/>
            <w:w w:val="105"/>
          </w:rPr>
          <w:t xml:space="preserve">Viewer </w:t>
        </w:r>
        <w:r w:rsidR="000032E2" w:rsidRPr="00AC4CE8">
          <w:rPr>
            <w:rStyle w:val="Hyperlink"/>
            <w:noProof/>
          </w:rPr>
          <w:t>Version Number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_Toc117849829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53</w:t>
        </w:r>
        <w:r w:rsidR="000032E2">
          <w:rPr>
            <w:noProof/>
            <w:webHidden/>
          </w:rPr>
          <w:fldChar w:fldCharType="end"/>
        </w:r>
      </w:hyperlink>
    </w:p>
    <w:p w14:paraId="0611EF13" w14:textId="09DDB29E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30" w:history="1">
        <w:r w:rsidR="000032E2" w:rsidRPr="00AC4CE8">
          <w:rPr>
            <w:rStyle w:val="Hyperlink"/>
            <w:noProof/>
          </w:rPr>
          <w:t>Figure 62: Viewer Information Dialog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_Toc117849830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53</w:t>
        </w:r>
        <w:r w:rsidR="000032E2">
          <w:rPr>
            <w:noProof/>
            <w:webHidden/>
          </w:rPr>
          <w:fldChar w:fldCharType="end"/>
        </w:r>
      </w:hyperlink>
    </w:p>
    <w:p w14:paraId="29DC74AF" w14:textId="790D4FF1" w:rsidR="007D57D0" w:rsidRDefault="00794F32" w:rsidP="007D57D0">
      <w:pPr>
        <w:rPr>
          <w:rFonts w:ascii="Arial" w:hAnsi="Arial"/>
        </w:rPr>
      </w:pPr>
      <w:r>
        <w:rPr>
          <w:rFonts w:ascii="Arial" w:hAnsi="Arial"/>
        </w:rPr>
        <w:fldChar w:fldCharType="end"/>
      </w:r>
      <w:r w:rsidR="007D57D0">
        <w:rPr>
          <w:rFonts w:ascii="Arial" w:hAnsi="Arial"/>
        </w:rPr>
        <w:br w:type="page"/>
      </w:r>
    </w:p>
    <w:p w14:paraId="0C669B02" w14:textId="41F33246" w:rsidR="00DC3A66" w:rsidRPr="00DD60CC" w:rsidRDefault="00DC3A66" w:rsidP="007D57D0">
      <w:pPr>
        <w:jc w:val="center"/>
        <w:rPr>
          <w:rFonts w:ascii="Arial" w:hAnsi="Arial" w:cs="Arial"/>
          <w:b/>
          <w:bCs/>
          <w:color w:val="auto"/>
        </w:rPr>
      </w:pPr>
      <w:r w:rsidRPr="00DD60CC">
        <w:rPr>
          <w:rFonts w:ascii="Arial" w:hAnsi="Arial" w:cs="Arial"/>
          <w:b/>
          <w:bCs/>
          <w:color w:val="auto"/>
        </w:rPr>
        <w:t>Table of Tables</w:t>
      </w:r>
    </w:p>
    <w:p w14:paraId="3F325B43" w14:textId="337661BA" w:rsidR="000032E2" w:rsidRDefault="00DC3A66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117849831" w:history="1">
        <w:r w:rsidR="000032E2" w:rsidRPr="000E1250">
          <w:rPr>
            <w:rStyle w:val="Hyperlink"/>
            <w:noProof/>
          </w:rPr>
          <w:t>Table 1: Toolbar Icons - Names, Functions, and Descriptions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_Toc117849831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20</w:t>
        </w:r>
        <w:r w:rsidR="000032E2">
          <w:rPr>
            <w:noProof/>
            <w:webHidden/>
          </w:rPr>
          <w:fldChar w:fldCharType="end"/>
        </w:r>
      </w:hyperlink>
    </w:p>
    <w:p w14:paraId="09E3E073" w14:textId="54AE2F53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32" w:history="1">
        <w:r w:rsidR="000032E2" w:rsidRPr="000E1250">
          <w:rPr>
            <w:rStyle w:val="Hyperlink"/>
            <w:noProof/>
          </w:rPr>
          <w:t>Table 2: Thumbnail Elements, Names, Functions, and Descriptions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_Toc117849832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23</w:t>
        </w:r>
        <w:r w:rsidR="000032E2">
          <w:rPr>
            <w:noProof/>
            <w:webHidden/>
          </w:rPr>
          <w:fldChar w:fldCharType="end"/>
        </w:r>
      </w:hyperlink>
    </w:p>
    <w:p w14:paraId="06265DB8" w14:textId="55B7C58D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33" w:history="1">
        <w:r w:rsidR="000032E2" w:rsidRPr="000E1250">
          <w:rPr>
            <w:rStyle w:val="Hyperlink"/>
            <w:noProof/>
          </w:rPr>
          <w:t>Table 3: Functions and Uses of the Image Navigation Toolbar Buttons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_Toc117849833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24</w:t>
        </w:r>
        <w:r w:rsidR="000032E2">
          <w:rPr>
            <w:noProof/>
            <w:webHidden/>
          </w:rPr>
          <w:fldChar w:fldCharType="end"/>
        </w:r>
      </w:hyperlink>
    </w:p>
    <w:p w14:paraId="08E60954" w14:textId="5AA0CB81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34" w:history="1">
        <w:r w:rsidR="000032E2" w:rsidRPr="000E1250">
          <w:rPr>
            <w:rStyle w:val="Hyperlink"/>
            <w:noProof/>
          </w:rPr>
          <w:t>Table 4: Viewing Images and Manipulating View Layout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_Toc117849834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25</w:t>
        </w:r>
        <w:r w:rsidR="000032E2">
          <w:rPr>
            <w:noProof/>
            <w:webHidden/>
          </w:rPr>
          <w:fldChar w:fldCharType="end"/>
        </w:r>
      </w:hyperlink>
    </w:p>
    <w:p w14:paraId="7C0098CE" w14:textId="3F459634" w:rsidR="000032E2" w:rsidRDefault="00000000">
      <w:pPr>
        <w:pStyle w:val="TableofFigures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7849835" w:history="1">
        <w:r w:rsidR="000032E2" w:rsidRPr="000E1250">
          <w:rPr>
            <w:rStyle w:val="Hyperlink"/>
            <w:noProof/>
          </w:rPr>
          <w:t>Table 5: Conditional Image Viewer Functions</w:t>
        </w:r>
        <w:r w:rsidR="000032E2">
          <w:rPr>
            <w:noProof/>
            <w:webHidden/>
          </w:rPr>
          <w:tab/>
        </w:r>
        <w:r w:rsidR="000032E2">
          <w:rPr>
            <w:noProof/>
            <w:webHidden/>
          </w:rPr>
          <w:fldChar w:fldCharType="begin"/>
        </w:r>
        <w:r w:rsidR="000032E2">
          <w:rPr>
            <w:noProof/>
            <w:webHidden/>
          </w:rPr>
          <w:instrText xml:space="preserve"> PAGEREF _Toc117849835 \h </w:instrText>
        </w:r>
        <w:r w:rsidR="000032E2">
          <w:rPr>
            <w:noProof/>
            <w:webHidden/>
          </w:rPr>
        </w:r>
        <w:r w:rsidR="000032E2">
          <w:rPr>
            <w:noProof/>
            <w:webHidden/>
          </w:rPr>
          <w:fldChar w:fldCharType="separate"/>
        </w:r>
        <w:r w:rsidR="000032E2">
          <w:rPr>
            <w:noProof/>
            <w:webHidden/>
          </w:rPr>
          <w:t>40</w:t>
        </w:r>
        <w:r w:rsidR="000032E2">
          <w:rPr>
            <w:noProof/>
            <w:webHidden/>
          </w:rPr>
          <w:fldChar w:fldCharType="end"/>
        </w:r>
      </w:hyperlink>
    </w:p>
    <w:p w14:paraId="109B2C88" w14:textId="3DF30701" w:rsidR="00DC3A66" w:rsidRDefault="00DC3A66">
      <w:r>
        <w:fldChar w:fldCharType="end"/>
      </w:r>
    </w:p>
    <w:p w14:paraId="49C1F640" w14:textId="7035209E" w:rsidR="00036D0C" w:rsidRDefault="00036D0C">
      <w:pPr>
        <w:sectPr w:rsidR="00036D0C" w:rsidSect="00DF5EC6">
          <w:pgSz w:w="12240" w:h="15840"/>
          <w:pgMar w:top="1440" w:right="1440" w:bottom="1440" w:left="1440" w:header="720" w:footer="864" w:gutter="0"/>
          <w:pgNumType w:fmt="lowerRoman"/>
          <w:cols w:space="720"/>
          <w:docGrid w:linePitch="326"/>
        </w:sectPr>
      </w:pPr>
    </w:p>
    <w:p w14:paraId="19989D97" w14:textId="5B5E37DD" w:rsidR="004A0D70" w:rsidRPr="009D08D7" w:rsidRDefault="00D93F35" w:rsidP="00CD29D3">
      <w:pPr>
        <w:pStyle w:val="Heading1"/>
      </w:pPr>
      <w:bookmarkStart w:id="9" w:name="_TOC_250021"/>
      <w:bookmarkStart w:id="10" w:name="_Toc45629775"/>
      <w:bookmarkStart w:id="11" w:name="_Toc45629839"/>
      <w:bookmarkStart w:id="12" w:name="_Toc45630591"/>
      <w:bookmarkStart w:id="13" w:name="_Ref45791298"/>
      <w:bookmarkStart w:id="14" w:name="_Ref45871024"/>
      <w:bookmarkStart w:id="15" w:name="_Ref46172823"/>
      <w:bookmarkStart w:id="16" w:name="_Ref46172834"/>
      <w:bookmarkStart w:id="17" w:name="_Ref95909245"/>
      <w:bookmarkStart w:id="18" w:name="_Toc117849714"/>
      <w:bookmarkEnd w:id="9"/>
      <w:r w:rsidRPr="009D08D7">
        <w:t>Introduction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0EE27250" w14:textId="2B986B0B" w:rsidR="004A0D70" w:rsidRPr="009D08D7" w:rsidRDefault="00D93F35" w:rsidP="00C67C4F">
      <w:pPr>
        <w:pStyle w:val="Heading2"/>
      </w:pPr>
      <w:bookmarkStart w:id="19" w:name="_TOC_250020"/>
      <w:bookmarkStart w:id="20" w:name="_Toc45629776"/>
      <w:bookmarkStart w:id="21" w:name="_Toc45629840"/>
      <w:bookmarkStart w:id="22" w:name="_Toc45630592"/>
      <w:bookmarkStart w:id="23" w:name="_Toc117849715"/>
      <w:bookmarkEnd w:id="19"/>
      <w:r w:rsidRPr="009D08D7">
        <w:t>Purpose</w:t>
      </w:r>
      <w:bookmarkEnd w:id="20"/>
      <w:bookmarkEnd w:id="21"/>
      <w:bookmarkEnd w:id="22"/>
      <w:bookmarkEnd w:id="23"/>
    </w:p>
    <w:p w14:paraId="0C82B36E" w14:textId="7D2CD112" w:rsidR="00FB3B5F" w:rsidRDefault="000A1A8F" w:rsidP="00E865E1">
      <w:pPr>
        <w:pStyle w:val="BodyText"/>
        <w:rPr>
          <w:color w:val="0C0C0C"/>
          <w:w w:val="105"/>
          <w:szCs w:val="24"/>
        </w:rPr>
      </w:pPr>
      <w:r w:rsidRPr="000A1A8F">
        <w:rPr>
          <w:color w:val="0C0C0C"/>
          <w:w w:val="105"/>
          <w:szCs w:val="24"/>
        </w:rPr>
        <w:t>This manual describes the</w:t>
      </w:r>
      <w:r w:rsidR="00FB3B5F">
        <w:rPr>
          <w:color w:val="0C0C0C"/>
          <w:w w:val="105"/>
          <w:szCs w:val="24"/>
        </w:rPr>
        <w:t xml:space="preserve"> </w:t>
      </w:r>
      <w:r w:rsidR="00443982">
        <w:rPr>
          <w:color w:val="0C0C0C"/>
          <w:w w:val="105"/>
          <w:szCs w:val="24"/>
        </w:rPr>
        <w:t>"</w:t>
      </w:r>
      <w:r w:rsidR="00FB3B5F">
        <w:rPr>
          <w:color w:val="0C0C0C"/>
          <w:w w:val="105"/>
          <w:szCs w:val="24"/>
        </w:rPr>
        <w:t xml:space="preserve">Viewer" </w:t>
      </w:r>
      <w:r w:rsidR="00FB3B5F" w:rsidRPr="0051697E">
        <w:rPr>
          <w:w w:val="105"/>
        </w:rPr>
        <w:t>web application</w:t>
      </w:r>
      <w:r w:rsidR="00FB3B5F">
        <w:rPr>
          <w:w w:val="105"/>
        </w:rPr>
        <w:t xml:space="preserve"> which is </w:t>
      </w:r>
      <w:r w:rsidR="00FB3B5F">
        <w:rPr>
          <w:color w:val="0C0C0C"/>
          <w:w w:val="105"/>
          <w:szCs w:val="24"/>
        </w:rPr>
        <w:t>also known as the:</w:t>
      </w:r>
    </w:p>
    <w:p w14:paraId="3F4D57E8" w14:textId="2EDC3A5F" w:rsidR="00101532" w:rsidRDefault="00101532" w:rsidP="00101532">
      <w:pPr>
        <w:pStyle w:val="BodyTextBullet1"/>
        <w:rPr>
          <w:w w:val="105"/>
        </w:rPr>
      </w:pPr>
      <w:r>
        <w:rPr>
          <w:w w:val="105"/>
        </w:rPr>
        <w:t xml:space="preserve">Central </w:t>
      </w:r>
      <w:r w:rsidRPr="0051697E">
        <w:rPr>
          <w:w w:val="105"/>
        </w:rPr>
        <w:t>VistA Imaging Exchange (</w:t>
      </w:r>
      <w:r>
        <w:rPr>
          <w:w w:val="105"/>
        </w:rPr>
        <w:t>C</w:t>
      </w:r>
      <w:r w:rsidRPr="0051697E">
        <w:rPr>
          <w:w w:val="105"/>
        </w:rPr>
        <w:t>VIX)</w:t>
      </w:r>
      <w:r>
        <w:rPr>
          <w:w w:val="105"/>
        </w:rPr>
        <w:t xml:space="preserve"> Viewer</w:t>
      </w:r>
    </w:p>
    <w:p w14:paraId="543722C3" w14:textId="77777777" w:rsidR="002B6709" w:rsidRDefault="002B6709" w:rsidP="002B6709">
      <w:pPr>
        <w:pStyle w:val="BodyTextBullet1"/>
        <w:rPr>
          <w:w w:val="105"/>
        </w:rPr>
      </w:pPr>
      <w:r w:rsidRPr="0051697E">
        <w:rPr>
          <w:w w:val="105"/>
        </w:rPr>
        <w:t>Enhanced Image Viewer</w:t>
      </w:r>
    </w:p>
    <w:p w14:paraId="44D31B4D" w14:textId="4DF4A48E" w:rsidR="008A6965" w:rsidRDefault="008A6965" w:rsidP="008A6965">
      <w:pPr>
        <w:pStyle w:val="BodyTextBullet1"/>
        <w:rPr>
          <w:w w:val="105"/>
        </w:rPr>
      </w:pPr>
      <w:r>
        <w:rPr>
          <w:w w:val="105"/>
        </w:rPr>
        <w:t>Image Viewer</w:t>
      </w:r>
    </w:p>
    <w:p w14:paraId="480774CA" w14:textId="3B16D6CA" w:rsidR="0051697E" w:rsidRDefault="0051697E" w:rsidP="00FB3B5F">
      <w:pPr>
        <w:pStyle w:val="BodyTextBullet1"/>
        <w:rPr>
          <w:w w:val="105"/>
        </w:rPr>
      </w:pPr>
      <w:r w:rsidRPr="0051697E">
        <w:rPr>
          <w:w w:val="105"/>
        </w:rPr>
        <w:t>VistA Imaging Exchange (VIX)</w:t>
      </w:r>
      <w:r>
        <w:rPr>
          <w:w w:val="105"/>
        </w:rPr>
        <w:t xml:space="preserve"> Viewer</w:t>
      </w:r>
    </w:p>
    <w:p w14:paraId="000C9F06" w14:textId="23BCC34B" w:rsidR="008A6965" w:rsidRDefault="00FB3B5F" w:rsidP="00FB3B5F">
      <w:pPr>
        <w:pStyle w:val="BodyTextBullet1"/>
        <w:rPr>
          <w:w w:val="105"/>
        </w:rPr>
      </w:pPr>
      <w:r>
        <w:rPr>
          <w:w w:val="105"/>
        </w:rPr>
        <w:t>VistA Imaging Viewer</w:t>
      </w:r>
    </w:p>
    <w:p w14:paraId="37268746" w14:textId="77777777" w:rsidR="00BF4CF3" w:rsidRDefault="00FD1131" w:rsidP="00FB3B5F">
      <w:pPr>
        <w:pStyle w:val="BodyText"/>
        <w:rPr>
          <w:szCs w:val="24"/>
        </w:rPr>
      </w:pPr>
      <w:r w:rsidRPr="00FD1131">
        <w:rPr>
          <w:szCs w:val="24"/>
        </w:rPr>
        <w:t>The Viewer displays and provides tools for clinical and medical media in web applications like the Joint Legacy Viewer (JLV). The media can be</w:t>
      </w:r>
      <w:r w:rsidR="00BF4CF3">
        <w:rPr>
          <w:szCs w:val="24"/>
        </w:rPr>
        <w:t>:</w:t>
      </w:r>
    </w:p>
    <w:p w14:paraId="56D7220A" w14:textId="77777777" w:rsidR="00BF4CF3" w:rsidRDefault="00BF4CF3" w:rsidP="00BF4CF3">
      <w:pPr>
        <w:pStyle w:val="BodyText"/>
        <w:numPr>
          <w:ilvl w:val="0"/>
          <w:numId w:val="50"/>
        </w:numPr>
        <w:rPr>
          <w:szCs w:val="24"/>
        </w:rPr>
      </w:pPr>
      <w:r>
        <w:rPr>
          <w:szCs w:val="24"/>
        </w:rPr>
        <w:t>Audios</w:t>
      </w:r>
    </w:p>
    <w:p w14:paraId="307DD41E" w14:textId="77777777" w:rsidR="00BF4CF3" w:rsidRDefault="00BF4CF3" w:rsidP="00BF4CF3">
      <w:pPr>
        <w:pStyle w:val="BodyText"/>
        <w:numPr>
          <w:ilvl w:val="0"/>
          <w:numId w:val="50"/>
        </w:numPr>
        <w:rPr>
          <w:szCs w:val="24"/>
        </w:rPr>
      </w:pPr>
      <w:r>
        <w:rPr>
          <w:szCs w:val="24"/>
        </w:rPr>
        <w:t>Data</w:t>
      </w:r>
    </w:p>
    <w:p w14:paraId="6B478B2D" w14:textId="3A3411FB" w:rsidR="00BF4CF3" w:rsidRPr="00BF4CF3" w:rsidRDefault="00BF4CF3" w:rsidP="00BF4CF3">
      <w:pPr>
        <w:pStyle w:val="BodyText"/>
        <w:numPr>
          <w:ilvl w:val="0"/>
          <w:numId w:val="50"/>
        </w:numPr>
        <w:rPr>
          <w:szCs w:val="24"/>
        </w:rPr>
      </w:pPr>
      <w:r w:rsidRPr="00BF4CF3">
        <w:rPr>
          <w:szCs w:val="24"/>
        </w:rPr>
        <w:t>Documents (</w:t>
      </w:r>
      <w:r w:rsidR="000E22C7">
        <w:rPr>
          <w:szCs w:val="24"/>
        </w:rPr>
        <w:t xml:space="preserve">typically medical reports, </w:t>
      </w:r>
      <w:r w:rsidRPr="00BF4CF3">
        <w:rPr>
          <w:szCs w:val="24"/>
        </w:rPr>
        <w:t>with extensions of DOC</w:t>
      </w:r>
      <w:r>
        <w:rPr>
          <w:szCs w:val="24"/>
        </w:rPr>
        <w:t xml:space="preserve">, </w:t>
      </w:r>
      <w:r w:rsidRPr="00BF4CF3">
        <w:rPr>
          <w:szCs w:val="24"/>
        </w:rPr>
        <w:t>PDF</w:t>
      </w:r>
      <w:r>
        <w:rPr>
          <w:szCs w:val="24"/>
        </w:rPr>
        <w:t xml:space="preserve">, </w:t>
      </w:r>
      <w:r w:rsidRPr="00BF4CF3">
        <w:rPr>
          <w:szCs w:val="24"/>
        </w:rPr>
        <w:t>RTF</w:t>
      </w:r>
      <w:r>
        <w:rPr>
          <w:szCs w:val="24"/>
        </w:rPr>
        <w:t xml:space="preserve">, and </w:t>
      </w:r>
      <w:r w:rsidRPr="00BF4CF3">
        <w:rPr>
          <w:szCs w:val="24"/>
        </w:rPr>
        <w:t>TXT</w:t>
      </w:r>
      <w:r>
        <w:rPr>
          <w:szCs w:val="24"/>
        </w:rPr>
        <w:t>)</w:t>
      </w:r>
    </w:p>
    <w:p w14:paraId="75AA1B39" w14:textId="01D0A357" w:rsidR="00BF4CF3" w:rsidRDefault="00BF4CF3" w:rsidP="00BF4CF3">
      <w:pPr>
        <w:pStyle w:val="BodyText"/>
        <w:numPr>
          <w:ilvl w:val="0"/>
          <w:numId w:val="50"/>
        </w:numPr>
        <w:rPr>
          <w:szCs w:val="24"/>
        </w:rPr>
      </w:pPr>
      <w:r>
        <w:rPr>
          <w:szCs w:val="24"/>
        </w:rPr>
        <w:t>I</w:t>
      </w:r>
      <w:r w:rsidR="00FD1131" w:rsidRPr="00FD1131">
        <w:rPr>
          <w:szCs w:val="24"/>
        </w:rPr>
        <w:t>mages</w:t>
      </w:r>
    </w:p>
    <w:p w14:paraId="3C16ECAA" w14:textId="4EF6D82A" w:rsidR="00BF4CF3" w:rsidRDefault="00BF4CF3" w:rsidP="00BF4CF3">
      <w:pPr>
        <w:pStyle w:val="BodyText"/>
        <w:numPr>
          <w:ilvl w:val="1"/>
          <w:numId w:val="50"/>
        </w:numPr>
        <w:rPr>
          <w:szCs w:val="24"/>
        </w:rPr>
      </w:pPr>
      <w:r w:rsidRPr="00FD1131">
        <w:rPr>
          <w:szCs w:val="24"/>
        </w:rPr>
        <w:t>Digital Imaging and Communications in Medicine (DICOM)</w:t>
      </w:r>
    </w:p>
    <w:p w14:paraId="6F881507" w14:textId="3B181A1A" w:rsidR="00BF4CF3" w:rsidRPr="00BF4CF3" w:rsidRDefault="00BF4CF3" w:rsidP="00850933">
      <w:pPr>
        <w:pStyle w:val="BodyText"/>
        <w:numPr>
          <w:ilvl w:val="1"/>
          <w:numId w:val="50"/>
        </w:numPr>
        <w:rPr>
          <w:szCs w:val="24"/>
        </w:rPr>
      </w:pPr>
      <w:r w:rsidRPr="00BF4CF3">
        <w:rPr>
          <w:szCs w:val="24"/>
        </w:rPr>
        <w:t xml:space="preserve">Non-DICOM, such as </w:t>
      </w:r>
      <w:r>
        <w:t>J</w:t>
      </w:r>
      <w:r w:rsidRPr="00BF4CF3">
        <w:t>oint Photographic Experts Group</w:t>
      </w:r>
      <w:r w:rsidRPr="00BF4CF3">
        <w:rPr>
          <w:szCs w:val="24"/>
        </w:rPr>
        <w:t xml:space="preserve"> (JPEG) and Tag Image File Format (TIFF)</w:t>
      </w:r>
    </w:p>
    <w:p w14:paraId="1E07E3CF" w14:textId="654FB2A0" w:rsidR="0005209F" w:rsidRDefault="00BF4CF3" w:rsidP="00BF4CF3">
      <w:pPr>
        <w:pStyle w:val="BodyText"/>
        <w:numPr>
          <w:ilvl w:val="0"/>
          <w:numId w:val="50"/>
        </w:numPr>
        <w:rPr>
          <w:szCs w:val="24"/>
        </w:rPr>
      </w:pPr>
      <w:r>
        <w:rPr>
          <w:szCs w:val="24"/>
        </w:rPr>
        <w:t>V</w:t>
      </w:r>
      <w:r w:rsidR="00FD1131" w:rsidRPr="00FD1131">
        <w:rPr>
          <w:szCs w:val="24"/>
        </w:rPr>
        <w:t>ideos</w:t>
      </w:r>
    </w:p>
    <w:p w14:paraId="7F911A7E" w14:textId="3FCBF7B7" w:rsidR="00FD1131" w:rsidRPr="00FB3B5F" w:rsidRDefault="00FD1131" w:rsidP="00FB3B5F">
      <w:pPr>
        <w:pStyle w:val="BodyText"/>
        <w:rPr>
          <w:szCs w:val="24"/>
        </w:rPr>
      </w:pPr>
      <w:r w:rsidRPr="00FD1131">
        <w:rPr>
          <w:szCs w:val="24"/>
        </w:rPr>
        <w:t>To keep things simple, henceforth in this document, we use the term images to identify all media types</w:t>
      </w:r>
      <w:r w:rsidR="00144A28">
        <w:rPr>
          <w:szCs w:val="24"/>
        </w:rPr>
        <w:t xml:space="preserve"> </w:t>
      </w:r>
      <w:r w:rsidR="00144A28" w:rsidRPr="00144A28">
        <w:rPr>
          <w:szCs w:val="24"/>
        </w:rPr>
        <w:t>unless a specific type is applicable.</w:t>
      </w:r>
      <w:r w:rsidR="00C751C9">
        <w:rPr>
          <w:szCs w:val="24"/>
        </w:rPr>
        <w:t xml:space="preserve"> We also use the term VIX to mean CVIX or VIX.</w:t>
      </w:r>
    </w:p>
    <w:p w14:paraId="34394A59" w14:textId="18D268CB" w:rsidR="000A1A8F" w:rsidRPr="00D66AED" w:rsidRDefault="000A1A8F" w:rsidP="00E865E1">
      <w:pPr>
        <w:pStyle w:val="BodyText"/>
        <w:rPr>
          <w:szCs w:val="24"/>
        </w:rPr>
      </w:pPr>
      <w:r w:rsidRPr="000A1A8F">
        <w:rPr>
          <w:szCs w:val="24"/>
        </w:rPr>
        <w:t xml:space="preserve">This manual assumes you are familiar with </w:t>
      </w:r>
      <w:r w:rsidR="008A6965">
        <w:rPr>
          <w:szCs w:val="24"/>
        </w:rPr>
        <w:t>web applications</w:t>
      </w:r>
      <w:r w:rsidRPr="000A1A8F">
        <w:rPr>
          <w:szCs w:val="24"/>
        </w:rPr>
        <w:t>. This manual also assumes you are using the Viewer with the latest release level. The release level appears on th</w:t>
      </w:r>
      <w:r w:rsidR="000E22C7">
        <w:rPr>
          <w:szCs w:val="24"/>
        </w:rPr>
        <w:t>is document's</w:t>
      </w:r>
      <w:r w:rsidRPr="000A1A8F">
        <w:rPr>
          <w:szCs w:val="24"/>
        </w:rPr>
        <w:t xml:space="preserve"> cover page and at the top of </w:t>
      </w:r>
      <w:r w:rsidR="000E22C7">
        <w:rPr>
          <w:szCs w:val="24"/>
        </w:rPr>
        <w:t>its</w:t>
      </w:r>
      <w:r w:rsidRPr="000A1A8F">
        <w:rPr>
          <w:szCs w:val="24"/>
        </w:rPr>
        <w:t xml:space="preserve"> </w:t>
      </w:r>
      <w:r w:rsidR="008C58CA">
        <w:rPr>
          <w:szCs w:val="24"/>
        </w:rPr>
        <w:fldChar w:fldCharType="begin"/>
      </w:r>
      <w:r w:rsidR="008C58CA">
        <w:rPr>
          <w:szCs w:val="24"/>
        </w:rPr>
        <w:instrText xml:space="preserve"> REF Revision_History \h  \* MERGEFORMAT </w:instrText>
      </w:r>
      <w:r w:rsidR="008C58CA">
        <w:rPr>
          <w:szCs w:val="24"/>
        </w:rPr>
      </w:r>
      <w:r w:rsidR="008C58CA">
        <w:rPr>
          <w:szCs w:val="24"/>
        </w:rPr>
        <w:fldChar w:fldCharType="separate"/>
      </w:r>
      <w:r w:rsidR="000032E2" w:rsidRPr="000032E2">
        <w:rPr>
          <w:szCs w:val="24"/>
        </w:rPr>
        <w:t>Revision History</w:t>
      </w:r>
      <w:r w:rsidR="008C58CA">
        <w:rPr>
          <w:szCs w:val="24"/>
        </w:rPr>
        <w:fldChar w:fldCharType="end"/>
      </w:r>
      <w:r w:rsidR="008A6965">
        <w:rPr>
          <w:szCs w:val="24"/>
        </w:rPr>
        <w:t xml:space="preserve"> page</w:t>
      </w:r>
      <w:r w:rsidRPr="000A1A8F">
        <w:rPr>
          <w:szCs w:val="24"/>
        </w:rPr>
        <w:t xml:space="preserve">. </w:t>
      </w:r>
      <w:r w:rsidR="006B7BFC">
        <w:rPr>
          <w:szCs w:val="24"/>
        </w:rPr>
        <w:t xml:space="preserve">Section </w:t>
      </w:r>
      <w:r w:rsidR="00A86B16">
        <w:rPr>
          <w:szCs w:val="24"/>
        </w:rPr>
        <w:fldChar w:fldCharType="begin"/>
      </w:r>
      <w:r w:rsidR="00A86B16">
        <w:rPr>
          <w:szCs w:val="24"/>
        </w:rPr>
        <w:instrText xml:space="preserve"> REF _Ref117795117 \r \h </w:instrText>
      </w:r>
      <w:r w:rsidR="00A86B16">
        <w:rPr>
          <w:szCs w:val="24"/>
        </w:rPr>
      </w:r>
      <w:r w:rsidR="00A86B16">
        <w:rPr>
          <w:szCs w:val="24"/>
        </w:rPr>
        <w:fldChar w:fldCharType="separate"/>
      </w:r>
      <w:r w:rsidR="000032E2">
        <w:rPr>
          <w:szCs w:val="24"/>
        </w:rPr>
        <w:t>5</w:t>
      </w:r>
      <w:r w:rsidR="00A86B16">
        <w:rPr>
          <w:szCs w:val="24"/>
        </w:rPr>
        <w:fldChar w:fldCharType="end"/>
      </w:r>
      <w:r w:rsidR="00A86B16">
        <w:rPr>
          <w:szCs w:val="24"/>
        </w:rPr>
        <w:t xml:space="preserve"> </w:t>
      </w:r>
      <w:r w:rsidRPr="000A1A8F">
        <w:rPr>
          <w:szCs w:val="24"/>
        </w:rPr>
        <w:t>describes how to see the complete release number</w:t>
      </w:r>
      <w:r w:rsidR="00EF0F2A">
        <w:rPr>
          <w:szCs w:val="24"/>
        </w:rPr>
        <w:t xml:space="preserve"> on the </w:t>
      </w:r>
      <w:r w:rsidR="000E22C7">
        <w:rPr>
          <w:szCs w:val="24"/>
        </w:rPr>
        <w:t xml:space="preserve">main </w:t>
      </w:r>
      <w:r w:rsidR="00EF0F2A">
        <w:rPr>
          <w:szCs w:val="24"/>
        </w:rPr>
        <w:t>Viewer page.</w:t>
      </w:r>
    </w:p>
    <w:p w14:paraId="67BB4369" w14:textId="4EF8F0E8" w:rsidR="004A0D70" w:rsidRPr="007C5C29" w:rsidRDefault="00D93F35" w:rsidP="00C67C4F">
      <w:pPr>
        <w:pStyle w:val="Heading2"/>
      </w:pPr>
      <w:bookmarkStart w:id="24" w:name="_TOC_250019"/>
      <w:bookmarkStart w:id="25" w:name="_Toc45629777"/>
      <w:bookmarkStart w:id="26" w:name="_Toc45629841"/>
      <w:bookmarkStart w:id="27" w:name="_Toc45630593"/>
      <w:bookmarkStart w:id="28" w:name="_Toc117849716"/>
      <w:r w:rsidRPr="007C5C29">
        <w:t xml:space="preserve">Document </w:t>
      </w:r>
      <w:bookmarkEnd w:id="24"/>
      <w:r w:rsidRPr="007C5C29">
        <w:t>Orientation</w:t>
      </w:r>
      <w:bookmarkEnd w:id="25"/>
      <w:bookmarkEnd w:id="26"/>
      <w:bookmarkEnd w:id="27"/>
      <w:bookmarkEnd w:id="28"/>
    </w:p>
    <w:p w14:paraId="1615F694" w14:textId="44A269BA" w:rsidR="004A0D70" w:rsidRPr="00AB4ADC" w:rsidRDefault="00D93F35" w:rsidP="008D435C">
      <w:pPr>
        <w:pStyle w:val="Heading3"/>
      </w:pPr>
      <w:bookmarkStart w:id="29" w:name="_TOC_250018"/>
      <w:bookmarkStart w:id="30" w:name="_Toc45629778"/>
      <w:bookmarkStart w:id="31" w:name="_Toc45629842"/>
      <w:bookmarkStart w:id="32" w:name="_Toc45630594"/>
      <w:bookmarkStart w:id="33" w:name="_Toc117849717"/>
      <w:r w:rsidRPr="009B7CEC">
        <w:rPr>
          <w:w w:val="105"/>
        </w:rPr>
        <w:t>Organization</w:t>
      </w:r>
      <w:r w:rsidR="009B7CEC" w:rsidRPr="009B7CEC">
        <w:rPr>
          <w:w w:val="105"/>
        </w:rPr>
        <w:t xml:space="preserve"> </w:t>
      </w:r>
      <w:r w:rsidRPr="009B7CEC">
        <w:rPr>
          <w:w w:val="105"/>
        </w:rPr>
        <w:t>of the</w:t>
      </w:r>
      <w:bookmarkEnd w:id="29"/>
      <w:r w:rsidR="009B7CEC" w:rsidRPr="009B7CEC">
        <w:rPr>
          <w:spacing w:val="-49"/>
          <w:w w:val="105"/>
        </w:rPr>
        <w:t xml:space="preserve"> </w:t>
      </w:r>
      <w:r w:rsidRPr="009B7CEC">
        <w:rPr>
          <w:w w:val="105"/>
        </w:rPr>
        <w:t>Manual</w:t>
      </w:r>
      <w:bookmarkEnd w:id="30"/>
      <w:bookmarkEnd w:id="31"/>
      <w:bookmarkEnd w:id="32"/>
      <w:bookmarkEnd w:id="33"/>
    </w:p>
    <w:p w14:paraId="63A140AA" w14:textId="289CF5CF" w:rsidR="004A0D70" w:rsidRPr="00AB4ADC" w:rsidRDefault="00D93F35" w:rsidP="006A387B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 xml:space="preserve">This document contains the following sections to assist </w:t>
      </w:r>
      <w:r w:rsidR="00FE4FF3">
        <w:rPr>
          <w:color w:val="0C0C0C"/>
          <w:w w:val="105"/>
          <w:szCs w:val="24"/>
        </w:rPr>
        <w:t xml:space="preserve">you </w:t>
      </w:r>
      <w:r w:rsidRPr="00AB4ADC">
        <w:rPr>
          <w:color w:val="0C0C0C"/>
          <w:w w:val="105"/>
          <w:szCs w:val="24"/>
        </w:rPr>
        <w:t>in using the Viewer:</w:t>
      </w:r>
    </w:p>
    <w:p w14:paraId="2F9BD67A" w14:textId="2AC6DAEC" w:rsidR="004A0D70" w:rsidRPr="00AB4ADC" w:rsidRDefault="00036D0C" w:rsidP="00BD0FF5">
      <w:pPr>
        <w:pStyle w:val="ListParagraph"/>
        <w:numPr>
          <w:ilvl w:val="0"/>
          <w:numId w:val="27"/>
        </w:numPr>
      </w:pPr>
      <w:r w:rsidRPr="00BD0FF5">
        <w:rPr>
          <w:b/>
          <w:bCs/>
          <w:u w:val="single"/>
        </w:rPr>
        <w:t>Section</w:t>
      </w:r>
      <w:r w:rsidR="003E779C" w:rsidRPr="00BD0FF5">
        <w:rPr>
          <w:b/>
          <w:bCs/>
          <w:u w:val="single"/>
        </w:rPr>
        <w:t xml:space="preserve"> </w:t>
      </w:r>
      <w:r w:rsidR="000E4236">
        <w:rPr>
          <w:b/>
          <w:bCs/>
          <w:u w:val="single"/>
        </w:rPr>
        <w:fldChar w:fldCharType="begin"/>
      </w:r>
      <w:r w:rsidR="000E4236">
        <w:rPr>
          <w:b/>
          <w:bCs/>
          <w:u w:val="single"/>
        </w:rPr>
        <w:instrText xml:space="preserve"> REF _Ref95909245 \r \h </w:instrText>
      </w:r>
      <w:r w:rsidR="000E4236">
        <w:rPr>
          <w:b/>
          <w:bCs/>
          <w:u w:val="single"/>
        </w:rPr>
      </w:r>
      <w:r w:rsidR="000E4236">
        <w:rPr>
          <w:b/>
          <w:bCs/>
          <w:u w:val="single"/>
        </w:rPr>
        <w:fldChar w:fldCharType="separate"/>
      </w:r>
      <w:r w:rsidR="000032E2">
        <w:rPr>
          <w:b/>
          <w:bCs/>
          <w:u w:val="single"/>
        </w:rPr>
        <w:t>1</w:t>
      </w:r>
      <w:r w:rsidR="000E4236">
        <w:rPr>
          <w:b/>
          <w:bCs/>
          <w:u w:val="single"/>
        </w:rPr>
        <w:fldChar w:fldCharType="end"/>
      </w:r>
      <w:r w:rsidR="003E779C" w:rsidRPr="00BD0FF5">
        <w:rPr>
          <w:b/>
          <w:bCs/>
          <w:u w:val="single"/>
        </w:rPr>
        <w:t xml:space="preserve"> </w:t>
      </w:r>
      <w:r w:rsidR="00BD0FF5" w:rsidRPr="00BD0FF5">
        <w:rPr>
          <w:b/>
          <w:bCs/>
          <w:u w:val="single"/>
        </w:rPr>
        <w:t xml:space="preserve">– </w:t>
      </w:r>
      <w:r w:rsidR="00BD0FF5" w:rsidRPr="00BD0FF5">
        <w:rPr>
          <w:b/>
          <w:bCs/>
          <w:u w:val="single"/>
        </w:rPr>
        <w:fldChar w:fldCharType="begin"/>
      </w:r>
      <w:r w:rsidR="00BD0FF5" w:rsidRPr="00BD0FF5">
        <w:rPr>
          <w:b/>
          <w:bCs/>
          <w:u w:val="single"/>
        </w:rPr>
        <w:instrText xml:space="preserve"> REF _Ref46172834 \h  \* MERGEFORMAT </w:instrText>
      </w:r>
      <w:r w:rsidR="00BD0FF5" w:rsidRPr="00BD0FF5">
        <w:rPr>
          <w:b/>
          <w:bCs/>
          <w:u w:val="single"/>
        </w:rPr>
      </w:r>
      <w:r w:rsidR="00BD0FF5" w:rsidRPr="00BD0FF5">
        <w:rPr>
          <w:b/>
          <w:bCs/>
          <w:u w:val="single"/>
        </w:rPr>
        <w:fldChar w:fldCharType="separate"/>
      </w:r>
      <w:r w:rsidR="000032E2" w:rsidRPr="000032E2">
        <w:rPr>
          <w:b/>
          <w:bCs/>
          <w:u w:val="single"/>
        </w:rPr>
        <w:t>Introduction</w:t>
      </w:r>
      <w:r w:rsidR="00BD0FF5" w:rsidRPr="00BD0FF5">
        <w:rPr>
          <w:b/>
          <w:bCs/>
          <w:u w:val="single"/>
        </w:rPr>
        <w:fldChar w:fldCharType="end"/>
      </w:r>
      <w:r w:rsidR="00BD0FF5">
        <w:br/>
      </w:r>
      <w:r w:rsidR="00D93F35" w:rsidRPr="00D67503">
        <w:t xml:space="preserve">Describes the document and </w:t>
      </w:r>
      <w:r w:rsidR="00FE4FF3">
        <w:t>helps</w:t>
      </w:r>
      <w:r w:rsidR="00D93F35" w:rsidRPr="00D67503">
        <w:t xml:space="preserve"> </w:t>
      </w:r>
      <w:r w:rsidR="00FE4FF3">
        <w:t>you</w:t>
      </w:r>
      <w:r w:rsidR="00D93F35" w:rsidRPr="00D67503">
        <w:t xml:space="preserve"> to follow the document.</w:t>
      </w:r>
    </w:p>
    <w:p w14:paraId="2F0421BA" w14:textId="7BD48111" w:rsidR="000E4236" w:rsidRPr="000E4236" w:rsidRDefault="00D93F35" w:rsidP="000E4236">
      <w:pPr>
        <w:pStyle w:val="ListParagraph"/>
        <w:numPr>
          <w:ilvl w:val="0"/>
          <w:numId w:val="27"/>
        </w:numPr>
      </w:pPr>
      <w:r w:rsidRPr="006B7BFC">
        <w:rPr>
          <w:b/>
          <w:bCs/>
          <w:u w:val="single"/>
        </w:rPr>
        <w:t>Section</w:t>
      </w:r>
      <w:r w:rsidR="006B7BFC" w:rsidRPr="006B7BFC">
        <w:rPr>
          <w:b/>
          <w:bCs/>
          <w:u w:val="single"/>
        </w:rPr>
        <w:t xml:space="preserve"> </w:t>
      </w:r>
      <w:r w:rsidR="006B7BFC" w:rsidRPr="006B7BFC">
        <w:rPr>
          <w:b/>
          <w:bCs/>
          <w:u w:val="single"/>
        </w:rPr>
        <w:fldChar w:fldCharType="begin"/>
      </w:r>
      <w:r w:rsidR="006B7BFC" w:rsidRPr="006B7BFC">
        <w:rPr>
          <w:b/>
          <w:bCs/>
          <w:u w:val="single"/>
        </w:rPr>
        <w:instrText xml:space="preserve"> REF _Ref95909425 \r \h  \* MERGEFORMAT </w:instrText>
      </w:r>
      <w:r w:rsidR="006B7BFC" w:rsidRPr="006B7BFC">
        <w:rPr>
          <w:b/>
          <w:bCs/>
          <w:u w:val="single"/>
        </w:rPr>
      </w:r>
      <w:r w:rsidR="006B7BFC" w:rsidRPr="006B7BFC">
        <w:rPr>
          <w:b/>
          <w:bCs/>
          <w:u w:val="single"/>
        </w:rPr>
        <w:fldChar w:fldCharType="separate"/>
      </w:r>
      <w:r w:rsidR="000032E2">
        <w:rPr>
          <w:b/>
          <w:bCs/>
          <w:u w:val="single"/>
        </w:rPr>
        <w:t>2</w:t>
      </w:r>
      <w:r w:rsidR="006B7BFC" w:rsidRPr="006B7BFC">
        <w:rPr>
          <w:b/>
          <w:bCs/>
          <w:u w:val="single"/>
        </w:rPr>
        <w:fldChar w:fldCharType="end"/>
      </w:r>
      <w:r w:rsidR="006B7BFC" w:rsidRPr="006B7BFC">
        <w:rPr>
          <w:b/>
          <w:bCs/>
          <w:u w:val="single"/>
        </w:rPr>
        <w:t xml:space="preserve"> – </w:t>
      </w:r>
      <w:r w:rsidR="006B7BFC" w:rsidRPr="006B7BFC">
        <w:rPr>
          <w:b/>
          <w:bCs/>
          <w:u w:val="single"/>
        </w:rPr>
        <w:fldChar w:fldCharType="begin"/>
      </w:r>
      <w:r w:rsidR="006B7BFC" w:rsidRPr="006B7BFC">
        <w:rPr>
          <w:b/>
          <w:bCs/>
          <w:u w:val="single"/>
        </w:rPr>
        <w:instrText xml:space="preserve"> REF _Ref95909473 \h  \* MERGEFORMAT </w:instrText>
      </w:r>
      <w:r w:rsidR="006B7BFC" w:rsidRPr="006B7BFC">
        <w:rPr>
          <w:b/>
          <w:bCs/>
          <w:u w:val="single"/>
        </w:rPr>
      </w:r>
      <w:r w:rsidR="006B7BFC" w:rsidRPr="006B7BFC">
        <w:rPr>
          <w:b/>
          <w:bCs/>
          <w:u w:val="single"/>
        </w:rPr>
        <w:fldChar w:fldCharType="separate"/>
      </w:r>
      <w:r w:rsidR="000032E2" w:rsidRPr="000032E2">
        <w:rPr>
          <w:b/>
          <w:u w:val="single"/>
        </w:rPr>
        <w:t>System Summary</w:t>
      </w:r>
      <w:r w:rsidR="006B7BFC" w:rsidRPr="006B7BFC">
        <w:rPr>
          <w:b/>
          <w:bCs/>
          <w:u w:val="single"/>
        </w:rPr>
        <w:fldChar w:fldCharType="end"/>
      </w:r>
      <w:r w:rsidR="000E4236">
        <w:br/>
      </w:r>
      <w:r w:rsidR="000E4236" w:rsidRPr="000E4236">
        <w:t xml:space="preserve">Describes a summary of the </w:t>
      </w:r>
      <w:r w:rsidR="000E4236" w:rsidRPr="00D67503">
        <w:t>Viewer</w:t>
      </w:r>
      <w:r w:rsidR="000E4236" w:rsidRPr="000E4236">
        <w:t>.</w:t>
      </w:r>
    </w:p>
    <w:p w14:paraId="2C1ADE54" w14:textId="7682C378" w:rsidR="004A0D70" w:rsidRDefault="000E4236" w:rsidP="000E4236">
      <w:pPr>
        <w:pStyle w:val="ListParagraph"/>
        <w:numPr>
          <w:ilvl w:val="0"/>
          <w:numId w:val="27"/>
        </w:numPr>
      </w:pPr>
      <w:r w:rsidRPr="00571586">
        <w:rPr>
          <w:b/>
          <w:bCs/>
          <w:u w:val="single"/>
        </w:rPr>
        <w:t>Section</w:t>
      </w:r>
      <w:r w:rsidR="006B7BFC" w:rsidRPr="00571586">
        <w:rPr>
          <w:b/>
          <w:bCs/>
          <w:u w:val="single"/>
        </w:rPr>
        <w:t xml:space="preserve"> </w:t>
      </w:r>
      <w:r w:rsidR="00571586" w:rsidRPr="00571586">
        <w:rPr>
          <w:b/>
          <w:bCs/>
          <w:u w:val="single"/>
        </w:rPr>
        <w:fldChar w:fldCharType="begin"/>
      </w:r>
      <w:r w:rsidR="00571586" w:rsidRPr="00571586">
        <w:rPr>
          <w:b/>
          <w:bCs/>
          <w:u w:val="single"/>
        </w:rPr>
        <w:instrText xml:space="preserve"> REF _Ref95921612 \r \h  \* MERGEFORMAT </w:instrText>
      </w:r>
      <w:r w:rsidR="00571586" w:rsidRPr="00571586">
        <w:rPr>
          <w:b/>
          <w:bCs/>
          <w:u w:val="single"/>
        </w:rPr>
      </w:r>
      <w:r w:rsidR="00571586" w:rsidRPr="00571586">
        <w:rPr>
          <w:b/>
          <w:bCs/>
          <w:u w:val="single"/>
        </w:rPr>
        <w:fldChar w:fldCharType="separate"/>
      </w:r>
      <w:r w:rsidR="000032E2">
        <w:rPr>
          <w:b/>
          <w:bCs/>
          <w:u w:val="single"/>
        </w:rPr>
        <w:t>3</w:t>
      </w:r>
      <w:r w:rsidR="00571586" w:rsidRPr="00571586">
        <w:rPr>
          <w:b/>
          <w:bCs/>
          <w:u w:val="single"/>
        </w:rPr>
        <w:fldChar w:fldCharType="end"/>
      </w:r>
      <w:r w:rsidR="00571586" w:rsidRPr="00571586">
        <w:rPr>
          <w:b/>
          <w:bCs/>
          <w:u w:val="single"/>
        </w:rPr>
        <w:t xml:space="preserve">  – </w:t>
      </w:r>
      <w:r w:rsidR="00571586" w:rsidRPr="00571586">
        <w:rPr>
          <w:b/>
          <w:bCs/>
          <w:u w:val="single"/>
        </w:rPr>
        <w:fldChar w:fldCharType="begin"/>
      </w:r>
      <w:r w:rsidR="00571586" w:rsidRPr="00571586">
        <w:rPr>
          <w:b/>
          <w:bCs/>
          <w:u w:val="single"/>
        </w:rPr>
        <w:instrText xml:space="preserve"> REF _Ref95921613 \h  \* MERGEFORMAT </w:instrText>
      </w:r>
      <w:r w:rsidR="00571586" w:rsidRPr="00571586">
        <w:rPr>
          <w:b/>
          <w:bCs/>
          <w:u w:val="single"/>
        </w:rPr>
      </w:r>
      <w:r w:rsidR="00571586" w:rsidRPr="00571586">
        <w:rPr>
          <w:b/>
          <w:bCs/>
          <w:u w:val="single"/>
        </w:rPr>
        <w:fldChar w:fldCharType="separate"/>
      </w:r>
      <w:r w:rsidR="000032E2" w:rsidRPr="000032E2">
        <w:rPr>
          <w:b/>
          <w:u w:val="single"/>
        </w:rPr>
        <w:t>Getting Started</w:t>
      </w:r>
      <w:r w:rsidR="00571586" w:rsidRPr="00571586">
        <w:rPr>
          <w:b/>
          <w:bCs/>
          <w:u w:val="single"/>
        </w:rPr>
        <w:fldChar w:fldCharType="end"/>
      </w:r>
      <w:r w:rsidR="00BD0FF5">
        <w:br/>
      </w:r>
      <w:r w:rsidR="00D93F35" w:rsidRPr="00D67503">
        <w:t xml:space="preserve">Describes </w:t>
      </w:r>
      <w:r w:rsidR="00B8294F">
        <w:t xml:space="preserve">a quick overview to start using </w:t>
      </w:r>
      <w:r w:rsidR="00D93F35" w:rsidRPr="00D67503">
        <w:t>the Viewer</w:t>
      </w:r>
      <w:r w:rsidR="00B11B86">
        <w:t>.</w:t>
      </w:r>
    </w:p>
    <w:p w14:paraId="53395518" w14:textId="348EA98B" w:rsidR="00C92514" w:rsidRPr="00C96779" w:rsidRDefault="000E4236" w:rsidP="006B7BFC">
      <w:pPr>
        <w:pStyle w:val="ListParagraph"/>
        <w:numPr>
          <w:ilvl w:val="0"/>
          <w:numId w:val="27"/>
        </w:numPr>
        <w:rPr>
          <w:b/>
          <w:u w:val="single"/>
        </w:rPr>
      </w:pPr>
      <w:r>
        <w:rPr>
          <w:b/>
          <w:bCs/>
          <w:u w:val="single"/>
        </w:rPr>
        <w:t>Sectio</w:t>
      </w:r>
      <w:r w:rsidRPr="006B7BFC">
        <w:rPr>
          <w:b/>
          <w:bCs/>
          <w:u w:val="single"/>
        </w:rPr>
        <w:t>n</w:t>
      </w:r>
      <w:r w:rsidR="006B7BFC" w:rsidRPr="006B7BFC">
        <w:rPr>
          <w:b/>
          <w:bCs/>
          <w:u w:val="single"/>
        </w:rPr>
        <w:t xml:space="preserve"> </w:t>
      </w:r>
      <w:r w:rsidR="006B7BFC" w:rsidRPr="006B7BFC">
        <w:rPr>
          <w:b/>
          <w:bCs/>
          <w:u w:val="single"/>
        </w:rPr>
        <w:fldChar w:fldCharType="begin"/>
      </w:r>
      <w:r w:rsidR="006B7BFC" w:rsidRPr="006B7BFC">
        <w:rPr>
          <w:b/>
          <w:bCs/>
          <w:u w:val="single"/>
        </w:rPr>
        <w:instrText xml:space="preserve"> REF _Ref95909443 \r \h  \* MERGEFORMAT </w:instrText>
      </w:r>
      <w:r w:rsidR="006B7BFC" w:rsidRPr="006B7BFC">
        <w:rPr>
          <w:b/>
          <w:bCs/>
          <w:u w:val="single"/>
        </w:rPr>
      </w:r>
      <w:r w:rsidR="006B7BFC" w:rsidRPr="006B7BFC">
        <w:rPr>
          <w:b/>
          <w:bCs/>
          <w:u w:val="single"/>
        </w:rPr>
        <w:fldChar w:fldCharType="separate"/>
      </w:r>
      <w:r w:rsidR="000032E2">
        <w:rPr>
          <w:b/>
          <w:bCs/>
          <w:u w:val="single"/>
        </w:rPr>
        <w:t>4</w:t>
      </w:r>
      <w:r w:rsidR="006B7BFC" w:rsidRPr="006B7BFC">
        <w:rPr>
          <w:b/>
          <w:bCs/>
          <w:u w:val="single"/>
        </w:rPr>
        <w:fldChar w:fldCharType="end"/>
      </w:r>
      <w:r w:rsidR="006B7BFC" w:rsidRPr="006B7BFC">
        <w:rPr>
          <w:b/>
          <w:bCs/>
          <w:u w:val="single"/>
        </w:rPr>
        <w:t xml:space="preserve"> </w:t>
      </w:r>
      <w:r w:rsidR="006B7BFC" w:rsidRPr="00BD0FF5">
        <w:rPr>
          <w:b/>
          <w:bCs/>
          <w:u w:val="single"/>
        </w:rPr>
        <w:t>–</w:t>
      </w:r>
      <w:r w:rsidR="006B7BFC">
        <w:rPr>
          <w:b/>
          <w:bCs/>
          <w:u w:val="single"/>
        </w:rPr>
        <w:t xml:space="preserve"> </w:t>
      </w:r>
      <w:r w:rsidR="006B7BFC" w:rsidRPr="006B7BFC">
        <w:rPr>
          <w:b/>
          <w:bCs/>
          <w:u w:val="single"/>
        </w:rPr>
        <w:fldChar w:fldCharType="begin"/>
      </w:r>
      <w:r w:rsidR="006B7BFC" w:rsidRPr="006B7BFC">
        <w:rPr>
          <w:b/>
          <w:bCs/>
          <w:u w:val="single"/>
        </w:rPr>
        <w:instrText xml:space="preserve"> REF _Ref95909523 \h  \* MERGEFORMAT </w:instrText>
      </w:r>
      <w:r w:rsidR="006B7BFC" w:rsidRPr="006B7BFC">
        <w:rPr>
          <w:b/>
          <w:bCs/>
          <w:u w:val="single"/>
        </w:rPr>
      </w:r>
      <w:r w:rsidR="006B7BFC" w:rsidRPr="006B7BFC">
        <w:rPr>
          <w:b/>
          <w:bCs/>
          <w:u w:val="single"/>
        </w:rPr>
        <w:fldChar w:fldCharType="separate"/>
      </w:r>
      <w:r w:rsidR="000032E2" w:rsidRPr="000032E2">
        <w:rPr>
          <w:b/>
          <w:u w:val="single"/>
        </w:rPr>
        <w:t>Using the Software</w:t>
      </w:r>
      <w:r w:rsidR="006B7BFC" w:rsidRPr="006B7BFC">
        <w:rPr>
          <w:b/>
          <w:bCs/>
          <w:u w:val="single"/>
        </w:rPr>
        <w:fldChar w:fldCharType="end"/>
      </w:r>
      <w:r w:rsidR="006B7BFC">
        <w:rPr>
          <w:b/>
          <w:u w:val="single"/>
        </w:rPr>
        <w:br/>
      </w:r>
      <w:r w:rsidR="00D93F35" w:rsidRPr="00D67503">
        <w:t xml:space="preserve">Describes </w:t>
      </w:r>
      <w:r w:rsidR="00B8294F">
        <w:t xml:space="preserve">in-depth instructions </w:t>
      </w:r>
      <w:r w:rsidR="00D93F35" w:rsidRPr="00D67503">
        <w:t xml:space="preserve">how to use the </w:t>
      </w:r>
      <w:bookmarkStart w:id="34" w:name="_Hlk46221554"/>
      <w:r w:rsidR="00D93F35" w:rsidRPr="00D67503">
        <w:t>Viewer</w:t>
      </w:r>
      <w:bookmarkEnd w:id="34"/>
      <w:r w:rsidR="00B11B86">
        <w:t xml:space="preserve">. </w:t>
      </w:r>
      <w:r w:rsidR="00D93F35" w:rsidRPr="00D67503">
        <w:t xml:space="preserve">References the </w:t>
      </w:r>
      <w:r w:rsidR="00B8294F">
        <w:t xml:space="preserve">main and </w:t>
      </w:r>
      <w:r w:rsidR="00D93F35" w:rsidRPr="00D67503">
        <w:t xml:space="preserve">image </w:t>
      </w:r>
      <w:r w:rsidR="00B8294F">
        <w:t>navigation</w:t>
      </w:r>
      <w:r w:rsidR="00D93F35" w:rsidRPr="00D67503">
        <w:t xml:space="preserve"> toolbars</w:t>
      </w:r>
      <w:r w:rsidR="00B8294F">
        <w:t xml:space="preserve"> and buttons</w:t>
      </w:r>
      <w:r w:rsidR="00D93F35" w:rsidRPr="00D67503">
        <w:t xml:space="preserve"> and explains how </w:t>
      </w:r>
      <w:r w:rsidR="006542C7" w:rsidRPr="00D67503">
        <w:t xml:space="preserve">to </w:t>
      </w:r>
      <w:r w:rsidR="00D93F35" w:rsidRPr="00D67503">
        <w:t xml:space="preserve">close the </w:t>
      </w:r>
      <w:r w:rsidR="006B4B29" w:rsidRPr="00D67503">
        <w:t>Viewer</w:t>
      </w:r>
      <w:bookmarkStart w:id="35" w:name="_Hlk45803157"/>
      <w:r w:rsidR="006B7BFC">
        <w:t xml:space="preserve">. </w:t>
      </w:r>
      <w:r w:rsidR="00C92514">
        <w:t>Describes</w:t>
      </w:r>
      <w:r w:rsidR="00847FFC">
        <w:t xml:space="preserve"> how to use the Quality Assurance features of the Viewer.</w:t>
      </w:r>
    </w:p>
    <w:p w14:paraId="68EA9F6F" w14:textId="5A4FCC93" w:rsidR="00C96779" w:rsidRPr="00C96779" w:rsidRDefault="00C96779" w:rsidP="00C96779">
      <w:pPr>
        <w:pStyle w:val="ListParagraph"/>
        <w:numPr>
          <w:ilvl w:val="0"/>
          <w:numId w:val="27"/>
        </w:numPr>
        <w:rPr>
          <w:b/>
          <w:u w:val="single"/>
        </w:rPr>
      </w:pPr>
      <w:r w:rsidRPr="00C96779">
        <w:rPr>
          <w:b/>
          <w:u w:val="single"/>
        </w:rPr>
        <w:t xml:space="preserve">Section </w:t>
      </w:r>
      <w:r w:rsidRPr="00C96779">
        <w:rPr>
          <w:b/>
          <w:u w:val="single"/>
        </w:rPr>
        <w:fldChar w:fldCharType="begin"/>
      </w:r>
      <w:r w:rsidRPr="00C96779">
        <w:rPr>
          <w:b/>
          <w:u w:val="single"/>
        </w:rPr>
        <w:instrText xml:space="preserve"> REF _Ref117794508 \r \h  \* MERGEFORMAT </w:instrText>
      </w:r>
      <w:r w:rsidRPr="00C96779">
        <w:rPr>
          <w:b/>
          <w:u w:val="single"/>
        </w:rPr>
      </w:r>
      <w:r w:rsidRPr="00C96779">
        <w:rPr>
          <w:b/>
          <w:u w:val="single"/>
        </w:rPr>
        <w:fldChar w:fldCharType="separate"/>
      </w:r>
      <w:r w:rsidR="000032E2">
        <w:rPr>
          <w:b/>
          <w:u w:val="single"/>
        </w:rPr>
        <w:t>5</w:t>
      </w:r>
      <w:r w:rsidRPr="00C96779">
        <w:rPr>
          <w:b/>
          <w:u w:val="single"/>
        </w:rPr>
        <w:fldChar w:fldCharType="end"/>
      </w:r>
      <w:r w:rsidRPr="00C96779">
        <w:rPr>
          <w:b/>
          <w:u w:val="single"/>
        </w:rPr>
        <w:t xml:space="preserve"> – </w:t>
      </w:r>
      <w:r w:rsidRPr="00C96779">
        <w:rPr>
          <w:b/>
          <w:u w:val="single"/>
        </w:rPr>
        <w:fldChar w:fldCharType="begin"/>
      </w:r>
      <w:r w:rsidRPr="00C96779">
        <w:rPr>
          <w:b/>
          <w:u w:val="single"/>
        </w:rPr>
        <w:instrText xml:space="preserve"> REF _Ref117794531 \h  \* MERGEFORMAT </w:instrText>
      </w:r>
      <w:r w:rsidRPr="00C96779">
        <w:rPr>
          <w:b/>
          <w:u w:val="single"/>
        </w:rPr>
      </w:r>
      <w:r w:rsidRPr="00C96779">
        <w:rPr>
          <w:b/>
          <w:u w:val="single"/>
        </w:rPr>
        <w:fldChar w:fldCharType="separate"/>
      </w:r>
      <w:r w:rsidR="000032E2" w:rsidRPr="000032E2">
        <w:rPr>
          <w:b/>
          <w:w w:val="105"/>
          <w:u w:val="single"/>
        </w:rPr>
        <w:t>Troubleshooting</w:t>
      </w:r>
      <w:r w:rsidRPr="00C96779">
        <w:rPr>
          <w:b/>
          <w:u w:val="single"/>
        </w:rPr>
        <w:fldChar w:fldCharType="end"/>
      </w:r>
      <w:r>
        <w:rPr>
          <w:b/>
          <w:u w:val="single"/>
        </w:rPr>
        <w:br/>
      </w:r>
      <w:r w:rsidRPr="00D67503">
        <w:t>Describes how to access some of the information contained in the Viewer</w:t>
      </w:r>
      <w:r>
        <w:t>. The information</w:t>
      </w:r>
      <w:r w:rsidRPr="00D67503">
        <w:t xml:space="preserve"> assist</w:t>
      </w:r>
      <w:r>
        <w:t>s</w:t>
      </w:r>
      <w:r w:rsidRPr="00D67503">
        <w:t xml:space="preserve"> </w:t>
      </w:r>
      <w:r>
        <w:t>you</w:t>
      </w:r>
      <w:r w:rsidRPr="00D67503">
        <w:t xml:space="preserve"> in troubleshooting some issues that m</w:t>
      </w:r>
      <w:r>
        <w:t>ight</w:t>
      </w:r>
      <w:r w:rsidRPr="00D67503">
        <w:t xml:space="preserve"> occur when using the</w:t>
      </w:r>
      <w:r>
        <w:t xml:space="preserve"> Viewer</w:t>
      </w:r>
      <w:r w:rsidRPr="00D67503">
        <w:t>.</w:t>
      </w:r>
    </w:p>
    <w:bookmarkEnd w:id="35"/>
    <w:p w14:paraId="75DA506A" w14:textId="2AEFA3B8" w:rsidR="00FE4FF3" w:rsidRDefault="00F73144" w:rsidP="00D67503">
      <w:pPr>
        <w:pStyle w:val="ListParagraph"/>
        <w:numPr>
          <w:ilvl w:val="0"/>
          <w:numId w:val="27"/>
        </w:numPr>
      </w:pPr>
      <w:r w:rsidRPr="00630C4B">
        <w:rPr>
          <w:b/>
          <w:bCs/>
          <w:u w:val="single"/>
        </w:rPr>
        <w:t>Section</w:t>
      </w:r>
      <w:r w:rsidR="00630C4B" w:rsidRPr="00630C4B">
        <w:rPr>
          <w:b/>
          <w:bCs/>
          <w:u w:val="single"/>
        </w:rPr>
        <w:t xml:space="preserve"> </w:t>
      </w:r>
      <w:r w:rsidR="000E4236">
        <w:rPr>
          <w:b/>
          <w:bCs/>
          <w:u w:val="single"/>
        </w:rPr>
        <w:fldChar w:fldCharType="begin"/>
      </w:r>
      <w:r w:rsidR="000E4236">
        <w:rPr>
          <w:b/>
          <w:bCs/>
          <w:u w:val="single"/>
        </w:rPr>
        <w:instrText xml:space="preserve"> REF _Ref95909267 \r \h </w:instrText>
      </w:r>
      <w:r w:rsidR="000E4236">
        <w:rPr>
          <w:b/>
          <w:bCs/>
          <w:u w:val="single"/>
        </w:rPr>
      </w:r>
      <w:r w:rsidR="000E4236">
        <w:rPr>
          <w:b/>
          <w:bCs/>
          <w:u w:val="single"/>
        </w:rPr>
        <w:fldChar w:fldCharType="separate"/>
      </w:r>
      <w:r w:rsidR="000032E2">
        <w:rPr>
          <w:b/>
          <w:bCs/>
          <w:u w:val="single"/>
        </w:rPr>
        <w:t>6</w:t>
      </w:r>
      <w:r w:rsidR="000E4236">
        <w:rPr>
          <w:b/>
          <w:bCs/>
          <w:u w:val="single"/>
        </w:rPr>
        <w:fldChar w:fldCharType="end"/>
      </w:r>
      <w:r w:rsidR="00630C4B" w:rsidRPr="00630C4B">
        <w:rPr>
          <w:b/>
          <w:bCs/>
          <w:u w:val="single"/>
        </w:rPr>
        <w:t xml:space="preserve"> - </w:t>
      </w:r>
      <w:r w:rsidR="00630C4B" w:rsidRPr="00630C4B">
        <w:rPr>
          <w:b/>
          <w:bCs/>
          <w:u w:val="single"/>
        </w:rPr>
        <w:fldChar w:fldCharType="begin"/>
      </w:r>
      <w:r w:rsidR="00630C4B" w:rsidRPr="00630C4B">
        <w:rPr>
          <w:b/>
          <w:bCs/>
          <w:u w:val="single"/>
        </w:rPr>
        <w:instrText xml:space="preserve"> REF _Ref85699747 \h  \* MERGEFORMAT </w:instrText>
      </w:r>
      <w:r w:rsidR="00630C4B" w:rsidRPr="00630C4B">
        <w:rPr>
          <w:b/>
          <w:bCs/>
          <w:u w:val="single"/>
        </w:rPr>
      </w:r>
      <w:r w:rsidR="00630C4B" w:rsidRPr="00630C4B">
        <w:rPr>
          <w:b/>
          <w:bCs/>
          <w:u w:val="single"/>
        </w:rPr>
        <w:fldChar w:fldCharType="separate"/>
      </w:r>
      <w:r w:rsidR="000032E2" w:rsidRPr="000032E2">
        <w:rPr>
          <w:b/>
          <w:u w:val="single"/>
        </w:rPr>
        <w:t>Acronyms</w:t>
      </w:r>
      <w:r w:rsidR="00630C4B" w:rsidRPr="00630C4B">
        <w:rPr>
          <w:b/>
          <w:bCs/>
          <w:u w:val="single"/>
        </w:rPr>
        <w:fldChar w:fldCharType="end"/>
      </w:r>
      <w:r>
        <w:rPr>
          <w:b/>
          <w:bCs/>
          <w:u w:val="single"/>
        </w:rPr>
        <w:br/>
      </w:r>
      <w:r w:rsidR="00D93F35" w:rsidRPr="00D67503">
        <w:t>Defines the Acronyms and Terms used and referenced in</w:t>
      </w:r>
      <w:r w:rsidR="00B77862" w:rsidRPr="00D67503">
        <w:t xml:space="preserve"> </w:t>
      </w:r>
      <w:r w:rsidR="00D93F35" w:rsidRPr="00D67503">
        <w:t>this document.</w:t>
      </w:r>
    </w:p>
    <w:p w14:paraId="01BBE2F1" w14:textId="6ED3B083" w:rsidR="00F51E88" w:rsidRDefault="00F51E88" w:rsidP="00C67C4F">
      <w:pPr>
        <w:pStyle w:val="Heading3"/>
      </w:pPr>
      <w:bookmarkStart w:id="36" w:name="_TOC_250017"/>
      <w:bookmarkStart w:id="37" w:name="_Toc117849718"/>
      <w:bookmarkStart w:id="38" w:name="_Toc45629779"/>
      <w:bookmarkStart w:id="39" w:name="_Toc45629843"/>
      <w:bookmarkStart w:id="40" w:name="_Toc45630595"/>
      <w:bookmarkEnd w:id="36"/>
      <w:r>
        <w:t>Assumptions</w:t>
      </w:r>
      <w:bookmarkEnd w:id="37"/>
    </w:p>
    <w:p w14:paraId="4A279743" w14:textId="3BE9B972" w:rsidR="004A59FF" w:rsidRPr="004A59FF" w:rsidRDefault="004A59FF" w:rsidP="004A59FF">
      <w:pPr>
        <w:pStyle w:val="BodyText"/>
      </w:pPr>
      <w:r>
        <w:t xml:space="preserve">The user has been provided the appropriate active roles, menus, and security keys required for the VIX Viewer. Also, the user </w:t>
      </w:r>
      <w:r w:rsidR="00DD5B9B" w:rsidRPr="00DD5B9B">
        <w:t xml:space="preserve">has basic knowledge of the use of </w:t>
      </w:r>
      <w:r w:rsidR="00DD5B9B">
        <w:t>a web browser</w:t>
      </w:r>
      <w:r w:rsidR="00DD5B9B" w:rsidRPr="00DD5B9B">
        <w:t>, menu options, and navigation tools</w:t>
      </w:r>
      <w:r w:rsidR="00072E1E">
        <w:t>.</w:t>
      </w:r>
    </w:p>
    <w:p w14:paraId="75789A7C" w14:textId="1BE02A1A" w:rsidR="004A0D70" w:rsidRPr="009D08D7" w:rsidRDefault="00D93F35" w:rsidP="00C67C4F">
      <w:pPr>
        <w:pStyle w:val="Heading3"/>
      </w:pPr>
      <w:bookmarkStart w:id="41" w:name="_Toc117849719"/>
      <w:r w:rsidRPr="009D08D7">
        <w:t>Coordination</w:t>
      </w:r>
      <w:bookmarkEnd w:id="38"/>
      <w:bookmarkEnd w:id="39"/>
      <w:bookmarkEnd w:id="40"/>
      <w:bookmarkEnd w:id="41"/>
    </w:p>
    <w:p w14:paraId="46BD25CD" w14:textId="77E81F11" w:rsidR="007F00B9" w:rsidRPr="00726640" w:rsidRDefault="00D93F35" w:rsidP="00FF6CDB">
      <w:pPr>
        <w:pStyle w:val="BodyText"/>
        <w:rPr>
          <w:color w:val="0C0C0C"/>
          <w:w w:val="105"/>
          <w:szCs w:val="24"/>
        </w:rPr>
      </w:pPr>
      <w:r w:rsidRPr="00726640">
        <w:rPr>
          <w:color w:val="0C0C0C"/>
          <w:w w:val="105"/>
          <w:szCs w:val="24"/>
        </w:rPr>
        <w:t>Use of the Viewer is subject to the following provision</w:t>
      </w:r>
      <w:r w:rsidR="00FE4FF3">
        <w:rPr>
          <w:color w:val="0C0C0C"/>
          <w:w w:val="105"/>
          <w:szCs w:val="24"/>
        </w:rPr>
        <w:t>s</w:t>
      </w:r>
      <w:r w:rsidR="007F00B9" w:rsidRPr="00726640">
        <w:rPr>
          <w:color w:val="0C0C0C"/>
          <w:w w:val="105"/>
          <w:szCs w:val="24"/>
        </w:rPr>
        <w:t>:</w:t>
      </w:r>
    </w:p>
    <w:p w14:paraId="604A4772" w14:textId="6C354883" w:rsidR="00E85E2C" w:rsidRPr="009C75FB" w:rsidRDefault="009B71DA" w:rsidP="00AC2980">
      <w:pPr>
        <w:pStyle w:val="BodyText"/>
        <w:spacing w:line="259" w:lineRule="auto"/>
        <w:ind w:right="928"/>
        <w:rPr>
          <w:szCs w:val="24"/>
        </w:rPr>
      </w:pPr>
      <w:r w:rsidRPr="004C6D58">
        <w:rPr>
          <w:b/>
          <w:bCs/>
          <w:noProof/>
          <w:szCs w:val="24"/>
        </w:rPr>
        <w:drawing>
          <wp:inline distT="0" distB="0" distL="0" distR="0" wp14:anchorId="5B9E55E9" wp14:editId="5D01127D">
            <wp:extent cx="339725" cy="339725"/>
            <wp:effectExtent l="0" t="0" r="3175" b="3175"/>
            <wp:docPr id="50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2C" w:rsidRPr="004C6D58">
        <w:rPr>
          <w:b/>
          <w:bCs/>
          <w:color w:val="0E0E0E"/>
          <w:w w:val="105"/>
        </w:rPr>
        <w:t>Caution:</w:t>
      </w:r>
      <w:r w:rsidR="00E85E2C" w:rsidRPr="09AC18FB">
        <w:rPr>
          <w:color w:val="0E0E0E"/>
          <w:w w:val="105"/>
        </w:rPr>
        <w:t xml:space="preserve"> Federal law restricts this device to use by or on the order of either a licensed practitioner or persons lawfully engaged in the manufacture or distribution of the product.</w:t>
      </w:r>
    </w:p>
    <w:p w14:paraId="22F1094F" w14:textId="301A9FA9" w:rsidR="004A0D70" w:rsidRPr="009C75FB" w:rsidRDefault="00D93F35" w:rsidP="007522A1">
      <w:pPr>
        <w:pStyle w:val="BodyText"/>
        <w:spacing w:line="259" w:lineRule="auto"/>
        <w:ind w:right="928" w:hanging="4"/>
        <w:rPr>
          <w:szCs w:val="24"/>
        </w:rPr>
      </w:pPr>
      <w:r w:rsidRPr="009C75FB">
        <w:rPr>
          <w:noProof/>
          <w:szCs w:val="24"/>
        </w:rPr>
        <w:drawing>
          <wp:inline distT="0" distB="0" distL="0" distR="0" wp14:anchorId="42FE27DC" wp14:editId="37DA30E0">
            <wp:extent cx="339851" cy="339851"/>
            <wp:effectExtent l="0" t="0" r="3175" b="3175"/>
            <wp:docPr id="5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3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AC18FB">
        <w:rPr>
          <w:color w:val="0E0E0E"/>
          <w:w w:val="105"/>
        </w:rPr>
        <w:t>The Viewer is not intended for the primary interpretation of radiology exams</w:t>
      </w:r>
      <w:r w:rsidR="00B11B86" w:rsidRPr="09AC18FB">
        <w:rPr>
          <w:color w:val="333333"/>
          <w:w w:val="105"/>
        </w:rPr>
        <w:t xml:space="preserve">. </w:t>
      </w:r>
      <w:r w:rsidRPr="09AC18FB">
        <w:rPr>
          <w:color w:val="0E0E0E"/>
          <w:w w:val="105"/>
        </w:rPr>
        <w:t>When the Viewer install</w:t>
      </w:r>
      <w:r w:rsidR="00FE4FF3">
        <w:rPr>
          <w:color w:val="0E0E0E"/>
          <w:w w:val="105"/>
        </w:rPr>
        <w:t>s</w:t>
      </w:r>
      <w:r w:rsidRPr="09AC18FB">
        <w:rPr>
          <w:color w:val="0E0E0E"/>
          <w:w w:val="105"/>
        </w:rPr>
        <w:t xml:space="preserve"> on approved and properly maintained hardware, primary interpretation of other image types is permissible by licensed practitioners at their discretion</w:t>
      </w:r>
      <w:r w:rsidRPr="09AC18FB">
        <w:rPr>
          <w:color w:val="333333"/>
          <w:w w:val="105"/>
        </w:rPr>
        <w:t>.</w:t>
      </w:r>
    </w:p>
    <w:p w14:paraId="640B6AA6" w14:textId="6CE8DFA3" w:rsidR="004A0D70" w:rsidRPr="006B4079" w:rsidRDefault="00D93F35" w:rsidP="007522A1">
      <w:pPr>
        <w:pStyle w:val="BodyText"/>
        <w:spacing w:line="256" w:lineRule="auto"/>
        <w:ind w:right="779" w:hanging="5"/>
        <w:rPr>
          <w:szCs w:val="24"/>
        </w:rPr>
      </w:pPr>
      <w:r w:rsidRPr="009C75FB">
        <w:rPr>
          <w:noProof/>
          <w:szCs w:val="24"/>
        </w:rPr>
        <w:drawing>
          <wp:inline distT="0" distB="0" distL="0" distR="0" wp14:anchorId="1AD99149" wp14:editId="1F87F3A9">
            <wp:extent cx="339851" cy="339851"/>
            <wp:effectExtent l="0" t="0" r="3175" b="3175"/>
            <wp:docPr id="7" name="image3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3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AC18FB">
        <w:rPr>
          <w:color w:val="0E0E0E"/>
          <w:w w:val="105"/>
        </w:rPr>
        <w:t xml:space="preserve">The </w:t>
      </w:r>
      <w:r w:rsidR="004C6D58">
        <w:rPr>
          <w:color w:val="0E0E0E"/>
          <w:w w:val="105"/>
        </w:rPr>
        <w:t>Food and Drug Administration (</w:t>
      </w:r>
      <w:r w:rsidRPr="09AC18FB">
        <w:rPr>
          <w:color w:val="0E0E0E"/>
          <w:w w:val="105"/>
        </w:rPr>
        <w:t>FDA</w:t>
      </w:r>
      <w:r w:rsidR="004C6D58">
        <w:rPr>
          <w:color w:val="0E0E0E"/>
          <w:w w:val="105"/>
        </w:rPr>
        <w:t>)</w:t>
      </w:r>
      <w:r w:rsidRPr="09AC18FB">
        <w:rPr>
          <w:color w:val="0E0E0E"/>
          <w:w w:val="105"/>
        </w:rPr>
        <w:t xml:space="preserve"> classifies VistA Imaging and the Viewer (as a component of VistA Imaging) as a medical device</w:t>
      </w:r>
      <w:r w:rsidR="00B11B86" w:rsidRPr="09AC18FB">
        <w:rPr>
          <w:color w:val="0E0E0E"/>
          <w:w w:val="105"/>
        </w:rPr>
        <w:t xml:space="preserve">. </w:t>
      </w:r>
      <w:r w:rsidRPr="09AC18FB">
        <w:rPr>
          <w:color w:val="0E0E0E"/>
          <w:w w:val="105"/>
        </w:rPr>
        <w:t xml:space="preserve">Unauthorized modification to VistA Imaging, including the Viewer, such as </w:t>
      </w:r>
      <w:r w:rsidR="00312B26" w:rsidRPr="09AC18FB">
        <w:rPr>
          <w:color w:val="0E0E0E"/>
          <w:w w:val="105"/>
        </w:rPr>
        <w:t>installing</w:t>
      </w:r>
      <w:r w:rsidRPr="09AC18FB">
        <w:rPr>
          <w:color w:val="0E0E0E"/>
          <w:w w:val="105"/>
        </w:rPr>
        <w:t xml:space="preserve"> unapproved software,</w:t>
      </w:r>
      <w:r w:rsidR="009C75FB">
        <w:rPr>
          <w:szCs w:val="24"/>
        </w:rPr>
        <w:t xml:space="preserve"> </w:t>
      </w:r>
      <w:r w:rsidRPr="09AC18FB">
        <w:rPr>
          <w:color w:val="0E0E0E"/>
          <w:w w:val="105"/>
        </w:rPr>
        <w:t>adulterate</w:t>
      </w:r>
      <w:r w:rsidR="00FE4FF3">
        <w:rPr>
          <w:color w:val="0E0E0E"/>
          <w:w w:val="105"/>
        </w:rPr>
        <w:t>s</w:t>
      </w:r>
      <w:r w:rsidRPr="09AC18FB">
        <w:rPr>
          <w:color w:val="0E0E0E"/>
          <w:w w:val="105"/>
        </w:rPr>
        <w:t xml:space="preserve"> the medical device</w:t>
      </w:r>
      <w:r w:rsidR="00B11B86" w:rsidRPr="09AC18FB">
        <w:rPr>
          <w:color w:val="0E0E0E"/>
          <w:w w:val="105"/>
        </w:rPr>
        <w:t xml:space="preserve">. </w:t>
      </w:r>
      <w:r w:rsidRPr="09AC18FB">
        <w:rPr>
          <w:color w:val="0E0E0E"/>
          <w:w w:val="105"/>
        </w:rPr>
        <w:t>The use of an adulterated medical device violates US federal law (21CFR820).</w:t>
      </w:r>
    </w:p>
    <w:p w14:paraId="250748E2" w14:textId="5A0FA0DA" w:rsidR="004A0D70" w:rsidRPr="009D08D7" w:rsidRDefault="00D93F35" w:rsidP="00C67C4F">
      <w:pPr>
        <w:pStyle w:val="Heading3"/>
      </w:pPr>
      <w:bookmarkStart w:id="42" w:name="_TOC_250016"/>
      <w:bookmarkStart w:id="43" w:name="_Toc45629780"/>
      <w:bookmarkStart w:id="44" w:name="_Toc45629844"/>
      <w:bookmarkStart w:id="45" w:name="_Toc45630596"/>
      <w:bookmarkStart w:id="46" w:name="_Toc117849720"/>
      <w:bookmarkEnd w:id="42"/>
      <w:r w:rsidRPr="009D08D7">
        <w:t>Disclaimers</w:t>
      </w:r>
      <w:bookmarkEnd w:id="43"/>
      <w:bookmarkEnd w:id="44"/>
      <w:bookmarkEnd w:id="45"/>
      <w:bookmarkEnd w:id="46"/>
    </w:p>
    <w:p w14:paraId="2383D321" w14:textId="446B9A65" w:rsidR="004A0D70" w:rsidRPr="00DF1789" w:rsidRDefault="00D93F35" w:rsidP="009B7CEC">
      <w:pPr>
        <w:pStyle w:val="BodyText"/>
        <w:spacing w:before="98" w:line="256" w:lineRule="auto"/>
        <w:ind w:right="999"/>
        <w:rPr>
          <w:szCs w:val="24"/>
        </w:rPr>
      </w:pPr>
      <w:r w:rsidRPr="00DF1789">
        <w:rPr>
          <w:color w:val="0E0E0E"/>
          <w:w w:val="105"/>
          <w:szCs w:val="24"/>
        </w:rPr>
        <w:t>This is a controlled document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No changes to this document may be made without the express written consent of the VistA Imaging Office of Enterprise Development group.</w:t>
      </w:r>
    </w:p>
    <w:p w14:paraId="13476857" w14:textId="563B0C2B" w:rsidR="004A0D70" w:rsidRPr="00DF1789" w:rsidRDefault="00D93F35" w:rsidP="00AB4ADC">
      <w:pPr>
        <w:pStyle w:val="BodyText"/>
        <w:spacing w:before="92" w:line="259" w:lineRule="auto"/>
        <w:ind w:right="705"/>
        <w:rPr>
          <w:szCs w:val="24"/>
        </w:rPr>
      </w:pPr>
      <w:r w:rsidRPr="00DF1789">
        <w:rPr>
          <w:color w:val="0E0E0E"/>
          <w:w w:val="105"/>
          <w:szCs w:val="24"/>
        </w:rPr>
        <w:t>While every effort has been made to assure the accuracy of the information provided, this document m</w:t>
      </w:r>
      <w:r w:rsidR="00FE4FF3">
        <w:rPr>
          <w:color w:val="0E0E0E"/>
          <w:w w:val="105"/>
          <w:szCs w:val="24"/>
        </w:rPr>
        <w:t>ight</w:t>
      </w:r>
      <w:r w:rsidRPr="00DF1789">
        <w:rPr>
          <w:color w:val="0E0E0E"/>
          <w:w w:val="105"/>
          <w:szCs w:val="24"/>
        </w:rPr>
        <w:t xml:space="preserve"> include technical inaccuracies and/or typographical errors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Changes are periodically made to the information herein and incorporated into new editions of this document</w:t>
      </w:r>
      <w:r w:rsidR="00B11B86">
        <w:rPr>
          <w:color w:val="0E0E0E"/>
          <w:w w:val="105"/>
          <w:szCs w:val="24"/>
        </w:rPr>
        <w:t xml:space="preserve">. </w:t>
      </w:r>
      <w:r w:rsidRPr="00DF1789">
        <w:rPr>
          <w:color w:val="0E0E0E"/>
          <w:w w:val="105"/>
          <w:szCs w:val="24"/>
        </w:rPr>
        <w:t>Product names mentioned in this document m</w:t>
      </w:r>
      <w:r w:rsidR="00FE4FF3">
        <w:rPr>
          <w:color w:val="0E0E0E"/>
          <w:w w:val="105"/>
          <w:szCs w:val="24"/>
        </w:rPr>
        <w:t>ight</w:t>
      </w:r>
      <w:r w:rsidRPr="00DF1789">
        <w:rPr>
          <w:color w:val="0E0E0E"/>
          <w:w w:val="105"/>
          <w:szCs w:val="24"/>
        </w:rPr>
        <w:t xml:space="preserve"> be trademarks or registered trademarks of their respective companies and are hereby acknowledged.</w:t>
      </w:r>
    </w:p>
    <w:p w14:paraId="357A92CB" w14:textId="77777777" w:rsidR="004A0D70" w:rsidRPr="009B71DA" w:rsidRDefault="00D93F35" w:rsidP="009B71DA">
      <w:pPr>
        <w:pStyle w:val="ListParagraph"/>
        <w:numPr>
          <w:ilvl w:val="0"/>
          <w:numId w:val="27"/>
        </w:numPr>
      </w:pPr>
      <w:r w:rsidRPr="009B71DA">
        <w:t>VistA Imaging Office of Enterprise Development Department of Veterans Affairs</w:t>
      </w:r>
    </w:p>
    <w:p w14:paraId="3A5E50A3" w14:textId="0A8C85A0" w:rsidR="004A0D70" w:rsidRPr="007A6A03" w:rsidRDefault="00D93F35" w:rsidP="009B71DA">
      <w:pPr>
        <w:pStyle w:val="ListParagraph"/>
        <w:numPr>
          <w:ilvl w:val="0"/>
          <w:numId w:val="27"/>
        </w:numPr>
        <w:rPr>
          <w:lang w:val="fr-FR"/>
        </w:rPr>
      </w:pPr>
      <w:proofErr w:type="gramStart"/>
      <w:r w:rsidRPr="007A6A03">
        <w:rPr>
          <w:lang w:val="fr-FR"/>
        </w:rPr>
        <w:t>Internet:</w:t>
      </w:r>
      <w:proofErr w:type="gramEnd"/>
      <w:r w:rsidRPr="007A6A03">
        <w:rPr>
          <w:lang w:val="fr-FR"/>
        </w:rPr>
        <w:t xml:space="preserve"> </w:t>
      </w:r>
      <w:r w:rsidR="00000000">
        <w:fldChar w:fldCharType="begin"/>
      </w:r>
      <w:r w:rsidR="00000000" w:rsidRPr="00D1773D">
        <w:rPr>
          <w:lang w:val="fr-FR"/>
        </w:rPr>
        <w:instrText>HYPERLINK "http://www.va.gov/imaging" \h</w:instrText>
      </w:r>
      <w:r w:rsidR="00000000">
        <w:fldChar w:fldCharType="separate"/>
      </w:r>
      <w:r w:rsidRPr="00972F21">
        <w:rPr>
          <w:color w:val="3333FF"/>
          <w:lang w:val="fr-FR"/>
        </w:rPr>
        <w:t>http://www.va.gov/imaging</w:t>
      </w:r>
      <w:r w:rsidR="00000000">
        <w:rPr>
          <w:color w:val="3333FF"/>
          <w:lang w:val="fr-FR"/>
        </w:rPr>
        <w:fldChar w:fldCharType="end"/>
      </w:r>
    </w:p>
    <w:p w14:paraId="77005C5E" w14:textId="4B83BC7A" w:rsidR="004A0D70" w:rsidRPr="009B71DA" w:rsidRDefault="00D93F35" w:rsidP="009B71DA">
      <w:pPr>
        <w:pStyle w:val="ListParagraph"/>
        <w:numPr>
          <w:ilvl w:val="0"/>
          <w:numId w:val="27"/>
        </w:numPr>
      </w:pPr>
      <w:r w:rsidRPr="009B71DA">
        <w:t>Imaging V</w:t>
      </w:r>
      <w:r w:rsidR="00005BD3">
        <w:t xml:space="preserve">istA </w:t>
      </w:r>
      <w:r w:rsidRPr="009B71DA">
        <w:t>I</w:t>
      </w:r>
      <w:r w:rsidR="00005BD3">
        <w:t>maging</w:t>
      </w:r>
      <w:r w:rsidRPr="009B71DA">
        <w:t xml:space="preserve"> SharePoint: </w:t>
      </w:r>
      <w:r w:rsidR="00B001F2" w:rsidRPr="00B001F2">
        <w:rPr>
          <w:highlight w:val="yellow"/>
        </w:rPr>
        <w:t>REDACTED</w:t>
      </w:r>
    </w:p>
    <w:p w14:paraId="63E46953" w14:textId="77777777" w:rsidR="004A0D70" w:rsidRPr="009D08D7" w:rsidRDefault="00D93F35" w:rsidP="00C67C4F">
      <w:pPr>
        <w:pStyle w:val="Heading4"/>
      </w:pPr>
      <w:bookmarkStart w:id="47" w:name="_TOC_250015"/>
      <w:bookmarkStart w:id="48" w:name="_Toc117849721"/>
      <w:r w:rsidRPr="009D08D7">
        <w:t xml:space="preserve">Software </w:t>
      </w:r>
      <w:bookmarkEnd w:id="47"/>
      <w:r w:rsidRPr="009D08D7">
        <w:t>Disclaimer</w:t>
      </w:r>
      <w:bookmarkEnd w:id="48"/>
    </w:p>
    <w:p w14:paraId="7C87EF38" w14:textId="324EB912" w:rsidR="00487035" w:rsidRPr="006B4079" w:rsidRDefault="00D93F35" w:rsidP="00793C60">
      <w:pPr>
        <w:pStyle w:val="BodyTextwithCaption"/>
      </w:pPr>
      <w:r w:rsidRPr="00726640">
        <w:t>This software was developed at the Department of Veterans Affairs by employees of the Federal Government in their official duties</w:t>
      </w:r>
      <w:r w:rsidR="00B11B86">
        <w:t xml:space="preserve">. </w:t>
      </w:r>
      <w:r w:rsidRPr="00726640">
        <w:t xml:space="preserve">Pursuant to </w:t>
      </w:r>
      <w:r w:rsidR="005A0A0D">
        <w:t>T</w:t>
      </w:r>
      <w:r w:rsidR="005A0A0D" w:rsidRPr="00726640">
        <w:t xml:space="preserve">itle </w:t>
      </w:r>
      <w:r w:rsidRPr="00726640">
        <w:t>17 Section 105 of the United States Code</w:t>
      </w:r>
      <w:r w:rsidR="00494BEA">
        <w:t>,</w:t>
      </w:r>
      <w:r w:rsidRPr="00726640">
        <w:t xml:space="preserve"> this software is not subject to copyright protection and is in the public domain</w:t>
      </w:r>
      <w:r w:rsidR="00B11B86">
        <w:t xml:space="preserve">. </w:t>
      </w:r>
      <w:r w:rsidRPr="00726640">
        <w:t>VA assumes no responsibility whatsoever for its use by other parties and makes no guarantees, expressed or implied, about its quality, reliability, or any other characteristic</w:t>
      </w:r>
      <w:r w:rsidR="00B11B86">
        <w:t xml:space="preserve">. </w:t>
      </w:r>
      <w:r w:rsidRPr="00726640">
        <w:t>We would appreciate acknowledgment if the software is used</w:t>
      </w:r>
      <w:r w:rsidR="00B11B86">
        <w:t xml:space="preserve">. </w:t>
      </w:r>
      <w:r w:rsidRPr="00726640">
        <w:t>This software can be redistributed and</w:t>
      </w:r>
      <w:r w:rsidRPr="00726640">
        <w:rPr>
          <w:color w:val="333333"/>
        </w:rPr>
        <w:t>/</w:t>
      </w:r>
      <w:r w:rsidRPr="00726640">
        <w:t>or modified freely if any derivative works bear some notice that they are derived from it, and any modified versions bear some notice that they have been modified.</w:t>
      </w:r>
    </w:p>
    <w:p w14:paraId="1BC60FEE" w14:textId="77777777" w:rsidR="004A0D70" w:rsidRPr="009D08D7" w:rsidRDefault="00D93F35" w:rsidP="00C67C4F">
      <w:pPr>
        <w:pStyle w:val="Heading4"/>
      </w:pPr>
      <w:bookmarkStart w:id="49" w:name="_TOC_250014"/>
      <w:bookmarkStart w:id="50" w:name="_Toc117849722"/>
      <w:r w:rsidRPr="009D08D7">
        <w:t xml:space="preserve">Documentation </w:t>
      </w:r>
      <w:bookmarkEnd w:id="49"/>
      <w:r w:rsidRPr="009D08D7">
        <w:t>Disclaimer</w:t>
      </w:r>
      <w:bookmarkEnd w:id="50"/>
    </w:p>
    <w:p w14:paraId="2C0446F2" w14:textId="1813D489" w:rsidR="004A0D70" w:rsidRPr="00726640" w:rsidRDefault="00D93F35" w:rsidP="00793C60">
      <w:pPr>
        <w:pStyle w:val="BodyTextwithCaption"/>
      </w:pPr>
      <w:r w:rsidRPr="00726640">
        <w:t xml:space="preserve">The appearance of external hyperlink references in this manual does not constitute </w:t>
      </w:r>
      <w:r w:rsidR="001166F5">
        <w:t xml:space="preserve">an </w:t>
      </w:r>
      <w:r w:rsidRPr="00726640">
        <w:t>endorsement by the VA of th</w:t>
      </w:r>
      <w:r w:rsidR="00005BD3">
        <w:t>e</w:t>
      </w:r>
      <w:r w:rsidRPr="00726640">
        <w:t xml:space="preserve"> </w:t>
      </w:r>
      <w:r w:rsidR="00005BD3">
        <w:t>w</w:t>
      </w:r>
      <w:r w:rsidRPr="00726640">
        <w:t>ebsite or the information, products</w:t>
      </w:r>
      <w:r w:rsidRPr="00726640">
        <w:rPr>
          <w:color w:val="333333"/>
        </w:rPr>
        <w:t xml:space="preserve">, </w:t>
      </w:r>
      <w:r w:rsidRPr="00726640">
        <w:t>or services contained therein</w:t>
      </w:r>
      <w:r w:rsidR="00B11B86">
        <w:t xml:space="preserve">. </w:t>
      </w:r>
      <w:r w:rsidRPr="00726640">
        <w:t>The VA does not exercise any editorial control over the information</w:t>
      </w:r>
      <w:r w:rsidR="002B001E" w:rsidRPr="00726640">
        <w:rPr>
          <w:color w:val="0C0C0C"/>
        </w:rPr>
        <w:t xml:space="preserve"> </w:t>
      </w:r>
      <w:r w:rsidRPr="00726640">
        <w:rPr>
          <w:color w:val="0C0C0C"/>
        </w:rPr>
        <w:t>you may find at these locations</w:t>
      </w:r>
      <w:r w:rsidR="00B11B86">
        <w:rPr>
          <w:color w:val="0C0C0C"/>
        </w:rPr>
        <w:t xml:space="preserve">. </w:t>
      </w:r>
      <w:r w:rsidRPr="00726640">
        <w:rPr>
          <w:color w:val="0C0C0C"/>
        </w:rPr>
        <w:t>Such links are provided and are consistent with the stated purpose of the VA</w:t>
      </w:r>
      <w:r w:rsidRPr="00726640">
        <w:rPr>
          <w:color w:val="313131"/>
        </w:rPr>
        <w:t>.</w:t>
      </w:r>
    </w:p>
    <w:p w14:paraId="47E28B79" w14:textId="57251D2E" w:rsidR="004A0D70" w:rsidRDefault="00D93F35" w:rsidP="00C67C4F">
      <w:pPr>
        <w:pStyle w:val="Heading3"/>
      </w:pPr>
      <w:bookmarkStart w:id="51" w:name="_Toc45628045"/>
      <w:bookmarkStart w:id="52" w:name="_Toc45629449"/>
      <w:bookmarkStart w:id="53" w:name="_Toc45629781"/>
      <w:bookmarkStart w:id="54" w:name="_Toc45629845"/>
      <w:bookmarkStart w:id="55" w:name="_Toc45628046"/>
      <w:bookmarkStart w:id="56" w:name="_Toc45629450"/>
      <w:bookmarkStart w:id="57" w:name="_Toc45629782"/>
      <w:bookmarkStart w:id="58" w:name="_Toc45629846"/>
      <w:bookmarkStart w:id="59" w:name="_TOC_250013"/>
      <w:bookmarkStart w:id="60" w:name="_Toc45629783"/>
      <w:bookmarkStart w:id="61" w:name="_Toc45629847"/>
      <w:bookmarkStart w:id="62" w:name="_Toc45630597"/>
      <w:bookmarkStart w:id="63" w:name="_Toc117849723"/>
      <w:bookmarkEnd w:id="51"/>
      <w:bookmarkEnd w:id="52"/>
      <w:bookmarkEnd w:id="53"/>
      <w:bookmarkEnd w:id="54"/>
      <w:bookmarkEnd w:id="55"/>
      <w:bookmarkEnd w:id="56"/>
      <w:bookmarkEnd w:id="57"/>
      <w:bookmarkEnd w:id="58"/>
      <w:r>
        <w:t>Documentation</w:t>
      </w:r>
      <w:r>
        <w:rPr>
          <w:spacing w:val="36"/>
        </w:rPr>
        <w:t xml:space="preserve"> </w:t>
      </w:r>
      <w:bookmarkEnd w:id="59"/>
      <w:r>
        <w:t>Conventions</w:t>
      </w:r>
      <w:bookmarkEnd w:id="60"/>
      <w:bookmarkEnd w:id="61"/>
      <w:bookmarkEnd w:id="62"/>
      <w:bookmarkEnd w:id="63"/>
    </w:p>
    <w:p w14:paraId="7765DC2C" w14:textId="62A784FE" w:rsidR="004A0D70" w:rsidRDefault="00D93F35" w:rsidP="00AB778E">
      <w:pPr>
        <w:pStyle w:val="BodyText"/>
        <w:spacing w:before="99"/>
      </w:pPr>
      <w:r w:rsidRPr="00AB4ADC">
        <w:rPr>
          <w:color w:val="0C0C0C"/>
          <w:w w:val="105"/>
          <w:szCs w:val="24"/>
        </w:rPr>
        <w:t>This document uses the following conventions</w:t>
      </w:r>
      <w:r>
        <w:rPr>
          <w:color w:val="0C0C0C"/>
          <w:w w:val="105"/>
        </w:rPr>
        <w:t>:</w:t>
      </w:r>
    </w:p>
    <w:p w14:paraId="19BC7966" w14:textId="06C28D1C" w:rsidR="004A0D70" w:rsidRPr="00AB4ADC" w:rsidRDefault="000B3779" w:rsidP="00564B2C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ind w:left="944" w:hanging="361"/>
        <w:rPr>
          <w:b/>
        </w:rPr>
      </w:pPr>
      <w:r>
        <w:rPr>
          <w:color w:val="0C0C0C"/>
          <w:w w:val="105"/>
        </w:rPr>
        <w:t>B</w:t>
      </w:r>
      <w:r w:rsidR="00D93F35" w:rsidRPr="00AB4ADC">
        <w:rPr>
          <w:color w:val="0C0C0C"/>
          <w:w w:val="105"/>
        </w:rPr>
        <w:t xml:space="preserve">utton </w:t>
      </w:r>
      <w:r w:rsidR="00F57737">
        <w:rPr>
          <w:color w:val="0C0C0C"/>
          <w:w w:val="105"/>
        </w:rPr>
        <w:t>names, m</w:t>
      </w:r>
      <w:r>
        <w:rPr>
          <w:color w:val="0C0C0C"/>
          <w:w w:val="105"/>
        </w:rPr>
        <w:t xml:space="preserve">enu </w:t>
      </w:r>
      <w:r w:rsidR="00D93F35" w:rsidRPr="00AB4ADC">
        <w:rPr>
          <w:color w:val="0C0C0C"/>
          <w:w w:val="105"/>
        </w:rPr>
        <w:t>names</w:t>
      </w:r>
      <w:r w:rsidR="00F57737">
        <w:rPr>
          <w:color w:val="0C0C0C"/>
          <w:w w:val="105"/>
        </w:rPr>
        <w:t>, and menu option names</w:t>
      </w:r>
      <w:r w:rsidR="00D93F35" w:rsidRPr="00AB4ADC">
        <w:rPr>
          <w:color w:val="0C0C0C"/>
          <w:w w:val="105"/>
        </w:rPr>
        <w:t xml:space="preserve"> are shown in</w:t>
      </w:r>
      <w:r w:rsidR="00D93F35" w:rsidRPr="00AB4ADC">
        <w:rPr>
          <w:color w:val="0C0C0C"/>
          <w:spacing w:val="35"/>
          <w:w w:val="105"/>
        </w:rPr>
        <w:t xml:space="preserve"> </w:t>
      </w:r>
      <w:r w:rsidR="00D93F35" w:rsidRPr="00AB4ADC">
        <w:rPr>
          <w:b/>
          <w:color w:val="0C0C0C"/>
          <w:w w:val="105"/>
        </w:rPr>
        <w:t>Bold</w:t>
      </w:r>
      <w:r w:rsidR="00D93F35" w:rsidRPr="00AB4ADC">
        <w:rPr>
          <w:b/>
          <w:color w:val="313131"/>
          <w:w w:val="105"/>
        </w:rPr>
        <w:t>.</w:t>
      </w:r>
    </w:p>
    <w:p w14:paraId="384D764E" w14:textId="77777777" w:rsidR="00EF0F2A" w:rsidRPr="00EF0F2A" w:rsidRDefault="00D93F35" w:rsidP="00564B2C">
      <w:pPr>
        <w:pStyle w:val="ListParagraph"/>
        <w:numPr>
          <w:ilvl w:val="0"/>
          <w:numId w:val="6"/>
        </w:numPr>
        <w:tabs>
          <w:tab w:val="left" w:pos="946"/>
          <w:tab w:val="left" w:pos="947"/>
          <w:tab w:val="left" w:pos="6848"/>
        </w:tabs>
        <w:spacing w:before="18" w:line="266" w:lineRule="auto"/>
        <w:ind w:right="1083" w:hanging="358"/>
        <w:rPr>
          <w:sz w:val="23"/>
        </w:rPr>
      </w:pPr>
      <w:r w:rsidRPr="00AB4ADC">
        <w:rPr>
          <w:color w:val="0C0C0C"/>
          <w:w w:val="105"/>
        </w:rPr>
        <w:t>A vertical bar is used to separate menu choices</w:t>
      </w:r>
      <w:r w:rsidR="00B11B86">
        <w:rPr>
          <w:color w:val="0C0C0C"/>
          <w:w w:val="105"/>
        </w:rPr>
        <w:t xml:space="preserve">. </w:t>
      </w:r>
      <w:r w:rsidRPr="00AB4ADC">
        <w:rPr>
          <w:color w:val="0C0C0C"/>
          <w:w w:val="105"/>
        </w:rPr>
        <w:t xml:space="preserve">For example: "Click </w:t>
      </w:r>
      <w:r w:rsidRPr="00AB4ADC">
        <w:rPr>
          <w:b/>
          <w:color w:val="0C0C0C"/>
          <w:w w:val="105"/>
        </w:rPr>
        <w:t xml:space="preserve">File </w:t>
      </w:r>
      <w:r w:rsidR="00F630B5">
        <w:rPr>
          <w:b/>
          <w:color w:val="0C0C0C"/>
        </w:rPr>
        <w:t>|</w:t>
      </w:r>
      <w:r w:rsidRPr="00AB4ADC">
        <w:rPr>
          <w:b/>
          <w:color w:val="0C0C0C"/>
        </w:rPr>
        <w:t xml:space="preserve"> </w:t>
      </w:r>
      <w:r w:rsidRPr="00AB4ADC">
        <w:rPr>
          <w:b/>
          <w:color w:val="0C0C0C"/>
          <w:w w:val="105"/>
        </w:rPr>
        <w:t xml:space="preserve">Open" </w:t>
      </w:r>
      <w:r w:rsidRPr="00AB4ADC">
        <w:rPr>
          <w:color w:val="0C0C0C"/>
          <w:w w:val="105"/>
        </w:rPr>
        <w:t xml:space="preserve">means: "Click the </w:t>
      </w:r>
      <w:r w:rsidRPr="00AB4ADC">
        <w:rPr>
          <w:b/>
          <w:color w:val="0C0C0C"/>
          <w:w w:val="105"/>
        </w:rPr>
        <w:t xml:space="preserve">File </w:t>
      </w:r>
      <w:r w:rsidRPr="00AB4ADC">
        <w:rPr>
          <w:color w:val="0C0C0C"/>
          <w:w w:val="105"/>
        </w:rPr>
        <w:t>menu, then click the</w:t>
      </w:r>
      <w:r w:rsidRPr="00AB4ADC">
        <w:rPr>
          <w:color w:val="0C0C0C"/>
          <w:spacing w:val="-33"/>
          <w:w w:val="105"/>
        </w:rPr>
        <w:t xml:space="preserve"> </w:t>
      </w:r>
      <w:r w:rsidRPr="00AB4ADC">
        <w:rPr>
          <w:b/>
          <w:color w:val="0C0C0C"/>
          <w:w w:val="105"/>
        </w:rPr>
        <w:t>Open</w:t>
      </w:r>
      <w:r w:rsidRPr="00AB4ADC">
        <w:rPr>
          <w:b/>
          <w:color w:val="0C0C0C"/>
          <w:spacing w:val="4"/>
          <w:w w:val="105"/>
        </w:rPr>
        <w:t xml:space="preserve"> </w:t>
      </w:r>
      <w:r w:rsidRPr="00AB4ADC">
        <w:rPr>
          <w:color w:val="0C0C0C"/>
          <w:w w:val="105"/>
        </w:rPr>
        <w:t>option."</w:t>
      </w:r>
    </w:p>
    <w:p w14:paraId="6E8A09CE" w14:textId="72098136" w:rsidR="004A0D70" w:rsidRDefault="00D93F35" w:rsidP="00564B2C">
      <w:pPr>
        <w:pStyle w:val="ListParagraph"/>
        <w:numPr>
          <w:ilvl w:val="0"/>
          <w:numId w:val="6"/>
        </w:numPr>
        <w:tabs>
          <w:tab w:val="left" w:pos="946"/>
          <w:tab w:val="left" w:pos="947"/>
          <w:tab w:val="left" w:pos="6848"/>
        </w:tabs>
        <w:spacing w:before="18" w:line="266" w:lineRule="auto"/>
        <w:ind w:right="1083" w:hanging="358"/>
        <w:rPr>
          <w:sz w:val="23"/>
        </w:rPr>
      </w:pPr>
      <w:r w:rsidRPr="00AB4ADC">
        <w:rPr>
          <w:color w:val="0C0C0C"/>
          <w:w w:val="105"/>
        </w:rPr>
        <w:t xml:space="preserve">Keyboard </w:t>
      </w:r>
      <w:r w:rsidR="00EF0F2A">
        <w:rPr>
          <w:color w:val="0C0C0C"/>
          <w:w w:val="105"/>
        </w:rPr>
        <w:t xml:space="preserve">shortcuts are shown like </w:t>
      </w:r>
      <w:proofErr w:type="spellStart"/>
      <w:r w:rsidR="00EF0F2A">
        <w:rPr>
          <w:b/>
          <w:bCs/>
          <w:color w:val="0C0C0C"/>
          <w:w w:val="105"/>
        </w:rPr>
        <w:t>Ctrl+C</w:t>
      </w:r>
      <w:proofErr w:type="spellEnd"/>
      <w:r w:rsidR="00EF0F2A">
        <w:rPr>
          <w:color w:val="0C0C0C"/>
          <w:w w:val="105"/>
        </w:rPr>
        <w:t xml:space="preserve"> which means to press the control (Ctrl) key on your keyboard, keep it pressed, and press the C key</w:t>
      </w:r>
      <w:r>
        <w:rPr>
          <w:color w:val="0C0C0C"/>
          <w:w w:val="105"/>
          <w:sz w:val="23"/>
        </w:rPr>
        <w:t>.</w:t>
      </w:r>
    </w:p>
    <w:p w14:paraId="650A9D61" w14:textId="77777777" w:rsidR="004A0D70" w:rsidRPr="00AB4ADC" w:rsidRDefault="00D93F35" w:rsidP="00564B2C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9"/>
        <w:ind w:left="945" w:hanging="361"/>
      </w:pPr>
      <w:r w:rsidRPr="00AB4ADC">
        <w:rPr>
          <w:color w:val="0C0C0C"/>
          <w:w w:val="105"/>
        </w:rPr>
        <w:t xml:space="preserve">When this document is used online, hyperlinks are indicated by </w:t>
      </w:r>
      <w:r w:rsidRPr="00AB4ADC">
        <w:rPr>
          <w:color w:val="0C74C1"/>
          <w:w w:val="105"/>
        </w:rPr>
        <w:t>blue</w:t>
      </w:r>
      <w:r w:rsidRPr="00AB4ADC">
        <w:rPr>
          <w:color w:val="0C74C1"/>
          <w:spacing w:val="34"/>
          <w:w w:val="105"/>
        </w:rPr>
        <w:t xml:space="preserve"> </w:t>
      </w:r>
      <w:r w:rsidRPr="00AB4ADC">
        <w:rPr>
          <w:color w:val="0C74C1"/>
          <w:spacing w:val="2"/>
          <w:w w:val="105"/>
        </w:rPr>
        <w:t>tex</w:t>
      </w:r>
      <w:r w:rsidRPr="00AB4ADC">
        <w:rPr>
          <w:color w:val="0864A7"/>
          <w:spacing w:val="2"/>
          <w:w w:val="105"/>
        </w:rPr>
        <w:t>t.</w:t>
      </w:r>
    </w:p>
    <w:p w14:paraId="0EB74675" w14:textId="304A146B" w:rsidR="001C4EC4" w:rsidRPr="00A8670B" w:rsidRDefault="00D93F35" w:rsidP="00564B2C">
      <w:pPr>
        <w:pStyle w:val="ListParagraph"/>
        <w:numPr>
          <w:ilvl w:val="0"/>
          <w:numId w:val="6"/>
        </w:numPr>
        <w:tabs>
          <w:tab w:val="left" w:pos="941"/>
          <w:tab w:val="left" w:pos="942"/>
          <w:tab w:val="left" w:pos="6523"/>
        </w:tabs>
        <w:spacing w:before="53" w:line="261" w:lineRule="auto"/>
        <w:ind w:left="946" w:right="1735" w:hanging="362"/>
        <w:rPr>
          <w:rFonts w:ascii="Arial" w:hAnsi="Arial"/>
          <w:b/>
          <w:sz w:val="19"/>
        </w:rPr>
      </w:pPr>
      <w:r w:rsidRPr="00AB4ADC">
        <w:rPr>
          <w:color w:val="0C0C0C"/>
          <w:w w:val="105"/>
        </w:rPr>
        <w:t>Useful or supplementary information is shown in</w:t>
      </w:r>
      <w:r w:rsidRPr="00AB4ADC">
        <w:rPr>
          <w:color w:val="0C0C0C"/>
          <w:spacing w:val="-27"/>
          <w:w w:val="105"/>
        </w:rPr>
        <w:t xml:space="preserve"> </w:t>
      </w:r>
      <w:r w:rsidRPr="00AB4ADC">
        <w:rPr>
          <w:color w:val="0C0C0C"/>
          <w:w w:val="105"/>
        </w:rPr>
        <w:t>a</w:t>
      </w:r>
      <w:r>
        <w:rPr>
          <w:color w:val="0C0C0C"/>
          <w:spacing w:val="-10"/>
          <w:w w:val="105"/>
          <w:sz w:val="23"/>
        </w:rPr>
        <w:t xml:space="preserve"> </w:t>
      </w:r>
      <w:r w:rsidRPr="00AB4ADC">
        <w:rPr>
          <w:rFonts w:ascii="Arial" w:hAnsi="Arial"/>
          <w:b/>
          <w:color w:val="0C0C0C"/>
          <w:w w:val="105"/>
          <w:sz w:val="20"/>
          <w:szCs w:val="20"/>
        </w:rPr>
        <w:t>Tip</w:t>
      </w:r>
      <w:r>
        <w:rPr>
          <w:rFonts w:ascii="Arial" w:hAnsi="Arial"/>
          <w:b/>
          <w:color w:val="0C0C0C"/>
          <w:w w:val="105"/>
          <w:sz w:val="19"/>
        </w:rPr>
        <w:t>.</w:t>
      </w:r>
      <w:r>
        <w:rPr>
          <w:rFonts w:ascii="Arial" w:hAnsi="Arial"/>
          <w:b/>
          <w:color w:val="0C0C0C"/>
          <w:w w:val="105"/>
          <w:sz w:val="19"/>
        </w:rPr>
        <w:tab/>
      </w:r>
      <w:r w:rsidRPr="00AB4ADC">
        <w:rPr>
          <w:color w:val="0C0C0C"/>
          <w:w w:val="105"/>
        </w:rPr>
        <w:t xml:space="preserve">Important or </w:t>
      </w:r>
      <w:r w:rsidRPr="00AB4ADC">
        <w:rPr>
          <w:color w:val="0C0C0C"/>
          <w:spacing w:val="-3"/>
          <w:w w:val="105"/>
        </w:rPr>
        <w:t xml:space="preserve">required </w:t>
      </w:r>
      <w:r w:rsidRPr="00AB4ADC">
        <w:rPr>
          <w:color w:val="0C0C0C"/>
          <w:w w:val="105"/>
        </w:rPr>
        <w:t>information is shown in a</w:t>
      </w:r>
      <w:r w:rsidRPr="00AB4ADC">
        <w:rPr>
          <w:color w:val="0C0C0C"/>
          <w:spacing w:val="18"/>
          <w:w w:val="105"/>
        </w:rPr>
        <w:t xml:space="preserve"> </w:t>
      </w:r>
      <w:r w:rsidRPr="00CC7BD6">
        <w:rPr>
          <w:b/>
          <w:color w:val="0C0C0C"/>
          <w:w w:val="105"/>
        </w:rPr>
        <w:t>NOTE.</w:t>
      </w:r>
    </w:p>
    <w:p w14:paraId="5AE5BE00" w14:textId="00C39B2B" w:rsidR="004A0D70" w:rsidRPr="00AB778E" w:rsidRDefault="00D93F35" w:rsidP="09AC18FB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line="510" w:lineRule="exact"/>
        <w:ind w:left="944" w:hanging="361"/>
        <w:rPr>
          <w:sz w:val="23"/>
          <w:szCs w:val="23"/>
        </w:rPr>
      </w:pPr>
      <w:r w:rsidRPr="00AB4ADC">
        <w:rPr>
          <w:color w:val="0C0C0C"/>
          <w:w w:val="105"/>
        </w:rPr>
        <w:t>Critical information is indicated</w:t>
      </w:r>
      <w:r w:rsidRPr="00AB4ADC">
        <w:rPr>
          <w:color w:val="0C0C0C"/>
          <w:spacing w:val="-41"/>
          <w:w w:val="105"/>
        </w:rPr>
        <w:t xml:space="preserve"> </w:t>
      </w:r>
      <w:r w:rsidRPr="00AB4ADC">
        <w:rPr>
          <w:color w:val="0C0C0C"/>
          <w:w w:val="105"/>
        </w:rPr>
        <w:t>by</w:t>
      </w:r>
      <w:r w:rsidRPr="09AC18FB">
        <w:rPr>
          <w:color w:val="0C0C0C"/>
          <w:w w:val="105"/>
          <w:sz w:val="23"/>
          <w:szCs w:val="23"/>
        </w:rPr>
        <w:t xml:space="preserve">: </w:t>
      </w:r>
      <w:r>
        <w:rPr>
          <w:noProof/>
          <w:color w:val="0C0C0C"/>
          <w:spacing w:val="-3"/>
          <w:position w:val="-4"/>
          <w:sz w:val="23"/>
        </w:rPr>
        <w:drawing>
          <wp:inline distT="0" distB="0" distL="0" distR="0" wp14:anchorId="5A25A96F" wp14:editId="0EF51CEA">
            <wp:extent cx="273232" cy="273230"/>
            <wp:effectExtent l="0" t="0" r="0" b="0"/>
            <wp:docPr id="9" name="image4.jpeg" descr="Cau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6" cy="2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FF4F" w14:textId="05144ED6" w:rsidR="004A0D70" w:rsidRPr="009D08D7" w:rsidRDefault="00D93F35" w:rsidP="00C67C4F">
      <w:pPr>
        <w:pStyle w:val="Heading3"/>
      </w:pPr>
      <w:bookmarkStart w:id="64" w:name="_TOC_250012"/>
      <w:bookmarkStart w:id="65" w:name="_Toc45629784"/>
      <w:bookmarkStart w:id="66" w:name="_Toc45629848"/>
      <w:bookmarkStart w:id="67" w:name="_Toc45630598"/>
      <w:bookmarkStart w:id="68" w:name="_Toc117849724"/>
      <w:r w:rsidRPr="009D08D7">
        <w:t>References and</w:t>
      </w:r>
      <w:r w:rsidR="00753E32" w:rsidRPr="009D08D7">
        <w:t xml:space="preserve"> </w:t>
      </w:r>
      <w:bookmarkEnd w:id="64"/>
      <w:r w:rsidRPr="009D08D7">
        <w:t>Resources</w:t>
      </w:r>
      <w:bookmarkEnd w:id="65"/>
      <w:bookmarkEnd w:id="66"/>
      <w:bookmarkEnd w:id="67"/>
      <w:bookmarkEnd w:id="68"/>
    </w:p>
    <w:p w14:paraId="196D5677" w14:textId="77777777" w:rsidR="004A0D70" w:rsidRPr="00AB4ADC" w:rsidRDefault="00D93F35" w:rsidP="00AB4ADC">
      <w:pPr>
        <w:pStyle w:val="BodyText"/>
        <w:spacing w:before="98"/>
        <w:rPr>
          <w:szCs w:val="24"/>
        </w:rPr>
      </w:pPr>
      <w:r w:rsidRPr="00AB4ADC">
        <w:rPr>
          <w:color w:val="0C0C0C"/>
          <w:w w:val="105"/>
          <w:szCs w:val="24"/>
        </w:rPr>
        <w:t>Additional information about VistA Imaging can be found at:</w:t>
      </w:r>
    </w:p>
    <w:p w14:paraId="129AC1C4" w14:textId="28BBC1DD" w:rsidR="004A0D70" w:rsidRPr="00972F21" w:rsidRDefault="00D93F35" w:rsidP="00D67503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9"/>
        <w:ind w:left="945" w:hanging="361"/>
        <w:rPr>
          <w:color w:val="3333FF"/>
          <w:w w:val="105"/>
          <w:lang w:val="es-ES"/>
        </w:rPr>
      </w:pPr>
      <w:r w:rsidRPr="007A6A03">
        <w:rPr>
          <w:color w:val="0C0C0C"/>
          <w:w w:val="105"/>
          <w:lang w:val="es-ES"/>
        </w:rPr>
        <w:t xml:space="preserve">VistA Imaging: </w:t>
      </w:r>
      <w:r w:rsidR="00000000">
        <w:fldChar w:fldCharType="begin"/>
      </w:r>
      <w:r w:rsidR="00000000" w:rsidRPr="00D1773D">
        <w:rPr>
          <w:lang w:val="es-ES"/>
        </w:rPr>
        <w:instrText>HYPERLINK "http://www.va.gov/vdl/application.asp?appid=105" \h</w:instrText>
      </w:r>
      <w:r w:rsidR="00000000">
        <w:fldChar w:fldCharType="separate"/>
      </w:r>
      <w:r w:rsidRPr="00972F21">
        <w:rPr>
          <w:color w:val="3333FF"/>
          <w:w w:val="105"/>
          <w:lang w:val="es-ES"/>
        </w:rPr>
        <w:t>http://www.va.gov/vdl/application.asp?appid=105</w:t>
      </w:r>
      <w:r w:rsidR="00000000">
        <w:rPr>
          <w:color w:val="3333FF"/>
          <w:w w:val="105"/>
          <w:lang w:val="es-ES"/>
        </w:rPr>
        <w:fldChar w:fldCharType="end"/>
      </w:r>
    </w:p>
    <w:p w14:paraId="07F2D7C2" w14:textId="70617BB7" w:rsidR="004A0D70" w:rsidRPr="007D2F0E" w:rsidRDefault="00D93F35" w:rsidP="008D435C">
      <w:pPr>
        <w:pStyle w:val="Heading2"/>
      </w:pPr>
      <w:bookmarkStart w:id="69" w:name="_TOC_250011"/>
      <w:bookmarkStart w:id="70" w:name="_Toc45629785"/>
      <w:bookmarkStart w:id="71" w:name="_Toc45629849"/>
      <w:bookmarkStart w:id="72" w:name="_Toc45630599"/>
      <w:bookmarkStart w:id="73" w:name="_Toc117849725"/>
      <w:r w:rsidRPr="00AB4ADC">
        <w:rPr>
          <w:w w:val="105"/>
        </w:rPr>
        <w:t>Enterprise</w:t>
      </w:r>
      <w:r w:rsidRPr="007D2F0E">
        <w:rPr>
          <w:w w:val="105"/>
        </w:rPr>
        <w:t xml:space="preserve"> Service Desk and Organizational</w:t>
      </w:r>
      <w:bookmarkEnd w:id="69"/>
      <w:r w:rsidR="00753E32">
        <w:rPr>
          <w:spacing w:val="-30"/>
          <w:w w:val="105"/>
        </w:rPr>
        <w:t xml:space="preserve"> </w:t>
      </w:r>
      <w:r w:rsidRPr="007D2F0E">
        <w:rPr>
          <w:w w:val="105"/>
        </w:rPr>
        <w:t>Contacts</w:t>
      </w:r>
      <w:bookmarkEnd w:id="70"/>
      <w:bookmarkEnd w:id="71"/>
      <w:bookmarkEnd w:id="72"/>
      <w:bookmarkEnd w:id="73"/>
    </w:p>
    <w:p w14:paraId="268CED27" w14:textId="34B861CA" w:rsidR="00537E38" w:rsidRPr="00566A95" w:rsidRDefault="00D93F35" w:rsidP="00AB4ADC">
      <w:pPr>
        <w:pStyle w:val="BodyText"/>
        <w:spacing w:before="61" w:line="259" w:lineRule="auto"/>
        <w:rPr>
          <w:color w:val="313131"/>
          <w:w w:val="105"/>
        </w:rPr>
      </w:pPr>
      <w:r w:rsidRPr="00AB4ADC">
        <w:rPr>
          <w:rFonts w:ascii="Arial"/>
          <w:color w:val="0C0C0C"/>
          <w:w w:val="105"/>
          <w:szCs w:val="24"/>
        </w:rPr>
        <w:t xml:space="preserve">If </w:t>
      </w:r>
      <w:r w:rsidRPr="00AB4ADC">
        <w:rPr>
          <w:color w:val="0C0C0C"/>
          <w:w w:val="105"/>
          <w:szCs w:val="24"/>
        </w:rPr>
        <w:t>you encounter any problems using the Viewer, contact your local Imaging Coordinator or support staff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rFonts w:ascii="Arial"/>
          <w:color w:val="0C0C0C"/>
          <w:w w:val="105"/>
          <w:szCs w:val="24"/>
        </w:rPr>
        <w:t xml:space="preserve">If </w:t>
      </w:r>
      <w:r w:rsidRPr="00AB4ADC">
        <w:rPr>
          <w:color w:val="0C0C0C"/>
          <w:w w:val="105"/>
          <w:szCs w:val="24"/>
        </w:rPr>
        <w:t xml:space="preserve">the problem cannot be resolved locally, use </w:t>
      </w:r>
      <w:proofErr w:type="spellStart"/>
      <w:r w:rsidRPr="00AB4ADC">
        <w:rPr>
          <w:color w:val="0C0C0C"/>
          <w:w w:val="105"/>
          <w:szCs w:val="24"/>
        </w:rPr>
        <w:t>YourIT</w:t>
      </w:r>
      <w:proofErr w:type="spellEnd"/>
      <w:r w:rsidRPr="00AB4ADC">
        <w:rPr>
          <w:color w:val="0C0C0C"/>
          <w:w w:val="105"/>
          <w:szCs w:val="24"/>
        </w:rPr>
        <w:t xml:space="preserve"> Service Desk Manager to place a service request, or contact the Enterprise Service Desk at</w:t>
      </w:r>
      <w:r w:rsidR="00B001F2">
        <w:rPr>
          <w:color w:val="0C0C0C"/>
          <w:w w:val="105"/>
          <w:szCs w:val="24"/>
        </w:rPr>
        <w:t xml:space="preserve"> </w:t>
      </w:r>
      <w:r w:rsidR="00B001F2" w:rsidRPr="00B001F2">
        <w:rPr>
          <w:color w:val="0C0C0C"/>
          <w:w w:val="105"/>
          <w:szCs w:val="24"/>
          <w:highlight w:val="yellow"/>
        </w:rPr>
        <w:t>REDACTED</w:t>
      </w:r>
      <w:r>
        <w:rPr>
          <w:color w:val="313131"/>
          <w:w w:val="105"/>
        </w:rPr>
        <w:t>.</w:t>
      </w:r>
    </w:p>
    <w:p w14:paraId="7B12F5B9" w14:textId="7080765D" w:rsidR="004A0D70" w:rsidRDefault="007C362A" w:rsidP="008D435C">
      <w:pPr>
        <w:pStyle w:val="Heading1"/>
      </w:pPr>
      <w:bookmarkStart w:id="74" w:name="_Ref95909425"/>
      <w:bookmarkStart w:id="75" w:name="_Ref95909473"/>
      <w:bookmarkStart w:id="76" w:name="_Toc117849726"/>
      <w:r>
        <w:t>System Summary</w:t>
      </w:r>
      <w:bookmarkEnd w:id="74"/>
      <w:bookmarkEnd w:id="75"/>
      <w:bookmarkEnd w:id="76"/>
    </w:p>
    <w:p w14:paraId="71519D4F" w14:textId="1EF6B92E" w:rsidR="00F81899" w:rsidRDefault="003815E4" w:rsidP="005E655B">
      <w:pPr>
        <w:pStyle w:val="BodyText"/>
        <w:keepNext/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t xml:space="preserve">VistA Imaging provides formal authorization to a web application to embed, or host, the Image Viewer. </w:t>
      </w:r>
      <w:r w:rsidR="00F81899">
        <w:rPr>
          <w:color w:val="0C0C0C"/>
          <w:w w:val="105"/>
          <w:szCs w:val="24"/>
        </w:rPr>
        <w:t>The web-hosting application authorizes users to use its own functions as well as the functions in the Image Viewer.</w:t>
      </w:r>
    </w:p>
    <w:p w14:paraId="06F1BD23" w14:textId="75486F93" w:rsidR="005F0E97" w:rsidRDefault="00443982" w:rsidP="003279FC">
      <w:pPr>
        <w:pStyle w:val="BodyText"/>
        <w:keepNext/>
        <w:keepLines/>
      </w:pPr>
      <w:r>
        <w:t>Web</w:t>
      </w:r>
      <w:r w:rsidR="003815E4">
        <w:t>-hosting</w:t>
      </w:r>
      <w:r>
        <w:t xml:space="preserve"> applications, such as the JLV, embed t</w:t>
      </w:r>
      <w:r w:rsidR="005F0E97">
        <w:t>he Image Viewer (</w:t>
      </w:r>
      <w:r w:rsidR="005F0E97">
        <w:fldChar w:fldCharType="begin"/>
      </w:r>
      <w:r w:rsidR="005F0E97">
        <w:instrText xml:space="preserve"> REF _Ref96508455 \h </w:instrText>
      </w:r>
      <w:r w:rsidR="005F0E97">
        <w:fldChar w:fldCharType="separate"/>
      </w:r>
      <w:r w:rsidR="000032E2">
        <w:t xml:space="preserve">Figure </w:t>
      </w:r>
      <w:r w:rsidR="000032E2">
        <w:rPr>
          <w:noProof/>
        </w:rPr>
        <w:t>1</w:t>
      </w:r>
      <w:r w:rsidR="005F0E97">
        <w:fldChar w:fldCharType="end"/>
      </w:r>
      <w:r w:rsidR="005F0E97">
        <w:t>)</w:t>
      </w:r>
      <w:r w:rsidR="00307FB9">
        <w:t xml:space="preserve"> in the </w:t>
      </w:r>
      <w:r w:rsidR="003815E4">
        <w:t xml:space="preserve">host </w:t>
      </w:r>
      <w:r w:rsidR="00307FB9">
        <w:t>application's web page</w:t>
      </w:r>
      <w:r w:rsidR="005F0E97">
        <w:t xml:space="preserve">. </w:t>
      </w:r>
      <w:r w:rsidR="00307FB9">
        <w:t xml:space="preserve">The Image Viewer communicates with the CVIX/VIX application. </w:t>
      </w:r>
      <w:r w:rsidR="005F0E97">
        <w:t xml:space="preserve">The </w:t>
      </w:r>
      <w:r w:rsidR="003815E4">
        <w:rPr>
          <w:color w:val="0C0C0C"/>
          <w:w w:val="105"/>
          <w:szCs w:val="24"/>
        </w:rPr>
        <w:t>host</w:t>
      </w:r>
      <w:r w:rsidR="005F0E97">
        <w:rPr>
          <w:color w:val="0C0C0C"/>
          <w:w w:val="105"/>
          <w:szCs w:val="24"/>
        </w:rPr>
        <w:t xml:space="preserve"> </w:t>
      </w:r>
      <w:r w:rsidR="005F0E97" w:rsidRPr="0076331F">
        <w:rPr>
          <w:color w:val="0C0C0C"/>
          <w:w w:val="105"/>
          <w:szCs w:val="24"/>
        </w:rPr>
        <w:t>application</w:t>
      </w:r>
      <w:r w:rsidR="005F0E97">
        <w:rPr>
          <w:color w:val="0C0C0C"/>
          <w:w w:val="105"/>
          <w:szCs w:val="24"/>
        </w:rPr>
        <w:t xml:space="preserve"> </w:t>
      </w:r>
      <w:r w:rsidR="00307FB9">
        <w:rPr>
          <w:color w:val="0C0C0C"/>
          <w:w w:val="105"/>
          <w:szCs w:val="24"/>
        </w:rPr>
        <w:t xml:space="preserve">might also directly </w:t>
      </w:r>
      <w:r w:rsidR="005F0E97">
        <w:rPr>
          <w:color w:val="0C0C0C"/>
          <w:w w:val="105"/>
          <w:szCs w:val="24"/>
        </w:rPr>
        <w:t xml:space="preserve">communicate with the </w:t>
      </w:r>
      <w:r w:rsidR="00307FB9">
        <w:rPr>
          <w:color w:val="0C0C0C"/>
          <w:w w:val="105"/>
          <w:szCs w:val="24"/>
        </w:rPr>
        <w:t>C</w:t>
      </w:r>
      <w:r w:rsidR="005F0E97">
        <w:rPr>
          <w:color w:val="0C0C0C"/>
          <w:w w:val="105"/>
          <w:szCs w:val="24"/>
        </w:rPr>
        <w:t>VIX/VIX</w:t>
      </w:r>
      <w:r w:rsidR="006A4EAF">
        <w:rPr>
          <w:color w:val="0C0C0C"/>
          <w:w w:val="105"/>
          <w:szCs w:val="24"/>
        </w:rPr>
        <w:t xml:space="preserve"> application</w:t>
      </w:r>
      <w:r w:rsidR="005F0E97">
        <w:rPr>
          <w:color w:val="0C0C0C"/>
          <w:w w:val="105"/>
          <w:szCs w:val="24"/>
        </w:rPr>
        <w:t>.</w:t>
      </w:r>
      <w:r w:rsidR="007C58B3">
        <w:rPr>
          <w:color w:val="0C0C0C"/>
          <w:w w:val="105"/>
          <w:szCs w:val="24"/>
        </w:rPr>
        <w:t xml:space="preserve"> The Image Viewer </w:t>
      </w:r>
      <w:r w:rsidR="006A4EAF">
        <w:rPr>
          <w:color w:val="0C0C0C"/>
          <w:w w:val="105"/>
          <w:szCs w:val="24"/>
        </w:rPr>
        <w:t>operates</w:t>
      </w:r>
      <w:r w:rsidR="007C58B3">
        <w:rPr>
          <w:color w:val="0C0C0C"/>
          <w:w w:val="105"/>
          <w:szCs w:val="24"/>
        </w:rPr>
        <w:t xml:space="preserve"> inside the VA network.</w:t>
      </w:r>
    </w:p>
    <w:p w14:paraId="03C1290A" w14:textId="7CE02C81" w:rsidR="005F0E97" w:rsidRDefault="005F0E97" w:rsidP="005F0E97">
      <w:pPr>
        <w:pStyle w:val="CaptionCentered"/>
      </w:pPr>
      <w:bookmarkStart w:id="77" w:name="_Ref96508455"/>
      <w:bookmarkStart w:id="78" w:name="_Toc11784976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</w:t>
      </w:r>
      <w:r w:rsidR="00AF4825">
        <w:rPr>
          <w:noProof/>
        </w:rPr>
        <w:fldChar w:fldCharType="end"/>
      </w:r>
      <w:bookmarkEnd w:id="77"/>
      <w:r>
        <w:t>: Image Viewer System Summary</w:t>
      </w:r>
      <w:bookmarkEnd w:id="78"/>
    </w:p>
    <w:p w14:paraId="0C93192E" w14:textId="5E64B1E9" w:rsidR="005F0E97" w:rsidRPr="005F0E97" w:rsidRDefault="006A4EAF" w:rsidP="005F0E97">
      <w:pPr>
        <w:pStyle w:val="BodyText"/>
      </w:pPr>
      <w:r>
        <w:rPr>
          <w:noProof/>
        </w:rPr>
        <w:drawing>
          <wp:inline distT="0" distB="0" distL="0" distR="0" wp14:anchorId="04295978" wp14:editId="36D89611">
            <wp:extent cx="5980176" cy="2404872"/>
            <wp:effectExtent l="0" t="0" r="1905" b="0"/>
            <wp:docPr id="24" name="Picture 24" descr="Image Viewer System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Viewer System Summ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76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C055" w14:textId="2C14941E" w:rsidR="004A0D70" w:rsidRPr="009D08D7" w:rsidRDefault="007C362A" w:rsidP="008D435C">
      <w:pPr>
        <w:pStyle w:val="Heading2"/>
      </w:pPr>
      <w:bookmarkStart w:id="79" w:name="_Toc117849727"/>
      <w:r>
        <w:t>System Configuration</w:t>
      </w:r>
      <w:bookmarkEnd w:id="79"/>
    </w:p>
    <w:p w14:paraId="7DE2184C" w14:textId="58DD6CA1" w:rsidR="005C06D6" w:rsidRDefault="00D93F35" w:rsidP="002C6543">
      <w:pPr>
        <w:pStyle w:val="BodyText"/>
        <w:rPr>
          <w:color w:val="0C0C0C"/>
          <w:w w:val="105"/>
          <w:szCs w:val="24"/>
        </w:rPr>
      </w:pPr>
      <w:r w:rsidRPr="0076331F">
        <w:rPr>
          <w:color w:val="0C0C0C"/>
          <w:w w:val="105"/>
          <w:szCs w:val="24"/>
        </w:rPr>
        <w:t xml:space="preserve">The Viewer adds image display capabilities to </w:t>
      </w:r>
      <w:r w:rsidR="00FE4FF3">
        <w:rPr>
          <w:color w:val="0C0C0C"/>
          <w:w w:val="105"/>
          <w:szCs w:val="24"/>
        </w:rPr>
        <w:t xml:space="preserve">web </w:t>
      </w:r>
      <w:r w:rsidRPr="0076331F">
        <w:rPr>
          <w:color w:val="0C0C0C"/>
          <w:w w:val="105"/>
          <w:szCs w:val="24"/>
        </w:rPr>
        <w:t xml:space="preserve">applications in </w:t>
      </w:r>
      <w:r w:rsidR="00625106">
        <w:rPr>
          <w:color w:val="0C0C0C"/>
          <w:w w:val="105"/>
          <w:szCs w:val="24"/>
        </w:rPr>
        <w:t>a</w:t>
      </w:r>
      <w:r w:rsidRPr="0076331F">
        <w:rPr>
          <w:color w:val="0C0C0C"/>
          <w:w w:val="105"/>
          <w:szCs w:val="24"/>
        </w:rPr>
        <w:t xml:space="preserve"> s</w:t>
      </w:r>
      <w:r w:rsidR="00625106">
        <w:rPr>
          <w:color w:val="0C0C0C"/>
          <w:w w:val="105"/>
          <w:szCs w:val="24"/>
        </w:rPr>
        <w:t>imilar</w:t>
      </w:r>
      <w:r w:rsidRPr="0076331F">
        <w:rPr>
          <w:color w:val="0C0C0C"/>
          <w:w w:val="105"/>
          <w:szCs w:val="24"/>
        </w:rPr>
        <w:t xml:space="preserve"> way </w:t>
      </w:r>
      <w:r w:rsidR="00593087">
        <w:rPr>
          <w:color w:val="0C0C0C"/>
          <w:w w:val="105"/>
          <w:szCs w:val="24"/>
        </w:rPr>
        <w:t>as</w:t>
      </w:r>
      <w:r w:rsidR="000752DD">
        <w:rPr>
          <w:color w:val="0C0C0C"/>
          <w:w w:val="105"/>
          <w:szCs w:val="24"/>
        </w:rPr>
        <w:t xml:space="preserve"> </w:t>
      </w:r>
      <w:r w:rsidRPr="0076331F">
        <w:rPr>
          <w:color w:val="0C0C0C"/>
          <w:w w:val="105"/>
          <w:szCs w:val="24"/>
        </w:rPr>
        <w:t>the Clinical Display</w:t>
      </w:r>
      <w:r w:rsidR="00625106">
        <w:rPr>
          <w:color w:val="0C0C0C"/>
          <w:w w:val="105"/>
          <w:szCs w:val="24"/>
        </w:rPr>
        <w:t xml:space="preserve"> desktop</w:t>
      </w:r>
      <w:r w:rsidRPr="0076331F">
        <w:rPr>
          <w:color w:val="0C0C0C"/>
          <w:w w:val="105"/>
          <w:szCs w:val="24"/>
        </w:rPr>
        <w:t xml:space="preserve"> application adds image display capabilities to the Computerized Patient Record System (CPRS).</w:t>
      </w:r>
    </w:p>
    <w:p w14:paraId="710435BF" w14:textId="503F2EAC" w:rsidR="004A0D70" w:rsidRPr="0076331F" w:rsidRDefault="00D93F35" w:rsidP="002C6543">
      <w:pPr>
        <w:pStyle w:val="BodyText"/>
        <w:rPr>
          <w:szCs w:val="24"/>
        </w:rPr>
      </w:pPr>
      <w:r w:rsidRPr="0076331F">
        <w:rPr>
          <w:color w:val="0C0C0C"/>
          <w:w w:val="105"/>
          <w:szCs w:val="24"/>
        </w:rPr>
        <w:t xml:space="preserve">The Viewer is a web-based application </w:t>
      </w:r>
      <w:r w:rsidR="00625106">
        <w:rPr>
          <w:color w:val="0C0C0C"/>
          <w:w w:val="105"/>
          <w:szCs w:val="24"/>
        </w:rPr>
        <w:t>that</w:t>
      </w:r>
      <w:r w:rsidRPr="0076331F">
        <w:rPr>
          <w:color w:val="0C0C0C"/>
          <w:w w:val="105"/>
          <w:szCs w:val="24"/>
        </w:rPr>
        <w:t xml:space="preserve"> provides a subset of features of Clinical Display</w:t>
      </w:r>
      <w:r w:rsidR="00B11B86">
        <w:rPr>
          <w:color w:val="0C0C0C"/>
          <w:w w:val="105"/>
          <w:szCs w:val="24"/>
        </w:rPr>
        <w:t xml:space="preserve">. </w:t>
      </w:r>
      <w:r w:rsidR="005C06D6">
        <w:rPr>
          <w:color w:val="0C0C0C"/>
          <w:w w:val="105"/>
          <w:szCs w:val="24"/>
        </w:rPr>
        <w:t xml:space="preserve">This means it does not supply all features </w:t>
      </w:r>
      <w:r w:rsidR="00625106">
        <w:rPr>
          <w:color w:val="0C0C0C"/>
          <w:w w:val="105"/>
          <w:szCs w:val="24"/>
        </w:rPr>
        <w:t xml:space="preserve">that </w:t>
      </w:r>
      <w:r w:rsidR="005C06D6">
        <w:rPr>
          <w:color w:val="0C0C0C"/>
          <w:w w:val="105"/>
          <w:szCs w:val="24"/>
        </w:rPr>
        <w:t>Clinical Display offers.</w:t>
      </w:r>
    </w:p>
    <w:p w14:paraId="1300C9F0" w14:textId="1B910E7F" w:rsidR="00625106" w:rsidRPr="009D08D7" w:rsidRDefault="007C362A" w:rsidP="00C67C4F">
      <w:pPr>
        <w:pStyle w:val="Heading2"/>
      </w:pPr>
      <w:bookmarkStart w:id="80" w:name="_Toc117849728"/>
      <w:r>
        <w:t>Data Flows</w:t>
      </w:r>
      <w:bookmarkEnd w:id="80"/>
    </w:p>
    <w:p w14:paraId="204FA6E6" w14:textId="002934C7" w:rsidR="00625106" w:rsidRPr="00625106" w:rsidRDefault="00625106" w:rsidP="00625106">
      <w:pPr>
        <w:pStyle w:val="BodyText"/>
        <w:rPr>
          <w:color w:val="313131"/>
          <w:w w:val="105"/>
          <w:szCs w:val="24"/>
        </w:rPr>
      </w:pPr>
      <w:r w:rsidRPr="00726640">
        <w:rPr>
          <w:color w:val="0F0F0F"/>
          <w:w w:val="105"/>
          <w:szCs w:val="24"/>
        </w:rPr>
        <w:t xml:space="preserve">The Viewer </w:t>
      </w:r>
      <w:r w:rsidR="00094D47">
        <w:rPr>
          <w:color w:val="0F0F0F"/>
          <w:w w:val="105"/>
          <w:szCs w:val="24"/>
        </w:rPr>
        <w:t>is a w</w:t>
      </w:r>
      <w:r w:rsidRPr="00726640">
        <w:rPr>
          <w:color w:val="0F0F0F"/>
          <w:w w:val="105"/>
          <w:szCs w:val="24"/>
        </w:rPr>
        <w:t xml:space="preserve">eb </w:t>
      </w:r>
      <w:r w:rsidR="00094D47">
        <w:rPr>
          <w:color w:val="0F0F0F"/>
          <w:w w:val="105"/>
          <w:szCs w:val="24"/>
        </w:rPr>
        <w:t>a</w:t>
      </w:r>
      <w:r w:rsidRPr="00726640">
        <w:rPr>
          <w:color w:val="0F0F0F"/>
          <w:w w:val="105"/>
          <w:szCs w:val="24"/>
        </w:rPr>
        <w:t xml:space="preserve">pplication </w:t>
      </w:r>
      <w:r w:rsidR="00094D47">
        <w:rPr>
          <w:color w:val="0F0F0F"/>
          <w:w w:val="105"/>
          <w:szCs w:val="24"/>
        </w:rPr>
        <w:t xml:space="preserve">that </w:t>
      </w:r>
      <w:r w:rsidRPr="00726640">
        <w:rPr>
          <w:color w:val="0F0F0F"/>
          <w:w w:val="105"/>
          <w:szCs w:val="24"/>
        </w:rPr>
        <w:t xml:space="preserve">enables </w:t>
      </w:r>
      <w:r w:rsidR="00FE4FF3">
        <w:rPr>
          <w:w w:val="105"/>
          <w:szCs w:val="24"/>
        </w:rPr>
        <w:t>you</w:t>
      </w:r>
      <w:r w:rsidRPr="00726640">
        <w:rPr>
          <w:w w:val="105"/>
          <w:szCs w:val="24"/>
        </w:rPr>
        <w:t xml:space="preserve"> </w:t>
      </w:r>
      <w:r w:rsidRPr="00726640">
        <w:rPr>
          <w:color w:val="0F0F0F"/>
          <w:w w:val="105"/>
          <w:szCs w:val="24"/>
        </w:rPr>
        <w:t xml:space="preserve">to access patient images </w:t>
      </w:r>
      <w:r w:rsidRPr="00726640">
        <w:rPr>
          <w:w w:val="105"/>
          <w:szCs w:val="24"/>
        </w:rPr>
        <w:t xml:space="preserve">using </w:t>
      </w:r>
      <w:r w:rsidRPr="00726640">
        <w:rPr>
          <w:color w:val="0F0F0F"/>
          <w:w w:val="105"/>
          <w:szCs w:val="24"/>
        </w:rPr>
        <w:t>VA approved versions of</w:t>
      </w:r>
      <w:r w:rsidR="008C49EB">
        <w:rPr>
          <w:color w:val="0F0F0F"/>
          <w:w w:val="105"/>
          <w:szCs w:val="24"/>
        </w:rPr>
        <w:t xml:space="preserve"> </w:t>
      </w:r>
      <w:r w:rsidR="00FE4FF3">
        <w:rPr>
          <w:color w:val="0F0F0F"/>
          <w:w w:val="105"/>
          <w:szCs w:val="24"/>
        </w:rPr>
        <w:t>Chrome</w:t>
      </w:r>
      <w:r w:rsidR="0029358A">
        <w:rPr>
          <w:color w:val="0F0F0F"/>
          <w:w w:val="105"/>
          <w:szCs w:val="24"/>
        </w:rPr>
        <w:t xml:space="preserve"> </w:t>
      </w:r>
      <w:r w:rsidR="00BC2A03">
        <w:rPr>
          <w:color w:val="0F0F0F"/>
          <w:w w:val="105"/>
          <w:szCs w:val="24"/>
        </w:rPr>
        <w:t>or</w:t>
      </w:r>
      <w:r w:rsidR="00FE4FF3">
        <w:rPr>
          <w:color w:val="0F0F0F"/>
          <w:w w:val="105"/>
          <w:szCs w:val="24"/>
        </w:rPr>
        <w:t xml:space="preserve"> Edge</w:t>
      </w:r>
      <w:r w:rsidR="00B11B86">
        <w:rPr>
          <w:color w:val="0F0F0F"/>
          <w:w w:val="105"/>
          <w:szCs w:val="24"/>
        </w:rPr>
        <w:t xml:space="preserve">. </w:t>
      </w:r>
    </w:p>
    <w:p w14:paraId="3BA66273" w14:textId="3BF3A834" w:rsidR="00EF1D65" w:rsidRDefault="00625106" w:rsidP="00742BAF">
      <w:pPr>
        <w:pStyle w:val="BodyText"/>
        <w:rPr>
          <w:color w:val="0F0F0F"/>
          <w:w w:val="105"/>
          <w:szCs w:val="24"/>
        </w:rPr>
      </w:pPr>
      <w:r w:rsidRPr="00726640">
        <w:rPr>
          <w:color w:val="0F0F0F"/>
          <w:w w:val="105"/>
          <w:szCs w:val="24"/>
        </w:rPr>
        <w:t>The Viewer allows users to locate and display any patient</w:t>
      </w:r>
      <w:r w:rsidR="00FE24FA">
        <w:rPr>
          <w:color w:val="0F0F0F"/>
          <w:w w:val="105"/>
          <w:szCs w:val="24"/>
        </w:rPr>
        <w:t xml:space="preserve"> images </w:t>
      </w:r>
      <w:r w:rsidRPr="00726640">
        <w:rPr>
          <w:color w:val="0F0F0F"/>
          <w:w w:val="105"/>
          <w:szCs w:val="24"/>
        </w:rPr>
        <w:t xml:space="preserve">available to the VA from VistA Imaging, including </w:t>
      </w:r>
      <w:r w:rsidRPr="00726640">
        <w:rPr>
          <w:w w:val="105"/>
          <w:szCs w:val="24"/>
        </w:rPr>
        <w:t xml:space="preserve">Department </w:t>
      </w:r>
      <w:r w:rsidRPr="00726640">
        <w:rPr>
          <w:color w:val="0F0F0F"/>
          <w:w w:val="105"/>
          <w:szCs w:val="24"/>
        </w:rPr>
        <w:t>of Defense (DoD) images.</w:t>
      </w:r>
    </w:p>
    <w:p w14:paraId="4B092C3F" w14:textId="77777777" w:rsidR="00DD5B9B" w:rsidRDefault="00DD5B9B" w:rsidP="00C67C4F">
      <w:pPr>
        <w:pStyle w:val="Heading2"/>
        <w:rPr>
          <w:color w:val="auto"/>
        </w:rPr>
      </w:pPr>
      <w:bookmarkStart w:id="81" w:name="_Toc437268356"/>
      <w:bookmarkStart w:id="82" w:name="_Toc117849729"/>
      <w:r>
        <w:t>User Access Levels</w:t>
      </w:r>
      <w:bookmarkEnd w:id="81"/>
      <w:bookmarkEnd w:id="82"/>
    </w:p>
    <w:p w14:paraId="12A6E21A" w14:textId="419D376A" w:rsidR="005F0E97" w:rsidRPr="005F0E97" w:rsidRDefault="005F0E97" w:rsidP="005F0E97">
      <w:pPr>
        <w:pStyle w:val="BodyText"/>
      </w:pPr>
      <w:r>
        <w:t xml:space="preserve">Users use a service account in VistA with the DICOM VISA [MAG DICOM VISA] and </w:t>
      </w:r>
      <w:proofErr w:type="spellStart"/>
      <w:r>
        <w:t>CPRSChart</w:t>
      </w:r>
      <w:proofErr w:type="spellEnd"/>
      <w:r>
        <w:t xml:space="preserve"> [OR CPRS GUI CHART] secondary menu option</w:t>
      </w:r>
      <w:r w:rsidR="00DF1C53">
        <w:t>s, at a minimum,</w:t>
      </w:r>
      <w:r>
        <w:t xml:space="preserve"> to access the Image Viewer through the web application.</w:t>
      </w:r>
    </w:p>
    <w:p w14:paraId="762E30C4" w14:textId="77777777" w:rsidR="00DD5B9B" w:rsidRDefault="00DD5B9B" w:rsidP="00C67C4F">
      <w:pPr>
        <w:pStyle w:val="Heading2"/>
      </w:pPr>
      <w:bookmarkStart w:id="83" w:name="_Toc117849730"/>
      <w:r>
        <w:t>Continuity of Operation</w:t>
      </w:r>
      <w:bookmarkEnd w:id="83"/>
    </w:p>
    <w:p w14:paraId="45175580" w14:textId="227E3385" w:rsidR="00DD5B9B" w:rsidRDefault="007C58B3" w:rsidP="00742BAF">
      <w:pPr>
        <w:pStyle w:val="BodyText"/>
        <w:rPr>
          <w:color w:val="0F0F0F"/>
          <w:w w:val="105"/>
          <w:szCs w:val="24"/>
        </w:rPr>
      </w:pPr>
      <w:r>
        <w:rPr>
          <w:color w:val="0F0F0F"/>
          <w:w w:val="105"/>
          <w:szCs w:val="24"/>
        </w:rPr>
        <w:t>Since the Viewer is embedded in another application, the Viewer relies on the other application</w:t>
      </w:r>
      <w:r w:rsidR="006A4EAF">
        <w:rPr>
          <w:color w:val="0F0F0F"/>
          <w:w w:val="105"/>
          <w:szCs w:val="24"/>
        </w:rPr>
        <w:t>'</w:t>
      </w:r>
      <w:r>
        <w:rPr>
          <w:color w:val="0F0F0F"/>
          <w:w w:val="105"/>
          <w:szCs w:val="24"/>
        </w:rPr>
        <w:t>s continuity of operation.</w:t>
      </w:r>
    </w:p>
    <w:p w14:paraId="1EEA0880" w14:textId="77777777" w:rsidR="00DD5B9B" w:rsidRDefault="00DD5B9B" w:rsidP="00DD5B9B">
      <w:pPr>
        <w:pStyle w:val="Heading1"/>
        <w:rPr>
          <w:color w:val="auto"/>
        </w:rPr>
      </w:pPr>
      <w:bookmarkStart w:id="84" w:name="_Toc437268358"/>
      <w:bookmarkStart w:id="85" w:name="_Ref95921612"/>
      <w:bookmarkStart w:id="86" w:name="_Ref95921613"/>
      <w:bookmarkStart w:id="87" w:name="_Toc117849731"/>
      <w:r>
        <w:t>Getting Started</w:t>
      </w:r>
      <w:bookmarkEnd w:id="84"/>
      <w:bookmarkEnd w:id="85"/>
      <w:bookmarkEnd w:id="86"/>
      <w:bookmarkEnd w:id="87"/>
    </w:p>
    <w:p w14:paraId="25D3D036" w14:textId="0A46C33B" w:rsidR="007C58B3" w:rsidRPr="007C58B3" w:rsidRDefault="00D5790C" w:rsidP="007C58B3">
      <w:pPr>
        <w:pStyle w:val="BodyText"/>
      </w:pPr>
      <w:bookmarkStart w:id="88" w:name="_Toc437268359"/>
      <w:r>
        <w:t>After logging into the web</w:t>
      </w:r>
      <w:r w:rsidR="00296D4A">
        <w:t>-host</w:t>
      </w:r>
      <w:r w:rsidR="003815E4">
        <w:t>ing</w:t>
      </w:r>
      <w:r>
        <w:t xml:space="preserve"> application and selecting a patient study, </w:t>
      </w:r>
      <w:r w:rsidR="007C58B3">
        <w:t xml:space="preserve">the </w:t>
      </w:r>
      <w:r w:rsidR="00296D4A">
        <w:t>host</w:t>
      </w:r>
      <w:r w:rsidR="003815E4">
        <w:t>ing</w:t>
      </w:r>
      <w:r w:rsidR="00296D4A">
        <w:t xml:space="preserve"> application launches the </w:t>
      </w:r>
      <w:r w:rsidR="007C58B3">
        <w:t>Viewer</w:t>
      </w:r>
      <w:r w:rsidR="00B8294F">
        <w:t xml:space="preserve"> </w:t>
      </w:r>
      <w:r w:rsidR="00296D4A">
        <w:t xml:space="preserve">to </w:t>
      </w:r>
      <w:r w:rsidR="00B8294F">
        <w:t xml:space="preserve">display the study on its </w:t>
      </w:r>
      <w:r>
        <w:t>main page</w:t>
      </w:r>
      <w:r w:rsidR="007C58B3">
        <w:t xml:space="preserve"> </w:t>
      </w:r>
      <w:r w:rsidR="00B8294F">
        <w:t>(</w:t>
      </w:r>
      <w:r>
        <w:t xml:space="preserve">Section </w:t>
      </w:r>
      <w:r>
        <w:fldChar w:fldCharType="begin"/>
      </w:r>
      <w:r>
        <w:instrText xml:space="preserve"> REF _Ref105088161 \r \h </w:instrText>
      </w:r>
      <w:r>
        <w:fldChar w:fldCharType="separate"/>
      </w:r>
      <w:r w:rsidR="000032E2">
        <w:t>3.2</w:t>
      </w:r>
      <w:r>
        <w:fldChar w:fldCharType="end"/>
      </w:r>
      <w:r w:rsidR="00B8294F">
        <w:t>)</w:t>
      </w:r>
      <w:r>
        <w:t xml:space="preserve">. </w:t>
      </w:r>
    </w:p>
    <w:p w14:paraId="011099EE" w14:textId="2CED9D12" w:rsidR="00DD5B9B" w:rsidRDefault="00DD5B9B" w:rsidP="008D435C">
      <w:pPr>
        <w:pStyle w:val="Heading2"/>
      </w:pPr>
      <w:bookmarkStart w:id="89" w:name="_Toc117849732"/>
      <w:r>
        <w:t>Logging On</w:t>
      </w:r>
      <w:bookmarkEnd w:id="88"/>
      <w:bookmarkEnd w:id="89"/>
    </w:p>
    <w:p w14:paraId="0D42FE08" w14:textId="1CF0CE50" w:rsidR="007C58B3" w:rsidRPr="007C58B3" w:rsidRDefault="007C58B3" w:rsidP="007C58B3">
      <w:pPr>
        <w:pStyle w:val="BodyText"/>
      </w:pPr>
      <w:r>
        <w:t>To access the Viewer and authenticate, the user logs on through the web</w:t>
      </w:r>
      <w:r w:rsidR="00296D4A">
        <w:t>-</w:t>
      </w:r>
      <w:r>
        <w:t>host</w:t>
      </w:r>
      <w:r w:rsidR="003815E4">
        <w:t>ing</w:t>
      </w:r>
      <w:r>
        <w:t xml:space="preserve"> application. The host</w:t>
      </w:r>
      <w:r w:rsidR="003815E4">
        <w:t>ing</w:t>
      </w:r>
      <w:r>
        <w:t xml:space="preserve"> application logs </w:t>
      </w:r>
      <w:r w:rsidR="00D5790C">
        <w:t xml:space="preserve">in </w:t>
      </w:r>
      <w:r>
        <w:t>user</w:t>
      </w:r>
      <w:r w:rsidR="00D5790C">
        <w:t>s</w:t>
      </w:r>
      <w:r>
        <w:t xml:space="preserve"> to authenticate their credentials by getting a security token.</w:t>
      </w:r>
      <w:r w:rsidR="00D5790C">
        <w:t xml:space="preserve"> This token is used throughout the Viewer's web pages.</w:t>
      </w:r>
    </w:p>
    <w:p w14:paraId="659CE1AB" w14:textId="5E141FDD" w:rsidR="00DD5B9B" w:rsidRDefault="00DD5B9B" w:rsidP="00742BAF">
      <w:pPr>
        <w:pStyle w:val="BodyText"/>
        <w:rPr>
          <w:color w:val="0F0F0F"/>
          <w:w w:val="105"/>
          <w:szCs w:val="24"/>
        </w:rPr>
        <w:sectPr w:rsidR="00DD5B9B" w:rsidSect="00FA6537">
          <w:footerReference w:type="default" r:id="rId16"/>
          <w:pgSz w:w="12240" w:h="15840" w:code="1"/>
          <w:pgMar w:top="1440" w:right="1440" w:bottom="1440" w:left="1440" w:header="0" w:footer="864" w:gutter="0"/>
          <w:cols w:space="720"/>
          <w:docGrid w:linePitch="326"/>
        </w:sectPr>
      </w:pPr>
    </w:p>
    <w:p w14:paraId="2F69F75B" w14:textId="5A14C17D" w:rsidR="004A0D70" w:rsidRPr="001D51FC" w:rsidRDefault="00CB462C" w:rsidP="00C67C4F">
      <w:pPr>
        <w:pStyle w:val="Heading2"/>
      </w:pPr>
      <w:bookmarkStart w:id="90" w:name="_Ref105088161"/>
      <w:bookmarkStart w:id="91" w:name="_Toc117849733"/>
      <w:r w:rsidRPr="001D51FC">
        <w:t>System Menu</w:t>
      </w:r>
      <w:bookmarkEnd w:id="90"/>
      <w:r w:rsidR="0084055A" w:rsidRPr="001D51FC">
        <w:t xml:space="preserve"> and Main Viewer Page</w:t>
      </w:r>
      <w:bookmarkEnd w:id="91"/>
    </w:p>
    <w:p w14:paraId="1841D5B2" w14:textId="02366595" w:rsidR="009A14CF" w:rsidRPr="007C5C29" w:rsidRDefault="00506712" w:rsidP="003279FC">
      <w:pPr>
        <w:pStyle w:val="BodyText"/>
        <w:keepNext/>
        <w:keepLines/>
        <w:rPr>
          <w:color w:val="0F0F0F"/>
          <w:w w:val="105"/>
          <w:szCs w:val="24"/>
        </w:rPr>
      </w:pPr>
      <w:r>
        <w:rPr>
          <w:color w:val="0F0F0F"/>
          <w:w w:val="105"/>
          <w:szCs w:val="24"/>
        </w:rPr>
        <w:t xml:space="preserve">The </w:t>
      </w:r>
      <w:r w:rsidRPr="00726640">
        <w:rPr>
          <w:color w:val="0F0F0F"/>
          <w:w w:val="105"/>
          <w:szCs w:val="24"/>
        </w:rPr>
        <w:t>image below (</w:t>
      </w:r>
      <w:r w:rsidRPr="00726640">
        <w:rPr>
          <w:color w:val="0F0F0F"/>
          <w:w w:val="105"/>
          <w:szCs w:val="24"/>
        </w:rPr>
        <w:fldChar w:fldCharType="begin"/>
      </w:r>
      <w:r w:rsidRPr="00726640">
        <w:rPr>
          <w:color w:val="0F0F0F"/>
          <w:w w:val="105"/>
          <w:szCs w:val="24"/>
        </w:rPr>
        <w:instrText xml:space="preserve"> REF _Ref45639045 \h  \* MERGEFORMAT </w:instrText>
      </w:r>
      <w:r w:rsidRPr="00726640">
        <w:rPr>
          <w:color w:val="0F0F0F"/>
          <w:w w:val="105"/>
          <w:szCs w:val="24"/>
        </w:rPr>
      </w:r>
      <w:r w:rsidRPr="00726640">
        <w:rPr>
          <w:color w:val="0F0F0F"/>
          <w:w w:val="105"/>
          <w:szCs w:val="24"/>
        </w:rPr>
        <w:fldChar w:fldCharType="separate"/>
      </w:r>
      <w:r w:rsidR="000032E2" w:rsidRPr="00447FEE">
        <w:rPr>
          <w:szCs w:val="24"/>
        </w:rPr>
        <w:t xml:space="preserve">Figure </w:t>
      </w:r>
      <w:r w:rsidR="000032E2">
        <w:rPr>
          <w:noProof/>
          <w:szCs w:val="24"/>
        </w:rPr>
        <w:t>2</w:t>
      </w:r>
      <w:r w:rsidRPr="00726640">
        <w:rPr>
          <w:color w:val="0F0F0F"/>
          <w:w w:val="105"/>
          <w:szCs w:val="24"/>
        </w:rPr>
        <w:fldChar w:fldCharType="end"/>
      </w:r>
      <w:r w:rsidRPr="00726640">
        <w:rPr>
          <w:color w:val="0F0F0F"/>
          <w:w w:val="105"/>
          <w:szCs w:val="24"/>
        </w:rPr>
        <w:t xml:space="preserve">) </w:t>
      </w:r>
      <w:r w:rsidR="00F70B9C">
        <w:rPr>
          <w:color w:val="0F0F0F"/>
          <w:w w:val="105"/>
          <w:szCs w:val="24"/>
        </w:rPr>
        <w:t>i</w:t>
      </w:r>
      <w:r>
        <w:rPr>
          <w:color w:val="0F0F0F"/>
          <w:w w:val="105"/>
          <w:szCs w:val="24"/>
        </w:rPr>
        <w:t xml:space="preserve">s a quick snapshot of the main Viewer page. Section </w:t>
      </w:r>
      <w:r>
        <w:rPr>
          <w:color w:val="0F0F0F"/>
          <w:w w:val="105"/>
          <w:szCs w:val="24"/>
        </w:rPr>
        <w:fldChar w:fldCharType="begin"/>
      </w:r>
      <w:r>
        <w:rPr>
          <w:color w:val="0F0F0F"/>
          <w:w w:val="105"/>
          <w:szCs w:val="24"/>
        </w:rPr>
        <w:instrText xml:space="preserve"> REF _Ref117700795 \r \h </w:instrText>
      </w:r>
      <w:r>
        <w:rPr>
          <w:color w:val="0F0F0F"/>
          <w:w w:val="105"/>
          <w:szCs w:val="24"/>
        </w:rPr>
      </w:r>
      <w:r>
        <w:rPr>
          <w:color w:val="0F0F0F"/>
          <w:w w:val="105"/>
          <w:szCs w:val="24"/>
        </w:rPr>
        <w:fldChar w:fldCharType="separate"/>
      </w:r>
      <w:r w:rsidR="000032E2">
        <w:rPr>
          <w:color w:val="0F0F0F"/>
          <w:w w:val="105"/>
          <w:szCs w:val="24"/>
        </w:rPr>
        <w:t>4.2</w:t>
      </w:r>
      <w:r>
        <w:rPr>
          <w:color w:val="0F0F0F"/>
          <w:w w:val="105"/>
          <w:szCs w:val="24"/>
        </w:rPr>
        <w:fldChar w:fldCharType="end"/>
      </w:r>
      <w:r>
        <w:rPr>
          <w:color w:val="0F0F0F"/>
          <w:w w:val="105"/>
          <w:szCs w:val="24"/>
        </w:rPr>
        <w:t xml:space="preserve"> provides a </w:t>
      </w:r>
      <w:r w:rsidR="00F70B9C">
        <w:rPr>
          <w:color w:val="0F0F0F"/>
          <w:w w:val="105"/>
          <w:szCs w:val="24"/>
        </w:rPr>
        <w:t>complete</w:t>
      </w:r>
      <w:r>
        <w:rPr>
          <w:color w:val="0F0F0F"/>
          <w:w w:val="105"/>
          <w:szCs w:val="24"/>
        </w:rPr>
        <w:t xml:space="preserve"> description.</w:t>
      </w:r>
    </w:p>
    <w:p w14:paraId="31DC0C1E" w14:textId="6FEF5DE3" w:rsidR="00471905" w:rsidRPr="00296D4A" w:rsidRDefault="009A14CF" w:rsidP="00296D4A">
      <w:pPr>
        <w:pStyle w:val="CaptionCentered"/>
        <w:rPr>
          <w:sz w:val="24"/>
          <w:szCs w:val="24"/>
        </w:rPr>
      </w:pPr>
      <w:bookmarkStart w:id="92" w:name="_Ref45639045"/>
      <w:bookmarkStart w:id="93" w:name="_Toc117849770"/>
      <w:r w:rsidRPr="00447FEE">
        <w:rPr>
          <w:sz w:val="24"/>
          <w:szCs w:val="24"/>
        </w:rPr>
        <w:t xml:space="preserve">Figure </w:t>
      </w:r>
      <w:r w:rsidR="005F0E97">
        <w:rPr>
          <w:sz w:val="24"/>
          <w:szCs w:val="24"/>
        </w:rPr>
        <w:fldChar w:fldCharType="begin"/>
      </w:r>
      <w:r w:rsidR="005F0E97">
        <w:rPr>
          <w:sz w:val="24"/>
          <w:szCs w:val="24"/>
        </w:rPr>
        <w:instrText xml:space="preserve"> SEQ Figure \* ARABIC </w:instrText>
      </w:r>
      <w:r w:rsidR="005F0E97">
        <w:rPr>
          <w:sz w:val="24"/>
          <w:szCs w:val="24"/>
        </w:rPr>
        <w:fldChar w:fldCharType="separate"/>
      </w:r>
      <w:r w:rsidR="000032E2">
        <w:rPr>
          <w:noProof/>
          <w:sz w:val="24"/>
          <w:szCs w:val="24"/>
        </w:rPr>
        <w:t>2</w:t>
      </w:r>
      <w:r w:rsidR="005F0E97">
        <w:rPr>
          <w:sz w:val="24"/>
          <w:szCs w:val="24"/>
        </w:rPr>
        <w:fldChar w:fldCharType="end"/>
      </w:r>
      <w:bookmarkEnd w:id="92"/>
      <w:r w:rsidRPr="00447FEE">
        <w:rPr>
          <w:sz w:val="24"/>
          <w:szCs w:val="24"/>
        </w:rPr>
        <w:t xml:space="preserve">: Main Viewer </w:t>
      </w:r>
      <w:r w:rsidR="00960F9E">
        <w:rPr>
          <w:sz w:val="24"/>
          <w:szCs w:val="24"/>
        </w:rPr>
        <w:t>P</w:t>
      </w:r>
      <w:r w:rsidR="00FD1131">
        <w:rPr>
          <w:sz w:val="24"/>
          <w:szCs w:val="24"/>
        </w:rPr>
        <w:t>age</w:t>
      </w:r>
      <w:r w:rsidR="00506712">
        <w:rPr>
          <w:sz w:val="24"/>
          <w:szCs w:val="24"/>
        </w:rPr>
        <w:t xml:space="preserve"> Snapshot</w:t>
      </w:r>
      <w:bookmarkEnd w:id="93"/>
    </w:p>
    <w:p w14:paraId="0DDE2A68" w14:textId="77777777" w:rsidR="00F70B9C" w:rsidRDefault="00836565" w:rsidP="00965DB0">
      <w:pPr>
        <w:pStyle w:val="BodyText"/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4D20EAD7" wp14:editId="57B93E29">
            <wp:extent cx="8221980" cy="4549140"/>
            <wp:effectExtent l="0" t="0" r="7620" b="3810"/>
            <wp:docPr id="62" name="Picture 62" descr="Main Viewer Page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Main Viewer Page Snapsh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79A3" w14:textId="77777777" w:rsidR="00296D4A" w:rsidRDefault="00296D4A" w:rsidP="00296D4A">
      <w:pPr>
        <w:pStyle w:val="BodyText"/>
        <w:rPr>
          <w:sz w:val="12"/>
        </w:rPr>
      </w:pPr>
    </w:p>
    <w:p w14:paraId="1EB9D05F" w14:textId="1EF44728" w:rsidR="00296D4A" w:rsidRDefault="00296D4A" w:rsidP="00965DB0">
      <w:pPr>
        <w:pStyle w:val="BodyText"/>
        <w:jc w:val="center"/>
        <w:rPr>
          <w:sz w:val="12"/>
        </w:rPr>
        <w:sectPr w:rsidR="00296D4A" w:rsidSect="007D57D0">
          <w:footerReference w:type="default" r:id="rId18"/>
          <w:pgSz w:w="15840" w:h="12240" w:orient="landscape" w:code="1"/>
          <w:pgMar w:top="1440" w:right="1440" w:bottom="1440" w:left="1440" w:header="0" w:footer="864" w:gutter="0"/>
          <w:cols w:space="720"/>
          <w:docGrid w:linePitch="326"/>
        </w:sectPr>
      </w:pPr>
    </w:p>
    <w:p w14:paraId="711C3736" w14:textId="620D45E9" w:rsidR="006D283E" w:rsidRPr="003352A2" w:rsidRDefault="006D283E" w:rsidP="00C67C4F">
      <w:pPr>
        <w:pStyle w:val="Heading2"/>
      </w:pPr>
      <w:bookmarkStart w:id="94" w:name="_Toc45628052"/>
      <w:bookmarkStart w:id="95" w:name="_Toc45629456"/>
      <w:bookmarkStart w:id="96" w:name="_Toc45629788"/>
      <w:bookmarkStart w:id="97" w:name="_Toc45629852"/>
      <w:bookmarkStart w:id="98" w:name="_Toc117849734"/>
      <w:bookmarkEnd w:id="94"/>
      <w:bookmarkEnd w:id="95"/>
      <w:bookmarkEnd w:id="96"/>
      <w:bookmarkEnd w:id="97"/>
      <w:r w:rsidRPr="003352A2">
        <w:t>Exit System</w:t>
      </w:r>
      <w:bookmarkEnd w:id="98"/>
    </w:p>
    <w:p w14:paraId="323FF8B3" w14:textId="5A9F41E5" w:rsidR="00592A60" w:rsidRPr="00592A60" w:rsidRDefault="007C58B3" w:rsidP="00592A60">
      <w:pPr>
        <w:pStyle w:val="BodyText"/>
      </w:pPr>
      <w:r>
        <w:t xml:space="preserve">To exit the system, close the </w:t>
      </w:r>
      <w:r w:rsidRPr="00726640">
        <w:rPr>
          <w:color w:val="0F0F0F"/>
          <w:w w:val="105"/>
          <w:szCs w:val="24"/>
        </w:rPr>
        <w:t>Viewer</w:t>
      </w:r>
      <w:r w:rsidR="00D5790C">
        <w:rPr>
          <w:color w:val="0F0F0F"/>
          <w:w w:val="105"/>
          <w:szCs w:val="24"/>
        </w:rPr>
        <w:t>'s web</w:t>
      </w:r>
      <w:r w:rsidRPr="00726640">
        <w:rPr>
          <w:color w:val="0F0F0F"/>
          <w:w w:val="105"/>
          <w:szCs w:val="24"/>
        </w:rPr>
        <w:t xml:space="preserve"> </w:t>
      </w:r>
      <w:r w:rsidR="00D5790C">
        <w:rPr>
          <w:color w:val="0F0F0F"/>
          <w:w w:val="105"/>
          <w:szCs w:val="24"/>
        </w:rPr>
        <w:t xml:space="preserve">pages that are </w:t>
      </w:r>
      <w:r>
        <w:rPr>
          <w:color w:val="0F0F0F"/>
          <w:w w:val="105"/>
          <w:szCs w:val="24"/>
        </w:rPr>
        <w:t xml:space="preserve">open in </w:t>
      </w:r>
      <w:r w:rsidR="009D308B">
        <w:rPr>
          <w:color w:val="0F0F0F"/>
          <w:w w:val="105"/>
          <w:szCs w:val="24"/>
        </w:rPr>
        <w:t xml:space="preserve">the </w:t>
      </w:r>
      <w:r>
        <w:rPr>
          <w:color w:val="0F0F0F"/>
          <w:w w:val="105"/>
          <w:szCs w:val="24"/>
        </w:rPr>
        <w:t xml:space="preserve">web browser </w:t>
      </w:r>
      <w:r w:rsidR="00D5790C">
        <w:rPr>
          <w:color w:val="0F0F0F"/>
          <w:w w:val="105"/>
          <w:szCs w:val="24"/>
        </w:rPr>
        <w:t>tab</w:t>
      </w:r>
      <w:r w:rsidR="00296D4A">
        <w:rPr>
          <w:color w:val="0F0F0F"/>
          <w:w w:val="105"/>
          <w:szCs w:val="24"/>
        </w:rPr>
        <w:t>(</w:t>
      </w:r>
      <w:r w:rsidR="00D5790C">
        <w:rPr>
          <w:color w:val="0F0F0F"/>
          <w:w w:val="105"/>
          <w:szCs w:val="24"/>
        </w:rPr>
        <w:t>s</w:t>
      </w:r>
      <w:r w:rsidR="00296D4A">
        <w:rPr>
          <w:color w:val="0F0F0F"/>
          <w:w w:val="105"/>
          <w:szCs w:val="24"/>
        </w:rPr>
        <w:t>)</w:t>
      </w:r>
      <w:r>
        <w:rPr>
          <w:color w:val="0F0F0F"/>
          <w:w w:val="105"/>
          <w:szCs w:val="24"/>
        </w:rPr>
        <w:t>.</w:t>
      </w:r>
    </w:p>
    <w:p w14:paraId="04E0DC4A" w14:textId="106A42E6" w:rsidR="00592A60" w:rsidRDefault="006D283E" w:rsidP="00C67C4F">
      <w:pPr>
        <w:pStyle w:val="Heading2"/>
      </w:pPr>
      <w:bookmarkStart w:id="99" w:name="_Toc117849735"/>
      <w:r>
        <w:t>Caveats and Exceptions</w:t>
      </w:r>
      <w:bookmarkEnd w:id="99"/>
    </w:p>
    <w:p w14:paraId="57952C4C" w14:textId="7E917BE5" w:rsidR="007C58B3" w:rsidRPr="007C58B3" w:rsidRDefault="009B0126" w:rsidP="007C58B3">
      <w:pPr>
        <w:pStyle w:val="BodyText"/>
      </w:pPr>
      <w:r>
        <w:t xml:space="preserve">If encountering issues, </w:t>
      </w:r>
      <w:r w:rsidR="007C58B3">
        <w:t xml:space="preserve">clear the cache in the web </w:t>
      </w:r>
      <w:r w:rsidR="003352A2">
        <w:t>browser for the Viewer</w:t>
      </w:r>
      <w:r w:rsidR="00B8294F">
        <w:t>, and refresh the page</w:t>
      </w:r>
      <w:r w:rsidR="007C58B3">
        <w:t>.</w:t>
      </w:r>
    </w:p>
    <w:p w14:paraId="4558A519" w14:textId="451A4304" w:rsidR="006D283E" w:rsidRDefault="006D283E" w:rsidP="001F2F60">
      <w:pPr>
        <w:pStyle w:val="Heading1"/>
      </w:pPr>
      <w:bookmarkStart w:id="100" w:name="_Ref95909443"/>
      <w:bookmarkStart w:id="101" w:name="_Ref95909523"/>
      <w:bookmarkStart w:id="102" w:name="_Toc117849736"/>
      <w:r>
        <w:t>Using the Software</w:t>
      </w:r>
      <w:bookmarkEnd w:id="100"/>
      <w:bookmarkEnd w:id="101"/>
      <w:bookmarkEnd w:id="102"/>
    </w:p>
    <w:p w14:paraId="1B89DB9A" w14:textId="4172E29E" w:rsidR="00F57737" w:rsidRDefault="00F57737" w:rsidP="00F57737">
      <w:pPr>
        <w:pStyle w:val="BodyText"/>
      </w:pPr>
      <w:r>
        <w:t>This section describes how to use the Viewer web application.</w:t>
      </w:r>
    </w:p>
    <w:p w14:paraId="40A70199" w14:textId="118EE807" w:rsidR="001F2F60" w:rsidRPr="001F2F60" w:rsidRDefault="001F2F60" w:rsidP="00C67C4F">
      <w:pPr>
        <w:pStyle w:val="Heading2"/>
      </w:pPr>
      <w:bookmarkStart w:id="103" w:name="_Toc117849737"/>
      <w:r>
        <w:t>Launching the Viewer</w:t>
      </w:r>
      <w:bookmarkEnd w:id="103"/>
    </w:p>
    <w:p w14:paraId="204477A9" w14:textId="14D4AD23" w:rsidR="00A55F85" w:rsidRPr="00AB4ADC" w:rsidRDefault="00A55F85" w:rsidP="003279FC">
      <w:pPr>
        <w:pStyle w:val="BodyText"/>
        <w:keepNext/>
        <w:keepLines/>
        <w:rPr>
          <w:szCs w:val="24"/>
        </w:rPr>
      </w:pPr>
      <w:r w:rsidRPr="00AB4ADC">
        <w:rPr>
          <w:color w:val="0C0C0C"/>
          <w:w w:val="105"/>
          <w:szCs w:val="24"/>
        </w:rPr>
        <w:t xml:space="preserve">Upon launching the </w:t>
      </w:r>
      <w:r w:rsidR="001A5F2E" w:rsidRPr="00726640">
        <w:rPr>
          <w:color w:val="0F0F0F"/>
          <w:w w:val="105"/>
          <w:szCs w:val="24"/>
        </w:rPr>
        <w:t>Viewer</w:t>
      </w:r>
      <w:r w:rsidRPr="00AB4ADC">
        <w:rPr>
          <w:color w:val="0C0C0C"/>
          <w:w w:val="105"/>
          <w:szCs w:val="24"/>
        </w:rPr>
        <w:t xml:space="preserve">, the following loading </w:t>
      </w:r>
      <w:r w:rsidR="00101532">
        <w:rPr>
          <w:color w:val="0C0C0C"/>
          <w:w w:val="105"/>
          <w:szCs w:val="24"/>
        </w:rPr>
        <w:t>page</w:t>
      </w:r>
      <w:r w:rsidRPr="00AB4ADC">
        <w:rPr>
          <w:color w:val="0C0C0C"/>
          <w:w w:val="105"/>
          <w:szCs w:val="24"/>
        </w:rPr>
        <w:t xml:space="preserve"> </w:t>
      </w:r>
      <w:r w:rsidRPr="00F0612B">
        <w:rPr>
          <w:color w:val="0C0C0C"/>
          <w:w w:val="105"/>
          <w:szCs w:val="24"/>
        </w:rPr>
        <w:t>(</w:t>
      </w:r>
      <w:r w:rsidRPr="00F0612B">
        <w:rPr>
          <w:color w:val="0C0C0C"/>
          <w:w w:val="105"/>
          <w:szCs w:val="24"/>
        </w:rPr>
        <w:fldChar w:fldCharType="begin"/>
      </w:r>
      <w:r w:rsidRPr="00F0612B">
        <w:rPr>
          <w:color w:val="0C0C0C"/>
          <w:w w:val="105"/>
          <w:szCs w:val="24"/>
        </w:rPr>
        <w:instrText xml:space="preserve"> REF _Ref45534337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F0612B">
        <w:rPr>
          <w:color w:val="0C0C0C"/>
          <w:w w:val="105"/>
          <w:szCs w:val="24"/>
        </w:rPr>
      </w:r>
      <w:r w:rsidRPr="00F0612B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3</w:t>
      </w:r>
      <w:r w:rsidRPr="00F0612B">
        <w:rPr>
          <w:color w:val="0C0C0C"/>
          <w:w w:val="105"/>
          <w:szCs w:val="24"/>
        </w:rPr>
        <w:fldChar w:fldCharType="end"/>
      </w:r>
      <w:r w:rsidRPr="00F0612B">
        <w:rPr>
          <w:color w:val="0C0C0C"/>
          <w:w w:val="105"/>
          <w:szCs w:val="24"/>
        </w:rPr>
        <w:t>)</w:t>
      </w:r>
      <w:r w:rsidRPr="00AB4ADC">
        <w:rPr>
          <w:color w:val="0C0C0C"/>
          <w:w w:val="105"/>
          <w:szCs w:val="24"/>
        </w:rPr>
        <w:t xml:space="preserve"> display</w:t>
      </w:r>
      <w:r w:rsidR="00094D47">
        <w:rPr>
          <w:color w:val="0C0C0C"/>
          <w:w w:val="105"/>
          <w:szCs w:val="24"/>
        </w:rPr>
        <w:t>s</w:t>
      </w:r>
      <w:r w:rsidR="00FA2FB3">
        <w:rPr>
          <w:color w:val="0C0C0C"/>
          <w:w w:val="105"/>
          <w:szCs w:val="24"/>
        </w:rPr>
        <w:t xml:space="preserve"> while the Viewer loads the study's </w:t>
      </w:r>
      <w:r w:rsidR="00D060A7">
        <w:rPr>
          <w:color w:val="0C0C0C"/>
          <w:w w:val="105"/>
          <w:szCs w:val="24"/>
        </w:rPr>
        <w:t>image</w:t>
      </w:r>
      <w:r w:rsidR="0054729B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>:</w:t>
      </w:r>
    </w:p>
    <w:p w14:paraId="7DAF5D84" w14:textId="4F3FF285" w:rsidR="00A55F85" w:rsidRDefault="00A55F85" w:rsidP="00094D47">
      <w:pPr>
        <w:pStyle w:val="CaptionCentered"/>
      </w:pPr>
      <w:bookmarkStart w:id="104" w:name="_Ref45534337"/>
      <w:bookmarkStart w:id="105" w:name="_Toc117849771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</w:t>
      </w:r>
      <w:r w:rsidR="00AF4825">
        <w:rPr>
          <w:noProof/>
        </w:rPr>
        <w:fldChar w:fldCharType="end"/>
      </w:r>
      <w:bookmarkEnd w:id="104"/>
      <w:r>
        <w:t xml:space="preserve">: </w:t>
      </w:r>
      <w:r w:rsidRPr="00731D48">
        <w:t xml:space="preserve">Loading </w:t>
      </w:r>
      <w:r w:rsidR="00101532">
        <w:t>Page</w:t>
      </w:r>
      <w:bookmarkEnd w:id="105"/>
    </w:p>
    <w:p w14:paraId="5BF089B1" w14:textId="06958B2D" w:rsidR="00A55F85" w:rsidRPr="00155D80" w:rsidRDefault="00A55F85" w:rsidP="00155D80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95A5539" wp14:editId="5BA41BC6">
            <wp:extent cx="5039167" cy="2300858"/>
            <wp:effectExtent l="0" t="0" r="0" b="0"/>
            <wp:docPr id="13" name="image6.jpeg" descr="Load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 descr="Loading Pag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67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4C34" w14:textId="7369C691" w:rsidR="00FA2FB3" w:rsidRPr="00AB4ADC" w:rsidRDefault="00FA2FB3" w:rsidP="00FA2FB3">
      <w:pPr>
        <w:pStyle w:val="BodyText"/>
        <w:ind w:hanging="15"/>
        <w:rPr>
          <w:szCs w:val="24"/>
        </w:rPr>
      </w:pPr>
      <w:r w:rsidRPr="00FA2FB3">
        <w:rPr>
          <w:b/>
          <w:bCs/>
          <w:szCs w:val="24"/>
        </w:rPr>
        <w:t>NOTE:</w:t>
      </w:r>
      <w:r>
        <w:rPr>
          <w:szCs w:val="24"/>
        </w:rPr>
        <w:t xml:space="preserve"> The VA's and your network's bandwidth dictate the amount of time it takes to transfer the </w:t>
      </w:r>
      <w:r w:rsidR="00D060A7">
        <w:rPr>
          <w:szCs w:val="24"/>
        </w:rPr>
        <w:t>images</w:t>
      </w:r>
      <w:r>
        <w:rPr>
          <w:szCs w:val="24"/>
        </w:rPr>
        <w:t xml:space="preserve">. Some </w:t>
      </w:r>
      <w:r w:rsidR="00D060A7">
        <w:rPr>
          <w:szCs w:val="24"/>
        </w:rPr>
        <w:t xml:space="preserve">images </w:t>
      </w:r>
      <w:r>
        <w:rPr>
          <w:szCs w:val="24"/>
        </w:rPr>
        <w:t>can be very large which usually means they take a while to load</w:t>
      </w:r>
      <w:r w:rsidR="001C715E">
        <w:rPr>
          <w:szCs w:val="24"/>
        </w:rPr>
        <w:t>, sometimes even minutes</w:t>
      </w:r>
      <w:r>
        <w:rPr>
          <w:szCs w:val="24"/>
        </w:rPr>
        <w:t>.</w:t>
      </w:r>
      <w:r w:rsidR="001C715E">
        <w:rPr>
          <w:szCs w:val="24"/>
        </w:rPr>
        <w:t xml:space="preserve"> The faster the bandwidth, the faster the computer can transfer data.</w:t>
      </w:r>
    </w:p>
    <w:p w14:paraId="0376B5E2" w14:textId="0E17EF9A" w:rsidR="00FA2FB3" w:rsidRDefault="00A55F85" w:rsidP="00675D7E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>The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first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time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study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launche</w:t>
      </w:r>
      <w:r w:rsidR="00094D47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>,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the</w:t>
      </w:r>
      <w:r w:rsidRPr="00FA2FB3">
        <w:rPr>
          <w:color w:val="0C0C0C"/>
          <w:w w:val="105"/>
          <w:szCs w:val="24"/>
        </w:rPr>
        <w:t xml:space="preserve"> </w:t>
      </w:r>
      <w:r w:rsidR="00094D47" w:rsidRPr="00FA2FB3">
        <w:rPr>
          <w:color w:val="0C0C0C"/>
          <w:w w:val="105"/>
          <w:szCs w:val="24"/>
        </w:rPr>
        <w:t>Viewer pre-processes</w:t>
      </w:r>
      <w:r w:rsidR="006B4B29" w:rsidRPr="00FA2FB3">
        <w:rPr>
          <w:color w:val="0C0C0C"/>
          <w:w w:val="105"/>
          <w:szCs w:val="24"/>
        </w:rPr>
        <w:t xml:space="preserve"> the study</w:t>
      </w:r>
      <w:r w:rsidR="007E1EEA" w:rsidRPr="00FA2FB3">
        <w:rPr>
          <w:color w:val="0C0C0C"/>
          <w:w w:val="105"/>
          <w:szCs w:val="24"/>
        </w:rPr>
        <w:t>'</w:t>
      </w:r>
      <w:r w:rsidR="006B4B29" w:rsidRPr="00FA2FB3">
        <w:rPr>
          <w:color w:val="0C0C0C"/>
          <w:w w:val="105"/>
          <w:szCs w:val="24"/>
        </w:rPr>
        <w:t>s</w:t>
      </w:r>
      <w:r w:rsidR="00094D47"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images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and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load</w:t>
      </w:r>
      <w:r w:rsidR="00094D47">
        <w:rPr>
          <w:color w:val="0C0C0C"/>
          <w:w w:val="105"/>
          <w:szCs w:val="24"/>
        </w:rPr>
        <w:t>s</w:t>
      </w:r>
      <w:r w:rsidRPr="00FA2FB3">
        <w:rPr>
          <w:color w:val="0C0C0C"/>
          <w:w w:val="105"/>
          <w:szCs w:val="24"/>
        </w:rPr>
        <w:t xml:space="preserve"> </w:t>
      </w:r>
      <w:r w:rsidR="00094D47" w:rsidRPr="00FA2FB3">
        <w:rPr>
          <w:color w:val="0C0C0C"/>
          <w:w w:val="105"/>
          <w:szCs w:val="24"/>
        </w:rPr>
        <w:t xml:space="preserve">them </w:t>
      </w:r>
      <w:r w:rsidRPr="00AB4ADC">
        <w:rPr>
          <w:color w:val="0C0C0C"/>
          <w:w w:val="105"/>
          <w:szCs w:val="24"/>
        </w:rPr>
        <w:t>into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cache</w:t>
      </w:r>
      <w:r w:rsidRPr="00FA2FB3"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on the</w:t>
      </w:r>
      <w:r w:rsidRPr="00FA2FB3">
        <w:rPr>
          <w:color w:val="0C0C0C"/>
          <w:w w:val="105"/>
          <w:szCs w:val="24"/>
        </w:rPr>
        <w:t xml:space="preserve"> </w:t>
      </w:r>
      <w:r w:rsidR="0051697E" w:rsidRPr="00FA2FB3">
        <w:rPr>
          <w:color w:val="0C0C0C"/>
          <w:w w:val="105"/>
          <w:szCs w:val="24"/>
        </w:rPr>
        <w:t xml:space="preserve">VIX </w:t>
      </w:r>
      <w:r w:rsidRPr="00AB4ADC">
        <w:rPr>
          <w:color w:val="0C0C0C"/>
          <w:w w:val="105"/>
          <w:szCs w:val="24"/>
        </w:rPr>
        <w:t>server</w:t>
      </w:r>
      <w:r w:rsidR="00B11B86">
        <w:rPr>
          <w:color w:val="0C0C0C"/>
          <w:w w:val="105"/>
          <w:szCs w:val="24"/>
        </w:rPr>
        <w:t xml:space="preserve">. </w:t>
      </w:r>
      <w:r w:rsidR="00094D47" w:rsidRPr="00FA2FB3">
        <w:rPr>
          <w:color w:val="0C0C0C"/>
          <w:w w:val="105"/>
          <w:szCs w:val="24"/>
        </w:rPr>
        <w:t xml:space="preserve">Caching </w:t>
      </w:r>
      <w:r w:rsidRPr="00AB4ADC">
        <w:rPr>
          <w:color w:val="0C0C0C"/>
          <w:w w:val="105"/>
          <w:szCs w:val="24"/>
        </w:rPr>
        <w:t>images</w:t>
      </w:r>
      <w:r w:rsidRPr="00FA2FB3">
        <w:rPr>
          <w:color w:val="0C0C0C"/>
          <w:w w:val="105"/>
          <w:szCs w:val="24"/>
        </w:rPr>
        <w:t xml:space="preserve"> </w:t>
      </w:r>
      <w:r w:rsidR="00094D47">
        <w:rPr>
          <w:color w:val="0C0C0C"/>
          <w:w w:val="105"/>
          <w:szCs w:val="24"/>
        </w:rPr>
        <w:t>reduces the load time for subsequent study views</w:t>
      </w:r>
      <w:r w:rsidR="00FA2FB3">
        <w:rPr>
          <w:color w:val="0C0C0C"/>
          <w:w w:val="105"/>
          <w:szCs w:val="24"/>
        </w:rPr>
        <w:t>.</w:t>
      </w:r>
    </w:p>
    <w:p w14:paraId="30407522" w14:textId="5D87692D" w:rsidR="00A55F85" w:rsidRDefault="00A55F85" w:rsidP="005E655B">
      <w:pPr>
        <w:pStyle w:val="BodyText"/>
        <w:keepNext/>
        <w:keepLines/>
        <w:rPr>
          <w:color w:val="0C0C0C"/>
          <w:w w:val="105"/>
          <w:szCs w:val="24"/>
        </w:rPr>
      </w:pPr>
      <w:bookmarkStart w:id="106" w:name="_Hlk117614241"/>
      <w:r w:rsidRPr="00AB4ADC">
        <w:rPr>
          <w:color w:val="0C0C0C"/>
          <w:w w:val="105"/>
          <w:szCs w:val="24"/>
        </w:rPr>
        <w:t xml:space="preserve">If there is trouble loading </w:t>
      </w:r>
      <w:r w:rsidR="001A5F2E">
        <w:rPr>
          <w:color w:val="0C0C0C"/>
          <w:w w:val="105"/>
          <w:szCs w:val="24"/>
        </w:rPr>
        <w:t>one or more</w:t>
      </w:r>
      <w:r w:rsidRPr="00AB4ADC">
        <w:rPr>
          <w:color w:val="0C0C0C"/>
          <w:w w:val="105"/>
          <w:szCs w:val="24"/>
        </w:rPr>
        <w:t xml:space="preserve"> image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, the following </w:t>
      </w:r>
      <w:r w:rsidR="005E655B">
        <w:rPr>
          <w:color w:val="0C0C0C"/>
          <w:w w:val="105"/>
          <w:szCs w:val="24"/>
        </w:rPr>
        <w:t>page</w:t>
      </w:r>
      <w:r w:rsidRPr="00AB4ADC">
        <w:rPr>
          <w:color w:val="0C0C0C"/>
          <w:w w:val="105"/>
          <w:szCs w:val="24"/>
        </w:rPr>
        <w:t xml:space="preserve"> display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</w:t>
      </w:r>
      <w:r w:rsidRPr="00F0612B">
        <w:rPr>
          <w:color w:val="0C0C0C"/>
          <w:w w:val="105"/>
          <w:szCs w:val="24"/>
        </w:rPr>
        <w:t>(</w:t>
      </w:r>
      <w:r w:rsidRPr="00F0612B">
        <w:rPr>
          <w:color w:val="0C0C0C"/>
          <w:w w:val="105"/>
          <w:szCs w:val="24"/>
        </w:rPr>
        <w:fldChar w:fldCharType="begin"/>
      </w:r>
      <w:r w:rsidRPr="00F0612B">
        <w:rPr>
          <w:color w:val="0C0C0C"/>
          <w:w w:val="105"/>
          <w:szCs w:val="24"/>
        </w:rPr>
        <w:instrText xml:space="preserve"> REF _Ref45717030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F0612B">
        <w:rPr>
          <w:color w:val="0C0C0C"/>
          <w:w w:val="105"/>
          <w:szCs w:val="24"/>
        </w:rPr>
      </w:r>
      <w:r w:rsidRPr="00F0612B">
        <w:rPr>
          <w:color w:val="0C0C0C"/>
          <w:w w:val="105"/>
          <w:szCs w:val="24"/>
        </w:rPr>
        <w:fldChar w:fldCharType="separate"/>
      </w:r>
      <w:r w:rsidR="000032E2" w:rsidRPr="000032E2">
        <w:rPr>
          <w:color w:val="0C0C0C"/>
          <w:w w:val="105"/>
          <w:szCs w:val="24"/>
        </w:rPr>
        <w:t>Figure 4</w:t>
      </w:r>
      <w:r w:rsidRPr="00F0612B">
        <w:rPr>
          <w:color w:val="0C0C0C"/>
          <w:w w:val="105"/>
          <w:szCs w:val="24"/>
        </w:rPr>
        <w:fldChar w:fldCharType="end"/>
      </w:r>
      <w:r w:rsidRPr="00F0612B">
        <w:rPr>
          <w:color w:val="0C0C0C"/>
          <w:w w:val="105"/>
          <w:szCs w:val="24"/>
        </w:rPr>
        <w:t xml:space="preserve">) </w:t>
      </w:r>
      <w:r w:rsidRPr="00AB4ADC">
        <w:rPr>
          <w:color w:val="0C0C0C"/>
          <w:w w:val="105"/>
          <w:szCs w:val="24"/>
        </w:rPr>
        <w:t>with the option to either proceed or empty the cache and try again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If </w:t>
      </w:r>
      <w:r w:rsidR="00FE4FF3">
        <w:rPr>
          <w:color w:val="0C0C0C"/>
          <w:w w:val="105"/>
          <w:szCs w:val="24"/>
        </w:rPr>
        <w:t>you</w:t>
      </w:r>
      <w:r w:rsidR="001A5F2E">
        <w:rPr>
          <w:color w:val="0C0C0C"/>
          <w:w w:val="105"/>
          <w:szCs w:val="24"/>
        </w:rPr>
        <w:t xml:space="preserve"> select </w:t>
      </w:r>
      <w:r w:rsidRPr="00AB4ADC">
        <w:rPr>
          <w:color w:val="0C0C0C"/>
          <w:w w:val="105"/>
          <w:szCs w:val="24"/>
        </w:rPr>
        <w:t>proceed, the study load</w:t>
      </w:r>
      <w:r w:rsidR="001A5F2E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without the problem images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If </w:t>
      </w:r>
      <w:r w:rsidR="00FE4FF3">
        <w:rPr>
          <w:color w:val="0C0C0C"/>
          <w:w w:val="105"/>
          <w:szCs w:val="24"/>
        </w:rPr>
        <w:t>you</w:t>
      </w:r>
      <w:r w:rsidR="001A5F2E">
        <w:rPr>
          <w:color w:val="0C0C0C"/>
          <w:w w:val="105"/>
          <w:szCs w:val="24"/>
        </w:rPr>
        <w:t xml:space="preserve"> choose to</w:t>
      </w:r>
      <w:r w:rsidRPr="00AB4ADC">
        <w:rPr>
          <w:color w:val="0C0C0C"/>
          <w:w w:val="105"/>
          <w:szCs w:val="24"/>
        </w:rPr>
        <w:t xml:space="preserve"> </w:t>
      </w:r>
      <w:r w:rsidR="001A5F2E">
        <w:rPr>
          <w:color w:val="0C0C0C"/>
          <w:w w:val="105"/>
          <w:szCs w:val="24"/>
        </w:rPr>
        <w:t xml:space="preserve">empty the </w:t>
      </w:r>
      <w:r w:rsidRPr="00AB4ADC">
        <w:rPr>
          <w:color w:val="0C0C0C"/>
          <w:w w:val="105"/>
          <w:szCs w:val="24"/>
        </w:rPr>
        <w:t>cache</w:t>
      </w:r>
      <w:r w:rsidR="006B4B29">
        <w:rPr>
          <w:color w:val="0C0C0C"/>
          <w:w w:val="105"/>
          <w:szCs w:val="24"/>
        </w:rPr>
        <w:t xml:space="preserve"> and retry</w:t>
      </w:r>
      <w:r w:rsidRPr="00AB4ADC">
        <w:rPr>
          <w:color w:val="0C0C0C"/>
          <w:w w:val="105"/>
          <w:szCs w:val="24"/>
        </w:rPr>
        <w:t xml:space="preserve">, the </w:t>
      </w:r>
      <w:r w:rsidR="001A5F2E" w:rsidRPr="00FA2FB3">
        <w:rPr>
          <w:color w:val="0C0C0C"/>
          <w:w w:val="105"/>
          <w:szCs w:val="24"/>
        </w:rPr>
        <w:t xml:space="preserve">Viewer </w:t>
      </w:r>
      <w:r>
        <w:rPr>
          <w:color w:val="0C0C0C"/>
          <w:w w:val="105"/>
          <w:szCs w:val="24"/>
        </w:rPr>
        <w:t>attempt</w:t>
      </w:r>
      <w:r w:rsidR="006B4B29">
        <w:rPr>
          <w:color w:val="0C0C0C"/>
          <w:w w:val="105"/>
          <w:szCs w:val="24"/>
        </w:rPr>
        <w:t>s</w:t>
      </w:r>
      <w:r>
        <w:rPr>
          <w:color w:val="0C0C0C"/>
          <w:w w:val="105"/>
          <w:szCs w:val="24"/>
        </w:rPr>
        <w:t xml:space="preserve"> to re-process all the images for the study.</w:t>
      </w:r>
    </w:p>
    <w:p w14:paraId="33DA7763" w14:textId="5204E00E" w:rsidR="00A55F85" w:rsidRDefault="00A55F85" w:rsidP="001A5F2E">
      <w:pPr>
        <w:pStyle w:val="CaptionCentered"/>
      </w:pPr>
      <w:bookmarkStart w:id="107" w:name="_Ref45717030"/>
      <w:bookmarkStart w:id="108" w:name="_Toc117849772"/>
      <w:bookmarkEnd w:id="10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</w:t>
      </w:r>
      <w:r w:rsidR="00AF4825">
        <w:rPr>
          <w:noProof/>
        </w:rPr>
        <w:fldChar w:fldCharType="end"/>
      </w:r>
      <w:bookmarkEnd w:id="107"/>
      <w:r>
        <w:t>: Images Not Loading</w:t>
      </w:r>
      <w:bookmarkEnd w:id="108"/>
    </w:p>
    <w:p w14:paraId="5F22E93B" w14:textId="4C6FDC61" w:rsidR="00A55F85" w:rsidRDefault="00A55F85" w:rsidP="00155D80">
      <w:pPr>
        <w:pStyle w:val="BodyText"/>
        <w:spacing w:before="114"/>
        <w:jc w:val="center"/>
        <w:rPr>
          <w:color w:val="363636"/>
          <w:w w:val="105"/>
          <w:szCs w:val="24"/>
        </w:rPr>
      </w:pPr>
      <w:r>
        <w:rPr>
          <w:noProof/>
        </w:rPr>
        <w:drawing>
          <wp:inline distT="0" distB="0" distL="0" distR="0" wp14:anchorId="63D42D5D" wp14:editId="578C3E9C">
            <wp:extent cx="5022850" cy="2918727"/>
            <wp:effectExtent l="0" t="0" r="6350" b="0"/>
            <wp:docPr id="52" name="Picture 52" descr="Images Not 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9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8BBB" w14:textId="77777777" w:rsidR="00296D4A" w:rsidRDefault="00296D4A" w:rsidP="00155D80">
      <w:pPr>
        <w:pStyle w:val="BodyText"/>
        <w:spacing w:before="114"/>
        <w:jc w:val="center"/>
        <w:rPr>
          <w:color w:val="363636"/>
          <w:w w:val="105"/>
          <w:szCs w:val="24"/>
        </w:rPr>
        <w:sectPr w:rsidR="00296D4A" w:rsidSect="00296D4A">
          <w:footerReference w:type="default" r:id="rId21"/>
          <w:pgSz w:w="12240" w:h="15840" w:code="1"/>
          <w:pgMar w:top="1440" w:right="1440" w:bottom="1440" w:left="1440" w:header="0" w:footer="864" w:gutter="0"/>
          <w:cols w:space="720"/>
          <w:docGrid w:linePitch="326"/>
        </w:sectPr>
      </w:pPr>
    </w:p>
    <w:p w14:paraId="1AA13DBC" w14:textId="3763F6D1" w:rsidR="00B62290" w:rsidRPr="009D08D7" w:rsidRDefault="00D213BD" w:rsidP="00C67C4F">
      <w:pPr>
        <w:pStyle w:val="Heading2"/>
      </w:pPr>
      <w:bookmarkStart w:id="109" w:name="_Ref117700795"/>
      <w:bookmarkStart w:id="110" w:name="_Toc117849738"/>
      <w:r>
        <w:t>The Main Viewer Page</w:t>
      </w:r>
      <w:bookmarkEnd w:id="109"/>
      <w:bookmarkEnd w:id="110"/>
    </w:p>
    <w:p w14:paraId="006F87D6" w14:textId="6A0FD988" w:rsidR="005601FD" w:rsidRDefault="00B62290" w:rsidP="001D51FC">
      <w:pPr>
        <w:pStyle w:val="BodyText"/>
        <w:keepNext/>
        <w:keepLines/>
        <w:ind w:hanging="14"/>
        <w:rPr>
          <w:color w:val="0F0F0F"/>
          <w:w w:val="105"/>
          <w:szCs w:val="24"/>
        </w:rPr>
      </w:pPr>
      <w:r>
        <w:rPr>
          <w:color w:val="0C0C0C"/>
          <w:szCs w:val="24"/>
        </w:rPr>
        <w:t>W</w:t>
      </w:r>
      <w:r w:rsidRPr="00AB4ADC">
        <w:rPr>
          <w:color w:val="0C0C0C"/>
          <w:w w:val="105"/>
          <w:szCs w:val="24"/>
        </w:rPr>
        <w:t xml:space="preserve">hen the </w:t>
      </w:r>
      <w:r w:rsidR="00D213BD">
        <w:rPr>
          <w:color w:val="0C0C0C"/>
          <w:w w:val="105"/>
          <w:szCs w:val="24"/>
        </w:rPr>
        <w:t xml:space="preserve">main </w:t>
      </w:r>
      <w:r w:rsidRPr="00AB4ADC">
        <w:rPr>
          <w:color w:val="0C0C0C"/>
          <w:w w:val="105"/>
          <w:szCs w:val="24"/>
        </w:rPr>
        <w:t xml:space="preserve">Viewer </w:t>
      </w:r>
      <w:r w:rsidR="001C715E">
        <w:rPr>
          <w:color w:val="0C0C0C"/>
          <w:w w:val="105"/>
          <w:szCs w:val="24"/>
        </w:rPr>
        <w:t>page</w:t>
      </w:r>
      <w:r w:rsidR="001C715E" w:rsidRPr="00AB4ADC">
        <w:rPr>
          <w:color w:val="0C0C0C"/>
          <w:w w:val="105"/>
          <w:szCs w:val="24"/>
        </w:rPr>
        <w:t xml:space="preserve"> </w:t>
      </w:r>
      <w:r w:rsidRPr="00F57737">
        <w:rPr>
          <w:color w:val="0C0C0C"/>
          <w:w w:val="105"/>
          <w:szCs w:val="24"/>
        </w:rPr>
        <w:t xml:space="preserve">opens, it </w:t>
      </w:r>
      <w:r w:rsidR="00F70B9C">
        <w:rPr>
          <w:color w:val="0C0C0C"/>
          <w:w w:val="105"/>
          <w:szCs w:val="24"/>
        </w:rPr>
        <w:t>show</w:t>
      </w:r>
      <w:r w:rsidRPr="00F57737">
        <w:rPr>
          <w:color w:val="0C0C0C"/>
          <w:w w:val="105"/>
          <w:szCs w:val="24"/>
        </w:rPr>
        <w:t xml:space="preserve">s </w:t>
      </w:r>
      <w:r w:rsidR="00F70B9C">
        <w:rPr>
          <w:color w:val="0C0C0C"/>
          <w:w w:val="105"/>
          <w:szCs w:val="24"/>
        </w:rPr>
        <w:t xml:space="preserve">the patient information, </w:t>
      </w:r>
      <w:r w:rsidR="008A579E" w:rsidRPr="00F57737">
        <w:rPr>
          <w:color w:val="0C0C0C"/>
          <w:w w:val="105"/>
          <w:szCs w:val="24"/>
        </w:rPr>
        <w:t>main toolbar</w:t>
      </w:r>
      <w:r w:rsidR="00FF0820">
        <w:rPr>
          <w:color w:val="0C0C0C"/>
          <w:w w:val="105"/>
          <w:szCs w:val="24"/>
        </w:rPr>
        <w:t>,</w:t>
      </w:r>
      <w:r w:rsidR="008A579E" w:rsidRPr="00F57737">
        <w:rPr>
          <w:color w:val="0C0C0C"/>
          <w:w w:val="105"/>
          <w:szCs w:val="24"/>
        </w:rPr>
        <w:t xml:space="preserve"> </w:t>
      </w:r>
      <w:r w:rsidR="00F70B9C">
        <w:rPr>
          <w:color w:val="0C0C0C"/>
          <w:w w:val="105"/>
          <w:szCs w:val="24"/>
        </w:rPr>
        <w:t xml:space="preserve">external links button, </w:t>
      </w:r>
      <w:r w:rsidR="00FF0820">
        <w:rPr>
          <w:color w:val="0C0C0C"/>
          <w:w w:val="105"/>
          <w:szCs w:val="24"/>
        </w:rPr>
        <w:t>thumbnail panel</w:t>
      </w:r>
      <w:r w:rsidR="00F70B9C">
        <w:rPr>
          <w:color w:val="0C0C0C"/>
          <w:w w:val="105"/>
          <w:szCs w:val="24"/>
        </w:rPr>
        <w:t>(s)</w:t>
      </w:r>
      <w:r w:rsidR="00FF0820">
        <w:rPr>
          <w:color w:val="0C0C0C"/>
          <w:w w:val="105"/>
          <w:szCs w:val="24"/>
        </w:rPr>
        <w:t xml:space="preserve">, </w:t>
      </w:r>
      <w:r w:rsidR="00506712">
        <w:rPr>
          <w:color w:val="0C0C0C"/>
          <w:w w:val="105"/>
          <w:szCs w:val="24"/>
        </w:rPr>
        <w:t>viewport</w:t>
      </w:r>
      <w:r w:rsidR="00F70B9C">
        <w:rPr>
          <w:color w:val="0C0C0C"/>
          <w:w w:val="105"/>
          <w:szCs w:val="24"/>
        </w:rPr>
        <w:t>(</w:t>
      </w:r>
      <w:r w:rsidR="00506712">
        <w:rPr>
          <w:color w:val="0C0C0C"/>
          <w:w w:val="105"/>
          <w:szCs w:val="24"/>
        </w:rPr>
        <w:t>s</w:t>
      </w:r>
      <w:r w:rsidR="00F70B9C">
        <w:rPr>
          <w:color w:val="0C0C0C"/>
          <w:w w:val="105"/>
          <w:szCs w:val="24"/>
        </w:rPr>
        <w:t xml:space="preserve">), image navigation toolbar (Section </w:t>
      </w:r>
      <w:r w:rsidR="00CD4FA3">
        <w:rPr>
          <w:color w:val="0C0C0C"/>
          <w:w w:val="105"/>
          <w:szCs w:val="24"/>
        </w:rPr>
        <w:fldChar w:fldCharType="begin"/>
      </w:r>
      <w:r w:rsidR="00CD4FA3">
        <w:rPr>
          <w:color w:val="0C0C0C"/>
          <w:w w:val="105"/>
          <w:szCs w:val="24"/>
        </w:rPr>
        <w:instrText xml:space="preserve"> REF _Ref117773396 \r \h </w:instrText>
      </w:r>
      <w:r w:rsidR="00CD4FA3">
        <w:rPr>
          <w:color w:val="0C0C0C"/>
          <w:w w:val="105"/>
          <w:szCs w:val="24"/>
        </w:rPr>
      </w:r>
      <w:r w:rsidR="00CD4FA3">
        <w:rPr>
          <w:color w:val="0C0C0C"/>
          <w:w w:val="105"/>
          <w:szCs w:val="24"/>
        </w:rPr>
        <w:fldChar w:fldCharType="separate"/>
      </w:r>
      <w:r w:rsidR="000032E2">
        <w:rPr>
          <w:color w:val="0C0C0C"/>
          <w:w w:val="105"/>
          <w:szCs w:val="24"/>
        </w:rPr>
        <w:t>4.2.2</w:t>
      </w:r>
      <w:r w:rsidR="00CD4FA3">
        <w:rPr>
          <w:color w:val="0C0C0C"/>
          <w:w w:val="105"/>
          <w:szCs w:val="24"/>
        </w:rPr>
        <w:fldChar w:fldCharType="end"/>
      </w:r>
      <w:r w:rsidR="00F70B9C">
        <w:rPr>
          <w:color w:val="0C0C0C"/>
          <w:w w:val="105"/>
          <w:szCs w:val="24"/>
        </w:rPr>
        <w:t>), status, and Viewer version number</w:t>
      </w:r>
      <w:r w:rsidR="00A03F3B">
        <w:rPr>
          <w:color w:val="0C0C0C"/>
          <w:w w:val="105"/>
          <w:szCs w:val="24"/>
        </w:rPr>
        <w:t xml:space="preserve"> (</w:t>
      </w:r>
      <w:r w:rsidR="00A03F3B">
        <w:rPr>
          <w:color w:val="0C0C0C"/>
          <w:w w:val="105"/>
          <w:szCs w:val="24"/>
        </w:rPr>
        <w:fldChar w:fldCharType="begin"/>
      </w:r>
      <w:r w:rsidR="00A03F3B">
        <w:rPr>
          <w:color w:val="0C0C0C"/>
          <w:w w:val="105"/>
          <w:szCs w:val="24"/>
        </w:rPr>
        <w:instrText xml:space="preserve"> REF _Ref117780073 \h </w:instrText>
      </w:r>
      <w:r w:rsidR="00A03F3B">
        <w:rPr>
          <w:color w:val="0C0C0C"/>
          <w:w w:val="105"/>
          <w:szCs w:val="24"/>
        </w:rPr>
      </w:r>
      <w:r w:rsidR="00A03F3B">
        <w:rPr>
          <w:color w:val="0C0C0C"/>
          <w:w w:val="105"/>
          <w:szCs w:val="24"/>
        </w:rPr>
        <w:fldChar w:fldCharType="separate"/>
      </w:r>
      <w:r w:rsidR="000032E2" w:rsidRPr="00447FEE">
        <w:rPr>
          <w:szCs w:val="24"/>
        </w:rPr>
        <w:t xml:space="preserve">Figure </w:t>
      </w:r>
      <w:r w:rsidR="000032E2">
        <w:rPr>
          <w:noProof/>
          <w:szCs w:val="24"/>
        </w:rPr>
        <w:t>5</w:t>
      </w:r>
      <w:r w:rsidR="00A03F3B">
        <w:rPr>
          <w:color w:val="0C0C0C"/>
          <w:w w:val="105"/>
          <w:szCs w:val="24"/>
        </w:rPr>
        <w:fldChar w:fldCharType="end"/>
      </w:r>
      <w:r w:rsidR="00A03F3B">
        <w:rPr>
          <w:color w:val="0C0C0C"/>
          <w:w w:val="105"/>
          <w:szCs w:val="24"/>
        </w:rPr>
        <w:t>).</w:t>
      </w:r>
      <w:r w:rsidR="00FF0820">
        <w:rPr>
          <w:color w:val="0C0C0C"/>
          <w:w w:val="105"/>
          <w:szCs w:val="24"/>
        </w:rPr>
        <w:t xml:space="preserve"> The </w:t>
      </w:r>
      <w:r w:rsidR="00062941">
        <w:rPr>
          <w:color w:val="0C0C0C"/>
          <w:w w:val="105"/>
          <w:szCs w:val="24"/>
        </w:rPr>
        <w:t>V</w:t>
      </w:r>
      <w:r w:rsidR="00FF0820">
        <w:rPr>
          <w:color w:val="0C0C0C"/>
          <w:w w:val="105"/>
          <w:szCs w:val="24"/>
        </w:rPr>
        <w:t xml:space="preserve">iewer displays </w:t>
      </w:r>
      <w:r w:rsidRPr="00F57737">
        <w:rPr>
          <w:color w:val="0C0C0C"/>
          <w:w w:val="105"/>
          <w:szCs w:val="24"/>
        </w:rPr>
        <w:t xml:space="preserve">thumbnail placeholders until the thumbnails </w:t>
      </w:r>
      <w:r w:rsidRPr="00AB4ADC">
        <w:rPr>
          <w:color w:val="0C0C0C"/>
          <w:w w:val="105"/>
          <w:szCs w:val="24"/>
        </w:rPr>
        <w:t>are retrieved</w:t>
      </w:r>
      <w:r w:rsidR="00EE1FB7">
        <w:rPr>
          <w:color w:val="0C0C0C"/>
          <w:w w:val="105"/>
          <w:szCs w:val="24"/>
        </w:rPr>
        <w:t>, then displays the images in the viewport(s)</w:t>
      </w:r>
      <w:r w:rsidR="00B11B86">
        <w:rPr>
          <w:color w:val="0C0C0C"/>
          <w:w w:val="105"/>
          <w:szCs w:val="24"/>
        </w:rPr>
        <w:t xml:space="preserve">. </w:t>
      </w:r>
      <w:r w:rsidR="005601FD">
        <w:rPr>
          <w:color w:val="0F0F0F"/>
          <w:w w:val="105"/>
          <w:szCs w:val="24"/>
        </w:rPr>
        <w:t xml:space="preserve">Section </w:t>
      </w:r>
      <w:r w:rsidR="005601FD">
        <w:rPr>
          <w:color w:val="0F0F0F"/>
          <w:w w:val="105"/>
          <w:szCs w:val="24"/>
        </w:rPr>
        <w:fldChar w:fldCharType="begin"/>
      </w:r>
      <w:r w:rsidR="005601FD">
        <w:rPr>
          <w:color w:val="0F0F0F"/>
          <w:w w:val="105"/>
          <w:szCs w:val="24"/>
        </w:rPr>
        <w:instrText xml:space="preserve"> REF _Ref113710460 \r \h </w:instrText>
      </w:r>
      <w:r w:rsidR="005601FD">
        <w:rPr>
          <w:color w:val="0F0F0F"/>
          <w:w w:val="105"/>
          <w:szCs w:val="24"/>
        </w:rPr>
      </w:r>
      <w:r w:rsidR="005601FD">
        <w:rPr>
          <w:color w:val="0F0F0F"/>
          <w:w w:val="105"/>
          <w:szCs w:val="24"/>
        </w:rPr>
        <w:fldChar w:fldCharType="separate"/>
      </w:r>
      <w:r w:rsidR="000032E2">
        <w:rPr>
          <w:color w:val="0F0F0F"/>
          <w:w w:val="105"/>
          <w:szCs w:val="24"/>
        </w:rPr>
        <w:t>4.3.15</w:t>
      </w:r>
      <w:r w:rsidR="005601FD">
        <w:rPr>
          <w:color w:val="0F0F0F"/>
          <w:w w:val="105"/>
          <w:szCs w:val="24"/>
        </w:rPr>
        <w:fldChar w:fldCharType="end"/>
      </w:r>
      <w:r w:rsidR="005601FD">
        <w:rPr>
          <w:color w:val="0F0F0F"/>
          <w:w w:val="105"/>
          <w:szCs w:val="24"/>
        </w:rPr>
        <w:t xml:space="preserve"> describes the </w:t>
      </w:r>
      <w:r w:rsidR="005601FD" w:rsidRPr="00726640">
        <w:rPr>
          <w:color w:val="0F0F0F"/>
          <w:w w:val="105"/>
          <w:szCs w:val="24"/>
        </w:rPr>
        <w:t>components</w:t>
      </w:r>
      <w:r w:rsidR="005601FD">
        <w:rPr>
          <w:color w:val="0F0F0F"/>
          <w:w w:val="105"/>
          <w:szCs w:val="24"/>
        </w:rPr>
        <w:t xml:space="preserve"> that appear and are enabled </w:t>
      </w:r>
      <w:r w:rsidR="00062941">
        <w:rPr>
          <w:color w:val="0F0F0F"/>
          <w:w w:val="105"/>
          <w:szCs w:val="24"/>
        </w:rPr>
        <w:t>according to the active viewport's image</w:t>
      </w:r>
      <w:r w:rsidR="00EE1FB7">
        <w:rPr>
          <w:color w:val="0F0F0F"/>
          <w:w w:val="105"/>
          <w:szCs w:val="24"/>
        </w:rPr>
        <w:t xml:space="preserve"> as indicated by a yellow outline</w:t>
      </w:r>
      <w:r w:rsidR="005601FD">
        <w:rPr>
          <w:color w:val="0F0F0F"/>
          <w:w w:val="105"/>
          <w:szCs w:val="24"/>
        </w:rPr>
        <w:t>.</w:t>
      </w:r>
    </w:p>
    <w:p w14:paraId="63C378C1" w14:textId="23676CCC" w:rsidR="00F70B9C" w:rsidRPr="00836565" w:rsidRDefault="001D51FC" w:rsidP="00836565">
      <w:pPr>
        <w:pStyle w:val="CaptionCentered"/>
        <w:rPr>
          <w:sz w:val="24"/>
          <w:szCs w:val="24"/>
        </w:rPr>
      </w:pPr>
      <w:bookmarkStart w:id="111" w:name="_Ref117780073"/>
      <w:bookmarkStart w:id="112" w:name="_Ref117780055"/>
      <w:bookmarkStart w:id="113" w:name="_Toc117849773"/>
      <w:r w:rsidRPr="00447FEE">
        <w:rPr>
          <w:sz w:val="24"/>
          <w:szCs w:val="24"/>
        </w:rPr>
        <w:t xml:space="preserve">Figure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Figure \* ARABIC </w:instrText>
      </w:r>
      <w:r>
        <w:rPr>
          <w:sz w:val="24"/>
          <w:szCs w:val="24"/>
        </w:rPr>
        <w:fldChar w:fldCharType="separate"/>
      </w:r>
      <w:r w:rsidR="000032E2">
        <w:rPr>
          <w:noProof/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bookmarkEnd w:id="111"/>
      <w:r w:rsidRPr="00447FEE">
        <w:rPr>
          <w:sz w:val="24"/>
          <w:szCs w:val="24"/>
        </w:rPr>
        <w:t xml:space="preserve">: Main Viewer </w:t>
      </w:r>
      <w:r>
        <w:rPr>
          <w:sz w:val="24"/>
          <w:szCs w:val="24"/>
        </w:rPr>
        <w:t>Page</w:t>
      </w:r>
      <w:bookmarkEnd w:id="112"/>
      <w:bookmarkEnd w:id="113"/>
    </w:p>
    <w:p w14:paraId="6C8C9C7D" w14:textId="77777777" w:rsidR="00296D4A" w:rsidRDefault="00836565" w:rsidP="003815E4">
      <w:pPr>
        <w:pStyle w:val="BodyText"/>
        <w:spacing w:before="0"/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03AF9DDE" wp14:editId="22D1FEB7">
            <wp:extent cx="7918704" cy="4379976"/>
            <wp:effectExtent l="0" t="0" r="6350" b="1905"/>
            <wp:docPr id="60" name="Picture 60" descr="Main View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Main Viewer P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704" cy="43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A782" w14:textId="77777777" w:rsidR="003815E4" w:rsidRDefault="003815E4" w:rsidP="003815E4">
      <w:pPr>
        <w:pStyle w:val="BodyText"/>
        <w:jc w:val="center"/>
        <w:rPr>
          <w:sz w:val="12"/>
        </w:rPr>
      </w:pPr>
    </w:p>
    <w:p w14:paraId="7BA25167" w14:textId="0721846B" w:rsidR="003815E4" w:rsidRDefault="003815E4" w:rsidP="003815E4">
      <w:pPr>
        <w:pStyle w:val="BodyText"/>
        <w:jc w:val="center"/>
        <w:rPr>
          <w:sz w:val="12"/>
        </w:rPr>
        <w:sectPr w:rsidR="003815E4" w:rsidSect="003815E4">
          <w:pgSz w:w="15840" w:h="12240" w:orient="landscape" w:code="1"/>
          <w:pgMar w:top="1440" w:right="1440" w:bottom="1440" w:left="1440" w:header="0" w:footer="864" w:gutter="0"/>
          <w:cols w:space="720"/>
          <w:docGrid w:linePitch="326"/>
        </w:sectPr>
      </w:pPr>
    </w:p>
    <w:p w14:paraId="3F4629D7" w14:textId="09B753BB" w:rsidR="008A579E" w:rsidRPr="00C67C4F" w:rsidRDefault="008A579E" w:rsidP="00C67C4F">
      <w:pPr>
        <w:pStyle w:val="Heading3"/>
      </w:pPr>
      <w:bookmarkStart w:id="114" w:name="_Ref117773457"/>
      <w:bookmarkStart w:id="115" w:name="_Toc117849739"/>
      <w:r w:rsidRPr="00C67C4F">
        <w:t>The Main Toolbar</w:t>
      </w:r>
      <w:bookmarkEnd w:id="114"/>
      <w:bookmarkEnd w:id="115"/>
    </w:p>
    <w:p w14:paraId="01BFED95" w14:textId="2790AC3E" w:rsidR="008A579E" w:rsidRPr="004D77A3" w:rsidRDefault="008A579E" w:rsidP="003279FC">
      <w:pPr>
        <w:pStyle w:val="BodyText"/>
        <w:keepNext/>
        <w:keepLines/>
        <w:rPr>
          <w:color w:val="0E0E0E"/>
          <w:w w:val="105"/>
          <w:szCs w:val="24"/>
        </w:rPr>
      </w:pPr>
      <w:r w:rsidRPr="004D77A3">
        <w:rPr>
          <w:color w:val="0C0C0C"/>
          <w:w w:val="105"/>
          <w:szCs w:val="24"/>
        </w:rPr>
        <w:t>The</w:t>
      </w:r>
      <w:r w:rsidRPr="004D77A3">
        <w:rPr>
          <w:color w:val="0C0C0C"/>
          <w:spacing w:val="-7"/>
          <w:w w:val="105"/>
          <w:szCs w:val="24"/>
        </w:rPr>
        <w:t xml:space="preserve"> </w:t>
      </w:r>
      <w:r w:rsidRPr="000B3779">
        <w:rPr>
          <w:color w:val="0C0C0C"/>
          <w:spacing w:val="-7"/>
          <w:w w:val="105"/>
          <w:szCs w:val="24"/>
        </w:rPr>
        <w:t xml:space="preserve">main </w:t>
      </w:r>
      <w:r w:rsidRPr="000B3779">
        <w:rPr>
          <w:color w:val="0C0C0C"/>
          <w:w w:val="105"/>
          <w:szCs w:val="24"/>
        </w:rPr>
        <w:t>toolbar</w:t>
      </w:r>
      <w:r w:rsidRPr="004D77A3">
        <w:rPr>
          <w:color w:val="0C0C0C"/>
          <w:spacing w:val="-1"/>
          <w:w w:val="105"/>
          <w:szCs w:val="24"/>
        </w:rPr>
        <w:t xml:space="preserve"> </w:t>
      </w:r>
      <w:r>
        <w:rPr>
          <w:color w:val="0C0C0C"/>
          <w:spacing w:val="-1"/>
          <w:w w:val="105"/>
          <w:szCs w:val="24"/>
        </w:rPr>
        <w:t>(</w:t>
      </w:r>
      <w:r w:rsidRPr="004D77A3">
        <w:rPr>
          <w:color w:val="0E0E0E"/>
          <w:w w:val="105"/>
          <w:szCs w:val="24"/>
        </w:rPr>
        <w:fldChar w:fldCharType="begin"/>
      </w:r>
      <w:r w:rsidRPr="004D77A3">
        <w:rPr>
          <w:color w:val="0E0E0E"/>
          <w:w w:val="105"/>
          <w:szCs w:val="24"/>
        </w:rPr>
        <w:instrText xml:space="preserve"> REF _Ref45873420 \h </w:instrText>
      </w:r>
      <w:r>
        <w:rPr>
          <w:color w:val="0E0E0E"/>
          <w:w w:val="105"/>
          <w:szCs w:val="24"/>
        </w:rPr>
        <w:instrText xml:space="preserve"> \* MERGEFORMAT </w:instrText>
      </w:r>
      <w:r w:rsidRPr="004D77A3">
        <w:rPr>
          <w:color w:val="0E0E0E"/>
          <w:w w:val="105"/>
          <w:szCs w:val="24"/>
        </w:rPr>
      </w:r>
      <w:r w:rsidRPr="004D77A3">
        <w:rPr>
          <w:color w:val="0E0E0E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6</w:t>
      </w:r>
      <w:r w:rsidRPr="004D77A3">
        <w:rPr>
          <w:color w:val="0E0E0E"/>
          <w:w w:val="105"/>
          <w:szCs w:val="24"/>
        </w:rPr>
        <w:fldChar w:fldCharType="end"/>
      </w:r>
      <w:r>
        <w:rPr>
          <w:color w:val="0E0E0E"/>
          <w:w w:val="105"/>
          <w:szCs w:val="24"/>
        </w:rPr>
        <w:t xml:space="preserve">) </w:t>
      </w:r>
      <w:r w:rsidRPr="004D77A3">
        <w:rPr>
          <w:color w:val="0C0C0C"/>
          <w:w w:val="105"/>
          <w:szCs w:val="24"/>
        </w:rPr>
        <w:t>provides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>
        <w:rPr>
          <w:color w:val="0C0C0C"/>
          <w:spacing w:val="-4"/>
          <w:w w:val="105"/>
          <w:szCs w:val="24"/>
        </w:rPr>
        <w:t xml:space="preserve">buttons to </w:t>
      </w:r>
      <w:r w:rsidRPr="004D77A3">
        <w:rPr>
          <w:color w:val="0C0C0C"/>
          <w:w w:val="105"/>
          <w:szCs w:val="24"/>
        </w:rPr>
        <w:t>access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the</w:t>
      </w:r>
      <w:r w:rsidRPr="004D77A3">
        <w:rPr>
          <w:color w:val="0C0C0C"/>
          <w:spacing w:val="-8"/>
          <w:w w:val="105"/>
          <w:szCs w:val="24"/>
        </w:rPr>
        <w:t xml:space="preserve"> </w:t>
      </w:r>
      <w:r w:rsidRPr="00726640">
        <w:rPr>
          <w:color w:val="0F0F0F"/>
          <w:w w:val="105"/>
          <w:szCs w:val="24"/>
        </w:rPr>
        <w:t xml:space="preserve">Viewer </w:t>
      </w:r>
      <w:r>
        <w:rPr>
          <w:color w:val="0F0F0F"/>
          <w:w w:val="105"/>
          <w:szCs w:val="24"/>
        </w:rPr>
        <w:t xml:space="preserve">functions </w:t>
      </w:r>
      <w:r w:rsidRPr="004D77A3">
        <w:rPr>
          <w:color w:val="0C0C0C"/>
          <w:w w:val="105"/>
          <w:szCs w:val="24"/>
        </w:rPr>
        <w:t>while</w:t>
      </w:r>
      <w:r w:rsidRPr="004D77A3">
        <w:rPr>
          <w:color w:val="0C0C0C"/>
          <w:spacing w:val="-4"/>
          <w:w w:val="105"/>
          <w:szCs w:val="24"/>
        </w:rPr>
        <w:t xml:space="preserve"> </w:t>
      </w:r>
      <w:r w:rsidRPr="004D77A3">
        <w:rPr>
          <w:color w:val="1F1F1F"/>
          <w:w w:val="105"/>
          <w:szCs w:val="24"/>
        </w:rPr>
        <w:t>viewing</w:t>
      </w:r>
      <w:r w:rsidRPr="004D77A3">
        <w:rPr>
          <w:color w:val="1F1F1F"/>
          <w:spacing w:val="-1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an</w:t>
      </w:r>
      <w:r w:rsidRPr="004D77A3">
        <w:rPr>
          <w:color w:val="0C0C0C"/>
          <w:spacing w:val="-12"/>
          <w:w w:val="105"/>
          <w:szCs w:val="24"/>
        </w:rPr>
        <w:t xml:space="preserve"> </w:t>
      </w:r>
      <w:r w:rsidRPr="004D77A3">
        <w:rPr>
          <w:color w:val="0C0C0C"/>
          <w:w w:val="105"/>
          <w:szCs w:val="24"/>
        </w:rPr>
        <w:t>image</w:t>
      </w:r>
      <w:r>
        <w:rPr>
          <w:color w:val="0C0C0C"/>
          <w:w w:val="105"/>
          <w:szCs w:val="24"/>
        </w:rPr>
        <w:t xml:space="preserve">. </w:t>
      </w:r>
      <w:r>
        <w:rPr>
          <w:color w:val="0E0E0E"/>
          <w:w w:val="105"/>
          <w:szCs w:val="24"/>
        </w:rPr>
        <w:t xml:space="preserve">The </w:t>
      </w:r>
      <w:r w:rsidRPr="00726640">
        <w:rPr>
          <w:color w:val="0F0F0F"/>
          <w:w w:val="105"/>
          <w:szCs w:val="24"/>
        </w:rPr>
        <w:t>Viewer</w:t>
      </w:r>
      <w:r>
        <w:rPr>
          <w:color w:val="0E0E0E"/>
          <w:w w:val="105"/>
          <w:szCs w:val="24"/>
        </w:rPr>
        <w:t xml:space="preserve"> enables (brightens) and disables (grays out, </w:t>
      </w:r>
      <w:r w:rsidRPr="004D77A3">
        <w:rPr>
          <w:color w:val="0E0E0E"/>
          <w:w w:val="105"/>
          <w:szCs w:val="24"/>
        </w:rPr>
        <w:fldChar w:fldCharType="begin"/>
      </w:r>
      <w:r w:rsidRPr="004D77A3">
        <w:rPr>
          <w:color w:val="0E0E0E"/>
          <w:w w:val="105"/>
          <w:szCs w:val="24"/>
        </w:rPr>
        <w:instrText xml:space="preserve"> REF _Ref45873405 \h </w:instrText>
      </w:r>
      <w:r>
        <w:rPr>
          <w:color w:val="0E0E0E"/>
          <w:w w:val="105"/>
          <w:szCs w:val="24"/>
        </w:rPr>
        <w:instrText xml:space="preserve"> \* MERGEFORMAT </w:instrText>
      </w:r>
      <w:r w:rsidRPr="004D77A3">
        <w:rPr>
          <w:color w:val="0E0E0E"/>
          <w:w w:val="105"/>
          <w:szCs w:val="24"/>
        </w:rPr>
      </w:r>
      <w:r w:rsidRPr="004D77A3">
        <w:rPr>
          <w:color w:val="0E0E0E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7</w:t>
      </w:r>
      <w:r w:rsidRPr="004D77A3">
        <w:rPr>
          <w:color w:val="0E0E0E"/>
          <w:w w:val="105"/>
          <w:szCs w:val="24"/>
        </w:rPr>
        <w:fldChar w:fldCharType="end"/>
      </w:r>
      <w:r>
        <w:rPr>
          <w:color w:val="0E0E0E"/>
          <w:w w:val="105"/>
          <w:szCs w:val="24"/>
        </w:rPr>
        <w:t>) the buttons d</w:t>
      </w:r>
      <w:r w:rsidRPr="004D77A3">
        <w:rPr>
          <w:color w:val="0E0E0E"/>
          <w:w w:val="105"/>
          <w:szCs w:val="24"/>
        </w:rPr>
        <w:t>epend</w:t>
      </w:r>
      <w:r>
        <w:rPr>
          <w:color w:val="0E0E0E"/>
          <w:w w:val="105"/>
          <w:szCs w:val="24"/>
        </w:rPr>
        <w:t>ing</w:t>
      </w:r>
      <w:r w:rsidRPr="004D77A3">
        <w:rPr>
          <w:color w:val="0E0E0E"/>
          <w:spacing w:val="3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on</w:t>
      </w:r>
      <w:r w:rsidRPr="004D77A3">
        <w:rPr>
          <w:color w:val="0E0E0E"/>
          <w:spacing w:val="-4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the</w:t>
      </w:r>
      <w:r w:rsidRPr="004D77A3">
        <w:rPr>
          <w:color w:val="0E0E0E"/>
          <w:spacing w:val="-12"/>
          <w:w w:val="105"/>
          <w:szCs w:val="24"/>
        </w:rPr>
        <w:t xml:space="preserve"> </w:t>
      </w:r>
      <w:r>
        <w:rPr>
          <w:color w:val="0E0E0E"/>
          <w:w w:val="105"/>
          <w:szCs w:val="24"/>
        </w:rPr>
        <w:t>image typ</w:t>
      </w:r>
      <w:r w:rsidRPr="004D77A3">
        <w:rPr>
          <w:color w:val="0E0E0E"/>
          <w:w w:val="105"/>
          <w:szCs w:val="24"/>
        </w:rPr>
        <w:t>e</w:t>
      </w:r>
      <w:r>
        <w:rPr>
          <w:color w:val="0E0E0E"/>
          <w:w w:val="105"/>
          <w:szCs w:val="24"/>
        </w:rPr>
        <w:t xml:space="preserve"> in the active viewport. </w:t>
      </w:r>
      <w:r w:rsidRPr="004D77A3">
        <w:rPr>
          <w:color w:val="0E0E0E"/>
          <w:w w:val="105"/>
          <w:szCs w:val="24"/>
        </w:rPr>
        <w:t xml:space="preserve">See </w:t>
      </w:r>
      <w:r w:rsidR="009D308B">
        <w:rPr>
          <w:color w:val="0E0E0E"/>
          <w:w w:val="105"/>
          <w:szCs w:val="24"/>
        </w:rPr>
        <w:fldChar w:fldCharType="begin"/>
      </w:r>
      <w:r w:rsidR="009D308B">
        <w:rPr>
          <w:color w:val="0E0E0E"/>
          <w:w w:val="105"/>
          <w:szCs w:val="24"/>
        </w:rPr>
        <w:instrText xml:space="preserve"> REF _Ref45873420 \h </w:instrText>
      </w:r>
      <w:r w:rsidR="009D308B">
        <w:rPr>
          <w:color w:val="0E0E0E"/>
          <w:w w:val="105"/>
          <w:szCs w:val="24"/>
        </w:rPr>
      </w:r>
      <w:r w:rsidR="009D308B">
        <w:rPr>
          <w:color w:val="0E0E0E"/>
          <w:w w:val="105"/>
          <w:szCs w:val="24"/>
        </w:rPr>
        <w:fldChar w:fldCharType="separate"/>
      </w:r>
      <w:r w:rsidR="000032E2" w:rsidRPr="00254BED">
        <w:t xml:space="preserve">Figure </w:t>
      </w:r>
      <w:r w:rsidR="000032E2">
        <w:rPr>
          <w:noProof/>
        </w:rPr>
        <w:t>6</w:t>
      </w:r>
      <w:r w:rsidR="009D308B">
        <w:rPr>
          <w:color w:val="0E0E0E"/>
          <w:w w:val="105"/>
          <w:szCs w:val="24"/>
        </w:rPr>
        <w:fldChar w:fldCharType="end"/>
      </w:r>
      <w:r w:rsidR="009D308B">
        <w:rPr>
          <w:color w:val="0E0E0E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for an image of the</w:t>
      </w:r>
      <w:r w:rsidRPr="004D77A3">
        <w:rPr>
          <w:color w:val="0E0E0E"/>
          <w:spacing w:val="-16"/>
          <w:w w:val="105"/>
          <w:szCs w:val="24"/>
        </w:rPr>
        <w:t xml:space="preserve"> </w:t>
      </w:r>
      <w:r w:rsidRPr="004D77A3">
        <w:rPr>
          <w:color w:val="0E0E0E"/>
          <w:w w:val="105"/>
          <w:szCs w:val="24"/>
        </w:rPr>
        <w:t>toolbar.</w:t>
      </w:r>
    </w:p>
    <w:p w14:paraId="1D0D0BFD" w14:textId="7DC76785" w:rsidR="008A579E" w:rsidRDefault="008A579E" w:rsidP="008A579E">
      <w:pPr>
        <w:pStyle w:val="CaptionCentered"/>
      </w:pPr>
      <w:bookmarkStart w:id="116" w:name="_Ref45873420"/>
      <w:bookmarkStart w:id="117" w:name="_Toc117849774"/>
      <w:r w:rsidRPr="00254BED">
        <w:t xml:space="preserve">Figure </w:t>
      </w:r>
      <w:r w:rsidRPr="00254BED">
        <w:rPr>
          <w:noProof/>
        </w:rPr>
        <w:fldChar w:fldCharType="begin"/>
      </w:r>
      <w:r w:rsidRPr="00254BED">
        <w:rPr>
          <w:noProof/>
        </w:rPr>
        <w:instrText xml:space="preserve"> SEQ Figure \* ARABIC </w:instrText>
      </w:r>
      <w:r w:rsidRPr="00254BED">
        <w:rPr>
          <w:noProof/>
        </w:rPr>
        <w:fldChar w:fldCharType="separate"/>
      </w:r>
      <w:r w:rsidR="000032E2">
        <w:rPr>
          <w:noProof/>
        </w:rPr>
        <w:t>6</w:t>
      </w:r>
      <w:r w:rsidRPr="00254BED">
        <w:rPr>
          <w:noProof/>
        </w:rPr>
        <w:fldChar w:fldCharType="end"/>
      </w:r>
      <w:bookmarkEnd w:id="116"/>
      <w:r w:rsidRPr="00254BED">
        <w:t>: Main Toolbar</w:t>
      </w:r>
      <w:bookmarkEnd w:id="117"/>
    </w:p>
    <w:p w14:paraId="01BA42AD" w14:textId="619C9574" w:rsidR="00254BED" w:rsidRDefault="00254BED" w:rsidP="008A579E">
      <w:pPr>
        <w:pStyle w:val="CaptionCentered"/>
      </w:pPr>
      <w:r>
        <w:rPr>
          <w:noProof/>
        </w:rPr>
        <w:drawing>
          <wp:inline distT="0" distB="0" distL="0" distR="0" wp14:anchorId="4F1E5C3B" wp14:editId="07550F96">
            <wp:extent cx="5943600" cy="372392"/>
            <wp:effectExtent l="0" t="0" r="0" b="8890"/>
            <wp:docPr id="26" name="Picture 26" descr="Main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in Toolba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19772" w14:textId="5F9EA0BA" w:rsidR="008A579E" w:rsidRPr="00742BAF" w:rsidRDefault="008A579E" w:rsidP="008A579E">
      <w:pPr>
        <w:pStyle w:val="BodyText"/>
        <w:spacing w:before="5"/>
        <w:jc w:val="center"/>
        <w:rPr>
          <w:i/>
          <w:iCs/>
          <w:sz w:val="11"/>
          <w:szCs w:val="11"/>
        </w:rPr>
      </w:pPr>
    </w:p>
    <w:p w14:paraId="23CC1FC5" w14:textId="2FEF4464" w:rsidR="008A579E" w:rsidRDefault="008A579E" w:rsidP="008A579E">
      <w:pPr>
        <w:pStyle w:val="CaptionCentered"/>
      </w:pPr>
      <w:bookmarkStart w:id="118" w:name="_Ref45873405"/>
      <w:bookmarkStart w:id="119" w:name="_Toc117849775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7</w:t>
      </w:r>
      <w:r>
        <w:rPr>
          <w:noProof/>
        </w:rPr>
        <w:fldChar w:fldCharType="end"/>
      </w:r>
      <w:bookmarkEnd w:id="118"/>
      <w:r>
        <w:t xml:space="preserve">: </w:t>
      </w:r>
      <w:r w:rsidR="00CF0841">
        <w:t xml:space="preserve">Sample </w:t>
      </w:r>
      <w:r>
        <w:t>Disabled</w:t>
      </w:r>
      <w:r w:rsidRPr="00ED1E9B">
        <w:t xml:space="preserve"> </w:t>
      </w:r>
      <w:r>
        <w:t>T</w:t>
      </w:r>
      <w:r w:rsidRPr="00ED1E9B">
        <w:t>oo</w:t>
      </w:r>
      <w:r>
        <w:t>l</w:t>
      </w:r>
      <w:r w:rsidRPr="00ED1E9B">
        <w:t xml:space="preserve">bar </w:t>
      </w:r>
      <w:r>
        <w:t>B</w:t>
      </w:r>
      <w:r w:rsidRPr="00ED1E9B">
        <w:t>utton</w:t>
      </w:r>
      <w:bookmarkEnd w:id="119"/>
    </w:p>
    <w:p w14:paraId="68EB8F26" w14:textId="77777777" w:rsidR="008A579E" w:rsidRDefault="008A579E" w:rsidP="008A579E">
      <w:pPr>
        <w:pStyle w:val="BodyText"/>
        <w:spacing w:before="9"/>
        <w:jc w:val="center"/>
        <w:rPr>
          <w:sz w:val="21"/>
        </w:rPr>
      </w:pPr>
      <w:r>
        <w:rPr>
          <w:noProof/>
        </w:rPr>
        <w:drawing>
          <wp:inline distT="0" distB="0" distL="0" distR="0" wp14:anchorId="2FDF82B1" wp14:editId="460A1750">
            <wp:extent cx="525780" cy="569595"/>
            <wp:effectExtent l="0" t="0" r="7620" b="1905"/>
            <wp:docPr id="51" name="image44.jpeg" descr="Sample Disabled Toolb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4.jpeg" descr="Sample Disabled Toolbar Butto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9C2D" w14:textId="30736E7F" w:rsidR="008A579E" w:rsidRPr="00F83164" w:rsidRDefault="008A579E" w:rsidP="008A579E">
      <w:pPr>
        <w:pStyle w:val="BodyText"/>
        <w:rPr>
          <w:i/>
          <w:szCs w:val="24"/>
        </w:rPr>
      </w:pPr>
      <w:r w:rsidRPr="00F83164">
        <w:rPr>
          <w:iCs/>
          <w:color w:val="1D1D1D"/>
          <w:w w:val="105"/>
          <w:szCs w:val="24"/>
        </w:rPr>
        <w:fldChar w:fldCharType="begin"/>
      </w:r>
      <w:r w:rsidRPr="00F83164">
        <w:rPr>
          <w:iCs/>
          <w:color w:val="1D1D1D"/>
          <w:w w:val="105"/>
          <w:szCs w:val="24"/>
        </w:rPr>
        <w:instrText xml:space="preserve"> REF _Ref45873520 \h </w:instrText>
      </w:r>
      <w:r>
        <w:rPr>
          <w:iCs/>
          <w:color w:val="1D1D1D"/>
          <w:w w:val="105"/>
          <w:szCs w:val="24"/>
        </w:rPr>
        <w:instrText xml:space="preserve"> \* MERGEFORMAT </w:instrText>
      </w:r>
      <w:r w:rsidRPr="00F83164">
        <w:rPr>
          <w:iCs/>
          <w:color w:val="1D1D1D"/>
          <w:w w:val="105"/>
          <w:szCs w:val="24"/>
        </w:rPr>
      </w:r>
      <w:r w:rsidRPr="00F83164">
        <w:rPr>
          <w:iCs/>
          <w:color w:val="1D1D1D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Table </w:t>
      </w:r>
      <w:r w:rsidR="000032E2" w:rsidRPr="000032E2">
        <w:rPr>
          <w:noProof/>
          <w:szCs w:val="24"/>
        </w:rPr>
        <w:t>1</w:t>
      </w:r>
      <w:r w:rsidRPr="00F83164">
        <w:rPr>
          <w:iCs/>
          <w:color w:val="1D1D1D"/>
          <w:w w:val="105"/>
          <w:szCs w:val="24"/>
        </w:rPr>
        <w:fldChar w:fldCharType="end"/>
      </w:r>
      <w:r w:rsidR="00C838EA">
        <w:rPr>
          <w:iCs/>
          <w:color w:val="1D1D1D"/>
          <w:w w:val="105"/>
          <w:szCs w:val="24"/>
        </w:rPr>
        <w:t xml:space="preserve"> </w:t>
      </w:r>
      <w:r>
        <w:rPr>
          <w:iCs/>
          <w:color w:val="1D1D1D"/>
          <w:w w:val="105"/>
          <w:szCs w:val="24"/>
        </w:rPr>
        <w:t>describes t</w:t>
      </w:r>
      <w:r w:rsidRPr="003A3BC4">
        <w:rPr>
          <w:iCs/>
          <w:color w:val="1D1D1D"/>
          <w:w w:val="105"/>
          <w:szCs w:val="24"/>
        </w:rPr>
        <w:t xml:space="preserve">he functions and uses of each </w:t>
      </w:r>
      <w:r>
        <w:rPr>
          <w:iCs/>
          <w:color w:val="1D1D1D"/>
          <w:w w:val="105"/>
          <w:szCs w:val="24"/>
        </w:rPr>
        <w:t>b</w:t>
      </w:r>
      <w:r w:rsidRPr="003A3BC4">
        <w:rPr>
          <w:iCs/>
          <w:color w:val="1D1D1D"/>
          <w:w w:val="105"/>
          <w:szCs w:val="24"/>
        </w:rPr>
        <w:t xml:space="preserve">utton </w:t>
      </w:r>
      <w:r>
        <w:rPr>
          <w:iCs/>
          <w:color w:val="1D1D1D"/>
          <w:w w:val="105"/>
          <w:szCs w:val="24"/>
        </w:rPr>
        <w:t>in the toolbar</w:t>
      </w:r>
      <w:r w:rsidRPr="00F83164">
        <w:rPr>
          <w:i/>
          <w:color w:val="1D1D1D"/>
          <w:w w:val="105"/>
          <w:szCs w:val="24"/>
        </w:rPr>
        <w:t>.</w:t>
      </w:r>
    </w:p>
    <w:p w14:paraId="4F5320D2" w14:textId="7C0005F7" w:rsidR="008A579E" w:rsidRDefault="008A579E" w:rsidP="008A579E">
      <w:pPr>
        <w:pStyle w:val="Caption"/>
      </w:pPr>
      <w:bookmarkStart w:id="120" w:name="_Ref45873520"/>
      <w:bookmarkStart w:id="121" w:name="_Toc117849831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0032E2">
        <w:rPr>
          <w:noProof/>
        </w:rPr>
        <w:t>1</w:t>
      </w:r>
      <w:r>
        <w:rPr>
          <w:noProof/>
        </w:rPr>
        <w:fldChar w:fldCharType="end"/>
      </w:r>
      <w:bookmarkEnd w:id="120"/>
      <w:r>
        <w:t>: Toolbar Icons</w:t>
      </w:r>
      <w:r w:rsidR="00C838EA">
        <w:t xml:space="preserve"> </w:t>
      </w:r>
      <w:r>
        <w:t>- Names, Functions, and Descriptions</w:t>
      </w:r>
      <w:bookmarkEnd w:id="121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02"/>
        <w:gridCol w:w="3079"/>
        <w:gridCol w:w="3159"/>
      </w:tblGrid>
      <w:tr w:rsidR="008A579E" w:rsidRPr="00B67DA6" w14:paraId="493133B8" w14:textId="77777777" w:rsidTr="008F2EB2">
        <w:trPr>
          <w:tblHeader/>
        </w:trPr>
        <w:tc>
          <w:tcPr>
            <w:tcW w:w="3102" w:type="dxa"/>
            <w:shd w:val="clear" w:color="auto" w:fill="F2F2F2" w:themeFill="background1" w:themeFillShade="F2"/>
          </w:tcPr>
          <w:p w14:paraId="431EF427" w14:textId="77777777" w:rsidR="008A579E" w:rsidRPr="00B67DA6" w:rsidRDefault="008A579E" w:rsidP="00076D80">
            <w:pPr>
              <w:pStyle w:val="TableHeading"/>
            </w:pPr>
            <w:r w:rsidRPr="00B67DA6">
              <w:t>Button Icon</w:t>
            </w:r>
          </w:p>
        </w:tc>
        <w:tc>
          <w:tcPr>
            <w:tcW w:w="3079" w:type="dxa"/>
            <w:shd w:val="clear" w:color="auto" w:fill="F2F2F2" w:themeFill="background1" w:themeFillShade="F2"/>
          </w:tcPr>
          <w:p w14:paraId="15894A2C" w14:textId="77777777" w:rsidR="008A579E" w:rsidRPr="00B67DA6" w:rsidRDefault="008A579E" w:rsidP="00076D80">
            <w:pPr>
              <w:pStyle w:val="TableHeading"/>
            </w:pPr>
            <w:r w:rsidRPr="00B67DA6">
              <w:t>Button Name and Function</w:t>
            </w:r>
          </w:p>
        </w:tc>
        <w:tc>
          <w:tcPr>
            <w:tcW w:w="3159" w:type="dxa"/>
            <w:shd w:val="clear" w:color="auto" w:fill="F2F2F2" w:themeFill="background1" w:themeFillShade="F2"/>
          </w:tcPr>
          <w:p w14:paraId="4EEF30D5" w14:textId="77777777" w:rsidR="008A579E" w:rsidRPr="00B67DA6" w:rsidRDefault="008A579E" w:rsidP="00076D80">
            <w:pPr>
              <w:pStyle w:val="TableHeading"/>
            </w:pPr>
            <w:r w:rsidRPr="00B67DA6">
              <w:t>Description</w:t>
            </w:r>
          </w:p>
        </w:tc>
      </w:tr>
      <w:tr w:rsidR="008A579E" w14:paraId="2C5C55E9" w14:textId="77777777" w:rsidTr="008F2EB2">
        <w:tc>
          <w:tcPr>
            <w:tcW w:w="3102" w:type="dxa"/>
          </w:tcPr>
          <w:p w14:paraId="7F99F999" w14:textId="77777777" w:rsidR="008A579E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E2C1ADD" wp14:editId="1D0F43FD">
                  <wp:extent cx="643127" cy="384048"/>
                  <wp:effectExtent l="0" t="0" r="0" b="0"/>
                  <wp:docPr id="55" name="image46.png" descr="Window/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1096807" w14:textId="77777777" w:rsidR="008A579E" w:rsidRDefault="008A579E" w:rsidP="00076D80">
            <w:pPr>
              <w:pStyle w:val="TableText"/>
            </w:pPr>
            <w:r w:rsidRPr="000B3779">
              <w:rPr>
                <w:b/>
                <w:bCs/>
                <w:color w:val="0E0E0E"/>
                <w:w w:val="105"/>
              </w:rPr>
              <w:t>WW</w:t>
            </w:r>
            <w:r w:rsidRPr="000B3779">
              <w:rPr>
                <w:b/>
                <w:bCs/>
                <w:color w:val="343434"/>
                <w:w w:val="105"/>
              </w:rPr>
              <w:t>/</w:t>
            </w:r>
            <w:r w:rsidRPr="000B3779">
              <w:rPr>
                <w:b/>
                <w:bCs/>
                <w:color w:val="0E0E0E"/>
                <w:w w:val="105"/>
              </w:rPr>
              <w:t>WC</w:t>
            </w:r>
            <w:r>
              <w:rPr>
                <w:color w:val="0E0E0E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(Window</w:t>
            </w:r>
            <w:r>
              <w:rPr>
                <w:color w:val="343434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Level)</w:t>
            </w:r>
          </w:p>
        </w:tc>
        <w:tc>
          <w:tcPr>
            <w:tcW w:w="3159" w:type="dxa"/>
          </w:tcPr>
          <w:p w14:paraId="70E8C1B6" w14:textId="77777777" w:rsidR="008A579E" w:rsidRDefault="008A579E" w:rsidP="00076D80">
            <w:pPr>
              <w:pStyle w:val="TableText"/>
            </w:pPr>
            <w:r>
              <w:rPr>
                <w:color w:val="0E0E0E"/>
                <w:w w:val="105"/>
              </w:rPr>
              <w:t xml:space="preserve">Manually </w:t>
            </w:r>
            <w:r w:rsidRPr="00AB4ADC">
              <w:rPr>
                <w:color w:val="0E0E0E"/>
                <w:w w:val="105"/>
              </w:rPr>
              <w:t xml:space="preserve">click and drag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image</w:t>
            </w:r>
            <w:r>
              <w:rPr>
                <w:color w:val="0E0E0E"/>
                <w:w w:val="105"/>
              </w:rPr>
              <w:t xml:space="preserve"> to make the Viewer </w:t>
            </w:r>
            <w:r w:rsidRPr="00AB4ADC">
              <w:rPr>
                <w:color w:val="0E0E0E"/>
                <w:w w:val="105"/>
              </w:rPr>
              <w:t>alter the grayscale value of the image</w:t>
            </w:r>
            <w:r>
              <w:rPr>
                <w:color w:val="0E0E0E"/>
                <w:w w:val="105"/>
              </w:rPr>
              <w:t xml:space="preserve">. </w:t>
            </w:r>
            <w:r w:rsidRPr="00AB4ADC">
              <w:rPr>
                <w:color w:val="0E0E0E"/>
                <w:w w:val="105"/>
              </w:rPr>
              <w:t xml:space="preserve">For Computerized Tomography (CT) images, a preset </w:t>
            </w:r>
            <w:r>
              <w:rPr>
                <w:color w:val="0E0E0E"/>
                <w:w w:val="105"/>
              </w:rPr>
              <w:t xml:space="preserve">dropdown </w:t>
            </w:r>
            <w:r w:rsidRPr="00AB4ADC">
              <w:rPr>
                <w:color w:val="0E0E0E"/>
                <w:w w:val="105"/>
              </w:rPr>
              <w:t xml:space="preserve">menu </w:t>
            </w:r>
            <w:r>
              <w:rPr>
                <w:color w:val="0E0E0E"/>
                <w:w w:val="105"/>
              </w:rPr>
              <w:t>displays</w:t>
            </w:r>
            <w:r w:rsidRPr="00AB4ADC">
              <w:rPr>
                <w:color w:val="0E0E0E"/>
                <w:w w:val="105"/>
              </w:rPr>
              <w:t xml:space="preserve"> with the following options: Default</w:t>
            </w:r>
            <w:r>
              <w:rPr>
                <w:color w:val="0E0E0E"/>
                <w:w w:val="105"/>
              </w:rPr>
              <w:t xml:space="preserve"> (the image as initially loaded and displayed)</w:t>
            </w:r>
            <w:r w:rsidRPr="00AB4ADC">
              <w:rPr>
                <w:color w:val="0E0E0E"/>
                <w:w w:val="105"/>
              </w:rPr>
              <w:t>, Abdomen, Bone, Brain, Head/Ne</w:t>
            </w:r>
            <w:r>
              <w:rPr>
                <w:color w:val="0E0E0E"/>
                <w:w w:val="105"/>
              </w:rPr>
              <w:t>c</w:t>
            </w:r>
            <w:r w:rsidRPr="00AB4ADC">
              <w:rPr>
                <w:color w:val="0E0E0E"/>
                <w:w w:val="105"/>
              </w:rPr>
              <w:t xml:space="preserve">k, Lung, </w:t>
            </w:r>
            <w:r>
              <w:rPr>
                <w:color w:val="0E0E0E"/>
                <w:w w:val="105"/>
              </w:rPr>
              <w:t>and</w:t>
            </w:r>
            <w:r>
              <w:t xml:space="preserve"> </w:t>
            </w:r>
            <w:r w:rsidRPr="00AB4ADC">
              <w:rPr>
                <w:color w:val="0E0E0E"/>
                <w:w w:val="105"/>
              </w:rPr>
              <w:t>Customize.</w:t>
            </w:r>
          </w:p>
        </w:tc>
      </w:tr>
      <w:tr w:rsidR="008A579E" w14:paraId="24868B69" w14:textId="77777777" w:rsidTr="008F2EB2">
        <w:tc>
          <w:tcPr>
            <w:tcW w:w="3102" w:type="dxa"/>
          </w:tcPr>
          <w:p w14:paraId="6D58899C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0011F" wp14:editId="1427F5A7">
                  <wp:extent cx="679704" cy="384048"/>
                  <wp:effectExtent l="0" t="0" r="0" b="0"/>
                  <wp:docPr id="57" name="image47.png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8A407D3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 w:rsidRPr="000B3779">
              <w:rPr>
                <w:b/>
                <w:bCs/>
                <w:color w:val="0E0E0E"/>
              </w:rPr>
              <w:t>Zoom</w:t>
            </w:r>
          </w:p>
        </w:tc>
        <w:tc>
          <w:tcPr>
            <w:tcW w:w="3159" w:type="dxa"/>
          </w:tcPr>
          <w:p w14:paraId="47CD280E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C</w:t>
            </w:r>
            <w:r w:rsidRPr="00AB4ADC">
              <w:rPr>
                <w:color w:val="0E0E0E"/>
                <w:w w:val="105"/>
              </w:rPr>
              <w:t>lick and</w:t>
            </w:r>
            <w:r w:rsidRPr="00AB4ADC">
              <w:rPr>
                <w:color w:val="0E0E0E"/>
                <w:spacing w:val="-25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drag</w:t>
            </w:r>
            <w:r>
              <w:t xml:space="preserve"> on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image to zoom in and out.</w:t>
            </w:r>
            <w:r>
              <w:rPr>
                <w:color w:val="0E0E0E"/>
                <w:w w:val="105"/>
              </w:rPr>
              <w:t xml:space="preserve"> A preset dropdown menu p</w:t>
            </w:r>
            <w:r w:rsidRPr="00AB4ADC">
              <w:rPr>
                <w:color w:val="0E0E0E"/>
                <w:w w:val="105"/>
              </w:rPr>
              <w:t xml:space="preserve">rovides the </w:t>
            </w:r>
            <w:r>
              <w:rPr>
                <w:color w:val="0E0E0E"/>
                <w:w w:val="105"/>
              </w:rPr>
              <w:t xml:space="preserve">options </w:t>
            </w:r>
            <w:r w:rsidRPr="00AB4ADC">
              <w:rPr>
                <w:color w:val="0E0E0E"/>
                <w:w w:val="105"/>
              </w:rPr>
              <w:t>to resize the image to</w:t>
            </w:r>
            <w:r w:rsidRPr="00AB4ADC">
              <w:rPr>
                <w:color w:val="0E0E0E"/>
                <w:spacing w:val="-5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100%,</w:t>
            </w:r>
            <w:r w:rsidRPr="00AB4ADC">
              <w:rPr>
                <w:color w:val="0E0E0E"/>
                <w:spacing w:val="-1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</w:t>
            </w:r>
            <w:r w:rsidRPr="00AB4ADC">
              <w:rPr>
                <w:color w:val="0E0E0E"/>
                <w:spacing w:val="-9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Fit</w:t>
            </w:r>
            <w:r w:rsidRPr="00AB4ADC">
              <w:rPr>
                <w:color w:val="0E0E0E"/>
                <w:spacing w:val="-10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to</w:t>
            </w:r>
            <w:r w:rsidRPr="00AB4ADC">
              <w:rPr>
                <w:color w:val="0E0E0E"/>
                <w:spacing w:val="-14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Window,</w:t>
            </w:r>
            <w:r w:rsidRPr="00AB4ADC">
              <w:rPr>
                <w:color w:val="0E0E0E"/>
                <w:spacing w:val="6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</w:t>
            </w:r>
            <w:r w:rsidRPr="00AB4ADC">
              <w:rPr>
                <w:color w:val="0E0E0E"/>
                <w:spacing w:val="-9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Fit</w:t>
            </w:r>
            <w:r w:rsidRPr="00AB4ADC">
              <w:rPr>
                <w:color w:val="0E0E0E"/>
                <w:spacing w:val="-6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Width to Window, or Fit Height to Window,</w:t>
            </w:r>
            <w:r w:rsidRPr="00AB4ADC">
              <w:rPr>
                <w:color w:val="0E0E0E"/>
                <w:spacing w:val="-37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or to Customize the sizing</w:t>
            </w:r>
            <w:r>
              <w:rPr>
                <w:color w:val="0E0E0E"/>
                <w:w w:val="105"/>
              </w:rPr>
              <w:t>.</w:t>
            </w:r>
          </w:p>
        </w:tc>
      </w:tr>
      <w:tr w:rsidR="008A579E" w14:paraId="4BED1A5D" w14:textId="77777777" w:rsidTr="008F2EB2">
        <w:tc>
          <w:tcPr>
            <w:tcW w:w="3102" w:type="dxa"/>
          </w:tcPr>
          <w:p w14:paraId="589F0B51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7D704" wp14:editId="33D09C01">
                  <wp:extent cx="341376" cy="400812"/>
                  <wp:effectExtent l="0" t="0" r="0" b="0"/>
                  <wp:docPr id="59" name="image48.jpeg" descr="Auto Window /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4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688209E6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</w:rPr>
            </w:pPr>
            <w:r w:rsidRPr="000B3779">
              <w:rPr>
                <w:b/>
                <w:bCs/>
                <w:color w:val="0E0E0E"/>
              </w:rPr>
              <w:t>Auto Window Level</w:t>
            </w:r>
          </w:p>
        </w:tc>
        <w:tc>
          <w:tcPr>
            <w:tcW w:w="3159" w:type="dxa"/>
          </w:tcPr>
          <w:p w14:paraId="5FC2B6D6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C</w:t>
            </w:r>
            <w:r w:rsidRPr="00AB4ADC">
              <w:rPr>
                <w:color w:val="0E0E0E"/>
                <w:w w:val="105"/>
              </w:rPr>
              <w:t xml:space="preserve">lick and drag </w:t>
            </w:r>
            <w:r>
              <w:rPr>
                <w:color w:val="0E0E0E"/>
                <w:w w:val="105"/>
              </w:rPr>
              <w:t xml:space="preserve">a rectangular area </w:t>
            </w:r>
            <w:r w:rsidRPr="00AB4ADC">
              <w:rPr>
                <w:color w:val="0E0E0E"/>
                <w:w w:val="105"/>
              </w:rPr>
              <w:t xml:space="preserve">on </w:t>
            </w:r>
            <w:r>
              <w:rPr>
                <w:color w:val="0E0E0E"/>
                <w:w w:val="105"/>
              </w:rPr>
              <w:t xml:space="preserve">an </w:t>
            </w:r>
            <w:r w:rsidRPr="00AB4ADC">
              <w:rPr>
                <w:color w:val="0E0E0E"/>
                <w:w w:val="105"/>
              </w:rPr>
              <w:t>image to adjust the window</w:t>
            </w:r>
            <w:r>
              <w:rPr>
                <w:color w:val="0E0E0E"/>
                <w:w w:val="105"/>
              </w:rPr>
              <w:t xml:space="preserve"> </w:t>
            </w:r>
            <w:r w:rsidRPr="00AB4ADC">
              <w:rPr>
                <w:color w:val="0E0E0E"/>
                <w:w w:val="105"/>
              </w:rPr>
              <w:t>level</w:t>
            </w:r>
            <w:r>
              <w:rPr>
                <w:color w:val="0E0E0E"/>
                <w:w w:val="105"/>
              </w:rPr>
              <w:t xml:space="preserve"> based on the image's minimum pixel value</w:t>
            </w:r>
            <w:r w:rsidRPr="00AB4ADC">
              <w:rPr>
                <w:color w:val="0E0E0E"/>
                <w:w w:val="105"/>
              </w:rPr>
              <w:t>.</w:t>
            </w:r>
          </w:p>
        </w:tc>
      </w:tr>
      <w:tr w:rsidR="008A579E" w14:paraId="3D9086FF" w14:textId="77777777" w:rsidTr="008F2EB2">
        <w:tc>
          <w:tcPr>
            <w:tcW w:w="3102" w:type="dxa"/>
          </w:tcPr>
          <w:p w14:paraId="10448D33" w14:textId="49A1BE60" w:rsidR="006A0598" w:rsidRPr="006A0598" w:rsidRDefault="008A579E" w:rsidP="00AC33F7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DAD40" wp14:editId="72EC56C0">
                  <wp:extent cx="487680" cy="460248"/>
                  <wp:effectExtent l="0" t="0" r="0" b="0"/>
                  <wp:docPr id="61" name="image49.png" descr="In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94DD4" w14:textId="2E3AD931" w:rsidR="006A0598" w:rsidRPr="006A0598" w:rsidRDefault="006A0598" w:rsidP="006A0598"/>
        </w:tc>
        <w:tc>
          <w:tcPr>
            <w:tcW w:w="3079" w:type="dxa"/>
          </w:tcPr>
          <w:p w14:paraId="7FCBBB5E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</w:rPr>
            </w:pPr>
            <w:r w:rsidRPr="000B3779">
              <w:rPr>
                <w:b/>
                <w:bCs/>
                <w:color w:val="0E0E0E"/>
                <w:w w:val="105"/>
              </w:rPr>
              <w:t>Invert</w:t>
            </w:r>
          </w:p>
        </w:tc>
        <w:tc>
          <w:tcPr>
            <w:tcW w:w="3159" w:type="dxa"/>
          </w:tcPr>
          <w:p w14:paraId="45E000EE" w14:textId="0FC09DB5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 xml:space="preserve">Invert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image</w:t>
            </w:r>
            <w:r>
              <w:rPr>
                <w:color w:val="0E0E0E"/>
                <w:w w:val="105"/>
              </w:rPr>
              <w:t xml:space="preserve"> so that dark is </w:t>
            </w:r>
            <w:r w:rsidR="00836565">
              <w:rPr>
                <w:color w:val="0E0E0E"/>
                <w:w w:val="105"/>
              </w:rPr>
              <w:t>light,</w:t>
            </w:r>
            <w:r>
              <w:rPr>
                <w:color w:val="0E0E0E"/>
                <w:w w:val="105"/>
              </w:rPr>
              <w:t xml:space="preserve"> and light is dark.</w:t>
            </w:r>
          </w:p>
        </w:tc>
      </w:tr>
      <w:tr w:rsidR="008A579E" w14:paraId="5F4C75B7" w14:textId="77777777" w:rsidTr="008F2EB2">
        <w:tc>
          <w:tcPr>
            <w:tcW w:w="3102" w:type="dxa"/>
          </w:tcPr>
          <w:p w14:paraId="6C97CAFD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8F02B" wp14:editId="0AB29B88">
                  <wp:extent cx="445135" cy="400050"/>
                  <wp:effectExtent l="0" t="0" r="0" b="0"/>
                  <wp:docPr id="183" name="Picture 183" descr="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16532A66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 w:rsidRPr="000B3779">
              <w:rPr>
                <w:b/>
                <w:bCs/>
                <w:color w:val="0E0E0E"/>
                <w:w w:val="105"/>
              </w:rPr>
              <w:t>Pan</w:t>
            </w:r>
          </w:p>
        </w:tc>
        <w:tc>
          <w:tcPr>
            <w:tcW w:w="3159" w:type="dxa"/>
          </w:tcPr>
          <w:p w14:paraId="0F8E407B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C</w:t>
            </w:r>
            <w:r w:rsidRPr="00AB4ADC">
              <w:rPr>
                <w:color w:val="0E0E0E"/>
                <w:w w:val="105"/>
              </w:rPr>
              <w:t xml:space="preserve">lick and drag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image to </w:t>
            </w:r>
            <w:r>
              <w:rPr>
                <w:color w:val="0E0E0E"/>
                <w:w w:val="105"/>
              </w:rPr>
              <w:t>move its viewing area</w:t>
            </w:r>
            <w:r w:rsidRPr="00AB4ADC">
              <w:rPr>
                <w:color w:val="0E0E0E"/>
                <w:w w:val="105"/>
              </w:rPr>
              <w:t>.</w:t>
            </w:r>
          </w:p>
        </w:tc>
      </w:tr>
      <w:tr w:rsidR="008A579E" w14:paraId="2049278C" w14:textId="77777777" w:rsidTr="008F2EB2">
        <w:tc>
          <w:tcPr>
            <w:tcW w:w="3102" w:type="dxa"/>
          </w:tcPr>
          <w:p w14:paraId="134CCED1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1057844" wp14:editId="49E38399">
                  <wp:extent cx="435863" cy="384048"/>
                  <wp:effectExtent l="0" t="0" r="0" b="0"/>
                  <wp:docPr id="30" name="image51.png" descr="Ro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6D988" w14:textId="77777777" w:rsidR="008A579E" w:rsidRDefault="008A579E" w:rsidP="00076D80">
            <w:pPr>
              <w:pStyle w:val="TableText"/>
              <w:rPr>
                <w:noProof/>
              </w:rPr>
            </w:pPr>
          </w:p>
        </w:tc>
        <w:tc>
          <w:tcPr>
            <w:tcW w:w="3079" w:type="dxa"/>
          </w:tcPr>
          <w:p w14:paraId="0FF3F354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 w:rsidRPr="000B3779">
              <w:rPr>
                <w:b/>
                <w:bCs/>
                <w:color w:val="0E0E0E"/>
                <w:w w:val="105"/>
              </w:rPr>
              <w:t>Rotate</w:t>
            </w:r>
          </w:p>
        </w:tc>
        <w:tc>
          <w:tcPr>
            <w:tcW w:w="3159" w:type="dxa"/>
          </w:tcPr>
          <w:p w14:paraId="1CCA847B" w14:textId="77777777" w:rsidR="008A579E" w:rsidRDefault="008A579E" w:rsidP="00076D80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 xml:space="preserve">Rotate </w:t>
            </w:r>
            <w:r>
              <w:rPr>
                <w:color w:val="0E0E0E"/>
                <w:w w:val="105"/>
              </w:rPr>
              <w:t>an i</w:t>
            </w:r>
            <w:r w:rsidRPr="00AB4ADC">
              <w:rPr>
                <w:color w:val="0E0E0E"/>
                <w:w w:val="105"/>
              </w:rPr>
              <w:t>mage 90 degrees clockwise.</w:t>
            </w:r>
          </w:p>
        </w:tc>
      </w:tr>
      <w:tr w:rsidR="008A579E" w14:paraId="174D12C8" w14:textId="77777777" w:rsidTr="008F2EB2">
        <w:tc>
          <w:tcPr>
            <w:tcW w:w="3102" w:type="dxa"/>
          </w:tcPr>
          <w:p w14:paraId="317ED690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C5595" wp14:editId="7DAC01A1">
                  <wp:extent cx="435863" cy="387096"/>
                  <wp:effectExtent l="0" t="0" r="0" b="0"/>
                  <wp:docPr id="67" name="image52.png" descr="Flip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38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69FA2EB2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 w:rsidRPr="000B3779">
              <w:rPr>
                <w:b/>
                <w:bCs/>
                <w:color w:val="0E0E0E"/>
                <w:w w:val="105"/>
              </w:rPr>
              <w:t>Flip Horizontal</w:t>
            </w:r>
          </w:p>
        </w:tc>
        <w:tc>
          <w:tcPr>
            <w:tcW w:w="3159" w:type="dxa"/>
          </w:tcPr>
          <w:p w14:paraId="3DDE6171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 xml:space="preserve">Flip </w:t>
            </w:r>
            <w:r>
              <w:rPr>
                <w:color w:val="0E0E0E"/>
                <w:w w:val="105"/>
              </w:rPr>
              <w:t>an i</w:t>
            </w:r>
            <w:r w:rsidRPr="00AB4ADC">
              <w:rPr>
                <w:color w:val="0E0E0E"/>
                <w:w w:val="105"/>
              </w:rPr>
              <w:t>mage horizontally.</w:t>
            </w:r>
          </w:p>
        </w:tc>
      </w:tr>
      <w:tr w:rsidR="008A579E" w14:paraId="0D202529" w14:textId="77777777" w:rsidTr="008F2EB2">
        <w:tc>
          <w:tcPr>
            <w:tcW w:w="3102" w:type="dxa"/>
          </w:tcPr>
          <w:p w14:paraId="02D63743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AC768C9" wp14:editId="5F0BC50E">
                  <wp:extent cx="448056" cy="365759"/>
                  <wp:effectExtent l="0" t="0" r="0" b="0"/>
                  <wp:docPr id="69" name="image53.png" descr="Flip Ver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2A615" w14:textId="77777777" w:rsidR="008A579E" w:rsidRPr="00AB4ADC" w:rsidRDefault="008A579E" w:rsidP="00076D80">
            <w:pPr>
              <w:pStyle w:val="TableText"/>
              <w:rPr>
                <w:noProof/>
              </w:rPr>
            </w:pPr>
          </w:p>
        </w:tc>
        <w:tc>
          <w:tcPr>
            <w:tcW w:w="3079" w:type="dxa"/>
          </w:tcPr>
          <w:p w14:paraId="397A5BEF" w14:textId="77777777" w:rsidR="008A579E" w:rsidRPr="000B3779" w:rsidRDefault="008A579E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 w:rsidRPr="000B3779">
              <w:rPr>
                <w:b/>
                <w:bCs/>
                <w:color w:val="0E0E0E"/>
                <w:w w:val="105"/>
              </w:rPr>
              <w:t>Flip Vertical</w:t>
            </w:r>
          </w:p>
        </w:tc>
        <w:tc>
          <w:tcPr>
            <w:tcW w:w="3159" w:type="dxa"/>
          </w:tcPr>
          <w:p w14:paraId="2625A463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 w:rsidRPr="00AB4ADC">
              <w:rPr>
                <w:color w:val="0E0E0E"/>
                <w:w w:val="105"/>
              </w:rPr>
              <w:t xml:space="preserve">Flip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</w:t>
            </w:r>
            <w:r>
              <w:rPr>
                <w:color w:val="0E0E0E"/>
                <w:w w:val="105"/>
              </w:rPr>
              <w:t>i</w:t>
            </w:r>
            <w:r w:rsidRPr="00AB4ADC">
              <w:rPr>
                <w:color w:val="0E0E0E"/>
                <w:w w:val="105"/>
              </w:rPr>
              <w:t>mage vertically.</w:t>
            </w:r>
          </w:p>
        </w:tc>
      </w:tr>
      <w:tr w:rsidR="008A579E" w14:paraId="6EA91DFB" w14:textId="77777777" w:rsidTr="008F2EB2">
        <w:tc>
          <w:tcPr>
            <w:tcW w:w="3102" w:type="dxa"/>
          </w:tcPr>
          <w:p w14:paraId="253E5C67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193825A" wp14:editId="72FC8F7C">
                  <wp:extent cx="399287" cy="344424"/>
                  <wp:effectExtent l="0" t="0" r="0" b="0"/>
                  <wp:docPr id="71" name="image54.png" descr="View Image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BB255" w14:textId="77777777" w:rsidR="008A579E" w:rsidRPr="00AB4ADC" w:rsidRDefault="008A579E" w:rsidP="00076D80">
            <w:pPr>
              <w:pStyle w:val="TableText"/>
              <w:rPr>
                <w:noProof/>
              </w:rPr>
            </w:pPr>
          </w:p>
        </w:tc>
        <w:tc>
          <w:tcPr>
            <w:tcW w:w="3079" w:type="dxa"/>
          </w:tcPr>
          <w:p w14:paraId="12A55BB2" w14:textId="77777777" w:rsidR="008A579E" w:rsidRPr="000B3779" w:rsidRDefault="008A579E" w:rsidP="00076D80">
            <w:pPr>
              <w:pStyle w:val="TableText"/>
              <w:rPr>
                <w:b/>
                <w:bCs/>
              </w:rPr>
            </w:pPr>
            <w:r w:rsidRPr="000B3779">
              <w:rPr>
                <w:b/>
                <w:bCs/>
                <w:color w:val="0E0E0E"/>
                <w:w w:val="105"/>
              </w:rPr>
              <w:t>View Image Info</w:t>
            </w:r>
          </w:p>
        </w:tc>
        <w:tc>
          <w:tcPr>
            <w:tcW w:w="3159" w:type="dxa"/>
          </w:tcPr>
          <w:p w14:paraId="6CBB75F5" w14:textId="77777777" w:rsidR="008A579E" w:rsidRPr="00AB4ADC" w:rsidRDefault="008A579E" w:rsidP="00076D80">
            <w:pPr>
              <w:pStyle w:val="TableText"/>
            </w:pPr>
            <w:r>
              <w:rPr>
                <w:color w:val="0E0E0E"/>
                <w:w w:val="105"/>
              </w:rPr>
              <w:t>Display</w:t>
            </w:r>
            <w:r w:rsidRPr="00AB4ADC">
              <w:rPr>
                <w:color w:val="0E0E0E"/>
                <w:w w:val="105"/>
              </w:rPr>
              <w:t xml:space="preserve"> </w:t>
            </w:r>
            <w:r>
              <w:rPr>
                <w:color w:val="0E0E0E"/>
                <w:w w:val="105"/>
              </w:rPr>
              <w:t>an</w:t>
            </w:r>
            <w:r w:rsidRPr="00AB4ADC">
              <w:rPr>
                <w:color w:val="0E0E0E"/>
                <w:w w:val="105"/>
              </w:rPr>
              <w:t xml:space="preserve"> </w:t>
            </w:r>
            <w:r>
              <w:rPr>
                <w:color w:val="0E0E0E"/>
                <w:w w:val="105"/>
              </w:rPr>
              <w:t xml:space="preserve">image's </w:t>
            </w:r>
            <w:r w:rsidRPr="00AB4ADC">
              <w:rPr>
                <w:color w:val="0E0E0E"/>
                <w:w w:val="105"/>
              </w:rPr>
              <w:t xml:space="preserve">DICOM </w:t>
            </w:r>
            <w:r>
              <w:rPr>
                <w:color w:val="0E0E0E"/>
                <w:w w:val="105"/>
              </w:rPr>
              <w:t>a</w:t>
            </w:r>
            <w:r w:rsidRPr="00AB4ADC">
              <w:rPr>
                <w:color w:val="0E0E0E"/>
                <w:w w:val="105"/>
              </w:rPr>
              <w:t xml:space="preserve">ttributes and </w:t>
            </w:r>
            <w:r>
              <w:rPr>
                <w:color w:val="0E0E0E"/>
                <w:w w:val="105"/>
              </w:rPr>
              <w:t>m</w:t>
            </w:r>
            <w:r w:rsidRPr="00AB4ADC">
              <w:rPr>
                <w:color w:val="0E0E0E"/>
                <w:w w:val="105"/>
              </w:rPr>
              <w:t>etadata.</w:t>
            </w:r>
          </w:p>
        </w:tc>
      </w:tr>
      <w:tr w:rsidR="008A579E" w14:paraId="08E4CBEA" w14:textId="77777777" w:rsidTr="008F2EB2">
        <w:tc>
          <w:tcPr>
            <w:tcW w:w="3102" w:type="dxa"/>
          </w:tcPr>
          <w:p w14:paraId="68F00843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96B40" wp14:editId="103462F9">
                  <wp:extent cx="1126236" cy="841248"/>
                  <wp:effectExtent l="0" t="0" r="0" b="0"/>
                  <wp:docPr id="73" name="image55.jpeg" descr="Over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B79E9B3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Overlay</w:t>
            </w:r>
          </w:p>
        </w:tc>
        <w:tc>
          <w:tcPr>
            <w:tcW w:w="3159" w:type="dxa"/>
          </w:tcPr>
          <w:p w14:paraId="6F075F6D" w14:textId="6A6C289E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T</w:t>
            </w:r>
            <w:r w:rsidRPr="00AB4ADC">
              <w:rPr>
                <w:color w:val="0E0E0E"/>
                <w:w w:val="105"/>
              </w:rPr>
              <w:t>oggle the overlay on and off</w:t>
            </w:r>
            <w:r>
              <w:rPr>
                <w:color w:val="0E0E0E"/>
                <w:w w:val="105"/>
              </w:rPr>
              <w:t xml:space="preserve">. The </w:t>
            </w:r>
            <w:r w:rsidRPr="00F57737">
              <w:rPr>
                <w:b/>
                <w:bCs/>
                <w:color w:val="0E0E0E"/>
                <w:w w:val="105"/>
              </w:rPr>
              <w:t>Cross Reference Line</w:t>
            </w:r>
            <w:r>
              <w:rPr>
                <w:color w:val="0E0E0E"/>
                <w:w w:val="105"/>
              </w:rPr>
              <w:t xml:space="preserve"> option</w:t>
            </w:r>
            <w:r w:rsidRPr="00AB4ADC">
              <w:rPr>
                <w:color w:val="0E0E0E"/>
                <w:w w:val="105"/>
              </w:rPr>
              <w:t xml:space="preserve"> toggles the scout lines on and off</w:t>
            </w:r>
            <w:r>
              <w:rPr>
                <w:color w:val="0E0E0E"/>
                <w:w w:val="105"/>
              </w:rPr>
              <w:t xml:space="preserve">. The </w:t>
            </w:r>
            <w:r w:rsidRPr="00F57737">
              <w:rPr>
                <w:b/>
                <w:bCs/>
                <w:color w:val="0E0E0E"/>
                <w:w w:val="105"/>
              </w:rPr>
              <w:t>Hide Annotation/Measurement</w:t>
            </w:r>
            <w:r w:rsidRPr="00AB4ADC">
              <w:rPr>
                <w:color w:val="0E0E0E"/>
                <w:w w:val="105"/>
              </w:rPr>
              <w:t xml:space="preserve"> </w:t>
            </w:r>
            <w:r>
              <w:rPr>
                <w:color w:val="0E0E0E"/>
                <w:w w:val="105"/>
              </w:rPr>
              <w:t>option toggles</w:t>
            </w:r>
            <w:r w:rsidRPr="00AB4ADC">
              <w:rPr>
                <w:color w:val="0E0E0E"/>
                <w:w w:val="105"/>
              </w:rPr>
              <w:t xml:space="preserve"> the annotations and measurements on</w:t>
            </w:r>
            <w:r>
              <w:t xml:space="preserve"> </w:t>
            </w:r>
            <w:r w:rsidRPr="00AB4ADC">
              <w:rPr>
                <w:color w:val="0E0E0E"/>
                <w:w w:val="105"/>
              </w:rPr>
              <w:t>the image.</w:t>
            </w:r>
            <w:r w:rsidR="00F57737">
              <w:rPr>
                <w:color w:val="0E0E0E"/>
                <w:w w:val="105"/>
              </w:rPr>
              <w:t xml:space="preserve"> The </w:t>
            </w:r>
            <w:r w:rsidR="00F57737" w:rsidRPr="00F57737">
              <w:rPr>
                <w:b/>
                <w:bCs/>
                <w:color w:val="0E0E0E"/>
                <w:w w:val="105"/>
              </w:rPr>
              <w:t>6000 Overlay</w:t>
            </w:r>
            <w:r w:rsidR="00F57737">
              <w:rPr>
                <w:color w:val="0E0E0E"/>
                <w:w w:val="105"/>
              </w:rPr>
              <w:t xml:space="preserve"> option appears when the image contains a 6000 Overlay and toggles its display on and off.</w:t>
            </w:r>
          </w:p>
        </w:tc>
      </w:tr>
      <w:tr w:rsidR="008A579E" w14:paraId="3DBF65DF" w14:textId="77777777" w:rsidTr="008F2EB2">
        <w:tc>
          <w:tcPr>
            <w:tcW w:w="3102" w:type="dxa"/>
          </w:tcPr>
          <w:p w14:paraId="4C6F9877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44C5B370" wp14:editId="6F81A661">
                  <wp:extent cx="423672" cy="362712"/>
                  <wp:effectExtent l="0" t="0" r="0" b="0"/>
                  <wp:docPr id="75" name="image56.png" descr="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038D981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Settings</w:t>
            </w:r>
          </w:p>
        </w:tc>
        <w:tc>
          <w:tcPr>
            <w:tcW w:w="3159" w:type="dxa"/>
          </w:tcPr>
          <w:p w14:paraId="4FFD269E" w14:textId="06ADFBDE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w w:val="105"/>
              </w:rPr>
              <w:t>S</w:t>
            </w:r>
            <w:r w:rsidRPr="005628BB">
              <w:rPr>
                <w:w w:val="105"/>
              </w:rPr>
              <w:t xml:space="preserve">et the Annotation, Cine, </w:t>
            </w:r>
            <w:r>
              <w:rPr>
                <w:w w:val="105"/>
              </w:rPr>
              <w:t xml:space="preserve">and </w:t>
            </w:r>
            <w:r w:rsidRPr="005628BB">
              <w:rPr>
                <w:w w:val="105"/>
              </w:rPr>
              <w:t>Layout Preferences</w:t>
            </w:r>
            <w:r>
              <w:rPr>
                <w:w w:val="105"/>
              </w:rPr>
              <w:t xml:space="preserve">. </w:t>
            </w:r>
            <w:r w:rsidRPr="005628BB">
              <w:rPr>
                <w:w w:val="105"/>
              </w:rPr>
              <w:t>For more information on the settings</w:t>
            </w:r>
            <w:r w:rsidR="00C838EA">
              <w:rPr>
                <w:w w:val="105"/>
              </w:rPr>
              <w:t xml:space="preserve">, </w:t>
            </w:r>
            <w:r w:rsidRPr="005628BB">
              <w:rPr>
                <w:w w:val="105"/>
              </w:rPr>
              <w:t>see</w:t>
            </w:r>
            <w:r>
              <w:rPr>
                <w:w w:val="105"/>
              </w:rPr>
              <w:t xml:space="preserve"> </w:t>
            </w:r>
            <w:r w:rsidR="00C446C0">
              <w:rPr>
                <w:w w:val="105"/>
              </w:rPr>
              <w:t>S</w:t>
            </w:r>
            <w:r w:rsidRPr="005628BB">
              <w:rPr>
                <w:w w:val="105"/>
              </w:rPr>
              <w:t xml:space="preserve">ection </w:t>
            </w:r>
            <w:r>
              <w:rPr>
                <w:w w:val="105"/>
              </w:rPr>
              <w:fldChar w:fldCharType="begin"/>
            </w:r>
            <w:r>
              <w:rPr>
                <w:w w:val="105"/>
              </w:rPr>
              <w:instrText xml:space="preserve"> REF _Ref95909770 \r \h </w:instrText>
            </w:r>
            <w:r w:rsidR="00F57737">
              <w:rPr>
                <w:w w:val="105"/>
              </w:rPr>
              <w:instrText xml:space="preserve"> \* MERGEFORMAT </w:instrText>
            </w:r>
            <w:r>
              <w:rPr>
                <w:w w:val="105"/>
              </w:rPr>
            </w:r>
            <w:r>
              <w:rPr>
                <w:w w:val="105"/>
              </w:rPr>
              <w:fldChar w:fldCharType="separate"/>
            </w:r>
            <w:r w:rsidR="000032E2">
              <w:rPr>
                <w:w w:val="105"/>
              </w:rPr>
              <w:t>4.3.10</w:t>
            </w:r>
            <w:r>
              <w:rPr>
                <w:w w:val="105"/>
              </w:rPr>
              <w:fldChar w:fldCharType="end"/>
            </w:r>
            <w:r>
              <w:rPr>
                <w:w w:val="105"/>
              </w:rPr>
              <w:t xml:space="preserve"> </w:t>
            </w:r>
            <w:r w:rsidRPr="005628BB">
              <w:rPr>
                <w:w w:val="105"/>
              </w:rPr>
              <w:t>below.</w:t>
            </w:r>
          </w:p>
        </w:tc>
      </w:tr>
      <w:tr w:rsidR="008A579E" w14:paraId="4272145D" w14:textId="77777777" w:rsidTr="008F2EB2">
        <w:tc>
          <w:tcPr>
            <w:tcW w:w="3102" w:type="dxa"/>
          </w:tcPr>
          <w:p w14:paraId="72B3FA1E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BD8B725" wp14:editId="23F6F377">
                  <wp:extent cx="594359" cy="307848"/>
                  <wp:effectExtent l="0" t="0" r="0" b="0"/>
                  <wp:docPr id="77" name="image57.png" descr="Stud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D8F567E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Study Level Layout</w:t>
            </w:r>
          </w:p>
        </w:tc>
        <w:tc>
          <w:tcPr>
            <w:tcW w:w="3159" w:type="dxa"/>
          </w:tcPr>
          <w:p w14:paraId="7EF61AE1" w14:textId="580DE1E4" w:rsidR="008A579E" w:rsidRPr="00F57737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S</w:t>
            </w:r>
            <w:r w:rsidRPr="00CC5F25">
              <w:rPr>
                <w:color w:val="0E0E0E"/>
                <w:w w:val="105"/>
              </w:rPr>
              <w:t xml:space="preserve">et the </w:t>
            </w:r>
            <w:r w:rsidR="00F57737">
              <w:rPr>
                <w:color w:val="0E0E0E"/>
                <w:w w:val="105"/>
              </w:rPr>
              <w:t xml:space="preserve">layout for displaying the study's viewports </w:t>
            </w:r>
            <w:r w:rsidRPr="00CC5F25">
              <w:t xml:space="preserve">to </w:t>
            </w:r>
            <w:proofErr w:type="spellStart"/>
            <w:r w:rsidRPr="00CC5F25">
              <w:t>lxl</w:t>
            </w:r>
            <w:proofErr w:type="spellEnd"/>
            <w:r w:rsidRPr="00CC5F25">
              <w:t>, lx2, lx3, 2xl,</w:t>
            </w:r>
            <w:r w:rsidR="00F57737">
              <w:t xml:space="preserve"> </w:t>
            </w:r>
            <w:r w:rsidRPr="00CC5F25">
              <w:t xml:space="preserve">2x2, 2x3, 3xl, </w:t>
            </w:r>
            <w:r w:rsidR="00F57737">
              <w:t xml:space="preserve">3x2, </w:t>
            </w:r>
            <w:r w:rsidRPr="00CC5F25">
              <w:t>or 3x3</w:t>
            </w:r>
            <w:r>
              <w:t xml:space="preserve"> tiles</w:t>
            </w:r>
            <w:r w:rsidRPr="00CC5F25">
              <w:t>.</w:t>
            </w:r>
          </w:p>
        </w:tc>
      </w:tr>
      <w:tr w:rsidR="008A579E" w14:paraId="2B628963" w14:textId="77777777" w:rsidTr="008F2EB2">
        <w:tc>
          <w:tcPr>
            <w:tcW w:w="3102" w:type="dxa"/>
          </w:tcPr>
          <w:p w14:paraId="2D83F98B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3E6DAB8" wp14:editId="5A61B16A">
                  <wp:extent cx="335279" cy="402336"/>
                  <wp:effectExtent l="0" t="0" r="0" b="0"/>
                  <wp:docPr id="79" name="image58.jpeg" descr="Measur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3B092775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Measurements</w:t>
            </w:r>
          </w:p>
        </w:tc>
        <w:tc>
          <w:tcPr>
            <w:tcW w:w="3159" w:type="dxa"/>
          </w:tcPr>
          <w:p w14:paraId="693B84CD" w14:textId="417B3F72" w:rsidR="008A579E" w:rsidRPr="00CC5F25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Measure </w:t>
            </w:r>
            <w:r w:rsidRPr="00AB4ADC">
              <w:rPr>
                <w:color w:val="0E0E0E"/>
                <w:w w:val="105"/>
              </w:rPr>
              <w:t>the 2D Length, the Angle Tool, 2D Point, 2D Length Calibration, or Delete All</w:t>
            </w:r>
            <w:r>
              <w:rPr>
                <w:color w:val="0E0E0E"/>
                <w:w w:val="105"/>
              </w:rPr>
              <w:t xml:space="preserve"> according to </w:t>
            </w:r>
            <w:r w:rsidR="00C446C0">
              <w:rPr>
                <w:color w:val="0E0E0E"/>
                <w:w w:val="105"/>
              </w:rPr>
              <w:t>S</w:t>
            </w:r>
            <w:r w:rsidRPr="005628BB">
              <w:rPr>
                <w:w w:val="105"/>
              </w:rPr>
              <w:t>ection</w:t>
            </w:r>
            <w:r>
              <w:rPr>
                <w:w w:val="105"/>
              </w:rPr>
              <w:t xml:space="preserve"> </w:t>
            </w:r>
            <w:r>
              <w:rPr>
                <w:w w:val="105"/>
              </w:rPr>
              <w:fldChar w:fldCharType="begin"/>
            </w:r>
            <w:r>
              <w:rPr>
                <w:w w:val="105"/>
              </w:rPr>
              <w:instrText xml:space="preserve"> REF _Ref95909638 \r \h </w:instrText>
            </w:r>
            <w:r w:rsidR="00F57737">
              <w:rPr>
                <w:w w:val="105"/>
              </w:rPr>
              <w:instrText xml:space="preserve"> \* MERGEFORMAT </w:instrText>
            </w:r>
            <w:r>
              <w:rPr>
                <w:w w:val="105"/>
              </w:rPr>
            </w:r>
            <w:r>
              <w:rPr>
                <w:w w:val="105"/>
              </w:rPr>
              <w:fldChar w:fldCharType="separate"/>
            </w:r>
            <w:r w:rsidR="000032E2">
              <w:rPr>
                <w:w w:val="105"/>
              </w:rPr>
              <w:t>4.3.13</w:t>
            </w:r>
            <w:r>
              <w:rPr>
                <w:w w:val="105"/>
              </w:rPr>
              <w:fldChar w:fldCharType="end"/>
            </w:r>
            <w:r w:rsidRPr="005628BB">
              <w:rPr>
                <w:w w:val="105"/>
              </w:rPr>
              <w:t>.</w:t>
            </w:r>
          </w:p>
        </w:tc>
      </w:tr>
      <w:tr w:rsidR="008A579E" w14:paraId="319663E2" w14:textId="77777777" w:rsidTr="008F2EB2">
        <w:tc>
          <w:tcPr>
            <w:tcW w:w="3102" w:type="dxa"/>
          </w:tcPr>
          <w:p w14:paraId="7E3D576E" w14:textId="77777777" w:rsidR="008A579E" w:rsidRPr="00AB4ADC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0E010E9" wp14:editId="5EF5BFF1">
                  <wp:extent cx="513923" cy="439441"/>
                  <wp:effectExtent l="0" t="0" r="635" b="0"/>
                  <wp:docPr id="32" name="Picture 32" descr="Red Green Blue (RGB)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23" cy="43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12500735" w14:textId="0DE27E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RGB Tool</w:t>
            </w:r>
          </w:p>
        </w:tc>
        <w:tc>
          <w:tcPr>
            <w:tcW w:w="3159" w:type="dxa"/>
          </w:tcPr>
          <w:p w14:paraId="233133A1" w14:textId="4FF6EAEE" w:rsidR="008A579E" w:rsidRPr="00AB4ADC" w:rsidRDefault="008A579E" w:rsidP="00F57737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Access the </w:t>
            </w:r>
            <w:r w:rsidR="00F57737" w:rsidRPr="00AB4ADC">
              <w:rPr>
                <w:color w:val="0E0E0E"/>
                <w:w w:val="105"/>
              </w:rPr>
              <w:t>Red Green Blue (</w:t>
            </w:r>
            <w:r w:rsidR="00C838EA" w:rsidRPr="00AB4ADC">
              <w:rPr>
                <w:color w:val="0E0E0E"/>
                <w:w w:val="105"/>
              </w:rPr>
              <w:t>RGB)</w:t>
            </w:r>
            <w:r w:rsidR="00C838EA">
              <w:rPr>
                <w:color w:val="0E0E0E"/>
                <w:w w:val="105"/>
              </w:rPr>
              <w:t xml:space="preserve"> Tool</w:t>
            </w:r>
            <w:r>
              <w:rPr>
                <w:color w:val="0E0E0E"/>
                <w:w w:val="105"/>
              </w:rPr>
              <w:t xml:space="preserve"> as described in </w:t>
            </w:r>
            <w:r w:rsidR="00C446C0">
              <w:rPr>
                <w:color w:val="0E0E0E"/>
                <w:w w:val="105"/>
              </w:rPr>
              <w:t>S</w:t>
            </w:r>
            <w:r w:rsidRPr="00F57737">
              <w:rPr>
                <w:color w:val="0E0E0E"/>
                <w:w w:val="105"/>
              </w:rPr>
              <w:t xml:space="preserve">ection </w:t>
            </w:r>
            <w:r w:rsidRPr="00F57737">
              <w:rPr>
                <w:color w:val="0E0E0E"/>
                <w:w w:val="105"/>
              </w:rPr>
              <w:fldChar w:fldCharType="begin"/>
            </w:r>
            <w:r w:rsidRPr="00F57737">
              <w:rPr>
                <w:color w:val="0E0E0E"/>
                <w:w w:val="105"/>
              </w:rPr>
              <w:instrText xml:space="preserve"> REF _Ref95909649 \r \h </w:instrText>
            </w:r>
            <w:r w:rsidR="00F57737">
              <w:rPr>
                <w:color w:val="0E0E0E"/>
                <w:w w:val="105"/>
              </w:rPr>
              <w:instrText xml:space="preserve"> \* MERGEFORMAT </w:instrText>
            </w:r>
            <w:r w:rsidRPr="00F57737">
              <w:rPr>
                <w:color w:val="0E0E0E"/>
                <w:w w:val="105"/>
              </w:rPr>
            </w:r>
            <w:r w:rsidRPr="00F57737">
              <w:rPr>
                <w:color w:val="0E0E0E"/>
                <w:w w:val="105"/>
              </w:rPr>
              <w:fldChar w:fldCharType="separate"/>
            </w:r>
            <w:r w:rsidR="000032E2">
              <w:rPr>
                <w:color w:val="0E0E0E"/>
                <w:w w:val="105"/>
              </w:rPr>
              <w:t>4.3.14</w:t>
            </w:r>
            <w:r w:rsidRPr="00F57737">
              <w:rPr>
                <w:color w:val="0E0E0E"/>
                <w:w w:val="105"/>
              </w:rPr>
              <w:fldChar w:fldCharType="end"/>
            </w:r>
            <w:r w:rsidRPr="00F57737">
              <w:rPr>
                <w:color w:val="0E0E0E"/>
                <w:w w:val="105"/>
              </w:rPr>
              <w:t>.</w:t>
            </w:r>
          </w:p>
        </w:tc>
      </w:tr>
      <w:tr w:rsidR="008A579E" w14:paraId="31D21043" w14:textId="77777777" w:rsidTr="008F2EB2">
        <w:tc>
          <w:tcPr>
            <w:tcW w:w="3102" w:type="dxa"/>
          </w:tcPr>
          <w:p w14:paraId="71829803" w14:textId="77777777" w:rsidR="008A579E" w:rsidRDefault="008A579E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4D15FCA" wp14:editId="3F5476B0">
                  <wp:extent cx="344422" cy="402336"/>
                  <wp:effectExtent l="0" t="0" r="0" b="0"/>
                  <wp:docPr id="81" name="image59.jpeg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2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3A0E8CCC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Link</w:t>
            </w:r>
          </w:p>
        </w:tc>
        <w:tc>
          <w:tcPr>
            <w:tcW w:w="3159" w:type="dxa"/>
          </w:tcPr>
          <w:p w14:paraId="5B3C428D" w14:textId="77777777" w:rsidR="008A579E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S</w:t>
            </w:r>
            <w:r w:rsidRPr="00AB4ADC">
              <w:rPr>
                <w:color w:val="0E0E0E"/>
                <w:w w:val="105"/>
              </w:rPr>
              <w:t xml:space="preserve">elect two image stacks and </w:t>
            </w:r>
            <w:r w:rsidRPr="00AB4ADC">
              <w:rPr>
                <w:color w:val="242424"/>
                <w:w w:val="105"/>
              </w:rPr>
              <w:t>scroll</w:t>
            </w:r>
            <w:r w:rsidRPr="00AB4ADC">
              <w:rPr>
                <w:color w:val="0E0E0E"/>
                <w:w w:val="105"/>
              </w:rPr>
              <w:t>.</w:t>
            </w:r>
          </w:p>
        </w:tc>
      </w:tr>
      <w:tr w:rsidR="001D51FC" w14:paraId="1039DE67" w14:textId="77777777" w:rsidTr="008F2EB2">
        <w:tc>
          <w:tcPr>
            <w:tcW w:w="3102" w:type="dxa"/>
          </w:tcPr>
          <w:p w14:paraId="441EE620" w14:textId="6B61F816" w:rsidR="001D51FC" w:rsidRDefault="00C446C0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74BB2" wp14:editId="708BC714">
                  <wp:extent cx="350550" cy="403895"/>
                  <wp:effectExtent l="0" t="0" r="0" b="0"/>
                  <wp:docPr id="45" name="Picture 45" descr="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Print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0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06F3A5B" w14:textId="3F80A146" w:rsidR="001D51FC" w:rsidRPr="00F57737" w:rsidRDefault="001D51FC" w:rsidP="00076D80">
            <w:pPr>
              <w:pStyle w:val="TableText"/>
              <w:rPr>
                <w:b/>
                <w:bCs/>
                <w:color w:val="0E0E0E"/>
                <w:w w:val="105"/>
              </w:rPr>
            </w:pPr>
            <w:r>
              <w:rPr>
                <w:b/>
                <w:bCs/>
                <w:color w:val="0E0E0E"/>
                <w:w w:val="105"/>
              </w:rPr>
              <w:t>Print</w:t>
            </w:r>
          </w:p>
        </w:tc>
        <w:tc>
          <w:tcPr>
            <w:tcW w:w="3159" w:type="dxa"/>
          </w:tcPr>
          <w:p w14:paraId="761EA200" w14:textId="594EE560" w:rsidR="001D51FC" w:rsidRDefault="00C446C0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Access the Print Tool as described in Section </w:t>
            </w:r>
            <w:r>
              <w:rPr>
                <w:color w:val="0E0E0E"/>
                <w:w w:val="105"/>
              </w:rPr>
              <w:fldChar w:fldCharType="begin"/>
            </w:r>
            <w:r>
              <w:rPr>
                <w:color w:val="0E0E0E"/>
                <w:w w:val="105"/>
              </w:rPr>
              <w:instrText xml:space="preserve"> REF _Ref113711661 \r \h </w:instrText>
            </w:r>
            <w:r>
              <w:rPr>
                <w:color w:val="0E0E0E"/>
                <w:w w:val="105"/>
              </w:rPr>
            </w:r>
            <w:r>
              <w:rPr>
                <w:color w:val="0E0E0E"/>
                <w:w w:val="105"/>
              </w:rPr>
              <w:fldChar w:fldCharType="separate"/>
            </w:r>
            <w:r w:rsidR="000032E2">
              <w:rPr>
                <w:color w:val="0E0E0E"/>
                <w:w w:val="105"/>
              </w:rPr>
              <w:t>4.3.6</w:t>
            </w:r>
            <w:r>
              <w:rPr>
                <w:color w:val="0E0E0E"/>
                <w:w w:val="105"/>
              </w:rPr>
              <w:fldChar w:fldCharType="end"/>
            </w:r>
            <w:r>
              <w:rPr>
                <w:color w:val="0E0E0E"/>
                <w:w w:val="105"/>
              </w:rPr>
              <w:t>.</w:t>
            </w:r>
          </w:p>
        </w:tc>
      </w:tr>
      <w:tr w:rsidR="00C446C0" w14:paraId="0E03C44B" w14:textId="77777777" w:rsidTr="008F2EB2">
        <w:tc>
          <w:tcPr>
            <w:tcW w:w="3102" w:type="dxa"/>
          </w:tcPr>
          <w:p w14:paraId="7C14DB96" w14:textId="2DC4C9E2" w:rsidR="00C446C0" w:rsidRDefault="00C446C0" w:rsidP="00C446C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19BBF" wp14:editId="7D2E3B51">
                  <wp:extent cx="390525" cy="476250"/>
                  <wp:effectExtent l="0" t="0" r="9525" b="0"/>
                  <wp:docPr id="46" name="Picture 46" descr="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Export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4738FCBB" w14:textId="6D391BC9" w:rsidR="00C446C0" w:rsidRPr="00F57737" w:rsidRDefault="00C446C0" w:rsidP="00C446C0">
            <w:pPr>
              <w:pStyle w:val="TableText"/>
              <w:rPr>
                <w:b/>
                <w:bCs/>
                <w:color w:val="0E0E0E"/>
                <w:w w:val="105"/>
              </w:rPr>
            </w:pPr>
            <w:r>
              <w:rPr>
                <w:b/>
                <w:bCs/>
                <w:color w:val="0E0E0E"/>
                <w:w w:val="105"/>
              </w:rPr>
              <w:t>Export</w:t>
            </w:r>
          </w:p>
        </w:tc>
        <w:tc>
          <w:tcPr>
            <w:tcW w:w="3159" w:type="dxa"/>
          </w:tcPr>
          <w:p w14:paraId="704479DB" w14:textId="3A8459CC" w:rsidR="00C446C0" w:rsidRDefault="00C446C0" w:rsidP="00C446C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 xml:space="preserve">Access the Export Tool as described in Section </w:t>
            </w:r>
            <w:r>
              <w:rPr>
                <w:color w:val="0E0E0E"/>
                <w:w w:val="105"/>
              </w:rPr>
              <w:fldChar w:fldCharType="begin"/>
            </w:r>
            <w:r>
              <w:rPr>
                <w:color w:val="0E0E0E"/>
                <w:w w:val="105"/>
              </w:rPr>
              <w:instrText xml:space="preserve"> REF _Ref113711670 \r \h </w:instrText>
            </w:r>
            <w:r>
              <w:rPr>
                <w:color w:val="0E0E0E"/>
                <w:w w:val="105"/>
              </w:rPr>
            </w:r>
            <w:r>
              <w:rPr>
                <w:color w:val="0E0E0E"/>
                <w:w w:val="105"/>
              </w:rPr>
              <w:fldChar w:fldCharType="separate"/>
            </w:r>
            <w:r w:rsidR="000032E2">
              <w:rPr>
                <w:color w:val="0E0E0E"/>
                <w:w w:val="105"/>
              </w:rPr>
              <w:t>4.3.7</w:t>
            </w:r>
            <w:r>
              <w:rPr>
                <w:color w:val="0E0E0E"/>
                <w:w w:val="105"/>
              </w:rPr>
              <w:fldChar w:fldCharType="end"/>
            </w:r>
            <w:r>
              <w:rPr>
                <w:color w:val="0E0E0E"/>
                <w:w w:val="105"/>
              </w:rPr>
              <w:t>.</w:t>
            </w:r>
          </w:p>
        </w:tc>
      </w:tr>
      <w:tr w:rsidR="008A579E" w14:paraId="566833C8" w14:textId="77777777" w:rsidTr="008F2EB2">
        <w:tc>
          <w:tcPr>
            <w:tcW w:w="3102" w:type="dxa"/>
          </w:tcPr>
          <w:p w14:paraId="62C6A98A" w14:textId="77777777" w:rsidR="008A579E" w:rsidRPr="00AB4ADC" w:rsidRDefault="008A579E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A2185" wp14:editId="6AC4AE26">
                  <wp:extent cx="423671" cy="362712"/>
                  <wp:effectExtent l="0" t="0" r="0" b="0"/>
                  <wp:docPr id="83" name="image60.png" descr="Re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A62ECBE" w14:textId="77777777" w:rsidR="008A579E" w:rsidRPr="00F57737" w:rsidRDefault="008A579E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E0E0E"/>
                <w:w w:val="105"/>
              </w:rPr>
              <w:t>Refresh</w:t>
            </w:r>
          </w:p>
        </w:tc>
        <w:tc>
          <w:tcPr>
            <w:tcW w:w="3159" w:type="dxa"/>
          </w:tcPr>
          <w:p w14:paraId="40213E84" w14:textId="77777777" w:rsidR="008A579E" w:rsidRPr="00AB4ADC" w:rsidRDefault="008A579E" w:rsidP="00076D80">
            <w:pPr>
              <w:pStyle w:val="TableText"/>
              <w:rPr>
                <w:color w:val="0E0E0E"/>
                <w:w w:val="105"/>
              </w:rPr>
            </w:pPr>
            <w:r>
              <w:rPr>
                <w:color w:val="0E0E0E"/>
                <w:w w:val="105"/>
              </w:rPr>
              <w:t>R</w:t>
            </w:r>
            <w:r w:rsidRPr="00AB4ADC">
              <w:rPr>
                <w:color w:val="0E0E0E"/>
                <w:w w:val="105"/>
              </w:rPr>
              <w:t xml:space="preserve">efresh </w:t>
            </w:r>
            <w:r>
              <w:rPr>
                <w:color w:val="0E0E0E"/>
                <w:w w:val="105"/>
              </w:rPr>
              <w:t>the page</w:t>
            </w:r>
            <w:r w:rsidRPr="00AB4ADC">
              <w:rPr>
                <w:color w:val="0E0E0E"/>
                <w:w w:val="105"/>
              </w:rPr>
              <w:t xml:space="preserve"> to </w:t>
            </w:r>
            <w:r>
              <w:rPr>
                <w:color w:val="0E0E0E"/>
                <w:w w:val="105"/>
              </w:rPr>
              <w:t>the</w:t>
            </w:r>
            <w:r w:rsidRPr="00AB4ADC">
              <w:rPr>
                <w:color w:val="0E0E0E"/>
                <w:w w:val="105"/>
              </w:rPr>
              <w:t xml:space="preserve"> original settings</w:t>
            </w:r>
            <w:r>
              <w:rPr>
                <w:color w:val="0E0E0E"/>
                <w:w w:val="105"/>
              </w:rPr>
              <w:t xml:space="preserve"> without reloading the images from the server</w:t>
            </w:r>
            <w:r w:rsidRPr="00AB4ADC">
              <w:rPr>
                <w:color w:val="0E0E0E"/>
                <w:w w:val="105"/>
              </w:rPr>
              <w:t>.</w:t>
            </w:r>
          </w:p>
        </w:tc>
      </w:tr>
    </w:tbl>
    <w:p w14:paraId="4054BF86" w14:textId="586C6AB0" w:rsidR="00EE1FB7" w:rsidRDefault="00EE1FB7" w:rsidP="00EE1FB7">
      <w:pPr>
        <w:pStyle w:val="Heading3"/>
      </w:pPr>
      <w:bookmarkStart w:id="122" w:name="_Toc117849740"/>
      <w:bookmarkStart w:id="123" w:name="_Ref113709149"/>
      <w:bookmarkStart w:id="124" w:name="_Ref117773396"/>
      <w:r>
        <w:t>Thumbnails</w:t>
      </w:r>
      <w:r w:rsidR="009D6AA7">
        <w:t xml:space="preserve"> and Image Loading</w:t>
      </w:r>
      <w:bookmarkEnd w:id="122"/>
    </w:p>
    <w:p w14:paraId="6EC8AFE3" w14:textId="072FE303" w:rsidR="00EE1FB7" w:rsidRPr="00AB4ADC" w:rsidRDefault="009D6AA7" w:rsidP="00EE1FB7">
      <w:pPr>
        <w:pStyle w:val="BodyText"/>
        <w:rPr>
          <w:szCs w:val="24"/>
        </w:rPr>
      </w:pPr>
      <w:r>
        <w:rPr>
          <w:color w:val="0C0C0C"/>
          <w:w w:val="105"/>
          <w:szCs w:val="24"/>
        </w:rPr>
        <w:t>The following describes the steps that occur when the main Viewer page displays:</w:t>
      </w:r>
    </w:p>
    <w:p w14:paraId="1C95263E" w14:textId="2FF63531" w:rsidR="009D6AA7" w:rsidRPr="009D6AA7" w:rsidRDefault="009D6AA7" w:rsidP="00EE1FB7">
      <w:pPr>
        <w:pStyle w:val="BodyTextNumbered1"/>
      </w:pPr>
      <w:r>
        <w:rPr>
          <w:w w:val="105"/>
        </w:rPr>
        <w:t>The thumbnail panel(s) display o</w:t>
      </w:r>
      <w:r w:rsidR="00EE1FB7" w:rsidRPr="00A23B68">
        <w:rPr>
          <w:w w:val="105"/>
        </w:rPr>
        <w:t>n</w:t>
      </w:r>
      <w:r w:rsidR="00EE1FB7" w:rsidRPr="00A23B68">
        <w:rPr>
          <w:spacing w:val="-12"/>
          <w:w w:val="105"/>
        </w:rPr>
        <w:t xml:space="preserve"> </w:t>
      </w:r>
      <w:r w:rsidR="00EE1FB7" w:rsidRPr="00A23B68">
        <w:rPr>
          <w:w w:val="105"/>
        </w:rPr>
        <w:t>the</w:t>
      </w:r>
      <w:r w:rsidR="00EE1FB7" w:rsidRPr="00A23B68">
        <w:rPr>
          <w:spacing w:val="-8"/>
          <w:w w:val="105"/>
        </w:rPr>
        <w:t xml:space="preserve"> </w:t>
      </w:r>
      <w:r w:rsidR="00EE1FB7" w:rsidRPr="00A23B68">
        <w:rPr>
          <w:w w:val="105"/>
        </w:rPr>
        <w:t>left</w:t>
      </w:r>
      <w:r w:rsidR="00EE1FB7" w:rsidRPr="00A23B68">
        <w:rPr>
          <w:spacing w:val="-9"/>
          <w:w w:val="105"/>
        </w:rPr>
        <w:t xml:space="preserve"> </w:t>
      </w:r>
      <w:r w:rsidR="00EE1FB7" w:rsidRPr="00A23B68">
        <w:rPr>
          <w:w w:val="105"/>
        </w:rPr>
        <w:t>side</w:t>
      </w:r>
      <w:r w:rsidR="00EE1FB7" w:rsidRPr="00A23B68">
        <w:rPr>
          <w:spacing w:val="-8"/>
          <w:w w:val="105"/>
        </w:rPr>
        <w:t xml:space="preserve"> </w:t>
      </w:r>
      <w:r w:rsidR="00EE1FB7" w:rsidRPr="00A23B68">
        <w:rPr>
          <w:w w:val="105"/>
        </w:rPr>
        <w:t>of</w:t>
      </w:r>
      <w:r w:rsidR="00EE1FB7" w:rsidRPr="00A23B68">
        <w:rPr>
          <w:spacing w:val="-11"/>
          <w:w w:val="105"/>
        </w:rPr>
        <w:t xml:space="preserve"> </w:t>
      </w:r>
      <w:r w:rsidR="00EE1FB7" w:rsidRPr="00A23B68">
        <w:rPr>
          <w:w w:val="105"/>
        </w:rPr>
        <w:t>the</w:t>
      </w:r>
      <w:r w:rsidR="00EE1FB7" w:rsidRPr="00A23B68">
        <w:rPr>
          <w:spacing w:val="-10"/>
          <w:w w:val="105"/>
        </w:rPr>
        <w:t xml:space="preserve"> </w:t>
      </w:r>
      <w:r w:rsidR="00EE1FB7">
        <w:rPr>
          <w:w w:val="105"/>
        </w:rPr>
        <w:t>page</w:t>
      </w:r>
      <w:r>
        <w:rPr>
          <w:w w:val="105"/>
        </w:rPr>
        <w:t>.</w:t>
      </w:r>
    </w:p>
    <w:p w14:paraId="24108A42" w14:textId="242E47AF" w:rsidR="00EE1FB7" w:rsidRPr="00A23B68" w:rsidRDefault="009D6AA7" w:rsidP="00EE1FB7">
      <w:pPr>
        <w:pStyle w:val="BodyTextNumbered1"/>
      </w:pPr>
      <w:r>
        <w:rPr>
          <w:w w:val="105"/>
        </w:rPr>
        <w:t>T</w:t>
      </w:r>
      <w:r w:rsidR="00EE1FB7">
        <w:rPr>
          <w:color w:val="0C0C0C"/>
          <w:w w:val="105"/>
          <w:szCs w:val="24"/>
        </w:rPr>
        <w:t xml:space="preserve">he Viewer selects the first </w:t>
      </w:r>
      <w:r w:rsidR="00EE1FB7" w:rsidRPr="00F57737">
        <w:rPr>
          <w:color w:val="0C0C0C"/>
          <w:w w:val="105"/>
          <w:szCs w:val="24"/>
        </w:rPr>
        <w:t>thumbnail</w:t>
      </w:r>
      <w:r w:rsidR="00EE1FB7">
        <w:rPr>
          <w:color w:val="0C0C0C"/>
          <w:w w:val="105"/>
          <w:szCs w:val="24"/>
        </w:rPr>
        <w:t>, indicated by a yellow outline.</w:t>
      </w:r>
    </w:p>
    <w:p w14:paraId="382C9971" w14:textId="09F9421A" w:rsidR="009D6AA7" w:rsidRDefault="009D6AA7" w:rsidP="00EE1FB7">
      <w:pPr>
        <w:pStyle w:val="BodyTextNumbered1"/>
        <w:keepNext/>
        <w:keepLines/>
      </w:pPr>
      <w:r>
        <w:t>The Viewer displays the</w:t>
      </w:r>
      <w:r w:rsidR="00EE1FB7" w:rsidRPr="00A23B68">
        <w:t xml:space="preserve"> </w:t>
      </w:r>
      <w:r>
        <w:t xml:space="preserve">loading </w:t>
      </w:r>
      <w:r w:rsidR="00EE1FB7" w:rsidRPr="00A23B68">
        <w:t xml:space="preserve">progress </w:t>
      </w:r>
      <w:r w:rsidR="00EE1FB7" w:rsidRPr="001F5982">
        <w:t>(</w:t>
      </w:r>
      <w:r w:rsidR="00EE1FB7" w:rsidRPr="001F5982">
        <w:fldChar w:fldCharType="begin"/>
      </w:r>
      <w:r w:rsidR="00EE1FB7" w:rsidRPr="001F5982">
        <w:instrText xml:space="preserve"> REF _Ref45880985 \h </w:instrText>
      </w:r>
      <w:r w:rsidR="00EE1FB7">
        <w:instrText xml:space="preserve"> \* MERGEFORMAT </w:instrText>
      </w:r>
      <w:r w:rsidR="00EE1FB7" w:rsidRPr="001F5982">
        <w:fldChar w:fldCharType="separate"/>
      </w:r>
      <w:r w:rsidR="000032E2" w:rsidRPr="006B4B29">
        <w:t xml:space="preserve">Figure </w:t>
      </w:r>
      <w:r w:rsidR="000032E2">
        <w:rPr>
          <w:noProof/>
        </w:rPr>
        <w:t>8</w:t>
      </w:r>
      <w:r w:rsidR="00EE1FB7" w:rsidRPr="001F5982">
        <w:fldChar w:fldCharType="end"/>
      </w:r>
      <w:r w:rsidR="00EE1FB7" w:rsidRPr="001F5982">
        <w:t>)</w:t>
      </w:r>
      <w:r>
        <w:t>.</w:t>
      </w:r>
    </w:p>
    <w:p w14:paraId="1A77AC47" w14:textId="31E089FD" w:rsidR="009D6AA7" w:rsidRDefault="009D6AA7" w:rsidP="00EE1FB7">
      <w:pPr>
        <w:pStyle w:val="BodyTextNumbered1"/>
        <w:keepNext/>
        <w:keepLines/>
      </w:pPr>
      <w:r>
        <w:t>The Viewer displays the loaded image associated with the thumbnail in the viewport</w:t>
      </w:r>
      <w:r w:rsidR="0099124B">
        <w:t>.</w:t>
      </w:r>
    </w:p>
    <w:p w14:paraId="4E9F942C" w14:textId="7E110698" w:rsidR="009D6AA7" w:rsidRPr="00823531" w:rsidRDefault="0099124B" w:rsidP="00EE1FB7">
      <w:pPr>
        <w:pStyle w:val="BodyTextNumbered1"/>
        <w:keepNext/>
        <w:keepLines/>
      </w:pPr>
      <w:r>
        <w:rPr>
          <w:color w:val="0C0C0C"/>
          <w:w w:val="105"/>
          <w:szCs w:val="24"/>
        </w:rPr>
        <w:t>After the above steps are complete, you can c</w:t>
      </w:r>
      <w:r w:rsidR="009D6AA7">
        <w:rPr>
          <w:w w:val="105"/>
        </w:rPr>
        <w:t>lick</w:t>
      </w:r>
      <w:r w:rsidR="009D6AA7" w:rsidRPr="00A23B68">
        <w:rPr>
          <w:spacing w:val="-7"/>
          <w:w w:val="105"/>
        </w:rPr>
        <w:t xml:space="preserve"> </w:t>
      </w:r>
      <w:r w:rsidR="009D6AA7" w:rsidRPr="00A23B68">
        <w:rPr>
          <w:w w:val="105"/>
        </w:rPr>
        <w:t>the</w:t>
      </w:r>
      <w:r w:rsidR="009D6AA7" w:rsidRPr="00A23B68">
        <w:rPr>
          <w:spacing w:val="-8"/>
          <w:w w:val="105"/>
        </w:rPr>
        <w:t xml:space="preserve"> </w:t>
      </w:r>
      <w:r w:rsidR="009D6AA7" w:rsidRPr="00F57737">
        <w:rPr>
          <w:w w:val="105"/>
        </w:rPr>
        <w:t>thumbnail</w:t>
      </w:r>
      <w:r w:rsidR="009D6AA7" w:rsidRPr="00A23B68">
        <w:rPr>
          <w:spacing w:val="3"/>
          <w:w w:val="105"/>
        </w:rPr>
        <w:t xml:space="preserve"> </w:t>
      </w:r>
      <w:r w:rsidR="009D6AA7" w:rsidRPr="00A23B68">
        <w:rPr>
          <w:w w:val="105"/>
        </w:rPr>
        <w:t>for</w:t>
      </w:r>
      <w:r w:rsidR="009D6AA7" w:rsidRPr="00A23B68">
        <w:rPr>
          <w:spacing w:val="-9"/>
          <w:w w:val="105"/>
        </w:rPr>
        <w:t xml:space="preserve"> </w:t>
      </w:r>
      <w:r>
        <w:rPr>
          <w:w w:val="105"/>
        </w:rPr>
        <w:t>your</w:t>
      </w:r>
      <w:r w:rsidR="009D6AA7" w:rsidRPr="00A23B68">
        <w:rPr>
          <w:spacing w:val="-8"/>
          <w:w w:val="105"/>
        </w:rPr>
        <w:t xml:space="preserve"> </w:t>
      </w:r>
      <w:r w:rsidR="009D6AA7" w:rsidRPr="00A23B68">
        <w:rPr>
          <w:w w:val="105"/>
        </w:rPr>
        <w:t>desired image</w:t>
      </w:r>
      <w:r w:rsidR="009D6AA7">
        <w:rPr>
          <w:w w:val="105"/>
        </w:rPr>
        <w:t xml:space="preserve"> if it isn't already selected</w:t>
      </w:r>
      <w:r>
        <w:rPr>
          <w:w w:val="105"/>
        </w:rPr>
        <w:t xml:space="preserve">, and its image displays in the viewport. </w:t>
      </w:r>
      <w:r>
        <w:t xml:space="preserve">Section </w:t>
      </w:r>
      <w:r>
        <w:fldChar w:fldCharType="begin"/>
      </w:r>
      <w:r>
        <w:instrText xml:space="preserve"> REF _Ref117774915 \r \h </w:instrText>
      </w:r>
      <w:r>
        <w:fldChar w:fldCharType="separate"/>
      </w:r>
      <w:r w:rsidR="000032E2">
        <w:t>4.3</w:t>
      </w:r>
      <w:r>
        <w:fldChar w:fldCharType="end"/>
      </w:r>
      <w:r>
        <w:t xml:space="preserve"> describes how to work with images.</w:t>
      </w:r>
    </w:p>
    <w:p w14:paraId="4B2DD6B5" w14:textId="4EE3E56D" w:rsidR="00EE1FB7" w:rsidRPr="006B4B29" w:rsidRDefault="00EE1FB7" w:rsidP="00EE1FB7">
      <w:pPr>
        <w:pStyle w:val="CaptionCentered"/>
      </w:pPr>
      <w:bookmarkStart w:id="125" w:name="_Ref45880985"/>
      <w:bookmarkStart w:id="126" w:name="_Toc117849776"/>
      <w:r w:rsidRPr="006B4B29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8</w:t>
      </w:r>
      <w:r>
        <w:rPr>
          <w:noProof/>
        </w:rPr>
        <w:fldChar w:fldCharType="end"/>
      </w:r>
      <w:bookmarkEnd w:id="125"/>
      <w:r w:rsidRPr="006B4B29">
        <w:t xml:space="preserve">: </w:t>
      </w:r>
      <w:r>
        <w:t xml:space="preserve">Main </w:t>
      </w:r>
      <w:r w:rsidRPr="006B4B29">
        <w:t xml:space="preserve">Viewer </w:t>
      </w:r>
      <w:r>
        <w:t>Page</w:t>
      </w:r>
      <w:r w:rsidRPr="006B4B29">
        <w:t xml:space="preserve"> with </w:t>
      </w:r>
      <w:r>
        <w:t>T</w:t>
      </w:r>
      <w:r w:rsidRPr="006B4B29">
        <w:t xml:space="preserve">humbnail </w:t>
      </w:r>
      <w:r>
        <w:t>P</w:t>
      </w:r>
      <w:r w:rsidRPr="006B4B29">
        <w:t>anel</w:t>
      </w:r>
      <w:bookmarkEnd w:id="126"/>
    </w:p>
    <w:p w14:paraId="3892B5A5" w14:textId="77777777" w:rsidR="00EE1FB7" w:rsidRDefault="00EE1FB7" w:rsidP="00EE1FB7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08B46C51" wp14:editId="276FD914">
            <wp:extent cx="5952744" cy="2779776"/>
            <wp:effectExtent l="0" t="0" r="0" b="1905"/>
            <wp:docPr id="15" name="Picture 15" descr="Main Viewer Page with Thumbnai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in Viewer Page with Thumbnail Panel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5740" w14:textId="40B28B49" w:rsidR="00EE1FB7" w:rsidRPr="009D6AA7" w:rsidRDefault="00EE1FB7" w:rsidP="00EE1FB7">
      <w:pPr>
        <w:pStyle w:val="BodyText"/>
        <w:keepNext/>
        <w:keepLines/>
        <w:rPr>
          <w:iCs/>
          <w:szCs w:val="24"/>
        </w:rPr>
      </w:pPr>
      <w:r>
        <w:rPr>
          <w:iCs/>
          <w:color w:val="1D1D1D"/>
          <w:w w:val="105"/>
          <w:szCs w:val="24"/>
        </w:rPr>
        <w:fldChar w:fldCharType="begin"/>
      </w:r>
      <w:r>
        <w:rPr>
          <w:iCs/>
          <w:color w:val="1D1D1D"/>
          <w:w w:val="105"/>
          <w:szCs w:val="24"/>
        </w:rPr>
        <w:instrText xml:space="preserve"> REF _Ref117774429 \h </w:instrText>
      </w:r>
      <w:r>
        <w:rPr>
          <w:iCs/>
          <w:color w:val="1D1D1D"/>
          <w:w w:val="105"/>
          <w:szCs w:val="24"/>
        </w:rPr>
      </w:r>
      <w:r>
        <w:rPr>
          <w:iCs/>
          <w:color w:val="1D1D1D"/>
          <w:w w:val="105"/>
          <w:szCs w:val="24"/>
        </w:rPr>
        <w:fldChar w:fldCharType="separate"/>
      </w:r>
      <w:r w:rsidR="000032E2">
        <w:t xml:space="preserve">Table </w:t>
      </w:r>
      <w:r w:rsidR="000032E2">
        <w:rPr>
          <w:noProof/>
        </w:rPr>
        <w:t>2</w:t>
      </w:r>
      <w:r>
        <w:rPr>
          <w:iCs/>
          <w:color w:val="1D1D1D"/>
          <w:w w:val="105"/>
          <w:szCs w:val="24"/>
        </w:rPr>
        <w:fldChar w:fldCharType="end"/>
      </w:r>
      <w:r w:rsidRPr="00F83164">
        <w:rPr>
          <w:iCs/>
          <w:color w:val="1D1D1D"/>
          <w:w w:val="105"/>
          <w:szCs w:val="24"/>
        </w:rPr>
        <w:t xml:space="preserve"> </w:t>
      </w:r>
      <w:r>
        <w:rPr>
          <w:iCs/>
          <w:color w:val="1D1D1D"/>
          <w:w w:val="105"/>
          <w:szCs w:val="24"/>
        </w:rPr>
        <w:t>describes t</w:t>
      </w:r>
      <w:r w:rsidRPr="003A3BC4">
        <w:rPr>
          <w:iCs/>
          <w:color w:val="1D1D1D"/>
          <w:w w:val="105"/>
          <w:szCs w:val="24"/>
        </w:rPr>
        <w:t xml:space="preserve">he </w:t>
      </w:r>
      <w:r>
        <w:rPr>
          <w:iCs/>
          <w:color w:val="1D1D1D"/>
          <w:w w:val="105"/>
          <w:szCs w:val="24"/>
        </w:rPr>
        <w:t>thumbnail</w:t>
      </w:r>
      <w:r w:rsidR="0099124B">
        <w:rPr>
          <w:iCs/>
          <w:color w:val="1D1D1D"/>
          <w:w w:val="105"/>
          <w:szCs w:val="24"/>
        </w:rPr>
        <w:t xml:space="preserve"> elements.</w:t>
      </w:r>
    </w:p>
    <w:p w14:paraId="51D32A0F" w14:textId="56F0EACB" w:rsidR="00EE1FB7" w:rsidRDefault="00EE1FB7" w:rsidP="00EE1FB7">
      <w:pPr>
        <w:pStyle w:val="Caption"/>
      </w:pPr>
      <w:bookmarkStart w:id="127" w:name="_Ref117774429"/>
      <w:bookmarkStart w:id="128" w:name="_Ref117774421"/>
      <w:bookmarkStart w:id="129" w:name="_Toc117849832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0032E2">
        <w:rPr>
          <w:noProof/>
        </w:rPr>
        <w:t>2</w:t>
      </w:r>
      <w:r>
        <w:rPr>
          <w:noProof/>
        </w:rPr>
        <w:fldChar w:fldCharType="end"/>
      </w:r>
      <w:bookmarkEnd w:id="127"/>
      <w:r>
        <w:t>: Thumbnail Elements, Names, Functions, and Descriptions</w:t>
      </w:r>
      <w:bookmarkEnd w:id="128"/>
      <w:bookmarkEnd w:id="1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279FC" w14:paraId="08FB1A46" w14:textId="77777777" w:rsidTr="003279FC">
        <w:trPr>
          <w:tblHeader/>
        </w:trPr>
        <w:tc>
          <w:tcPr>
            <w:tcW w:w="3116" w:type="dxa"/>
            <w:shd w:val="clear" w:color="auto" w:fill="F2F2F2" w:themeFill="background1" w:themeFillShade="F2"/>
          </w:tcPr>
          <w:p w14:paraId="2B7AC723" w14:textId="03F0072F" w:rsidR="003279FC" w:rsidRDefault="003279FC" w:rsidP="003279FC">
            <w:pPr>
              <w:pStyle w:val="TableHeading"/>
            </w:pPr>
            <w:r>
              <w:t>Web Page Element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20364369" w14:textId="7D8A06AB" w:rsidR="003279FC" w:rsidRDefault="003279FC" w:rsidP="003279FC">
            <w:pPr>
              <w:pStyle w:val="TableHeading"/>
            </w:pPr>
            <w:r>
              <w:t xml:space="preserve">Element </w:t>
            </w:r>
            <w:r w:rsidRPr="00B67DA6">
              <w:t>Name and Function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5CC4E7BD" w14:textId="499F39D5" w:rsidR="003279FC" w:rsidRDefault="003279FC" w:rsidP="003279FC">
            <w:pPr>
              <w:pStyle w:val="TableHeading"/>
            </w:pPr>
            <w:r w:rsidRPr="00B67DA6">
              <w:t>Description</w:t>
            </w:r>
          </w:p>
        </w:tc>
      </w:tr>
      <w:tr w:rsidR="003279FC" w14:paraId="21061EDA" w14:textId="77777777" w:rsidTr="003279FC">
        <w:tc>
          <w:tcPr>
            <w:tcW w:w="3116" w:type="dxa"/>
          </w:tcPr>
          <w:p w14:paraId="242BB664" w14:textId="5B3D4BF2" w:rsidR="003279FC" w:rsidRDefault="003279FC" w:rsidP="003279F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59975D80" wp14:editId="1EEAE87F">
                  <wp:extent cx="1124711" cy="1476755"/>
                  <wp:effectExtent l="0" t="0" r="0" b="0"/>
                  <wp:docPr id="11" name="image15.jpeg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14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C00CE54" w14:textId="7DCE1274" w:rsidR="003279FC" w:rsidRPr="003279FC" w:rsidRDefault="003279FC" w:rsidP="003279FC">
            <w:pPr>
              <w:pStyle w:val="TableText"/>
              <w:rPr>
                <w:b/>
                <w:bCs/>
              </w:rPr>
            </w:pPr>
            <w:r w:rsidRPr="003279FC">
              <w:rPr>
                <w:b/>
                <w:bCs/>
                <w:color w:val="0C0C0C"/>
                <w:w w:val="105"/>
              </w:rPr>
              <w:t>Thumbnail</w:t>
            </w:r>
          </w:p>
        </w:tc>
        <w:tc>
          <w:tcPr>
            <w:tcW w:w="3117" w:type="dxa"/>
          </w:tcPr>
          <w:p w14:paraId="05F8489B" w14:textId="65A6D9FC" w:rsidR="003279FC" w:rsidRDefault="003279FC" w:rsidP="003279FC">
            <w:pPr>
              <w:pStyle w:val="TableText"/>
            </w:pPr>
            <w:r w:rsidRPr="00AB4ADC">
              <w:rPr>
                <w:color w:val="0C0C0C"/>
                <w:w w:val="105"/>
              </w:rPr>
              <w:t xml:space="preserve">The title of the series appears at the top left of the </w:t>
            </w:r>
            <w:r w:rsidRPr="000B3779">
              <w:rPr>
                <w:color w:val="0C0C0C"/>
                <w:w w:val="105"/>
              </w:rPr>
              <w:t>thumbnail</w:t>
            </w:r>
            <w:r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 xml:space="preserve">The </w:t>
            </w:r>
            <w:r>
              <w:rPr>
                <w:color w:val="0C0C0C"/>
                <w:w w:val="105"/>
              </w:rPr>
              <w:t>image typ</w:t>
            </w:r>
            <w:r w:rsidRPr="00AB4ADC">
              <w:rPr>
                <w:color w:val="0C0C0C"/>
                <w:w w:val="105"/>
              </w:rPr>
              <w:t>e appears at the bottom left, with the number of images in the series directly below that</w:t>
            </w:r>
            <w:r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 xml:space="preserve">The series number </w:t>
            </w:r>
            <w:r>
              <w:rPr>
                <w:color w:val="0C0C0C"/>
                <w:w w:val="105"/>
              </w:rPr>
              <w:t>displays</w:t>
            </w:r>
            <w:r w:rsidRPr="00AB4ADC">
              <w:rPr>
                <w:color w:val="0C0C0C"/>
                <w:w w:val="105"/>
              </w:rPr>
              <w:t xml:space="preserve"> on the bottom right of the </w:t>
            </w:r>
            <w:r w:rsidRPr="000B3779">
              <w:rPr>
                <w:color w:val="0C0C0C"/>
                <w:w w:val="105"/>
              </w:rPr>
              <w:t>thumbnail</w:t>
            </w:r>
            <w:r>
              <w:rPr>
                <w:color w:val="0C0C0C"/>
                <w:w w:val="105"/>
              </w:rPr>
              <w:t xml:space="preserve">. </w:t>
            </w:r>
            <w:r w:rsidRPr="00AB4ADC">
              <w:rPr>
                <w:color w:val="0C0C0C"/>
                <w:w w:val="105"/>
              </w:rPr>
              <w:t>For DICOM images, the modality</w:t>
            </w:r>
            <w:r w:rsidRPr="00AB4ADC">
              <w:rPr>
                <w:color w:val="0C0C0C"/>
                <w:spacing w:val="9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code</w:t>
            </w:r>
            <w:r>
              <w:rPr>
                <w:color w:val="0C0C0C"/>
                <w:w w:val="105"/>
              </w:rPr>
              <w:t xml:space="preserve"> </w:t>
            </w:r>
            <w:r w:rsidRPr="00AB4ADC">
              <w:rPr>
                <w:color w:val="0C0C0C"/>
                <w:w w:val="105"/>
              </w:rPr>
              <w:t>appears on the bottom left.</w:t>
            </w:r>
          </w:p>
        </w:tc>
      </w:tr>
      <w:tr w:rsidR="003279FC" w14:paraId="20B5D973" w14:textId="77777777" w:rsidTr="003279FC">
        <w:tc>
          <w:tcPr>
            <w:tcW w:w="3116" w:type="dxa"/>
          </w:tcPr>
          <w:p w14:paraId="02DA620C" w14:textId="69C5F93F" w:rsidR="003279FC" w:rsidRDefault="003279FC" w:rsidP="003279FC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AF7E663" wp14:editId="434E5183">
                  <wp:extent cx="865632" cy="2834640"/>
                  <wp:effectExtent l="0" t="0" r="0" b="0"/>
                  <wp:docPr id="6" name="image16.jpeg" descr="Thumbnail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EF01977" w14:textId="4D057D7A" w:rsidR="003279FC" w:rsidRPr="003279FC" w:rsidRDefault="003279FC" w:rsidP="003279FC">
            <w:pPr>
              <w:pStyle w:val="TableText"/>
              <w:rPr>
                <w:b/>
                <w:bCs/>
              </w:rPr>
            </w:pPr>
            <w:r w:rsidRPr="003279FC">
              <w:rPr>
                <w:b/>
                <w:bCs/>
                <w:color w:val="0C0C0C"/>
              </w:rPr>
              <w:t>Thumbnail Panel</w:t>
            </w:r>
          </w:p>
        </w:tc>
        <w:tc>
          <w:tcPr>
            <w:tcW w:w="3117" w:type="dxa"/>
          </w:tcPr>
          <w:p w14:paraId="2C0D9911" w14:textId="66AB7E7F" w:rsidR="003279FC" w:rsidRDefault="003279FC" w:rsidP="003279FC">
            <w:pPr>
              <w:pStyle w:val="TableText"/>
            </w:pPr>
            <w:r w:rsidRPr="00757C0A">
              <w:rPr>
                <w:color w:val="0C0C0C"/>
                <w:w w:val="105"/>
              </w:rPr>
              <w:t>To adjust the size of the thumbnail panel, click and drag the right edge of the panel</w:t>
            </w:r>
            <w:r>
              <w:rPr>
                <w:color w:val="0C0C0C"/>
                <w:w w:val="105"/>
              </w:rPr>
              <w:t xml:space="preserve"> to the left or right. </w:t>
            </w:r>
            <w:r w:rsidRPr="00757C0A">
              <w:rPr>
                <w:color w:val="0C0C0C"/>
                <w:w w:val="105"/>
              </w:rPr>
              <w:t>This affect</w:t>
            </w:r>
            <w:r>
              <w:rPr>
                <w:color w:val="0C0C0C"/>
                <w:w w:val="105"/>
              </w:rPr>
              <w:t>s</w:t>
            </w:r>
            <w:r w:rsidRPr="00757C0A">
              <w:rPr>
                <w:color w:val="0C0C0C"/>
                <w:w w:val="105"/>
              </w:rPr>
              <w:t xml:space="preserve"> how many thumbnails are shown per row within the panel but </w:t>
            </w:r>
            <w:r>
              <w:rPr>
                <w:color w:val="0C0C0C"/>
                <w:w w:val="105"/>
              </w:rPr>
              <w:t>does</w:t>
            </w:r>
            <w:r w:rsidRPr="00757C0A">
              <w:rPr>
                <w:color w:val="0C0C0C"/>
                <w:w w:val="105"/>
              </w:rPr>
              <w:t xml:space="preserve"> not alter the size of the thumbnails</w:t>
            </w:r>
            <w:r>
              <w:rPr>
                <w:color w:val="0C0C0C"/>
                <w:w w:val="105"/>
              </w:rPr>
              <w:t xml:space="preserve">. </w:t>
            </w:r>
            <w:r w:rsidRPr="00757C0A">
              <w:rPr>
                <w:color w:val="0C0C0C"/>
                <w:w w:val="105"/>
              </w:rPr>
              <w:t xml:space="preserve">When hovering over the </w:t>
            </w:r>
            <w:r>
              <w:rPr>
                <w:color w:val="0C0C0C"/>
                <w:w w:val="105"/>
              </w:rPr>
              <w:t>panel</w:t>
            </w:r>
            <w:r w:rsidRPr="00757C0A">
              <w:rPr>
                <w:color w:val="0C0C0C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>with stacked images</w:t>
            </w:r>
            <w:r w:rsidRPr="00757C0A">
              <w:rPr>
                <w:color w:val="0C0C0C"/>
                <w:w w:val="105"/>
              </w:rPr>
              <w:t xml:space="preserve">, </w:t>
            </w:r>
            <w:r>
              <w:rPr>
                <w:color w:val="0C0C0C"/>
                <w:w w:val="105"/>
              </w:rPr>
              <w:t xml:space="preserve">if you have a mouse wheel, you can </w:t>
            </w:r>
            <w:r w:rsidRPr="00757C0A">
              <w:rPr>
                <w:color w:val="0C0C0C"/>
                <w:w w:val="105"/>
              </w:rPr>
              <w:t xml:space="preserve">use </w:t>
            </w:r>
            <w:r>
              <w:rPr>
                <w:color w:val="0C0C0C"/>
                <w:w w:val="105"/>
              </w:rPr>
              <w:t>it to</w:t>
            </w:r>
            <w:r w:rsidRPr="00757C0A">
              <w:rPr>
                <w:color w:val="0C0C0C"/>
                <w:w w:val="105"/>
              </w:rPr>
              <w:t xml:space="preserve"> scroll between the different series</w:t>
            </w:r>
            <w:r w:rsidRPr="00806841">
              <w:rPr>
                <w:color w:val="0C0C0C"/>
                <w:w w:val="105"/>
              </w:rPr>
              <w:t xml:space="preserve"> thumbnail</w:t>
            </w:r>
            <w:r>
              <w:rPr>
                <w:color w:val="0C0C0C"/>
                <w:w w:val="105"/>
              </w:rPr>
              <w:t>s. Use d</w:t>
            </w:r>
            <w:r w:rsidRPr="00806841">
              <w:rPr>
                <w:color w:val="0C0C0C"/>
                <w:w w:val="105"/>
              </w:rPr>
              <w:t>rag</w:t>
            </w:r>
            <w:r>
              <w:rPr>
                <w:color w:val="0C0C0C"/>
                <w:w w:val="105"/>
              </w:rPr>
              <w:t>-</w:t>
            </w:r>
            <w:r w:rsidRPr="00806841">
              <w:rPr>
                <w:color w:val="0C0C0C"/>
                <w:w w:val="105"/>
              </w:rPr>
              <w:t>and</w:t>
            </w:r>
            <w:r>
              <w:rPr>
                <w:color w:val="0C0C0C"/>
                <w:w w:val="105"/>
              </w:rPr>
              <w:t>-</w:t>
            </w:r>
            <w:r w:rsidRPr="00806841">
              <w:rPr>
                <w:color w:val="0C0C0C"/>
                <w:w w:val="105"/>
              </w:rPr>
              <w:t>drop to drag thumbnails to</w:t>
            </w:r>
            <w:r w:rsidRPr="00806841">
              <w:rPr>
                <w:color w:val="0C0C0C"/>
                <w:spacing w:val="-30"/>
                <w:w w:val="105"/>
              </w:rPr>
              <w:t xml:space="preserve"> </w:t>
            </w:r>
            <w:r w:rsidRPr="00806841">
              <w:rPr>
                <w:color w:val="0C0C0C"/>
                <w:w w:val="105"/>
              </w:rPr>
              <w:t>the viewport</w:t>
            </w:r>
            <w:r>
              <w:rPr>
                <w:color w:val="0C0C0C"/>
                <w:w w:val="105"/>
              </w:rPr>
              <w:t xml:space="preserve">. </w:t>
            </w:r>
            <w:r w:rsidRPr="00806841">
              <w:rPr>
                <w:color w:val="0C0C0C"/>
                <w:w w:val="105"/>
              </w:rPr>
              <w:t>A yellow outline appear</w:t>
            </w:r>
            <w:r>
              <w:rPr>
                <w:color w:val="0C0C0C"/>
                <w:w w:val="105"/>
              </w:rPr>
              <w:t>s</w:t>
            </w:r>
            <w:r w:rsidRPr="00806841">
              <w:rPr>
                <w:color w:val="0C0C0C"/>
                <w:w w:val="105"/>
              </w:rPr>
              <w:t xml:space="preserve"> around the thumbnail that currently </w:t>
            </w:r>
            <w:r>
              <w:rPr>
                <w:color w:val="0C0C0C"/>
                <w:w w:val="105"/>
              </w:rPr>
              <w:t>shows</w:t>
            </w:r>
            <w:r w:rsidRPr="00806841">
              <w:rPr>
                <w:color w:val="0C0C0C"/>
                <w:w w:val="105"/>
              </w:rPr>
              <w:t xml:space="preserve"> in the viewport.</w:t>
            </w:r>
          </w:p>
        </w:tc>
      </w:tr>
    </w:tbl>
    <w:p w14:paraId="64350020" w14:textId="77777777" w:rsidR="003279FC" w:rsidRPr="00200B82" w:rsidRDefault="003279FC" w:rsidP="00EE1FB7">
      <w:pPr>
        <w:pStyle w:val="BodyText"/>
        <w:jc w:val="center"/>
        <w:rPr>
          <w:sz w:val="20"/>
        </w:rPr>
      </w:pPr>
    </w:p>
    <w:p w14:paraId="46938E90" w14:textId="77777777" w:rsidR="008F2EB2" w:rsidRDefault="008F2EB2" w:rsidP="008F2EB2">
      <w:pPr>
        <w:pStyle w:val="Heading3"/>
      </w:pPr>
      <w:bookmarkStart w:id="130" w:name="_Ref117782654"/>
      <w:bookmarkStart w:id="131" w:name="_Ref117787804"/>
      <w:bookmarkStart w:id="132" w:name="_Toc117849741"/>
      <w:r>
        <w:t>The Image Navigation Toolbar</w:t>
      </w:r>
      <w:bookmarkEnd w:id="123"/>
      <w:r>
        <w:t>s</w:t>
      </w:r>
      <w:bookmarkEnd w:id="124"/>
      <w:bookmarkEnd w:id="130"/>
      <w:bookmarkEnd w:id="131"/>
      <w:bookmarkEnd w:id="132"/>
    </w:p>
    <w:p w14:paraId="25D113E3" w14:textId="55F1214C" w:rsidR="008F2EB2" w:rsidRPr="00DA03A0" w:rsidRDefault="008F2EB2" w:rsidP="008F2EB2">
      <w:pPr>
        <w:pStyle w:val="BodyText"/>
        <w:keepNext/>
        <w:keepLines/>
        <w:rPr>
          <w:iCs/>
          <w:szCs w:val="24"/>
        </w:rPr>
      </w:pPr>
      <w:r>
        <w:rPr>
          <w:color w:val="0C0C0C"/>
          <w:w w:val="105"/>
          <w:szCs w:val="24"/>
        </w:rPr>
        <w:t>An</w:t>
      </w:r>
      <w:r w:rsidRPr="00AB4ADC">
        <w:rPr>
          <w:color w:val="0C0C0C"/>
          <w:w w:val="105"/>
          <w:szCs w:val="24"/>
        </w:rPr>
        <w:t xml:space="preserve"> </w:t>
      </w:r>
      <w:r>
        <w:rPr>
          <w:color w:val="0C0C0C"/>
          <w:w w:val="105"/>
          <w:szCs w:val="24"/>
        </w:rPr>
        <w:t>image navigation</w:t>
      </w:r>
      <w:r w:rsidRPr="00AB4ADC">
        <w:rPr>
          <w:color w:val="0C0C0C"/>
          <w:w w:val="105"/>
          <w:szCs w:val="24"/>
        </w:rPr>
        <w:t xml:space="preserve"> toolbar</w:t>
      </w:r>
      <w:r>
        <w:rPr>
          <w:color w:val="0C0C0C"/>
          <w:w w:val="105"/>
          <w:szCs w:val="24"/>
        </w:rPr>
        <w:t xml:space="preserve"> </w:t>
      </w:r>
      <w:r w:rsidRPr="00AB4ADC">
        <w:rPr>
          <w:color w:val="0C0C0C"/>
          <w:w w:val="105"/>
          <w:szCs w:val="24"/>
        </w:rPr>
        <w:t>appear</w:t>
      </w:r>
      <w:r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automatically when </w:t>
      </w:r>
      <w:r>
        <w:rPr>
          <w:color w:val="0C0C0C"/>
          <w:w w:val="105"/>
          <w:szCs w:val="24"/>
        </w:rPr>
        <w:t xml:space="preserve">the Viewer determines it applies to the image displayed in the active viewport. </w:t>
      </w:r>
      <w:r w:rsidR="0034251F" w:rsidRPr="007F4548">
        <w:rPr>
          <w:color w:val="0C0C0C"/>
          <w:w w:val="105"/>
          <w:szCs w:val="24"/>
        </w:rPr>
        <w:fldChar w:fldCharType="begin"/>
      </w:r>
      <w:r w:rsidR="0034251F" w:rsidRPr="007F4548">
        <w:rPr>
          <w:color w:val="0C0C0C"/>
          <w:w w:val="105"/>
          <w:szCs w:val="24"/>
        </w:rPr>
        <w:instrText xml:space="preserve"> REF _Ref45872675 \h </w:instrText>
      </w:r>
      <w:r w:rsidR="0034251F">
        <w:rPr>
          <w:color w:val="0C0C0C"/>
          <w:w w:val="105"/>
          <w:szCs w:val="24"/>
        </w:rPr>
        <w:instrText xml:space="preserve"> \* MERGEFORMAT </w:instrText>
      </w:r>
      <w:r w:rsidR="0034251F" w:rsidRPr="007F4548">
        <w:rPr>
          <w:color w:val="0C0C0C"/>
          <w:w w:val="105"/>
          <w:szCs w:val="24"/>
        </w:rPr>
      </w:r>
      <w:r w:rsidR="0034251F" w:rsidRPr="007F4548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9</w:t>
      </w:r>
      <w:r w:rsidR="0034251F" w:rsidRPr="007F4548">
        <w:rPr>
          <w:color w:val="0C0C0C"/>
          <w:w w:val="105"/>
          <w:szCs w:val="24"/>
        </w:rPr>
        <w:fldChar w:fldCharType="end"/>
      </w:r>
      <w:r w:rsidR="0034251F">
        <w:rPr>
          <w:color w:val="0C0C0C"/>
          <w:w w:val="105"/>
          <w:szCs w:val="24"/>
        </w:rPr>
        <w:t xml:space="preserve"> shows s</w:t>
      </w:r>
      <w:r>
        <w:rPr>
          <w:color w:val="0C0C0C"/>
          <w:w w:val="105"/>
          <w:szCs w:val="24"/>
        </w:rPr>
        <w:t>amples of these toolbars</w:t>
      </w:r>
      <w:r w:rsidR="0034251F">
        <w:rPr>
          <w:color w:val="0C0C0C"/>
          <w:w w:val="105"/>
          <w:szCs w:val="24"/>
        </w:rPr>
        <w:t>.</w:t>
      </w:r>
    </w:p>
    <w:p w14:paraId="60F4C2AE" w14:textId="2FFD5644" w:rsidR="008F2EB2" w:rsidRDefault="008F2EB2" w:rsidP="008F2EB2">
      <w:pPr>
        <w:pStyle w:val="CaptionCentered"/>
      </w:pPr>
      <w:bookmarkStart w:id="133" w:name="_Ref45872675"/>
      <w:bookmarkStart w:id="134" w:name="_Toc117849777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9</w:t>
      </w:r>
      <w:r>
        <w:rPr>
          <w:noProof/>
        </w:rPr>
        <w:fldChar w:fldCharType="end"/>
      </w:r>
      <w:bookmarkEnd w:id="133"/>
      <w:r>
        <w:t>: Sample Image Navigation</w:t>
      </w:r>
      <w:r w:rsidRPr="00D82A76">
        <w:t xml:space="preserve"> Toolbar</w:t>
      </w:r>
      <w:r>
        <w:t>s</w:t>
      </w:r>
      <w:bookmarkEnd w:id="134"/>
    </w:p>
    <w:p w14:paraId="28DD7789" w14:textId="77777777" w:rsidR="008F2EB2" w:rsidRPr="004A12A4" w:rsidRDefault="008F2EB2" w:rsidP="008F2EB2">
      <w:pPr>
        <w:pStyle w:val="BodyText"/>
        <w:keepNext/>
        <w:keepLines/>
        <w:spacing w:before="4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3CB6B3E5" wp14:editId="48203148">
            <wp:extent cx="5402580" cy="1318260"/>
            <wp:effectExtent l="0" t="0" r="7620" b="0"/>
            <wp:docPr id="34" name="Picture 34" descr="Sample Image Navigation Tool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ample Image Navigation Toolbar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35" w:name="_Ref45871954"/>
    <w:bookmarkStart w:id="136" w:name="_Ref45545618"/>
    <w:p w14:paraId="533F92F1" w14:textId="12F867BD" w:rsidR="008F2EB2" w:rsidRPr="00DA03A0" w:rsidRDefault="00A03F3B" w:rsidP="008F2EB2">
      <w:pPr>
        <w:pStyle w:val="BodyText"/>
        <w:keepNext/>
        <w:keepLines/>
        <w:rPr>
          <w:iCs/>
          <w:szCs w:val="24"/>
        </w:rPr>
      </w:pPr>
      <w:r>
        <w:rPr>
          <w:iCs/>
          <w:color w:val="1D1D1D"/>
          <w:w w:val="105"/>
          <w:szCs w:val="24"/>
        </w:rPr>
        <w:fldChar w:fldCharType="begin"/>
      </w:r>
      <w:r>
        <w:rPr>
          <w:iCs/>
          <w:color w:val="1D1D1D"/>
          <w:w w:val="105"/>
          <w:szCs w:val="24"/>
        </w:rPr>
        <w:instrText xml:space="preserve"> REF _Ref117779828 \h </w:instrText>
      </w:r>
      <w:r>
        <w:rPr>
          <w:iCs/>
          <w:color w:val="1D1D1D"/>
          <w:w w:val="105"/>
          <w:szCs w:val="24"/>
        </w:rPr>
      </w:r>
      <w:r>
        <w:rPr>
          <w:iCs/>
          <w:color w:val="1D1D1D"/>
          <w:w w:val="105"/>
          <w:szCs w:val="24"/>
        </w:rPr>
        <w:fldChar w:fldCharType="separate"/>
      </w:r>
      <w:r w:rsidR="000032E2">
        <w:t xml:space="preserve">Table </w:t>
      </w:r>
      <w:r w:rsidR="000032E2">
        <w:rPr>
          <w:noProof/>
        </w:rPr>
        <w:t>3</w:t>
      </w:r>
      <w:r>
        <w:rPr>
          <w:iCs/>
          <w:color w:val="1D1D1D"/>
          <w:w w:val="105"/>
          <w:szCs w:val="24"/>
        </w:rPr>
        <w:fldChar w:fldCharType="end"/>
      </w:r>
      <w:r>
        <w:rPr>
          <w:iCs/>
          <w:color w:val="1D1D1D"/>
          <w:w w:val="105"/>
          <w:szCs w:val="24"/>
        </w:rPr>
        <w:t xml:space="preserve"> </w:t>
      </w:r>
      <w:r w:rsidR="008F2EB2">
        <w:rPr>
          <w:iCs/>
          <w:color w:val="1D1D1D"/>
          <w:w w:val="105"/>
          <w:szCs w:val="24"/>
        </w:rPr>
        <w:t>describes t</w:t>
      </w:r>
      <w:r w:rsidR="008F2EB2" w:rsidRPr="003A3BC4">
        <w:rPr>
          <w:iCs/>
          <w:color w:val="1D1D1D"/>
          <w:w w:val="105"/>
          <w:szCs w:val="24"/>
        </w:rPr>
        <w:t xml:space="preserve">he functions and uses of each </w:t>
      </w:r>
      <w:r w:rsidR="008F2EB2">
        <w:rPr>
          <w:iCs/>
          <w:color w:val="1D1D1D"/>
          <w:w w:val="105"/>
          <w:szCs w:val="24"/>
        </w:rPr>
        <w:t>b</w:t>
      </w:r>
      <w:r w:rsidR="008F2EB2" w:rsidRPr="003A3BC4">
        <w:rPr>
          <w:iCs/>
          <w:color w:val="1D1D1D"/>
          <w:w w:val="105"/>
          <w:szCs w:val="24"/>
        </w:rPr>
        <w:t xml:space="preserve">utton </w:t>
      </w:r>
      <w:r w:rsidR="008F2EB2">
        <w:rPr>
          <w:iCs/>
          <w:color w:val="1D1D1D"/>
          <w:w w:val="105"/>
          <w:szCs w:val="24"/>
        </w:rPr>
        <w:t>in the image navigation toolbar</w:t>
      </w:r>
      <w:r w:rsidR="008F2EB2">
        <w:rPr>
          <w:i/>
          <w:color w:val="1D1D1D"/>
          <w:w w:val="105"/>
          <w:szCs w:val="24"/>
        </w:rPr>
        <w:t>.</w:t>
      </w:r>
    </w:p>
    <w:p w14:paraId="48F50F07" w14:textId="4E3D316E" w:rsidR="008F2EB2" w:rsidRDefault="008F2EB2" w:rsidP="008F2EB2">
      <w:pPr>
        <w:pStyle w:val="Caption"/>
      </w:pPr>
      <w:bookmarkStart w:id="137" w:name="_Ref117779828"/>
      <w:bookmarkStart w:id="138" w:name="_Ref117779820"/>
      <w:bookmarkStart w:id="139" w:name="_Toc117849833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0032E2">
        <w:rPr>
          <w:noProof/>
        </w:rPr>
        <w:t>3</w:t>
      </w:r>
      <w:r>
        <w:rPr>
          <w:noProof/>
        </w:rPr>
        <w:fldChar w:fldCharType="end"/>
      </w:r>
      <w:bookmarkEnd w:id="135"/>
      <w:bookmarkEnd w:id="137"/>
      <w:r>
        <w:t>: Functions and Uses of the Image Navigation Toolbar</w:t>
      </w:r>
      <w:bookmarkEnd w:id="136"/>
      <w:r>
        <w:t xml:space="preserve"> Buttons</w:t>
      </w:r>
      <w:bookmarkEnd w:id="138"/>
      <w:bookmarkEnd w:id="139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05"/>
        <w:gridCol w:w="3111"/>
        <w:gridCol w:w="3124"/>
      </w:tblGrid>
      <w:tr w:rsidR="008F2EB2" w14:paraId="38C5AA5E" w14:textId="77777777" w:rsidTr="00076D80">
        <w:trPr>
          <w:tblHeader/>
        </w:trPr>
        <w:tc>
          <w:tcPr>
            <w:tcW w:w="3193" w:type="dxa"/>
            <w:shd w:val="clear" w:color="auto" w:fill="F2F2F2" w:themeFill="background1" w:themeFillShade="F2"/>
          </w:tcPr>
          <w:p w14:paraId="7C4E5376" w14:textId="77777777" w:rsidR="008F2EB2" w:rsidRDefault="008F2EB2" w:rsidP="00076D80">
            <w:pPr>
              <w:pStyle w:val="TableHeading"/>
            </w:pPr>
            <w:r w:rsidRPr="00AB4ADC">
              <w:rPr>
                <w:w w:val="105"/>
              </w:rPr>
              <w:t>Button Icon</w:t>
            </w:r>
          </w:p>
        </w:tc>
        <w:tc>
          <w:tcPr>
            <w:tcW w:w="3193" w:type="dxa"/>
            <w:shd w:val="clear" w:color="auto" w:fill="F2F2F2" w:themeFill="background1" w:themeFillShade="F2"/>
          </w:tcPr>
          <w:p w14:paraId="63E4C07D" w14:textId="77777777" w:rsidR="008F2EB2" w:rsidRDefault="008F2EB2" w:rsidP="00076D80">
            <w:pPr>
              <w:pStyle w:val="TableHeading"/>
            </w:pPr>
            <w:r w:rsidRPr="00AB4ADC">
              <w:rPr>
                <w:w w:val="105"/>
              </w:rPr>
              <w:t>Button Name and Function</w:t>
            </w:r>
          </w:p>
        </w:tc>
        <w:tc>
          <w:tcPr>
            <w:tcW w:w="3194" w:type="dxa"/>
            <w:shd w:val="clear" w:color="auto" w:fill="F2F2F2" w:themeFill="background1" w:themeFillShade="F2"/>
          </w:tcPr>
          <w:p w14:paraId="59B96788" w14:textId="77777777" w:rsidR="008F2EB2" w:rsidRDefault="008F2EB2" w:rsidP="00076D80">
            <w:pPr>
              <w:pStyle w:val="TableHeading"/>
            </w:pPr>
            <w:r w:rsidRPr="00AB4ADC">
              <w:rPr>
                <w:w w:val="105"/>
              </w:rPr>
              <w:t>Description</w:t>
            </w:r>
          </w:p>
        </w:tc>
      </w:tr>
      <w:tr w:rsidR="008F2EB2" w14:paraId="3B82A66D" w14:textId="77777777" w:rsidTr="00076D80">
        <w:tc>
          <w:tcPr>
            <w:tcW w:w="3193" w:type="dxa"/>
          </w:tcPr>
          <w:p w14:paraId="1225A973" w14:textId="77777777" w:rsidR="008F2EB2" w:rsidRDefault="008F2EB2" w:rsidP="00076D80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60F6FE0" wp14:editId="69439A3F">
                  <wp:extent cx="312419" cy="283463"/>
                  <wp:effectExtent l="0" t="0" r="0" b="0"/>
                  <wp:docPr id="29" name="image23.jpeg" descr="Previous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9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18153BA" wp14:editId="3975F58A">
                  <wp:extent cx="297180" cy="292608"/>
                  <wp:effectExtent l="0" t="0" r="0" b="0"/>
                  <wp:docPr id="31" name="image24.jpeg" descr="Next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49E25753" w14:textId="77777777" w:rsidR="008F2EB2" w:rsidRPr="00F57737" w:rsidRDefault="008F2EB2" w:rsidP="00076D80">
            <w:pPr>
              <w:pStyle w:val="TableText"/>
              <w:rPr>
                <w:b/>
                <w:bCs/>
              </w:rPr>
            </w:pPr>
            <w:r w:rsidRPr="00F57737">
              <w:rPr>
                <w:b/>
                <w:bCs/>
                <w:color w:val="0C0C0C"/>
                <w:w w:val="105"/>
              </w:rPr>
              <w:t>Previous Series and Next Series</w:t>
            </w:r>
          </w:p>
        </w:tc>
        <w:tc>
          <w:tcPr>
            <w:tcW w:w="3194" w:type="dxa"/>
          </w:tcPr>
          <w:p w14:paraId="0B3CEDFC" w14:textId="77777777" w:rsidR="008F2EB2" w:rsidRDefault="008F2EB2" w:rsidP="00076D80">
            <w:pPr>
              <w:pStyle w:val="TableText"/>
            </w:pPr>
            <w:r>
              <w:rPr>
                <w:color w:val="0C0C0C"/>
                <w:w w:val="105"/>
              </w:rPr>
              <w:t>Navigate</w:t>
            </w:r>
            <w:r w:rsidRPr="00AB4ADC">
              <w:rPr>
                <w:color w:val="0C0C0C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>through</w:t>
            </w:r>
            <w:r w:rsidRPr="00AB4ADC">
              <w:rPr>
                <w:color w:val="0C0C0C"/>
                <w:w w:val="105"/>
              </w:rPr>
              <w:t xml:space="preserve"> the </w:t>
            </w:r>
            <w:r>
              <w:rPr>
                <w:color w:val="0C0C0C"/>
                <w:w w:val="105"/>
              </w:rPr>
              <w:t xml:space="preserve">study's </w:t>
            </w:r>
            <w:r w:rsidRPr="00AB4ADC">
              <w:rPr>
                <w:color w:val="0C0C0C"/>
                <w:w w:val="105"/>
              </w:rPr>
              <w:t>series.</w:t>
            </w:r>
            <w:r>
              <w:rPr>
                <w:color w:val="0C0C0C"/>
                <w:w w:val="105"/>
              </w:rPr>
              <w:t xml:space="preserve"> Alternatively, you can click the thumbnail for the series to view.</w:t>
            </w:r>
          </w:p>
        </w:tc>
      </w:tr>
      <w:tr w:rsidR="008F2EB2" w14:paraId="0F79D8EE" w14:textId="77777777" w:rsidTr="00076D80">
        <w:tc>
          <w:tcPr>
            <w:tcW w:w="3193" w:type="dxa"/>
          </w:tcPr>
          <w:p w14:paraId="1E37812F" w14:textId="77777777" w:rsidR="008F2EB2" w:rsidRPr="00AB4ADC" w:rsidRDefault="008F2EB2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98958" wp14:editId="6EF6E97B">
                  <wp:extent cx="298703" cy="309372"/>
                  <wp:effectExtent l="0" t="0" r="0" b="0"/>
                  <wp:docPr id="33" name="image25.jpeg" descr="Previou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3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167FEE9" wp14:editId="5DAAE16C">
                  <wp:extent cx="274319" cy="288036"/>
                  <wp:effectExtent l="0" t="0" r="0" b="0"/>
                  <wp:docPr id="35" name="image26.jpeg" descr="Nex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263BCE4" w14:textId="77777777" w:rsidR="008F2EB2" w:rsidRPr="00F57737" w:rsidRDefault="008F2EB2" w:rsidP="00076D80">
            <w:pPr>
              <w:pStyle w:val="TableText"/>
              <w:rPr>
                <w:b/>
                <w:bCs/>
                <w:color w:val="0C0C0C"/>
                <w:w w:val="105"/>
              </w:rPr>
            </w:pPr>
            <w:r w:rsidRPr="00F57737">
              <w:rPr>
                <w:b/>
                <w:bCs/>
                <w:color w:val="0C0C0C"/>
                <w:w w:val="105"/>
              </w:rPr>
              <w:t>Previous Image and Next Image</w:t>
            </w:r>
          </w:p>
        </w:tc>
        <w:tc>
          <w:tcPr>
            <w:tcW w:w="3194" w:type="dxa"/>
          </w:tcPr>
          <w:p w14:paraId="57526858" w14:textId="77777777" w:rsidR="008F2EB2" w:rsidRPr="00AB4ADC" w:rsidRDefault="008F2EB2" w:rsidP="00076D80">
            <w:pPr>
              <w:pStyle w:val="TableText"/>
              <w:rPr>
                <w:color w:val="0C0C0C"/>
                <w:w w:val="105"/>
              </w:rPr>
            </w:pPr>
            <w:r>
              <w:rPr>
                <w:color w:val="0C0C0C"/>
                <w:w w:val="105"/>
              </w:rPr>
              <w:t>Navigate</w:t>
            </w:r>
            <w:r w:rsidRPr="00AB4ADC">
              <w:rPr>
                <w:color w:val="0C0C0C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 xml:space="preserve">through </w:t>
            </w:r>
            <w:r w:rsidRPr="00AB4ADC">
              <w:rPr>
                <w:color w:val="0C0C0C"/>
                <w:w w:val="105"/>
              </w:rPr>
              <w:t xml:space="preserve">the </w:t>
            </w:r>
            <w:r>
              <w:rPr>
                <w:color w:val="0C0C0C"/>
                <w:w w:val="105"/>
              </w:rPr>
              <w:t xml:space="preserve">active series' or TIFF's </w:t>
            </w:r>
            <w:r w:rsidRPr="00AB4ADC">
              <w:rPr>
                <w:color w:val="0C0C0C"/>
                <w:w w:val="105"/>
              </w:rPr>
              <w:t>images.</w:t>
            </w:r>
            <w:r>
              <w:rPr>
                <w:color w:val="0C0C0C"/>
                <w:w w:val="105"/>
              </w:rPr>
              <w:t xml:space="preserve"> If you have a mouse wheel, you can also use it to scroll through the frames when you hover over the viewport.</w:t>
            </w:r>
          </w:p>
        </w:tc>
      </w:tr>
      <w:tr w:rsidR="008F2EB2" w14:paraId="4542CDD3" w14:textId="77777777" w:rsidTr="00076D80">
        <w:tc>
          <w:tcPr>
            <w:tcW w:w="3193" w:type="dxa"/>
          </w:tcPr>
          <w:p w14:paraId="5083D796" w14:textId="77777777" w:rsidR="008F2EB2" w:rsidRPr="00AB4ADC" w:rsidRDefault="008F2EB2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6CF96" wp14:editId="57A6A826">
                  <wp:extent cx="478533" cy="283463"/>
                  <wp:effectExtent l="0" t="0" r="0" b="0"/>
                  <wp:docPr id="37" name="image27.jpeg" descr="Pl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3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F8DA0FB" wp14:editId="67659B97">
                  <wp:extent cx="445007" cy="280415"/>
                  <wp:effectExtent l="0" t="0" r="0" b="0"/>
                  <wp:docPr id="39" name="image28.jpeg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7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CF26703" w14:textId="77777777" w:rsidR="008F2EB2" w:rsidRPr="00F57737" w:rsidRDefault="008F2EB2" w:rsidP="00076D80">
            <w:pPr>
              <w:pStyle w:val="TableText"/>
              <w:rPr>
                <w:b/>
                <w:bCs/>
                <w:color w:val="0C0C0C"/>
                <w:w w:val="105"/>
              </w:rPr>
            </w:pPr>
            <w:r w:rsidRPr="00F57737">
              <w:rPr>
                <w:b/>
                <w:bCs/>
                <w:color w:val="0C0C0C"/>
                <w:w w:val="105"/>
              </w:rPr>
              <w:t xml:space="preserve">Play and </w:t>
            </w:r>
            <w:proofErr w:type="gramStart"/>
            <w:r w:rsidRPr="00F57737">
              <w:rPr>
                <w:b/>
                <w:bCs/>
                <w:color w:val="0C0C0C"/>
                <w:w w:val="105"/>
              </w:rPr>
              <w:t>Stop</w:t>
            </w:r>
            <w:proofErr w:type="gramEnd"/>
          </w:p>
        </w:tc>
        <w:tc>
          <w:tcPr>
            <w:tcW w:w="3194" w:type="dxa"/>
          </w:tcPr>
          <w:p w14:paraId="2A66CFE8" w14:textId="77777777" w:rsidR="008F2EB2" w:rsidRPr="00AB4ADC" w:rsidRDefault="008F2EB2" w:rsidP="00076D80">
            <w:pPr>
              <w:pStyle w:val="TableText"/>
              <w:rPr>
                <w:color w:val="0C0C0C"/>
                <w:w w:val="105"/>
              </w:rPr>
            </w:pPr>
            <w:r>
              <w:rPr>
                <w:color w:val="0C0C0C"/>
                <w:w w:val="105"/>
              </w:rPr>
              <w:t>B</w:t>
            </w:r>
            <w:r w:rsidRPr="00AB4ADC">
              <w:rPr>
                <w:color w:val="0C0C0C"/>
                <w:w w:val="105"/>
              </w:rPr>
              <w:t xml:space="preserve">egin and end playing through a cine image </w:t>
            </w:r>
            <w:r w:rsidRPr="00AB4ADC">
              <w:rPr>
                <w:color w:val="1D1D1D"/>
                <w:w w:val="105"/>
              </w:rPr>
              <w:t>scene.</w:t>
            </w:r>
            <w:r>
              <w:rPr>
                <w:color w:val="1D1D1D"/>
                <w:w w:val="105"/>
              </w:rPr>
              <w:t xml:space="preserve"> The down arrow changes forward or backward direction.</w:t>
            </w:r>
          </w:p>
        </w:tc>
      </w:tr>
      <w:tr w:rsidR="008F2EB2" w14:paraId="05BF7DC6" w14:textId="77777777" w:rsidTr="00076D80">
        <w:tc>
          <w:tcPr>
            <w:tcW w:w="3193" w:type="dxa"/>
          </w:tcPr>
          <w:p w14:paraId="2EDEE9A0" w14:textId="77777777" w:rsidR="008F2EB2" w:rsidRPr="00AB4ADC" w:rsidRDefault="008F2EB2" w:rsidP="00076D80">
            <w:pPr>
              <w:pStyle w:val="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EEAF7" wp14:editId="1758C9EB">
                  <wp:extent cx="309371" cy="283463"/>
                  <wp:effectExtent l="0" t="0" r="0" b="0"/>
                  <wp:docPr id="41" name="image29.jpeg" descr="Rep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1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B56E06" w14:textId="77777777" w:rsidR="008F2EB2" w:rsidRPr="00F57737" w:rsidRDefault="008F2EB2" w:rsidP="00076D80">
            <w:pPr>
              <w:pStyle w:val="TableText"/>
              <w:rPr>
                <w:b/>
                <w:bCs/>
                <w:color w:val="0C0C0C"/>
                <w:w w:val="105"/>
              </w:rPr>
            </w:pPr>
            <w:r w:rsidRPr="00F57737">
              <w:rPr>
                <w:b/>
                <w:bCs/>
                <w:color w:val="0C0C0C"/>
                <w:w w:val="105"/>
              </w:rPr>
              <w:t>Repeat</w:t>
            </w:r>
          </w:p>
        </w:tc>
        <w:tc>
          <w:tcPr>
            <w:tcW w:w="3194" w:type="dxa"/>
          </w:tcPr>
          <w:p w14:paraId="234AC049" w14:textId="77777777" w:rsidR="008F2EB2" w:rsidRPr="00AB4ADC" w:rsidRDefault="008F2EB2" w:rsidP="00076D80">
            <w:pPr>
              <w:pStyle w:val="TableText"/>
              <w:rPr>
                <w:color w:val="0C0C0C"/>
                <w:w w:val="105"/>
              </w:rPr>
            </w:pPr>
            <w:r>
              <w:rPr>
                <w:color w:val="0C0C0C"/>
                <w:w w:val="105"/>
              </w:rPr>
              <w:t xml:space="preserve">Select to </w:t>
            </w:r>
            <w:r w:rsidRPr="00AB4ADC">
              <w:rPr>
                <w:color w:val="0C0C0C"/>
                <w:w w:val="105"/>
              </w:rPr>
              <w:t>repeat</w:t>
            </w:r>
            <w:r>
              <w:rPr>
                <w:color w:val="0C0C0C"/>
                <w:w w:val="105"/>
              </w:rPr>
              <w:t xml:space="preserve"> the series. Deselect to play through</w:t>
            </w:r>
            <w:r w:rsidRPr="00AB4ADC">
              <w:rPr>
                <w:color w:val="0C0C0C"/>
                <w:w w:val="105"/>
              </w:rPr>
              <w:t xml:space="preserve"> the </w:t>
            </w:r>
            <w:r w:rsidRPr="00AB4ADC">
              <w:rPr>
                <w:color w:val="1D1D1D"/>
                <w:w w:val="105"/>
              </w:rPr>
              <w:t xml:space="preserve">series </w:t>
            </w:r>
            <w:r w:rsidRPr="00AB4ADC">
              <w:rPr>
                <w:color w:val="0C0C0C"/>
                <w:w w:val="105"/>
              </w:rPr>
              <w:t>before repeating the series.</w:t>
            </w:r>
          </w:p>
        </w:tc>
      </w:tr>
    </w:tbl>
    <w:p w14:paraId="1E48D2D3" w14:textId="3F59A9D8" w:rsidR="008F2EB2" w:rsidRPr="00D67503" w:rsidRDefault="008F2EB2" w:rsidP="008F2EB2">
      <w:pPr>
        <w:pStyle w:val="BodyTextwithCaption"/>
        <w:keepLines/>
      </w:pPr>
      <w:r w:rsidRPr="00AB4ADC">
        <w:t xml:space="preserve">While a </w:t>
      </w:r>
      <w:r w:rsidRPr="00D67503">
        <w:t xml:space="preserve">series </w:t>
      </w:r>
      <w:r>
        <w:t>plays</w:t>
      </w:r>
      <w:r w:rsidRPr="00AB4ADC">
        <w:t xml:space="preserve">, a number </w:t>
      </w:r>
      <w:r>
        <w:t>(</w:t>
      </w:r>
      <w:r w:rsidRPr="00A94714">
        <w:fldChar w:fldCharType="begin"/>
      </w:r>
      <w:r w:rsidRPr="00A94714">
        <w:instrText xml:space="preserve"> REF _Ref45872124 \h </w:instrText>
      </w:r>
      <w:r>
        <w:instrText xml:space="preserve"> \* MERGEFORMAT </w:instrText>
      </w:r>
      <w:r w:rsidRPr="00A94714">
        <w:fldChar w:fldCharType="separate"/>
      </w:r>
      <w:r w:rsidR="000032E2">
        <w:t>Figure 10</w:t>
      </w:r>
      <w:r w:rsidRPr="00A94714">
        <w:fldChar w:fldCharType="end"/>
      </w:r>
      <w:r>
        <w:t xml:space="preserve">) </w:t>
      </w:r>
      <w:r w:rsidRPr="00D67503">
        <w:t>appear</w:t>
      </w:r>
      <w:r>
        <w:t>s</w:t>
      </w:r>
      <w:r w:rsidRPr="00D67503">
        <w:t xml:space="preserve"> </w:t>
      </w:r>
      <w:r>
        <w:t>in</w:t>
      </w:r>
      <w:r w:rsidRPr="00AB4ADC">
        <w:t xml:space="preserve"> the navigation toolbar</w:t>
      </w:r>
      <w:r>
        <w:t xml:space="preserve">. </w:t>
      </w:r>
      <w:r w:rsidRPr="00AB4ADC">
        <w:t>The number</w:t>
      </w:r>
      <w:r w:rsidRPr="00D67503">
        <w:t xml:space="preserve"> </w:t>
      </w:r>
      <w:r w:rsidRPr="00AB4ADC">
        <w:t>is</w:t>
      </w:r>
      <w:r w:rsidRPr="00D67503">
        <w:t xml:space="preserve"> </w:t>
      </w:r>
      <w:r w:rsidRPr="00AB4ADC">
        <w:t>the</w:t>
      </w:r>
      <w:r w:rsidRPr="00D67503">
        <w:t xml:space="preserve"> </w:t>
      </w:r>
      <w:r w:rsidRPr="00AB4ADC">
        <w:t>frame</w:t>
      </w:r>
      <w:r w:rsidRPr="00D67503">
        <w:t xml:space="preserve"> </w:t>
      </w:r>
      <w:r w:rsidRPr="00AB4ADC">
        <w:t>rate</w:t>
      </w:r>
      <w:r w:rsidRPr="00D67503">
        <w:t xml:space="preserve"> </w:t>
      </w:r>
      <w:r w:rsidRPr="00AB4ADC">
        <w:t>the</w:t>
      </w:r>
      <w:r w:rsidRPr="00D67503">
        <w:t xml:space="preserve"> series </w:t>
      </w:r>
      <w:r w:rsidRPr="00AB4ADC">
        <w:t>is</w:t>
      </w:r>
      <w:r w:rsidRPr="00D67503">
        <w:t xml:space="preserve"> </w:t>
      </w:r>
      <w:r w:rsidRPr="00AB4ADC">
        <w:t>currently playing</w:t>
      </w:r>
      <w:r>
        <w:t>.</w:t>
      </w:r>
    </w:p>
    <w:p w14:paraId="6ACC9D79" w14:textId="1BE8D3D9" w:rsidR="008F2EB2" w:rsidRDefault="008F2EB2" w:rsidP="008F2EB2">
      <w:pPr>
        <w:pStyle w:val="CaptionCentered"/>
      </w:pPr>
      <w:bookmarkStart w:id="140" w:name="_Ref45872124"/>
      <w:bookmarkStart w:id="141" w:name="_Toc117849778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10</w:t>
      </w:r>
      <w:r>
        <w:rPr>
          <w:noProof/>
        </w:rPr>
        <w:fldChar w:fldCharType="end"/>
      </w:r>
      <w:bookmarkEnd w:id="140"/>
      <w:r>
        <w:t>: Frame Rate</w:t>
      </w:r>
      <w:bookmarkEnd w:id="141"/>
    </w:p>
    <w:p w14:paraId="46C22D55" w14:textId="77777777" w:rsidR="008F2EB2" w:rsidRPr="00AB4ADC" w:rsidRDefault="008F2EB2" w:rsidP="008F2EB2">
      <w:pPr>
        <w:pStyle w:val="BodyText"/>
        <w:jc w:val="center"/>
      </w:pPr>
      <w:r>
        <w:rPr>
          <w:noProof/>
        </w:rPr>
        <w:drawing>
          <wp:inline distT="0" distB="0" distL="0" distR="0" wp14:anchorId="4446FB16" wp14:editId="721B561A">
            <wp:extent cx="5377892" cy="819800"/>
            <wp:effectExtent l="0" t="0" r="0" b="0"/>
            <wp:docPr id="18" name="Picture 18" descr="Frame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Frame Rat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92" cy="8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F1D1" w14:textId="77777777" w:rsidR="008F2EB2" w:rsidRPr="00D67503" w:rsidRDefault="008F2EB2" w:rsidP="008F2EB2">
      <w:pPr>
        <w:pStyle w:val="ListParagraph"/>
        <w:numPr>
          <w:ilvl w:val="0"/>
          <w:numId w:val="6"/>
        </w:numPr>
        <w:spacing w:before="29"/>
        <w:ind w:left="945" w:hanging="361"/>
        <w:rPr>
          <w:color w:val="0C0C0C"/>
          <w:w w:val="105"/>
        </w:rPr>
      </w:pPr>
      <w:r w:rsidRPr="00742BAF">
        <w:rPr>
          <w:b/>
          <w:bCs/>
          <w:color w:val="0C0C0C"/>
          <w:w w:val="105"/>
        </w:rPr>
        <w:t>NOTE: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The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first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time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a</w:t>
      </w:r>
      <w:r w:rsidRPr="00D67503">
        <w:rPr>
          <w:color w:val="0C0C0C"/>
          <w:w w:val="105"/>
        </w:rPr>
        <w:t xml:space="preserve"> series </w:t>
      </w:r>
      <w:r w:rsidRPr="00AB4ADC">
        <w:rPr>
          <w:color w:val="0C0C0C"/>
          <w:w w:val="105"/>
        </w:rPr>
        <w:t>plays,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it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m</w:t>
      </w:r>
      <w:r>
        <w:rPr>
          <w:color w:val="0C0C0C"/>
          <w:w w:val="105"/>
        </w:rPr>
        <w:t>ight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play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slower</w:t>
      </w:r>
      <w:r w:rsidRPr="00D67503">
        <w:rPr>
          <w:color w:val="0C0C0C"/>
          <w:w w:val="105"/>
        </w:rPr>
        <w:t xml:space="preserve"> </w:t>
      </w:r>
      <w:r>
        <w:rPr>
          <w:color w:val="0C0C0C"/>
          <w:w w:val="105"/>
        </w:rPr>
        <w:t xml:space="preserve">while caching </w:t>
      </w:r>
      <w:r w:rsidRPr="00AB4ADC">
        <w:rPr>
          <w:color w:val="0C0C0C"/>
          <w:w w:val="105"/>
        </w:rPr>
        <w:t>the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images</w:t>
      </w:r>
      <w:r>
        <w:rPr>
          <w:color w:val="0C0C0C"/>
          <w:w w:val="105"/>
        </w:rPr>
        <w:t xml:space="preserve">. </w:t>
      </w:r>
      <w:r w:rsidRPr="00AB4ADC">
        <w:rPr>
          <w:color w:val="0C0C0C"/>
          <w:w w:val="105"/>
        </w:rPr>
        <w:t xml:space="preserve">Once the images are cached, the </w:t>
      </w:r>
      <w:r w:rsidRPr="00D67503">
        <w:rPr>
          <w:color w:val="0C0C0C"/>
          <w:w w:val="105"/>
        </w:rPr>
        <w:t xml:space="preserve">series </w:t>
      </w:r>
      <w:r w:rsidRPr="00AB4ADC">
        <w:rPr>
          <w:color w:val="0C0C0C"/>
          <w:w w:val="105"/>
        </w:rPr>
        <w:t>play</w:t>
      </w:r>
      <w:r>
        <w:rPr>
          <w:color w:val="0C0C0C"/>
          <w:w w:val="105"/>
        </w:rPr>
        <w:t>s</w:t>
      </w:r>
      <w:r w:rsidRPr="00D67503">
        <w:rPr>
          <w:color w:val="0C0C0C"/>
          <w:w w:val="105"/>
        </w:rPr>
        <w:t xml:space="preserve"> </w:t>
      </w:r>
      <w:r w:rsidRPr="00AB4ADC">
        <w:rPr>
          <w:color w:val="0C0C0C"/>
          <w:w w:val="105"/>
        </w:rPr>
        <w:t>faster.</w:t>
      </w:r>
    </w:p>
    <w:p w14:paraId="7E2AC720" w14:textId="1390367C" w:rsidR="00B62290" w:rsidRPr="009D08D7" w:rsidRDefault="00F04C39" w:rsidP="008F2EB2">
      <w:pPr>
        <w:pStyle w:val="Heading2"/>
      </w:pPr>
      <w:bookmarkStart w:id="142" w:name="_Ref117774915"/>
      <w:bookmarkStart w:id="143" w:name="_Toc117849742"/>
      <w:r>
        <w:t>Working with Images</w:t>
      </w:r>
      <w:bookmarkEnd w:id="142"/>
      <w:bookmarkEnd w:id="143"/>
    </w:p>
    <w:p w14:paraId="6D47FF19" w14:textId="7E124B34" w:rsidR="004A5E07" w:rsidRDefault="004A5E07" w:rsidP="004A5E07">
      <w:pPr>
        <w:pStyle w:val="BodyText"/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t>If the image in the active viewport is not the one you desire, you can:</w:t>
      </w:r>
    </w:p>
    <w:p w14:paraId="1EDC041A" w14:textId="5ABE0170" w:rsidR="004A5E07" w:rsidRDefault="004A5E07" w:rsidP="004A5E07">
      <w:pPr>
        <w:pStyle w:val="BodyText"/>
        <w:numPr>
          <w:ilvl w:val="0"/>
          <w:numId w:val="49"/>
        </w:numPr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t>Click another viewport, if any.</w:t>
      </w:r>
    </w:p>
    <w:p w14:paraId="72C6690A" w14:textId="538BBE71" w:rsidR="004A5E07" w:rsidRPr="00823531" w:rsidRDefault="004A5E07" w:rsidP="001F01CA">
      <w:pPr>
        <w:pStyle w:val="BodyText"/>
        <w:numPr>
          <w:ilvl w:val="0"/>
          <w:numId w:val="49"/>
        </w:numPr>
      </w:pPr>
      <w:r w:rsidRPr="004A5E07">
        <w:rPr>
          <w:color w:val="0C0C0C"/>
          <w:w w:val="105"/>
          <w:szCs w:val="24"/>
        </w:rPr>
        <w:t xml:space="preserve">Click </w:t>
      </w:r>
      <w:r w:rsidRPr="004A5E07">
        <w:rPr>
          <w:w w:val="105"/>
        </w:rPr>
        <w:t>the</w:t>
      </w:r>
      <w:r w:rsidRPr="004A5E07">
        <w:rPr>
          <w:spacing w:val="-8"/>
          <w:w w:val="105"/>
        </w:rPr>
        <w:t xml:space="preserve"> </w:t>
      </w:r>
      <w:r w:rsidRPr="004A5E07">
        <w:rPr>
          <w:w w:val="105"/>
        </w:rPr>
        <w:t>thumbnail</w:t>
      </w:r>
      <w:r w:rsidRPr="004A5E07">
        <w:rPr>
          <w:spacing w:val="3"/>
          <w:w w:val="105"/>
        </w:rPr>
        <w:t xml:space="preserve"> </w:t>
      </w:r>
      <w:r w:rsidRPr="004A5E07">
        <w:rPr>
          <w:w w:val="105"/>
        </w:rPr>
        <w:t>for</w:t>
      </w:r>
      <w:r w:rsidRPr="004A5E07">
        <w:rPr>
          <w:spacing w:val="-9"/>
          <w:w w:val="105"/>
        </w:rPr>
        <w:t xml:space="preserve"> </w:t>
      </w:r>
      <w:r w:rsidRPr="004A5E07">
        <w:rPr>
          <w:w w:val="105"/>
        </w:rPr>
        <w:t>your</w:t>
      </w:r>
      <w:r w:rsidRPr="004A5E07">
        <w:rPr>
          <w:spacing w:val="-8"/>
          <w:w w:val="105"/>
        </w:rPr>
        <w:t xml:space="preserve"> </w:t>
      </w:r>
      <w:r w:rsidRPr="004A5E07">
        <w:rPr>
          <w:w w:val="105"/>
        </w:rPr>
        <w:t>desired image</w:t>
      </w:r>
      <w:r>
        <w:rPr>
          <w:w w:val="105"/>
        </w:rPr>
        <w:t xml:space="preserve">, and </w:t>
      </w:r>
      <w:r w:rsidRPr="004A5E07">
        <w:rPr>
          <w:w w:val="105"/>
        </w:rPr>
        <w:t>its image displays in the viewport.</w:t>
      </w:r>
    </w:p>
    <w:p w14:paraId="75C71D92" w14:textId="2396A584" w:rsidR="004A5E07" w:rsidRDefault="004A5E07" w:rsidP="00FA2A2B">
      <w:pPr>
        <w:pStyle w:val="BodyText"/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t>The remainder of this section explains how to work with images.</w:t>
      </w:r>
    </w:p>
    <w:p w14:paraId="35246E48" w14:textId="5A9AF041" w:rsidR="0006269A" w:rsidRDefault="00F04C39" w:rsidP="00C67C4F">
      <w:pPr>
        <w:pStyle w:val="Heading3"/>
      </w:pPr>
      <w:bookmarkStart w:id="144" w:name="_Toc45628057"/>
      <w:bookmarkStart w:id="145" w:name="_Toc45629461"/>
      <w:bookmarkStart w:id="146" w:name="_Toc45629793"/>
      <w:bookmarkStart w:id="147" w:name="_Toc45629857"/>
      <w:bookmarkStart w:id="148" w:name="_Toc45628058"/>
      <w:bookmarkStart w:id="149" w:name="_Toc45629462"/>
      <w:bookmarkStart w:id="150" w:name="_Toc45629794"/>
      <w:bookmarkStart w:id="151" w:name="_Toc45629858"/>
      <w:bookmarkStart w:id="152" w:name="_Toc45628059"/>
      <w:bookmarkStart w:id="153" w:name="_Toc45629463"/>
      <w:bookmarkStart w:id="154" w:name="_Toc45629795"/>
      <w:bookmarkStart w:id="155" w:name="_Toc45629859"/>
      <w:bookmarkStart w:id="156" w:name="_Toc1178497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r>
        <w:t>Manipulating View Layout</w:t>
      </w:r>
      <w:bookmarkEnd w:id="156"/>
    </w:p>
    <w:p w14:paraId="1F4643E5" w14:textId="2F8302CC" w:rsidR="004A5E07" w:rsidRPr="004A5E07" w:rsidRDefault="004A5E07" w:rsidP="004A5E07">
      <w:pPr>
        <w:pStyle w:val="BodyText"/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fldChar w:fldCharType="begin"/>
      </w:r>
      <w:r>
        <w:rPr>
          <w:color w:val="0C0C0C"/>
          <w:w w:val="105"/>
          <w:szCs w:val="24"/>
        </w:rPr>
        <w:instrText xml:space="preserve"> REF _Ref45871695 \h </w:instrText>
      </w:r>
      <w:r>
        <w:rPr>
          <w:color w:val="0C0C0C"/>
          <w:w w:val="105"/>
          <w:szCs w:val="24"/>
        </w:rPr>
      </w:r>
      <w:r>
        <w:rPr>
          <w:color w:val="0C0C0C"/>
          <w:w w:val="105"/>
          <w:szCs w:val="24"/>
        </w:rPr>
        <w:fldChar w:fldCharType="separate"/>
      </w:r>
      <w:r w:rsidR="000032E2">
        <w:t xml:space="preserve">Table </w:t>
      </w:r>
      <w:r w:rsidR="000032E2">
        <w:rPr>
          <w:noProof/>
        </w:rPr>
        <w:t>4</w:t>
      </w:r>
      <w:r>
        <w:rPr>
          <w:color w:val="0C0C0C"/>
          <w:w w:val="105"/>
          <w:szCs w:val="24"/>
        </w:rPr>
        <w:fldChar w:fldCharType="end"/>
      </w:r>
      <w:r>
        <w:rPr>
          <w:color w:val="0C0C0C"/>
          <w:w w:val="105"/>
          <w:szCs w:val="24"/>
        </w:rPr>
        <w:t xml:space="preserve"> describes t</w:t>
      </w:r>
      <w:r w:rsidRPr="00AB4ADC">
        <w:rPr>
          <w:color w:val="0C0C0C"/>
          <w:w w:val="105"/>
          <w:szCs w:val="24"/>
        </w:rPr>
        <w:t xml:space="preserve">he </w:t>
      </w:r>
      <w:r>
        <w:rPr>
          <w:color w:val="0C0C0C"/>
          <w:w w:val="105"/>
          <w:szCs w:val="24"/>
        </w:rPr>
        <w:t xml:space="preserve">buttons and </w:t>
      </w:r>
      <w:r w:rsidRPr="00AB4ADC">
        <w:rPr>
          <w:color w:val="0C0C0C"/>
          <w:w w:val="105"/>
          <w:szCs w:val="24"/>
        </w:rPr>
        <w:t xml:space="preserve">functions </w:t>
      </w:r>
      <w:r>
        <w:rPr>
          <w:color w:val="0C0C0C"/>
          <w:w w:val="105"/>
          <w:szCs w:val="24"/>
        </w:rPr>
        <w:t>to</w:t>
      </w:r>
      <w:r w:rsidRPr="00AB4ADC">
        <w:rPr>
          <w:color w:val="0C0C0C"/>
          <w:w w:val="105"/>
          <w:szCs w:val="24"/>
        </w:rPr>
        <w:t xml:space="preserve"> change how the images display</w:t>
      </w:r>
      <w:r>
        <w:rPr>
          <w:color w:val="0C0C0C"/>
          <w:w w:val="105"/>
          <w:szCs w:val="24"/>
        </w:rPr>
        <w:t xml:space="preserve"> in the viewport</w:t>
      </w:r>
      <w:r w:rsidRPr="00AB4ADC">
        <w:rPr>
          <w:color w:val="0C0C0C"/>
          <w:w w:val="105"/>
          <w:szCs w:val="24"/>
        </w:rPr>
        <w:t>.</w:t>
      </w:r>
    </w:p>
    <w:p w14:paraId="1AC48D53" w14:textId="77564AAC" w:rsidR="00B62290" w:rsidRDefault="00B62290" w:rsidP="00D0550E">
      <w:pPr>
        <w:pStyle w:val="Caption"/>
      </w:pPr>
      <w:bookmarkStart w:id="157" w:name="_Ref45871695"/>
      <w:bookmarkStart w:id="158" w:name="_Toc117849834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0032E2">
        <w:rPr>
          <w:noProof/>
        </w:rPr>
        <w:t>4</w:t>
      </w:r>
      <w:r>
        <w:rPr>
          <w:noProof/>
        </w:rPr>
        <w:fldChar w:fldCharType="end"/>
      </w:r>
      <w:bookmarkEnd w:id="157"/>
      <w:r>
        <w:t>: Viewing Images and Manipulating View Layout</w:t>
      </w:r>
      <w:bookmarkEnd w:id="158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36"/>
        <w:gridCol w:w="3098"/>
        <w:gridCol w:w="3106"/>
      </w:tblGrid>
      <w:tr w:rsidR="008D52B7" w14:paraId="444607AD" w14:textId="77777777" w:rsidTr="00A5259A">
        <w:trPr>
          <w:tblHeader/>
        </w:trPr>
        <w:tc>
          <w:tcPr>
            <w:tcW w:w="3136" w:type="dxa"/>
            <w:shd w:val="clear" w:color="auto" w:fill="F2F2F2" w:themeFill="background1" w:themeFillShade="F2"/>
          </w:tcPr>
          <w:p w14:paraId="4FD26FE3" w14:textId="10142A15" w:rsidR="008D52B7" w:rsidRPr="007E1E1E" w:rsidRDefault="008D52B7" w:rsidP="007E1E1E">
            <w:pPr>
              <w:pStyle w:val="TableHeading"/>
            </w:pPr>
            <w:r w:rsidRPr="007E1E1E">
              <w:t>Button Icon</w:t>
            </w:r>
          </w:p>
        </w:tc>
        <w:tc>
          <w:tcPr>
            <w:tcW w:w="3098" w:type="dxa"/>
            <w:shd w:val="clear" w:color="auto" w:fill="F2F2F2" w:themeFill="background1" w:themeFillShade="F2"/>
          </w:tcPr>
          <w:p w14:paraId="571B2CCF" w14:textId="709F0F1D" w:rsidR="008D52B7" w:rsidRPr="00F31A1A" w:rsidRDefault="008D52B7" w:rsidP="007E1E1E">
            <w:pPr>
              <w:pStyle w:val="TableHeading"/>
            </w:pPr>
            <w:r w:rsidRPr="00F31A1A">
              <w:t>Button Name and Function</w:t>
            </w:r>
          </w:p>
        </w:tc>
        <w:tc>
          <w:tcPr>
            <w:tcW w:w="3106" w:type="dxa"/>
            <w:shd w:val="clear" w:color="auto" w:fill="F2F2F2" w:themeFill="background1" w:themeFillShade="F2"/>
          </w:tcPr>
          <w:p w14:paraId="4892D6C4" w14:textId="2113C12D" w:rsidR="008D52B7" w:rsidRPr="00F31A1A" w:rsidRDefault="008D52B7" w:rsidP="007E1E1E">
            <w:pPr>
              <w:pStyle w:val="TableHeading"/>
            </w:pPr>
            <w:r w:rsidRPr="00F31A1A">
              <w:t>Description</w:t>
            </w:r>
          </w:p>
        </w:tc>
      </w:tr>
      <w:tr w:rsidR="000B3779" w14:paraId="2A4A3487" w14:textId="77777777" w:rsidTr="00A5259A">
        <w:tc>
          <w:tcPr>
            <w:tcW w:w="3136" w:type="dxa"/>
          </w:tcPr>
          <w:p w14:paraId="37DB2DBD" w14:textId="31B0D6C7" w:rsidR="000B3779" w:rsidRPr="007E1E1E" w:rsidRDefault="000B3779" w:rsidP="000B3779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682C4BC9" wp14:editId="59A4EDD2">
                  <wp:extent cx="606552" cy="362711"/>
                  <wp:effectExtent l="0" t="0" r="0" b="0"/>
                  <wp:docPr id="17" name="image12.jpeg" descr="Image Level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3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6E76790F" w14:textId="4F0775DA" w:rsidR="000B3779" w:rsidRPr="000B3779" w:rsidRDefault="000B3779" w:rsidP="000B3779">
            <w:pPr>
              <w:pStyle w:val="TableText"/>
              <w:rPr>
                <w:b/>
                <w:bCs/>
              </w:rPr>
            </w:pPr>
            <w:r w:rsidRPr="000B3779">
              <w:rPr>
                <w:b/>
                <w:bCs/>
                <w:color w:val="0C0C0C"/>
                <w:w w:val="105"/>
              </w:rPr>
              <w:t>Image Level Layout</w:t>
            </w:r>
          </w:p>
        </w:tc>
        <w:tc>
          <w:tcPr>
            <w:tcW w:w="3106" w:type="dxa"/>
          </w:tcPr>
          <w:p w14:paraId="520F26A4" w14:textId="64C60EE4" w:rsidR="000B3779" w:rsidRPr="00E23F7C" w:rsidRDefault="000B3779" w:rsidP="000B3779">
            <w:pPr>
              <w:pStyle w:val="TableText"/>
            </w:pPr>
            <w:r>
              <w:rPr>
                <w:color w:val="0C0C0C"/>
                <w:w w:val="105"/>
              </w:rPr>
              <w:t>M</w:t>
            </w:r>
            <w:r w:rsidRPr="00AB4ADC">
              <w:rPr>
                <w:color w:val="0C0C0C"/>
                <w:w w:val="105"/>
              </w:rPr>
              <w:t xml:space="preserve">anipulates </w:t>
            </w:r>
            <w:r>
              <w:rPr>
                <w:color w:val="0C0C0C"/>
                <w:w w:val="105"/>
              </w:rPr>
              <w:t>the number and position of the series' images that</w:t>
            </w:r>
            <w:r w:rsidRPr="00AB4ADC">
              <w:rPr>
                <w:color w:val="0C0C0C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 xml:space="preserve">can </w:t>
            </w:r>
            <w:r w:rsidRPr="00AB4ADC">
              <w:rPr>
                <w:color w:val="0C0C0C"/>
                <w:w w:val="105"/>
              </w:rPr>
              <w:t>display on the viewport.</w:t>
            </w:r>
          </w:p>
        </w:tc>
      </w:tr>
      <w:tr w:rsidR="00771210" w14:paraId="0CA03900" w14:textId="77777777" w:rsidTr="00A5259A">
        <w:tc>
          <w:tcPr>
            <w:tcW w:w="3136" w:type="dxa"/>
          </w:tcPr>
          <w:p w14:paraId="3A15A21F" w14:textId="26F10922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07F82A89" wp14:editId="17E0CE4A">
                  <wp:extent cx="588263" cy="359664"/>
                  <wp:effectExtent l="0" t="0" r="0" b="0"/>
                  <wp:docPr id="19" name="image13.jpeg" descr="Series Level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3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6AF9482A" w14:textId="31FCA01F" w:rsidR="00771210" w:rsidRPr="000B3779" w:rsidRDefault="00771210" w:rsidP="007E1E1E">
            <w:pPr>
              <w:pStyle w:val="TableText"/>
              <w:rPr>
                <w:b/>
                <w:bCs/>
                <w:color w:val="0C0C0C"/>
                <w:w w:val="105"/>
              </w:rPr>
            </w:pPr>
            <w:r w:rsidRPr="000B3779">
              <w:rPr>
                <w:b/>
                <w:bCs/>
                <w:color w:val="0C0C0C"/>
                <w:w w:val="105"/>
              </w:rPr>
              <w:t>Series Level Layout</w:t>
            </w:r>
          </w:p>
        </w:tc>
        <w:tc>
          <w:tcPr>
            <w:tcW w:w="3106" w:type="dxa"/>
          </w:tcPr>
          <w:p w14:paraId="78526957" w14:textId="300FAF55" w:rsidR="00771210" w:rsidRPr="00AB4ADC" w:rsidRDefault="000B3779" w:rsidP="007E1E1E">
            <w:pPr>
              <w:pStyle w:val="TableText"/>
              <w:rPr>
                <w:color w:val="0C0C0C"/>
                <w:w w:val="105"/>
              </w:rPr>
            </w:pPr>
            <w:r>
              <w:rPr>
                <w:color w:val="0C0C0C"/>
                <w:w w:val="105"/>
              </w:rPr>
              <w:t>M</w:t>
            </w:r>
            <w:r w:rsidR="00771210" w:rsidRPr="00AB4ADC">
              <w:rPr>
                <w:color w:val="0C0C0C"/>
                <w:w w:val="105"/>
              </w:rPr>
              <w:t xml:space="preserve">anipulates </w:t>
            </w:r>
            <w:r>
              <w:rPr>
                <w:color w:val="0C0C0C"/>
                <w:w w:val="105"/>
              </w:rPr>
              <w:t xml:space="preserve">the number and position of the study's </w:t>
            </w:r>
            <w:r w:rsidR="00771210" w:rsidRPr="00AB4ADC">
              <w:rPr>
                <w:color w:val="0C0C0C"/>
                <w:w w:val="105"/>
              </w:rPr>
              <w:t>series</w:t>
            </w:r>
            <w:r>
              <w:rPr>
                <w:color w:val="0C0C0C"/>
                <w:w w:val="105"/>
              </w:rPr>
              <w:t xml:space="preserve"> that</w:t>
            </w:r>
            <w:r w:rsidR="00771210" w:rsidRPr="00AB4ADC">
              <w:rPr>
                <w:color w:val="0C0C0C"/>
                <w:w w:val="105"/>
              </w:rPr>
              <w:t xml:space="preserve"> </w:t>
            </w:r>
            <w:r>
              <w:rPr>
                <w:color w:val="0C0C0C"/>
                <w:w w:val="105"/>
              </w:rPr>
              <w:t xml:space="preserve">can </w:t>
            </w:r>
            <w:r w:rsidR="00771210" w:rsidRPr="00AB4ADC">
              <w:rPr>
                <w:color w:val="0C0C0C"/>
                <w:w w:val="105"/>
              </w:rPr>
              <w:t>display on the viewport.</w:t>
            </w:r>
          </w:p>
        </w:tc>
      </w:tr>
      <w:tr w:rsidR="00771210" w14:paraId="10496904" w14:textId="77777777" w:rsidTr="00A5259A">
        <w:tc>
          <w:tcPr>
            <w:tcW w:w="3136" w:type="dxa"/>
          </w:tcPr>
          <w:p w14:paraId="2B3EF731" w14:textId="7FD11E3E" w:rsidR="00771210" w:rsidRPr="007E1E1E" w:rsidRDefault="00771210" w:rsidP="007E1E1E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14823633" wp14:editId="6F0747F5">
                  <wp:extent cx="240792" cy="445008"/>
                  <wp:effectExtent l="0" t="0" r="0" b="0"/>
                  <wp:docPr id="2" name="image14.jpeg" descr="Clos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299DE4D9" w14:textId="22EF596F" w:rsidR="00771210" w:rsidRPr="000B3779" w:rsidRDefault="00771210" w:rsidP="007E1E1E">
            <w:pPr>
              <w:pStyle w:val="TableText"/>
              <w:rPr>
                <w:b/>
                <w:bCs/>
                <w:color w:val="0C0C0C"/>
                <w:w w:val="105"/>
              </w:rPr>
            </w:pPr>
            <w:r w:rsidRPr="000B3779">
              <w:rPr>
                <w:b/>
                <w:bCs/>
                <w:color w:val="0C0C0C"/>
                <w:w w:val="105"/>
              </w:rPr>
              <w:t>Close Image</w:t>
            </w:r>
          </w:p>
        </w:tc>
        <w:tc>
          <w:tcPr>
            <w:tcW w:w="3106" w:type="dxa"/>
          </w:tcPr>
          <w:p w14:paraId="29612EB4" w14:textId="69D10AA9" w:rsidR="00771210" w:rsidRPr="00AB4ADC" w:rsidRDefault="007A153F" w:rsidP="007E1E1E">
            <w:pPr>
              <w:pStyle w:val="TableText"/>
              <w:rPr>
                <w:color w:val="0C0C0C"/>
                <w:w w:val="105"/>
              </w:rPr>
            </w:pPr>
            <w:r>
              <w:rPr>
                <w:color w:val="0C0C0C"/>
                <w:w w:val="105"/>
              </w:rPr>
              <w:t>C</w:t>
            </w:r>
            <w:r w:rsidR="00771210" w:rsidRPr="00AB4ADC">
              <w:rPr>
                <w:color w:val="0C0C0C"/>
                <w:w w:val="105"/>
              </w:rPr>
              <w:t>lose</w:t>
            </w:r>
            <w:r w:rsidR="00771210">
              <w:rPr>
                <w:color w:val="0C0C0C"/>
                <w:w w:val="105"/>
              </w:rPr>
              <w:t>s</w:t>
            </w:r>
            <w:r w:rsidR="00771210" w:rsidRPr="00AB4ADC">
              <w:rPr>
                <w:color w:val="0C0C0C"/>
                <w:w w:val="105"/>
              </w:rPr>
              <w:t xml:space="preserve"> the currently selected image from the viewport.</w:t>
            </w:r>
          </w:p>
        </w:tc>
      </w:tr>
    </w:tbl>
    <w:p w14:paraId="6D7808EB" w14:textId="2F1CA324" w:rsidR="00AB537A" w:rsidRDefault="00AB537A" w:rsidP="004A5E07">
      <w:pPr>
        <w:pStyle w:val="Heading3"/>
      </w:pPr>
      <w:bookmarkStart w:id="159" w:name="_Toc45629465"/>
      <w:bookmarkStart w:id="160" w:name="_Toc45629797"/>
      <w:bookmarkStart w:id="161" w:name="_Toc45629861"/>
      <w:bookmarkStart w:id="162" w:name="_Toc45628062"/>
      <w:bookmarkStart w:id="163" w:name="_Toc45629466"/>
      <w:bookmarkStart w:id="164" w:name="_Toc45629798"/>
      <w:bookmarkStart w:id="165" w:name="_Toc45629862"/>
      <w:bookmarkStart w:id="166" w:name="_Toc45628063"/>
      <w:bookmarkStart w:id="167" w:name="_Toc45629467"/>
      <w:bookmarkStart w:id="168" w:name="_Toc45629799"/>
      <w:bookmarkStart w:id="169" w:name="_Toc45629863"/>
      <w:bookmarkStart w:id="170" w:name="_Toc45628064"/>
      <w:bookmarkStart w:id="171" w:name="_Toc45629468"/>
      <w:bookmarkStart w:id="172" w:name="_Toc45629800"/>
      <w:bookmarkStart w:id="173" w:name="_Toc45629864"/>
      <w:bookmarkStart w:id="174" w:name="_Toc45628065"/>
      <w:bookmarkStart w:id="175" w:name="_Toc45629469"/>
      <w:bookmarkStart w:id="176" w:name="_Toc45629801"/>
      <w:bookmarkStart w:id="177" w:name="_Toc45629865"/>
      <w:bookmarkStart w:id="178" w:name="_Toc45628066"/>
      <w:bookmarkStart w:id="179" w:name="_Toc45629470"/>
      <w:bookmarkStart w:id="180" w:name="_Toc45629802"/>
      <w:bookmarkStart w:id="181" w:name="_Toc45629866"/>
      <w:bookmarkStart w:id="182" w:name="_Toc45628067"/>
      <w:bookmarkStart w:id="183" w:name="_Toc45629471"/>
      <w:bookmarkStart w:id="184" w:name="_Toc45629803"/>
      <w:bookmarkStart w:id="185" w:name="_Toc45629867"/>
      <w:bookmarkStart w:id="186" w:name="_Toc45628068"/>
      <w:bookmarkStart w:id="187" w:name="_Toc45629472"/>
      <w:bookmarkStart w:id="188" w:name="_Toc45629804"/>
      <w:bookmarkStart w:id="189" w:name="_Toc45629868"/>
      <w:bookmarkStart w:id="190" w:name="_Toc45628069"/>
      <w:bookmarkStart w:id="191" w:name="_Toc45629473"/>
      <w:bookmarkStart w:id="192" w:name="_Toc45629805"/>
      <w:bookmarkStart w:id="193" w:name="_Toc45629869"/>
      <w:bookmarkStart w:id="194" w:name="_Toc45628070"/>
      <w:bookmarkStart w:id="195" w:name="_Toc45629474"/>
      <w:bookmarkStart w:id="196" w:name="_Toc45629806"/>
      <w:bookmarkStart w:id="197" w:name="_Toc45629870"/>
      <w:bookmarkStart w:id="198" w:name="_Toc45628071"/>
      <w:bookmarkStart w:id="199" w:name="_Toc45629475"/>
      <w:bookmarkStart w:id="200" w:name="_Toc45629807"/>
      <w:bookmarkStart w:id="201" w:name="_Toc45629871"/>
      <w:bookmarkStart w:id="202" w:name="_Toc45628072"/>
      <w:bookmarkStart w:id="203" w:name="_Toc45629476"/>
      <w:bookmarkStart w:id="204" w:name="_Toc45629808"/>
      <w:bookmarkStart w:id="205" w:name="_Toc45629872"/>
      <w:bookmarkStart w:id="206" w:name="_Toc45628073"/>
      <w:bookmarkStart w:id="207" w:name="_Toc45629477"/>
      <w:bookmarkStart w:id="208" w:name="_Toc45629809"/>
      <w:bookmarkStart w:id="209" w:name="_Toc45629873"/>
      <w:bookmarkStart w:id="210" w:name="_Toc45628074"/>
      <w:bookmarkStart w:id="211" w:name="_Toc45629478"/>
      <w:bookmarkStart w:id="212" w:name="_Toc45629810"/>
      <w:bookmarkStart w:id="213" w:name="_Toc45629874"/>
      <w:bookmarkStart w:id="214" w:name="_Toc117849744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r w:rsidRPr="00113462">
        <w:t>Viewing DICOM</w:t>
      </w:r>
      <w:r w:rsidR="004A5E07">
        <w:t xml:space="preserve"> Images</w:t>
      </w:r>
      <w:bookmarkEnd w:id="214"/>
    </w:p>
    <w:p w14:paraId="78AB638E" w14:textId="1BB7D559" w:rsidR="004A5E07" w:rsidRDefault="004A5E07" w:rsidP="004A5E07">
      <w:pPr>
        <w:pStyle w:val="BodyText"/>
      </w:pPr>
      <w:r>
        <w:t xml:space="preserve">The Viewer </w:t>
      </w:r>
      <w:r w:rsidR="004324B2">
        <w:t xml:space="preserve">displays DICOM images by simulating </w:t>
      </w:r>
      <w:r w:rsidR="004324B2" w:rsidRPr="004324B2">
        <w:t>Picture Archiving and Communication System (PACS)</w:t>
      </w:r>
      <w:r w:rsidR="004324B2">
        <w:t xml:space="preserve"> functionality. For example, when a CT scan displays, you can manipulate its window level, zoom, annotate, and so on as described in Sections </w:t>
      </w:r>
      <w:r w:rsidR="004324B2">
        <w:fldChar w:fldCharType="begin"/>
      </w:r>
      <w:r w:rsidR="004324B2">
        <w:instrText xml:space="preserve"> REF _Ref117773457 \r \h </w:instrText>
      </w:r>
      <w:r w:rsidR="004324B2">
        <w:fldChar w:fldCharType="separate"/>
      </w:r>
      <w:r w:rsidR="000032E2">
        <w:t>4.2.1</w:t>
      </w:r>
      <w:r w:rsidR="004324B2">
        <w:fldChar w:fldCharType="end"/>
      </w:r>
      <w:r w:rsidR="004324B2">
        <w:t xml:space="preserve"> and </w:t>
      </w:r>
      <w:r w:rsidR="004324B2">
        <w:fldChar w:fldCharType="begin"/>
      </w:r>
      <w:r w:rsidR="004324B2">
        <w:instrText xml:space="preserve"> REF _Ref117782654 \r \h </w:instrText>
      </w:r>
      <w:r w:rsidR="004324B2">
        <w:fldChar w:fldCharType="separate"/>
      </w:r>
      <w:r w:rsidR="000032E2">
        <w:t>4.2.3</w:t>
      </w:r>
      <w:r w:rsidR="004324B2">
        <w:fldChar w:fldCharType="end"/>
      </w:r>
      <w:r w:rsidR="004324B2">
        <w:t>. You can work with other modalities in a similar fashion, but they do not support window leveling.</w:t>
      </w:r>
    </w:p>
    <w:p w14:paraId="1E457607" w14:textId="446289D2" w:rsidR="004324B2" w:rsidRPr="004A5E07" w:rsidRDefault="004324B2" w:rsidP="004324B2">
      <w:pPr>
        <w:pStyle w:val="Heading4"/>
      </w:pPr>
      <w:bookmarkStart w:id="215" w:name="_Toc117849745"/>
      <w:r>
        <w:t>Viewing Stacked Images</w:t>
      </w:r>
      <w:bookmarkEnd w:id="215"/>
    </w:p>
    <w:p w14:paraId="1307DF0C" w14:textId="3ABEB425" w:rsidR="004A5E07" w:rsidRDefault="004324B2" w:rsidP="004A5E07">
      <w:pPr>
        <w:rPr>
          <w:color w:val="0C0C0C"/>
          <w:w w:val="105"/>
        </w:rPr>
      </w:pPr>
      <w:r>
        <w:rPr>
          <w:color w:val="0C0C0C"/>
          <w:w w:val="105"/>
        </w:rPr>
        <w:t xml:space="preserve">Stacked images (such as for the </w:t>
      </w:r>
      <w:r w:rsidRPr="004324B2">
        <w:rPr>
          <w:color w:val="0C0C0C"/>
          <w:w w:val="105"/>
        </w:rPr>
        <w:t xml:space="preserve">CT, MR, </w:t>
      </w:r>
      <w:r>
        <w:rPr>
          <w:color w:val="0C0C0C"/>
          <w:w w:val="105"/>
        </w:rPr>
        <w:t xml:space="preserve">and </w:t>
      </w:r>
      <w:r w:rsidRPr="004324B2">
        <w:rPr>
          <w:color w:val="0C0C0C"/>
          <w:w w:val="105"/>
        </w:rPr>
        <w:t>US</w:t>
      </w:r>
      <w:r>
        <w:rPr>
          <w:color w:val="0C0C0C"/>
          <w:w w:val="105"/>
        </w:rPr>
        <w:t xml:space="preserve"> modalities) represent a series, each with its own thumbnail in the thumbnail panel. </w:t>
      </w:r>
      <w:r w:rsidR="004A5E07" w:rsidRPr="00B33C6E">
        <w:rPr>
          <w:color w:val="0C0C0C"/>
          <w:w w:val="105"/>
        </w:rPr>
        <w:t>When viewing a stacked image series</w:t>
      </w:r>
      <w:r w:rsidR="004A5E07">
        <w:rPr>
          <w:color w:val="0C0C0C"/>
          <w:w w:val="105"/>
        </w:rPr>
        <w:t xml:space="preserve"> and you have a mouse wheel</w:t>
      </w:r>
      <w:r w:rsidR="004A5E07" w:rsidRPr="00B33C6E">
        <w:rPr>
          <w:color w:val="0C0C0C"/>
          <w:w w:val="105"/>
        </w:rPr>
        <w:t xml:space="preserve">, </w:t>
      </w:r>
      <w:r w:rsidR="004A5E07">
        <w:rPr>
          <w:color w:val="0C0C0C"/>
          <w:w w:val="105"/>
        </w:rPr>
        <w:t xml:space="preserve">you can </w:t>
      </w:r>
      <w:r w:rsidR="004A5E07" w:rsidRPr="00B33C6E">
        <w:rPr>
          <w:color w:val="0C0C0C"/>
          <w:w w:val="105"/>
        </w:rPr>
        <w:t xml:space="preserve">use </w:t>
      </w:r>
      <w:r w:rsidR="004A5E07">
        <w:rPr>
          <w:color w:val="0C0C0C"/>
          <w:w w:val="105"/>
        </w:rPr>
        <w:t>it</w:t>
      </w:r>
      <w:r w:rsidR="004A5E07" w:rsidRPr="00B33C6E">
        <w:rPr>
          <w:color w:val="0C0C0C"/>
          <w:w w:val="105"/>
        </w:rPr>
        <w:t xml:space="preserve"> to scroll between the images in the stack</w:t>
      </w:r>
      <w:r w:rsidR="004A5E07">
        <w:rPr>
          <w:color w:val="0C0C0C"/>
          <w:w w:val="105"/>
        </w:rPr>
        <w:t xml:space="preserve"> when hovering over the thumbnail panel. You can also scroll through the stack by clicking</w:t>
      </w:r>
      <w:r>
        <w:rPr>
          <w:color w:val="0C0C0C"/>
          <w:w w:val="105"/>
        </w:rPr>
        <w:t xml:space="preserve"> the</w:t>
      </w:r>
      <w:r w:rsidR="004A5E07">
        <w:rPr>
          <w:color w:val="0C0C0C"/>
          <w:w w:val="105"/>
        </w:rPr>
        <w:t xml:space="preserve"> </w:t>
      </w:r>
      <w:r w:rsidR="004A5E07" w:rsidRPr="00A27D22">
        <w:rPr>
          <w:b/>
          <w:bCs/>
          <w:color w:val="0C0C0C"/>
          <w:w w:val="105"/>
        </w:rPr>
        <w:t>Series</w:t>
      </w:r>
      <w:r w:rsidR="004A5E07">
        <w:rPr>
          <w:color w:val="0C0C0C"/>
          <w:w w:val="105"/>
        </w:rPr>
        <w:t xml:space="preserve"> buttons described in Section </w:t>
      </w:r>
      <w:r w:rsidR="004A5E07">
        <w:rPr>
          <w:color w:val="0C0C0C"/>
          <w:w w:val="105"/>
        </w:rPr>
        <w:fldChar w:fldCharType="begin"/>
      </w:r>
      <w:r w:rsidR="004A5E07">
        <w:rPr>
          <w:color w:val="0C0C0C"/>
          <w:w w:val="105"/>
        </w:rPr>
        <w:instrText xml:space="preserve"> REF _Ref113709149 \r \h </w:instrText>
      </w:r>
      <w:r w:rsidR="004A5E07">
        <w:rPr>
          <w:color w:val="0C0C0C"/>
          <w:w w:val="105"/>
        </w:rPr>
      </w:r>
      <w:r w:rsidR="004A5E07">
        <w:rPr>
          <w:color w:val="0C0C0C"/>
          <w:w w:val="105"/>
        </w:rPr>
        <w:fldChar w:fldCharType="separate"/>
      </w:r>
      <w:r w:rsidR="000032E2">
        <w:rPr>
          <w:color w:val="0C0C0C"/>
          <w:w w:val="105"/>
        </w:rPr>
        <w:t>4.2.2</w:t>
      </w:r>
      <w:r w:rsidR="004A5E07">
        <w:rPr>
          <w:color w:val="0C0C0C"/>
          <w:w w:val="105"/>
        </w:rPr>
        <w:fldChar w:fldCharType="end"/>
      </w:r>
      <w:r w:rsidR="004A5E07">
        <w:rPr>
          <w:color w:val="0C0C0C"/>
          <w:w w:val="105"/>
        </w:rPr>
        <w:t>.</w:t>
      </w:r>
    </w:p>
    <w:p w14:paraId="30047D37" w14:textId="2CBD7F66" w:rsidR="004A5E07" w:rsidRPr="004A12A4" w:rsidRDefault="004A5E07" w:rsidP="004A5E07">
      <w:pPr>
        <w:keepNext/>
        <w:keepLines/>
        <w:rPr>
          <w:color w:val="0C0C0C"/>
          <w:w w:val="105"/>
        </w:rPr>
      </w:pPr>
      <w:r w:rsidRPr="00B33C6E">
        <w:rPr>
          <w:color w:val="0C0C0C"/>
          <w:w w:val="105"/>
        </w:rPr>
        <w:t>Upon scrolling, if multiple series display in the viewport, scout lines appear on the images of the other series in a different plane to indicate what part of the body the series display</w:t>
      </w:r>
      <w:r w:rsidR="00B8294F">
        <w:rPr>
          <w:color w:val="0C0C0C"/>
          <w:w w:val="105"/>
        </w:rPr>
        <w:t>s</w:t>
      </w:r>
      <w:r>
        <w:rPr>
          <w:color w:val="0C0C0C"/>
          <w:w w:val="105"/>
        </w:rPr>
        <w:t xml:space="preserve"> as shown in </w:t>
      </w:r>
      <w:r w:rsidRPr="00B33C6E">
        <w:rPr>
          <w:color w:val="0C0C0C"/>
          <w:w w:val="105"/>
        </w:rPr>
        <w:fldChar w:fldCharType="begin"/>
      </w:r>
      <w:r w:rsidRPr="00B33C6E">
        <w:rPr>
          <w:color w:val="0C0C0C"/>
          <w:w w:val="105"/>
        </w:rPr>
        <w:instrText xml:space="preserve"> REF _Ref45871561 \h </w:instrText>
      </w:r>
      <w:r>
        <w:rPr>
          <w:color w:val="0C0C0C"/>
          <w:w w:val="105"/>
        </w:rPr>
        <w:instrText xml:space="preserve"> \* MERGEFORMAT </w:instrText>
      </w:r>
      <w:r w:rsidRPr="00B33C6E">
        <w:rPr>
          <w:color w:val="0C0C0C"/>
          <w:w w:val="105"/>
        </w:rPr>
      </w:r>
      <w:r w:rsidRPr="00B33C6E">
        <w:rPr>
          <w:color w:val="0C0C0C"/>
          <w:w w:val="105"/>
        </w:rPr>
        <w:fldChar w:fldCharType="separate"/>
      </w:r>
      <w:r w:rsidR="000032E2">
        <w:t xml:space="preserve">Figure </w:t>
      </w:r>
      <w:r w:rsidR="000032E2">
        <w:rPr>
          <w:noProof/>
        </w:rPr>
        <w:t>11</w:t>
      </w:r>
      <w:r w:rsidRPr="00B33C6E">
        <w:rPr>
          <w:color w:val="0C0C0C"/>
          <w:w w:val="105"/>
        </w:rPr>
        <w:fldChar w:fldCharType="end"/>
      </w:r>
      <w:r w:rsidRPr="00B33C6E">
        <w:rPr>
          <w:color w:val="0C0C0C"/>
          <w:w w:val="105"/>
        </w:rPr>
        <w:t xml:space="preserve"> below.</w:t>
      </w:r>
    </w:p>
    <w:p w14:paraId="3744871D" w14:textId="606BB479" w:rsidR="004A5E07" w:rsidRDefault="004A5E07" w:rsidP="004A5E07">
      <w:pPr>
        <w:pStyle w:val="CaptionCentered"/>
      </w:pPr>
      <w:bookmarkStart w:id="216" w:name="_Ref45871561"/>
      <w:bookmarkStart w:id="217" w:name="_Toc117849779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11</w:t>
      </w:r>
      <w:r>
        <w:rPr>
          <w:noProof/>
        </w:rPr>
        <w:fldChar w:fldCharType="end"/>
      </w:r>
      <w:bookmarkEnd w:id="216"/>
      <w:r>
        <w:t xml:space="preserve">: </w:t>
      </w:r>
      <w:r w:rsidRPr="00BC4D23">
        <w:t xml:space="preserve">Main Viewer </w:t>
      </w:r>
      <w:r>
        <w:t>Page</w:t>
      </w:r>
      <w:r w:rsidRPr="00BC4D23">
        <w:t xml:space="preserve"> with </w:t>
      </w:r>
      <w:r>
        <w:t>I</w:t>
      </w:r>
      <w:r w:rsidRPr="00BC4D23">
        <w:t xml:space="preserve">mages </w:t>
      </w:r>
      <w:r>
        <w:t>L</w:t>
      </w:r>
      <w:r w:rsidRPr="00BC4D23">
        <w:t>oaded</w:t>
      </w:r>
      <w:bookmarkEnd w:id="217"/>
    </w:p>
    <w:p w14:paraId="5B003F19" w14:textId="77777777" w:rsidR="004A5E07" w:rsidRPr="00505D87" w:rsidRDefault="004A5E07" w:rsidP="004A5E07">
      <w:pPr>
        <w:pStyle w:val="BodyText"/>
        <w:spacing w:before="98" w:line="259" w:lineRule="auto"/>
        <w:ind w:right="679" w:hanging="7"/>
        <w:jc w:val="center"/>
        <w:rPr>
          <w:color w:val="0C0C0C"/>
          <w:w w:val="105"/>
        </w:rPr>
      </w:pPr>
      <w:r>
        <w:rPr>
          <w:noProof/>
        </w:rPr>
        <w:drawing>
          <wp:inline distT="0" distB="0" distL="0" distR="0" wp14:anchorId="33817A93" wp14:editId="094820BD">
            <wp:extent cx="5194300" cy="2308746"/>
            <wp:effectExtent l="0" t="0" r="6350" b="0"/>
            <wp:docPr id="48" name="Picture 48" descr="Main Enhanced Image Viewer window with images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3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CC53" w14:textId="50B820D6" w:rsidR="00A5259A" w:rsidRDefault="00A5259A" w:rsidP="00302F58">
      <w:pPr>
        <w:pStyle w:val="Heading3"/>
      </w:pPr>
      <w:bookmarkStart w:id="218" w:name="_Ref117773493"/>
      <w:bookmarkStart w:id="219" w:name="_Toc117849746"/>
      <w:r>
        <w:t>Viewing Multi-Page TIFF Images</w:t>
      </w:r>
      <w:bookmarkEnd w:id="218"/>
      <w:bookmarkEnd w:id="219"/>
    </w:p>
    <w:p w14:paraId="74E49B37" w14:textId="5C2AF2BF" w:rsidR="00D32394" w:rsidRDefault="00A5259A" w:rsidP="003279FC">
      <w:pPr>
        <w:pStyle w:val="BodyText"/>
        <w:keepNext/>
        <w:keepLines/>
      </w:pPr>
      <w:r>
        <w:t xml:space="preserve">When an image is in the TIFF format and contains multiple pages, the Viewer converts each page to the JPEG format to </w:t>
      </w:r>
      <w:r w:rsidR="00F71C0E">
        <w:t>display it easily and quickly</w:t>
      </w:r>
      <w:r>
        <w:t xml:space="preserve"> in the browser</w:t>
      </w:r>
      <w:r w:rsidR="00F71C0E">
        <w:t xml:space="preserve">. Meanwhile, behind the scenes, the Viewer </w:t>
      </w:r>
      <w:r>
        <w:t>converts the entire TIFF file to PDF</w:t>
      </w:r>
      <w:r w:rsidR="00F71C0E">
        <w:t xml:space="preserve">, sets the </w:t>
      </w:r>
      <w:r w:rsidRPr="00F57737">
        <w:t>status</w:t>
      </w:r>
      <w:r>
        <w:rPr>
          <w:b/>
          <w:bCs/>
        </w:rPr>
        <w:t xml:space="preserve"> </w:t>
      </w:r>
      <w:r w:rsidR="00F71C0E">
        <w:t>to indicate</w:t>
      </w:r>
      <w:r>
        <w:t xml:space="preserve"> </w:t>
      </w:r>
      <w:r w:rsidR="0055549A">
        <w:t>the PDF is not yet ready (</w:t>
      </w:r>
      <w:r w:rsidR="00F71C0E">
        <w:fldChar w:fldCharType="begin"/>
      </w:r>
      <w:r w:rsidR="00F71C0E">
        <w:instrText xml:space="preserve"> REF _Ref117787325 \h </w:instrText>
      </w:r>
      <w:r w:rsidR="00F71C0E">
        <w:fldChar w:fldCharType="separate"/>
      </w:r>
      <w:r w:rsidR="000032E2">
        <w:t xml:space="preserve">Figure </w:t>
      </w:r>
      <w:r w:rsidR="000032E2">
        <w:rPr>
          <w:noProof/>
        </w:rPr>
        <w:t>12</w:t>
      </w:r>
      <w:r w:rsidR="00F71C0E">
        <w:fldChar w:fldCharType="end"/>
      </w:r>
      <w:r w:rsidR="0055549A">
        <w:t xml:space="preserve">), and disables the </w:t>
      </w:r>
      <w:r w:rsidR="0055549A">
        <w:rPr>
          <w:b/>
          <w:bCs/>
        </w:rPr>
        <w:t>Print</w:t>
      </w:r>
      <w:r w:rsidR="0055549A">
        <w:t xml:space="preserve"> and </w:t>
      </w:r>
      <w:r w:rsidR="0055549A">
        <w:rPr>
          <w:b/>
          <w:bCs/>
        </w:rPr>
        <w:t xml:space="preserve">Export </w:t>
      </w:r>
      <w:r w:rsidR="00F57737" w:rsidRPr="00F57737">
        <w:t xml:space="preserve">main </w:t>
      </w:r>
      <w:r w:rsidR="0055549A">
        <w:t>toolbar icons.</w:t>
      </w:r>
      <w:r w:rsidR="00AD29B8">
        <w:t xml:space="preserve"> </w:t>
      </w:r>
    </w:p>
    <w:p w14:paraId="367E1081" w14:textId="4BB6C5AE" w:rsidR="0055549A" w:rsidRDefault="0055549A" w:rsidP="0055549A">
      <w:pPr>
        <w:pStyle w:val="CaptionCentered"/>
      </w:pPr>
      <w:bookmarkStart w:id="220" w:name="_Ref117787325"/>
      <w:bookmarkStart w:id="221" w:name="_Toc117849780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12</w:t>
      </w:r>
      <w:r>
        <w:rPr>
          <w:noProof/>
        </w:rPr>
        <w:fldChar w:fldCharType="end"/>
      </w:r>
      <w:bookmarkEnd w:id="220"/>
      <w:r>
        <w:t>: PDF is Not Ready</w:t>
      </w:r>
      <w:r w:rsidR="00F71C0E">
        <w:t xml:space="preserve"> </w:t>
      </w:r>
      <w:r w:rsidR="0056201D">
        <w:t>Status in the</w:t>
      </w:r>
      <w:r w:rsidR="0056201D">
        <w:rPr>
          <w:noProof/>
        </w:rPr>
        <w:t xml:space="preserve"> Lower Right Corner</w:t>
      </w:r>
      <w:bookmarkEnd w:id="221"/>
    </w:p>
    <w:p w14:paraId="1D4BE77A" w14:textId="5E63E83A" w:rsidR="0055549A" w:rsidRPr="0055549A" w:rsidRDefault="00F71C0E" w:rsidP="0055549A">
      <w:pPr>
        <w:pStyle w:val="BodyText"/>
        <w:jc w:val="center"/>
      </w:pPr>
      <w:r>
        <w:rPr>
          <w:noProof/>
        </w:rPr>
        <w:drawing>
          <wp:inline distT="0" distB="0" distL="0" distR="0" wp14:anchorId="5FD9F7C3" wp14:editId="55C9BCD1">
            <wp:extent cx="1424940" cy="480060"/>
            <wp:effectExtent l="0" t="0" r="3810" b="0"/>
            <wp:docPr id="65" name="Picture 65" descr="PDF is Not Ready Status in the Lower Righ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PDF is Not Ready Status in the Lower Right Corne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E710" w14:textId="4DCC1B5D" w:rsidR="0055549A" w:rsidRDefault="00D32394" w:rsidP="003279FC">
      <w:pPr>
        <w:pStyle w:val="BodyText"/>
        <w:keepNext/>
        <w:keepLines/>
      </w:pPr>
      <w:r>
        <w:t xml:space="preserve">When the PDF is </w:t>
      </w:r>
      <w:r w:rsidRPr="00F71C0E">
        <w:t>ready, the Viewer updates the status (</w:t>
      </w:r>
      <w:r w:rsidRPr="00F71C0E">
        <w:fldChar w:fldCharType="begin"/>
      </w:r>
      <w:r w:rsidRPr="00F71C0E">
        <w:instrText xml:space="preserve"> REF _Ref117787495 \h </w:instrText>
      </w:r>
      <w:r>
        <w:instrText xml:space="preserve"> \* MERGEFORMAT </w:instrText>
      </w:r>
      <w:r w:rsidRPr="00F71C0E">
        <w:fldChar w:fldCharType="separate"/>
      </w:r>
      <w:r w:rsidR="000032E2">
        <w:t xml:space="preserve">Figure </w:t>
      </w:r>
      <w:r w:rsidR="000032E2">
        <w:rPr>
          <w:noProof/>
        </w:rPr>
        <w:t>13</w:t>
      </w:r>
      <w:r w:rsidRPr="00F71C0E">
        <w:fldChar w:fldCharType="end"/>
      </w:r>
      <w:r w:rsidRPr="00F71C0E">
        <w:t xml:space="preserve">), enables </w:t>
      </w:r>
      <w:r>
        <w:t xml:space="preserve">the </w:t>
      </w:r>
      <w:r>
        <w:rPr>
          <w:b/>
          <w:bCs/>
        </w:rPr>
        <w:t>Print</w:t>
      </w:r>
      <w:r>
        <w:t xml:space="preserve"> and </w:t>
      </w:r>
      <w:r>
        <w:rPr>
          <w:b/>
          <w:bCs/>
        </w:rPr>
        <w:t xml:space="preserve">Export </w:t>
      </w:r>
      <w:r w:rsidRPr="00F71C0E">
        <w:t xml:space="preserve">main toolbar icons, and displays </w:t>
      </w:r>
      <w:r w:rsidRPr="00D32394">
        <w:rPr>
          <w:b/>
          <w:bCs/>
        </w:rPr>
        <w:t>Print</w:t>
      </w:r>
      <w:r w:rsidRPr="00F71C0E">
        <w:t xml:space="preserve"> and </w:t>
      </w:r>
      <w:r w:rsidRPr="00D32394">
        <w:rPr>
          <w:b/>
          <w:bCs/>
        </w:rPr>
        <w:t>Export</w:t>
      </w:r>
      <w:r w:rsidRPr="00F71C0E">
        <w:t xml:space="preserve"> options on the context menu as described in Sections </w:t>
      </w:r>
      <w:r w:rsidRPr="00F71C0E">
        <w:fldChar w:fldCharType="begin"/>
      </w:r>
      <w:r w:rsidRPr="00F71C0E">
        <w:instrText xml:space="preserve"> REF _Ref113711661 \r \h </w:instrText>
      </w:r>
      <w:r>
        <w:instrText xml:space="preserve"> \* MERGEFORMAT </w:instrText>
      </w:r>
      <w:r w:rsidRPr="00F71C0E">
        <w:fldChar w:fldCharType="separate"/>
      </w:r>
      <w:r w:rsidR="000032E2">
        <w:t>4.3.6</w:t>
      </w:r>
      <w:r w:rsidRPr="00F71C0E">
        <w:fldChar w:fldCharType="end"/>
      </w:r>
      <w:r w:rsidRPr="00F71C0E">
        <w:t xml:space="preserve"> and </w:t>
      </w:r>
      <w:r w:rsidRPr="00F71C0E">
        <w:fldChar w:fldCharType="begin"/>
      </w:r>
      <w:r w:rsidRPr="00F71C0E">
        <w:instrText xml:space="preserve"> REF _Ref113711670 \r \h </w:instrText>
      </w:r>
      <w:r>
        <w:instrText xml:space="preserve"> \* MERGEFORMAT </w:instrText>
      </w:r>
      <w:r w:rsidRPr="00F71C0E">
        <w:fldChar w:fldCharType="separate"/>
      </w:r>
      <w:r w:rsidR="000032E2">
        <w:t>4.3.7</w:t>
      </w:r>
      <w:r w:rsidRPr="00F71C0E">
        <w:fldChar w:fldCharType="end"/>
      </w:r>
      <w:r w:rsidRPr="00F71C0E">
        <w:t>.</w:t>
      </w:r>
    </w:p>
    <w:p w14:paraId="588BF7F6" w14:textId="569C350F" w:rsidR="0055549A" w:rsidRDefault="0055549A" w:rsidP="0055549A">
      <w:pPr>
        <w:pStyle w:val="CaptionCentered"/>
      </w:pPr>
      <w:bookmarkStart w:id="222" w:name="_Ref117787495"/>
      <w:bookmarkStart w:id="223" w:name="_Toc117849781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13</w:t>
      </w:r>
      <w:r>
        <w:rPr>
          <w:noProof/>
        </w:rPr>
        <w:fldChar w:fldCharType="end"/>
      </w:r>
      <w:bookmarkEnd w:id="222"/>
      <w:r>
        <w:t>: PDF is Ready</w:t>
      </w:r>
      <w:r w:rsidR="00F71C0E">
        <w:t xml:space="preserve"> </w:t>
      </w:r>
      <w:r w:rsidR="0056201D">
        <w:t>Status in the</w:t>
      </w:r>
      <w:r w:rsidR="0056201D">
        <w:rPr>
          <w:noProof/>
        </w:rPr>
        <w:t xml:space="preserve"> Lower Right Corner</w:t>
      </w:r>
      <w:bookmarkEnd w:id="223"/>
    </w:p>
    <w:p w14:paraId="436A1A9E" w14:textId="21EEA8A0" w:rsidR="0055549A" w:rsidRDefault="00F71C0E" w:rsidP="0055549A">
      <w:pPr>
        <w:pStyle w:val="BodyText"/>
        <w:jc w:val="center"/>
      </w:pPr>
      <w:r>
        <w:rPr>
          <w:noProof/>
        </w:rPr>
        <w:drawing>
          <wp:inline distT="0" distB="0" distL="0" distR="0" wp14:anchorId="5ECB48F4" wp14:editId="1A914BCE">
            <wp:extent cx="1424940" cy="480060"/>
            <wp:effectExtent l="0" t="0" r="3810" b="0"/>
            <wp:docPr id="68" name="Picture 68" descr="PDF is Ready Status in the Lower Righ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PDF is Ready Status in the Lower Right Corner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BA52" w14:textId="5A8C6546" w:rsidR="00D32394" w:rsidRDefault="00D32394" w:rsidP="00D32394">
      <w:pPr>
        <w:pStyle w:val="BodyText"/>
      </w:pPr>
      <w:r>
        <w:t xml:space="preserve">You can use the </w:t>
      </w:r>
      <w:r w:rsidRPr="00AD29B8">
        <w:rPr>
          <w:b/>
          <w:bCs/>
        </w:rPr>
        <w:t>Next Image</w:t>
      </w:r>
      <w:r w:rsidRPr="00AD29B8">
        <w:t xml:space="preserve"> </w:t>
      </w:r>
      <w:r>
        <w:t xml:space="preserve">and </w:t>
      </w:r>
      <w:r w:rsidRPr="00AD29B8">
        <w:rPr>
          <w:b/>
          <w:bCs/>
        </w:rPr>
        <w:t>Previous Image</w:t>
      </w:r>
      <w:r w:rsidRPr="00AD29B8">
        <w:t xml:space="preserve"> </w:t>
      </w:r>
      <w:r>
        <w:t xml:space="preserve">navigation toolbar icons to move the displayed images forward and backward as described in Section </w:t>
      </w:r>
      <w:r>
        <w:fldChar w:fldCharType="begin"/>
      </w:r>
      <w:r>
        <w:instrText xml:space="preserve"> REF _Ref117787804 \r \h </w:instrText>
      </w:r>
      <w:r>
        <w:fldChar w:fldCharType="separate"/>
      </w:r>
      <w:r w:rsidR="000032E2">
        <w:t>4.2.3</w:t>
      </w:r>
      <w:r>
        <w:fldChar w:fldCharType="end"/>
      </w:r>
      <w:r>
        <w:t>.</w:t>
      </w:r>
    </w:p>
    <w:p w14:paraId="38FC34C7" w14:textId="1B14A2BC" w:rsidR="00302F58" w:rsidRDefault="00302F58" w:rsidP="00302F58">
      <w:pPr>
        <w:pStyle w:val="Heading3"/>
      </w:pPr>
      <w:bookmarkStart w:id="224" w:name="_Toc117849747"/>
      <w:r>
        <w:t xml:space="preserve">Viewing </w:t>
      </w:r>
      <w:r w:rsidR="00D32394">
        <w:t>Normal Web</w:t>
      </w:r>
      <w:r>
        <w:t xml:space="preserve"> Images</w:t>
      </w:r>
      <w:bookmarkEnd w:id="224"/>
    </w:p>
    <w:p w14:paraId="3E818977" w14:textId="0355AA63" w:rsidR="00302F58" w:rsidRPr="00327714" w:rsidRDefault="00BF4CF3" w:rsidP="00302F58">
      <w:pPr>
        <w:pStyle w:val="BodyText"/>
      </w:pPr>
      <w:r>
        <w:t>The Viewer enables most main toolbar icons when displaying normal web images such as JPEG and single-page TIFFs.</w:t>
      </w:r>
      <w:r w:rsidR="0056201D">
        <w:t xml:space="preserve"> Window leveling, however, does not apply.</w:t>
      </w:r>
    </w:p>
    <w:p w14:paraId="6BDD2913" w14:textId="49319B0A" w:rsidR="00467F03" w:rsidRPr="00101532" w:rsidRDefault="00101532" w:rsidP="004324B2">
      <w:pPr>
        <w:pStyle w:val="Heading3"/>
      </w:pPr>
      <w:bookmarkStart w:id="225" w:name="_Toc117849748"/>
      <w:r>
        <w:t xml:space="preserve">Viewing </w:t>
      </w:r>
      <w:r w:rsidR="00C02AD7" w:rsidRPr="00101532">
        <w:t>Document</w:t>
      </w:r>
      <w:r>
        <w:t>s</w:t>
      </w:r>
      <w:bookmarkEnd w:id="225"/>
    </w:p>
    <w:p w14:paraId="25778323" w14:textId="6A2A122D" w:rsidR="00467F03" w:rsidRPr="0035582E" w:rsidRDefault="00467F03" w:rsidP="003279FC">
      <w:pPr>
        <w:pStyle w:val="BodyText"/>
        <w:keepNext/>
        <w:keepLines/>
      </w:pPr>
      <w:r w:rsidRPr="00AB4ADC">
        <w:rPr>
          <w:color w:val="0C0C0C"/>
          <w:w w:val="105"/>
          <w:szCs w:val="24"/>
        </w:rPr>
        <w:t xml:space="preserve">When viewing a document, the document </w:t>
      </w:r>
      <w:r w:rsidRPr="00AB4ADC">
        <w:rPr>
          <w:color w:val="1D1D1D"/>
          <w:w w:val="105"/>
          <w:szCs w:val="24"/>
        </w:rPr>
        <w:t>view</w:t>
      </w:r>
      <w:r w:rsidR="0056201D">
        <w:rPr>
          <w:color w:val="1D1D1D"/>
          <w:w w:val="105"/>
          <w:szCs w:val="24"/>
        </w:rPr>
        <w:t>port displays (</w:t>
      </w:r>
      <w:r w:rsidR="0056201D" w:rsidRPr="006D327E">
        <w:rPr>
          <w:color w:val="0C0C0C"/>
          <w:w w:val="105"/>
          <w:szCs w:val="24"/>
        </w:rPr>
        <w:fldChar w:fldCharType="begin"/>
      </w:r>
      <w:r w:rsidR="0056201D" w:rsidRPr="006D327E">
        <w:rPr>
          <w:color w:val="0C0C0C"/>
          <w:w w:val="105"/>
          <w:szCs w:val="24"/>
        </w:rPr>
        <w:instrText xml:space="preserve"> REF _Ref45872250 \h </w:instrText>
      </w:r>
      <w:r w:rsidR="0056201D">
        <w:rPr>
          <w:color w:val="0C0C0C"/>
          <w:w w:val="105"/>
          <w:szCs w:val="24"/>
        </w:rPr>
        <w:instrText xml:space="preserve"> \* MERGEFORMAT </w:instrText>
      </w:r>
      <w:r w:rsidR="0056201D" w:rsidRPr="006D327E">
        <w:rPr>
          <w:color w:val="0C0C0C"/>
          <w:w w:val="105"/>
          <w:szCs w:val="24"/>
        </w:rPr>
      </w:r>
      <w:r w:rsidR="0056201D" w:rsidRPr="006D327E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14</w:t>
      </w:r>
      <w:r w:rsidR="0056201D" w:rsidRPr="006D327E">
        <w:rPr>
          <w:color w:val="0C0C0C"/>
          <w:w w:val="105"/>
          <w:szCs w:val="24"/>
        </w:rPr>
        <w:fldChar w:fldCharType="end"/>
      </w:r>
      <w:r w:rsidR="0056201D">
        <w:rPr>
          <w:color w:val="0C0C0C"/>
          <w:w w:val="105"/>
          <w:szCs w:val="24"/>
        </w:rPr>
        <w:t>)</w:t>
      </w:r>
      <w:r w:rsidR="00836565">
        <w:rPr>
          <w:color w:val="0C0C0C"/>
          <w:w w:val="105"/>
          <w:szCs w:val="24"/>
        </w:rPr>
        <w:t>,</w:t>
      </w:r>
      <w:r w:rsidRPr="00AB4ADC">
        <w:rPr>
          <w:color w:val="0C0C0C"/>
          <w:w w:val="105"/>
          <w:szCs w:val="24"/>
        </w:rPr>
        <w:t xml:space="preserve"> and</w:t>
      </w:r>
      <w:r w:rsidR="0056201D">
        <w:rPr>
          <w:color w:val="0C0C0C"/>
          <w:w w:val="105"/>
          <w:szCs w:val="24"/>
        </w:rPr>
        <w:t xml:space="preserve"> the Viewer disables most of the </w:t>
      </w:r>
      <w:r w:rsidR="00F57737">
        <w:rPr>
          <w:color w:val="1D1D1D"/>
          <w:w w:val="105"/>
          <w:szCs w:val="24"/>
        </w:rPr>
        <w:t xml:space="preserve">main </w:t>
      </w:r>
      <w:r w:rsidRPr="00AB4ADC">
        <w:rPr>
          <w:color w:val="0C0C0C"/>
          <w:w w:val="105"/>
          <w:szCs w:val="24"/>
        </w:rPr>
        <w:t>toolbar</w:t>
      </w:r>
      <w:r w:rsidR="0017413E">
        <w:rPr>
          <w:color w:val="0C0C0C"/>
          <w:w w:val="105"/>
          <w:szCs w:val="24"/>
        </w:rPr>
        <w:t xml:space="preserve"> icon</w:t>
      </w:r>
      <w:r w:rsidRPr="00AB4ADC">
        <w:rPr>
          <w:color w:val="0C0C0C"/>
          <w:w w:val="105"/>
          <w:szCs w:val="24"/>
        </w:rPr>
        <w:t>s</w:t>
      </w:r>
      <w:r w:rsidR="00B11B86">
        <w:rPr>
          <w:color w:val="313131"/>
          <w:w w:val="105"/>
          <w:szCs w:val="24"/>
        </w:rPr>
        <w:t xml:space="preserve">. </w:t>
      </w:r>
      <w:r w:rsidR="00AD29B8">
        <w:rPr>
          <w:color w:val="0C0C0C"/>
          <w:w w:val="105"/>
        </w:rPr>
        <w:t>The display might look different than shown depending on the browser.</w:t>
      </w:r>
    </w:p>
    <w:p w14:paraId="3D308C2B" w14:textId="001E6F0E" w:rsidR="00467F03" w:rsidRDefault="00467F03" w:rsidP="002B5FBF">
      <w:pPr>
        <w:pStyle w:val="CaptionCentered"/>
      </w:pPr>
      <w:bookmarkStart w:id="226" w:name="_Ref45872250"/>
      <w:bookmarkStart w:id="227" w:name="_Toc117849782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14</w:t>
      </w:r>
      <w:r w:rsidR="00AF4825">
        <w:rPr>
          <w:noProof/>
        </w:rPr>
        <w:fldChar w:fldCharType="end"/>
      </w:r>
      <w:bookmarkEnd w:id="226"/>
      <w:r>
        <w:t xml:space="preserve">: </w:t>
      </w:r>
      <w:r w:rsidRPr="006D327E">
        <w:t xml:space="preserve">Main Viewer </w:t>
      </w:r>
      <w:r w:rsidR="00960F9E">
        <w:t>P</w:t>
      </w:r>
      <w:r w:rsidR="00FD1131">
        <w:t>age</w:t>
      </w:r>
      <w:r w:rsidRPr="006D327E">
        <w:t xml:space="preserve"> with a </w:t>
      </w:r>
      <w:r w:rsidR="00960F9E">
        <w:t>D</w:t>
      </w:r>
      <w:r w:rsidRPr="006D327E">
        <w:t xml:space="preserve">ocument </w:t>
      </w:r>
      <w:r w:rsidR="00960F9E">
        <w:t>L</w:t>
      </w:r>
      <w:r w:rsidRPr="006D327E">
        <w:t>oaded</w:t>
      </w:r>
      <w:bookmarkEnd w:id="227"/>
    </w:p>
    <w:p w14:paraId="0C55ABFA" w14:textId="613BA272" w:rsidR="0057777D" w:rsidRDefault="00577EB3" w:rsidP="00577EB3">
      <w:pPr>
        <w:pStyle w:val="BodyText"/>
        <w:jc w:val="center"/>
      </w:pPr>
      <w:r>
        <w:rPr>
          <w:noProof/>
        </w:rPr>
        <w:drawing>
          <wp:inline distT="0" distB="0" distL="0" distR="0" wp14:anchorId="1390F6B5" wp14:editId="693725E1">
            <wp:extent cx="5520910" cy="2374740"/>
            <wp:effectExtent l="0" t="0" r="3810" b="6985"/>
            <wp:docPr id="28" name="Picture 28" descr="Main Viewer Page with a Document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in Viewer Page with a Document Load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10" cy="23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4097" w14:textId="00DE47A2" w:rsidR="00467F03" w:rsidRPr="00467F03" w:rsidRDefault="00C02AD7" w:rsidP="00C67C4F">
      <w:pPr>
        <w:pStyle w:val="Heading3"/>
      </w:pPr>
      <w:bookmarkStart w:id="228" w:name="_Toc45629480"/>
      <w:bookmarkStart w:id="229" w:name="_Toc45629812"/>
      <w:bookmarkStart w:id="230" w:name="_Toc45629876"/>
      <w:bookmarkStart w:id="231" w:name="_Toc45628077"/>
      <w:bookmarkStart w:id="232" w:name="_Toc45629481"/>
      <w:bookmarkStart w:id="233" w:name="_Toc45629813"/>
      <w:bookmarkStart w:id="234" w:name="_Toc45629877"/>
      <w:bookmarkStart w:id="235" w:name="_Toc45628079"/>
      <w:bookmarkStart w:id="236" w:name="_Toc45629483"/>
      <w:bookmarkStart w:id="237" w:name="_Toc45629815"/>
      <w:bookmarkStart w:id="238" w:name="_Toc45629879"/>
      <w:bookmarkStart w:id="239" w:name="_Ref113711661"/>
      <w:bookmarkStart w:id="240" w:name="_Toc117849749"/>
      <w:bookmarkStart w:id="241" w:name="_Hlk46142069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r>
        <w:t>Printing an Image</w:t>
      </w:r>
      <w:bookmarkEnd w:id="239"/>
      <w:bookmarkEnd w:id="240"/>
    </w:p>
    <w:bookmarkEnd w:id="241"/>
    <w:p w14:paraId="50FAB56E" w14:textId="77777777" w:rsidR="00AD29B8" w:rsidRDefault="00467F03" w:rsidP="00FD0D25">
      <w:pPr>
        <w:pStyle w:val="BodyTextwithCaption"/>
      </w:pPr>
      <w:r w:rsidRPr="00AB4ADC">
        <w:t xml:space="preserve">To print an image, </w:t>
      </w:r>
      <w:r w:rsidR="00AD29B8">
        <w:t>do one of the following:</w:t>
      </w:r>
    </w:p>
    <w:p w14:paraId="473960A0" w14:textId="7C265AD8" w:rsidR="00AD29B8" w:rsidRPr="0056201D" w:rsidRDefault="00AD29B8" w:rsidP="00AD29B8">
      <w:pPr>
        <w:pStyle w:val="BodyTextBullet1"/>
      </w:pPr>
      <w:r w:rsidRPr="0056201D">
        <w:t xml:space="preserve">Click the </w:t>
      </w:r>
      <w:r w:rsidRPr="0056201D">
        <w:rPr>
          <w:b/>
          <w:bCs/>
        </w:rPr>
        <w:t xml:space="preserve">Print </w:t>
      </w:r>
      <w:r w:rsidR="00F57737" w:rsidRPr="0056201D">
        <w:t>main toolbar</w:t>
      </w:r>
      <w:r w:rsidRPr="0056201D">
        <w:t xml:space="preserve"> icon.</w:t>
      </w:r>
    </w:p>
    <w:p w14:paraId="019D30F1" w14:textId="3E71901A" w:rsidR="00467F03" w:rsidRDefault="00AD29B8" w:rsidP="003279FC">
      <w:pPr>
        <w:pStyle w:val="BodyTextBullet1"/>
        <w:keepNext/>
        <w:keepLines/>
      </w:pPr>
      <w:r>
        <w:t>R</w:t>
      </w:r>
      <w:r w:rsidR="00FB671E" w:rsidRPr="00AB4ADC">
        <w:t>ight</w:t>
      </w:r>
      <w:r w:rsidR="00FB671E">
        <w:t>-</w:t>
      </w:r>
      <w:r w:rsidR="00467F03" w:rsidRPr="00AB4ADC">
        <w:t xml:space="preserve">click on the image </w:t>
      </w:r>
      <w:r w:rsidR="00235750">
        <w:t>to display a context menu</w:t>
      </w:r>
      <w:r w:rsidR="00B11B86">
        <w:t xml:space="preserve">. </w:t>
      </w:r>
      <w:r w:rsidR="00467F03" w:rsidRPr="00E53352">
        <w:t xml:space="preserve">See </w:t>
      </w:r>
      <w:r w:rsidR="00467F03" w:rsidRPr="00E53352">
        <w:fldChar w:fldCharType="begin"/>
      </w:r>
      <w:r w:rsidR="00467F03" w:rsidRPr="00E53352">
        <w:instrText xml:space="preserve"> REF _Ref45872322 \h </w:instrText>
      </w:r>
      <w:r w:rsidR="00467F03">
        <w:instrText xml:space="preserve"> \* MERGEFORMAT </w:instrText>
      </w:r>
      <w:r w:rsidR="00467F03" w:rsidRPr="00E53352">
        <w:fldChar w:fldCharType="separate"/>
      </w:r>
      <w:r w:rsidR="000032E2">
        <w:t xml:space="preserve">Figure </w:t>
      </w:r>
      <w:r w:rsidR="000032E2">
        <w:rPr>
          <w:noProof/>
        </w:rPr>
        <w:t>15</w:t>
      </w:r>
      <w:r w:rsidR="00467F03" w:rsidRPr="00E53352">
        <w:fldChar w:fldCharType="end"/>
      </w:r>
      <w:r w:rsidR="00467F03" w:rsidRPr="00E53352">
        <w:t xml:space="preserve"> below for an example.</w:t>
      </w:r>
    </w:p>
    <w:p w14:paraId="15463F5A" w14:textId="6F24A252" w:rsidR="00393FF8" w:rsidRPr="00E53352" w:rsidRDefault="00393FF8" w:rsidP="003279FC">
      <w:pPr>
        <w:pStyle w:val="BodyTextwithCaption"/>
        <w:keepLines/>
      </w:pPr>
      <w:r>
        <w:rPr>
          <w:b/>
          <w:bCs/>
          <w:color w:val="0C0C0C"/>
          <w:w w:val="105"/>
        </w:rPr>
        <w:t xml:space="preserve">NOTE: </w:t>
      </w:r>
      <w:r>
        <w:rPr>
          <w:color w:val="0C0C0C"/>
          <w:w w:val="105"/>
        </w:rPr>
        <w:t xml:space="preserve">For non-Claims users, their VistA account requires the </w:t>
      </w:r>
      <w:r w:rsidRPr="00D060A7">
        <w:rPr>
          <w:color w:val="0C0C0C"/>
          <w:w w:val="105"/>
        </w:rPr>
        <w:t xml:space="preserve">MAG </w:t>
      </w:r>
      <w:r>
        <w:rPr>
          <w:color w:val="0C0C0C"/>
          <w:w w:val="105"/>
        </w:rPr>
        <w:t xml:space="preserve">ROI or </w:t>
      </w:r>
      <w:r w:rsidRPr="00D060A7">
        <w:rPr>
          <w:color w:val="0C0C0C"/>
          <w:w w:val="105"/>
        </w:rPr>
        <w:t xml:space="preserve">MAG </w:t>
      </w:r>
      <w:r>
        <w:rPr>
          <w:color w:val="0C0C0C"/>
          <w:w w:val="105"/>
        </w:rPr>
        <w:t>SYSTEM</w:t>
      </w:r>
      <w:r w:rsidRPr="00D060A7">
        <w:rPr>
          <w:color w:val="0C0C0C"/>
          <w:w w:val="105"/>
        </w:rPr>
        <w:t xml:space="preserve"> keys to </w:t>
      </w:r>
      <w:r>
        <w:rPr>
          <w:color w:val="0C0C0C"/>
          <w:w w:val="105"/>
        </w:rPr>
        <w:t>print an image. Claims users have special permission to print.</w:t>
      </w:r>
    </w:p>
    <w:p w14:paraId="066B3D0F" w14:textId="6A0FB832" w:rsidR="00467F03" w:rsidRDefault="00467F03" w:rsidP="00235750">
      <w:pPr>
        <w:pStyle w:val="CaptionCentered"/>
      </w:pPr>
      <w:bookmarkStart w:id="242" w:name="_Ref45872322"/>
      <w:bookmarkStart w:id="243" w:name="_Toc117849783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15</w:t>
      </w:r>
      <w:r w:rsidR="00AF4825">
        <w:rPr>
          <w:noProof/>
        </w:rPr>
        <w:fldChar w:fldCharType="end"/>
      </w:r>
      <w:bookmarkEnd w:id="242"/>
      <w:r>
        <w:t xml:space="preserve">: </w:t>
      </w:r>
      <w:r w:rsidRPr="00E53352">
        <w:t xml:space="preserve">Print </w:t>
      </w:r>
      <w:r w:rsidR="00960F9E">
        <w:t>M</w:t>
      </w:r>
      <w:r w:rsidRPr="00E53352">
        <w:t>enu</w:t>
      </w:r>
      <w:bookmarkEnd w:id="243"/>
    </w:p>
    <w:p w14:paraId="61B1E5A9" w14:textId="33726D74" w:rsidR="00467F03" w:rsidRDefault="00235750" w:rsidP="005D6B00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1CFEDF46" wp14:editId="28424355">
            <wp:extent cx="2324100" cy="2186940"/>
            <wp:effectExtent l="0" t="0" r="0" b="3810"/>
            <wp:docPr id="12" name="Picture 12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rint Menu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9D6B" w14:textId="79A58A75" w:rsidR="00467F03" w:rsidRPr="00235750" w:rsidRDefault="00467F03" w:rsidP="003279FC">
      <w:pPr>
        <w:pStyle w:val="BodyText"/>
        <w:keepNext/>
        <w:keepLines/>
      </w:pPr>
      <w:r w:rsidRPr="00AB4ADC">
        <w:rPr>
          <w:color w:val="0F0F0F"/>
          <w:szCs w:val="24"/>
        </w:rPr>
        <w:t xml:space="preserve">After selecting the print option, </w:t>
      </w:r>
      <w:r w:rsidR="00FE4FF3">
        <w:rPr>
          <w:color w:val="0F0F0F"/>
          <w:szCs w:val="24"/>
        </w:rPr>
        <w:t>you</w:t>
      </w:r>
      <w:r w:rsidRPr="00AB4ADC">
        <w:rPr>
          <w:color w:val="0F0F0F"/>
          <w:szCs w:val="24"/>
        </w:rPr>
        <w:t xml:space="preserve"> </w:t>
      </w:r>
      <w:r w:rsidR="00235750">
        <w:rPr>
          <w:color w:val="0F0F0F"/>
          <w:szCs w:val="24"/>
        </w:rPr>
        <w:t>can</w:t>
      </w:r>
      <w:r w:rsidRPr="00AB4ADC">
        <w:rPr>
          <w:color w:val="0F0F0F"/>
          <w:szCs w:val="24"/>
        </w:rPr>
        <w:t xml:space="preserve"> select </w:t>
      </w:r>
      <w:r w:rsidRPr="001525DB">
        <w:rPr>
          <w:bCs/>
          <w:color w:val="0F0F0F"/>
          <w:szCs w:val="24"/>
        </w:rPr>
        <w:t>print options</w:t>
      </w:r>
      <w:r w:rsidR="00B11B86">
        <w:rPr>
          <w:color w:val="0F0F0F"/>
          <w:szCs w:val="24"/>
        </w:rPr>
        <w:t xml:space="preserve">. </w:t>
      </w:r>
      <w:r w:rsidR="00FE4FF3">
        <w:rPr>
          <w:color w:val="0F0F0F"/>
          <w:szCs w:val="24"/>
        </w:rPr>
        <w:t>You</w:t>
      </w:r>
      <w:r w:rsidRPr="00AB4ADC">
        <w:rPr>
          <w:color w:val="0F0F0F"/>
          <w:szCs w:val="24"/>
        </w:rPr>
        <w:t xml:space="preserve"> </w:t>
      </w:r>
      <w:r w:rsidR="00235750">
        <w:rPr>
          <w:color w:val="0F0F0F"/>
          <w:szCs w:val="24"/>
        </w:rPr>
        <w:t>must</w:t>
      </w:r>
      <w:r w:rsidRPr="00AB4ADC">
        <w:rPr>
          <w:color w:val="0F0F0F"/>
          <w:szCs w:val="24"/>
        </w:rPr>
        <w:t xml:space="preserve"> select a </w:t>
      </w:r>
      <w:r w:rsidRPr="001525DB">
        <w:rPr>
          <w:bCs/>
          <w:color w:val="0F0F0F"/>
          <w:szCs w:val="24"/>
        </w:rPr>
        <w:t>print reason</w:t>
      </w:r>
      <w:r w:rsidRPr="00AB4ADC">
        <w:rPr>
          <w:color w:val="0F0F0F"/>
          <w:szCs w:val="24"/>
        </w:rPr>
        <w:t xml:space="preserve"> and enter </w:t>
      </w:r>
      <w:r w:rsidR="004F3042">
        <w:rPr>
          <w:color w:val="0F0F0F"/>
          <w:szCs w:val="24"/>
        </w:rPr>
        <w:t>your</w:t>
      </w:r>
      <w:r w:rsidRPr="00AB4ADC">
        <w:rPr>
          <w:color w:val="0F0F0F"/>
          <w:szCs w:val="24"/>
        </w:rPr>
        <w:t xml:space="preserve"> </w:t>
      </w:r>
      <w:r w:rsidRPr="001525DB">
        <w:rPr>
          <w:bCs/>
          <w:color w:val="0F0F0F"/>
          <w:szCs w:val="24"/>
        </w:rPr>
        <w:t>digital signature</w:t>
      </w:r>
      <w:r w:rsidR="00B11B86" w:rsidRPr="001525DB">
        <w:rPr>
          <w:color w:val="343434"/>
          <w:szCs w:val="24"/>
        </w:rPr>
        <w:t>.</w:t>
      </w:r>
      <w:r w:rsidR="00B11B86">
        <w:rPr>
          <w:color w:val="343434"/>
          <w:szCs w:val="24"/>
        </w:rPr>
        <w:t xml:space="preserve"> </w:t>
      </w:r>
      <w:r w:rsidRPr="00AB4ADC">
        <w:rPr>
          <w:color w:val="0F0F0F"/>
          <w:szCs w:val="24"/>
        </w:rPr>
        <w:t>After</w:t>
      </w:r>
      <w:r w:rsidR="00235750">
        <w:rPr>
          <w:color w:val="0F0F0F"/>
          <w:szCs w:val="24"/>
        </w:rPr>
        <w:t xml:space="preserve"> selecting the</w:t>
      </w:r>
      <w:r w:rsidRPr="00AB4ADC">
        <w:rPr>
          <w:color w:val="0F0F0F"/>
          <w:szCs w:val="24"/>
        </w:rPr>
        <w:t xml:space="preserve"> print options, the image open</w:t>
      </w:r>
      <w:r w:rsidR="00235750">
        <w:rPr>
          <w:color w:val="0F0F0F"/>
          <w:szCs w:val="24"/>
        </w:rPr>
        <w:t>s</w:t>
      </w:r>
      <w:r w:rsidRPr="00AB4ADC">
        <w:rPr>
          <w:color w:val="0F0F0F"/>
          <w:szCs w:val="24"/>
        </w:rPr>
        <w:t xml:space="preserve"> in a new tab in a printable form</w:t>
      </w:r>
      <w:r w:rsidR="00B11B86">
        <w:rPr>
          <w:color w:val="0F0F0F"/>
          <w:szCs w:val="24"/>
        </w:rPr>
        <w:t xml:space="preserve">. </w:t>
      </w:r>
      <w:r w:rsidR="00FE4FF3">
        <w:rPr>
          <w:color w:val="0F0F0F"/>
          <w:szCs w:val="24"/>
        </w:rPr>
        <w:t>You</w:t>
      </w:r>
      <w:r w:rsidRPr="00AB4ADC">
        <w:rPr>
          <w:color w:val="0F0F0F"/>
          <w:szCs w:val="24"/>
        </w:rPr>
        <w:t xml:space="preserve"> can now print the image by </w:t>
      </w:r>
      <w:r w:rsidR="00235750">
        <w:rPr>
          <w:color w:val="0F0F0F"/>
          <w:szCs w:val="24"/>
        </w:rPr>
        <w:t>selecting</w:t>
      </w:r>
      <w:r w:rsidRPr="00AB4ADC">
        <w:rPr>
          <w:color w:val="0F0F0F"/>
          <w:szCs w:val="24"/>
        </w:rPr>
        <w:t xml:space="preserve"> </w:t>
      </w:r>
      <w:r w:rsidRPr="00AB4ADC">
        <w:rPr>
          <w:b/>
          <w:bCs/>
          <w:color w:val="0F0F0F"/>
          <w:szCs w:val="24"/>
        </w:rPr>
        <w:t>File</w:t>
      </w:r>
      <w:r>
        <w:rPr>
          <w:szCs w:val="24"/>
        </w:rPr>
        <w:t xml:space="preserve"> |</w:t>
      </w:r>
      <w:r w:rsidRPr="00790530">
        <w:rPr>
          <w:b/>
          <w:bCs/>
          <w:color w:val="0F0F0F"/>
          <w:w w:val="105"/>
          <w:szCs w:val="24"/>
        </w:rPr>
        <w:t xml:space="preserve"> </w:t>
      </w:r>
      <w:r w:rsidRPr="00AB4ADC">
        <w:rPr>
          <w:b/>
          <w:bCs/>
          <w:color w:val="0F0F0F"/>
          <w:w w:val="105"/>
          <w:szCs w:val="24"/>
        </w:rPr>
        <w:t>Print</w:t>
      </w:r>
      <w:r w:rsidRPr="00AB4ADC">
        <w:rPr>
          <w:color w:val="0F0F0F"/>
          <w:w w:val="105"/>
          <w:szCs w:val="24"/>
        </w:rPr>
        <w:t xml:space="preserve">, or </w:t>
      </w:r>
      <w:proofErr w:type="spellStart"/>
      <w:r w:rsidRPr="00AB4ADC">
        <w:rPr>
          <w:b/>
          <w:bCs/>
          <w:color w:val="0F0F0F"/>
          <w:w w:val="105"/>
          <w:szCs w:val="24"/>
        </w:rPr>
        <w:t>Ctrl+P</w:t>
      </w:r>
      <w:proofErr w:type="spellEnd"/>
      <w:r w:rsidR="00B11B86">
        <w:rPr>
          <w:color w:val="0F0F0F"/>
          <w:w w:val="105"/>
          <w:szCs w:val="24"/>
        </w:rPr>
        <w:t xml:space="preserve">. </w:t>
      </w:r>
      <w:r w:rsidRPr="00AB4ADC">
        <w:rPr>
          <w:color w:val="0F0F0F"/>
          <w:w w:val="105"/>
          <w:szCs w:val="24"/>
        </w:rPr>
        <w:t>See</w:t>
      </w:r>
      <w:r w:rsidRPr="00DC5005">
        <w:rPr>
          <w:color w:val="0F0F0F"/>
          <w:w w:val="105"/>
          <w:szCs w:val="24"/>
        </w:rPr>
        <w:t xml:space="preserve"> </w:t>
      </w:r>
      <w:r w:rsidRPr="00DC5005">
        <w:rPr>
          <w:color w:val="0F0F0F"/>
          <w:w w:val="105"/>
          <w:szCs w:val="24"/>
        </w:rPr>
        <w:fldChar w:fldCharType="begin"/>
      </w:r>
      <w:r w:rsidRPr="00DC5005">
        <w:rPr>
          <w:color w:val="0F0F0F"/>
          <w:w w:val="105"/>
          <w:szCs w:val="24"/>
        </w:rPr>
        <w:instrText xml:space="preserve"> REF _Ref45872847 \h </w:instrText>
      </w:r>
      <w:r>
        <w:rPr>
          <w:color w:val="0F0F0F"/>
          <w:w w:val="105"/>
          <w:szCs w:val="24"/>
        </w:rPr>
        <w:instrText xml:space="preserve"> \* MERGEFORMAT </w:instrText>
      </w:r>
      <w:r w:rsidRPr="00DC5005">
        <w:rPr>
          <w:color w:val="0F0F0F"/>
          <w:w w:val="105"/>
          <w:szCs w:val="24"/>
        </w:rPr>
      </w:r>
      <w:r w:rsidRPr="00DC5005">
        <w:rPr>
          <w:color w:val="0F0F0F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16</w:t>
      </w:r>
      <w:r w:rsidRPr="00DC5005">
        <w:rPr>
          <w:color w:val="0F0F0F"/>
          <w:w w:val="105"/>
          <w:szCs w:val="24"/>
        </w:rPr>
        <w:fldChar w:fldCharType="end"/>
      </w:r>
      <w:r w:rsidRPr="00DC5005">
        <w:rPr>
          <w:color w:val="0F0F0F"/>
          <w:w w:val="105"/>
          <w:szCs w:val="24"/>
        </w:rPr>
        <w:t xml:space="preserve"> bel</w:t>
      </w:r>
      <w:r w:rsidRPr="00AB4ADC">
        <w:rPr>
          <w:color w:val="0F0F0F"/>
          <w:w w:val="105"/>
          <w:szCs w:val="24"/>
        </w:rPr>
        <w:t>ow for an example</w:t>
      </w:r>
      <w:r>
        <w:rPr>
          <w:color w:val="0F0F0F"/>
          <w:w w:val="105"/>
        </w:rPr>
        <w:t>.</w:t>
      </w:r>
    </w:p>
    <w:p w14:paraId="0381C5A7" w14:textId="7FC9FD59" w:rsidR="00467F03" w:rsidRPr="004C6D58" w:rsidRDefault="00467F03" w:rsidP="00235750">
      <w:pPr>
        <w:pStyle w:val="CaptionCentered"/>
        <w:rPr>
          <w:lang w:val="fr-FR"/>
        </w:rPr>
      </w:pPr>
      <w:bookmarkStart w:id="244" w:name="_Ref45872847"/>
      <w:bookmarkStart w:id="245" w:name="_Toc117849784"/>
      <w:r w:rsidRPr="004C6D58">
        <w:rPr>
          <w:lang w:val="fr-FR"/>
        </w:rPr>
        <w:t xml:space="preserve">Figure </w:t>
      </w:r>
      <w:r w:rsidR="005F0E97">
        <w:rPr>
          <w:lang w:val="fr-FR"/>
        </w:rPr>
        <w:fldChar w:fldCharType="begin"/>
      </w:r>
      <w:r w:rsidR="005F0E97">
        <w:rPr>
          <w:lang w:val="fr-FR"/>
        </w:rPr>
        <w:instrText xml:space="preserve"> SEQ Figure \* ARABIC </w:instrText>
      </w:r>
      <w:r w:rsidR="005F0E97">
        <w:rPr>
          <w:lang w:val="fr-FR"/>
        </w:rPr>
        <w:fldChar w:fldCharType="separate"/>
      </w:r>
      <w:r w:rsidR="000032E2">
        <w:rPr>
          <w:noProof/>
          <w:lang w:val="fr-FR"/>
        </w:rPr>
        <w:t>16</w:t>
      </w:r>
      <w:r w:rsidR="005F0E97">
        <w:rPr>
          <w:lang w:val="fr-FR"/>
        </w:rPr>
        <w:fldChar w:fldCharType="end"/>
      </w:r>
      <w:bookmarkEnd w:id="244"/>
      <w:r w:rsidRPr="004C6D58">
        <w:rPr>
          <w:lang w:val="fr-FR"/>
        </w:rPr>
        <w:t xml:space="preserve">: </w:t>
      </w:r>
      <w:proofErr w:type="spellStart"/>
      <w:r w:rsidRPr="004C6D58">
        <w:rPr>
          <w:lang w:val="fr-FR"/>
        </w:rPr>
        <w:t>Print</w:t>
      </w:r>
      <w:proofErr w:type="spellEnd"/>
      <w:r w:rsidRPr="004C6D58">
        <w:rPr>
          <w:lang w:val="fr-FR"/>
        </w:rPr>
        <w:t xml:space="preserve"> Menu - </w:t>
      </w:r>
      <w:proofErr w:type="spellStart"/>
      <w:r w:rsidRPr="004C6D58">
        <w:rPr>
          <w:lang w:val="fr-FR"/>
        </w:rPr>
        <w:t>Device</w:t>
      </w:r>
      <w:proofErr w:type="spellEnd"/>
      <w:r w:rsidRPr="004C6D58">
        <w:rPr>
          <w:lang w:val="fr-FR"/>
        </w:rPr>
        <w:t xml:space="preserve"> </w:t>
      </w:r>
      <w:proofErr w:type="spellStart"/>
      <w:r w:rsidRPr="004C6D58">
        <w:rPr>
          <w:lang w:val="fr-FR"/>
        </w:rPr>
        <w:t>Selection</w:t>
      </w:r>
      <w:bookmarkEnd w:id="245"/>
      <w:proofErr w:type="spellEnd"/>
    </w:p>
    <w:p w14:paraId="03E9CEE6" w14:textId="79F7A454" w:rsidR="00235750" w:rsidRDefault="00235750" w:rsidP="00313EC2">
      <w:pPr>
        <w:pStyle w:val="BodyText"/>
        <w:spacing w:before="6"/>
        <w:jc w:val="center"/>
      </w:pPr>
      <w:r>
        <w:rPr>
          <w:noProof/>
        </w:rPr>
        <w:drawing>
          <wp:inline distT="0" distB="0" distL="0" distR="0" wp14:anchorId="55E74902" wp14:editId="403C45CC">
            <wp:extent cx="3291840" cy="3101340"/>
            <wp:effectExtent l="0" t="0" r="3810" b="3810"/>
            <wp:docPr id="56" name="Picture 56" descr="Print Menu - Device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81E7" w14:textId="3C739DE7" w:rsidR="0026325E" w:rsidRDefault="00A546EA" w:rsidP="00C67C4F">
      <w:pPr>
        <w:pStyle w:val="Heading3"/>
        <w:rPr>
          <w:w w:val="105"/>
        </w:rPr>
      </w:pPr>
      <w:bookmarkStart w:id="246" w:name="_Ref113711670"/>
      <w:bookmarkStart w:id="247" w:name="_Toc117849750"/>
      <w:r>
        <w:rPr>
          <w:w w:val="105"/>
        </w:rPr>
        <w:t>Exporting an Image</w:t>
      </w:r>
      <w:bookmarkEnd w:id="246"/>
      <w:bookmarkEnd w:id="247"/>
    </w:p>
    <w:p w14:paraId="5487DAFD" w14:textId="4AA20F55" w:rsidR="00AD29B8" w:rsidRDefault="00AD29B8" w:rsidP="00AD29B8">
      <w:pPr>
        <w:pStyle w:val="BodyTextwithCaption"/>
      </w:pPr>
      <w:r w:rsidRPr="00AB4ADC">
        <w:t xml:space="preserve">To </w:t>
      </w:r>
      <w:r>
        <w:t>export</w:t>
      </w:r>
      <w:r w:rsidRPr="00AB4ADC">
        <w:t xml:space="preserve"> an image, </w:t>
      </w:r>
      <w:r>
        <w:t>do one of the following:</w:t>
      </w:r>
    </w:p>
    <w:p w14:paraId="7AE9021C" w14:textId="1828F52F" w:rsidR="00AD29B8" w:rsidRPr="0056201D" w:rsidRDefault="00AD29B8" w:rsidP="00AD29B8">
      <w:pPr>
        <w:pStyle w:val="BodyTextBullet1"/>
      </w:pPr>
      <w:r w:rsidRPr="0056201D">
        <w:t xml:space="preserve">Click the </w:t>
      </w:r>
      <w:r w:rsidRPr="0056201D">
        <w:rPr>
          <w:b/>
          <w:bCs/>
        </w:rPr>
        <w:t xml:space="preserve">Export </w:t>
      </w:r>
      <w:r w:rsidR="00F57737" w:rsidRPr="0056201D">
        <w:t xml:space="preserve">main </w:t>
      </w:r>
      <w:r w:rsidRPr="0056201D">
        <w:t>toolbar icon.</w:t>
      </w:r>
    </w:p>
    <w:p w14:paraId="3B4750FC" w14:textId="3548BB43" w:rsidR="00467F03" w:rsidRPr="00AD29B8" w:rsidRDefault="00AD29B8" w:rsidP="003279FC">
      <w:pPr>
        <w:pStyle w:val="BodyTextBullet1"/>
        <w:keepNext/>
        <w:keepLines/>
      </w:pPr>
      <w:r w:rsidRPr="00AD29B8">
        <w:t xml:space="preserve">Right-click </w:t>
      </w:r>
      <w:r w:rsidR="00467F03" w:rsidRPr="00AD29B8">
        <w:t>on the image</w:t>
      </w:r>
      <w:r w:rsidR="00235750" w:rsidRPr="00AD29B8">
        <w:t xml:space="preserve"> to display a context menu</w:t>
      </w:r>
      <w:r w:rsidR="00B11B86" w:rsidRPr="00AD29B8">
        <w:t xml:space="preserve">. </w:t>
      </w:r>
      <w:r w:rsidR="00467F03" w:rsidRPr="00AD29B8">
        <w:t xml:space="preserve">See </w:t>
      </w:r>
      <w:r w:rsidR="00467F03" w:rsidRPr="00AD29B8">
        <w:fldChar w:fldCharType="begin"/>
      </w:r>
      <w:r w:rsidR="00467F03" w:rsidRPr="00AD29B8">
        <w:instrText xml:space="preserve"> REF _Ref45549307 \h  \* MERGEFORMAT </w:instrText>
      </w:r>
      <w:r w:rsidR="00467F03" w:rsidRPr="00AD29B8">
        <w:fldChar w:fldCharType="separate"/>
      </w:r>
      <w:r w:rsidR="000032E2">
        <w:t>Figure 17</w:t>
      </w:r>
      <w:r w:rsidR="00467F03" w:rsidRPr="00AD29B8">
        <w:fldChar w:fldCharType="end"/>
      </w:r>
      <w:r w:rsidR="00467F03" w:rsidRPr="00AD29B8">
        <w:t xml:space="preserve"> for an example.</w:t>
      </w:r>
    </w:p>
    <w:p w14:paraId="71CA56AA" w14:textId="04985F41" w:rsidR="00237E84" w:rsidRPr="00313EC2" w:rsidRDefault="00237E84" w:rsidP="003279FC">
      <w:pPr>
        <w:pStyle w:val="BodyTextwithCaption"/>
        <w:keepLines/>
      </w:pPr>
      <w:r>
        <w:rPr>
          <w:b/>
          <w:bCs/>
          <w:color w:val="0C0C0C"/>
          <w:w w:val="105"/>
        </w:rPr>
        <w:t xml:space="preserve">NOTE: </w:t>
      </w:r>
      <w:r w:rsidR="00393FF8">
        <w:rPr>
          <w:color w:val="0C0C0C"/>
          <w:w w:val="105"/>
        </w:rPr>
        <w:t xml:space="preserve">For non-Claims users, their </w:t>
      </w:r>
      <w:r>
        <w:rPr>
          <w:color w:val="0C0C0C"/>
          <w:w w:val="105"/>
        </w:rPr>
        <w:t xml:space="preserve">VistA account requires the </w:t>
      </w:r>
      <w:r w:rsidRPr="00D060A7">
        <w:rPr>
          <w:color w:val="0C0C0C"/>
          <w:w w:val="105"/>
        </w:rPr>
        <w:t xml:space="preserve">MAG </w:t>
      </w:r>
      <w:r w:rsidR="00393FF8">
        <w:rPr>
          <w:color w:val="0C0C0C"/>
          <w:w w:val="105"/>
        </w:rPr>
        <w:t xml:space="preserve">ROI or </w:t>
      </w:r>
      <w:r w:rsidRPr="00D060A7">
        <w:rPr>
          <w:color w:val="0C0C0C"/>
          <w:w w:val="105"/>
        </w:rPr>
        <w:t xml:space="preserve">MAG </w:t>
      </w:r>
      <w:r w:rsidR="00393FF8">
        <w:rPr>
          <w:color w:val="0C0C0C"/>
          <w:w w:val="105"/>
        </w:rPr>
        <w:t>SYSTEM</w:t>
      </w:r>
      <w:r w:rsidRPr="00D060A7">
        <w:rPr>
          <w:color w:val="0C0C0C"/>
          <w:w w:val="105"/>
        </w:rPr>
        <w:t xml:space="preserve"> keys to </w:t>
      </w:r>
      <w:r w:rsidR="00393FF8">
        <w:rPr>
          <w:color w:val="0C0C0C"/>
          <w:w w:val="105"/>
        </w:rPr>
        <w:t>export an image. Claims users have special permission to export.</w:t>
      </w:r>
    </w:p>
    <w:p w14:paraId="39FAA84B" w14:textId="3E418839" w:rsidR="00467F03" w:rsidRDefault="00467F03" w:rsidP="00235750">
      <w:pPr>
        <w:pStyle w:val="CaptionCentered"/>
      </w:pPr>
      <w:bookmarkStart w:id="248" w:name="_Ref45549307"/>
      <w:bookmarkStart w:id="249" w:name="_Toc117849785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17</w:t>
      </w:r>
      <w:r w:rsidR="00AF4825">
        <w:rPr>
          <w:noProof/>
        </w:rPr>
        <w:fldChar w:fldCharType="end"/>
      </w:r>
      <w:bookmarkEnd w:id="248"/>
      <w:r>
        <w:t xml:space="preserve">: </w:t>
      </w:r>
      <w:r w:rsidRPr="006D75E4">
        <w:t>Exporting an Image</w:t>
      </w:r>
      <w:bookmarkEnd w:id="249"/>
    </w:p>
    <w:p w14:paraId="6ED1A609" w14:textId="1CC78925" w:rsidR="00467F03" w:rsidRPr="00790FE9" w:rsidRDefault="00467F03" w:rsidP="00D050BC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34E57C6E" wp14:editId="5B17674D">
            <wp:extent cx="2744959" cy="2271903"/>
            <wp:effectExtent l="0" t="0" r="0" b="0"/>
            <wp:docPr id="43" name="image39.jpeg" descr="Exporting a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59" cy="22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8DB0" w14:textId="31CB828F" w:rsidR="00467F03" w:rsidRPr="00467F03" w:rsidRDefault="00467F03" w:rsidP="00380197">
      <w:pPr>
        <w:pStyle w:val="BodyText"/>
      </w:pPr>
      <w:r w:rsidRPr="00AB4ADC">
        <w:rPr>
          <w:color w:val="0A0A0A"/>
          <w:w w:val="105"/>
          <w:szCs w:val="24"/>
        </w:rPr>
        <w:t xml:space="preserve">After selecting </w:t>
      </w:r>
      <w:r w:rsidR="00235750">
        <w:rPr>
          <w:color w:val="0A0A0A"/>
          <w:w w:val="105"/>
          <w:szCs w:val="24"/>
        </w:rPr>
        <w:t xml:space="preserve">the </w:t>
      </w:r>
      <w:r w:rsidRPr="00AB4ADC">
        <w:rPr>
          <w:color w:val="0A0A0A"/>
          <w:w w:val="105"/>
          <w:szCs w:val="24"/>
        </w:rPr>
        <w:t xml:space="preserve">desired zoom, </w:t>
      </w:r>
      <w:r w:rsidR="00FE4FF3">
        <w:rPr>
          <w:color w:val="0A0A0A"/>
          <w:w w:val="105"/>
          <w:szCs w:val="24"/>
        </w:rPr>
        <w:t>you</w:t>
      </w:r>
      <w:r w:rsidRPr="00AB4ADC">
        <w:rPr>
          <w:color w:val="0A0A0A"/>
          <w:w w:val="105"/>
          <w:szCs w:val="24"/>
        </w:rPr>
        <w:t xml:space="preserve"> </w:t>
      </w:r>
      <w:r w:rsidR="00235750">
        <w:rPr>
          <w:color w:val="0A0A0A"/>
          <w:w w:val="105"/>
          <w:szCs w:val="24"/>
        </w:rPr>
        <w:t>must enter the digital</w:t>
      </w:r>
      <w:r w:rsidRPr="00AB4ADC">
        <w:rPr>
          <w:color w:val="0A0A0A"/>
          <w:w w:val="105"/>
          <w:szCs w:val="24"/>
        </w:rPr>
        <w:t xml:space="preserve"> signature</w:t>
      </w:r>
      <w:r w:rsidR="00235750">
        <w:rPr>
          <w:color w:val="0A0A0A"/>
          <w:w w:val="105"/>
          <w:szCs w:val="24"/>
        </w:rPr>
        <w:t xml:space="preserve"> before the image exports</w:t>
      </w:r>
      <w:r>
        <w:rPr>
          <w:color w:val="0A0A0A"/>
          <w:w w:val="105"/>
        </w:rPr>
        <w:t>.</w:t>
      </w:r>
    </w:p>
    <w:p w14:paraId="05267876" w14:textId="1CA94D39" w:rsidR="00467F03" w:rsidRPr="009D08D7" w:rsidRDefault="00A546EA" w:rsidP="00C67C4F">
      <w:pPr>
        <w:pStyle w:val="Heading3"/>
      </w:pPr>
      <w:bookmarkStart w:id="250" w:name="_Toc117849751"/>
      <w:r>
        <w:t>External Links</w:t>
      </w:r>
      <w:bookmarkEnd w:id="250"/>
    </w:p>
    <w:p w14:paraId="6C6808A4" w14:textId="6D69A9F1" w:rsidR="007E0616" w:rsidRDefault="00467F03" w:rsidP="00B55EA0">
      <w:pPr>
        <w:pStyle w:val="BodyText"/>
        <w:keepNext/>
        <w:keepLines/>
        <w:rPr>
          <w:color w:val="0A0A0A"/>
          <w:w w:val="105"/>
          <w:szCs w:val="24"/>
        </w:rPr>
      </w:pPr>
      <w:r w:rsidRPr="00DC5005">
        <w:rPr>
          <w:color w:val="0A0A0A"/>
          <w:w w:val="105"/>
          <w:szCs w:val="24"/>
        </w:rPr>
        <w:t xml:space="preserve">Click the </w:t>
      </w:r>
      <w:r w:rsidRPr="001525DB">
        <w:rPr>
          <w:bCs/>
          <w:color w:val="0A0A0A"/>
          <w:w w:val="105"/>
          <w:szCs w:val="24"/>
        </w:rPr>
        <w:t>button</w:t>
      </w:r>
      <w:r w:rsidRPr="00DC5005">
        <w:rPr>
          <w:color w:val="0A0A0A"/>
          <w:w w:val="105"/>
          <w:szCs w:val="24"/>
        </w:rPr>
        <w:t xml:space="preserve"> in the top right corner </w:t>
      </w:r>
      <w:r w:rsidR="00957DE0" w:rsidRPr="00DC5005">
        <w:rPr>
          <w:color w:val="0A0A0A"/>
          <w:w w:val="105"/>
          <w:szCs w:val="24"/>
        </w:rPr>
        <w:t>(</w:t>
      </w:r>
      <w:r w:rsidR="00957DE0" w:rsidRPr="00DC5005">
        <w:rPr>
          <w:color w:val="0A0A0A"/>
          <w:w w:val="105"/>
          <w:szCs w:val="24"/>
        </w:rPr>
        <w:fldChar w:fldCharType="begin"/>
      </w:r>
      <w:r w:rsidR="00957DE0" w:rsidRPr="00DC5005">
        <w:rPr>
          <w:color w:val="0A0A0A"/>
          <w:w w:val="105"/>
          <w:szCs w:val="24"/>
        </w:rPr>
        <w:instrText xml:space="preserve"> REF _Ref45793028 \h </w:instrText>
      </w:r>
      <w:r w:rsidR="00957DE0">
        <w:rPr>
          <w:color w:val="0A0A0A"/>
          <w:w w:val="105"/>
          <w:szCs w:val="24"/>
        </w:rPr>
        <w:instrText xml:space="preserve"> \* MERGEFORMAT </w:instrText>
      </w:r>
      <w:r w:rsidR="00957DE0" w:rsidRPr="00DC5005">
        <w:rPr>
          <w:color w:val="0A0A0A"/>
          <w:w w:val="105"/>
          <w:szCs w:val="24"/>
        </w:rPr>
      </w:r>
      <w:r w:rsidR="00957DE0" w:rsidRPr="00DC5005">
        <w:rPr>
          <w:color w:val="0A0A0A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18</w:t>
      </w:r>
      <w:r w:rsidR="00957DE0" w:rsidRPr="00DC5005">
        <w:rPr>
          <w:color w:val="0A0A0A"/>
          <w:w w:val="105"/>
          <w:szCs w:val="24"/>
        </w:rPr>
        <w:fldChar w:fldCharType="end"/>
      </w:r>
      <w:r w:rsidR="00957DE0" w:rsidRPr="00DC5005">
        <w:rPr>
          <w:color w:val="0A0A0A"/>
          <w:w w:val="105"/>
          <w:szCs w:val="24"/>
        </w:rPr>
        <w:t>)</w:t>
      </w:r>
      <w:r w:rsidRPr="00DC5005">
        <w:rPr>
          <w:color w:val="0A0A0A"/>
          <w:w w:val="105"/>
          <w:szCs w:val="24"/>
        </w:rPr>
        <w:t xml:space="preserve"> of the </w:t>
      </w:r>
      <w:r w:rsidR="001A5F2E" w:rsidRPr="00726640">
        <w:rPr>
          <w:color w:val="0F0F0F"/>
          <w:w w:val="105"/>
          <w:szCs w:val="24"/>
        </w:rPr>
        <w:t xml:space="preserve">Viewer </w:t>
      </w:r>
      <w:r w:rsidR="00957DE0">
        <w:rPr>
          <w:color w:val="0F0F0F"/>
          <w:w w:val="105"/>
          <w:szCs w:val="24"/>
        </w:rPr>
        <w:t xml:space="preserve">page </w:t>
      </w:r>
      <w:r w:rsidRPr="00DC5005">
        <w:rPr>
          <w:color w:val="0A0A0A"/>
          <w:w w:val="105"/>
          <w:szCs w:val="24"/>
        </w:rPr>
        <w:t xml:space="preserve">to </w:t>
      </w:r>
      <w:r w:rsidRPr="00DC5005">
        <w:rPr>
          <w:color w:val="1C1C1C"/>
          <w:w w:val="105"/>
          <w:szCs w:val="24"/>
        </w:rPr>
        <w:t xml:space="preserve">view </w:t>
      </w:r>
      <w:r w:rsidRPr="00DC5005">
        <w:rPr>
          <w:color w:val="0A0A0A"/>
          <w:w w:val="105"/>
          <w:szCs w:val="24"/>
        </w:rPr>
        <w:t xml:space="preserve">the </w:t>
      </w:r>
      <w:r w:rsidRPr="00D060A7">
        <w:rPr>
          <w:b/>
          <w:bCs/>
          <w:color w:val="0A0A0A"/>
          <w:w w:val="105"/>
          <w:szCs w:val="24"/>
        </w:rPr>
        <w:t>External Links</w:t>
      </w:r>
      <w:r w:rsidRPr="00DC5005">
        <w:rPr>
          <w:color w:val="0A0A0A"/>
          <w:w w:val="105"/>
          <w:szCs w:val="24"/>
        </w:rPr>
        <w:t xml:space="preserve"> </w:t>
      </w:r>
      <w:r w:rsidR="00CD063F">
        <w:rPr>
          <w:color w:val="0A0A0A"/>
          <w:w w:val="105"/>
          <w:szCs w:val="24"/>
        </w:rPr>
        <w:t>menu</w:t>
      </w:r>
      <w:r w:rsidRPr="00DC5005">
        <w:rPr>
          <w:color w:val="0A0A0A"/>
          <w:w w:val="105"/>
          <w:szCs w:val="24"/>
        </w:rPr>
        <w:t xml:space="preserve"> </w:t>
      </w:r>
      <w:r w:rsidR="00957DE0" w:rsidRPr="00DC5005">
        <w:rPr>
          <w:color w:val="0A0A0A"/>
          <w:w w:val="105"/>
          <w:szCs w:val="24"/>
        </w:rPr>
        <w:t>(</w:t>
      </w:r>
      <w:r w:rsidR="00957DE0" w:rsidRPr="00DC5005">
        <w:rPr>
          <w:color w:val="0A0A0A"/>
          <w:w w:val="105"/>
          <w:szCs w:val="24"/>
        </w:rPr>
        <w:fldChar w:fldCharType="begin"/>
      </w:r>
      <w:r w:rsidR="00957DE0" w:rsidRPr="00DC5005">
        <w:rPr>
          <w:color w:val="0A0A0A"/>
          <w:w w:val="105"/>
          <w:szCs w:val="24"/>
        </w:rPr>
        <w:instrText xml:space="preserve"> REF _Ref45793010 \h </w:instrText>
      </w:r>
      <w:r w:rsidR="00957DE0">
        <w:rPr>
          <w:color w:val="0A0A0A"/>
          <w:w w:val="105"/>
          <w:szCs w:val="24"/>
        </w:rPr>
        <w:instrText xml:space="preserve"> \* MERGEFORMAT </w:instrText>
      </w:r>
      <w:r w:rsidR="00957DE0" w:rsidRPr="00DC5005">
        <w:rPr>
          <w:color w:val="0A0A0A"/>
          <w:w w:val="105"/>
          <w:szCs w:val="24"/>
        </w:rPr>
      </w:r>
      <w:r w:rsidR="00957DE0" w:rsidRPr="00DC5005">
        <w:rPr>
          <w:color w:val="0A0A0A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19</w:t>
      </w:r>
      <w:r w:rsidR="00957DE0" w:rsidRPr="00DC5005">
        <w:rPr>
          <w:color w:val="0A0A0A"/>
          <w:w w:val="105"/>
          <w:szCs w:val="24"/>
        </w:rPr>
        <w:fldChar w:fldCharType="end"/>
      </w:r>
      <w:r w:rsidR="00957DE0" w:rsidRPr="00DC5005">
        <w:rPr>
          <w:color w:val="0A0A0A"/>
          <w:w w:val="105"/>
          <w:szCs w:val="24"/>
        </w:rPr>
        <w:t>)</w:t>
      </w:r>
      <w:r w:rsidRPr="00DC5005">
        <w:rPr>
          <w:color w:val="0A0A0A"/>
          <w:w w:val="105"/>
          <w:szCs w:val="24"/>
        </w:rPr>
        <w:t>.</w:t>
      </w:r>
    </w:p>
    <w:p w14:paraId="3F2EF90A" w14:textId="3D25FDB6" w:rsidR="007E0616" w:rsidRDefault="007E0616" w:rsidP="007E0616">
      <w:pPr>
        <w:pStyle w:val="CaptionCentered"/>
      </w:pPr>
      <w:bookmarkStart w:id="251" w:name="_Ref45793028"/>
      <w:bookmarkStart w:id="252" w:name="_Toc11784978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18</w:t>
      </w:r>
      <w:r w:rsidR="00AF4825">
        <w:rPr>
          <w:noProof/>
        </w:rPr>
        <w:fldChar w:fldCharType="end"/>
      </w:r>
      <w:bookmarkEnd w:id="251"/>
      <w:r>
        <w:rPr>
          <w:noProof/>
        </w:rPr>
        <w:t xml:space="preserve">: </w:t>
      </w:r>
      <w:r w:rsidR="00960F9E">
        <w:rPr>
          <w:noProof/>
        </w:rPr>
        <w:t xml:space="preserve">External Links </w:t>
      </w:r>
      <w:r w:rsidR="00957DE0">
        <w:rPr>
          <w:noProof/>
        </w:rPr>
        <w:t>Button in the Top Right Corner</w:t>
      </w:r>
      <w:bookmarkEnd w:id="252"/>
      <w:r>
        <w:rPr>
          <w:noProof/>
        </w:rPr>
        <w:t xml:space="preserve"> </w:t>
      </w:r>
    </w:p>
    <w:p w14:paraId="7CE02D18" w14:textId="2F800DB3" w:rsidR="007E0616" w:rsidRPr="007E0616" w:rsidRDefault="00957DE0" w:rsidP="007E0616">
      <w:pPr>
        <w:jc w:val="center"/>
      </w:pPr>
      <w:r>
        <w:rPr>
          <w:noProof/>
        </w:rPr>
        <w:drawing>
          <wp:inline distT="0" distB="0" distL="0" distR="0" wp14:anchorId="24FF6800" wp14:editId="791F6DC0">
            <wp:extent cx="396240" cy="396240"/>
            <wp:effectExtent l="0" t="0" r="3810" b="3810"/>
            <wp:docPr id="21" name="Picture 21" descr="External Links Button in the Top Right Cor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xternal Links Button in the Top Right Corner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0715" w14:textId="22DE67CD" w:rsidR="007E0616" w:rsidRDefault="007E0616" w:rsidP="007E0616">
      <w:pPr>
        <w:pStyle w:val="CaptionCentered"/>
      </w:pPr>
      <w:bookmarkStart w:id="253" w:name="_Ref45793010"/>
      <w:bookmarkStart w:id="254" w:name="_Toc117849787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19</w:t>
      </w:r>
      <w:r w:rsidR="00AF4825">
        <w:rPr>
          <w:noProof/>
        </w:rPr>
        <w:fldChar w:fldCharType="end"/>
      </w:r>
      <w:bookmarkEnd w:id="253"/>
      <w:r>
        <w:rPr>
          <w:noProof/>
        </w:rPr>
        <w:t xml:space="preserve">: </w:t>
      </w:r>
      <w:bookmarkStart w:id="255" w:name="_Hlk105147137"/>
      <w:r w:rsidR="00957DE0">
        <w:rPr>
          <w:noProof/>
        </w:rPr>
        <w:t>External Links Menu</w:t>
      </w:r>
      <w:bookmarkEnd w:id="254"/>
      <w:bookmarkEnd w:id="255"/>
    </w:p>
    <w:p w14:paraId="646F9418" w14:textId="624BBDF3" w:rsidR="00467F03" w:rsidRPr="007E0616" w:rsidRDefault="00957DE0" w:rsidP="007E0616">
      <w:pPr>
        <w:jc w:val="center"/>
      </w:pPr>
      <w:r>
        <w:rPr>
          <w:noProof/>
        </w:rPr>
        <w:drawing>
          <wp:inline distT="0" distB="0" distL="0" distR="0" wp14:anchorId="56867774" wp14:editId="6EB35590">
            <wp:extent cx="1249680" cy="1417320"/>
            <wp:effectExtent l="0" t="0" r="7620" b="0"/>
            <wp:docPr id="8" name="Picture 8" descr="External Link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1017" w14:textId="749326FE" w:rsidR="00467F03" w:rsidRPr="009D08D7" w:rsidRDefault="00A546EA" w:rsidP="00C67C4F">
      <w:pPr>
        <w:pStyle w:val="Heading4"/>
      </w:pPr>
      <w:bookmarkStart w:id="256" w:name="_Toc117849752"/>
      <w:r>
        <w:t>Release of Information (ROI) Print Queue Status and ROI Submission</w:t>
      </w:r>
      <w:bookmarkEnd w:id="256"/>
    </w:p>
    <w:p w14:paraId="39566CBE" w14:textId="12B09A39" w:rsidR="00467F03" w:rsidRPr="00AB4ADC" w:rsidRDefault="00467F03" w:rsidP="00B55EA0">
      <w:pPr>
        <w:pStyle w:val="BodyTextwithCaption"/>
        <w:keepLines/>
      </w:pPr>
      <w:r w:rsidRPr="00AB4ADC">
        <w:t xml:space="preserve">To </w:t>
      </w:r>
      <w:r w:rsidRPr="00AB4ADC">
        <w:rPr>
          <w:color w:val="1C1C1C"/>
        </w:rPr>
        <w:t xml:space="preserve">view </w:t>
      </w:r>
      <w:r w:rsidRPr="00AB4ADC">
        <w:t xml:space="preserve">the ROI Print Queue Status, click </w:t>
      </w:r>
      <w:r w:rsidRPr="00AB4ADC">
        <w:rPr>
          <w:b/>
        </w:rPr>
        <w:t xml:space="preserve">ROI Status </w:t>
      </w:r>
      <w:r w:rsidRPr="00AB4ADC">
        <w:t xml:space="preserve">on the </w:t>
      </w:r>
      <w:r w:rsidRPr="00D060A7">
        <w:rPr>
          <w:b/>
          <w:bCs/>
        </w:rPr>
        <w:t>External Links</w:t>
      </w:r>
      <w:r w:rsidRPr="00AB4ADC">
        <w:t xml:space="preserve"> menu</w:t>
      </w:r>
      <w:r w:rsidR="00AF3D8F">
        <w:t>,</w:t>
      </w:r>
      <w:r w:rsidRPr="00AB4ADC">
        <w:t xml:space="preserve"> and the following </w:t>
      </w:r>
      <w:r w:rsidRPr="00AB4ADC">
        <w:rPr>
          <w:color w:val="1C1C1C"/>
        </w:rPr>
        <w:t xml:space="preserve">screen </w:t>
      </w:r>
      <w:r w:rsidRPr="00AB4ADC">
        <w:t>display</w:t>
      </w:r>
      <w:r w:rsidR="00235750">
        <w:t>s</w:t>
      </w:r>
      <w:r w:rsidRPr="00AB4ADC">
        <w:rPr>
          <w:color w:val="313131"/>
        </w:rPr>
        <w:t xml:space="preserve"> </w:t>
      </w:r>
      <w:r w:rsidRPr="00AB4ADC">
        <w:t>(</w:t>
      </w:r>
      <w:r w:rsidRPr="00AB4ADC">
        <w:fldChar w:fldCharType="begin"/>
      </w:r>
      <w:r w:rsidRPr="00AB4ADC">
        <w:instrText xml:space="preserve"> REF _Ref45551944 \h  \* MERGEFORMAT </w:instrText>
      </w:r>
      <w:r w:rsidRPr="00AB4ADC">
        <w:fldChar w:fldCharType="separate"/>
      </w:r>
      <w:r w:rsidR="000032E2" w:rsidRPr="000032E2">
        <w:t xml:space="preserve">Figure </w:t>
      </w:r>
      <w:r w:rsidR="000032E2" w:rsidRPr="000032E2">
        <w:rPr>
          <w:noProof/>
        </w:rPr>
        <w:t>20</w:t>
      </w:r>
      <w:r w:rsidRPr="00AB4ADC">
        <w:fldChar w:fldCharType="end"/>
      </w:r>
      <w:r w:rsidRPr="00AB4ADC">
        <w:t>)</w:t>
      </w:r>
      <w:r>
        <w:t>.</w:t>
      </w:r>
    </w:p>
    <w:p w14:paraId="43968EDD" w14:textId="4EBA58EE" w:rsidR="00467F03" w:rsidRPr="004C6D58" w:rsidRDefault="00467F03" w:rsidP="00235750">
      <w:pPr>
        <w:pStyle w:val="CaptionCentered"/>
        <w:rPr>
          <w:lang w:val="fr-FR"/>
        </w:rPr>
      </w:pPr>
      <w:bookmarkStart w:id="257" w:name="_Ref45551944"/>
      <w:bookmarkStart w:id="258" w:name="_Toc117849788"/>
      <w:r w:rsidRPr="004C6D58">
        <w:rPr>
          <w:lang w:val="fr-FR"/>
        </w:rPr>
        <w:t xml:space="preserve">Figure </w:t>
      </w:r>
      <w:r w:rsidR="005F0E97">
        <w:rPr>
          <w:lang w:val="fr-FR"/>
        </w:rPr>
        <w:fldChar w:fldCharType="begin"/>
      </w:r>
      <w:r w:rsidR="005F0E97">
        <w:rPr>
          <w:lang w:val="fr-FR"/>
        </w:rPr>
        <w:instrText xml:space="preserve"> SEQ Figure \* ARABIC </w:instrText>
      </w:r>
      <w:r w:rsidR="005F0E97">
        <w:rPr>
          <w:lang w:val="fr-FR"/>
        </w:rPr>
        <w:fldChar w:fldCharType="separate"/>
      </w:r>
      <w:r w:rsidR="000032E2">
        <w:rPr>
          <w:noProof/>
          <w:lang w:val="fr-FR"/>
        </w:rPr>
        <w:t>20</w:t>
      </w:r>
      <w:r w:rsidR="005F0E97">
        <w:rPr>
          <w:lang w:val="fr-FR"/>
        </w:rPr>
        <w:fldChar w:fldCharType="end"/>
      </w:r>
      <w:bookmarkEnd w:id="257"/>
      <w:r w:rsidRPr="004C6D58">
        <w:rPr>
          <w:lang w:val="fr-FR"/>
        </w:rPr>
        <w:t xml:space="preserve">: ROI </w:t>
      </w:r>
      <w:proofErr w:type="spellStart"/>
      <w:r w:rsidRPr="004C6D58">
        <w:rPr>
          <w:lang w:val="fr-FR"/>
        </w:rPr>
        <w:t>Print</w:t>
      </w:r>
      <w:proofErr w:type="spellEnd"/>
      <w:r w:rsidRPr="004C6D58">
        <w:rPr>
          <w:lang w:val="fr-FR"/>
        </w:rPr>
        <w:t xml:space="preserve"> Queue </w:t>
      </w:r>
      <w:proofErr w:type="spellStart"/>
      <w:r w:rsidRPr="004C6D58">
        <w:rPr>
          <w:lang w:val="fr-FR"/>
        </w:rPr>
        <w:t>Status</w:t>
      </w:r>
      <w:bookmarkEnd w:id="258"/>
      <w:proofErr w:type="spellEnd"/>
    </w:p>
    <w:p w14:paraId="7666E164" w14:textId="75A57631" w:rsidR="00467F03" w:rsidRPr="005A28F0" w:rsidRDefault="00467F03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F9D3310" wp14:editId="6430C339">
            <wp:extent cx="4548491" cy="2003298"/>
            <wp:effectExtent l="0" t="0" r="0" b="0"/>
            <wp:docPr id="47" name="image42.jpeg" descr="ROI Print Queue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491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F333" w14:textId="1446B470" w:rsidR="00467F03" w:rsidRPr="000503B4" w:rsidRDefault="00467F03" w:rsidP="00B55EA0">
      <w:pPr>
        <w:pStyle w:val="BodyText"/>
        <w:keepNext/>
        <w:keepLines/>
        <w:rPr>
          <w:color w:val="0C0C0C"/>
          <w:w w:val="105"/>
          <w:szCs w:val="24"/>
        </w:rPr>
      </w:pPr>
      <w:r w:rsidRPr="00041924">
        <w:rPr>
          <w:color w:val="0C0C0C"/>
          <w:w w:val="105"/>
          <w:szCs w:val="24"/>
        </w:rPr>
        <w:t xml:space="preserve">To perform ROI Submissions, click </w:t>
      </w:r>
      <w:r w:rsidRPr="00041924">
        <w:rPr>
          <w:b/>
          <w:color w:val="0C0C0C"/>
          <w:w w:val="105"/>
          <w:szCs w:val="24"/>
        </w:rPr>
        <w:t xml:space="preserve">ROI Submission </w:t>
      </w:r>
      <w:r w:rsidRPr="00041924">
        <w:rPr>
          <w:color w:val="0C0C0C"/>
          <w:w w:val="105"/>
          <w:szCs w:val="24"/>
        </w:rPr>
        <w:t xml:space="preserve">on the </w:t>
      </w:r>
      <w:r w:rsidRPr="00D060A7">
        <w:rPr>
          <w:b/>
          <w:bCs/>
          <w:color w:val="0C0C0C"/>
          <w:w w:val="105"/>
          <w:szCs w:val="24"/>
        </w:rPr>
        <w:t>External Links</w:t>
      </w:r>
      <w:r w:rsidRPr="00041924">
        <w:rPr>
          <w:color w:val="0C0C0C"/>
          <w:w w:val="105"/>
          <w:szCs w:val="24"/>
        </w:rPr>
        <w:t xml:space="preserve"> menu and the following screen display</w:t>
      </w:r>
      <w:r w:rsidR="00B67DA6">
        <w:rPr>
          <w:color w:val="0C0C0C"/>
          <w:w w:val="105"/>
          <w:szCs w:val="24"/>
        </w:rPr>
        <w:t>s</w:t>
      </w:r>
      <w:r w:rsidRPr="00041924">
        <w:rPr>
          <w:color w:val="0C0C0C"/>
          <w:w w:val="105"/>
          <w:szCs w:val="24"/>
        </w:rPr>
        <w:t xml:space="preserve"> (</w:t>
      </w:r>
      <w:r w:rsidRPr="00041924">
        <w:rPr>
          <w:color w:val="0C0C0C"/>
          <w:w w:val="105"/>
          <w:szCs w:val="24"/>
        </w:rPr>
        <w:fldChar w:fldCharType="begin"/>
      </w:r>
      <w:r w:rsidRPr="00041924">
        <w:rPr>
          <w:color w:val="0C0C0C"/>
          <w:w w:val="105"/>
          <w:szCs w:val="24"/>
        </w:rPr>
        <w:instrText xml:space="preserve"> REF _Ref45873156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041924">
        <w:rPr>
          <w:color w:val="0C0C0C"/>
          <w:w w:val="105"/>
          <w:szCs w:val="24"/>
        </w:rPr>
      </w:r>
      <w:r w:rsidRPr="00041924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21</w:t>
      </w:r>
      <w:r w:rsidRPr="00041924">
        <w:rPr>
          <w:color w:val="0C0C0C"/>
          <w:w w:val="105"/>
          <w:szCs w:val="24"/>
        </w:rPr>
        <w:fldChar w:fldCharType="end"/>
      </w:r>
      <w:r w:rsidRPr="00041924">
        <w:rPr>
          <w:color w:val="0C0C0C"/>
          <w:w w:val="105"/>
          <w:szCs w:val="24"/>
        </w:rPr>
        <w:t>).</w:t>
      </w:r>
    </w:p>
    <w:p w14:paraId="1B22F228" w14:textId="5B52324E" w:rsidR="00467F03" w:rsidRDefault="00467F03" w:rsidP="00B67DA6">
      <w:pPr>
        <w:pStyle w:val="CaptionCentered"/>
      </w:pPr>
      <w:bookmarkStart w:id="259" w:name="_Ref45873156"/>
      <w:bookmarkStart w:id="260" w:name="_Toc11784978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21</w:t>
      </w:r>
      <w:r w:rsidR="00AF4825">
        <w:rPr>
          <w:noProof/>
        </w:rPr>
        <w:fldChar w:fldCharType="end"/>
      </w:r>
      <w:bookmarkEnd w:id="259"/>
      <w:r>
        <w:t xml:space="preserve">: </w:t>
      </w:r>
      <w:r w:rsidRPr="005D2C0D">
        <w:t>Print Queue</w:t>
      </w:r>
      <w:bookmarkEnd w:id="260"/>
    </w:p>
    <w:p w14:paraId="27045605" w14:textId="6C64D2B5" w:rsidR="00380197" w:rsidRPr="00380197" w:rsidRDefault="00380197" w:rsidP="00077155">
      <w:pPr>
        <w:pStyle w:val="BodyText"/>
        <w:jc w:val="center"/>
      </w:pPr>
      <w:r>
        <w:rPr>
          <w:noProof/>
        </w:rPr>
        <w:drawing>
          <wp:inline distT="0" distB="0" distL="0" distR="0" wp14:anchorId="72F4623C" wp14:editId="41868303">
            <wp:extent cx="5812155" cy="2857500"/>
            <wp:effectExtent l="0" t="0" r="0" b="0"/>
            <wp:docPr id="49" name="image43.png" descr="Print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156D" w14:textId="77777777" w:rsidR="00B67DA6" w:rsidRDefault="00467F03" w:rsidP="000503B4">
      <w:pPr>
        <w:pStyle w:val="BodyText"/>
        <w:rPr>
          <w:color w:val="0C0C0C"/>
          <w:w w:val="105"/>
          <w:szCs w:val="24"/>
        </w:rPr>
      </w:pPr>
      <w:r w:rsidRPr="00AB4ADC">
        <w:rPr>
          <w:color w:val="0C0C0C"/>
          <w:w w:val="105"/>
          <w:szCs w:val="24"/>
        </w:rPr>
        <w:t>To print</w:t>
      </w:r>
      <w:r w:rsidR="00B67DA6">
        <w:rPr>
          <w:color w:val="0C0C0C"/>
          <w:w w:val="105"/>
          <w:szCs w:val="24"/>
        </w:rPr>
        <w:t>:</w:t>
      </w:r>
    </w:p>
    <w:p w14:paraId="229B6A48" w14:textId="7AAFD620" w:rsid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S</w:t>
      </w:r>
      <w:r w:rsidR="00467F03" w:rsidRPr="00AB4ADC">
        <w:rPr>
          <w:color w:val="0C0C0C"/>
          <w:w w:val="105"/>
        </w:rPr>
        <w:t xml:space="preserve">elect one or more items and click </w:t>
      </w:r>
      <w:r w:rsidR="00467F03" w:rsidRPr="00C454B9">
        <w:rPr>
          <w:b/>
          <w:bCs/>
          <w:color w:val="0C0C0C"/>
          <w:w w:val="105"/>
        </w:rPr>
        <w:t>Submit</w:t>
      </w:r>
      <w:r w:rsidR="00467F03" w:rsidRPr="00B67DA6">
        <w:rPr>
          <w:color w:val="0C0C0C"/>
          <w:w w:val="105"/>
        </w:rPr>
        <w:t xml:space="preserve"> ROI CD Request</w:t>
      </w:r>
      <w:r w:rsidR="007960DF">
        <w:rPr>
          <w:color w:val="0C0C0C"/>
          <w:w w:val="105"/>
        </w:rPr>
        <w:t>, where CD stands for Compact Disc</w:t>
      </w:r>
      <w:r w:rsidR="001A5F2E" w:rsidRPr="00B67DA6">
        <w:rPr>
          <w:color w:val="0C0C0C"/>
          <w:w w:val="105"/>
        </w:rPr>
        <w:t>.</w:t>
      </w:r>
    </w:p>
    <w:p w14:paraId="533A9760" w14:textId="10A00BB3" w:rsid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Choose</w:t>
      </w:r>
      <w:r w:rsidR="00467F03" w:rsidRPr="00AB4ADC">
        <w:rPr>
          <w:color w:val="0C0C0C"/>
          <w:w w:val="105"/>
        </w:rPr>
        <w:t xml:space="preserve"> the target printer or CD (for DICOM images only) and the reason for printing</w:t>
      </w:r>
      <w:r w:rsidR="001A5F2E">
        <w:rPr>
          <w:color w:val="0C0C0C"/>
          <w:w w:val="105"/>
        </w:rPr>
        <w:t>.</w:t>
      </w:r>
    </w:p>
    <w:p w14:paraId="7B1D97D3" w14:textId="6041A8BC" w:rsidR="00467F03" w:rsidRPr="00B67DA6" w:rsidRDefault="00B67DA6" w:rsidP="00B67DA6">
      <w:pPr>
        <w:pStyle w:val="ListParagraph"/>
        <w:numPr>
          <w:ilvl w:val="0"/>
          <w:numId w:val="6"/>
        </w:numPr>
        <w:tabs>
          <w:tab w:val="left" w:pos="945"/>
        </w:tabs>
        <w:spacing w:before="29"/>
        <w:ind w:left="945" w:hanging="361"/>
        <w:rPr>
          <w:color w:val="0C0C0C"/>
          <w:w w:val="105"/>
        </w:rPr>
      </w:pPr>
      <w:r>
        <w:rPr>
          <w:color w:val="0C0C0C"/>
          <w:w w:val="105"/>
        </w:rPr>
        <w:t>E</w:t>
      </w:r>
      <w:r w:rsidR="00467F03" w:rsidRPr="00AB4ADC">
        <w:rPr>
          <w:color w:val="0C0C0C"/>
          <w:w w:val="105"/>
        </w:rPr>
        <w:t xml:space="preserve">nter </w:t>
      </w:r>
      <w:r>
        <w:rPr>
          <w:color w:val="0C0C0C"/>
          <w:w w:val="105"/>
        </w:rPr>
        <w:t xml:space="preserve">the </w:t>
      </w:r>
      <w:r w:rsidR="00467F03" w:rsidRPr="00AB4ADC">
        <w:rPr>
          <w:color w:val="0C0C0C"/>
          <w:w w:val="105"/>
        </w:rPr>
        <w:t>electronic signature</w:t>
      </w:r>
      <w:r w:rsidR="00B11B86">
        <w:rPr>
          <w:color w:val="0C0C0C"/>
          <w:w w:val="105"/>
        </w:rPr>
        <w:t xml:space="preserve">. </w:t>
      </w:r>
      <w:r>
        <w:rPr>
          <w:color w:val="0C0C0C"/>
          <w:w w:val="105"/>
        </w:rPr>
        <w:t xml:space="preserve">The </w:t>
      </w:r>
      <w:r w:rsidR="00467F03" w:rsidRPr="00AB4ADC">
        <w:rPr>
          <w:color w:val="0C0C0C"/>
          <w:w w:val="105"/>
        </w:rPr>
        <w:t xml:space="preserve">selected items print to the </w:t>
      </w:r>
      <w:r>
        <w:rPr>
          <w:color w:val="0C0C0C"/>
          <w:w w:val="105"/>
        </w:rPr>
        <w:t>chosen</w:t>
      </w:r>
      <w:r w:rsidR="00467F03" w:rsidRPr="00AB4ADC">
        <w:rPr>
          <w:color w:val="0C0C0C"/>
          <w:w w:val="105"/>
        </w:rPr>
        <w:t xml:space="preserve"> target</w:t>
      </w:r>
      <w:r w:rsidR="00467F03">
        <w:rPr>
          <w:color w:val="0C0C0C"/>
          <w:w w:val="105"/>
        </w:rPr>
        <w:t>.</w:t>
      </w:r>
    </w:p>
    <w:p w14:paraId="115C02C2" w14:textId="090B64B8" w:rsidR="004A0D70" w:rsidRPr="009D08D7" w:rsidRDefault="00845846" w:rsidP="00C67C4F">
      <w:pPr>
        <w:pStyle w:val="Heading3"/>
      </w:pPr>
      <w:bookmarkStart w:id="261" w:name="_Ref95909173"/>
      <w:bookmarkStart w:id="262" w:name="_Toc117849753"/>
      <w:r>
        <w:t xml:space="preserve">Viewing Information </w:t>
      </w:r>
      <w:r w:rsidR="0056201D">
        <w:t>i</w:t>
      </w:r>
      <w:r>
        <w:t>n an Image</w:t>
      </w:r>
      <w:bookmarkEnd w:id="261"/>
      <w:bookmarkEnd w:id="262"/>
    </w:p>
    <w:p w14:paraId="45094C43" w14:textId="7B8E3F28" w:rsidR="00AB4CC4" w:rsidRPr="00D67503" w:rsidRDefault="00D93F35" w:rsidP="00B55EA0">
      <w:pPr>
        <w:pStyle w:val="BodyText"/>
        <w:keepNext/>
        <w:keepLines/>
        <w:rPr>
          <w:w w:val="105"/>
        </w:rPr>
      </w:pPr>
      <w:r w:rsidRPr="00D67503">
        <w:rPr>
          <w:w w:val="105"/>
        </w:rPr>
        <w:t xml:space="preserve">To view </w:t>
      </w:r>
      <w:r w:rsidR="004F3042">
        <w:rPr>
          <w:w w:val="105"/>
        </w:rPr>
        <w:t xml:space="preserve">the </w:t>
      </w:r>
      <w:r w:rsidRPr="00D67503">
        <w:rPr>
          <w:w w:val="105"/>
        </w:rPr>
        <w:t>image</w:t>
      </w:r>
      <w:r w:rsidR="004F3042">
        <w:rPr>
          <w:w w:val="105"/>
        </w:rPr>
        <w:t>'</w:t>
      </w:r>
      <w:r w:rsidRPr="00D67503">
        <w:rPr>
          <w:w w:val="105"/>
        </w:rPr>
        <w:t xml:space="preserve">s information, select the </w:t>
      </w:r>
      <w:r w:rsidR="004F3042" w:rsidRPr="00D515CB">
        <w:rPr>
          <w:b/>
          <w:bCs/>
          <w:w w:val="105"/>
        </w:rPr>
        <w:t xml:space="preserve">View </w:t>
      </w:r>
      <w:r w:rsidRPr="00035625">
        <w:rPr>
          <w:b/>
          <w:bCs/>
          <w:w w:val="105"/>
        </w:rPr>
        <w:t xml:space="preserve">Image Info </w:t>
      </w:r>
      <w:r w:rsidR="004F3042">
        <w:rPr>
          <w:w w:val="105"/>
        </w:rPr>
        <w:t>b</w:t>
      </w:r>
      <w:r w:rsidRPr="00D060A7">
        <w:rPr>
          <w:w w:val="105"/>
        </w:rPr>
        <w:t>utton</w:t>
      </w:r>
      <w:r w:rsidR="00B11B86">
        <w:rPr>
          <w:w w:val="105"/>
        </w:rPr>
        <w:t xml:space="preserve">. </w:t>
      </w:r>
      <w:r w:rsidRPr="00D67503">
        <w:rPr>
          <w:w w:val="105"/>
        </w:rPr>
        <w:t xml:space="preserve">To view the DICOM information, select </w:t>
      </w:r>
      <w:r w:rsidRPr="00035625">
        <w:rPr>
          <w:b/>
          <w:bCs/>
          <w:w w:val="105"/>
        </w:rPr>
        <w:t>DICOM Header</w:t>
      </w:r>
      <w:r w:rsidR="00C65AD6">
        <w:rPr>
          <w:w w:val="105"/>
        </w:rPr>
        <w:t xml:space="preserve">, and </w:t>
      </w:r>
      <w:r w:rsidR="00955583">
        <w:rPr>
          <w:w w:val="105"/>
        </w:rPr>
        <w:t>the</w:t>
      </w:r>
      <w:r w:rsidR="00AB4CC4" w:rsidRPr="00AB4CC4">
        <w:rPr>
          <w:w w:val="105"/>
        </w:rPr>
        <w:t xml:space="preserve"> screen show</w:t>
      </w:r>
      <w:r w:rsidR="00955583">
        <w:rPr>
          <w:w w:val="105"/>
        </w:rPr>
        <w:t>s</w:t>
      </w:r>
      <w:r w:rsidR="00AB4CC4" w:rsidRPr="00AB4CC4">
        <w:rPr>
          <w:w w:val="105"/>
        </w:rPr>
        <w:t xml:space="preserve"> the </w:t>
      </w:r>
      <w:r w:rsidR="00AB4CC4" w:rsidRPr="00D67503">
        <w:rPr>
          <w:w w:val="105"/>
        </w:rPr>
        <w:t xml:space="preserve">DICOM </w:t>
      </w:r>
      <w:r w:rsidR="00955583">
        <w:rPr>
          <w:w w:val="105"/>
        </w:rPr>
        <w:t>a</w:t>
      </w:r>
      <w:r w:rsidR="00AB4CC4" w:rsidRPr="00D67503">
        <w:rPr>
          <w:w w:val="105"/>
        </w:rPr>
        <w:t xml:space="preserve">ttributes </w:t>
      </w:r>
      <w:r w:rsidR="00AB4CC4" w:rsidRPr="00AB4CC4">
        <w:rPr>
          <w:w w:val="105"/>
        </w:rPr>
        <w:t>as shown belo</w:t>
      </w:r>
      <w:r w:rsidR="00AB4CC4" w:rsidRPr="00EE0E6E">
        <w:rPr>
          <w:w w:val="105"/>
        </w:rPr>
        <w:t>w (</w:t>
      </w:r>
      <w:r w:rsidR="00AB4CC4" w:rsidRPr="00EE0E6E">
        <w:rPr>
          <w:w w:val="105"/>
        </w:rPr>
        <w:fldChar w:fldCharType="begin"/>
      </w:r>
      <w:r w:rsidR="00AB4CC4" w:rsidRPr="00EE0E6E">
        <w:rPr>
          <w:w w:val="105"/>
        </w:rPr>
        <w:instrText xml:space="preserve"> REF _Ref45874003 \h </w:instrText>
      </w:r>
      <w:r w:rsidR="00EE0E6E">
        <w:rPr>
          <w:w w:val="105"/>
        </w:rPr>
        <w:instrText xml:space="preserve"> \* MERGEFORMAT </w:instrText>
      </w:r>
      <w:r w:rsidR="00AB4CC4" w:rsidRPr="00EE0E6E">
        <w:rPr>
          <w:w w:val="105"/>
        </w:rPr>
      </w:r>
      <w:r w:rsidR="00AB4CC4" w:rsidRPr="00EE0E6E">
        <w:rPr>
          <w:w w:val="105"/>
        </w:rPr>
        <w:fldChar w:fldCharType="separate"/>
      </w:r>
      <w:r w:rsidR="000032E2" w:rsidRPr="000032E2">
        <w:rPr>
          <w:w w:val="105"/>
        </w:rPr>
        <w:t>Figure 22</w:t>
      </w:r>
      <w:r w:rsidR="00AB4CC4" w:rsidRPr="00EE0E6E">
        <w:rPr>
          <w:w w:val="105"/>
        </w:rPr>
        <w:fldChar w:fldCharType="end"/>
      </w:r>
      <w:r w:rsidR="00AB4CC4" w:rsidRPr="00EE0E6E">
        <w:rPr>
          <w:w w:val="105"/>
        </w:rPr>
        <w:t>).</w:t>
      </w:r>
    </w:p>
    <w:p w14:paraId="5106B919" w14:textId="5C7AD6D1" w:rsidR="00AB4CC4" w:rsidRDefault="00AB4CC4" w:rsidP="00C65AD6">
      <w:pPr>
        <w:pStyle w:val="CaptionCentered"/>
      </w:pPr>
      <w:bookmarkStart w:id="263" w:name="_Ref45874003"/>
      <w:bookmarkStart w:id="264" w:name="_Toc117849790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22</w:t>
      </w:r>
      <w:r w:rsidR="00AF4825">
        <w:rPr>
          <w:noProof/>
        </w:rPr>
        <w:fldChar w:fldCharType="end"/>
      </w:r>
      <w:bookmarkEnd w:id="263"/>
      <w:r>
        <w:t xml:space="preserve">: </w:t>
      </w:r>
      <w:r w:rsidRPr="00AB4CC4">
        <w:t>DICOM Attributes</w:t>
      </w:r>
      <w:bookmarkEnd w:id="264"/>
    </w:p>
    <w:p w14:paraId="0D8DFB14" w14:textId="05224867" w:rsidR="00C65AD6" w:rsidRPr="00EE0E6E" w:rsidRDefault="00A359F7" w:rsidP="00742BAF">
      <w:pPr>
        <w:tabs>
          <w:tab w:val="left" w:pos="946"/>
          <w:tab w:val="left" w:pos="947"/>
        </w:tabs>
        <w:jc w:val="center"/>
        <w:rPr>
          <w:color w:val="0C0C0C"/>
          <w:sz w:val="23"/>
        </w:rPr>
      </w:pPr>
      <w:r>
        <w:rPr>
          <w:noProof/>
        </w:rPr>
        <w:drawing>
          <wp:inline distT="0" distB="0" distL="0" distR="0" wp14:anchorId="708BE716" wp14:editId="7EE2C4BB">
            <wp:extent cx="4417060" cy="2393950"/>
            <wp:effectExtent l="0" t="0" r="2540" b="6350"/>
            <wp:docPr id="87" name="image62.jpeg" descr="DICOM 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4CB" w14:textId="4B317EAE" w:rsidR="007D0A0B" w:rsidRPr="00D67503" w:rsidRDefault="00D93F35" w:rsidP="00B55EA0">
      <w:pPr>
        <w:pStyle w:val="BodyText"/>
        <w:keepNext/>
        <w:keepLines/>
        <w:rPr>
          <w:w w:val="105"/>
        </w:rPr>
      </w:pPr>
      <w:r w:rsidRPr="00AB4ADC">
        <w:rPr>
          <w:w w:val="105"/>
        </w:rPr>
        <w:t xml:space="preserve">To view the </w:t>
      </w:r>
      <w:r w:rsidRPr="00D67503">
        <w:rPr>
          <w:w w:val="105"/>
        </w:rPr>
        <w:t xml:space="preserve">Imaging Data </w:t>
      </w:r>
      <w:r w:rsidRPr="00AB4ADC">
        <w:rPr>
          <w:w w:val="105"/>
        </w:rPr>
        <w:t xml:space="preserve">for the Image, select the </w:t>
      </w:r>
      <w:r w:rsidRPr="00035625">
        <w:rPr>
          <w:b/>
          <w:bCs/>
          <w:w w:val="105"/>
        </w:rPr>
        <w:t xml:space="preserve">Imaging Data </w:t>
      </w:r>
      <w:r w:rsidRPr="00D060A7">
        <w:rPr>
          <w:w w:val="105"/>
        </w:rPr>
        <w:t>option</w:t>
      </w:r>
      <w:r w:rsidR="00C65AD6">
        <w:rPr>
          <w:w w:val="105"/>
        </w:rPr>
        <w:t xml:space="preserve">, and </w:t>
      </w:r>
      <w:r w:rsidR="00955583">
        <w:rPr>
          <w:w w:val="105"/>
        </w:rPr>
        <w:t>the</w:t>
      </w:r>
      <w:r w:rsidRPr="00AB4ADC">
        <w:rPr>
          <w:w w:val="105"/>
        </w:rPr>
        <w:t xml:space="preserve"> screen </w:t>
      </w:r>
      <w:r w:rsidR="00955583">
        <w:rPr>
          <w:w w:val="105"/>
        </w:rPr>
        <w:t>displays</w:t>
      </w:r>
      <w:r w:rsidRPr="00AB4ADC">
        <w:rPr>
          <w:w w:val="105"/>
        </w:rPr>
        <w:t xml:space="preserve"> the </w:t>
      </w:r>
      <w:r w:rsidR="00955583">
        <w:rPr>
          <w:w w:val="105"/>
        </w:rPr>
        <w:t>i</w:t>
      </w:r>
      <w:r w:rsidRPr="00D67503">
        <w:rPr>
          <w:w w:val="105"/>
        </w:rPr>
        <w:t>mage</w:t>
      </w:r>
      <w:r w:rsidR="00955583">
        <w:rPr>
          <w:w w:val="105"/>
        </w:rPr>
        <w:t>'s</w:t>
      </w:r>
      <w:r w:rsidRPr="00D67503">
        <w:rPr>
          <w:w w:val="105"/>
        </w:rPr>
        <w:t xml:space="preserve"> </w:t>
      </w:r>
      <w:r w:rsidR="00955583">
        <w:rPr>
          <w:w w:val="105"/>
        </w:rPr>
        <w:t>m</w:t>
      </w:r>
      <w:r w:rsidRPr="00D67503">
        <w:rPr>
          <w:w w:val="105"/>
        </w:rPr>
        <w:t xml:space="preserve">etadata </w:t>
      </w:r>
      <w:r w:rsidRPr="00AB4ADC">
        <w:rPr>
          <w:w w:val="105"/>
        </w:rPr>
        <w:t>as shown be</w:t>
      </w:r>
      <w:r w:rsidRPr="007D0A0B">
        <w:rPr>
          <w:w w:val="105"/>
        </w:rPr>
        <w:t>low</w:t>
      </w:r>
      <w:r w:rsidR="007D0A0B" w:rsidRPr="007D0A0B">
        <w:rPr>
          <w:w w:val="105"/>
        </w:rPr>
        <w:t xml:space="preserve"> (</w:t>
      </w:r>
      <w:r w:rsidR="007D0A0B" w:rsidRPr="007D0A0B">
        <w:rPr>
          <w:w w:val="105"/>
        </w:rPr>
        <w:fldChar w:fldCharType="begin"/>
      </w:r>
      <w:r w:rsidR="007D0A0B" w:rsidRPr="007D0A0B">
        <w:rPr>
          <w:w w:val="105"/>
        </w:rPr>
        <w:instrText xml:space="preserve"> REF _Ref45874094 \h </w:instrText>
      </w:r>
      <w:r w:rsidR="007D0A0B">
        <w:rPr>
          <w:w w:val="105"/>
        </w:rPr>
        <w:instrText xml:space="preserve"> \* MERGEFORMAT </w:instrText>
      </w:r>
      <w:r w:rsidR="007D0A0B" w:rsidRPr="007D0A0B">
        <w:rPr>
          <w:w w:val="105"/>
        </w:rPr>
      </w:r>
      <w:r w:rsidR="007D0A0B" w:rsidRPr="007D0A0B">
        <w:rPr>
          <w:w w:val="105"/>
        </w:rPr>
        <w:fldChar w:fldCharType="separate"/>
      </w:r>
      <w:r w:rsidR="000032E2" w:rsidRPr="000032E2">
        <w:rPr>
          <w:w w:val="105"/>
        </w:rPr>
        <w:t>Figure 23</w:t>
      </w:r>
      <w:r w:rsidR="007D0A0B" w:rsidRPr="007D0A0B">
        <w:rPr>
          <w:w w:val="105"/>
        </w:rPr>
        <w:fldChar w:fldCharType="end"/>
      </w:r>
      <w:r w:rsidR="007D0A0B" w:rsidRPr="007D0A0B">
        <w:rPr>
          <w:w w:val="105"/>
        </w:rPr>
        <w:t>)</w:t>
      </w:r>
      <w:r w:rsidR="001508D9">
        <w:rPr>
          <w:w w:val="105"/>
        </w:rPr>
        <w:t>.</w:t>
      </w:r>
    </w:p>
    <w:p w14:paraId="6E252C4A" w14:textId="5F68327C" w:rsidR="007D0A0B" w:rsidRDefault="007D0A0B" w:rsidP="00C65AD6">
      <w:pPr>
        <w:pStyle w:val="CaptionCentered"/>
      </w:pPr>
      <w:bookmarkStart w:id="265" w:name="_Ref45874094"/>
      <w:bookmarkStart w:id="266" w:name="_Toc117849791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23</w:t>
      </w:r>
      <w:r w:rsidR="00AF4825">
        <w:rPr>
          <w:noProof/>
        </w:rPr>
        <w:fldChar w:fldCharType="end"/>
      </w:r>
      <w:bookmarkEnd w:id="265"/>
      <w:r>
        <w:t xml:space="preserve">: </w:t>
      </w:r>
      <w:r w:rsidRPr="007D0A0B">
        <w:t>Image Metadata</w:t>
      </w:r>
      <w:bookmarkEnd w:id="266"/>
    </w:p>
    <w:p w14:paraId="56B20C89" w14:textId="799811D7" w:rsidR="004A0D70" w:rsidRDefault="00A359F7" w:rsidP="00CD7DE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5A6F1923" wp14:editId="6153335F">
            <wp:extent cx="3124200" cy="1289050"/>
            <wp:effectExtent l="0" t="0" r="0" b="6350"/>
            <wp:docPr id="89" name="image63.jpeg" descr="Image Meta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D61D" w14:textId="7991E931" w:rsidR="004A0D70" w:rsidRDefault="00845846" w:rsidP="00C67C4F">
      <w:pPr>
        <w:pStyle w:val="Heading3"/>
      </w:pPr>
      <w:bookmarkStart w:id="267" w:name="_Ref95909770"/>
      <w:bookmarkStart w:id="268" w:name="_Toc117849754"/>
      <w:r>
        <w:t>Changing the Settings of an Image</w:t>
      </w:r>
      <w:bookmarkEnd w:id="267"/>
      <w:bookmarkEnd w:id="268"/>
    </w:p>
    <w:p w14:paraId="3249DA9B" w14:textId="684BBDC7" w:rsidR="004A0D70" w:rsidRPr="00D67503" w:rsidRDefault="00D93F35" w:rsidP="00B55EA0">
      <w:pPr>
        <w:pStyle w:val="BodyTextwithCaption"/>
        <w:keepLines/>
      </w:pPr>
      <w:r w:rsidRPr="00AB4ADC">
        <w:t xml:space="preserve">Select the </w:t>
      </w:r>
      <w:r w:rsidRPr="00035625">
        <w:rPr>
          <w:b/>
          <w:bCs/>
        </w:rPr>
        <w:t xml:space="preserve">Settings </w:t>
      </w:r>
      <w:r w:rsidRPr="00D060A7">
        <w:t>button</w:t>
      </w:r>
      <w:r w:rsidRPr="00AB4ADC">
        <w:t xml:space="preserve"> to view or update the settings</w:t>
      </w:r>
      <w:r w:rsidRPr="00D67503">
        <w:t xml:space="preserve"> </w:t>
      </w:r>
      <w:r w:rsidRPr="00AB4ADC">
        <w:t>options</w:t>
      </w:r>
      <w:r w:rsidR="00D74B81">
        <w:t xml:space="preserve"> </w:t>
      </w:r>
      <w:r w:rsidR="00C279CF">
        <w:t>(</w:t>
      </w:r>
      <w:r w:rsidR="00EC3947" w:rsidRPr="00EC3947">
        <w:fldChar w:fldCharType="begin"/>
      </w:r>
      <w:r w:rsidR="00EC3947" w:rsidRPr="00EC3947">
        <w:instrText xml:space="preserve"> REF _Ref45874364 \h </w:instrText>
      </w:r>
      <w:r w:rsidR="00EC3947">
        <w:instrText xml:space="preserve"> \* MERGEFORMAT </w:instrText>
      </w:r>
      <w:r w:rsidR="00EC3947" w:rsidRPr="00EC3947">
        <w:fldChar w:fldCharType="separate"/>
      </w:r>
      <w:r w:rsidR="000032E2">
        <w:t>Figure 24</w:t>
      </w:r>
      <w:r w:rsidR="00EC3947" w:rsidRPr="00EC3947">
        <w:fldChar w:fldCharType="end"/>
      </w:r>
      <w:r w:rsidR="00C279CF">
        <w:t>).</w:t>
      </w:r>
    </w:p>
    <w:p w14:paraId="4F98BA67" w14:textId="29BEE884" w:rsidR="00EC3947" w:rsidRDefault="00EC3947" w:rsidP="00C65AD6">
      <w:pPr>
        <w:pStyle w:val="CaptionCentered"/>
      </w:pPr>
      <w:bookmarkStart w:id="269" w:name="_Ref45874364"/>
      <w:bookmarkStart w:id="270" w:name="_Toc117849792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24</w:t>
      </w:r>
      <w:r w:rsidR="00AF4825">
        <w:rPr>
          <w:noProof/>
        </w:rPr>
        <w:fldChar w:fldCharType="end"/>
      </w:r>
      <w:bookmarkEnd w:id="269"/>
      <w:r>
        <w:t xml:space="preserve">: </w:t>
      </w:r>
      <w:r w:rsidRPr="00EC3947">
        <w:t>Settings Menu</w:t>
      </w:r>
      <w:bookmarkEnd w:id="270"/>
    </w:p>
    <w:p w14:paraId="53F69689" w14:textId="52ECE2E7" w:rsidR="00C65AD6" w:rsidRPr="00703AB9" w:rsidRDefault="00D93F35" w:rsidP="003D25DA">
      <w:pPr>
        <w:pStyle w:val="BodyText"/>
        <w:tabs>
          <w:tab w:val="clear" w:pos="720"/>
          <w:tab w:val="left" w:pos="0"/>
        </w:tabs>
        <w:jc w:val="center"/>
        <w:rPr>
          <w:sz w:val="20"/>
        </w:rPr>
      </w:pPr>
      <w:r>
        <w:rPr>
          <w:noProof/>
        </w:rPr>
        <w:drawing>
          <wp:inline distT="0" distB="0" distL="0" distR="0" wp14:anchorId="4DE0532A" wp14:editId="78D3F51F">
            <wp:extent cx="3509496" cy="2654807"/>
            <wp:effectExtent l="0" t="0" r="0" b="0"/>
            <wp:docPr id="91" name="image64.jpeg" descr="Setting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496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3D34" w14:textId="386B2FD7" w:rsidR="00703AB9" w:rsidRPr="00D67503" w:rsidRDefault="00D93F35" w:rsidP="00B55EA0">
      <w:pPr>
        <w:pStyle w:val="BodyText"/>
        <w:keepNext/>
        <w:keepLines/>
        <w:rPr>
          <w:w w:val="105"/>
        </w:rPr>
      </w:pPr>
      <w:r w:rsidRPr="00D67503">
        <w:rPr>
          <w:w w:val="105"/>
        </w:rPr>
        <w:t xml:space="preserve">Click </w:t>
      </w:r>
      <w:r w:rsidRPr="00035625">
        <w:rPr>
          <w:b/>
          <w:bCs/>
          <w:w w:val="105"/>
        </w:rPr>
        <w:t>Annotation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F33FEF" w:rsidRPr="00D67503">
        <w:rPr>
          <w:w w:val="105"/>
        </w:rPr>
        <w:t xml:space="preserve"> (</w:t>
      </w:r>
      <w:bookmarkStart w:id="271" w:name="_Ref45874541"/>
      <w:r w:rsidR="00703AB9" w:rsidRPr="00D67503">
        <w:rPr>
          <w:w w:val="105"/>
        </w:rPr>
        <w:fldChar w:fldCharType="begin"/>
      </w:r>
      <w:r w:rsidR="00703AB9" w:rsidRPr="00D67503">
        <w:rPr>
          <w:w w:val="105"/>
        </w:rPr>
        <w:instrText xml:space="preserve"> REF _Ref46136940 \h  \* MERGEFORMAT </w:instrText>
      </w:r>
      <w:r w:rsidR="00703AB9" w:rsidRPr="00D67503">
        <w:rPr>
          <w:w w:val="105"/>
        </w:rPr>
      </w:r>
      <w:r w:rsidR="00703AB9" w:rsidRPr="00D67503">
        <w:rPr>
          <w:w w:val="105"/>
        </w:rPr>
        <w:fldChar w:fldCharType="separate"/>
      </w:r>
      <w:r w:rsidR="000032E2" w:rsidRPr="000032E2">
        <w:rPr>
          <w:w w:val="105"/>
        </w:rPr>
        <w:t>Figure 25</w:t>
      </w:r>
      <w:r w:rsidR="00703AB9" w:rsidRPr="00D67503">
        <w:rPr>
          <w:w w:val="105"/>
        </w:rPr>
        <w:fldChar w:fldCharType="end"/>
      </w:r>
      <w:r w:rsidR="00703AB9" w:rsidRPr="00D67503">
        <w:rPr>
          <w:w w:val="105"/>
        </w:rPr>
        <w:t>).</w:t>
      </w:r>
    </w:p>
    <w:p w14:paraId="129ADB69" w14:textId="3A8AFA22" w:rsidR="006127FC" w:rsidRDefault="006127FC" w:rsidP="00C65AD6">
      <w:pPr>
        <w:pStyle w:val="CaptionCentered"/>
      </w:pPr>
      <w:bookmarkStart w:id="272" w:name="_Ref46136940"/>
      <w:bookmarkStart w:id="273" w:name="_Toc117849793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25</w:t>
      </w:r>
      <w:r w:rsidR="00AF4825">
        <w:rPr>
          <w:noProof/>
        </w:rPr>
        <w:fldChar w:fldCharType="end"/>
      </w:r>
      <w:bookmarkEnd w:id="271"/>
      <w:bookmarkEnd w:id="272"/>
      <w:r>
        <w:t xml:space="preserve">: </w:t>
      </w:r>
      <w:r w:rsidRPr="00AF4E88">
        <w:t>Annotations Preferences</w:t>
      </w:r>
      <w:bookmarkEnd w:id="273"/>
    </w:p>
    <w:p w14:paraId="28E1E875" w14:textId="35F9F184" w:rsidR="006127FC" w:rsidRDefault="006127FC" w:rsidP="00C65AD6">
      <w:pPr>
        <w:pStyle w:val="BodyText"/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022F2051" wp14:editId="7DCB79D2">
            <wp:extent cx="3490595" cy="2647950"/>
            <wp:effectExtent l="0" t="0" r="0" b="0"/>
            <wp:docPr id="93" name="image65.jpeg" descr="Annotations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2D97" w14:textId="7EB3D26C" w:rsidR="006127FC" w:rsidRPr="00D67503" w:rsidRDefault="006127FC" w:rsidP="00B55EA0">
      <w:pPr>
        <w:pStyle w:val="BodyTextwithCaption"/>
        <w:keepLines/>
      </w:pPr>
      <w:r w:rsidRPr="00D67503">
        <w:t xml:space="preserve">Click </w:t>
      </w:r>
      <w:r w:rsidRPr="00C454B9">
        <w:rPr>
          <w:b/>
          <w:bCs/>
        </w:rPr>
        <w:t>Measurement</w:t>
      </w:r>
      <w:r w:rsidR="00C65AD6">
        <w:t>,</w:t>
      </w:r>
      <w:r w:rsidRPr="00D67503">
        <w:t xml:space="preserve"> and the following screen display</w:t>
      </w:r>
      <w:r w:rsidR="00C65AD6">
        <w:t>s</w:t>
      </w:r>
      <w:r w:rsidRPr="00D67503">
        <w:t xml:space="preserve"> (</w:t>
      </w:r>
      <w:r w:rsidRPr="00D67503">
        <w:fldChar w:fldCharType="begin"/>
      </w:r>
      <w:r w:rsidRPr="00D67503">
        <w:instrText xml:space="preserve"> REF _Ref45874542 \h  \* MERGEFORMAT </w:instrText>
      </w:r>
      <w:r w:rsidRPr="00D67503">
        <w:fldChar w:fldCharType="separate"/>
      </w:r>
      <w:r w:rsidR="000032E2">
        <w:t>Figure 26</w:t>
      </w:r>
      <w:r w:rsidRPr="00D67503">
        <w:fldChar w:fldCharType="end"/>
      </w:r>
      <w:r w:rsidRPr="00D67503">
        <w:t>).</w:t>
      </w:r>
    </w:p>
    <w:p w14:paraId="55BDC539" w14:textId="6BBFA324" w:rsidR="005A0A1C" w:rsidRDefault="005A0A1C" w:rsidP="00C65AD6">
      <w:pPr>
        <w:pStyle w:val="CaptionCentered"/>
      </w:pPr>
      <w:bookmarkStart w:id="274" w:name="_Ref45874542"/>
      <w:bookmarkStart w:id="275" w:name="_Toc117849794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26</w:t>
      </w:r>
      <w:r w:rsidR="00AF4825">
        <w:rPr>
          <w:noProof/>
        </w:rPr>
        <w:fldChar w:fldCharType="end"/>
      </w:r>
      <w:bookmarkEnd w:id="274"/>
      <w:r>
        <w:t xml:space="preserve">: </w:t>
      </w:r>
      <w:r w:rsidRPr="005A0A1C">
        <w:t>Measurement Preferences</w:t>
      </w:r>
      <w:bookmarkEnd w:id="275"/>
    </w:p>
    <w:p w14:paraId="6CCD0978" w14:textId="588D02EF" w:rsidR="00C65AD6" w:rsidRPr="004E4B8B" w:rsidRDefault="00D93F35" w:rsidP="00334E18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1452E567" wp14:editId="54F77EE2">
            <wp:extent cx="3503399" cy="2776728"/>
            <wp:effectExtent l="0" t="0" r="1905" b="5080"/>
            <wp:docPr id="95" name="image66.jpeg" descr="Measurement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99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4901" w14:textId="57E8EDFD" w:rsidR="00F47C6A" w:rsidRPr="00D67503" w:rsidRDefault="00D93F35" w:rsidP="00B55EA0">
      <w:pPr>
        <w:pStyle w:val="BodyText"/>
        <w:keepNext/>
        <w:keepLines/>
        <w:rPr>
          <w:w w:val="105"/>
        </w:rPr>
      </w:pPr>
      <w:r w:rsidRPr="00D67503">
        <w:rPr>
          <w:w w:val="105"/>
        </w:rPr>
        <w:t xml:space="preserve">Click </w:t>
      </w:r>
      <w:r w:rsidRPr="00C454B9">
        <w:rPr>
          <w:b/>
          <w:bCs/>
          <w:w w:val="105"/>
        </w:rPr>
        <w:t>Ellipse and Rectangle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925C30" w:rsidRPr="00D67503">
        <w:rPr>
          <w:w w:val="105"/>
        </w:rPr>
        <w:t xml:space="preserve"> (</w:t>
      </w:r>
      <w:r w:rsidR="00925C30" w:rsidRPr="00D67503">
        <w:rPr>
          <w:w w:val="105"/>
        </w:rPr>
        <w:fldChar w:fldCharType="begin"/>
      </w:r>
      <w:r w:rsidR="00925C30" w:rsidRPr="00D67503">
        <w:rPr>
          <w:w w:val="105"/>
        </w:rPr>
        <w:instrText xml:space="preserve"> REF _Ref45874563 \h  \* MERGEFORMAT </w:instrText>
      </w:r>
      <w:r w:rsidR="00925C30" w:rsidRPr="00D67503">
        <w:rPr>
          <w:w w:val="105"/>
        </w:rPr>
      </w:r>
      <w:r w:rsidR="00925C30" w:rsidRPr="00D67503">
        <w:rPr>
          <w:w w:val="105"/>
        </w:rPr>
        <w:fldChar w:fldCharType="separate"/>
      </w:r>
      <w:r w:rsidR="000032E2" w:rsidRPr="000032E2">
        <w:rPr>
          <w:w w:val="105"/>
        </w:rPr>
        <w:t>Figure 27</w:t>
      </w:r>
      <w:r w:rsidR="00925C30" w:rsidRPr="00D67503">
        <w:rPr>
          <w:w w:val="105"/>
        </w:rPr>
        <w:fldChar w:fldCharType="end"/>
      </w:r>
      <w:r w:rsidR="00925C30" w:rsidRPr="00D67503">
        <w:rPr>
          <w:w w:val="105"/>
        </w:rPr>
        <w:t>)</w:t>
      </w:r>
      <w:r w:rsidR="001508D9">
        <w:rPr>
          <w:w w:val="105"/>
        </w:rPr>
        <w:t>.</w:t>
      </w:r>
    </w:p>
    <w:p w14:paraId="61A68F36" w14:textId="47F0EC27" w:rsidR="00925C30" w:rsidRDefault="00925C30" w:rsidP="00C65AD6">
      <w:pPr>
        <w:pStyle w:val="CaptionCentered"/>
      </w:pPr>
      <w:bookmarkStart w:id="276" w:name="_Ref45874563"/>
      <w:bookmarkStart w:id="277" w:name="_Toc117849795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27</w:t>
      </w:r>
      <w:r w:rsidR="00AF4825">
        <w:rPr>
          <w:noProof/>
        </w:rPr>
        <w:fldChar w:fldCharType="end"/>
      </w:r>
      <w:bookmarkEnd w:id="276"/>
      <w:r>
        <w:t xml:space="preserve">: </w:t>
      </w:r>
      <w:r w:rsidRPr="00925C30">
        <w:t>Ellipse and Rectangle Preferences</w:t>
      </w:r>
      <w:bookmarkEnd w:id="277"/>
    </w:p>
    <w:p w14:paraId="4CDA8534" w14:textId="7DE718B2" w:rsidR="004A0D70" w:rsidRPr="0098153A" w:rsidRDefault="003F5BEB" w:rsidP="00C42628">
      <w:pPr>
        <w:tabs>
          <w:tab w:val="left" w:pos="1304"/>
          <w:tab w:val="left" w:pos="1306"/>
        </w:tabs>
        <w:jc w:val="center"/>
        <w:rPr>
          <w:i/>
          <w:sz w:val="20"/>
        </w:rPr>
      </w:pPr>
      <w:r>
        <w:rPr>
          <w:noProof/>
        </w:rPr>
        <w:drawing>
          <wp:inline distT="0" distB="0" distL="0" distR="0" wp14:anchorId="2435AE64" wp14:editId="0FF999CA">
            <wp:extent cx="3493770" cy="3136900"/>
            <wp:effectExtent l="0" t="0" r="0" b="6350"/>
            <wp:docPr id="97" name="image67.jpeg" descr="Ellipse and Rectangle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e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097D" w14:textId="64801A5C" w:rsidR="00C65AD6" w:rsidRPr="00D67503" w:rsidRDefault="00C65AD6" w:rsidP="00B55EA0">
      <w:pPr>
        <w:pStyle w:val="BodyTextwithCaption"/>
        <w:keepLines/>
      </w:pPr>
      <w:bookmarkStart w:id="278" w:name="_Ref45573688"/>
      <w:r w:rsidRPr="00D67503">
        <w:t xml:space="preserve">Click </w:t>
      </w:r>
      <w:r w:rsidRPr="00C454B9">
        <w:rPr>
          <w:b/>
          <w:bCs/>
        </w:rPr>
        <w:t>Label</w:t>
      </w:r>
      <w:r>
        <w:t>,</w:t>
      </w:r>
      <w:r w:rsidRPr="00D67503">
        <w:t xml:space="preserve"> and the following screen display</w:t>
      </w:r>
      <w:r>
        <w:t>s</w:t>
      </w:r>
      <w:r w:rsidRPr="00D67503">
        <w:t xml:space="preserve"> (</w:t>
      </w:r>
      <w:r w:rsidR="00B0579D">
        <w:fldChar w:fldCharType="begin"/>
      </w:r>
      <w:r w:rsidR="00B0579D">
        <w:instrText xml:space="preserve"> REF _Ref46241422 \h </w:instrText>
      </w:r>
      <w:r w:rsidR="003A6522">
        <w:instrText xml:space="preserve"> \* MERGEFORMAT </w:instrText>
      </w:r>
      <w:r w:rsidR="00B0579D">
        <w:fldChar w:fldCharType="separate"/>
      </w:r>
      <w:r w:rsidR="000032E2">
        <w:t xml:space="preserve">Figure </w:t>
      </w:r>
      <w:r w:rsidR="000032E2">
        <w:rPr>
          <w:noProof/>
        </w:rPr>
        <w:t>28</w:t>
      </w:r>
      <w:r w:rsidR="00B0579D">
        <w:fldChar w:fldCharType="end"/>
      </w:r>
      <w:r w:rsidRPr="00D67503">
        <w:t>)</w:t>
      </w:r>
      <w:r w:rsidR="001508D9">
        <w:t>.</w:t>
      </w:r>
    </w:p>
    <w:p w14:paraId="2FE736C0" w14:textId="34A44DDC" w:rsidR="00C115E4" w:rsidRDefault="00C115E4" w:rsidP="00C65AD6">
      <w:pPr>
        <w:pStyle w:val="CaptionCentered"/>
      </w:pPr>
      <w:bookmarkStart w:id="279" w:name="_Ref46241422"/>
      <w:bookmarkStart w:id="280" w:name="_Toc11784979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28</w:t>
      </w:r>
      <w:r w:rsidR="00AF4825">
        <w:rPr>
          <w:noProof/>
        </w:rPr>
        <w:fldChar w:fldCharType="end"/>
      </w:r>
      <w:bookmarkEnd w:id="278"/>
      <w:bookmarkEnd w:id="279"/>
      <w:r>
        <w:t xml:space="preserve">: </w:t>
      </w:r>
      <w:r w:rsidRPr="00C115E4">
        <w:t>Label Preferences</w:t>
      </w:r>
      <w:bookmarkEnd w:id="280"/>
    </w:p>
    <w:p w14:paraId="215C7749" w14:textId="2E623F21" w:rsidR="00C65AD6" w:rsidRDefault="00D93F35" w:rsidP="0004105F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61CCFF9" wp14:editId="65160EDE">
            <wp:extent cx="3602712" cy="2791015"/>
            <wp:effectExtent l="0" t="0" r="0" b="0"/>
            <wp:docPr id="99" name="image68.jpeg" descr="Label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12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0490" w14:textId="38868F5E" w:rsidR="004A0D70" w:rsidRPr="00D67503" w:rsidRDefault="00D93F35" w:rsidP="00B55EA0">
      <w:pPr>
        <w:pStyle w:val="BodyText"/>
        <w:keepNext/>
        <w:keepLines/>
        <w:rPr>
          <w:w w:val="105"/>
        </w:rPr>
      </w:pPr>
      <w:r w:rsidRPr="00D67503">
        <w:rPr>
          <w:w w:val="105"/>
        </w:rPr>
        <w:t xml:space="preserve">Under Label preferences, </w:t>
      </w:r>
      <w:r w:rsidR="00C65AD6">
        <w:rPr>
          <w:w w:val="105"/>
        </w:rPr>
        <w:t>choose</w:t>
      </w:r>
      <w:r w:rsidRPr="00D67503">
        <w:rPr>
          <w:w w:val="105"/>
        </w:rPr>
        <w:t xml:space="preserve"> Annotation, Overlay, Orientation, </w:t>
      </w:r>
      <w:r w:rsidR="00C65AD6">
        <w:rPr>
          <w:w w:val="105"/>
        </w:rPr>
        <w:t>or</w:t>
      </w:r>
      <w:r w:rsidRPr="00D67503">
        <w:rPr>
          <w:w w:val="105"/>
        </w:rPr>
        <w:t xml:space="preserve"> Scout &amp; Ruler</w:t>
      </w:r>
      <w:r w:rsidR="00B11B86">
        <w:rPr>
          <w:w w:val="105"/>
        </w:rPr>
        <w:t xml:space="preserve">. </w:t>
      </w:r>
      <w:r w:rsidR="00C65AD6">
        <w:rPr>
          <w:w w:val="105"/>
        </w:rPr>
        <w:t>C</w:t>
      </w:r>
      <w:r w:rsidRPr="00D67503">
        <w:rPr>
          <w:w w:val="105"/>
        </w:rPr>
        <w:t xml:space="preserve">lick </w:t>
      </w:r>
      <w:r w:rsidRPr="005D4569">
        <w:rPr>
          <w:b/>
          <w:bCs/>
          <w:w w:val="105"/>
        </w:rPr>
        <w:t>Text</w:t>
      </w:r>
      <w:r w:rsidR="00C65AD6">
        <w:rPr>
          <w:w w:val="105"/>
        </w:rPr>
        <w:t>,</w:t>
      </w:r>
      <w:r w:rsidRPr="00D67503">
        <w:rPr>
          <w:w w:val="105"/>
        </w:rPr>
        <w:t xml:space="preserve"> and the following screen display</w:t>
      </w:r>
      <w:r w:rsidR="00C65AD6">
        <w:rPr>
          <w:w w:val="105"/>
        </w:rPr>
        <w:t>s</w:t>
      </w:r>
      <w:r w:rsidR="00DC37CA" w:rsidRPr="00D67503">
        <w:rPr>
          <w:w w:val="105"/>
        </w:rPr>
        <w:t xml:space="preserve"> (</w:t>
      </w:r>
      <w:r w:rsidR="00DC37CA" w:rsidRPr="00D67503">
        <w:rPr>
          <w:w w:val="105"/>
        </w:rPr>
        <w:fldChar w:fldCharType="begin"/>
      </w:r>
      <w:r w:rsidR="00DC37CA" w:rsidRPr="00D67503">
        <w:rPr>
          <w:w w:val="105"/>
        </w:rPr>
        <w:instrText xml:space="preserve"> REF _Ref45874663 \h  \* MERGEFORMAT </w:instrText>
      </w:r>
      <w:r w:rsidR="00DC37CA" w:rsidRPr="00D67503">
        <w:rPr>
          <w:w w:val="105"/>
        </w:rPr>
      </w:r>
      <w:r w:rsidR="00DC37CA" w:rsidRPr="00D67503">
        <w:rPr>
          <w:w w:val="105"/>
        </w:rPr>
        <w:fldChar w:fldCharType="separate"/>
      </w:r>
      <w:r w:rsidR="000032E2" w:rsidRPr="000032E2">
        <w:rPr>
          <w:w w:val="105"/>
        </w:rPr>
        <w:t>Figure 29</w:t>
      </w:r>
      <w:r w:rsidR="00DC37CA" w:rsidRPr="00D67503">
        <w:rPr>
          <w:w w:val="105"/>
        </w:rPr>
        <w:fldChar w:fldCharType="end"/>
      </w:r>
      <w:r w:rsidR="00DC37CA" w:rsidRPr="00D67503">
        <w:rPr>
          <w:w w:val="105"/>
        </w:rPr>
        <w:t>)</w:t>
      </w:r>
      <w:r w:rsidR="001508D9">
        <w:rPr>
          <w:w w:val="105"/>
        </w:rPr>
        <w:t>.</w:t>
      </w:r>
    </w:p>
    <w:p w14:paraId="4D22D36C" w14:textId="7FA639E3" w:rsidR="00915BAD" w:rsidRDefault="00915BAD" w:rsidP="00C65AD6">
      <w:pPr>
        <w:pStyle w:val="CaptionCentered"/>
      </w:pPr>
      <w:bookmarkStart w:id="281" w:name="_Ref45874663"/>
      <w:bookmarkStart w:id="282" w:name="_Toc117849797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29</w:t>
      </w:r>
      <w:r w:rsidR="00AF4825">
        <w:rPr>
          <w:noProof/>
        </w:rPr>
        <w:fldChar w:fldCharType="end"/>
      </w:r>
      <w:bookmarkEnd w:id="281"/>
      <w:r>
        <w:t xml:space="preserve">: </w:t>
      </w:r>
      <w:r w:rsidRPr="00915BAD">
        <w:t>Annotation Preferences</w:t>
      </w:r>
      <w:bookmarkEnd w:id="282"/>
    </w:p>
    <w:p w14:paraId="28DA2D00" w14:textId="3E11CDF0" w:rsidR="004A0D70" w:rsidRPr="00371282" w:rsidRDefault="00D93F35" w:rsidP="00C42628">
      <w:pPr>
        <w:pStyle w:val="BodyText"/>
        <w:jc w:val="center"/>
      </w:pPr>
      <w:r>
        <w:rPr>
          <w:noProof/>
        </w:rPr>
        <w:drawing>
          <wp:inline distT="0" distB="0" distL="0" distR="0" wp14:anchorId="65DBA648" wp14:editId="48AEDD37">
            <wp:extent cx="3522084" cy="2773489"/>
            <wp:effectExtent l="0" t="0" r="2540" b="8255"/>
            <wp:docPr id="101" name="image69.jpeg" descr="Annotation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e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084" cy="27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B2E7" w14:textId="31273582" w:rsidR="00C65AD6" w:rsidRDefault="00C65AD6" w:rsidP="00B55EA0">
      <w:pPr>
        <w:pStyle w:val="BodyTextwithCaption"/>
        <w:keepLines/>
      </w:pPr>
      <w:bookmarkStart w:id="283" w:name="_Ref45573995"/>
      <w:r w:rsidRPr="00D67503">
        <w:t xml:space="preserve">To view or update the Cine Settings, select the </w:t>
      </w:r>
      <w:r w:rsidRPr="005D4569">
        <w:rPr>
          <w:b/>
          <w:bCs/>
        </w:rPr>
        <w:t>Cine Preference</w:t>
      </w:r>
      <w:r w:rsidRPr="00D67503">
        <w:t xml:space="preserve"> and the following screen display</w:t>
      </w:r>
      <w:r>
        <w:t>s</w:t>
      </w:r>
      <w:r w:rsidRPr="00D67503">
        <w:t xml:space="preserve"> (</w:t>
      </w:r>
      <w:r w:rsidR="00CD29D3">
        <w:fldChar w:fldCharType="begin"/>
      </w:r>
      <w:r w:rsidR="00CD29D3">
        <w:instrText xml:space="preserve"> REF _Ref46243191 \h </w:instrText>
      </w:r>
      <w:r w:rsidR="003A6522">
        <w:instrText xml:space="preserve"> \* MERGEFORMAT </w:instrText>
      </w:r>
      <w:r w:rsidR="00CD29D3">
        <w:fldChar w:fldCharType="separate"/>
      </w:r>
      <w:r w:rsidR="000032E2">
        <w:t xml:space="preserve">Figure </w:t>
      </w:r>
      <w:r w:rsidR="000032E2">
        <w:rPr>
          <w:noProof/>
        </w:rPr>
        <w:t>30</w:t>
      </w:r>
      <w:r w:rsidR="00CD29D3">
        <w:fldChar w:fldCharType="end"/>
      </w:r>
      <w:r w:rsidRPr="00D67503">
        <w:t>)</w:t>
      </w:r>
      <w:r w:rsidR="001508D9">
        <w:t>.</w:t>
      </w:r>
    </w:p>
    <w:p w14:paraId="586DCF80" w14:textId="33A30A6A" w:rsidR="00F47C6A" w:rsidRDefault="00F47C6A" w:rsidP="00C65AD6">
      <w:pPr>
        <w:pStyle w:val="CaptionCentered"/>
      </w:pPr>
      <w:bookmarkStart w:id="284" w:name="_Ref46243191"/>
      <w:bookmarkStart w:id="285" w:name="_Toc117849798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30</w:t>
      </w:r>
      <w:r w:rsidR="00AF4825">
        <w:rPr>
          <w:noProof/>
        </w:rPr>
        <w:fldChar w:fldCharType="end"/>
      </w:r>
      <w:bookmarkEnd w:id="283"/>
      <w:bookmarkEnd w:id="284"/>
      <w:r>
        <w:t>: Cine Preferences</w:t>
      </w:r>
      <w:bookmarkEnd w:id="285"/>
    </w:p>
    <w:p w14:paraId="7EB9D8DB" w14:textId="09E206A7" w:rsidR="004A0D70" w:rsidRPr="0091334B" w:rsidRDefault="00D93F35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4B915E1" wp14:editId="0A61FE86">
            <wp:extent cx="3509498" cy="2764536"/>
            <wp:effectExtent l="0" t="0" r="0" b="0"/>
            <wp:docPr id="103" name="image70.jpeg" descr="Cine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498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DAD1" w14:textId="25D98114" w:rsidR="00F47C6A" w:rsidRPr="00D67503" w:rsidRDefault="00D93F35" w:rsidP="00B55EA0">
      <w:pPr>
        <w:pStyle w:val="BodyText"/>
        <w:keepNext/>
        <w:keepLines/>
        <w:rPr>
          <w:w w:val="105"/>
        </w:rPr>
      </w:pPr>
      <w:r w:rsidRPr="00D67503">
        <w:rPr>
          <w:w w:val="105"/>
        </w:rPr>
        <w:t xml:space="preserve">To view the Layout settings, select the </w:t>
      </w:r>
      <w:r w:rsidRPr="005D4569">
        <w:rPr>
          <w:b/>
          <w:bCs/>
          <w:w w:val="105"/>
        </w:rPr>
        <w:t>Layout Preference</w:t>
      </w:r>
      <w:r w:rsidRPr="00D67503">
        <w:rPr>
          <w:w w:val="105"/>
        </w:rPr>
        <w:t xml:space="preserve"> </w:t>
      </w:r>
      <w:r w:rsidR="00E4135D">
        <w:rPr>
          <w:w w:val="105"/>
        </w:rPr>
        <w:t>to display</w:t>
      </w:r>
      <w:r w:rsidRPr="00D67503">
        <w:rPr>
          <w:w w:val="105"/>
        </w:rPr>
        <w:t xml:space="preserve"> the following screen</w:t>
      </w:r>
      <w:r w:rsidR="00FD1EEF" w:rsidRPr="00D67503">
        <w:rPr>
          <w:w w:val="105"/>
        </w:rPr>
        <w:t xml:space="preserve"> (</w:t>
      </w:r>
      <w:r w:rsidR="00FD1EEF" w:rsidRPr="00D67503">
        <w:rPr>
          <w:w w:val="105"/>
        </w:rPr>
        <w:fldChar w:fldCharType="begin"/>
      </w:r>
      <w:r w:rsidR="00FD1EEF" w:rsidRPr="00D67503">
        <w:rPr>
          <w:w w:val="105"/>
        </w:rPr>
        <w:instrText xml:space="preserve"> REF _Ref45874790 \h  \* MERGEFORMAT </w:instrText>
      </w:r>
      <w:r w:rsidR="00FD1EEF" w:rsidRPr="00D67503">
        <w:rPr>
          <w:w w:val="105"/>
        </w:rPr>
      </w:r>
      <w:r w:rsidR="00FD1EEF" w:rsidRPr="00D67503">
        <w:rPr>
          <w:w w:val="105"/>
        </w:rPr>
        <w:fldChar w:fldCharType="separate"/>
      </w:r>
      <w:r w:rsidR="000032E2" w:rsidRPr="000032E2">
        <w:rPr>
          <w:w w:val="105"/>
        </w:rPr>
        <w:t>Figure 31</w:t>
      </w:r>
      <w:r w:rsidR="00FD1EEF" w:rsidRPr="00D67503">
        <w:rPr>
          <w:w w:val="105"/>
        </w:rPr>
        <w:fldChar w:fldCharType="end"/>
      </w:r>
      <w:r w:rsidR="00FD1EEF" w:rsidRPr="00D67503">
        <w:rPr>
          <w:w w:val="105"/>
        </w:rPr>
        <w:t>)</w:t>
      </w:r>
      <w:r w:rsidR="001508D9">
        <w:rPr>
          <w:w w:val="105"/>
        </w:rPr>
        <w:t>.</w:t>
      </w:r>
    </w:p>
    <w:p w14:paraId="7A09FD92" w14:textId="036B3120" w:rsidR="00FD1EEF" w:rsidRDefault="00FD1EEF" w:rsidP="00E4135D">
      <w:pPr>
        <w:pStyle w:val="CaptionCentered"/>
      </w:pPr>
      <w:bookmarkStart w:id="286" w:name="_Ref45874790"/>
      <w:bookmarkStart w:id="287" w:name="_Toc11784979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31</w:t>
      </w:r>
      <w:r w:rsidR="00AF4825">
        <w:rPr>
          <w:noProof/>
        </w:rPr>
        <w:fldChar w:fldCharType="end"/>
      </w:r>
      <w:bookmarkEnd w:id="286"/>
      <w:r>
        <w:t>:</w:t>
      </w:r>
      <w:r w:rsidRPr="00FD1EEF">
        <w:t xml:space="preserve"> Layout Preferences</w:t>
      </w:r>
      <w:bookmarkEnd w:id="287"/>
    </w:p>
    <w:p w14:paraId="18B40721" w14:textId="130142D4" w:rsidR="004A0D70" w:rsidRPr="00077155" w:rsidRDefault="00D93F35" w:rsidP="00077155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5E7C4EDA" wp14:editId="32E11513">
            <wp:extent cx="2795905" cy="2355850"/>
            <wp:effectExtent l="0" t="0" r="4445" b="6350"/>
            <wp:docPr id="105" name="image71.jpeg" descr="Layout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B73D" w14:textId="7FF16936" w:rsidR="00E4135D" w:rsidRDefault="00E4135D" w:rsidP="00B55EA0">
      <w:pPr>
        <w:pStyle w:val="BodyTextwithCaption"/>
        <w:keepLines/>
      </w:pPr>
      <w:bookmarkStart w:id="288" w:name="_Ref45874859"/>
      <w:r w:rsidRPr="00E4135D">
        <w:t xml:space="preserve">Click </w:t>
      </w:r>
      <w:r w:rsidRPr="005D4569">
        <w:rPr>
          <w:b/>
          <w:bCs/>
        </w:rPr>
        <w:t>Add</w:t>
      </w:r>
      <w:r w:rsidRPr="00E4135D">
        <w:t xml:space="preserve"> in the bottom right of the </w:t>
      </w:r>
      <w:r w:rsidR="00FD1131">
        <w:t>page</w:t>
      </w:r>
      <w:r w:rsidRPr="00E4135D">
        <w:t xml:space="preserve"> to add a new layout preference (</w:t>
      </w:r>
      <w:r w:rsidR="00F671BE">
        <w:fldChar w:fldCharType="begin"/>
      </w:r>
      <w:r w:rsidR="00F671BE">
        <w:instrText xml:space="preserve"> REF _Ref46244026 \h </w:instrText>
      </w:r>
      <w:r w:rsidR="003A6522">
        <w:instrText xml:space="preserve"> \* MERGEFORMAT </w:instrText>
      </w:r>
      <w:r w:rsidR="00F671BE">
        <w:fldChar w:fldCharType="separate"/>
      </w:r>
      <w:r w:rsidR="000032E2">
        <w:t xml:space="preserve">Figure </w:t>
      </w:r>
      <w:r w:rsidR="000032E2">
        <w:rPr>
          <w:noProof/>
        </w:rPr>
        <w:t>32</w:t>
      </w:r>
      <w:r w:rsidR="00F671BE">
        <w:fldChar w:fldCharType="end"/>
      </w:r>
      <w:r w:rsidRPr="00E4135D">
        <w:t>).</w:t>
      </w:r>
    </w:p>
    <w:p w14:paraId="0EC1A43B" w14:textId="1B38ED60" w:rsidR="005D5A31" w:rsidRDefault="005D5A31" w:rsidP="00E4135D">
      <w:pPr>
        <w:pStyle w:val="CaptionCentered"/>
      </w:pPr>
      <w:bookmarkStart w:id="289" w:name="_Ref46244026"/>
      <w:bookmarkStart w:id="290" w:name="_Toc117849800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32</w:t>
      </w:r>
      <w:r w:rsidR="00AF4825">
        <w:rPr>
          <w:noProof/>
        </w:rPr>
        <w:fldChar w:fldCharType="end"/>
      </w:r>
      <w:bookmarkEnd w:id="288"/>
      <w:bookmarkEnd w:id="289"/>
      <w:r>
        <w:t xml:space="preserve">: </w:t>
      </w:r>
      <w:r w:rsidRPr="005D5A31">
        <w:t>Layout Preference Choices</w:t>
      </w:r>
      <w:bookmarkEnd w:id="290"/>
    </w:p>
    <w:p w14:paraId="4139D4F7" w14:textId="2F86919D" w:rsidR="00E4135D" w:rsidRPr="00E4135D" w:rsidRDefault="00D93F35" w:rsidP="00334E18">
      <w:pPr>
        <w:pStyle w:val="Caption"/>
        <w:spacing w:after="120"/>
        <w:jc w:val="center"/>
      </w:pPr>
      <w:r>
        <w:rPr>
          <w:noProof/>
        </w:rPr>
        <w:drawing>
          <wp:inline distT="0" distB="0" distL="0" distR="0" wp14:anchorId="6567A436" wp14:editId="7EA48D76">
            <wp:extent cx="3520422" cy="2764726"/>
            <wp:effectExtent l="0" t="0" r="4445" b="0"/>
            <wp:docPr id="107" name="image72.jpeg" descr="Layout Preferenc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e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22" cy="276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1" w:name="_Hlk45574183"/>
    </w:p>
    <w:bookmarkEnd w:id="291"/>
    <w:p w14:paraId="119A4D71" w14:textId="585B74A3" w:rsidR="004A241E" w:rsidRPr="00E4135D" w:rsidRDefault="00D93F35" w:rsidP="00B55EA0">
      <w:pPr>
        <w:pStyle w:val="BodyText"/>
        <w:keepNext/>
        <w:keepLines/>
        <w:rPr>
          <w:w w:val="105"/>
        </w:rPr>
      </w:pPr>
      <w:r w:rsidRPr="00E4135D">
        <w:rPr>
          <w:w w:val="105"/>
        </w:rPr>
        <w:t xml:space="preserve">To view the Copy Attributes settings, select the </w:t>
      </w:r>
      <w:r w:rsidRPr="005D4569">
        <w:rPr>
          <w:b/>
          <w:bCs/>
          <w:w w:val="105"/>
        </w:rPr>
        <w:t>Copy Attributes Preference</w:t>
      </w:r>
      <w:r w:rsidR="00E4135D">
        <w:rPr>
          <w:w w:val="105"/>
        </w:rPr>
        <w:t>,</w:t>
      </w:r>
      <w:r w:rsidRPr="00E4135D">
        <w:rPr>
          <w:w w:val="105"/>
        </w:rPr>
        <w:t xml:space="preserve"> and the following screen display</w:t>
      </w:r>
      <w:r w:rsidR="00E4135D">
        <w:rPr>
          <w:w w:val="105"/>
        </w:rPr>
        <w:t>s</w:t>
      </w:r>
      <w:r w:rsidR="004A241E" w:rsidRPr="00E4135D">
        <w:rPr>
          <w:w w:val="105"/>
        </w:rPr>
        <w:t xml:space="preserve"> (</w:t>
      </w:r>
      <w:r w:rsidR="004A241E" w:rsidRPr="00E4135D">
        <w:rPr>
          <w:w w:val="105"/>
        </w:rPr>
        <w:fldChar w:fldCharType="begin"/>
      </w:r>
      <w:r w:rsidR="004A241E" w:rsidRPr="00E4135D">
        <w:rPr>
          <w:w w:val="105"/>
        </w:rPr>
        <w:instrText xml:space="preserve"> REF _Ref45874917 \h  \* MERGEFORMAT </w:instrText>
      </w:r>
      <w:r w:rsidR="004A241E" w:rsidRPr="00E4135D">
        <w:rPr>
          <w:w w:val="105"/>
        </w:rPr>
      </w:r>
      <w:r w:rsidR="004A241E" w:rsidRPr="00E4135D">
        <w:rPr>
          <w:w w:val="105"/>
        </w:rPr>
        <w:fldChar w:fldCharType="separate"/>
      </w:r>
      <w:r w:rsidR="000032E2" w:rsidRPr="000032E2">
        <w:rPr>
          <w:w w:val="105"/>
        </w:rPr>
        <w:t>Figure 33</w:t>
      </w:r>
      <w:r w:rsidR="004A241E" w:rsidRPr="00E4135D">
        <w:rPr>
          <w:w w:val="105"/>
        </w:rPr>
        <w:fldChar w:fldCharType="end"/>
      </w:r>
      <w:r w:rsidR="004A241E" w:rsidRPr="00E4135D">
        <w:rPr>
          <w:w w:val="105"/>
        </w:rPr>
        <w:t>)</w:t>
      </w:r>
      <w:r w:rsidR="001508D9">
        <w:rPr>
          <w:w w:val="105"/>
        </w:rPr>
        <w:t>.</w:t>
      </w:r>
    </w:p>
    <w:p w14:paraId="2F5F288E" w14:textId="7CA733CF" w:rsidR="004A241E" w:rsidRDefault="004A241E" w:rsidP="00E4135D">
      <w:pPr>
        <w:pStyle w:val="CaptionCentered"/>
      </w:pPr>
      <w:bookmarkStart w:id="292" w:name="_Ref45874917"/>
      <w:bookmarkStart w:id="293" w:name="_Toc117849801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33</w:t>
      </w:r>
      <w:r w:rsidR="00AF4825">
        <w:rPr>
          <w:noProof/>
        </w:rPr>
        <w:fldChar w:fldCharType="end"/>
      </w:r>
      <w:bookmarkEnd w:id="292"/>
      <w:r>
        <w:t xml:space="preserve">: </w:t>
      </w:r>
      <w:r w:rsidRPr="004A241E">
        <w:t>Copy Attributes Preferences</w:t>
      </w:r>
      <w:bookmarkEnd w:id="293"/>
    </w:p>
    <w:p w14:paraId="1358A173" w14:textId="36D6FBC3" w:rsidR="004A0D70" w:rsidRPr="00794F32" w:rsidRDefault="00F47C6A" w:rsidP="00C4262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115D2CD8" wp14:editId="5C03AA57">
            <wp:extent cx="3530600" cy="2573020"/>
            <wp:effectExtent l="0" t="0" r="0" b="0"/>
            <wp:docPr id="109" name="image73.jpeg" descr="Copy Attributes 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e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5B8E" w14:textId="066C591A" w:rsidR="00E4135D" w:rsidRPr="00AB4ADC" w:rsidRDefault="00771E6F" w:rsidP="00C67C4F">
      <w:pPr>
        <w:pStyle w:val="Heading3"/>
      </w:pPr>
      <w:bookmarkStart w:id="294" w:name="_Toc117849755"/>
      <w:bookmarkStart w:id="295" w:name="_Ref45574854"/>
      <w:r>
        <w:t>Changing the Study Layout</w:t>
      </w:r>
      <w:bookmarkEnd w:id="294"/>
    </w:p>
    <w:p w14:paraId="397229C6" w14:textId="2F078FE2" w:rsidR="00E4135D" w:rsidRPr="00E4135D" w:rsidRDefault="00E4135D" w:rsidP="00B55EA0">
      <w:pPr>
        <w:pStyle w:val="BodyTextwithCaption"/>
        <w:keepLines/>
      </w:pPr>
      <w:r w:rsidRPr="00E4135D">
        <w:t xml:space="preserve">To change the study layout, select the </w:t>
      </w:r>
      <w:r w:rsidRPr="005D4569">
        <w:rPr>
          <w:b/>
          <w:bCs/>
        </w:rPr>
        <w:t>Study Layout Button</w:t>
      </w:r>
      <w:r>
        <w:t>, and t</w:t>
      </w:r>
      <w:r w:rsidRPr="00E4135D">
        <w:t>he following screen display</w:t>
      </w:r>
      <w:r>
        <w:t>s</w:t>
      </w:r>
      <w:r w:rsidRPr="00E4135D">
        <w:t xml:space="preserve"> (</w:t>
      </w:r>
      <w:r w:rsidR="00F671BE">
        <w:fldChar w:fldCharType="begin"/>
      </w:r>
      <w:r w:rsidR="00F671BE">
        <w:instrText xml:space="preserve"> REF _Ref46244145 \h </w:instrText>
      </w:r>
      <w:r w:rsidR="003A6522">
        <w:instrText xml:space="preserve"> \* MERGEFORMAT </w:instrText>
      </w:r>
      <w:r w:rsidR="00F671BE">
        <w:fldChar w:fldCharType="separate"/>
      </w:r>
      <w:r w:rsidR="000032E2">
        <w:t xml:space="preserve">Figure </w:t>
      </w:r>
      <w:r w:rsidR="000032E2">
        <w:rPr>
          <w:noProof/>
        </w:rPr>
        <w:t>34</w:t>
      </w:r>
      <w:r w:rsidR="00F671BE">
        <w:fldChar w:fldCharType="end"/>
      </w:r>
      <w:r w:rsidRPr="00E4135D">
        <w:t>)</w:t>
      </w:r>
      <w:r w:rsidR="001508D9">
        <w:t>.</w:t>
      </w:r>
    </w:p>
    <w:p w14:paraId="0CB7C8E2" w14:textId="44EEF3A6" w:rsidR="0077222C" w:rsidRDefault="0077222C" w:rsidP="00E4135D">
      <w:pPr>
        <w:pStyle w:val="CaptionCentered"/>
      </w:pPr>
      <w:bookmarkStart w:id="296" w:name="_Ref46244145"/>
      <w:bookmarkStart w:id="297" w:name="_Toc117849802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34</w:t>
      </w:r>
      <w:r w:rsidR="00AF4825">
        <w:rPr>
          <w:noProof/>
        </w:rPr>
        <w:fldChar w:fldCharType="end"/>
      </w:r>
      <w:bookmarkEnd w:id="295"/>
      <w:bookmarkEnd w:id="296"/>
      <w:r>
        <w:t xml:space="preserve">: </w:t>
      </w:r>
      <w:r w:rsidRPr="0077222C">
        <w:t>Layout Attribute Preference Choices</w:t>
      </w:r>
      <w:bookmarkEnd w:id="297"/>
    </w:p>
    <w:p w14:paraId="4A108E72" w14:textId="708533BD" w:rsidR="004A0D70" w:rsidRPr="00794F32" w:rsidRDefault="00D93F35" w:rsidP="00710106">
      <w:pPr>
        <w:pStyle w:val="BodyText"/>
        <w:jc w:val="center"/>
      </w:pPr>
      <w:r>
        <w:rPr>
          <w:noProof/>
        </w:rPr>
        <w:drawing>
          <wp:inline distT="0" distB="0" distL="0" distR="0" wp14:anchorId="6BF0409E" wp14:editId="58EF5AA8">
            <wp:extent cx="1461516" cy="1435607"/>
            <wp:effectExtent l="0" t="0" r="0" b="0"/>
            <wp:docPr id="111" name="image74.jpeg" descr="Layout Attribute Preferenc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A227" w14:textId="48863582" w:rsidR="004A0D70" w:rsidRPr="00D67503" w:rsidRDefault="00D93F35" w:rsidP="00D060A7">
      <w:pPr>
        <w:pStyle w:val="BodyText"/>
        <w:rPr>
          <w:w w:val="105"/>
        </w:rPr>
      </w:pPr>
      <w:r w:rsidRPr="00AB4ADC">
        <w:rPr>
          <w:w w:val="105"/>
        </w:rPr>
        <w:t xml:space="preserve">Select the </w:t>
      </w:r>
      <w:r w:rsidRPr="003473B8">
        <w:rPr>
          <w:b/>
          <w:bCs/>
          <w:w w:val="105"/>
        </w:rPr>
        <w:t>study level</w:t>
      </w:r>
      <w:r w:rsidRPr="00AB4ADC">
        <w:rPr>
          <w:w w:val="105"/>
        </w:rPr>
        <w:t xml:space="preserve"> that best suits your</w:t>
      </w:r>
      <w:r w:rsidRPr="00D67503">
        <w:rPr>
          <w:w w:val="105"/>
        </w:rPr>
        <w:t xml:space="preserve"> </w:t>
      </w:r>
      <w:r w:rsidRPr="00AB4ADC">
        <w:rPr>
          <w:w w:val="105"/>
        </w:rPr>
        <w:t>purpose</w:t>
      </w:r>
      <w:r w:rsidRPr="00D67503">
        <w:rPr>
          <w:w w:val="105"/>
        </w:rPr>
        <w:t>.</w:t>
      </w:r>
    </w:p>
    <w:p w14:paraId="49D08A82" w14:textId="10F76834" w:rsidR="004A0D70" w:rsidRPr="002B21A5" w:rsidRDefault="00771E6F" w:rsidP="00C67C4F">
      <w:pPr>
        <w:pStyle w:val="Heading3"/>
      </w:pPr>
      <w:bookmarkStart w:id="298" w:name="_Toc117849756"/>
      <w:r>
        <w:t>Presentation State</w:t>
      </w:r>
      <w:bookmarkEnd w:id="298"/>
    </w:p>
    <w:p w14:paraId="605E7CFC" w14:textId="1C9618B9" w:rsidR="004A0D70" w:rsidRDefault="00D93F35" w:rsidP="00B55EA0">
      <w:pPr>
        <w:pStyle w:val="BodyText"/>
        <w:keepNext/>
        <w:keepLines/>
        <w:rPr>
          <w:color w:val="0C0C0C"/>
          <w:w w:val="105"/>
          <w:szCs w:val="24"/>
        </w:rPr>
      </w:pPr>
      <w:r w:rsidRPr="00F157A1">
        <w:rPr>
          <w:color w:val="0C0C0C"/>
          <w:w w:val="105"/>
          <w:szCs w:val="24"/>
        </w:rPr>
        <w:t xml:space="preserve">To view presentation state options, click the </w:t>
      </w:r>
      <w:r w:rsidRPr="00F157A1">
        <w:rPr>
          <w:b/>
          <w:color w:val="0C0C0C"/>
          <w:w w:val="105"/>
          <w:szCs w:val="24"/>
        </w:rPr>
        <w:t>PS Icon</w:t>
      </w:r>
      <w:r w:rsidR="00F157A1" w:rsidRPr="00F157A1">
        <w:rPr>
          <w:b/>
          <w:color w:val="0C0C0C"/>
          <w:w w:val="105"/>
          <w:szCs w:val="24"/>
        </w:rPr>
        <w:t xml:space="preserve"> </w:t>
      </w:r>
      <w:r w:rsidR="00F157A1" w:rsidRPr="00F157A1">
        <w:rPr>
          <w:color w:val="0C0C0C"/>
          <w:w w:val="105"/>
          <w:szCs w:val="24"/>
        </w:rPr>
        <w:t>(</w:t>
      </w:r>
      <w:r w:rsidR="00F157A1" w:rsidRPr="00F157A1">
        <w:rPr>
          <w:color w:val="0C0C0C"/>
          <w:w w:val="105"/>
          <w:szCs w:val="24"/>
        </w:rPr>
        <w:fldChar w:fldCharType="begin"/>
      </w:r>
      <w:r w:rsidR="00F157A1" w:rsidRPr="00F157A1">
        <w:rPr>
          <w:color w:val="0C0C0C"/>
          <w:w w:val="105"/>
          <w:szCs w:val="24"/>
        </w:rPr>
        <w:instrText xml:space="preserve"> REF _Ref45879594 \h </w:instrText>
      </w:r>
      <w:r w:rsidR="00F157A1">
        <w:rPr>
          <w:color w:val="0C0C0C"/>
          <w:w w:val="105"/>
          <w:szCs w:val="24"/>
        </w:rPr>
        <w:instrText xml:space="preserve"> \* MERGEFORMAT </w:instrText>
      </w:r>
      <w:r w:rsidR="00F157A1" w:rsidRPr="00F157A1">
        <w:rPr>
          <w:color w:val="0C0C0C"/>
          <w:w w:val="105"/>
          <w:szCs w:val="24"/>
        </w:rPr>
      </w:r>
      <w:r w:rsidR="00F157A1" w:rsidRPr="00F157A1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35</w:t>
      </w:r>
      <w:r w:rsidR="00F157A1" w:rsidRPr="00F157A1">
        <w:rPr>
          <w:color w:val="0C0C0C"/>
          <w:w w:val="105"/>
          <w:szCs w:val="24"/>
        </w:rPr>
        <w:fldChar w:fldCharType="end"/>
      </w:r>
      <w:r w:rsidR="00F157A1" w:rsidRPr="00F157A1">
        <w:rPr>
          <w:color w:val="0C0C0C"/>
          <w:w w:val="105"/>
          <w:szCs w:val="24"/>
        </w:rPr>
        <w:t>)</w:t>
      </w:r>
      <w:r w:rsidR="00D74B81">
        <w:rPr>
          <w:color w:val="0C0C0C"/>
          <w:w w:val="105"/>
          <w:szCs w:val="24"/>
        </w:rPr>
        <w:t>,</w:t>
      </w:r>
      <w:r w:rsidR="00F157A1" w:rsidRPr="00F157A1">
        <w:rPr>
          <w:b/>
          <w:color w:val="0C0C0C"/>
          <w:w w:val="105"/>
          <w:szCs w:val="24"/>
        </w:rPr>
        <w:t xml:space="preserve"> </w:t>
      </w:r>
      <w:r w:rsidRPr="00F157A1">
        <w:rPr>
          <w:color w:val="0C0C0C"/>
          <w:w w:val="105"/>
          <w:szCs w:val="24"/>
        </w:rPr>
        <w:t xml:space="preserve">and the following menu </w:t>
      </w:r>
      <w:r w:rsidR="00F157A1" w:rsidRPr="00F157A1">
        <w:rPr>
          <w:color w:val="0C0C0C"/>
          <w:w w:val="105"/>
          <w:szCs w:val="24"/>
        </w:rPr>
        <w:t>appear</w:t>
      </w:r>
      <w:r w:rsidR="00E4135D">
        <w:rPr>
          <w:color w:val="0C0C0C"/>
          <w:w w:val="105"/>
          <w:szCs w:val="24"/>
        </w:rPr>
        <w:t>s</w:t>
      </w:r>
      <w:r w:rsidR="00F157A1" w:rsidRPr="00F157A1">
        <w:rPr>
          <w:color w:val="0C0C0C"/>
          <w:w w:val="105"/>
          <w:szCs w:val="24"/>
        </w:rPr>
        <w:t xml:space="preserve"> (</w:t>
      </w:r>
      <w:r w:rsidR="00F157A1" w:rsidRPr="00F157A1">
        <w:rPr>
          <w:color w:val="0C0C0C"/>
          <w:w w:val="105"/>
          <w:szCs w:val="24"/>
        </w:rPr>
        <w:fldChar w:fldCharType="begin"/>
      </w:r>
      <w:r w:rsidR="00F157A1" w:rsidRPr="00F157A1">
        <w:rPr>
          <w:color w:val="0C0C0C"/>
          <w:w w:val="105"/>
          <w:szCs w:val="24"/>
        </w:rPr>
        <w:instrText xml:space="preserve"> REF _Ref45879595 \h </w:instrText>
      </w:r>
      <w:r w:rsidR="00F157A1">
        <w:rPr>
          <w:color w:val="0C0C0C"/>
          <w:w w:val="105"/>
          <w:szCs w:val="24"/>
        </w:rPr>
        <w:instrText xml:space="preserve"> \* MERGEFORMAT </w:instrText>
      </w:r>
      <w:r w:rsidR="00F157A1" w:rsidRPr="00F157A1">
        <w:rPr>
          <w:color w:val="0C0C0C"/>
          <w:w w:val="105"/>
          <w:szCs w:val="24"/>
        </w:rPr>
      </w:r>
      <w:r w:rsidR="00F157A1" w:rsidRPr="00F157A1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36</w:t>
      </w:r>
      <w:r w:rsidR="00F157A1" w:rsidRPr="00F157A1">
        <w:rPr>
          <w:color w:val="0C0C0C"/>
          <w:w w:val="105"/>
          <w:szCs w:val="24"/>
        </w:rPr>
        <w:fldChar w:fldCharType="end"/>
      </w:r>
      <w:r w:rsidR="00F157A1" w:rsidRPr="00F157A1">
        <w:rPr>
          <w:color w:val="0C0C0C"/>
          <w:w w:val="105"/>
          <w:szCs w:val="24"/>
        </w:rPr>
        <w:t>)</w:t>
      </w:r>
      <w:r w:rsidR="009F4797" w:rsidRPr="00F157A1">
        <w:rPr>
          <w:color w:val="0C0C0C"/>
          <w:w w:val="105"/>
          <w:szCs w:val="24"/>
        </w:rPr>
        <w:t>.</w:t>
      </w:r>
    </w:p>
    <w:p w14:paraId="7DA1921F" w14:textId="182563EE" w:rsidR="007E0616" w:rsidRDefault="007E0616" w:rsidP="007E0616">
      <w:pPr>
        <w:pStyle w:val="Caption"/>
        <w:jc w:val="center"/>
      </w:pPr>
      <w:bookmarkStart w:id="299" w:name="_Ref45879594"/>
      <w:bookmarkStart w:id="300" w:name="_Toc117849803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35</w:t>
      </w:r>
      <w:r w:rsidR="00AF4825">
        <w:rPr>
          <w:noProof/>
        </w:rPr>
        <w:fldChar w:fldCharType="end"/>
      </w:r>
      <w:bookmarkEnd w:id="299"/>
      <w:r>
        <w:t xml:space="preserve">: </w:t>
      </w:r>
      <w:r w:rsidRPr="00CA1016">
        <w:t xml:space="preserve">Presentation State </w:t>
      </w:r>
      <w:r w:rsidR="00960F9E">
        <w:t>B</w:t>
      </w:r>
      <w:r w:rsidRPr="00CA1016">
        <w:t>utton</w:t>
      </w:r>
      <w:bookmarkEnd w:id="300"/>
    </w:p>
    <w:p w14:paraId="3A6FAA4B" w14:textId="58CEAFCD" w:rsidR="007E0616" w:rsidRDefault="007E0616" w:rsidP="007E0616">
      <w:pPr>
        <w:jc w:val="center"/>
      </w:pPr>
      <w:r w:rsidRPr="00D668E2">
        <w:rPr>
          <w:noProof/>
        </w:rPr>
        <w:drawing>
          <wp:inline distT="0" distB="0" distL="0" distR="0" wp14:anchorId="68E4E2F9" wp14:editId="2FE46198">
            <wp:extent cx="893445" cy="636270"/>
            <wp:effectExtent l="0" t="0" r="1905" b="0"/>
            <wp:docPr id="40" name="Picture 40" descr="Presentation Sta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908C" w14:textId="38B2F950" w:rsidR="007E0616" w:rsidRDefault="007E0616" w:rsidP="007E0616">
      <w:pPr>
        <w:pStyle w:val="Caption"/>
        <w:jc w:val="center"/>
      </w:pPr>
      <w:bookmarkStart w:id="301" w:name="_Ref45879595"/>
      <w:bookmarkStart w:id="302" w:name="_Toc117849804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36</w:t>
      </w:r>
      <w:r w:rsidR="00AF4825">
        <w:rPr>
          <w:noProof/>
        </w:rPr>
        <w:fldChar w:fldCharType="end"/>
      </w:r>
      <w:bookmarkEnd w:id="301"/>
      <w:r>
        <w:t xml:space="preserve">: </w:t>
      </w:r>
      <w:r w:rsidRPr="00CA1016">
        <w:t>Presentation State Menu</w:t>
      </w:r>
      <w:bookmarkEnd w:id="302"/>
    </w:p>
    <w:p w14:paraId="2E22FF63" w14:textId="77777777" w:rsidR="007E0616" w:rsidRDefault="007E0616" w:rsidP="007E0616">
      <w:pPr>
        <w:jc w:val="center"/>
      </w:pPr>
      <w:r w:rsidRPr="00F31ED6">
        <w:rPr>
          <w:noProof/>
        </w:rPr>
        <w:drawing>
          <wp:inline distT="0" distB="0" distL="0" distR="0" wp14:anchorId="0FAC391B" wp14:editId="5D1786DD">
            <wp:extent cx="1352550" cy="1102078"/>
            <wp:effectExtent l="0" t="0" r="0" b="3175"/>
            <wp:docPr id="16" name="Picture 16" descr="Presentation Stat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36" cy="11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0FB7" w14:textId="4038E68B" w:rsidR="004A0D70" w:rsidRPr="006E2320" w:rsidRDefault="00D93F35" w:rsidP="00371282">
      <w:pPr>
        <w:pStyle w:val="BodyText"/>
        <w:rPr>
          <w:szCs w:val="24"/>
        </w:rPr>
      </w:pPr>
      <w:r w:rsidRPr="00AB4ADC">
        <w:rPr>
          <w:color w:val="0C0C0C"/>
          <w:w w:val="105"/>
          <w:szCs w:val="24"/>
        </w:rPr>
        <w:t xml:space="preserve">The presentation state icon </w:t>
      </w:r>
      <w:r w:rsidR="00E4135D">
        <w:rPr>
          <w:color w:val="0C0C0C"/>
          <w:w w:val="105"/>
          <w:szCs w:val="24"/>
        </w:rPr>
        <w:t>is</w:t>
      </w:r>
      <w:r w:rsidRPr="00AB4ADC">
        <w:rPr>
          <w:color w:val="0C0C0C"/>
          <w:w w:val="105"/>
          <w:szCs w:val="24"/>
        </w:rPr>
        <w:t xml:space="preserve"> available only if there are presentation states associated with the </w:t>
      </w:r>
      <w:r w:rsidRPr="00AB4ADC">
        <w:rPr>
          <w:color w:val="1F1F1F"/>
          <w:w w:val="105"/>
          <w:szCs w:val="24"/>
        </w:rPr>
        <w:t xml:space="preserve">study </w:t>
      </w:r>
      <w:r w:rsidR="00E4135D">
        <w:rPr>
          <w:color w:val="1F1F1F"/>
          <w:w w:val="105"/>
          <w:szCs w:val="24"/>
        </w:rPr>
        <w:t xml:space="preserve">and </w:t>
      </w:r>
      <w:r w:rsidRPr="00AB4ADC">
        <w:rPr>
          <w:color w:val="0C0C0C"/>
          <w:w w:val="105"/>
          <w:szCs w:val="24"/>
        </w:rPr>
        <w:t>there is an annotation drawn on the image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The bottom of the </w:t>
      </w:r>
      <w:r w:rsidR="00E4135D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menu display</w:t>
      </w:r>
      <w:r w:rsidR="00E4135D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all </w:t>
      </w:r>
      <w:r w:rsidR="00D74B81">
        <w:rPr>
          <w:color w:val="0C0C0C"/>
          <w:w w:val="105"/>
          <w:szCs w:val="24"/>
        </w:rPr>
        <w:t xml:space="preserve">the </w:t>
      </w:r>
      <w:r w:rsidRPr="00AB4ADC">
        <w:rPr>
          <w:color w:val="0C0C0C"/>
          <w:w w:val="105"/>
          <w:szCs w:val="24"/>
        </w:rPr>
        <w:t>saved presentation states associated with the study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To </w:t>
      </w:r>
      <w:r w:rsidRPr="00AB4ADC">
        <w:rPr>
          <w:color w:val="1F1F1F"/>
          <w:w w:val="105"/>
          <w:szCs w:val="24"/>
        </w:rPr>
        <w:t xml:space="preserve">view </w:t>
      </w:r>
      <w:r w:rsidRPr="00AB4ADC">
        <w:rPr>
          <w:color w:val="0C0C0C"/>
          <w:w w:val="105"/>
          <w:szCs w:val="24"/>
        </w:rPr>
        <w:t xml:space="preserve">additional information about a specific presentation state, hover over it in the </w:t>
      </w:r>
      <w:r w:rsidR="00E4135D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menu</w:t>
      </w:r>
      <w:r w:rsidRPr="00AB4ADC">
        <w:rPr>
          <w:color w:val="383838"/>
          <w:w w:val="105"/>
          <w:szCs w:val="24"/>
        </w:rPr>
        <w:t>.</w:t>
      </w:r>
    </w:p>
    <w:p w14:paraId="6646C3CF" w14:textId="78334AE9" w:rsidR="004A0D70" w:rsidRDefault="00771E6F" w:rsidP="00C67C4F">
      <w:pPr>
        <w:pStyle w:val="Heading3"/>
      </w:pPr>
      <w:bookmarkStart w:id="303" w:name="_Ref95909638"/>
      <w:bookmarkStart w:id="304" w:name="_Toc117849757"/>
      <w:r>
        <w:t>Using the Measurements Tools</w:t>
      </w:r>
      <w:bookmarkEnd w:id="303"/>
      <w:bookmarkEnd w:id="304"/>
    </w:p>
    <w:p w14:paraId="59A38F44" w14:textId="192D604F" w:rsidR="00405D4E" w:rsidRDefault="00D93F35" w:rsidP="00B55EA0">
      <w:pPr>
        <w:pStyle w:val="BodyText"/>
        <w:keepNext/>
        <w:keepLines/>
        <w:rPr>
          <w:color w:val="0C0C0C"/>
          <w:w w:val="105"/>
          <w:szCs w:val="24"/>
        </w:rPr>
      </w:pPr>
      <w:r w:rsidRPr="00E4135D">
        <w:rPr>
          <w:color w:val="0C0C0C"/>
          <w:w w:val="105"/>
          <w:szCs w:val="24"/>
        </w:rPr>
        <w:t xml:space="preserve">To use the various measurement tools, select the </w:t>
      </w:r>
      <w:r w:rsidRPr="00D060A7">
        <w:rPr>
          <w:b/>
          <w:bCs/>
          <w:color w:val="0C0C0C"/>
          <w:w w:val="105"/>
          <w:szCs w:val="24"/>
        </w:rPr>
        <w:t>Measurements</w:t>
      </w:r>
      <w:r w:rsidRPr="00E4135D">
        <w:rPr>
          <w:color w:val="0C0C0C"/>
          <w:w w:val="105"/>
          <w:szCs w:val="24"/>
        </w:rPr>
        <w:t xml:space="preserve"> </w:t>
      </w:r>
      <w:r w:rsidR="00955583">
        <w:rPr>
          <w:color w:val="0C0C0C"/>
          <w:w w:val="105"/>
          <w:szCs w:val="24"/>
        </w:rPr>
        <w:t>b</w:t>
      </w:r>
      <w:r w:rsidRPr="00E4135D">
        <w:rPr>
          <w:color w:val="0C0C0C"/>
          <w:w w:val="105"/>
          <w:szCs w:val="24"/>
        </w:rPr>
        <w:t>utton</w:t>
      </w:r>
      <w:r w:rsidR="00E4135D">
        <w:rPr>
          <w:color w:val="0C0C0C"/>
          <w:w w:val="105"/>
          <w:szCs w:val="24"/>
        </w:rPr>
        <w:t>, and t</w:t>
      </w:r>
      <w:r w:rsidRPr="00E4135D">
        <w:rPr>
          <w:color w:val="0C0C0C"/>
          <w:w w:val="105"/>
          <w:szCs w:val="24"/>
        </w:rPr>
        <w:t>he following screen</w:t>
      </w:r>
      <w:r w:rsidR="00572446" w:rsidRPr="00E4135D">
        <w:rPr>
          <w:color w:val="0C0C0C"/>
          <w:w w:val="105"/>
          <w:szCs w:val="24"/>
        </w:rPr>
        <w:t>s</w:t>
      </w:r>
      <w:r w:rsidRPr="00E4135D">
        <w:rPr>
          <w:color w:val="0C0C0C"/>
          <w:w w:val="105"/>
          <w:szCs w:val="24"/>
        </w:rPr>
        <w:t xml:space="preserve"> display</w:t>
      </w:r>
      <w:r w:rsidR="00955583">
        <w:rPr>
          <w:color w:val="0C0C0C"/>
          <w:w w:val="105"/>
          <w:szCs w:val="24"/>
        </w:rPr>
        <w:t xml:space="preserve"> depending on the option you choose</w:t>
      </w:r>
      <w:r w:rsidRPr="00E4135D">
        <w:rPr>
          <w:color w:val="0C0C0C"/>
          <w:w w:val="105"/>
          <w:szCs w:val="24"/>
        </w:rPr>
        <w:t xml:space="preserve"> (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_Ref45799905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0032E2" w:rsidRPr="000032E2">
        <w:rPr>
          <w:color w:val="0C0C0C"/>
          <w:w w:val="105"/>
          <w:szCs w:val="24"/>
        </w:rPr>
        <w:t>Figure 37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 xml:space="preserve">, 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_Ref45799960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0032E2" w:rsidRPr="000032E2">
        <w:rPr>
          <w:color w:val="0C0C0C"/>
          <w:w w:val="105"/>
          <w:szCs w:val="24"/>
        </w:rPr>
        <w:t>Figure 38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 xml:space="preserve">, and </w:t>
      </w:r>
      <w:r w:rsidR="00F64AD1" w:rsidRPr="00E4135D">
        <w:rPr>
          <w:color w:val="0C0C0C"/>
          <w:w w:val="105"/>
          <w:szCs w:val="24"/>
        </w:rPr>
        <w:fldChar w:fldCharType="begin"/>
      </w:r>
      <w:r w:rsidR="00F64AD1" w:rsidRPr="00E4135D">
        <w:rPr>
          <w:color w:val="0C0C0C"/>
          <w:w w:val="105"/>
          <w:szCs w:val="24"/>
        </w:rPr>
        <w:instrText xml:space="preserve"> REF _Ref45799917 \h </w:instrText>
      </w:r>
      <w:r w:rsidR="00A92F64" w:rsidRPr="00E4135D">
        <w:rPr>
          <w:color w:val="0C0C0C"/>
          <w:w w:val="105"/>
          <w:szCs w:val="24"/>
        </w:rPr>
        <w:instrText xml:space="preserve"> \* MERGEFORMAT </w:instrText>
      </w:r>
      <w:r w:rsidR="00F64AD1" w:rsidRPr="00E4135D">
        <w:rPr>
          <w:color w:val="0C0C0C"/>
          <w:w w:val="105"/>
          <w:szCs w:val="24"/>
        </w:rPr>
      </w:r>
      <w:r w:rsidR="00F64AD1" w:rsidRPr="00E4135D">
        <w:rPr>
          <w:color w:val="0C0C0C"/>
          <w:w w:val="105"/>
          <w:szCs w:val="24"/>
        </w:rPr>
        <w:fldChar w:fldCharType="separate"/>
      </w:r>
      <w:r w:rsidR="000032E2" w:rsidRPr="000032E2">
        <w:rPr>
          <w:color w:val="0C0C0C"/>
          <w:w w:val="105"/>
          <w:szCs w:val="24"/>
        </w:rPr>
        <w:t>Figure 39</w:t>
      </w:r>
      <w:r w:rsidR="00F64AD1" w:rsidRPr="00E4135D">
        <w:rPr>
          <w:color w:val="0C0C0C"/>
          <w:w w:val="105"/>
          <w:szCs w:val="24"/>
        </w:rPr>
        <w:fldChar w:fldCharType="end"/>
      </w:r>
      <w:r w:rsidR="00F64AD1" w:rsidRPr="00E4135D">
        <w:rPr>
          <w:color w:val="0C0C0C"/>
          <w:w w:val="105"/>
          <w:szCs w:val="24"/>
        </w:rPr>
        <w:t>)</w:t>
      </w:r>
      <w:r w:rsidR="001508D9">
        <w:rPr>
          <w:color w:val="0C0C0C"/>
          <w:w w:val="105"/>
          <w:szCs w:val="24"/>
        </w:rPr>
        <w:t>.</w:t>
      </w:r>
    </w:p>
    <w:p w14:paraId="31079454" w14:textId="77A451FC" w:rsidR="00405D4E" w:rsidRDefault="00405D4E" w:rsidP="00405D4E">
      <w:pPr>
        <w:pStyle w:val="CaptionCentered"/>
      </w:pPr>
      <w:bookmarkStart w:id="305" w:name="_Ref45799905"/>
      <w:bookmarkStart w:id="306" w:name="_Toc117849805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37</w:t>
      </w:r>
      <w:r w:rsidR="00AF4825">
        <w:rPr>
          <w:noProof/>
        </w:rPr>
        <w:fldChar w:fldCharType="end"/>
      </w:r>
      <w:bookmarkEnd w:id="305"/>
      <w:r>
        <w:t>: Measurement Tool View 1</w:t>
      </w:r>
      <w:bookmarkEnd w:id="306"/>
    </w:p>
    <w:p w14:paraId="4D5EFAE4" w14:textId="3DAC87E8" w:rsidR="00405D4E" w:rsidRDefault="00405D4E" w:rsidP="00035625">
      <w:pPr>
        <w:pStyle w:val="BodyText"/>
        <w:jc w:val="center"/>
        <w:rPr>
          <w:color w:val="0C0C0C"/>
          <w:w w:val="105"/>
          <w:szCs w:val="24"/>
        </w:rPr>
      </w:pPr>
      <w:r>
        <w:rPr>
          <w:noProof/>
        </w:rPr>
        <w:drawing>
          <wp:inline distT="0" distB="0" distL="0" distR="0" wp14:anchorId="4B8A584A" wp14:editId="2AA984D8">
            <wp:extent cx="952500" cy="891540"/>
            <wp:effectExtent l="0" t="0" r="0" b="3810"/>
            <wp:docPr id="66" name="Picture 66" descr="Measurement Tool Vie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7475" w14:textId="0FF4BBB5" w:rsidR="00405D4E" w:rsidRDefault="00405D4E" w:rsidP="00405D4E">
      <w:pPr>
        <w:pStyle w:val="CaptionCentered"/>
      </w:pPr>
      <w:bookmarkStart w:id="307" w:name="_Ref45799960"/>
      <w:bookmarkStart w:id="308" w:name="_Toc11784980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38</w:t>
      </w:r>
      <w:r w:rsidR="00AF4825">
        <w:rPr>
          <w:noProof/>
        </w:rPr>
        <w:fldChar w:fldCharType="end"/>
      </w:r>
      <w:bookmarkEnd w:id="307"/>
      <w:r>
        <w:t>: Measurement Tool View 2</w:t>
      </w:r>
      <w:bookmarkEnd w:id="308"/>
    </w:p>
    <w:p w14:paraId="06F2BA1A" w14:textId="0897ABF5" w:rsidR="00405D4E" w:rsidRDefault="00405D4E" w:rsidP="00035625">
      <w:pPr>
        <w:pStyle w:val="BodyText"/>
        <w:jc w:val="center"/>
        <w:rPr>
          <w:color w:val="0C0C0C"/>
          <w:w w:val="105"/>
          <w:szCs w:val="24"/>
        </w:rPr>
      </w:pPr>
      <w:r w:rsidRPr="00171447">
        <w:rPr>
          <w:noProof/>
        </w:rPr>
        <w:drawing>
          <wp:inline distT="0" distB="0" distL="0" distR="0" wp14:anchorId="28B800DE" wp14:editId="1FC4B65D">
            <wp:extent cx="1377950" cy="1174750"/>
            <wp:effectExtent l="0" t="0" r="0" b="6350"/>
            <wp:docPr id="63" name="Picture 63" descr="Measurement Tool Vie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979B" w14:textId="6EB743CC" w:rsidR="00405D4E" w:rsidRDefault="00405D4E" w:rsidP="00405D4E">
      <w:pPr>
        <w:pStyle w:val="CaptionCentered"/>
      </w:pPr>
      <w:bookmarkStart w:id="309" w:name="_Ref45799917"/>
      <w:bookmarkStart w:id="310" w:name="_Toc117849807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39</w:t>
      </w:r>
      <w:r w:rsidR="00AF4825">
        <w:rPr>
          <w:noProof/>
        </w:rPr>
        <w:fldChar w:fldCharType="end"/>
      </w:r>
      <w:bookmarkEnd w:id="309"/>
      <w:r>
        <w:t>: Measurement Tool View 3</w:t>
      </w:r>
      <w:bookmarkEnd w:id="310"/>
    </w:p>
    <w:p w14:paraId="40911ECA" w14:textId="2B214A6B" w:rsidR="00405D4E" w:rsidRDefault="00405D4E" w:rsidP="00405D4E">
      <w:pPr>
        <w:pStyle w:val="BodyText"/>
        <w:jc w:val="center"/>
        <w:rPr>
          <w:color w:val="0C0C0C"/>
          <w:w w:val="105"/>
          <w:szCs w:val="24"/>
        </w:rPr>
      </w:pPr>
      <w:r w:rsidRPr="00171447">
        <w:rPr>
          <w:noProof/>
        </w:rPr>
        <w:drawing>
          <wp:inline distT="0" distB="0" distL="0" distR="0" wp14:anchorId="020DB7FD" wp14:editId="3996AA1D">
            <wp:extent cx="1689100" cy="952500"/>
            <wp:effectExtent l="0" t="0" r="6350" b="0"/>
            <wp:docPr id="64" name="Picture 64" descr="Measurement Tool View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FC03" w14:textId="25CEF1A0" w:rsidR="00405D4E" w:rsidRPr="001C0B5A" w:rsidRDefault="00405D4E" w:rsidP="001C0B5A">
      <w:pPr>
        <w:pStyle w:val="BodyText"/>
      </w:pPr>
      <w:r w:rsidRPr="001C0B5A">
        <w:t xml:space="preserve">The </w:t>
      </w:r>
      <w:r w:rsidRPr="001C0B5A">
        <w:rPr>
          <w:b/>
          <w:bCs/>
        </w:rPr>
        <w:t>2D Length</w:t>
      </w:r>
      <w:r w:rsidRPr="001C0B5A">
        <w:t xml:space="preserve"> option draws the necessary line(s) to obtain </w:t>
      </w:r>
      <w:r w:rsidR="00D74B81" w:rsidRPr="001C0B5A">
        <w:t xml:space="preserve">the </w:t>
      </w:r>
      <w:r w:rsidRPr="001C0B5A">
        <w:t>desired measurements.</w:t>
      </w:r>
    </w:p>
    <w:p w14:paraId="43FD9515" w14:textId="0C9439CC" w:rsidR="009D08D7" w:rsidRPr="00D67503" w:rsidRDefault="00322AE9" w:rsidP="00405D4E">
      <w:pPr>
        <w:pStyle w:val="BodyText"/>
        <w:rPr>
          <w:color w:val="0C0C0C"/>
          <w:w w:val="105"/>
        </w:rPr>
      </w:pPr>
      <w:r w:rsidRPr="00D67503">
        <w:rPr>
          <w:color w:val="0C0C0C"/>
          <w:w w:val="105"/>
        </w:rPr>
        <w:t xml:space="preserve">The </w:t>
      </w:r>
      <w:r w:rsidRPr="00405D4E">
        <w:rPr>
          <w:b/>
          <w:bCs/>
          <w:color w:val="0C0C0C"/>
          <w:w w:val="105"/>
        </w:rPr>
        <w:t>Angle Tool</w:t>
      </w:r>
      <w:r w:rsidRPr="00D67503">
        <w:rPr>
          <w:color w:val="0C0C0C"/>
          <w:w w:val="105"/>
        </w:rPr>
        <w:t xml:space="preserve"> draws the necessary line(s) to measure the desired angle.</w:t>
      </w:r>
    </w:p>
    <w:p w14:paraId="50B9133C" w14:textId="7CFB140D" w:rsidR="004A0D70" w:rsidRPr="00D67503" w:rsidRDefault="00D93F35" w:rsidP="00405D4E">
      <w:pPr>
        <w:pStyle w:val="BodyText"/>
        <w:rPr>
          <w:w w:val="105"/>
        </w:rPr>
      </w:pPr>
      <w:r w:rsidRPr="00D67503">
        <w:rPr>
          <w:w w:val="105"/>
        </w:rPr>
        <w:t xml:space="preserve">The </w:t>
      </w:r>
      <w:r w:rsidRPr="00D67503">
        <w:rPr>
          <w:b/>
          <w:bCs/>
          <w:w w:val="105"/>
        </w:rPr>
        <w:t>2D Point</w:t>
      </w:r>
      <w:r w:rsidRPr="00D67503">
        <w:rPr>
          <w:w w:val="105"/>
        </w:rPr>
        <w:t xml:space="preserve"> tool places the necessary dots to obtain </w:t>
      </w:r>
      <w:r w:rsidR="00D74B81">
        <w:rPr>
          <w:w w:val="105"/>
        </w:rPr>
        <w:t xml:space="preserve">the </w:t>
      </w:r>
      <w:r w:rsidRPr="00D67503">
        <w:rPr>
          <w:w w:val="105"/>
        </w:rPr>
        <w:t>desired measurements</w:t>
      </w:r>
      <w:r w:rsidR="00B11B86">
        <w:rPr>
          <w:w w:val="105"/>
        </w:rPr>
        <w:t xml:space="preserve">. </w:t>
      </w:r>
      <w:r w:rsidR="00405D4E">
        <w:rPr>
          <w:w w:val="105"/>
        </w:rPr>
        <w:t>Use t</w:t>
      </w:r>
      <w:r w:rsidRPr="00D67503">
        <w:rPr>
          <w:w w:val="105"/>
        </w:rPr>
        <w:t>his option for ultrasound studies to measure velocity.</w:t>
      </w:r>
    </w:p>
    <w:p w14:paraId="049DCC9F" w14:textId="5B19FCFE" w:rsidR="006E2320" w:rsidRPr="00D67503" w:rsidRDefault="00D93F35" w:rsidP="003279FC">
      <w:pPr>
        <w:pStyle w:val="BodyText"/>
        <w:keepNext/>
        <w:keepLines/>
        <w:rPr>
          <w:color w:val="0C0C0C"/>
          <w:w w:val="105"/>
        </w:rPr>
      </w:pPr>
      <w:r w:rsidRPr="00D67503">
        <w:rPr>
          <w:color w:val="0C0C0C"/>
          <w:w w:val="105"/>
        </w:rPr>
        <w:t xml:space="preserve">The </w:t>
      </w:r>
      <w:r w:rsidRPr="00D67503">
        <w:rPr>
          <w:b/>
          <w:bCs/>
          <w:color w:val="0C0C0C"/>
          <w:w w:val="105"/>
        </w:rPr>
        <w:t>2D Length Calibration</w:t>
      </w:r>
      <w:r w:rsidRPr="00D67503">
        <w:rPr>
          <w:color w:val="0C0C0C"/>
          <w:w w:val="105"/>
        </w:rPr>
        <w:t xml:space="preserve"> option calibrates measurements to ensure accurate data</w:t>
      </w:r>
      <w:r w:rsidR="00B11B86">
        <w:rPr>
          <w:color w:val="0C0C0C"/>
          <w:w w:val="105"/>
        </w:rPr>
        <w:t xml:space="preserve">. </w:t>
      </w:r>
      <w:r w:rsidRPr="00D67503">
        <w:rPr>
          <w:color w:val="0C0C0C"/>
          <w:w w:val="105"/>
        </w:rPr>
        <w:t>Images with DICOM info use the DICOM info to inform measurement calibration, but images without this data need calibration to show accurate data</w:t>
      </w:r>
      <w:r w:rsidR="00B11B86">
        <w:rPr>
          <w:color w:val="0C0C0C"/>
          <w:w w:val="105"/>
        </w:rPr>
        <w:t xml:space="preserve">. </w:t>
      </w:r>
      <w:r w:rsidRPr="00D67503">
        <w:rPr>
          <w:color w:val="0C0C0C"/>
          <w:w w:val="105"/>
        </w:rPr>
        <w:t xml:space="preserve">See </w:t>
      </w:r>
      <w:r w:rsidR="00322AE9" w:rsidRPr="00D67503">
        <w:rPr>
          <w:color w:val="0C0C0C"/>
          <w:w w:val="105"/>
        </w:rPr>
        <w:fldChar w:fldCharType="begin"/>
      </w:r>
      <w:r w:rsidR="00322AE9" w:rsidRPr="00D67503">
        <w:rPr>
          <w:color w:val="0C0C0C"/>
          <w:w w:val="105"/>
        </w:rPr>
        <w:instrText xml:space="preserve"> REF _Ref45875658 \h  \* MERGEFORMAT </w:instrText>
      </w:r>
      <w:r w:rsidR="00322AE9" w:rsidRPr="00D67503">
        <w:rPr>
          <w:color w:val="0C0C0C"/>
          <w:w w:val="105"/>
        </w:rPr>
      </w:r>
      <w:r w:rsidR="00322AE9" w:rsidRPr="00D67503">
        <w:rPr>
          <w:color w:val="0C0C0C"/>
          <w:w w:val="105"/>
        </w:rPr>
        <w:fldChar w:fldCharType="separate"/>
      </w:r>
      <w:r w:rsidR="000032E2" w:rsidRPr="000032E2">
        <w:rPr>
          <w:color w:val="0C0C0C"/>
          <w:w w:val="105"/>
        </w:rPr>
        <w:t>Figure 40</w:t>
      </w:r>
      <w:r w:rsidR="00322AE9" w:rsidRPr="00D67503">
        <w:rPr>
          <w:color w:val="0C0C0C"/>
          <w:w w:val="105"/>
        </w:rPr>
        <w:fldChar w:fldCharType="end"/>
      </w:r>
      <w:r w:rsidR="00322AE9" w:rsidRPr="00D67503">
        <w:rPr>
          <w:color w:val="0C0C0C"/>
          <w:w w:val="105"/>
        </w:rPr>
        <w:t xml:space="preserve"> </w:t>
      </w:r>
      <w:r w:rsidRPr="00D67503">
        <w:rPr>
          <w:color w:val="0C0C0C"/>
          <w:w w:val="105"/>
        </w:rPr>
        <w:t>below.</w:t>
      </w:r>
    </w:p>
    <w:p w14:paraId="49A18B5D" w14:textId="009450C5" w:rsidR="00322AE9" w:rsidRDefault="00322AE9" w:rsidP="00405D4E">
      <w:pPr>
        <w:pStyle w:val="CaptionCentered"/>
      </w:pPr>
      <w:bookmarkStart w:id="311" w:name="_Ref45875658"/>
      <w:bookmarkStart w:id="312" w:name="_Toc117849808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40</w:t>
      </w:r>
      <w:r w:rsidR="00AF4825">
        <w:rPr>
          <w:noProof/>
        </w:rPr>
        <w:fldChar w:fldCharType="end"/>
      </w:r>
      <w:bookmarkEnd w:id="311"/>
      <w:r>
        <w:t xml:space="preserve">: </w:t>
      </w:r>
      <w:r w:rsidRPr="00322AE9">
        <w:t>2D Length Calibration</w:t>
      </w:r>
      <w:bookmarkEnd w:id="312"/>
    </w:p>
    <w:p w14:paraId="6B08D046" w14:textId="44AF61A9" w:rsidR="00405D4E" w:rsidRDefault="008E0E0C" w:rsidP="005D4569">
      <w:pPr>
        <w:pStyle w:val="BodyText"/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76D3807D" wp14:editId="2D5761D4">
            <wp:extent cx="2567305" cy="2216150"/>
            <wp:effectExtent l="0" t="0" r="4445" b="0"/>
            <wp:docPr id="123" name="image80.jpeg" descr="2D Length 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e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BB7A" w14:textId="6AD7852C" w:rsidR="002E1A8D" w:rsidRPr="009D08D7" w:rsidRDefault="00D93F35" w:rsidP="003279FC">
      <w:pPr>
        <w:pStyle w:val="BodyTextwithCaption"/>
        <w:keepLines/>
      </w:pPr>
      <w:r w:rsidRPr="00AB4ADC">
        <w:t xml:space="preserve">The </w:t>
      </w:r>
      <w:r w:rsidRPr="00D67503">
        <w:rPr>
          <w:b/>
          <w:bCs/>
        </w:rPr>
        <w:t>Hounsfield</w:t>
      </w:r>
      <w:r w:rsidRPr="00D67503">
        <w:t xml:space="preserve"> </w:t>
      </w:r>
      <w:r w:rsidRPr="00AB4ADC">
        <w:t>tool takes circular and rectangular density measur</w:t>
      </w:r>
      <w:r w:rsidRPr="002E1A8D">
        <w:t>ements</w:t>
      </w:r>
      <w:r w:rsidR="00B11B86">
        <w:t xml:space="preserve">. </w:t>
      </w:r>
      <w:r w:rsidRPr="002E1A8D">
        <w:t xml:space="preserve">See </w:t>
      </w:r>
      <w:r w:rsidR="002E1A8D" w:rsidRPr="002E1A8D">
        <w:fldChar w:fldCharType="begin"/>
      </w:r>
      <w:r w:rsidR="002E1A8D" w:rsidRPr="002E1A8D">
        <w:instrText xml:space="preserve"> REF _Ref45875709 \h </w:instrText>
      </w:r>
      <w:r w:rsidR="002E1A8D">
        <w:instrText xml:space="preserve"> \* MERGEFORMAT </w:instrText>
      </w:r>
      <w:r w:rsidR="002E1A8D" w:rsidRPr="002E1A8D">
        <w:fldChar w:fldCharType="separate"/>
      </w:r>
      <w:r w:rsidR="000032E2">
        <w:t>Figure 41</w:t>
      </w:r>
      <w:r w:rsidR="002E1A8D" w:rsidRPr="002E1A8D">
        <w:fldChar w:fldCharType="end"/>
      </w:r>
      <w:r w:rsidR="002E1A8D" w:rsidRPr="002E1A8D">
        <w:t xml:space="preserve"> </w:t>
      </w:r>
      <w:r w:rsidRPr="002E1A8D">
        <w:t>below.</w:t>
      </w:r>
    </w:p>
    <w:p w14:paraId="3B02D0E0" w14:textId="65A04276" w:rsidR="002E1A8D" w:rsidRDefault="002E1A8D" w:rsidP="00405D4E">
      <w:pPr>
        <w:pStyle w:val="CaptionCentered"/>
      </w:pPr>
      <w:bookmarkStart w:id="313" w:name="_Ref45875709"/>
      <w:bookmarkStart w:id="314" w:name="_Toc11784980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41</w:t>
      </w:r>
      <w:r w:rsidR="00AF4825">
        <w:rPr>
          <w:noProof/>
        </w:rPr>
        <w:fldChar w:fldCharType="end"/>
      </w:r>
      <w:bookmarkEnd w:id="313"/>
      <w:r>
        <w:t xml:space="preserve">: </w:t>
      </w:r>
      <w:r w:rsidRPr="002E1A8D">
        <w:t>Hounsfield Measurement Tools</w:t>
      </w:r>
      <w:bookmarkEnd w:id="314"/>
    </w:p>
    <w:p w14:paraId="280BAE0A" w14:textId="308C6D90" w:rsidR="004A0D70" w:rsidRPr="00AB4ADC" w:rsidRDefault="00D93F35" w:rsidP="00C42628">
      <w:pPr>
        <w:pStyle w:val="BodyText"/>
        <w:jc w:val="center"/>
        <w:rPr>
          <w:szCs w:val="24"/>
        </w:rPr>
      </w:pPr>
      <w:r>
        <w:rPr>
          <w:noProof/>
        </w:rPr>
        <w:drawing>
          <wp:inline distT="0" distB="0" distL="0" distR="0" wp14:anchorId="1E0AFBA1" wp14:editId="7DFE6C8D">
            <wp:extent cx="2287270" cy="1250950"/>
            <wp:effectExtent l="0" t="0" r="0" b="6350"/>
            <wp:docPr id="125" name="image81.jpeg" descr="Hounsfield Measurement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e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3E25" w14:textId="61625DC6" w:rsidR="004731A8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Text</w:t>
      </w:r>
      <w:r w:rsidRPr="00405D4E">
        <w:rPr>
          <w:w w:val="105"/>
        </w:rPr>
        <w:t xml:space="preserve"> tool </w:t>
      </w:r>
      <w:r w:rsidR="00405D4E">
        <w:rPr>
          <w:w w:val="105"/>
        </w:rPr>
        <w:t>c</w:t>
      </w:r>
      <w:r w:rsidRPr="00405D4E">
        <w:rPr>
          <w:w w:val="105"/>
        </w:rPr>
        <w:t>reate</w:t>
      </w:r>
      <w:r w:rsidR="00405D4E">
        <w:rPr>
          <w:w w:val="105"/>
        </w:rPr>
        <w:t>s</w:t>
      </w:r>
      <w:r w:rsidRPr="00405D4E">
        <w:rPr>
          <w:w w:val="105"/>
        </w:rPr>
        <w:t xml:space="preserve"> text boxes on the image.</w:t>
      </w:r>
    </w:p>
    <w:p w14:paraId="112F2F7F" w14:textId="46257416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Line</w:t>
      </w:r>
      <w:r w:rsidRPr="00405D4E">
        <w:rPr>
          <w:w w:val="105"/>
        </w:rPr>
        <w:t xml:space="preserve"> tool draws straight lines on the image.</w:t>
      </w:r>
    </w:p>
    <w:p w14:paraId="5A3DE53D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Arrow</w:t>
      </w:r>
      <w:r w:rsidRPr="00405D4E">
        <w:rPr>
          <w:w w:val="105"/>
        </w:rPr>
        <w:t xml:space="preserve"> tool draws straight arrows on the image.</w:t>
      </w:r>
    </w:p>
    <w:p w14:paraId="139047A7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Ellipse</w:t>
      </w:r>
      <w:r w:rsidRPr="00405D4E">
        <w:rPr>
          <w:w w:val="105"/>
        </w:rPr>
        <w:t xml:space="preserve"> tool draws ellipses on the image.</w:t>
      </w:r>
    </w:p>
    <w:p w14:paraId="21199A20" w14:textId="77777777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Rectangle</w:t>
      </w:r>
      <w:r w:rsidRPr="00405D4E">
        <w:rPr>
          <w:w w:val="105"/>
        </w:rPr>
        <w:t xml:space="preserve"> tool draws rectangles on the image.</w:t>
      </w:r>
    </w:p>
    <w:p w14:paraId="6E3A89E6" w14:textId="2C591069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The </w:t>
      </w:r>
      <w:r w:rsidRPr="00405D4E">
        <w:rPr>
          <w:b/>
          <w:bCs/>
          <w:w w:val="105"/>
        </w:rPr>
        <w:t>Free Hand</w:t>
      </w:r>
      <w:r w:rsidRPr="00405D4E">
        <w:rPr>
          <w:w w:val="105"/>
        </w:rPr>
        <w:t xml:space="preserve"> tool connects points that </w:t>
      </w:r>
      <w:r w:rsidR="00FE4FF3">
        <w:rPr>
          <w:w w:val="105"/>
        </w:rPr>
        <w:t xml:space="preserve">you </w:t>
      </w:r>
      <w:r w:rsidRPr="00405D4E">
        <w:rPr>
          <w:w w:val="105"/>
        </w:rPr>
        <w:t>have specified to create any desired shape.</w:t>
      </w:r>
    </w:p>
    <w:p w14:paraId="56C9394F" w14:textId="24A22DD3" w:rsidR="004A0D70" w:rsidRPr="00405D4E" w:rsidRDefault="00D93F35" w:rsidP="00405D4E">
      <w:pPr>
        <w:pStyle w:val="BodyText"/>
        <w:rPr>
          <w:w w:val="105"/>
        </w:rPr>
      </w:pPr>
      <w:r w:rsidRPr="00405D4E">
        <w:rPr>
          <w:w w:val="105"/>
        </w:rPr>
        <w:t xml:space="preserve">To delete all the measurements and markings you made on the current image, select the </w:t>
      </w:r>
      <w:r w:rsidRPr="008D5344">
        <w:rPr>
          <w:b/>
          <w:bCs/>
          <w:w w:val="105"/>
        </w:rPr>
        <w:t>Delete All</w:t>
      </w:r>
      <w:r w:rsidRPr="00405D4E">
        <w:rPr>
          <w:w w:val="105"/>
        </w:rPr>
        <w:t xml:space="preserve"> option.</w:t>
      </w:r>
    </w:p>
    <w:p w14:paraId="3FE7A4DE" w14:textId="20F8140F" w:rsidR="00A62F2B" w:rsidRPr="001161AC" w:rsidRDefault="00073CFB" w:rsidP="00C67C4F">
      <w:pPr>
        <w:pStyle w:val="Heading3"/>
      </w:pPr>
      <w:bookmarkStart w:id="315" w:name="_Toc45628090"/>
      <w:bookmarkStart w:id="316" w:name="_Toc45629494"/>
      <w:bookmarkStart w:id="317" w:name="_Toc45629826"/>
      <w:bookmarkStart w:id="318" w:name="_Toc45629890"/>
      <w:bookmarkStart w:id="319" w:name="_Toc45628091"/>
      <w:bookmarkStart w:id="320" w:name="_Toc45629495"/>
      <w:bookmarkStart w:id="321" w:name="_Toc45629827"/>
      <w:bookmarkStart w:id="322" w:name="_Toc45629891"/>
      <w:bookmarkStart w:id="323" w:name="_Ref95909649"/>
      <w:bookmarkStart w:id="324" w:name="_Toc117849758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r>
        <w:t>Using the RGB Tool</w:t>
      </w:r>
      <w:bookmarkEnd w:id="323"/>
      <w:bookmarkEnd w:id="324"/>
    </w:p>
    <w:p w14:paraId="121C4A7F" w14:textId="2D2CADCF" w:rsidR="004A0D70" w:rsidRPr="00AB4ADC" w:rsidRDefault="00D93F35" w:rsidP="00B55EA0">
      <w:pPr>
        <w:pStyle w:val="BodyText"/>
        <w:keepNext/>
        <w:keepLines/>
        <w:rPr>
          <w:szCs w:val="24"/>
        </w:rPr>
      </w:pPr>
      <w:r w:rsidRPr="00AB4ADC">
        <w:rPr>
          <w:color w:val="0C0C0C"/>
          <w:w w:val="105"/>
          <w:szCs w:val="24"/>
        </w:rPr>
        <w:t xml:space="preserve">The </w:t>
      </w:r>
      <w:r w:rsidRPr="00AB4ADC">
        <w:rPr>
          <w:b/>
          <w:color w:val="0C0C0C"/>
          <w:w w:val="105"/>
          <w:szCs w:val="24"/>
        </w:rPr>
        <w:t xml:space="preserve">RGB Tool </w:t>
      </w:r>
      <w:r w:rsidRPr="00AB4ADC">
        <w:rPr>
          <w:color w:val="0C0C0C"/>
          <w:w w:val="105"/>
          <w:szCs w:val="24"/>
        </w:rPr>
        <w:t>button filters the image for certain color channels to allow for various observations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When selected, a </w:t>
      </w:r>
      <w:r w:rsidR="008D5344">
        <w:rPr>
          <w:color w:val="0C0C0C"/>
          <w:w w:val="105"/>
          <w:szCs w:val="24"/>
        </w:rPr>
        <w:t>context</w:t>
      </w:r>
      <w:r w:rsidRPr="00AB4ADC">
        <w:rPr>
          <w:color w:val="0C0C0C"/>
          <w:w w:val="105"/>
          <w:szCs w:val="24"/>
        </w:rPr>
        <w:t xml:space="preserve"> men</w:t>
      </w:r>
      <w:r w:rsidRPr="00724D26">
        <w:rPr>
          <w:color w:val="0C0C0C"/>
          <w:w w:val="105"/>
          <w:szCs w:val="24"/>
        </w:rPr>
        <w:t xml:space="preserve">u </w:t>
      </w:r>
      <w:r w:rsidR="00875372" w:rsidRPr="00724D26">
        <w:rPr>
          <w:color w:val="0C0C0C"/>
          <w:w w:val="105"/>
          <w:szCs w:val="24"/>
        </w:rPr>
        <w:t>(</w:t>
      </w:r>
      <w:r w:rsidR="00875372" w:rsidRPr="00724D26">
        <w:rPr>
          <w:color w:val="0C0C0C"/>
          <w:w w:val="105"/>
          <w:szCs w:val="24"/>
        </w:rPr>
        <w:fldChar w:fldCharType="begin"/>
      </w:r>
      <w:r w:rsidR="00875372" w:rsidRPr="00724D26">
        <w:rPr>
          <w:color w:val="0C0C0C"/>
          <w:w w:val="105"/>
          <w:szCs w:val="24"/>
        </w:rPr>
        <w:instrText xml:space="preserve"> REF _Ref45812467 \h </w:instrText>
      </w:r>
      <w:r w:rsidR="00724D26">
        <w:rPr>
          <w:color w:val="0C0C0C"/>
          <w:w w:val="105"/>
          <w:szCs w:val="24"/>
        </w:rPr>
        <w:instrText xml:space="preserve"> \* MERGEFORMAT </w:instrText>
      </w:r>
      <w:r w:rsidR="00875372" w:rsidRPr="00724D26">
        <w:rPr>
          <w:color w:val="0C0C0C"/>
          <w:w w:val="105"/>
          <w:szCs w:val="24"/>
        </w:rPr>
      </w:r>
      <w:r w:rsidR="00875372" w:rsidRPr="00724D26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42</w:t>
      </w:r>
      <w:r w:rsidR="00875372" w:rsidRPr="00724D26">
        <w:rPr>
          <w:color w:val="0C0C0C"/>
          <w:w w:val="105"/>
          <w:szCs w:val="24"/>
        </w:rPr>
        <w:fldChar w:fldCharType="end"/>
      </w:r>
      <w:r w:rsidR="00875372" w:rsidRPr="00724D26">
        <w:rPr>
          <w:color w:val="0C0C0C"/>
          <w:w w:val="105"/>
          <w:szCs w:val="24"/>
        </w:rPr>
        <w:t xml:space="preserve">) </w:t>
      </w:r>
      <w:r w:rsidRPr="00AB4ADC">
        <w:rPr>
          <w:color w:val="0C0C0C"/>
          <w:w w:val="105"/>
          <w:szCs w:val="24"/>
        </w:rPr>
        <w:t>appear</w:t>
      </w:r>
      <w:r w:rsidR="008D5344">
        <w:rPr>
          <w:color w:val="0C0C0C"/>
          <w:w w:val="105"/>
          <w:szCs w:val="24"/>
        </w:rPr>
        <w:t>s</w:t>
      </w:r>
      <w:r w:rsidRPr="00AB4ADC">
        <w:rPr>
          <w:color w:val="0C0C0C"/>
          <w:w w:val="105"/>
          <w:szCs w:val="24"/>
        </w:rPr>
        <w:t xml:space="preserve"> that allows </w:t>
      </w:r>
      <w:r w:rsidR="008D5344">
        <w:rPr>
          <w:color w:val="0C0C0C"/>
          <w:w w:val="105"/>
          <w:szCs w:val="24"/>
        </w:rPr>
        <w:t>you</w:t>
      </w:r>
      <w:r w:rsidRPr="00AB4ADC">
        <w:rPr>
          <w:color w:val="0C0C0C"/>
          <w:w w:val="105"/>
          <w:szCs w:val="24"/>
        </w:rPr>
        <w:t xml:space="preserve"> to select the desired color channel.</w:t>
      </w:r>
    </w:p>
    <w:p w14:paraId="7AA4238B" w14:textId="4DEB4EAA" w:rsidR="00875372" w:rsidRDefault="00875372" w:rsidP="008D5344">
      <w:pPr>
        <w:pStyle w:val="CaptionCentered"/>
      </w:pPr>
      <w:bookmarkStart w:id="325" w:name="_Ref45812467"/>
      <w:bookmarkStart w:id="326" w:name="_Toc117849810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42</w:t>
      </w:r>
      <w:r w:rsidR="00AF4825">
        <w:rPr>
          <w:noProof/>
        </w:rPr>
        <w:fldChar w:fldCharType="end"/>
      </w:r>
      <w:bookmarkEnd w:id="325"/>
      <w:r>
        <w:t xml:space="preserve">: </w:t>
      </w:r>
      <w:r w:rsidRPr="003A6777">
        <w:t xml:space="preserve">RGB Tool </w:t>
      </w:r>
      <w:r w:rsidR="00960F9E">
        <w:t>B</w:t>
      </w:r>
      <w:r w:rsidRPr="003A6777">
        <w:t>utton</w:t>
      </w:r>
      <w:bookmarkEnd w:id="326"/>
    </w:p>
    <w:p w14:paraId="285B97E5" w14:textId="73A2655C" w:rsidR="004A0D70" w:rsidRDefault="00875372" w:rsidP="00C42628">
      <w:pPr>
        <w:pStyle w:val="BodyText"/>
        <w:jc w:val="center"/>
        <w:rPr>
          <w:i/>
          <w:sz w:val="15"/>
        </w:rPr>
      </w:pPr>
      <w:r>
        <w:rPr>
          <w:noProof/>
        </w:rPr>
        <w:drawing>
          <wp:inline distT="0" distB="0" distL="0" distR="0" wp14:anchorId="57F4D707" wp14:editId="3454F67C">
            <wp:extent cx="438912" cy="1232916"/>
            <wp:effectExtent l="0" t="0" r="0" b="5715"/>
            <wp:docPr id="10" name="image82.jpeg" descr="RGB Too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e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2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2366" w14:textId="0E204F1A" w:rsidR="005601FD" w:rsidRDefault="005601FD" w:rsidP="00C67C4F">
      <w:pPr>
        <w:pStyle w:val="Heading3"/>
      </w:pPr>
      <w:bookmarkStart w:id="327" w:name="_Ref113710460"/>
      <w:bookmarkStart w:id="328" w:name="_Toc117849759"/>
      <w:r>
        <w:t xml:space="preserve">Conditions for </w:t>
      </w:r>
      <w:bookmarkEnd w:id="327"/>
      <w:r w:rsidR="00793345">
        <w:t>Image Viewer Functions</w:t>
      </w:r>
      <w:bookmarkEnd w:id="328"/>
    </w:p>
    <w:p w14:paraId="02B44718" w14:textId="387AB14C" w:rsidR="00793345" w:rsidRPr="004A5E07" w:rsidRDefault="00793345" w:rsidP="00793345">
      <w:pPr>
        <w:pStyle w:val="BodyText"/>
        <w:rPr>
          <w:color w:val="0C0C0C"/>
          <w:w w:val="105"/>
          <w:szCs w:val="24"/>
        </w:rPr>
      </w:pPr>
      <w:r>
        <w:rPr>
          <w:color w:val="0C0C0C"/>
          <w:w w:val="105"/>
          <w:szCs w:val="24"/>
        </w:rPr>
        <w:fldChar w:fldCharType="begin"/>
      </w:r>
      <w:r>
        <w:rPr>
          <w:color w:val="0C0C0C"/>
          <w:w w:val="105"/>
          <w:szCs w:val="24"/>
        </w:rPr>
        <w:instrText xml:space="preserve"> REF _Ref117791674 \h </w:instrText>
      </w:r>
      <w:r>
        <w:rPr>
          <w:color w:val="0C0C0C"/>
          <w:w w:val="105"/>
          <w:szCs w:val="24"/>
        </w:rPr>
      </w:r>
      <w:r>
        <w:rPr>
          <w:color w:val="0C0C0C"/>
          <w:w w:val="105"/>
          <w:szCs w:val="24"/>
        </w:rPr>
        <w:fldChar w:fldCharType="separate"/>
      </w:r>
      <w:r w:rsidR="000032E2">
        <w:t xml:space="preserve">Table </w:t>
      </w:r>
      <w:r w:rsidR="000032E2">
        <w:rPr>
          <w:noProof/>
        </w:rPr>
        <w:t>5</w:t>
      </w:r>
      <w:r>
        <w:rPr>
          <w:color w:val="0C0C0C"/>
          <w:w w:val="105"/>
          <w:szCs w:val="24"/>
        </w:rPr>
        <w:fldChar w:fldCharType="end"/>
      </w:r>
      <w:r>
        <w:rPr>
          <w:color w:val="0C0C0C"/>
          <w:w w:val="105"/>
          <w:szCs w:val="24"/>
        </w:rPr>
        <w:t xml:space="preserve"> describes t</w:t>
      </w:r>
      <w:r w:rsidRPr="00AB4ADC">
        <w:rPr>
          <w:color w:val="0C0C0C"/>
          <w:w w:val="105"/>
          <w:szCs w:val="24"/>
        </w:rPr>
        <w:t xml:space="preserve">he </w:t>
      </w:r>
      <w:r>
        <w:rPr>
          <w:color w:val="0C0C0C"/>
          <w:w w:val="105"/>
          <w:szCs w:val="24"/>
        </w:rPr>
        <w:t xml:space="preserve">Viewer </w:t>
      </w:r>
      <w:r w:rsidRPr="00AB4ADC">
        <w:rPr>
          <w:color w:val="0C0C0C"/>
          <w:w w:val="105"/>
          <w:szCs w:val="24"/>
        </w:rPr>
        <w:t xml:space="preserve">functions </w:t>
      </w:r>
      <w:r>
        <w:rPr>
          <w:color w:val="0C0C0C"/>
          <w:w w:val="105"/>
          <w:szCs w:val="24"/>
        </w:rPr>
        <w:t>dependent on certain conditions</w:t>
      </w:r>
      <w:r w:rsidRPr="00AB4ADC">
        <w:rPr>
          <w:color w:val="0C0C0C"/>
          <w:w w:val="105"/>
          <w:szCs w:val="24"/>
        </w:rPr>
        <w:t>.</w:t>
      </w:r>
    </w:p>
    <w:p w14:paraId="0887573D" w14:textId="735E7CDD" w:rsidR="00793345" w:rsidRPr="00793345" w:rsidRDefault="00793345" w:rsidP="00793345">
      <w:pPr>
        <w:pStyle w:val="Caption"/>
      </w:pPr>
      <w:bookmarkStart w:id="329" w:name="_Ref117791674"/>
      <w:bookmarkStart w:id="330" w:name="_Ref117791669"/>
      <w:bookmarkStart w:id="331" w:name="_Toc117849835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0032E2">
        <w:rPr>
          <w:noProof/>
        </w:rPr>
        <w:t>5</w:t>
      </w:r>
      <w:r>
        <w:rPr>
          <w:noProof/>
        </w:rPr>
        <w:fldChar w:fldCharType="end"/>
      </w:r>
      <w:bookmarkEnd w:id="329"/>
      <w:r>
        <w:t>: Conditional Image Viewer Functions</w:t>
      </w:r>
      <w:bookmarkEnd w:id="330"/>
      <w:bookmarkEnd w:id="331"/>
    </w:p>
    <w:tbl>
      <w:tblPr>
        <w:tblStyle w:val="TableGrid"/>
        <w:tblW w:w="94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80"/>
        <w:gridCol w:w="2520"/>
        <w:gridCol w:w="5030"/>
      </w:tblGrid>
      <w:tr w:rsidR="005601FD" w:rsidRPr="00DB029A" w14:paraId="6724BD25" w14:textId="77777777" w:rsidTr="00CD4FA3">
        <w:trPr>
          <w:tblHeader/>
        </w:trPr>
        <w:tc>
          <w:tcPr>
            <w:tcW w:w="1880" w:type="dxa"/>
            <w:shd w:val="clear" w:color="auto" w:fill="F2F2F2" w:themeFill="background1" w:themeFillShade="F2"/>
          </w:tcPr>
          <w:p w14:paraId="77D6E2E2" w14:textId="77777777" w:rsidR="005601FD" w:rsidRPr="00DB029A" w:rsidRDefault="005601FD" w:rsidP="00076D80">
            <w:pPr>
              <w:pStyle w:val="TableHeading"/>
            </w:pPr>
            <w:r>
              <w:t>Function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09CAE859" w14:textId="77777777" w:rsidR="005601FD" w:rsidRDefault="005601FD" w:rsidP="00076D80">
            <w:pPr>
              <w:pStyle w:val="TableHeading"/>
              <w:jc w:val="center"/>
            </w:pPr>
            <w:r>
              <w:t>Section Reference</w:t>
            </w:r>
          </w:p>
        </w:tc>
        <w:tc>
          <w:tcPr>
            <w:tcW w:w="5030" w:type="dxa"/>
            <w:shd w:val="clear" w:color="auto" w:fill="F2F2F2" w:themeFill="background1" w:themeFillShade="F2"/>
          </w:tcPr>
          <w:p w14:paraId="484055B4" w14:textId="77777777" w:rsidR="005601FD" w:rsidRPr="00DB029A" w:rsidRDefault="005601FD" w:rsidP="00076D80">
            <w:pPr>
              <w:pStyle w:val="TableHeading"/>
            </w:pPr>
            <w:r>
              <w:t>MAG Keys</w:t>
            </w:r>
          </w:p>
        </w:tc>
      </w:tr>
      <w:tr w:rsidR="005601FD" w14:paraId="5B734CC6" w14:textId="77777777" w:rsidTr="00CD4FA3">
        <w:tc>
          <w:tcPr>
            <w:tcW w:w="1880" w:type="dxa"/>
          </w:tcPr>
          <w:p w14:paraId="07791DB8" w14:textId="77777777" w:rsidR="005601FD" w:rsidRPr="003279FC" w:rsidRDefault="005601FD" w:rsidP="003279FC">
            <w:pPr>
              <w:pStyle w:val="TableText"/>
            </w:pPr>
            <w:r w:rsidRPr="003279FC">
              <w:t>Delete an image</w:t>
            </w:r>
          </w:p>
        </w:tc>
        <w:tc>
          <w:tcPr>
            <w:tcW w:w="2520" w:type="dxa"/>
          </w:tcPr>
          <w:p w14:paraId="4C75D730" w14:textId="77777777" w:rsidR="005601FD" w:rsidRPr="003279FC" w:rsidRDefault="005601FD" w:rsidP="003279FC">
            <w:pPr>
              <w:pStyle w:val="TableText"/>
            </w:pPr>
            <w:r w:rsidRPr="003279FC">
              <w:t>Not applicable at this time</w:t>
            </w:r>
          </w:p>
        </w:tc>
        <w:tc>
          <w:tcPr>
            <w:tcW w:w="5030" w:type="dxa"/>
          </w:tcPr>
          <w:p w14:paraId="5FCD20E1" w14:textId="77777777" w:rsidR="005601FD" w:rsidRPr="003279FC" w:rsidRDefault="005601FD" w:rsidP="003279FC">
            <w:pPr>
              <w:pStyle w:val="TableText"/>
            </w:pPr>
            <w:r w:rsidRPr="003279FC">
              <w:t>MAG DELETE or MAG SYSTEM</w:t>
            </w:r>
          </w:p>
        </w:tc>
      </w:tr>
      <w:tr w:rsidR="005601FD" w14:paraId="64E3B78B" w14:textId="77777777" w:rsidTr="00CD4FA3">
        <w:tc>
          <w:tcPr>
            <w:tcW w:w="1880" w:type="dxa"/>
          </w:tcPr>
          <w:p w14:paraId="71553D7D" w14:textId="77777777" w:rsidR="005601FD" w:rsidRPr="003279FC" w:rsidRDefault="005601FD" w:rsidP="003279FC">
            <w:pPr>
              <w:pStyle w:val="TableText"/>
            </w:pPr>
            <w:r w:rsidRPr="003279FC">
              <w:t>Edit an image</w:t>
            </w:r>
          </w:p>
        </w:tc>
        <w:tc>
          <w:tcPr>
            <w:tcW w:w="2520" w:type="dxa"/>
          </w:tcPr>
          <w:p w14:paraId="6E24E463" w14:textId="08D0E5E2" w:rsidR="005601FD" w:rsidRPr="003279FC" w:rsidRDefault="005601FD" w:rsidP="003279FC">
            <w:pPr>
              <w:pStyle w:val="TableText"/>
            </w:pPr>
            <w:r w:rsidRPr="003279FC">
              <w:fldChar w:fldCharType="begin"/>
            </w:r>
            <w:r w:rsidRPr="003279FC">
              <w:instrText xml:space="preserve"> REF _Ref113710943 \r \h </w:instrText>
            </w:r>
            <w:r w:rsidR="003279FC" w:rsidRP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4.4.3</w:t>
            </w:r>
            <w:r w:rsidRPr="003279FC">
              <w:fldChar w:fldCharType="end"/>
            </w:r>
          </w:p>
        </w:tc>
        <w:tc>
          <w:tcPr>
            <w:tcW w:w="5030" w:type="dxa"/>
          </w:tcPr>
          <w:p w14:paraId="185A8D19" w14:textId="77777777" w:rsidR="005601FD" w:rsidRPr="003279FC" w:rsidRDefault="005601FD" w:rsidP="003279FC">
            <w:pPr>
              <w:pStyle w:val="TableText"/>
            </w:pPr>
            <w:r w:rsidRPr="003279FC">
              <w:t>MAG EDIT, or MAG QA REVIEW, or MAG SYSTEM</w:t>
            </w:r>
          </w:p>
        </w:tc>
      </w:tr>
      <w:tr w:rsidR="00062941" w14:paraId="789F0395" w14:textId="77777777" w:rsidTr="00CD4FA3">
        <w:tc>
          <w:tcPr>
            <w:tcW w:w="1880" w:type="dxa"/>
          </w:tcPr>
          <w:p w14:paraId="573520DA" w14:textId="6A076094" w:rsidR="00062941" w:rsidRPr="003279FC" w:rsidRDefault="00062941" w:rsidP="003279FC">
            <w:pPr>
              <w:pStyle w:val="TableText"/>
            </w:pPr>
            <w:r w:rsidRPr="003279FC">
              <w:t>Image navigation toolbar</w:t>
            </w:r>
          </w:p>
        </w:tc>
        <w:tc>
          <w:tcPr>
            <w:tcW w:w="2520" w:type="dxa"/>
          </w:tcPr>
          <w:p w14:paraId="2C3A2D81" w14:textId="64E1F6D9" w:rsidR="00062941" w:rsidRPr="003279FC" w:rsidRDefault="00062941" w:rsidP="003279FC">
            <w:pPr>
              <w:pStyle w:val="TableText"/>
            </w:pPr>
            <w:r w:rsidRPr="003279FC">
              <w:fldChar w:fldCharType="begin"/>
            </w:r>
            <w:r w:rsidRPr="003279FC">
              <w:instrText xml:space="preserve"> REF _Ref117773396 \r \h </w:instrText>
            </w:r>
            <w:r w:rsidR="003279FC" w:rsidRP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4.2.2</w:t>
            </w:r>
            <w:r w:rsidRPr="003279FC">
              <w:fldChar w:fldCharType="end"/>
            </w:r>
          </w:p>
        </w:tc>
        <w:tc>
          <w:tcPr>
            <w:tcW w:w="5030" w:type="dxa"/>
          </w:tcPr>
          <w:p w14:paraId="4EF06D54" w14:textId="1E475DB2" w:rsidR="00062941" w:rsidRPr="003279FC" w:rsidRDefault="00CD4FA3" w:rsidP="003279FC">
            <w:pPr>
              <w:pStyle w:val="TableText"/>
            </w:pPr>
            <w:r w:rsidRPr="003279FC">
              <w:t>Not applicable</w:t>
            </w:r>
          </w:p>
        </w:tc>
      </w:tr>
      <w:tr w:rsidR="00062941" w14:paraId="0E665E63" w14:textId="77777777" w:rsidTr="00CD4FA3">
        <w:tc>
          <w:tcPr>
            <w:tcW w:w="1880" w:type="dxa"/>
          </w:tcPr>
          <w:p w14:paraId="7B0D3844" w14:textId="6B688DC9" w:rsidR="00062941" w:rsidRPr="003279FC" w:rsidRDefault="00062941" w:rsidP="003279FC">
            <w:pPr>
              <w:pStyle w:val="TableText"/>
            </w:pPr>
            <w:r w:rsidRPr="003279FC">
              <w:t>Main toolbar buttons</w:t>
            </w:r>
          </w:p>
        </w:tc>
        <w:tc>
          <w:tcPr>
            <w:tcW w:w="2520" w:type="dxa"/>
          </w:tcPr>
          <w:p w14:paraId="45349006" w14:textId="4D71EC8C" w:rsidR="00062941" w:rsidRPr="003279FC" w:rsidRDefault="00062941" w:rsidP="003279FC">
            <w:pPr>
              <w:pStyle w:val="TableText"/>
            </w:pPr>
            <w:r w:rsidRPr="003279FC">
              <w:fldChar w:fldCharType="begin"/>
            </w:r>
            <w:r w:rsidRPr="003279FC">
              <w:instrText xml:space="preserve"> REF _Ref117773457 \r \h </w:instrText>
            </w:r>
            <w:r w:rsidR="003279FC" w:rsidRP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4.2.1</w:t>
            </w:r>
            <w:r w:rsidRPr="003279FC">
              <w:fldChar w:fldCharType="end"/>
            </w:r>
          </w:p>
        </w:tc>
        <w:tc>
          <w:tcPr>
            <w:tcW w:w="5030" w:type="dxa"/>
          </w:tcPr>
          <w:p w14:paraId="0C8611D2" w14:textId="48B241DE" w:rsidR="00062941" w:rsidRPr="003279FC" w:rsidRDefault="00CD4FA3" w:rsidP="003279FC">
            <w:pPr>
              <w:pStyle w:val="TableText"/>
            </w:pPr>
            <w:r w:rsidRPr="003279FC">
              <w:t>Not applicable</w:t>
            </w:r>
          </w:p>
        </w:tc>
      </w:tr>
      <w:tr w:rsidR="005601FD" w14:paraId="5E20827B" w14:textId="77777777" w:rsidTr="00CD4FA3">
        <w:tc>
          <w:tcPr>
            <w:tcW w:w="1880" w:type="dxa"/>
          </w:tcPr>
          <w:p w14:paraId="0F0549EF" w14:textId="706541F2" w:rsidR="005601FD" w:rsidRPr="003279FC" w:rsidRDefault="005601FD" w:rsidP="003279FC">
            <w:pPr>
              <w:pStyle w:val="TableText"/>
            </w:pPr>
            <w:r w:rsidRPr="003279FC">
              <w:t xml:space="preserve">Print and </w:t>
            </w:r>
            <w:proofErr w:type="gramStart"/>
            <w:r w:rsidR="00062941" w:rsidRPr="003279FC">
              <w:t>E</w:t>
            </w:r>
            <w:r w:rsidRPr="003279FC">
              <w:t>xport</w:t>
            </w:r>
            <w:proofErr w:type="gramEnd"/>
            <w:r w:rsidRPr="003279FC">
              <w:t xml:space="preserve"> an im</w:t>
            </w:r>
            <w:r w:rsidR="00793345" w:rsidRPr="003279FC">
              <w:t>age</w:t>
            </w:r>
          </w:p>
        </w:tc>
        <w:tc>
          <w:tcPr>
            <w:tcW w:w="2520" w:type="dxa"/>
          </w:tcPr>
          <w:p w14:paraId="58F201A8" w14:textId="38805216" w:rsidR="005601FD" w:rsidRPr="003279FC" w:rsidRDefault="005601FD" w:rsidP="003279FC">
            <w:pPr>
              <w:pStyle w:val="TableText"/>
            </w:pPr>
            <w:r w:rsidRPr="003279FC">
              <w:fldChar w:fldCharType="begin"/>
            </w:r>
            <w:r w:rsidRPr="003279FC">
              <w:instrText xml:space="preserve"> REF _Ref113711661 \r \h </w:instrText>
            </w:r>
            <w:r w:rsidR="003279FC" w:rsidRP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4.3.6</w:t>
            </w:r>
            <w:r w:rsidRPr="003279FC">
              <w:fldChar w:fldCharType="end"/>
            </w:r>
            <w:r w:rsidRPr="003279FC">
              <w:t xml:space="preserve"> and </w:t>
            </w:r>
            <w:r w:rsidRPr="003279FC">
              <w:fldChar w:fldCharType="begin"/>
            </w:r>
            <w:r w:rsidRPr="003279FC">
              <w:instrText xml:space="preserve"> REF _Ref113711670 \r \h </w:instrText>
            </w:r>
            <w:r w:rsid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4.3.7</w:t>
            </w:r>
            <w:r w:rsidRPr="003279FC">
              <w:fldChar w:fldCharType="end"/>
            </w:r>
          </w:p>
        </w:tc>
        <w:tc>
          <w:tcPr>
            <w:tcW w:w="5030" w:type="dxa"/>
          </w:tcPr>
          <w:p w14:paraId="57366DD6" w14:textId="77777777" w:rsidR="005601FD" w:rsidRPr="003279FC" w:rsidRDefault="005601FD" w:rsidP="003279FC">
            <w:pPr>
              <w:pStyle w:val="TableText"/>
            </w:pPr>
            <w:r w:rsidRPr="003279FC">
              <w:t>For non-Claims users, their VistA account requires the MAG ROI or MAG SYSTEM keys to print and export an image. Claims users have special permission to print and export.</w:t>
            </w:r>
          </w:p>
        </w:tc>
      </w:tr>
      <w:tr w:rsidR="00062941" w14:paraId="1F80FB98" w14:textId="77777777" w:rsidTr="00CD4FA3">
        <w:tc>
          <w:tcPr>
            <w:tcW w:w="1880" w:type="dxa"/>
          </w:tcPr>
          <w:p w14:paraId="0CBE7548" w14:textId="7AD1CBAD" w:rsidR="00062941" w:rsidRPr="003279FC" w:rsidRDefault="00062941" w:rsidP="003279FC">
            <w:pPr>
              <w:pStyle w:val="TableText"/>
            </w:pPr>
            <w:r w:rsidRPr="003279FC">
              <w:t>Status</w:t>
            </w:r>
          </w:p>
        </w:tc>
        <w:tc>
          <w:tcPr>
            <w:tcW w:w="2520" w:type="dxa"/>
          </w:tcPr>
          <w:p w14:paraId="01A60B4D" w14:textId="19269A58" w:rsidR="00062941" w:rsidRPr="003279FC" w:rsidRDefault="00CD4FA3" w:rsidP="003279FC">
            <w:pPr>
              <w:pStyle w:val="TableText"/>
            </w:pPr>
            <w:r w:rsidRPr="003279FC">
              <w:fldChar w:fldCharType="begin"/>
            </w:r>
            <w:r w:rsidRPr="003279FC">
              <w:instrText xml:space="preserve"> REF _Ref117773493 \r \h </w:instrText>
            </w:r>
            <w:r w:rsidR="003279FC">
              <w:instrText xml:space="preserve"> \* MERGEFORMAT </w:instrText>
            </w:r>
            <w:r w:rsidRPr="003279FC">
              <w:fldChar w:fldCharType="separate"/>
            </w:r>
            <w:r w:rsidR="000032E2">
              <w:t>4.3.3</w:t>
            </w:r>
            <w:r w:rsidRPr="003279FC">
              <w:fldChar w:fldCharType="end"/>
            </w:r>
          </w:p>
        </w:tc>
        <w:tc>
          <w:tcPr>
            <w:tcW w:w="5030" w:type="dxa"/>
          </w:tcPr>
          <w:p w14:paraId="5A0C28AB" w14:textId="721880A3" w:rsidR="00062941" w:rsidRPr="003279FC" w:rsidRDefault="00CD4FA3" w:rsidP="003279FC">
            <w:pPr>
              <w:pStyle w:val="TableText"/>
            </w:pPr>
            <w:r w:rsidRPr="003279FC">
              <w:t>Not applicable</w:t>
            </w:r>
          </w:p>
        </w:tc>
      </w:tr>
    </w:tbl>
    <w:p w14:paraId="4D3D06F8" w14:textId="14936C23" w:rsidR="009D620C" w:rsidRPr="0009251D" w:rsidRDefault="00073CFB" w:rsidP="00C67C4F">
      <w:pPr>
        <w:pStyle w:val="Heading2"/>
      </w:pPr>
      <w:bookmarkStart w:id="332" w:name="_Toc45628094"/>
      <w:bookmarkStart w:id="333" w:name="_Toc45629498"/>
      <w:bookmarkStart w:id="334" w:name="_Toc45629830"/>
      <w:bookmarkStart w:id="335" w:name="_Toc45629894"/>
      <w:bookmarkStart w:id="336" w:name="_Toc117849760"/>
      <w:bookmarkStart w:id="337" w:name="_Toc45632421"/>
      <w:bookmarkEnd w:id="332"/>
      <w:bookmarkEnd w:id="333"/>
      <w:bookmarkEnd w:id="334"/>
      <w:bookmarkEnd w:id="335"/>
      <w:r>
        <w:t>Image Quality Assurance (QA)</w:t>
      </w:r>
      <w:bookmarkEnd w:id="336"/>
    </w:p>
    <w:p w14:paraId="505026E7" w14:textId="51909E3F" w:rsidR="009D620C" w:rsidRPr="00345576" w:rsidRDefault="00345576" w:rsidP="00B55EA0">
      <w:pPr>
        <w:keepNext/>
        <w:keepLines/>
        <w:rPr>
          <w:iCs/>
        </w:rPr>
      </w:pPr>
      <w:r w:rsidRPr="00345576">
        <w:rPr>
          <w:iCs/>
          <w:color w:val="0D0D0D" w:themeColor="text1" w:themeTint="F2"/>
          <w:w w:val="105"/>
        </w:rPr>
        <w:t>To use the image quality assurance features</w:t>
      </w:r>
      <w:r w:rsidR="008D5344">
        <w:rPr>
          <w:iCs/>
          <w:color w:val="0D0D0D" w:themeColor="text1" w:themeTint="F2"/>
          <w:w w:val="105"/>
        </w:rPr>
        <w:t>,</w:t>
      </w:r>
      <w:r w:rsidRPr="00345576">
        <w:rPr>
          <w:iCs/>
          <w:color w:val="0D0D0D" w:themeColor="text1" w:themeTint="F2"/>
          <w:w w:val="105"/>
        </w:rPr>
        <w:t xml:space="preserve"> load an image in the </w:t>
      </w:r>
      <w:r w:rsidRPr="00345576">
        <w:rPr>
          <w:color w:val="0C0C0C"/>
          <w:w w:val="105"/>
        </w:rPr>
        <w:t>Viewer (</w:t>
      </w:r>
      <w:r w:rsidRPr="00345576">
        <w:rPr>
          <w:color w:val="0C0C0C"/>
          <w:w w:val="105"/>
        </w:rPr>
        <w:fldChar w:fldCharType="begin"/>
      </w:r>
      <w:r w:rsidRPr="00345576">
        <w:rPr>
          <w:color w:val="0C0C0C"/>
          <w:w w:val="105"/>
        </w:rPr>
        <w:instrText xml:space="preserve"> REF _Ref45876052 \h </w:instrText>
      </w:r>
      <w:r>
        <w:rPr>
          <w:color w:val="0C0C0C"/>
          <w:w w:val="105"/>
        </w:rPr>
        <w:instrText xml:space="preserve"> \* MERGEFORMAT </w:instrText>
      </w:r>
      <w:r w:rsidRPr="00345576">
        <w:rPr>
          <w:color w:val="0C0C0C"/>
          <w:w w:val="105"/>
        </w:rPr>
      </w:r>
      <w:r w:rsidRPr="00345576">
        <w:rPr>
          <w:color w:val="0C0C0C"/>
          <w:w w:val="105"/>
        </w:rPr>
        <w:fldChar w:fldCharType="separate"/>
      </w:r>
      <w:r w:rsidR="000032E2">
        <w:t xml:space="preserve">Figure </w:t>
      </w:r>
      <w:r w:rsidR="000032E2">
        <w:rPr>
          <w:noProof/>
        </w:rPr>
        <w:t>43</w:t>
      </w:r>
      <w:r w:rsidRPr="00345576">
        <w:rPr>
          <w:color w:val="0C0C0C"/>
          <w:w w:val="105"/>
        </w:rPr>
        <w:fldChar w:fldCharType="end"/>
      </w:r>
      <w:r w:rsidRPr="00345576">
        <w:rPr>
          <w:color w:val="0C0C0C"/>
          <w:w w:val="105"/>
        </w:rPr>
        <w:t>)</w:t>
      </w:r>
      <w:r w:rsidR="009D620C" w:rsidRPr="00345576">
        <w:rPr>
          <w:iCs/>
          <w:color w:val="0D0D0D" w:themeColor="text1" w:themeTint="F2"/>
          <w:w w:val="105"/>
        </w:rPr>
        <w:t>.</w:t>
      </w:r>
    </w:p>
    <w:p w14:paraId="163483C0" w14:textId="7968D2BB" w:rsidR="007537A8" w:rsidRDefault="007537A8" w:rsidP="008D5344">
      <w:pPr>
        <w:pStyle w:val="CaptionCentered"/>
      </w:pPr>
      <w:bookmarkStart w:id="338" w:name="_Ref45876052"/>
      <w:bookmarkStart w:id="339" w:name="_Toc117849811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43</w:t>
      </w:r>
      <w:r w:rsidR="00AF4825">
        <w:rPr>
          <w:noProof/>
        </w:rPr>
        <w:fldChar w:fldCharType="end"/>
      </w:r>
      <w:bookmarkEnd w:id="338"/>
      <w:r>
        <w:t xml:space="preserve">: </w:t>
      </w:r>
      <w:r w:rsidR="00960F9E">
        <w:t xml:space="preserve">Main </w:t>
      </w:r>
      <w:r w:rsidRPr="008453C5">
        <w:t xml:space="preserve">Viewer </w:t>
      </w:r>
      <w:r w:rsidR="00960F9E">
        <w:t>P</w:t>
      </w:r>
      <w:r w:rsidR="00CD063F">
        <w:t>age</w:t>
      </w:r>
      <w:r w:rsidRPr="008453C5">
        <w:t xml:space="preserve"> with </w:t>
      </w:r>
      <w:r>
        <w:t>I</w:t>
      </w:r>
      <w:r w:rsidRPr="008453C5">
        <w:t xml:space="preserve">mage </w:t>
      </w:r>
      <w:r w:rsidR="00960F9E">
        <w:t>L</w:t>
      </w:r>
      <w:r w:rsidRPr="008453C5">
        <w:t>oaded</w:t>
      </w:r>
      <w:bookmarkEnd w:id="337"/>
      <w:bookmarkEnd w:id="339"/>
    </w:p>
    <w:p w14:paraId="76448655" w14:textId="1724390D" w:rsidR="00461BCE" w:rsidRPr="000927D0" w:rsidRDefault="007537A8" w:rsidP="00710106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0D13A997" wp14:editId="772A923F">
            <wp:extent cx="6262822" cy="3304032"/>
            <wp:effectExtent l="0" t="0" r="0" b="0"/>
            <wp:docPr id="170" name="image84.jpeg" descr="Main Enhanced Image Viewer Window with Image lo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e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822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AB65" w14:textId="21AC4048" w:rsidR="007537A8" w:rsidRPr="007537A8" w:rsidRDefault="008D5344" w:rsidP="00B55EA0">
      <w:pPr>
        <w:pStyle w:val="BodyTextwithCaption"/>
        <w:keepLines/>
      </w:pPr>
      <w:r w:rsidRPr="007537A8">
        <w:t xml:space="preserve">Click the </w:t>
      </w:r>
      <w:r w:rsidRPr="005D4569">
        <w:rPr>
          <w:b/>
          <w:bCs/>
        </w:rPr>
        <w:t>External Link</w:t>
      </w:r>
      <w:r w:rsidR="00957DE0">
        <w:rPr>
          <w:b/>
          <w:bCs/>
        </w:rPr>
        <w:t>s</w:t>
      </w:r>
      <w:r w:rsidRPr="005D4569">
        <w:rPr>
          <w:b/>
          <w:bCs/>
        </w:rPr>
        <w:t xml:space="preserve"> </w:t>
      </w:r>
      <w:r w:rsidR="00960F9E">
        <w:t>button</w:t>
      </w:r>
      <w:r w:rsidR="00957DE0" w:rsidRPr="007537A8">
        <w:t xml:space="preserve"> </w:t>
      </w:r>
      <w:r w:rsidRPr="007537A8">
        <w:t xml:space="preserve">on the </w:t>
      </w:r>
      <w:r w:rsidRPr="00726640">
        <w:t xml:space="preserve">Viewer </w:t>
      </w:r>
      <w:r w:rsidRPr="007537A8">
        <w:t>page and a drop-down menu (</w:t>
      </w:r>
      <w:r w:rsidRPr="007537A8">
        <w:fldChar w:fldCharType="begin"/>
      </w:r>
      <w:r w:rsidRPr="007537A8">
        <w:instrText xml:space="preserve"> REF _Ref45800488 \h </w:instrText>
      </w:r>
      <w:r>
        <w:instrText xml:space="preserve"> \* MERGEFORMAT </w:instrText>
      </w:r>
      <w:r w:rsidRPr="007537A8">
        <w:fldChar w:fldCharType="separate"/>
      </w:r>
      <w:r w:rsidR="000032E2">
        <w:t xml:space="preserve">Figure </w:t>
      </w:r>
      <w:r w:rsidR="000032E2">
        <w:rPr>
          <w:noProof/>
        </w:rPr>
        <w:t>44</w:t>
      </w:r>
      <w:r w:rsidRPr="007537A8">
        <w:fldChar w:fldCharType="end"/>
      </w:r>
      <w:r w:rsidRPr="007537A8">
        <w:t>)</w:t>
      </w:r>
      <w:r>
        <w:t xml:space="preserve"> </w:t>
      </w:r>
      <w:r w:rsidRPr="007537A8">
        <w:t>appear</w:t>
      </w:r>
      <w:r>
        <w:t>s</w:t>
      </w:r>
      <w:r w:rsidRPr="007537A8">
        <w:t>.</w:t>
      </w:r>
    </w:p>
    <w:p w14:paraId="2971A6BA" w14:textId="45F7C10F" w:rsidR="007537A8" w:rsidRDefault="007537A8" w:rsidP="008D5344">
      <w:pPr>
        <w:pStyle w:val="CaptionCentered"/>
      </w:pPr>
      <w:bookmarkStart w:id="340" w:name="_Ref45800488"/>
      <w:bookmarkStart w:id="341" w:name="_Toc45632422"/>
      <w:bookmarkStart w:id="342" w:name="_Toc117849812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44</w:t>
      </w:r>
      <w:r w:rsidR="00AF4825">
        <w:rPr>
          <w:noProof/>
        </w:rPr>
        <w:fldChar w:fldCharType="end"/>
      </w:r>
      <w:bookmarkEnd w:id="340"/>
      <w:r>
        <w:t>: External Link</w:t>
      </w:r>
      <w:r w:rsidR="00957DE0">
        <w:t>s</w:t>
      </w:r>
      <w:r>
        <w:t xml:space="preserve"> Menu</w:t>
      </w:r>
      <w:bookmarkEnd w:id="341"/>
      <w:r w:rsidR="00960F9E">
        <w:t xml:space="preserve"> on Main Viewer Page</w:t>
      </w:r>
      <w:bookmarkEnd w:id="342"/>
    </w:p>
    <w:p w14:paraId="0815E83E" w14:textId="1A421F4A" w:rsidR="008D5344" w:rsidRDefault="007537A8" w:rsidP="008D5344">
      <w:pPr>
        <w:pStyle w:val="BodyText"/>
        <w:jc w:val="center"/>
        <w:rPr>
          <w:sz w:val="17"/>
        </w:rPr>
      </w:pPr>
      <w:r>
        <w:rPr>
          <w:noProof/>
        </w:rPr>
        <w:drawing>
          <wp:inline distT="0" distB="0" distL="0" distR="0" wp14:anchorId="1622B1F7" wp14:editId="5EDA3E9A">
            <wp:extent cx="6553198" cy="4314190"/>
            <wp:effectExtent l="0" t="0" r="0" b="0"/>
            <wp:docPr id="173" name="Picture 173" descr="External Links Drop 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External Links Drop Down Menu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4E9E" w14:textId="623BD89F" w:rsidR="007537A8" w:rsidRPr="00AF3D8F" w:rsidRDefault="00073CFB" w:rsidP="00C67C4F">
      <w:pPr>
        <w:pStyle w:val="Heading3"/>
      </w:pPr>
      <w:bookmarkStart w:id="343" w:name="_Toc117849761"/>
      <w:r w:rsidRPr="00AF3D8F">
        <w:t>Image Information</w:t>
      </w:r>
      <w:bookmarkEnd w:id="343"/>
    </w:p>
    <w:p w14:paraId="5483D0CC" w14:textId="64F192D3" w:rsidR="007537A8" w:rsidRDefault="007537A8" w:rsidP="00B55EA0">
      <w:pPr>
        <w:pStyle w:val="BodyTextwithCaption"/>
        <w:keepLines/>
        <w:rPr>
          <w:sz w:val="23"/>
        </w:rPr>
      </w:pPr>
      <w:r w:rsidRPr="00AB4ADC">
        <w:t xml:space="preserve">Select the </w:t>
      </w:r>
      <w:r w:rsidRPr="00AB4ADC">
        <w:rPr>
          <w:b/>
        </w:rPr>
        <w:t xml:space="preserve">Image Information </w:t>
      </w:r>
      <w:r w:rsidRPr="00AB4ADC">
        <w:t xml:space="preserve">link from the </w:t>
      </w:r>
      <w:r w:rsidRPr="007537A8">
        <w:t>menu</w:t>
      </w:r>
      <w:r w:rsidR="00B11B86">
        <w:t xml:space="preserve">. </w:t>
      </w:r>
      <w:r w:rsidR="00345576">
        <w:t>The i</w:t>
      </w:r>
      <w:r w:rsidRPr="007537A8">
        <w:t>mage</w:t>
      </w:r>
      <w:r w:rsidRPr="00AB4ADC">
        <w:t xml:space="preserve"> information page</w:t>
      </w:r>
      <w:r w:rsidR="008778B6">
        <w:t xml:space="preserve"> </w:t>
      </w:r>
      <w:r w:rsidR="00461BCE" w:rsidRPr="00461BCE">
        <w:t>(</w:t>
      </w:r>
      <w:r w:rsidR="00461BCE" w:rsidRPr="00461BCE">
        <w:fldChar w:fldCharType="begin"/>
      </w:r>
      <w:r w:rsidR="00461BCE" w:rsidRPr="00461BCE">
        <w:instrText xml:space="preserve"> REF _Ref45879797 \h </w:instrText>
      </w:r>
      <w:r w:rsidR="00461BCE">
        <w:instrText xml:space="preserve"> \* MERGEFORMAT </w:instrText>
      </w:r>
      <w:r w:rsidR="00461BCE" w:rsidRPr="00461BCE">
        <w:fldChar w:fldCharType="separate"/>
      </w:r>
      <w:r w:rsidR="000032E2">
        <w:t xml:space="preserve">Figure </w:t>
      </w:r>
      <w:r w:rsidR="000032E2">
        <w:rPr>
          <w:noProof/>
        </w:rPr>
        <w:t>45</w:t>
      </w:r>
      <w:r w:rsidR="00461BCE" w:rsidRPr="00461BCE">
        <w:fldChar w:fldCharType="end"/>
      </w:r>
      <w:r w:rsidR="00461BCE" w:rsidRPr="00461BCE">
        <w:t>)</w:t>
      </w:r>
      <w:r w:rsidR="00CD063F">
        <w:t xml:space="preserve"> displays</w:t>
      </w:r>
      <w:r>
        <w:rPr>
          <w:sz w:val="23"/>
        </w:rPr>
        <w:t>.</w:t>
      </w:r>
    </w:p>
    <w:p w14:paraId="5FEE144C" w14:textId="2160A5F1" w:rsidR="007537A8" w:rsidRPr="00345576" w:rsidRDefault="00345576" w:rsidP="008D5344">
      <w:pPr>
        <w:pStyle w:val="CaptionCentered"/>
      </w:pPr>
      <w:bookmarkStart w:id="344" w:name="_Ref45879797"/>
      <w:bookmarkStart w:id="345" w:name="_Toc117849813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45</w:t>
      </w:r>
      <w:r w:rsidR="00AF4825">
        <w:rPr>
          <w:noProof/>
        </w:rPr>
        <w:fldChar w:fldCharType="end"/>
      </w:r>
      <w:bookmarkEnd w:id="344"/>
      <w:r>
        <w:t xml:space="preserve">: </w:t>
      </w:r>
      <w:r w:rsidRPr="00345576">
        <w:t>Image Information</w:t>
      </w:r>
      <w:bookmarkEnd w:id="345"/>
    </w:p>
    <w:p w14:paraId="0367A3BA" w14:textId="77777777" w:rsidR="00B55EA0" w:rsidRDefault="00345576" w:rsidP="00B55EA0">
      <w:pPr>
        <w:pStyle w:val="BodyTextwithCaption"/>
        <w:keepLines/>
      </w:pPr>
      <w:r>
        <w:rPr>
          <w:noProof/>
        </w:rPr>
        <w:drawing>
          <wp:inline distT="0" distB="0" distL="0" distR="0" wp14:anchorId="2CBE5ADA" wp14:editId="1EAA5A84">
            <wp:extent cx="6086361" cy="3558635"/>
            <wp:effectExtent l="0" t="0" r="0" b="3810"/>
            <wp:docPr id="25" name="Picture 25" descr="Imag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361" cy="35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7E6C" w14:textId="77777777" w:rsidR="00B55EA0" w:rsidRDefault="00B55EA0">
      <w:pPr>
        <w:widowControl w:val="0"/>
        <w:autoSpaceDE w:val="0"/>
        <w:autoSpaceDN w:val="0"/>
        <w:spacing w:before="0" w:after="0"/>
      </w:pPr>
      <w:r>
        <w:br w:type="page"/>
      </w:r>
    </w:p>
    <w:p w14:paraId="3D7C047A" w14:textId="78E06DE9" w:rsidR="00345576" w:rsidRPr="000927D0" w:rsidRDefault="007537A8" w:rsidP="00B55EA0">
      <w:pPr>
        <w:pStyle w:val="BodyTextwithCaption"/>
        <w:keepLines/>
      </w:pPr>
      <w:r w:rsidRPr="00AB4ADC">
        <w:t>Select any image</w:t>
      </w:r>
      <w:r w:rsidR="008D5344">
        <w:t>,</w:t>
      </w:r>
      <w:r w:rsidRPr="00AB4ADC">
        <w:t xml:space="preserve"> </w:t>
      </w:r>
      <w:r w:rsidR="008D5344">
        <w:t>then</w:t>
      </w:r>
      <w:r w:rsidRPr="00AB4ADC">
        <w:t xml:space="preserve"> click</w:t>
      </w:r>
      <w:r w:rsidR="00CD063F">
        <w:t xml:space="preserve"> the</w:t>
      </w:r>
      <w:r w:rsidRPr="00AB4ADC">
        <w:t xml:space="preserve"> </w:t>
      </w:r>
      <w:r w:rsidRPr="00AB4ADC">
        <w:rPr>
          <w:b/>
        </w:rPr>
        <w:t xml:space="preserve">Image Edit </w:t>
      </w:r>
      <w:r w:rsidR="00F57737">
        <w:t>main</w:t>
      </w:r>
      <w:r w:rsidRPr="00AB4ADC">
        <w:t xml:space="preserve"> toolbar</w:t>
      </w:r>
      <w:r w:rsidR="00F57737">
        <w:t xml:space="preserve"> button</w:t>
      </w:r>
      <w:r w:rsidR="00B11B86">
        <w:t xml:space="preserve">. </w:t>
      </w:r>
      <w:r w:rsidR="008D5344">
        <w:t>The i</w:t>
      </w:r>
      <w:r w:rsidRPr="00AB4ADC">
        <w:t>mage ed</w:t>
      </w:r>
      <w:r w:rsidRPr="00345576">
        <w:t>itor</w:t>
      </w:r>
      <w:r w:rsidR="00345576" w:rsidRPr="00345576">
        <w:t xml:space="preserve"> </w:t>
      </w:r>
      <w:r w:rsidRPr="00345576">
        <w:t>dialog</w:t>
      </w:r>
      <w:r w:rsidR="00345576" w:rsidRPr="00345576">
        <w:t xml:space="preserve"> (</w:t>
      </w:r>
      <w:r w:rsidR="00345576" w:rsidRPr="00345576">
        <w:fldChar w:fldCharType="begin"/>
      </w:r>
      <w:r w:rsidR="00345576" w:rsidRPr="00345576">
        <w:instrText xml:space="preserve"> REF _Ref45876370 \h </w:instrText>
      </w:r>
      <w:r w:rsidR="00345576">
        <w:instrText xml:space="preserve"> \* MERGEFORMAT </w:instrText>
      </w:r>
      <w:r w:rsidR="00345576" w:rsidRPr="00345576">
        <w:fldChar w:fldCharType="separate"/>
      </w:r>
      <w:r w:rsidR="000032E2">
        <w:t xml:space="preserve">Figure </w:t>
      </w:r>
      <w:r w:rsidR="000032E2">
        <w:rPr>
          <w:noProof/>
        </w:rPr>
        <w:t>46</w:t>
      </w:r>
      <w:r w:rsidR="00345576" w:rsidRPr="00345576">
        <w:fldChar w:fldCharType="end"/>
      </w:r>
      <w:r w:rsidR="00345576" w:rsidRPr="00345576">
        <w:t>)</w:t>
      </w:r>
      <w:r w:rsidRPr="00345576">
        <w:t xml:space="preserve"> open</w:t>
      </w:r>
      <w:r w:rsidR="008D5344">
        <w:t>s</w:t>
      </w:r>
      <w:r w:rsidR="00B11B86">
        <w:t xml:space="preserve">. </w:t>
      </w:r>
      <w:r w:rsidRPr="00345576">
        <w:t xml:space="preserve">To edit a field, </w:t>
      </w:r>
      <w:r w:rsidRPr="00AB4ADC">
        <w:t xml:space="preserve">click on the </w:t>
      </w:r>
      <w:r w:rsidRPr="005D4569">
        <w:rPr>
          <w:b/>
          <w:bCs/>
        </w:rPr>
        <w:t xml:space="preserve">checkbox </w:t>
      </w:r>
      <w:r w:rsidRPr="00AB4ADC">
        <w:t>to the left to enable the dropdown control or the textbox</w:t>
      </w:r>
      <w:r w:rsidR="00B11B86">
        <w:rPr>
          <w:color w:val="383838"/>
        </w:rPr>
        <w:t xml:space="preserve">. </w:t>
      </w:r>
      <w:r w:rsidRPr="00AB4ADC">
        <w:t xml:space="preserve">Click </w:t>
      </w:r>
      <w:r w:rsidRPr="00AB4ADC">
        <w:rPr>
          <w:b/>
        </w:rPr>
        <w:t xml:space="preserve">Save </w:t>
      </w:r>
      <w:r w:rsidRPr="00AB4ADC">
        <w:t>to save the image index fields</w:t>
      </w:r>
      <w:r w:rsidR="00B11B86">
        <w:t>.</w:t>
      </w:r>
    </w:p>
    <w:p w14:paraId="121F6ABE" w14:textId="1058BD01" w:rsidR="00345576" w:rsidRDefault="00345576" w:rsidP="008D5344">
      <w:pPr>
        <w:pStyle w:val="CaptionCentered"/>
      </w:pPr>
      <w:bookmarkStart w:id="346" w:name="_Ref45876370"/>
      <w:bookmarkStart w:id="347" w:name="_Ref46228564"/>
      <w:bookmarkStart w:id="348" w:name="_Toc117849814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46</w:t>
      </w:r>
      <w:r w:rsidR="00AF4825">
        <w:rPr>
          <w:noProof/>
        </w:rPr>
        <w:fldChar w:fldCharType="end"/>
      </w:r>
      <w:bookmarkEnd w:id="346"/>
      <w:r>
        <w:t xml:space="preserve">: </w:t>
      </w:r>
      <w:r w:rsidRPr="00345576">
        <w:t>Image Editor</w:t>
      </w:r>
      <w:bookmarkEnd w:id="347"/>
      <w:bookmarkEnd w:id="348"/>
    </w:p>
    <w:p w14:paraId="13633423" w14:textId="27694844" w:rsidR="007537A8" w:rsidRDefault="007537A8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26B8C335" wp14:editId="5DC46C00">
            <wp:extent cx="5357954" cy="3130391"/>
            <wp:effectExtent l="0" t="0" r="0" b="0"/>
            <wp:docPr id="178" name="image87.jpeg" descr="Imag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e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54" cy="313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9990" w14:textId="684EB9A5" w:rsidR="007537A8" w:rsidRPr="009D08D7" w:rsidRDefault="00A35B2B" w:rsidP="00113F36">
      <w:pPr>
        <w:pStyle w:val="Heading3"/>
      </w:pPr>
      <w:bookmarkStart w:id="349" w:name="_Toc117849762"/>
      <w:r>
        <w:t>Image QA</w:t>
      </w:r>
      <w:bookmarkEnd w:id="349"/>
    </w:p>
    <w:p w14:paraId="589C5D59" w14:textId="29A267D6" w:rsidR="007537A8" w:rsidRPr="009D08D7" w:rsidRDefault="007537A8" w:rsidP="00B55EA0">
      <w:pPr>
        <w:keepNext/>
        <w:keepLines/>
        <w:rPr>
          <w:i/>
          <w:sz w:val="19"/>
        </w:rPr>
      </w:pPr>
      <w:r w:rsidRPr="00AB4ADC">
        <w:rPr>
          <w:iCs/>
          <w:w w:val="105"/>
        </w:rPr>
        <w:t xml:space="preserve">Select </w:t>
      </w:r>
      <w:r w:rsidRPr="005D4569">
        <w:rPr>
          <w:b/>
          <w:bCs/>
          <w:iCs/>
          <w:w w:val="105"/>
        </w:rPr>
        <w:t>Image QA</w:t>
      </w:r>
      <w:r w:rsidRPr="008B5F5E">
        <w:rPr>
          <w:iCs/>
          <w:w w:val="105"/>
        </w:rPr>
        <w:t xml:space="preserve"> from the </w:t>
      </w:r>
      <w:r w:rsidR="00CD063F" w:rsidRPr="00D060A7">
        <w:rPr>
          <w:b/>
          <w:bCs/>
          <w:iCs/>
          <w:w w:val="105"/>
        </w:rPr>
        <w:t>E</w:t>
      </w:r>
      <w:r w:rsidRPr="00D060A7">
        <w:rPr>
          <w:b/>
          <w:bCs/>
          <w:iCs/>
          <w:w w:val="105"/>
        </w:rPr>
        <w:t xml:space="preserve">xternal </w:t>
      </w:r>
      <w:r w:rsidR="00CD063F" w:rsidRPr="00D060A7">
        <w:rPr>
          <w:b/>
          <w:bCs/>
          <w:iCs/>
          <w:w w:val="105"/>
        </w:rPr>
        <w:t>L</w:t>
      </w:r>
      <w:r w:rsidRPr="00D060A7">
        <w:rPr>
          <w:b/>
          <w:bCs/>
          <w:iCs/>
          <w:w w:val="105"/>
        </w:rPr>
        <w:t>ink</w:t>
      </w:r>
      <w:r w:rsidR="00CD063F" w:rsidRPr="00D060A7">
        <w:rPr>
          <w:b/>
          <w:bCs/>
          <w:iCs/>
          <w:w w:val="105"/>
        </w:rPr>
        <w:t>s</w:t>
      </w:r>
      <w:r w:rsidRPr="008B5F5E">
        <w:rPr>
          <w:iCs/>
          <w:w w:val="105"/>
        </w:rPr>
        <w:t xml:space="preserve"> </w:t>
      </w:r>
      <w:r w:rsidR="00957DE0">
        <w:rPr>
          <w:iCs/>
          <w:w w:val="105"/>
        </w:rPr>
        <w:t xml:space="preserve">menu </w:t>
      </w:r>
      <w:r w:rsidRPr="008B5F5E">
        <w:rPr>
          <w:iCs/>
          <w:w w:val="105"/>
        </w:rPr>
        <w:t>to open the QA review page (</w:t>
      </w:r>
      <w:r w:rsidRPr="008B5F5E">
        <w:rPr>
          <w:iCs/>
          <w:w w:val="105"/>
        </w:rPr>
        <w:fldChar w:fldCharType="begin"/>
      </w:r>
      <w:r w:rsidRPr="008B5F5E">
        <w:rPr>
          <w:iCs/>
          <w:w w:val="105"/>
        </w:rPr>
        <w:instrText xml:space="preserve"> REF _Ref45800765 \h </w:instrText>
      </w:r>
      <w:r w:rsidR="008B5F5E">
        <w:rPr>
          <w:iCs/>
          <w:w w:val="105"/>
        </w:rPr>
        <w:instrText xml:space="preserve"> \* MERGEFORMAT </w:instrText>
      </w:r>
      <w:r w:rsidRPr="008B5F5E">
        <w:rPr>
          <w:iCs/>
          <w:w w:val="105"/>
        </w:rPr>
      </w:r>
      <w:r w:rsidRPr="008B5F5E">
        <w:rPr>
          <w:iCs/>
          <w:w w:val="105"/>
        </w:rPr>
        <w:fldChar w:fldCharType="separate"/>
      </w:r>
      <w:r w:rsidR="000032E2">
        <w:t xml:space="preserve">Figure </w:t>
      </w:r>
      <w:r w:rsidR="000032E2">
        <w:rPr>
          <w:noProof/>
        </w:rPr>
        <w:t>47</w:t>
      </w:r>
      <w:r w:rsidRPr="008B5F5E">
        <w:rPr>
          <w:iCs/>
          <w:w w:val="105"/>
        </w:rPr>
        <w:fldChar w:fldCharType="end"/>
      </w:r>
      <w:r w:rsidRPr="008B5F5E">
        <w:rPr>
          <w:iCs/>
          <w:w w:val="105"/>
        </w:rPr>
        <w:t>)</w:t>
      </w:r>
      <w:r w:rsidRPr="008B5F5E">
        <w:rPr>
          <w:i/>
          <w:w w:val="105"/>
        </w:rPr>
        <w:t>.</w:t>
      </w:r>
    </w:p>
    <w:p w14:paraId="01B5FC8C" w14:textId="6DA8117E" w:rsidR="007537A8" w:rsidRDefault="007537A8" w:rsidP="008D5344">
      <w:pPr>
        <w:pStyle w:val="CaptionCentered"/>
      </w:pPr>
      <w:bookmarkStart w:id="350" w:name="_Ref45800765"/>
      <w:bookmarkStart w:id="351" w:name="_Toc45632425"/>
      <w:bookmarkStart w:id="352" w:name="_Toc117849815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47</w:t>
      </w:r>
      <w:r w:rsidR="00AF4825">
        <w:rPr>
          <w:noProof/>
        </w:rPr>
        <w:fldChar w:fldCharType="end"/>
      </w:r>
      <w:bookmarkEnd w:id="350"/>
      <w:r>
        <w:t>: QA Review Page</w:t>
      </w:r>
      <w:bookmarkEnd w:id="351"/>
      <w:bookmarkEnd w:id="352"/>
    </w:p>
    <w:p w14:paraId="49C222E9" w14:textId="37C21D96" w:rsidR="00C97193" w:rsidRPr="00C97193" w:rsidRDefault="007537A8" w:rsidP="00C42628">
      <w:pPr>
        <w:jc w:val="center"/>
        <w:rPr>
          <w:i/>
          <w:sz w:val="19"/>
        </w:rPr>
      </w:pPr>
      <w:r>
        <w:rPr>
          <w:noProof/>
        </w:rPr>
        <w:drawing>
          <wp:inline distT="0" distB="0" distL="0" distR="0" wp14:anchorId="50196ECF" wp14:editId="74183521">
            <wp:extent cx="6016752" cy="3264408"/>
            <wp:effectExtent l="0" t="0" r="3175" b="0"/>
            <wp:docPr id="179" name="Picture 179" descr="QA Review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4981" w14:textId="53F8B0D0" w:rsidR="007537A8" w:rsidRDefault="007537A8" w:rsidP="00B55EA0">
      <w:pPr>
        <w:keepNext/>
        <w:keepLines/>
        <w:rPr>
          <w:b/>
          <w:color w:val="161616"/>
          <w:w w:val="105"/>
        </w:rPr>
      </w:pPr>
      <w:r w:rsidRPr="00AB4ADC">
        <w:rPr>
          <w:bCs/>
          <w:color w:val="030303"/>
          <w:w w:val="105"/>
        </w:rPr>
        <w:t>Click</w:t>
      </w:r>
      <w:r w:rsidR="008D5344">
        <w:rPr>
          <w:bCs/>
          <w:color w:val="030303"/>
          <w:w w:val="105"/>
        </w:rPr>
        <w:t xml:space="preserve"> the</w:t>
      </w:r>
      <w:r w:rsidRPr="00AB4ADC">
        <w:rPr>
          <w:bCs/>
          <w:color w:val="030303"/>
          <w:w w:val="105"/>
        </w:rPr>
        <w:t xml:space="preserve"> </w:t>
      </w:r>
      <w:r w:rsidRPr="00AB4ADC">
        <w:rPr>
          <w:b/>
          <w:color w:val="030303"/>
          <w:w w:val="105"/>
        </w:rPr>
        <w:t>Select</w:t>
      </w:r>
      <w:r w:rsidRPr="00AB4ADC">
        <w:rPr>
          <w:bCs/>
          <w:color w:val="030303"/>
          <w:w w:val="105"/>
        </w:rPr>
        <w:t xml:space="preserve"> button from</w:t>
      </w:r>
      <w:r w:rsidR="008D5344">
        <w:rPr>
          <w:bCs/>
          <w:color w:val="030303"/>
          <w:w w:val="105"/>
        </w:rPr>
        <w:t xml:space="preserve"> the</w:t>
      </w:r>
      <w:r w:rsidRPr="00AB4ADC">
        <w:rPr>
          <w:bCs/>
          <w:color w:val="030303"/>
          <w:w w:val="105"/>
        </w:rPr>
        <w:t xml:space="preserve"> </w:t>
      </w:r>
      <w:r w:rsidRPr="00DC5AC7">
        <w:rPr>
          <w:b/>
          <w:bCs/>
          <w:color w:val="030303"/>
          <w:w w:val="105"/>
        </w:rPr>
        <w:t>Search Filters</w:t>
      </w:r>
      <w:r w:rsidRPr="00AB4ADC">
        <w:rPr>
          <w:bCs/>
          <w:color w:val="030303"/>
          <w:w w:val="105"/>
        </w:rPr>
        <w:t xml:space="preserve"> </w:t>
      </w:r>
      <w:r w:rsidRPr="00AB4ADC">
        <w:rPr>
          <w:bCs/>
          <w:color w:val="161616"/>
          <w:w w:val="105"/>
        </w:rPr>
        <w:t xml:space="preserve">group </w:t>
      </w:r>
      <w:r w:rsidRPr="00AB4ADC">
        <w:rPr>
          <w:bCs/>
          <w:color w:val="030303"/>
          <w:w w:val="105"/>
        </w:rPr>
        <w:t xml:space="preserve">to open the </w:t>
      </w:r>
      <w:r w:rsidRPr="00DC5AC7">
        <w:rPr>
          <w:b/>
          <w:bCs/>
          <w:color w:val="030303"/>
          <w:w w:val="105"/>
        </w:rPr>
        <w:t>Select Date Range</w:t>
      </w:r>
      <w:r w:rsidRPr="00AB4ADC">
        <w:rPr>
          <w:bCs/>
          <w:color w:val="030303"/>
          <w:w w:val="105"/>
        </w:rPr>
        <w:t xml:space="preserve"> </w:t>
      </w:r>
      <w:r w:rsidR="00957DE0">
        <w:rPr>
          <w:bCs/>
          <w:color w:val="161616"/>
          <w:w w:val="105"/>
        </w:rPr>
        <w:t xml:space="preserve">pop-up </w:t>
      </w:r>
      <w:r w:rsidRPr="00ED1E5E">
        <w:rPr>
          <w:bCs/>
          <w:color w:val="161616"/>
          <w:w w:val="105"/>
        </w:rPr>
        <w:t>(</w:t>
      </w:r>
      <w:r w:rsidR="00ED1E5E" w:rsidRPr="00ED1E5E">
        <w:rPr>
          <w:bCs/>
          <w:color w:val="161616"/>
          <w:w w:val="105"/>
        </w:rPr>
        <w:fldChar w:fldCharType="begin"/>
      </w:r>
      <w:r w:rsidR="00ED1E5E" w:rsidRPr="00ED1E5E">
        <w:rPr>
          <w:bCs/>
          <w:color w:val="161616"/>
          <w:w w:val="105"/>
        </w:rPr>
        <w:instrText xml:space="preserve"> REF _Ref45617664 \h </w:instrText>
      </w:r>
      <w:r w:rsidR="00ED1E5E">
        <w:rPr>
          <w:bCs/>
          <w:color w:val="161616"/>
          <w:w w:val="105"/>
        </w:rPr>
        <w:instrText xml:space="preserve"> \* MERGEFORMAT </w:instrText>
      </w:r>
      <w:r w:rsidR="00ED1E5E" w:rsidRPr="00ED1E5E">
        <w:rPr>
          <w:bCs/>
          <w:color w:val="161616"/>
          <w:w w:val="105"/>
        </w:rPr>
      </w:r>
      <w:r w:rsidR="00ED1E5E" w:rsidRPr="00ED1E5E">
        <w:rPr>
          <w:bCs/>
          <w:color w:val="161616"/>
          <w:w w:val="105"/>
        </w:rPr>
        <w:fldChar w:fldCharType="separate"/>
      </w:r>
      <w:r w:rsidR="000032E2">
        <w:t xml:space="preserve">Figure </w:t>
      </w:r>
      <w:r w:rsidR="000032E2">
        <w:rPr>
          <w:noProof/>
        </w:rPr>
        <w:t>48</w:t>
      </w:r>
      <w:r w:rsidR="00ED1E5E" w:rsidRPr="00ED1E5E">
        <w:rPr>
          <w:bCs/>
          <w:color w:val="161616"/>
          <w:w w:val="105"/>
        </w:rPr>
        <w:fldChar w:fldCharType="end"/>
      </w:r>
      <w:r w:rsidRPr="00ED1E5E">
        <w:rPr>
          <w:bCs/>
          <w:color w:val="161616"/>
          <w:w w:val="105"/>
        </w:rPr>
        <w:t>)</w:t>
      </w:r>
      <w:r w:rsidR="00B11B86">
        <w:rPr>
          <w:bCs/>
          <w:color w:val="161616"/>
          <w:w w:val="105"/>
        </w:rPr>
        <w:t xml:space="preserve">. </w:t>
      </w:r>
      <w:r w:rsidRPr="00ED1E5E">
        <w:rPr>
          <w:bCs/>
          <w:color w:val="030303"/>
          <w:w w:val="105"/>
        </w:rPr>
        <w:t xml:space="preserve">Select </w:t>
      </w:r>
      <w:r w:rsidRPr="00AB4ADC">
        <w:rPr>
          <w:bCs/>
          <w:color w:val="161616"/>
          <w:w w:val="105"/>
        </w:rPr>
        <w:t xml:space="preserve">a </w:t>
      </w:r>
      <w:r w:rsidRPr="00AB4ADC">
        <w:rPr>
          <w:bCs/>
          <w:color w:val="030303"/>
          <w:w w:val="105"/>
        </w:rPr>
        <w:t xml:space="preserve">date </w:t>
      </w:r>
      <w:r w:rsidRPr="00AB4ADC">
        <w:rPr>
          <w:bCs/>
          <w:color w:val="161616"/>
          <w:w w:val="105"/>
        </w:rPr>
        <w:t>range</w:t>
      </w:r>
      <w:r>
        <w:rPr>
          <w:b/>
          <w:color w:val="161616"/>
          <w:w w:val="105"/>
        </w:rPr>
        <w:t>.</w:t>
      </w:r>
    </w:p>
    <w:p w14:paraId="1C8BE21F" w14:textId="43DE6BFA" w:rsidR="00C05126" w:rsidRDefault="00C05126" w:rsidP="008D5344">
      <w:pPr>
        <w:pStyle w:val="CaptionCentered"/>
      </w:pPr>
      <w:bookmarkStart w:id="353" w:name="_Ref45617664"/>
      <w:bookmarkStart w:id="354" w:name="_Toc11784981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48</w:t>
      </w:r>
      <w:r w:rsidR="00AF4825">
        <w:rPr>
          <w:noProof/>
        </w:rPr>
        <w:fldChar w:fldCharType="end"/>
      </w:r>
      <w:bookmarkEnd w:id="353"/>
      <w:r>
        <w:t>: QA Filters and Date Range</w:t>
      </w:r>
      <w:bookmarkEnd w:id="354"/>
      <w:r>
        <w:t xml:space="preserve"> </w:t>
      </w:r>
    </w:p>
    <w:p w14:paraId="591B212B" w14:textId="4C80A601" w:rsidR="00565F46" w:rsidRDefault="00565F46" w:rsidP="008D5344">
      <w:pPr>
        <w:pStyle w:val="BodyText"/>
        <w:jc w:val="center"/>
      </w:pPr>
      <w:r>
        <w:rPr>
          <w:noProof/>
        </w:rPr>
        <w:drawing>
          <wp:inline distT="0" distB="0" distL="0" distR="0" wp14:anchorId="1942C74A" wp14:editId="7301F420">
            <wp:extent cx="5365750" cy="3460181"/>
            <wp:effectExtent l="0" t="0" r="6350" b="6985"/>
            <wp:docPr id="217" name="Picture 217" descr="QA Filters and Date Ra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4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EE43" w14:textId="7C7C7939" w:rsidR="004A0D70" w:rsidRPr="009D08D7" w:rsidRDefault="008D5344" w:rsidP="00B55EA0">
      <w:pPr>
        <w:pStyle w:val="BodyText"/>
        <w:keepNext/>
        <w:keepLines/>
        <w:rPr>
          <w:szCs w:val="24"/>
        </w:rPr>
      </w:pPr>
      <w:r w:rsidRPr="008D5344">
        <w:rPr>
          <w:bCs/>
          <w:color w:val="0C0C0C"/>
          <w:w w:val="105"/>
          <w:szCs w:val="24"/>
        </w:rPr>
        <w:t xml:space="preserve">The </w:t>
      </w:r>
      <w:r w:rsidR="00C05126" w:rsidRPr="00AB4ADC">
        <w:rPr>
          <w:b/>
          <w:color w:val="0C0C0C"/>
          <w:w w:val="105"/>
          <w:szCs w:val="24"/>
        </w:rPr>
        <w:t xml:space="preserve">Captured By </w:t>
      </w:r>
      <w:r w:rsidR="00C05126" w:rsidRPr="00AB4ADC">
        <w:rPr>
          <w:color w:val="0C0C0C"/>
          <w:w w:val="105"/>
          <w:szCs w:val="24"/>
        </w:rPr>
        <w:t>dropdown populate</w:t>
      </w:r>
      <w:r>
        <w:rPr>
          <w:color w:val="0C0C0C"/>
          <w:w w:val="105"/>
          <w:szCs w:val="24"/>
        </w:rPr>
        <w:t>s</w:t>
      </w:r>
      <w:r w:rsidR="00C05126" w:rsidRPr="00AB4ADC">
        <w:rPr>
          <w:color w:val="0C0C0C"/>
          <w:w w:val="105"/>
          <w:szCs w:val="24"/>
        </w:rPr>
        <w:t xml:space="preserve"> </w:t>
      </w:r>
      <w:r>
        <w:rPr>
          <w:color w:val="0C0C0C"/>
          <w:w w:val="105"/>
          <w:szCs w:val="24"/>
        </w:rPr>
        <w:t>with</w:t>
      </w:r>
      <w:r w:rsidR="00C05126" w:rsidRPr="00AB4ADC">
        <w:rPr>
          <w:color w:val="0C0C0C"/>
          <w:w w:val="105"/>
          <w:szCs w:val="24"/>
        </w:rPr>
        <w:t xml:space="preserve"> a list of </w:t>
      </w:r>
      <w:r w:rsidR="000B532A">
        <w:rPr>
          <w:color w:val="0C0C0C"/>
          <w:w w:val="105"/>
          <w:szCs w:val="24"/>
        </w:rPr>
        <w:t>valid users</w:t>
      </w:r>
      <w:r w:rsidR="00C05126" w:rsidRPr="00AB4ADC">
        <w:rPr>
          <w:color w:val="0C0C0C"/>
          <w:w w:val="105"/>
          <w:szCs w:val="24"/>
        </w:rPr>
        <w:t xml:space="preserve"> for the date range (</w:t>
      </w:r>
      <w:r w:rsidR="00C05126" w:rsidRPr="00AB4ADC">
        <w:rPr>
          <w:color w:val="0C0C0C"/>
          <w:w w:val="105"/>
          <w:szCs w:val="24"/>
        </w:rPr>
        <w:fldChar w:fldCharType="begin"/>
      </w:r>
      <w:r w:rsidR="00C05126" w:rsidRPr="00AB4ADC">
        <w:rPr>
          <w:color w:val="0C0C0C"/>
          <w:w w:val="105"/>
          <w:szCs w:val="24"/>
        </w:rPr>
        <w:instrText xml:space="preserve"> REF _Ref45617828 \h </w:instrText>
      </w:r>
      <w:r w:rsidR="00C05126">
        <w:rPr>
          <w:color w:val="0C0C0C"/>
          <w:w w:val="105"/>
          <w:szCs w:val="24"/>
        </w:rPr>
        <w:instrText xml:space="preserve"> \* MERGEFORMAT </w:instrText>
      </w:r>
      <w:r w:rsidR="00C05126" w:rsidRPr="00AB4ADC">
        <w:rPr>
          <w:color w:val="0C0C0C"/>
          <w:w w:val="105"/>
          <w:szCs w:val="24"/>
        </w:rPr>
      </w:r>
      <w:r w:rsidR="00C05126" w:rsidRPr="00AB4ADC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49</w:t>
      </w:r>
      <w:r w:rsidR="00C05126" w:rsidRPr="00AB4ADC">
        <w:rPr>
          <w:color w:val="0C0C0C"/>
          <w:w w:val="105"/>
          <w:szCs w:val="24"/>
        </w:rPr>
        <w:fldChar w:fldCharType="end"/>
      </w:r>
      <w:r w:rsidR="00C05126" w:rsidRPr="00AB4ADC">
        <w:rPr>
          <w:color w:val="0C0C0C"/>
          <w:w w:val="105"/>
          <w:szCs w:val="24"/>
        </w:rPr>
        <w:t>).</w:t>
      </w:r>
    </w:p>
    <w:p w14:paraId="2BAE6F2B" w14:textId="6D0C8370" w:rsidR="00C05126" w:rsidRDefault="00C05126" w:rsidP="008D5344">
      <w:pPr>
        <w:pStyle w:val="CaptionCentered"/>
      </w:pPr>
      <w:bookmarkStart w:id="355" w:name="_Ref45617828"/>
      <w:bookmarkStart w:id="356" w:name="_Toc117849817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49</w:t>
      </w:r>
      <w:r w:rsidR="00AF4825">
        <w:rPr>
          <w:noProof/>
        </w:rPr>
        <w:fldChar w:fldCharType="end"/>
      </w:r>
      <w:bookmarkEnd w:id="355"/>
      <w:r>
        <w:t xml:space="preserve">: </w:t>
      </w:r>
      <w:r w:rsidRPr="00C05126">
        <w:t>Search Filter Details</w:t>
      </w:r>
      <w:bookmarkEnd w:id="356"/>
    </w:p>
    <w:p w14:paraId="2A7199EF" w14:textId="4ADF5D42" w:rsidR="008D5344" w:rsidRPr="00463A46" w:rsidRDefault="00D93F35" w:rsidP="00463A46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60E33D83" wp14:editId="7819CC57">
            <wp:extent cx="4735828" cy="3140710"/>
            <wp:effectExtent l="0" t="0" r="7620" b="2540"/>
            <wp:docPr id="141" name="image89.png" descr="Search Filt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28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F26D" w14:textId="6AF72396" w:rsidR="004A0D70" w:rsidRPr="008D5344" w:rsidRDefault="00D93F35" w:rsidP="00B55EA0">
      <w:pPr>
        <w:pStyle w:val="BodyTextwithCaption"/>
        <w:keepLines/>
      </w:pPr>
      <w:r w:rsidRPr="008D5344">
        <w:t xml:space="preserve">Click </w:t>
      </w:r>
      <w:r w:rsidR="00326964">
        <w:t xml:space="preserve">the </w:t>
      </w:r>
      <w:r w:rsidRPr="00326964">
        <w:rPr>
          <w:b/>
        </w:rPr>
        <w:t>Has Status o</w:t>
      </w:r>
      <w:r w:rsidR="006C491B" w:rsidRPr="00326964">
        <w:rPr>
          <w:b/>
        </w:rPr>
        <w:t>f</w:t>
      </w:r>
      <w:r w:rsidRPr="008D5344">
        <w:t xml:space="preserve"> dropdown</w:t>
      </w:r>
      <w:r w:rsidR="008D5344" w:rsidRPr="008D5344">
        <w:t>,</w:t>
      </w:r>
      <w:r w:rsidRPr="008D5344">
        <w:t xml:space="preserve"> and choose one or more image</w:t>
      </w:r>
      <w:r w:rsidR="008D5344" w:rsidRPr="008D5344">
        <w:t>s</w:t>
      </w:r>
      <w:r w:rsidRPr="008D5344">
        <w:t xml:space="preserve"> </w:t>
      </w:r>
      <w:r w:rsidR="008D5344" w:rsidRPr="008D5344">
        <w:t>to choose</w:t>
      </w:r>
      <w:r w:rsidRPr="008D5344">
        <w:t xml:space="preserve"> </w:t>
      </w:r>
      <w:r w:rsidR="008D5344" w:rsidRPr="008D5344">
        <w:t xml:space="preserve">the </w:t>
      </w:r>
      <w:r w:rsidRPr="008D5344">
        <w:t>status</w:t>
      </w:r>
      <w:r w:rsidR="00C05126" w:rsidRPr="008D5344">
        <w:t xml:space="preserve"> </w:t>
      </w:r>
      <w:r w:rsidR="00C97193" w:rsidRPr="008D5344">
        <w:t>(</w:t>
      </w:r>
      <w:r w:rsidR="00C97193" w:rsidRPr="008D5344">
        <w:fldChar w:fldCharType="begin"/>
      </w:r>
      <w:r w:rsidR="00C97193" w:rsidRPr="008D5344">
        <w:instrText xml:space="preserve"> REF _Ref45876823 \h  \* MERGEFORMAT </w:instrText>
      </w:r>
      <w:r w:rsidR="00C97193" w:rsidRPr="008D5344">
        <w:fldChar w:fldCharType="separate"/>
      </w:r>
      <w:r w:rsidR="000032E2">
        <w:t>Figure 50</w:t>
      </w:r>
      <w:r w:rsidR="00C97193" w:rsidRPr="008D5344">
        <w:fldChar w:fldCharType="end"/>
      </w:r>
      <w:r w:rsidR="00C97193" w:rsidRPr="008D5344">
        <w:t>)</w:t>
      </w:r>
      <w:r w:rsidRPr="008D5344">
        <w:t>.</w:t>
      </w:r>
    </w:p>
    <w:p w14:paraId="7F3EBD52" w14:textId="21445DE6" w:rsidR="00C97193" w:rsidRDefault="00C97193" w:rsidP="008D5344">
      <w:pPr>
        <w:pStyle w:val="CaptionCentered"/>
      </w:pPr>
      <w:bookmarkStart w:id="357" w:name="_Ref45876823"/>
      <w:bookmarkStart w:id="358" w:name="_Toc117849818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50</w:t>
      </w:r>
      <w:r w:rsidR="00AF4825">
        <w:rPr>
          <w:noProof/>
        </w:rPr>
        <w:fldChar w:fldCharType="end"/>
      </w:r>
      <w:bookmarkEnd w:id="357"/>
      <w:r>
        <w:t xml:space="preserve">: </w:t>
      </w:r>
      <w:r w:rsidRPr="00C97193">
        <w:t>QA Status Choices</w:t>
      </w:r>
      <w:bookmarkEnd w:id="358"/>
    </w:p>
    <w:p w14:paraId="732E04AB" w14:textId="29010439" w:rsidR="008D5344" w:rsidRPr="00326964" w:rsidRDefault="00C05126" w:rsidP="005D4569">
      <w:pPr>
        <w:pStyle w:val="BodyText"/>
        <w:jc w:val="center"/>
        <w:rPr>
          <w:bCs/>
          <w:color w:val="0C0C0C"/>
          <w:w w:val="105"/>
          <w:szCs w:val="24"/>
        </w:rPr>
      </w:pPr>
      <w:r>
        <w:rPr>
          <w:noProof/>
        </w:rPr>
        <w:drawing>
          <wp:inline distT="0" distB="0" distL="0" distR="0" wp14:anchorId="0DA32466" wp14:editId="6B0DD041">
            <wp:extent cx="4728212" cy="3158490"/>
            <wp:effectExtent l="0" t="0" r="0" b="3810"/>
            <wp:docPr id="218" name="image90.png" descr="QA Statu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12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DAD7" w14:textId="02270A0E" w:rsidR="004A0D70" w:rsidRPr="00AB4ADC" w:rsidRDefault="00D93F35" w:rsidP="00B55EA0">
      <w:pPr>
        <w:pStyle w:val="BodyText"/>
        <w:keepNext/>
        <w:keepLines/>
        <w:rPr>
          <w:szCs w:val="24"/>
        </w:rPr>
      </w:pPr>
      <w:r w:rsidRPr="00AB4ADC">
        <w:rPr>
          <w:color w:val="0C0C0C"/>
          <w:w w:val="105"/>
          <w:szCs w:val="24"/>
        </w:rPr>
        <w:t xml:space="preserve">Restrict the </w:t>
      </w:r>
      <w:r w:rsidRPr="00AB4ADC">
        <w:rPr>
          <w:color w:val="1C1C1C"/>
          <w:w w:val="105"/>
          <w:szCs w:val="24"/>
        </w:rPr>
        <w:t xml:space="preserve">study </w:t>
      </w:r>
      <w:r w:rsidRPr="00AB4ADC">
        <w:rPr>
          <w:color w:val="0C0C0C"/>
          <w:w w:val="105"/>
          <w:szCs w:val="24"/>
        </w:rPr>
        <w:t xml:space="preserve">count in the search results using the </w:t>
      </w:r>
      <w:r w:rsidRPr="00AB4ADC">
        <w:rPr>
          <w:color w:val="1C1C1C"/>
          <w:w w:val="105"/>
          <w:szCs w:val="24"/>
        </w:rPr>
        <w:t xml:space="preserve">% </w:t>
      </w:r>
      <w:r w:rsidRPr="00AB4ADC">
        <w:rPr>
          <w:b/>
          <w:color w:val="0C0C0C"/>
          <w:w w:val="105"/>
          <w:szCs w:val="24"/>
        </w:rPr>
        <w:t xml:space="preserve">return </w:t>
      </w:r>
      <w:r w:rsidRPr="00AB4ADC">
        <w:rPr>
          <w:color w:val="0C0C0C"/>
          <w:w w:val="105"/>
          <w:szCs w:val="24"/>
        </w:rPr>
        <w:t>dropdowns</w:t>
      </w:r>
      <w:r w:rsidR="00655F96">
        <w:rPr>
          <w:color w:val="0C0C0C"/>
          <w:w w:val="105"/>
          <w:szCs w:val="24"/>
        </w:rPr>
        <w:t xml:space="preserve"> </w:t>
      </w:r>
      <w:r w:rsidR="00655F96" w:rsidRPr="00AB4ADC">
        <w:rPr>
          <w:color w:val="0C0C0C"/>
          <w:w w:val="105"/>
          <w:szCs w:val="24"/>
        </w:rPr>
        <w:t>(</w:t>
      </w:r>
      <w:r w:rsidR="00655F96" w:rsidRPr="00AB4ADC">
        <w:rPr>
          <w:color w:val="0C0C0C"/>
          <w:w w:val="105"/>
          <w:szCs w:val="24"/>
        </w:rPr>
        <w:fldChar w:fldCharType="begin"/>
      </w:r>
      <w:r w:rsidR="00655F96" w:rsidRPr="00AB4ADC">
        <w:rPr>
          <w:color w:val="0C0C0C"/>
          <w:w w:val="105"/>
          <w:szCs w:val="24"/>
        </w:rPr>
        <w:instrText xml:space="preserve"> REF _Ref45618078 \h  \* MERGEFORMAT </w:instrText>
      </w:r>
      <w:r w:rsidR="00655F96" w:rsidRPr="00AB4ADC">
        <w:rPr>
          <w:color w:val="0C0C0C"/>
          <w:w w:val="105"/>
          <w:szCs w:val="24"/>
        </w:rPr>
      </w:r>
      <w:r w:rsidR="00655F96" w:rsidRPr="00AB4ADC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51</w:t>
      </w:r>
      <w:r w:rsidR="00655F96" w:rsidRPr="00AB4ADC">
        <w:rPr>
          <w:color w:val="0C0C0C"/>
          <w:w w:val="105"/>
          <w:szCs w:val="24"/>
        </w:rPr>
        <w:fldChar w:fldCharType="end"/>
      </w:r>
      <w:r w:rsidR="00655F96" w:rsidRPr="00AB4ADC">
        <w:rPr>
          <w:color w:val="0C0C0C"/>
          <w:w w:val="105"/>
          <w:szCs w:val="24"/>
        </w:rPr>
        <w:t>)</w:t>
      </w:r>
      <w:r w:rsidR="00B11B86">
        <w:rPr>
          <w:color w:val="0C0C0C"/>
          <w:w w:val="105"/>
          <w:szCs w:val="24"/>
        </w:rPr>
        <w:t xml:space="preserve">. </w:t>
      </w:r>
      <w:r w:rsidR="00326964">
        <w:rPr>
          <w:color w:val="0C0C0C"/>
          <w:w w:val="105"/>
          <w:szCs w:val="24"/>
        </w:rPr>
        <w:t>The l</w:t>
      </w:r>
      <w:r w:rsidRPr="00AB4ADC">
        <w:rPr>
          <w:color w:val="0C0C0C"/>
          <w:w w:val="105"/>
          <w:szCs w:val="24"/>
        </w:rPr>
        <w:t xml:space="preserve">eft dropdown is in </w:t>
      </w:r>
      <w:r w:rsidR="00D26F7A">
        <w:rPr>
          <w:color w:val="0C0C0C"/>
          <w:w w:val="105"/>
          <w:szCs w:val="24"/>
        </w:rPr>
        <w:t xml:space="preserve">the </w:t>
      </w:r>
      <w:r w:rsidRPr="00AB4ADC">
        <w:rPr>
          <w:color w:val="0C0C0C"/>
          <w:w w:val="105"/>
          <w:szCs w:val="24"/>
        </w:rPr>
        <w:t xml:space="preserve">percentage of </w:t>
      </w:r>
      <w:r w:rsidRPr="00AB4ADC">
        <w:rPr>
          <w:color w:val="1C1C1C"/>
          <w:w w:val="105"/>
          <w:szCs w:val="24"/>
        </w:rPr>
        <w:t xml:space="preserve">study </w:t>
      </w:r>
      <w:r w:rsidRPr="00AB4ADC">
        <w:rPr>
          <w:color w:val="0C0C0C"/>
          <w:w w:val="105"/>
          <w:szCs w:val="24"/>
        </w:rPr>
        <w:t>items to display</w:t>
      </w:r>
      <w:r w:rsidR="00B11B86">
        <w:rPr>
          <w:color w:val="0C0C0C"/>
          <w:w w:val="105"/>
          <w:szCs w:val="24"/>
        </w:rPr>
        <w:t xml:space="preserve">. </w:t>
      </w:r>
      <w:r w:rsidR="00326964">
        <w:rPr>
          <w:color w:val="0C0C0C"/>
          <w:w w:val="105"/>
          <w:szCs w:val="24"/>
        </w:rPr>
        <w:t>The r</w:t>
      </w:r>
      <w:r w:rsidRPr="00AB4ADC">
        <w:rPr>
          <w:color w:val="0C0C0C"/>
          <w:w w:val="105"/>
          <w:szCs w:val="24"/>
        </w:rPr>
        <w:t>ight dropdown is the maximum number of items to display</w:t>
      </w:r>
      <w:r w:rsidRPr="00AB4ADC">
        <w:rPr>
          <w:color w:val="343434"/>
          <w:w w:val="105"/>
          <w:szCs w:val="24"/>
        </w:rPr>
        <w:t>.</w:t>
      </w:r>
    </w:p>
    <w:p w14:paraId="651FABC5" w14:textId="33883292" w:rsidR="00C05126" w:rsidRDefault="00C05126" w:rsidP="00326964">
      <w:pPr>
        <w:pStyle w:val="CaptionCentered"/>
      </w:pPr>
      <w:bookmarkStart w:id="359" w:name="_Ref45618078"/>
      <w:bookmarkStart w:id="360" w:name="_Toc11784981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51</w:t>
      </w:r>
      <w:r w:rsidR="00AF4825">
        <w:rPr>
          <w:noProof/>
        </w:rPr>
        <w:fldChar w:fldCharType="end"/>
      </w:r>
      <w:bookmarkEnd w:id="359"/>
      <w:r w:rsidR="00333EA8">
        <w:t xml:space="preserve">: </w:t>
      </w:r>
      <w:r w:rsidR="00333EA8" w:rsidRPr="00333EA8">
        <w:t xml:space="preserve">Percentage of Images to </w:t>
      </w:r>
      <w:r w:rsidR="00960F9E">
        <w:t>D</w:t>
      </w:r>
      <w:r w:rsidR="00333EA8" w:rsidRPr="00333EA8">
        <w:t>isplay</w:t>
      </w:r>
      <w:bookmarkEnd w:id="360"/>
    </w:p>
    <w:p w14:paraId="4B395CDB" w14:textId="0CD4F3C8" w:rsidR="004A0D70" w:rsidRPr="00C42628" w:rsidRDefault="005F502A" w:rsidP="00C42628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420AF54" wp14:editId="236191CB">
            <wp:extent cx="3611880" cy="3291840"/>
            <wp:effectExtent l="0" t="0" r="7620" b="3810"/>
            <wp:docPr id="14" name="Picture 14" descr="Percentage of Images to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lter_dropdown_figur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F35" w:rsidRPr="09AC18FB">
        <w:rPr>
          <w:i/>
          <w:iCs/>
          <w:color w:val="566477"/>
          <w:w w:val="105"/>
          <w:sz w:val="19"/>
          <w:szCs w:val="19"/>
        </w:rPr>
        <w:t xml:space="preserve"> </w:t>
      </w:r>
    </w:p>
    <w:p w14:paraId="6A49D5D2" w14:textId="15E8B9ED" w:rsidR="00333EA8" w:rsidRPr="00AB4ADC" w:rsidRDefault="00333EA8" w:rsidP="00B55EA0">
      <w:pPr>
        <w:keepNext/>
        <w:keepLines/>
        <w:rPr>
          <w:iCs/>
          <w:color w:val="0D0D0D" w:themeColor="text1" w:themeTint="F2"/>
        </w:rPr>
      </w:pPr>
      <w:r w:rsidRPr="00AB4ADC">
        <w:rPr>
          <w:iCs/>
          <w:color w:val="0D0D0D" w:themeColor="text1" w:themeTint="F2"/>
          <w:w w:val="105"/>
        </w:rPr>
        <w:t xml:space="preserve">Choose a filter using the </w:t>
      </w:r>
      <w:r w:rsidRPr="00AB4ADC">
        <w:rPr>
          <w:b/>
          <w:bCs/>
          <w:iCs/>
          <w:color w:val="0D0D0D" w:themeColor="text1" w:themeTint="F2"/>
          <w:w w:val="105"/>
        </w:rPr>
        <w:t>Select Filter</w:t>
      </w:r>
      <w:r w:rsidRPr="00AB4ADC">
        <w:rPr>
          <w:iCs/>
          <w:color w:val="0D0D0D" w:themeColor="text1" w:themeTint="F2"/>
          <w:w w:val="105"/>
        </w:rPr>
        <w:t xml:space="preserve"> dropdown</w:t>
      </w:r>
      <w:r w:rsidR="00C14AD6" w:rsidRPr="00AB4ADC">
        <w:rPr>
          <w:iCs/>
          <w:color w:val="0D0D0D" w:themeColor="text1" w:themeTint="F2"/>
          <w:w w:val="105"/>
        </w:rPr>
        <w:t xml:space="preserve"> (</w:t>
      </w:r>
      <w:r w:rsidR="00C14AD6" w:rsidRPr="00AB4ADC">
        <w:rPr>
          <w:iCs/>
          <w:color w:val="0D0D0D" w:themeColor="text1" w:themeTint="F2"/>
          <w:w w:val="105"/>
        </w:rPr>
        <w:fldChar w:fldCharType="begin"/>
      </w:r>
      <w:r w:rsidR="00C14AD6" w:rsidRPr="00AB4ADC">
        <w:rPr>
          <w:iCs/>
          <w:color w:val="0D0D0D" w:themeColor="text1" w:themeTint="F2"/>
          <w:w w:val="105"/>
        </w:rPr>
        <w:instrText xml:space="preserve"> REF _Ref45621310 \h  \* MERGEFORMAT </w:instrText>
      </w:r>
      <w:r w:rsidR="00C14AD6" w:rsidRPr="00AB4ADC">
        <w:rPr>
          <w:iCs/>
          <w:color w:val="0D0D0D" w:themeColor="text1" w:themeTint="F2"/>
          <w:w w:val="105"/>
        </w:rPr>
      </w:r>
      <w:r w:rsidR="00C14AD6" w:rsidRPr="00AB4ADC">
        <w:rPr>
          <w:iCs/>
          <w:color w:val="0D0D0D" w:themeColor="text1" w:themeTint="F2"/>
          <w:w w:val="105"/>
        </w:rPr>
        <w:fldChar w:fldCharType="separate"/>
      </w:r>
      <w:r w:rsidR="000032E2" w:rsidRPr="000032E2">
        <w:rPr>
          <w:color w:val="0D0D0D" w:themeColor="text1" w:themeTint="F2"/>
        </w:rPr>
        <w:t xml:space="preserve">Figure </w:t>
      </w:r>
      <w:r w:rsidR="000032E2" w:rsidRPr="000032E2">
        <w:rPr>
          <w:noProof/>
          <w:color w:val="0D0D0D" w:themeColor="text1" w:themeTint="F2"/>
        </w:rPr>
        <w:t>52</w:t>
      </w:r>
      <w:r w:rsidR="00C14AD6" w:rsidRPr="00AB4ADC">
        <w:rPr>
          <w:iCs/>
          <w:color w:val="0D0D0D" w:themeColor="text1" w:themeTint="F2"/>
          <w:w w:val="105"/>
        </w:rPr>
        <w:fldChar w:fldCharType="end"/>
      </w:r>
      <w:r w:rsidR="00C14AD6" w:rsidRPr="00AB4ADC">
        <w:rPr>
          <w:iCs/>
          <w:color w:val="0D0D0D" w:themeColor="text1" w:themeTint="F2"/>
          <w:w w:val="105"/>
        </w:rPr>
        <w:t>)</w:t>
      </w:r>
      <w:r w:rsidR="00B11B86">
        <w:rPr>
          <w:iCs/>
          <w:color w:val="0D0D0D" w:themeColor="text1" w:themeTint="F2"/>
          <w:w w:val="105"/>
        </w:rPr>
        <w:t xml:space="preserve">. </w:t>
      </w:r>
    </w:p>
    <w:p w14:paraId="44A35FA0" w14:textId="150406C7" w:rsidR="00FD3076" w:rsidRPr="00AB4ADC" w:rsidRDefault="00333EA8" w:rsidP="00326964">
      <w:pPr>
        <w:pStyle w:val="CaptionCentered"/>
      </w:pPr>
      <w:bookmarkStart w:id="361" w:name="_Ref45621310"/>
      <w:bookmarkStart w:id="362" w:name="_Toc117849820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52</w:t>
      </w:r>
      <w:r w:rsidR="00AF4825">
        <w:rPr>
          <w:noProof/>
        </w:rPr>
        <w:fldChar w:fldCharType="end"/>
      </w:r>
      <w:bookmarkEnd w:id="361"/>
      <w:r w:rsidR="00C14AD6">
        <w:t>: Saved Filters</w:t>
      </w:r>
      <w:bookmarkEnd w:id="362"/>
      <w:r w:rsidR="00FD3076">
        <w:tab/>
      </w:r>
    </w:p>
    <w:p w14:paraId="4E07C15E" w14:textId="00CEB0D2" w:rsidR="004A0D70" w:rsidRDefault="00333EA8" w:rsidP="00C42628">
      <w:pPr>
        <w:pStyle w:val="BodyText"/>
        <w:jc w:val="center"/>
        <w:rPr>
          <w:i/>
          <w:sz w:val="6"/>
        </w:rPr>
      </w:pPr>
      <w:r>
        <w:rPr>
          <w:noProof/>
        </w:rPr>
        <w:drawing>
          <wp:inline distT="0" distB="0" distL="0" distR="0" wp14:anchorId="0F44F5F7" wp14:editId="76637C24">
            <wp:extent cx="3872230" cy="3434635"/>
            <wp:effectExtent l="0" t="0" r="0" b="0"/>
            <wp:docPr id="220" name="Picture 220" descr="Saved Filter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4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87ED" w14:textId="7D397205" w:rsidR="00C14AD6" w:rsidRPr="00AB4ADC" w:rsidRDefault="00D93F35" w:rsidP="003279FC">
      <w:pPr>
        <w:pStyle w:val="BodyText"/>
        <w:keepNext/>
        <w:keepLines/>
        <w:rPr>
          <w:color w:val="0E0E0E"/>
          <w:w w:val="105"/>
          <w:szCs w:val="24"/>
        </w:rPr>
      </w:pPr>
      <w:r w:rsidRPr="00AB4ADC">
        <w:rPr>
          <w:color w:val="0D0D0D" w:themeColor="text1" w:themeTint="F2"/>
          <w:w w:val="105"/>
          <w:szCs w:val="24"/>
        </w:rPr>
        <w:t xml:space="preserve">Click </w:t>
      </w:r>
      <w:r w:rsidRPr="00AB4ADC">
        <w:rPr>
          <w:b/>
          <w:color w:val="0D0D0D" w:themeColor="text1" w:themeTint="F2"/>
          <w:w w:val="105"/>
          <w:szCs w:val="24"/>
        </w:rPr>
        <w:t xml:space="preserve">Search </w:t>
      </w:r>
      <w:r w:rsidRPr="00AB4ADC">
        <w:rPr>
          <w:color w:val="0D0D0D" w:themeColor="text1" w:themeTint="F2"/>
          <w:w w:val="105"/>
          <w:szCs w:val="24"/>
        </w:rPr>
        <w:t>to search for studies</w:t>
      </w:r>
      <w:r w:rsidR="00B11B86">
        <w:rPr>
          <w:color w:val="0D0D0D" w:themeColor="text1" w:themeTint="F2"/>
          <w:w w:val="105"/>
          <w:szCs w:val="24"/>
        </w:rPr>
        <w:t xml:space="preserve">. </w:t>
      </w:r>
      <w:r w:rsidR="00BB68B7">
        <w:rPr>
          <w:color w:val="0D0D0D" w:themeColor="text1" w:themeTint="F2"/>
          <w:w w:val="105"/>
          <w:szCs w:val="24"/>
        </w:rPr>
        <w:t>The f</w:t>
      </w:r>
      <w:r w:rsidRPr="00AB4ADC">
        <w:rPr>
          <w:color w:val="0D0D0D" w:themeColor="text1" w:themeTint="F2"/>
          <w:w w:val="105"/>
          <w:szCs w:val="24"/>
        </w:rPr>
        <w:t xml:space="preserve">irst study in the list of studies found </w:t>
      </w:r>
      <w:r w:rsidR="009F266C">
        <w:rPr>
          <w:color w:val="0D0D0D" w:themeColor="text1" w:themeTint="F2"/>
          <w:w w:val="105"/>
          <w:szCs w:val="24"/>
        </w:rPr>
        <w:t>displays automatically</w:t>
      </w:r>
      <w:r w:rsidRPr="00AB4ADC">
        <w:rPr>
          <w:color w:val="0D0D0D" w:themeColor="text1" w:themeTint="F2"/>
          <w:w w:val="105"/>
          <w:szCs w:val="24"/>
        </w:rPr>
        <w:t xml:space="preserve"> on the right</w:t>
      </w:r>
      <w:r w:rsidR="00B11B86">
        <w:rPr>
          <w:color w:val="0D0D0D" w:themeColor="text1" w:themeTint="F2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 xml:space="preserve">Click on the </w:t>
      </w:r>
      <w:r w:rsidRPr="00AB4ADC">
        <w:rPr>
          <w:b/>
          <w:color w:val="0E0E0E"/>
          <w:w w:val="105"/>
          <w:szCs w:val="24"/>
        </w:rPr>
        <w:t xml:space="preserve">Viewer </w:t>
      </w:r>
      <w:r w:rsidRPr="00AB4ADC">
        <w:rPr>
          <w:color w:val="0E0E0E"/>
          <w:w w:val="105"/>
          <w:szCs w:val="24"/>
        </w:rPr>
        <w:t>icon (c</w:t>
      </w:r>
      <w:r w:rsidRPr="00B06FDD">
        <w:rPr>
          <w:color w:val="0E0E0E"/>
          <w:w w:val="105"/>
          <w:szCs w:val="24"/>
        </w:rPr>
        <w:t>ircled in red</w:t>
      </w:r>
      <w:r w:rsidR="00326964">
        <w:rPr>
          <w:color w:val="0E0E0E"/>
          <w:w w:val="105"/>
          <w:szCs w:val="24"/>
        </w:rPr>
        <w:t>,</w:t>
      </w:r>
      <w:r w:rsidR="00B06FDD" w:rsidRPr="00B06FDD">
        <w:rPr>
          <w:color w:val="0E0E0E"/>
          <w:w w:val="105"/>
          <w:szCs w:val="24"/>
        </w:rPr>
        <w:t xml:space="preserve"> </w:t>
      </w:r>
      <w:r w:rsidR="00B06FDD" w:rsidRPr="00B06FDD">
        <w:rPr>
          <w:color w:val="0E0E0E"/>
          <w:w w:val="105"/>
          <w:szCs w:val="24"/>
        </w:rPr>
        <w:fldChar w:fldCharType="begin"/>
      </w:r>
      <w:r w:rsidR="00B06FDD" w:rsidRPr="00B06FDD">
        <w:rPr>
          <w:color w:val="0E0E0E"/>
          <w:w w:val="105"/>
          <w:szCs w:val="24"/>
        </w:rPr>
        <w:instrText xml:space="preserve"> REF _Ref45877356 \h </w:instrText>
      </w:r>
      <w:r w:rsidR="00B06FDD">
        <w:rPr>
          <w:color w:val="0E0E0E"/>
          <w:w w:val="105"/>
          <w:szCs w:val="24"/>
        </w:rPr>
        <w:instrText xml:space="preserve"> \* MERGEFORMAT </w:instrText>
      </w:r>
      <w:r w:rsidR="00B06FDD" w:rsidRPr="00B06FDD">
        <w:rPr>
          <w:color w:val="0E0E0E"/>
          <w:w w:val="105"/>
          <w:szCs w:val="24"/>
        </w:rPr>
      </w:r>
      <w:r w:rsidR="00B06FDD" w:rsidRPr="00B06FDD">
        <w:rPr>
          <w:color w:val="0E0E0E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53</w:t>
      </w:r>
      <w:r w:rsidR="00B06FDD" w:rsidRPr="00B06FDD">
        <w:rPr>
          <w:color w:val="0E0E0E"/>
          <w:w w:val="105"/>
          <w:szCs w:val="24"/>
        </w:rPr>
        <w:fldChar w:fldCharType="end"/>
      </w:r>
      <w:r w:rsidRPr="00B06FDD">
        <w:rPr>
          <w:color w:val="0E0E0E"/>
          <w:w w:val="105"/>
          <w:szCs w:val="24"/>
        </w:rPr>
        <w:t>) t</w:t>
      </w:r>
      <w:r w:rsidRPr="00AB4ADC">
        <w:rPr>
          <w:color w:val="0E0E0E"/>
          <w:w w:val="105"/>
          <w:szCs w:val="24"/>
        </w:rPr>
        <w:t>o display the study</w:t>
      </w:r>
      <w:r w:rsidR="00B11B86">
        <w:rPr>
          <w:color w:val="0E0E0E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 xml:space="preserve">Click on the </w:t>
      </w:r>
      <w:r w:rsidRPr="00AB4ADC">
        <w:rPr>
          <w:b/>
          <w:color w:val="0E0E0E"/>
          <w:w w:val="105"/>
          <w:szCs w:val="24"/>
        </w:rPr>
        <w:t>Images</w:t>
      </w:r>
      <w:r w:rsidRPr="00B06FDD">
        <w:rPr>
          <w:b/>
          <w:color w:val="0E0E0E"/>
          <w:w w:val="105"/>
          <w:szCs w:val="24"/>
        </w:rPr>
        <w:t xml:space="preserve"> </w:t>
      </w:r>
      <w:r w:rsidRPr="00B06FDD">
        <w:rPr>
          <w:color w:val="0E0E0E"/>
          <w:w w:val="105"/>
          <w:szCs w:val="24"/>
        </w:rPr>
        <w:t>icon (circled in yellow</w:t>
      </w:r>
      <w:r w:rsidR="00326964">
        <w:rPr>
          <w:color w:val="0E0E0E"/>
          <w:w w:val="105"/>
          <w:szCs w:val="24"/>
        </w:rPr>
        <w:t>,</w:t>
      </w:r>
      <w:r w:rsidR="00B06FDD" w:rsidRPr="00B06FDD">
        <w:rPr>
          <w:color w:val="0E0E0E"/>
          <w:w w:val="105"/>
          <w:szCs w:val="24"/>
        </w:rPr>
        <w:t xml:space="preserve"> </w:t>
      </w:r>
      <w:r w:rsidR="00B06FDD" w:rsidRPr="00B06FDD">
        <w:rPr>
          <w:color w:val="0E0E0E"/>
          <w:w w:val="105"/>
          <w:szCs w:val="24"/>
        </w:rPr>
        <w:fldChar w:fldCharType="begin"/>
      </w:r>
      <w:r w:rsidR="00B06FDD" w:rsidRPr="00B06FDD">
        <w:rPr>
          <w:color w:val="0E0E0E"/>
          <w:w w:val="105"/>
          <w:szCs w:val="24"/>
        </w:rPr>
        <w:instrText xml:space="preserve"> REF _Ref45877356 \h </w:instrText>
      </w:r>
      <w:r w:rsidR="00B06FDD">
        <w:rPr>
          <w:color w:val="0E0E0E"/>
          <w:w w:val="105"/>
          <w:szCs w:val="24"/>
        </w:rPr>
        <w:instrText xml:space="preserve"> \* MERGEFORMAT </w:instrText>
      </w:r>
      <w:r w:rsidR="00B06FDD" w:rsidRPr="00B06FDD">
        <w:rPr>
          <w:color w:val="0E0E0E"/>
          <w:w w:val="105"/>
          <w:szCs w:val="24"/>
        </w:rPr>
      </w:r>
      <w:r w:rsidR="00B06FDD" w:rsidRPr="00B06FDD">
        <w:rPr>
          <w:color w:val="0E0E0E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53</w:t>
      </w:r>
      <w:r w:rsidR="00B06FDD" w:rsidRPr="00B06FDD">
        <w:rPr>
          <w:color w:val="0E0E0E"/>
          <w:w w:val="105"/>
          <w:szCs w:val="24"/>
        </w:rPr>
        <w:fldChar w:fldCharType="end"/>
      </w:r>
      <w:r w:rsidRPr="00B06FDD">
        <w:rPr>
          <w:color w:val="0E0E0E"/>
          <w:w w:val="105"/>
          <w:szCs w:val="24"/>
        </w:rPr>
        <w:t>) to displ</w:t>
      </w:r>
      <w:r w:rsidRPr="00AB4ADC">
        <w:rPr>
          <w:color w:val="0E0E0E"/>
          <w:w w:val="105"/>
          <w:szCs w:val="24"/>
        </w:rPr>
        <w:t>ay the images tab for the study</w:t>
      </w:r>
      <w:r w:rsidR="001A5F2E">
        <w:rPr>
          <w:color w:val="0E0E0E"/>
          <w:w w:val="105"/>
          <w:szCs w:val="24"/>
        </w:rPr>
        <w:t>.</w:t>
      </w:r>
    </w:p>
    <w:p w14:paraId="27159B48" w14:textId="53EEF1A9" w:rsidR="00B06FDD" w:rsidRDefault="00B06FDD" w:rsidP="00326964">
      <w:pPr>
        <w:pStyle w:val="CaptionCentered"/>
      </w:pPr>
      <w:bookmarkStart w:id="363" w:name="_Ref45877356"/>
      <w:bookmarkStart w:id="364" w:name="_Toc117849821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53</w:t>
      </w:r>
      <w:r w:rsidR="00AF4825">
        <w:rPr>
          <w:noProof/>
        </w:rPr>
        <w:fldChar w:fldCharType="end"/>
      </w:r>
      <w:bookmarkEnd w:id="363"/>
      <w:r>
        <w:t xml:space="preserve">: </w:t>
      </w:r>
      <w:r w:rsidRPr="00B06FDD">
        <w:t>QA Filter Results</w:t>
      </w:r>
      <w:bookmarkEnd w:id="364"/>
    </w:p>
    <w:p w14:paraId="0E5D6DC5" w14:textId="07E0A195" w:rsidR="004A0D70" w:rsidRPr="00F94D4B" w:rsidRDefault="00DB029A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63CB1C16" wp14:editId="097AB280">
            <wp:extent cx="5989320" cy="3218688"/>
            <wp:effectExtent l="0" t="0" r="0" b="1270"/>
            <wp:docPr id="74" name="Picture 74" descr="QA Filter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DBD0" w14:textId="5B590FC4" w:rsidR="00326964" w:rsidRPr="00326964" w:rsidRDefault="00326964" w:rsidP="00B55EA0">
      <w:pPr>
        <w:pStyle w:val="BodyText"/>
        <w:keepNext/>
        <w:keepLines/>
      </w:pPr>
      <w:bookmarkStart w:id="365" w:name="_Ref45877488"/>
      <w:r w:rsidRPr="00326964">
        <w:t xml:space="preserve">You can click on the </w:t>
      </w:r>
      <w:r w:rsidRPr="005D4569">
        <w:rPr>
          <w:b/>
          <w:bCs/>
        </w:rPr>
        <w:t xml:space="preserve">Images </w:t>
      </w:r>
      <w:r w:rsidRPr="00D060A7">
        <w:t>tab</w:t>
      </w:r>
      <w:r w:rsidRPr="00326964">
        <w:t xml:space="preserve"> at the top after </w:t>
      </w:r>
      <w:r>
        <w:t xml:space="preserve">displaying the </w:t>
      </w:r>
      <w:r w:rsidRPr="00326964">
        <w:t>study (</w:t>
      </w:r>
      <w:r w:rsidR="00B0579D">
        <w:fldChar w:fldCharType="begin"/>
      </w:r>
      <w:r w:rsidR="00B0579D">
        <w:instrText xml:space="preserve"> REF _Ref46241486 \h </w:instrText>
      </w:r>
      <w:r w:rsidR="00B0579D">
        <w:fldChar w:fldCharType="separate"/>
      </w:r>
      <w:r w:rsidR="000032E2">
        <w:t xml:space="preserve">Figure </w:t>
      </w:r>
      <w:r w:rsidR="000032E2">
        <w:rPr>
          <w:noProof/>
        </w:rPr>
        <w:t>54</w:t>
      </w:r>
      <w:r w:rsidR="00B0579D">
        <w:fldChar w:fldCharType="end"/>
      </w:r>
      <w:r w:rsidRPr="00326964">
        <w:t>).</w:t>
      </w:r>
    </w:p>
    <w:p w14:paraId="628D75D0" w14:textId="240B0812" w:rsidR="00B06FDD" w:rsidRDefault="00B06FDD" w:rsidP="00326964">
      <w:pPr>
        <w:pStyle w:val="CaptionCentered"/>
      </w:pPr>
      <w:bookmarkStart w:id="366" w:name="_Ref46241486"/>
      <w:bookmarkStart w:id="367" w:name="_Toc117849822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54</w:t>
      </w:r>
      <w:r w:rsidR="00AF4825">
        <w:rPr>
          <w:noProof/>
        </w:rPr>
        <w:fldChar w:fldCharType="end"/>
      </w:r>
      <w:bookmarkEnd w:id="365"/>
      <w:bookmarkEnd w:id="366"/>
      <w:r>
        <w:t xml:space="preserve">: </w:t>
      </w:r>
      <w:r w:rsidRPr="00B06FDD">
        <w:t>QA Filter Results and Image Information</w:t>
      </w:r>
      <w:bookmarkEnd w:id="367"/>
    </w:p>
    <w:p w14:paraId="61B4E80E" w14:textId="270BCBF6" w:rsidR="00326964" w:rsidRDefault="00326964" w:rsidP="005D4569">
      <w:pPr>
        <w:pStyle w:val="BodyText"/>
        <w:jc w:val="center"/>
        <w:rPr>
          <w:i/>
          <w:sz w:val="20"/>
        </w:rPr>
      </w:pPr>
      <w:r>
        <w:rPr>
          <w:noProof/>
        </w:rPr>
        <w:drawing>
          <wp:inline distT="0" distB="0" distL="0" distR="0" wp14:anchorId="16384748" wp14:editId="471B3A81">
            <wp:extent cx="5742432" cy="3081528"/>
            <wp:effectExtent l="0" t="0" r="0" b="5080"/>
            <wp:docPr id="70" name="Picture 70" descr="QA Filter Results and Imag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FFB1" w14:textId="3CCEBBCF" w:rsidR="004A0D70" w:rsidRDefault="00A35B2B" w:rsidP="00C67C4F">
      <w:pPr>
        <w:pStyle w:val="Heading3"/>
      </w:pPr>
      <w:bookmarkStart w:id="368" w:name="_Ref113710943"/>
      <w:bookmarkStart w:id="369" w:name="_Toc117849763"/>
      <w:r>
        <w:t>Viewing and Setting Image Status</w:t>
      </w:r>
      <w:bookmarkEnd w:id="368"/>
      <w:bookmarkEnd w:id="369"/>
    </w:p>
    <w:p w14:paraId="18C4C840" w14:textId="1FC4C0EE" w:rsidR="004A0D70" w:rsidRPr="00AB4ADC" w:rsidRDefault="00337DB3" w:rsidP="00B55EA0">
      <w:pPr>
        <w:pStyle w:val="BodyText"/>
        <w:keepNext/>
        <w:keepLines/>
        <w:rPr>
          <w:szCs w:val="24"/>
        </w:rPr>
      </w:pPr>
      <w:r>
        <w:rPr>
          <w:color w:val="0C0C0C"/>
          <w:w w:val="105"/>
          <w:szCs w:val="24"/>
        </w:rPr>
        <w:t xml:space="preserve">Click on </w:t>
      </w:r>
      <w:r w:rsidR="00D93F35" w:rsidRPr="00AB4ADC">
        <w:rPr>
          <w:color w:val="0C0C0C"/>
          <w:w w:val="105"/>
          <w:szCs w:val="24"/>
        </w:rPr>
        <w:t>a thumbnail</w:t>
      </w:r>
      <w:r w:rsidR="00B11B86">
        <w:rPr>
          <w:color w:val="0C0C0C"/>
          <w:w w:val="105"/>
          <w:szCs w:val="24"/>
        </w:rPr>
        <w:t xml:space="preserve">. </w:t>
      </w:r>
      <w:r w:rsidR="00D93F35" w:rsidRPr="00AB4ADC">
        <w:rPr>
          <w:color w:val="0C0C0C"/>
          <w:w w:val="105"/>
          <w:szCs w:val="24"/>
        </w:rPr>
        <w:t>Its image information, including the view status</w:t>
      </w:r>
      <w:r w:rsidR="00326964">
        <w:rPr>
          <w:color w:val="0C0C0C"/>
          <w:w w:val="105"/>
          <w:szCs w:val="24"/>
        </w:rPr>
        <w:t>,</w:t>
      </w:r>
      <w:r w:rsidR="00D93F35" w:rsidRPr="00AB4ADC">
        <w:rPr>
          <w:color w:val="0C0C0C"/>
          <w:w w:val="105"/>
          <w:szCs w:val="24"/>
        </w:rPr>
        <w:t xml:space="preserve"> display</w:t>
      </w:r>
      <w:r w:rsidR="00326964">
        <w:rPr>
          <w:color w:val="0C0C0C"/>
          <w:w w:val="105"/>
          <w:szCs w:val="24"/>
        </w:rPr>
        <w:t>s</w:t>
      </w:r>
      <w:r w:rsidR="00D93F35" w:rsidRPr="00AB4ADC">
        <w:rPr>
          <w:color w:val="0C0C0C"/>
          <w:w w:val="105"/>
          <w:szCs w:val="24"/>
        </w:rPr>
        <w:t xml:space="preserve"> in a panel on the </w:t>
      </w:r>
      <w:r w:rsidR="00D93F35" w:rsidRPr="00630155">
        <w:rPr>
          <w:color w:val="0C0C0C"/>
          <w:w w:val="105"/>
          <w:szCs w:val="24"/>
        </w:rPr>
        <w:t>left (highlighted in blu</w:t>
      </w:r>
      <w:r w:rsidR="00326964">
        <w:rPr>
          <w:color w:val="0C0C0C"/>
          <w:w w:val="105"/>
          <w:szCs w:val="24"/>
        </w:rPr>
        <w:t xml:space="preserve">e, </w:t>
      </w:r>
      <w:r w:rsidR="00630155" w:rsidRPr="00630155">
        <w:rPr>
          <w:color w:val="0C0C0C"/>
          <w:w w:val="105"/>
          <w:szCs w:val="24"/>
        </w:rPr>
        <w:fldChar w:fldCharType="begin"/>
      </w:r>
      <w:r w:rsidR="00630155" w:rsidRPr="00630155">
        <w:rPr>
          <w:color w:val="0C0C0C"/>
          <w:w w:val="105"/>
          <w:szCs w:val="24"/>
        </w:rPr>
        <w:instrText xml:space="preserve"> REF _Ref45877586 \h </w:instrText>
      </w:r>
      <w:r w:rsidR="00630155">
        <w:rPr>
          <w:color w:val="0C0C0C"/>
          <w:w w:val="105"/>
          <w:szCs w:val="24"/>
        </w:rPr>
        <w:instrText xml:space="preserve"> \* MERGEFORMAT </w:instrText>
      </w:r>
      <w:r w:rsidR="00630155" w:rsidRPr="00630155">
        <w:rPr>
          <w:color w:val="0C0C0C"/>
          <w:w w:val="105"/>
          <w:szCs w:val="24"/>
        </w:rPr>
      </w:r>
      <w:r w:rsidR="00630155" w:rsidRPr="00630155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55</w:t>
      </w:r>
      <w:r w:rsidR="00630155" w:rsidRPr="00630155">
        <w:rPr>
          <w:color w:val="0C0C0C"/>
          <w:w w:val="105"/>
          <w:szCs w:val="24"/>
        </w:rPr>
        <w:fldChar w:fldCharType="end"/>
      </w:r>
      <w:r w:rsidR="00D93F35" w:rsidRPr="00630155">
        <w:rPr>
          <w:color w:val="0C0C0C"/>
          <w:w w:val="105"/>
          <w:szCs w:val="24"/>
        </w:rPr>
        <w:t>).</w:t>
      </w:r>
    </w:p>
    <w:p w14:paraId="4B5B5F51" w14:textId="326DE678" w:rsidR="00630D88" w:rsidRDefault="00630D88" w:rsidP="00326964">
      <w:pPr>
        <w:pStyle w:val="CaptionCentered"/>
      </w:pPr>
      <w:bookmarkStart w:id="370" w:name="_Ref45877586"/>
      <w:bookmarkStart w:id="371" w:name="_Toc117849823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55</w:t>
      </w:r>
      <w:r w:rsidR="00AF4825">
        <w:rPr>
          <w:noProof/>
        </w:rPr>
        <w:fldChar w:fldCharType="end"/>
      </w:r>
      <w:bookmarkEnd w:id="370"/>
      <w:r>
        <w:t xml:space="preserve">: </w:t>
      </w:r>
      <w:r w:rsidRPr="00630D88">
        <w:t>QA Thumbnail</w:t>
      </w:r>
      <w:bookmarkEnd w:id="371"/>
    </w:p>
    <w:p w14:paraId="4FE9E090" w14:textId="0A9C5A43" w:rsidR="00D31320" w:rsidRPr="005D4569" w:rsidRDefault="00326964" w:rsidP="005D4569">
      <w:pPr>
        <w:pStyle w:val="BodyText"/>
        <w:jc w:val="center"/>
        <w:rPr>
          <w:sz w:val="19"/>
        </w:rPr>
      </w:pPr>
      <w:r>
        <w:rPr>
          <w:noProof/>
        </w:rPr>
        <w:drawing>
          <wp:inline distT="0" distB="0" distL="0" distR="0" wp14:anchorId="53243753" wp14:editId="0BBE53A8">
            <wp:extent cx="5742432" cy="2862072"/>
            <wp:effectExtent l="0" t="0" r="0" b="0"/>
            <wp:docPr id="72" name="Picture 72" descr="QA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995D" w14:textId="1C0DA30B" w:rsidR="00337DB3" w:rsidRDefault="00337DB3" w:rsidP="00465410">
      <w:pPr>
        <w:pStyle w:val="BodyText"/>
        <w:rPr>
          <w:color w:val="0C0C0C"/>
          <w:w w:val="105"/>
        </w:rPr>
      </w:pPr>
      <w:r w:rsidRPr="00AB4ADC">
        <w:rPr>
          <w:color w:val="0C0C0C"/>
          <w:w w:val="105"/>
          <w:szCs w:val="24"/>
        </w:rPr>
        <w:t xml:space="preserve">Click on an </w:t>
      </w:r>
      <w:r w:rsidRPr="005D4569">
        <w:rPr>
          <w:b/>
          <w:bCs/>
          <w:color w:val="0C0C0C"/>
          <w:w w:val="105"/>
          <w:szCs w:val="24"/>
        </w:rPr>
        <w:t>image thumbnail</w:t>
      </w:r>
      <w:r w:rsidRPr="00AB4ADC">
        <w:rPr>
          <w:color w:val="0C0C0C"/>
          <w:w w:val="105"/>
          <w:szCs w:val="24"/>
        </w:rPr>
        <w:t xml:space="preserve"> </w:t>
      </w:r>
      <w:r>
        <w:rPr>
          <w:color w:val="0C0C0C"/>
          <w:w w:val="105"/>
          <w:szCs w:val="24"/>
        </w:rPr>
        <w:t>to</w:t>
      </w:r>
      <w:r w:rsidRPr="00AB4ADC">
        <w:rPr>
          <w:color w:val="0C0C0C"/>
          <w:w w:val="105"/>
          <w:szCs w:val="24"/>
        </w:rPr>
        <w:t xml:space="preserve"> display the corresponding image</w:t>
      </w:r>
      <w:r w:rsidR="00B11B86">
        <w:rPr>
          <w:color w:val="0C0C0C"/>
          <w:w w:val="105"/>
          <w:szCs w:val="24"/>
        </w:rPr>
        <w:t xml:space="preserve">. </w:t>
      </w:r>
      <w:r w:rsidRPr="00AB4ADC">
        <w:rPr>
          <w:color w:val="0C0C0C"/>
          <w:w w:val="105"/>
          <w:szCs w:val="24"/>
        </w:rPr>
        <w:t xml:space="preserve">More than one thumbnail can be </w:t>
      </w:r>
      <w:r>
        <w:rPr>
          <w:color w:val="0C0C0C"/>
          <w:w w:val="105"/>
          <w:szCs w:val="24"/>
        </w:rPr>
        <w:t>selected</w:t>
      </w:r>
      <w:r w:rsidRPr="00AB4ADC">
        <w:rPr>
          <w:color w:val="0C0C0C"/>
          <w:w w:val="105"/>
          <w:szCs w:val="24"/>
        </w:rPr>
        <w:t xml:space="preserve"> using the </w:t>
      </w:r>
      <w:r w:rsidRPr="00AB4ADC">
        <w:rPr>
          <w:color w:val="1C1C1C"/>
          <w:w w:val="105"/>
          <w:szCs w:val="24"/>
        </w:rPr>
        <w:t xml:space="preserve">shift </w:t>
      </w:r>
      <w:r w:rsidRPr="00AB4ADC">
        <w:rPr>
          <w:color w:val="0C0C0C"/>
          <w:w w:val="105"/>
          <w:szCs w:val="24"/>
        </w:rPr>
        <w:t>key</w:t>
      </w:r>
      <w:r>
        <w:rPr>
          <w:color w:val="0C0C0C"/>
          <w:w w:val="105"/>
        </w:rPr>
        <w:t>.</w:t>
      </w:r>
    </w:p>
    <w:p w14:paraId="5234A6CD" w14:textId="3E2D895D" w:rsidR="006C07D3" w:rsidRPr="006C07D3" w:rsidRDefault="006C07D3" w:rsidP="00465410">
      <w:pPr>
        <w:pStyle w:val="BodyText"/>
        <w:rPr>
          <w:color w:val="0C0C0C"/>
          <w:w w:val="105"/>
        </w:rPr>
      </w:pPr>
      <w:r>
        <w:rPr>
          <w:b/>
          <w:bCs/>
          <w:color w:val="0C0C0C"/>
          <w:w w:val="105"/>
        </w:rPr>
        <w:t xml:space="preserve">NOTE: </w:t>
      </w:r>
      <w:r w:rsidRPr="00D060A7">
        <w:rPr>
          <w:color w:val="0C0C0C"/>
          <w:w w:val="105"/>
        </w:rPr>
        <w:t xml:space="preserve">The </w:t>
      </w:r>
      <w:r>
        <w:rPr>
          <w:color w:val="0C0C0C"/>
          <w:w w:val="105"/>
        </w:rPr>
        <w:t xml:space="preserve">user's VistA account requires the </w:t>
      </w:r>
      <w:r w:rsidRPr="00D060A7">
        <w:rPr>
          <w:color w:val="0C0C0C"/>
          <w:w w:val="105"/>
        </w:rPr>
        <w:t xml:space="preserve">MAG EDIT </w:t>
      </w:r>
      <w:r w:rsidR="00E23926">
        <w:rPr>
          <w:color w:val="0C0C0C"/>
          <w:w w:val="105"/>
        </w:rPr>
        <w:t>or</w:t>
      </w:r>
      <w:r w:rsidRPr="00D060A7">
        <w:rPr>
          <w:color w:val="0C0C0C"/>
          <w:w w:val="105"/>
        </w:rPr>
        <w:t xml:space="preserve"> MAG QA REVIEW keys to edit/set this information.</w:t>
      </w:r>
    </w:p>
    <w:p w14:paraId="1F1BB425" w14:textId="316954EB" w:rsidR="004A0D70" w:rsidRPr="00D31320" w:rsidRDefault="00D93F35" w:rsidP="00B55EA0">
      <w:pPr>
        <w:pStyle w:val="BodyText"/>
        <w:keepNext/>
        <w:keepLines/>
        <w:rPr>
          <w:szCs w:val="23"/>
        </w:rPr>
      </w:pPr>
      <w:r w:rsidRPr="00806841">
        <w:rPr>
          <w:color w:val="0C0C0C"/>
          <w:w w:val="105"/>
          <w:szCs w:val="24"/>
        </w:rPr>
        <w:t xml:space="preserve">Click </w:t>
      </w:r>
      <w:r w:rsidR="00337DB3">
        <w:rPr>
          <w:color w:val="0C0C0C"/>
          <w:w w:val="105"/>
          <w:szCs w:val="24"/>
        </w:rPr>
        <w:t xml:space="preserve">the </w:t>
      </w:r>
      <w:r w:rsidRPr="00337DB3">
        <w:rPr>
          <w:b/>
          <w:bCs/>
          <w:color w:val="0C0C0C"/>
          <w:w w:val="105"/>
          <w:szCs w:val="24"/>
        </w:rPr>
        <w:t>QA Reviewed</w:t>
      </w:r>
      <w:r w:rsidRPr="00806841">
        <w:rPr>
          <w:color w:val="0C0C0C"/>
          <w:w w:val="105"/>
          <w:szCs w:val="24"/>
        </w:rPr>
        <w:t xml:space="preserve"> or </w:t>
      </w:r>
      <w:r w:rsidRPr="00337DB3">
        <w:rPr>
          <w:b/>
          <w:bCs/>
          <w:color w:val="0C0C0C"/>
          <w:w w:val="105"/>
          <w:szCs w:val="24"/>
        </w:rPr>
        <w:t>Needs Review</w:t>
      </w:r>
      <w:r w:rsidRPr="00806841">
        <w:rPr>
          <w:color w:val="0C0C0C"/>
          <w:w w:val="105"/>
          <w:szCs w:val="24"/>
        </w:rPr>
        <w:t xml:space="preserve"> button to set the corresponding image status</w:t>
      </w:r>
      <w:r w:rsidR="00B11B86">
        <w:rPr>
          <w:color w:val="0C0C0C"/>
          <w:w w:val="105"/>
          <w:szCs w:val="24"/>
        </w:rPr>
        <w:t xml:space="preserve">. </w:t>
      </w:r>
      <w:r w:rsidRPr="00806841">
        <w:rPr>
          <w:color w:val="0C0C0C"/>
          <w:w w:val="105"/>
          <w:szCs w:val="24"/>
        </w:rPr>
        <w:t>You can also right</w:t>
      </w:r>
      <w:r w:rsidR="00337DB3">
        <w:rPr>
          <w:color w:val="0C0C0C"/>
          <w:w w:val="105"/>
          <w:szCs w:val="24"/>
        </w:rPr>
        <w:t>-</w:t>
      </w:r>
      <w:r w:rsidRPr="00806841">
        <w:rPr>
          <w:color w:val="0C0C0C"/>
          <w:w w:val="105"/>
          <w:szCs w:val="24"/>
        </w:rPr>
        <w:t>click on the image or the image thumbnail to set the imag</w:t>
      </w:r>
      <w:r w:rsidRPr="001F3066">
        <w:rPr>
          <w:color w:val="0C0C0C"/>
          <w:w w:val="105"/>
          <w:szCs w:val="24"/>
        </w:rPr>
        <w:t>e status</w:t>
      </w:r>
      <w:r w:rsidR="001F3066" w:rsidRPr="001F3066">
        <w:rPr>
          <w:color w:val="0C0C0C"/>
          <w:w w:val="105"/>
          <w:szCs w:val="24"/>
        </w:rPr>
        <w:t xml:space="preserve"> (</w:t>
      </w:r>
      <w:r w:rsidR="001F3066" w:rsidRPr="001F3066">
        <w:rPr>
          <w:color w:val="0C0C0C"/>
          <w:w w:val="105"/>
          <w:szCs w:val="24"/>
        </w:rPr>
        <w:fldChar w:fldCharType="begin"/>
      </w:r>
      <w:r w:rsidR="001F3066" w:rsidRPr="001F3066">
        <w:rPr>
          <w:color w:val="0C0C0C"/>
          <w:w w:val="105"/>
          <w:szCs w:val="24"/>
        </w:rPr>
        <w:instrText xml:space="preserve"> REF _Ref45877753 \h </w:instrText>
      </w:r>
      <w:r w:rsidR="001F3066">
        <w:rPr>
          <w:color w:val="0C0C0C"/>
          <w:w w:val="105"/>
          <w:szCs w:val="24"/>
        </w:rPr>
        <w:instrText xml:space="preserve"> \* MERGEFORMAT </w:instrText>
      </w:r>
      <w:r w:rsidR="001F3066" w:rsidRPr="001F3066">
        <w:rPr>
          <w:color w:val="0C0C0C"/>
          <w:w w:val="105"/>
          <w:szCs w:val="24"/>
        </w:rPr>
      </w:r>
      <w:r w:rsidR="001F3066" w:rsidRPr="001F3066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56</w:t>
      </w:r>
      <w:r w:rsidR="001F3066" w:rsidRPr="001F3066">
        <w:rPr>
          <w:color w:val="0C0C0C"/>
          <w:w w:val="105"/>
          <w:szCs w:val="24"/>
        </w:rPr>
        <w:fldChar w:fldCharType="end"/>
      </w:r>
      <w:r w:rsidR="001F3066" w:rsidRPr="001F3066">
        <w:rPr>
          <w:color w:val="0C0C0C"/>
          <w:w w:val="105"/>
          <w:szCs w:val="24"/>
        </w:rPr>
        <w:t>)</w:t>
      </w:r>
      <w:r w:rsidRPr="001F3066">
        <w:rPr>
          <w:color w:val="0C0C0C"/>
          <w:w w:val="105"/>
          <w:szCs w:val="24"/>
        </w:rPr>
        <w:t>.</w:t>
      </w:r>
    </w:p>
    <w:p w14:paraId="37C96F6D" w14:textId="36D76CE7" w:rsidR="001F3066" w:rsidRDefault="001F3066" w:rsidP="00337DB3">
      <w:pPr>
        <w:pStyle w:val="CaptionCentered"/>
      </w:pPr>
      <w:bookmarkStart w:id="372" w:name="_Ref45877753"/>
      <w:bookmarkStart w:id="373" w:name="_Toc117849824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56</w:t>
      </w:r>
      <w:r w:rsidR="00AF4825">
        <w:rPr>
          <w:noProof/>
        </w:rPr>
        <w:fldChar w:fldCharType="end"/>
      </w:r>
      <w:bookmarkEnd w:id="372"/>
      <w:r>
        <w:t xml:space="preserve">: </w:t>
      </w:r>
      <w:r w:rsidRPr="001F3066">
        <w:t>QA Review Status Update Menus</w:t>
      </w:r>
      <w:bookmarkEnd w:id="373"/>
    </w:p>
    <w:p w14:paraId="5626DAD2" w14:textId="03045DF4" w:rsidR="004A0D70" w:rsidRPr="00F94D4B" w:rsidRDefault="00710106" w:rsidP="00C42628">
      <w:pPr>
        <w:pStyle w:val="BodyText"/>
        <w:jc w:val="center"/>
        <w:rPr>
          <w:sz w:val="22"/>
        </w:rPr>
      </w:pPr>
      <w:r>
        <w:rPr>
          <w:noProof/>
        </w:rPr>
        <w:drawing>
          <wp:inline distT="0" distB="0" distL="0" distR="0" wp14:anchorId="599513DC" wp14:editId="5E66055C">
            <wp:extent cx="6194754" cy="2426879"/>
            <wp:effectExtent l="0" t="0" r="0" b="0"/>
            <wp:docPr id="22" name="Picture 22" descr="QA Review Status Update 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754" cy="24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C089" w14:textId="0A0760A8" w:rsidR="003F2F44" w:rsidRPr="00710106" w:rsidRDefault="00D93F35" w:rsidP="00710106">
      <w:pPr>
        <w:rPr>
          <w:b/>
        </w:rPr>
      </w:pPr>
      <w:r w:rsidRPr="00AB4ADC">
        <w:rPr>
          <w:color w:val="0C0C0C"/>
          <w:w w:val="105"/>
        </w:rPr>
        <w:t xml:space="preserve">You can invoke the Image </w:t>
      </w:r>
      <w:r w:rsidRPr="00AB4ADC">
        <w:rPr>
          <w:color w:val="1C1C1C"/>
          <w:w w:val="105"/>
        </w:rPr>
        <w:t xml:space="preserve">Index Editor </w:t>
      </w:r>
      <w:r w:rsidR="00FD1131">
        <w:rPr>
          <w:color w:val="0C0C0C"/>
          <w:w w:val="105"/>
        </w:rPr>
        <w:t>page</w:t>
      </w:r>
      <w:r w:rsidRPr="00AB4ADC">
        <w:rPr>
          <w:color w:val="0C0C0C"/>
          <w:w w:val="105"/>
        </w:rPr>
        <w:t xml:space="preserve"> by clicking on the </w:t>
      </w:r>
      <w:r w:rsidRPr="00AB4ADC">
        <w:rPr>
          <w:b/>
          <w:color w:val="0C0C0C"/>
          <w:w w:val="105"/>
        </w:rPr>
        <w:t>Image Index Edit</w:t>
      </w:r>
      <w:r w:rsidR="00710106">
        <w:rPr>
          <w:b/>
          <w:color w:val="0C0C0C"/>
          <w:w w:val="105"/>
        </w:rPr>
        <w:t xml:space="preserve"> </w:t>
      </w:r>
      <w:r w:rsidRPr="00AB4ADC">
        <w:rPr>
          <w:color w:val="0C0C0C"/>
        </w:rPr>
        <w:t>menu item.</w:t>
      </w:r>
    </w:p>
    <w:p w14:paraId="7446217A" w14:textId="5E88FA9A" w:rsidR="004A0D70" w:rsidRPr="00F94D4B" w:rsidRDefault="00D93F35" w:rsidP="003F2F44">
      <w:pPr>
        <w:pStyle w:val="BodyText"/>
        <w:rPr>
          <w:szCs w:val="24"/>
        </w:rPr>
      </w:pPr>
      <w:r w:rsidRPr="00AB4ADC">
        <w:rPr>
          <w:color w:val="0C0C0C"/>
          <w:w w:val="110"/>
          <w:szCs w:val="24"/>
        </w:rPr>
        <w:t xml:space="preserve">Use the </w:t>
      </w:r>
      <w:proofErr w:type="spellStart"/>
      <w:r w:rsidRPr="00AB4ADC">
        <w:rPr>
          <w:b/>
          <w:color w:val="0C0C0C"/>
          <w:w w:val="110"/>
          <w:szCs w:val="24"/>
        </w:rPr>
        <w:t>Prev</w:t>
      </w:r>
      <w:proofErr w:type="spellEnd"/>
      <w:r w:rsidRPr="00AB4ADC">
        <w:rPr>
          <w:b/>
          <w:color w:val="0C0C0C"/>
          <w:w w:val="110"/>
          <w:szCs w:val="24"/>
        </w:rPr>
        <w:t xml:space="preserve"> </w:t>
      </w:r>
      <w:r w:rsidRPr="00AB4ADC">
        <w:rPr>
          <w:color w:val="0C0C0C"/>
          <w:w w:val="110"/>
          <w:szCs w:val="24"/>
        </w:rPr>
        <w:t xml:space="preserve">and </w:t>
      </w:r>
      <w:r w:rsidRPr="00AB4ADC">
        <w:rPr>
          <w:b/>
          <w:color w:val="0C0C0C"/>
          <w:w w:val="110"/>
          <w:szCs w:val="24"/>
        </w:rPr>
        <w:t xml:space="preserve">Next </w:t>
      </w:r>
      <w:r w:rsidRPr="00AB4ADC">
        <w:rPr>
          <w:color w:val="0C0C0C"/>
          <w:w w:val="110"/>
          <w:szCs w:val="24"/>
        </w:rPr>
        <w:t>buttons to traverse the search results</w:t>
      </w:r>
      <w:r w:rsidRPr="00AB4ADC">
        <w:rPr>
          <w:color w:val="313131"/>
          <w:w w:val="110"/>
          <w:szCs w:val="24"/>
        </w:rPr>
        <w:t>.</w:t>
      </w:r>
    </w:p>
    <w:p w14:paraId="23DE8AD9" w14:textId="2B3F712A" w:rsidR="00337DB3" w:rsidRDefault="00D93F35" w:rsidP="005D4569">
      <w:pPr>
        <w:rPr>
          <w:color w:val="313131"/>
          <w:w w:val="105"/>
        </w:rPr>
      </w:pPr>
      <w:r w:rsidRPr="00AB4ADC">
        <w:rPr>
          <w:color w:val="0C0C0C"/>
          <w:w w:val="105"/>
        </w:rPr>
        <w:t>Click</w:t>
      </w:r>
      <w:r w:rsidR="00337DB3">
        <w:rPr>
          <w:color w:val="0C0C0C"/>
          <w:w w:val="105"/>
        </w:rPr>
        <w:t xml:space="preserve"> the</w:t>
      </w:r>
      <w:r w:rsidRPr="00AB4ADC">
        <w:rPr>
          <w:color w:val="0C0C0C"/>
          <w:w w:val="105"/>
        </w:rPr>
        <w:t xml:space="preserve"> </w:t>
      </w:r>
      <w:r w:rsidRPr="00AB4ADC">
        <w:rPr>
          <w:b/>
          <w:color w:val="0C0C0C"/>
          <w:w w:val="105"/>
        </w:rPr>
        <w:t xml:space="preserve">Manage Study </w:t>
      </w:r>
      <w:r w:rsidRPr="00AB4ADC">
        <w:rPr>
          <w:color w:val="0C0C0C"/>
          <w:w w:val="105"/>
        </w:rPr>
        <w:t xml:space="preserve">button to display the </w:t>
      </w:r>
      <w:r w:rsidRPr="00AB4ADC">
        <w:rPr>
          <w:b/>
          <w:color w:val="0C0C0C"/>
          <w:w w:val="105"/>
        </w:rPr>
        <w:t xml:space="preserve">Images </w:t>
      </w:r>
      <w:r w:rsidRPr="00AB4ADC">
        <w:rPr>
          <w:color w:val="0C0C0C"/>
          <w:w w:val="105"/>
        </w:rPr>
        <w:t>tab for the study</w:t>
      </w:r>
      <w:r w:rsidRPr="00AB4ADC">
        <w:rPr>
          <w:color w:val="313131"/>
          <w:w w:val="105"/>
        </w:rPr>
        <w:t>.</w:t>
      </w:r>
    </w:p>
    <w:p w14:paraId="7F6DA05F" w14:textId="094172C6" w:rsidR="004A0D70" w:rsidRPr="00991C1B" w:rsidRDefault="00A80929" w:rsidP="00C67C4F">
      <w:pPr>
        <w:pStyle w:val="Heading3"/>
      </w:pPr>
      <w:bookmarkStart w:id="374" w:name="_Toc117849764"/>
      <w:r>
        <w:t>Image QA Report</w:t>
      </w:r>
      <w:bookmarkEnd w:id="374"/>
    </w:p>
    <w:p w14:paraId="7CF3955C" w14:textId="24A745BC" w:rsidR="00701F9E" w:rsidRPr="00701F9E" w:rsidRDefault="00D93F35" w:rsidP="00B55EA0">
      <w:pPr>
        <w:pStyle w:val="BodyTextwithCaption"/>
        <w:keepLines/>
        <w:rPr>
          <w:color w:val="313131"/>
          <w:w w:val="110"/>
        </w:rPr>
      </w:pPr>
      <w:r w:rsidRPr="00701F9E">
        <w:rPr>
          <w:w w:val="110"/>
        </w:rPr>
        <w:t xml:space="preserve">Select </w:t>
      </w:r>
      <w:r w:rsidRPr="00104B90">
        <w:rPr>
          <w:bCs/>
          <w:w w:val="110"/>
        </w:rPr>
        <w:t>the</w:t>
      </w:r>
      <w:r w:rsidRPr="005D4569">
        <w:rPr>
          <w:b/>
          <w:bCs/>
          <w:w w:val="110"/>
        </w:rPr>
        <w:t xml:space="preserve"> </w:t>
      </w:r>
      <w:r w:rsidR="00337DB3" w:rsidRPr="005D4569">
        <w:rPr>
          <w:b/>
          <w:bCs/>
          <w:w w:val="110"/>
        </w:rPr>
        <w:t>I</w:t>
      </w:r>
      <w:r w:rsidRPr="005D4569">
        <w:rPr>
          <w:b/>
          <w:bCs/>
          <w:w w:val="110"/>
        </w:rPr>
        <w:t>mage QA report</w:t>
      </w:r>
      <w:r w:rsidRPr="00701F9E">
        <w:rPr>
          <w:w w:val="110"/>
        </w:rPr>
        <w:t xml:space="preserve"> from the </w:t>
      </w:r>
      <w:r w:rsidR="001A5F2E" w:rsidRPr="00726640">
        <w:t xml:space="preserve">Viewer </w:t>
      </w:r>
      <w:r w:rsidRPr="00701F9E">
        <w:rPr>
          <w:w w:val="110"/>
        </w:rPr>
        <w:t>page</w:t>
      </w:r>
      <w:r w:rsidR="00957DE0">
        <w:rPr>
          <w:w w:val="110"/>
        </w:rPr>
        <w:t>'s</w:t>
      </w:r>
      <w:r w:rsidRPr="00701F9E">
        <w:rPr>
          <w:w w:val="110"/>
        </w:rPr>
        <w:t xml:space="preserve"> </w:t>
      </w:r>
      <w:r w:rsidR="00957DE0" w:rsidRPr="00D060A7">
        <w:rPr>
          <w:b/>
          <w:bCs/>
          <w:w w:val="110"/>
        </w:rPr>
        <w:t>E</w:t>
      </w:r>
      <w:r w:rsidRPr="00D060A7">
        <w:rPr>
          <w:b/>
          <w:bCs/>
          <w:w w:val="110"/>
        </w:rPr>
        <w:t xml:space="preserve">xternal </w:t>
      </w:r>
      <w:r w:rsidR="00957DE0" w:rsidRPr="00D060A7">
        <w:rPr>
          <w:b/>
          <w:bCs/>
          <w:w w:val="110"/>
        </w:rPr>
        <w:t>L</w:t>
      </w:r>
      <w:r w:rsidRPr="00D060A7">
        <w:rPr>
          <w:b/>
          <w:bCs/>
          <w:w w:val="110"/>
        </w:rPr>
        <w:t>ink</w:t>
      </w:r>
      <w:r w:rsidR="00957DE0" w:rsidRPr="00D060A7">
        <w:rPr>
          <w:b/>
          <w:bCs/>
          <w:w w:val="110"/>
        </w:rPr>
        <w:t>s</w:t>
      </w:r>
      <w:r w:rsidR="00957DE0">
        <w:rPr>
          <w:w w:val="110"/>
        </w:rPr>
        <w:t xml:space="preserve"> menu</w:t>
      </w:r>
      <w:r w:rsidRPr="00701F9E">
        <w:rPr>
          <w:w w:val="110"/>
        </w:rPr>
        <w:t xml:space="preserve"> to open the QA </w:t>
      </w:r>
      <w:r w:rsidR="003635B3">
        <w:rPr>
          <w:w w:val="110"/>
        </w:rPr>
        <w:t>Statistics R</w:t>
      </w:r>
      <w:r w:rsidRPr="00701F9E">
        <w:rPr>
          <w:w w:val="110"/>
        </w:rPr>
        <w:t>eport</w:t>
      </w:r>
      <w:r w:rsidR="003635B3">
        <w:rPr>
          <w:w w:val="110"/>
        </w:rPr>
        <w:t>s</w:t>
      </w:r>
      <w:r w:rsidRPr="00701F9E">
        <w:rPr>
          <w:w w:val="110"/>
        </w:rPr>
        <w:t xml:space="preserve"> p</w:t>
      </w:r>
      <w:r w:rsidRPr="003635B3">
        <w:rPr>
          <w:w w:val="110"/>
        </w:rPr>
        <w:t>age</w:t>
      </w:r>
      <w:r w:rsidR="003635B3" w:rsidRPr="003635B3">
        <w:rPr>
          <w:w w:val="110"/>
        </w:rPr>
        <w:t xml:space="preserve"> (</w:t>
      </w:r>
      <w:r w:rsidR="003635B3" w:rsidRPr="003635B3">
        <w:rPr>
          <w:w w:val="110"/>
        </w:rPr>
        <w:fldChar w:fldCharType="begin"/>
      </w:r>
      <w:r w:rsidR="003635B3" w:rsidRPr="003635B3">
        <w:rPr>
          <w:w w:val="110"/>
        </w:rPr>
        <w:instrText xml:space="preserve"> REF _Ref45877899 \h </w:instrText>
      </w:r>
      <w:r w:rsidR="003635B3">
        <w:rPr>
          <w:w w:val="110"/>
        </w:rPr>
        <w:instrText xml:space="preserve"> \* MERGEFORMAT </w:instrText>
      </w:r>
      <w:r w:rsidR="003635B3" w:rsidRPr="003635B3">
        <w:rPr>
          <w:w w:val="110"/>
        </w:rPr>
      </w:r>
      <w:r w:rsidR="003635B3" w:rsidRPr="003635B3">
        <w:rPr>
          <w:w w:val="110"/>
        </w:rPr>
        <w:fldChar w:fldCharType="separate"/>
      </w:r>
      <w:r w:rsidR="000032E2">
        <w:t xml:space="preserve">Figure </w:t>
      </w:r>
      <w:r w:rsidR="000032E2">
        <w:rPr>
          <w:noProof/>
        </w:rPr>
        <w:t>57</w:t>
      </w:r>
      <w:r w:rsidR="003635B3" w:rsidRPr="003635B3">
        <w:rPr>
          <w:w w:val="110"/>
        </w:rPr>
        <w:fldChar w:fldCharType="end"/>
      </w:r>
      <w:r w:rsidR="003635B3" w:rsidRPr="003635B3">
        <w:rPr>
          <w:w w:val="110"/>
        </w:rPr>
        <w:t>)</w:t>
      </w:r>
      <w:r w:rsidRPr="003635B3">
        <w:rPr>
          <w:color w:val="313131"/>
          <w:w w:val="110"/>
        </w:rPr>
        <w:t>.</w:t>
      </w:r>
    </w:p>
    <w:p w14:paraId="5F99FD24" w14:textId="10970223" w:rsidR="00701F9E" w:rsidRDefault="00701F9E" w:rsidP="00337DB3">
      <w:pPr>
        <w:pStyle w:val="CaptionCentered"/>
      </w:pPr>
      <w:bookmarkStart w:id="375" w:name="_Ref45877899"/>
      <w:bookmarkStart w:id="376" w:name="_Toc117849825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57</w:t>
      </w:r>
      <w:r w:rsidR="00AF4825">
        <w:rPr>
          <w:noProof/>
        </w:rPr>
        <w:fldChar w:fldCharType="end"/>
      </w:r>
      <w:bookmarkEnd w:id="375"/>
      <w:r>
        <w:t xml:space="preserve">: </w:t>
      </w:r>
      <w:r w:rsidRPr="00701F9E">
        <w:t xml:space="preserve">QA </w:t>
      </w:r>
      <w:r w:rsidR="003635B3">
        <w:t xml:space="preserve">Statistics </w:t>
      </w:r>
      <w:r w:rsidRPr="00701F9E">
        <w:t>Report</w:t>
      </w:r>
      <w:r w:rsidR="003635B3">
        <w:t>s P</w:t>
      </w:r>
      <w:r>
        <w:t>age</w:t>
      </w:r>
      <w:bookmarkEnd w:id="376"/>
    </w:p>
    <w:p w14:paraId="1C36C7DC" w14:textId="790D514C" w:rsidR="004A0D70" w:rsidRDefault="00D93F35" w:rsidP="00C42628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7ECC5EBF" wp14:editId="02F6AED0">
            <wp:extent cx="6080760" cy="3502152"/>
            <wp:effectExtent l="0" t="0" r="0" b="3175"/>
            <wp:docPr id="151" name="image98.png" descr="QA Statistics Repor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121E" w14:textId="49A3852D" w:rsidR="004A0D70" w:rsidRDefault="00D93F35" w:rsidP="00B55EA0">
      <w:pPr>
        <w:pStyle w:val="BodyText"/>
        <w:keepNext/>
        <w:keepLines/>
      </w:pPr>
      <w:r w:rsidRPr="00232D0F">
        <w:rPr>
          <w:w w:val="110"/>
        </w:rPr>
        <w:t xml:space="preserve">Fill </w:t>
      </w:r>
      <w:r w:rsidR="006C07D3">
        <w:rPr>
          <w:w w:val="110"/>
        </w:rPr>
        <w:t xml:space="preserve">in </w:t>
      </w:r>
      <w:r w:rsidRPr="00232D0F">
        <w:rPr>
          <w:w w:val="110"/>
        </w:rPr>
        <w:t xml:space="preserve">the </w:t>
      </w:r>
      <w:r w:rsidR="006C07D3">
        <w:rPr>
          <w:w w:val="110"/>
        </w:rPr>
        <w:t xml:space="preserve">report parameters </w:t>
      </w:r>
      <w:r w:rsidRPr="00232D0F">
        <w:rPr>
          <w:w w:val="110"/>
        </w:rPr>
        <w:t xml:space="preserve">fields </w:t>
      </w:r>
      <w:r w:rsidR="003D1662">
        <w:rPr>
          <w:w w:val="110"/>
        </w:rPr>
        <w:t>and</w:t>
      </w:r>
      <w:r w:rsidRPr="00232D0F">
        <w:rPr>
          <w:w w:val="110"/>
        </w:rPr>
        <w:t xml:space="preserve"> click</w:t>
      </w:r>
      <w:r w:rsidR="009B03BD">
        <w:rPr>
          <w:w w:val="110"/>
        </w:rPr>
        <w:t xml:space="preserve"> the</w:t>
      </w:r>
      <w:r w:rsidRPr="00232D0F">
        <w:rPr>
          <w:w w:val="110"/>
        </w:rPr>
        <w:t xml:space="preserve"> </w:t>
      </w:r>
      <w:r w:rsidRPr="00232D0F">
        <w:rPr>
          <w:b/>
          <w:w w:val="110"/>
        </w:rPr>
        <w:t xml:space="preserve">Run Report </w:t>
      </w:r>
      <w:r w:rsidRPr="00232D0F">
        <w:rPr>
          <w:w w:val="110"/>
        </w:rPr>
        <w:t>bu</w:t>
      </w:r>
      <w:r w:rsidRPr="009B03BD">
        <w:rPr>
          <w:w w:val="110"/>
        </w:rPr>
        <w:t>tt</w:t>
      </w:r>
      <w:r w:rsidRPr="00050328">
        <w:rPr>
          <w:w w:val="110"/>
        </w:rPr>
        <w:t>on</w:t>
      </w:r>
      <w:r w:rsidR="00050328" w:rsidRPr="00050328">
        <w:rPr>
          <w:w w:val="110"/>
        </w:rPr>
        <w:t xml:space="preserve"> (</w:t>
      </w:r>
      <w:r w:rsidR="00050328" w:rsidRPr="00050328">
        <w:rPr>
          <w:w w:val="110"/>
        </w:rPr>
        <w:fldChar w:fldCharType="begin"/>
      </w:r>
      <w:r w:rsidR="00050328" w:rsidRPr="00050328">
        <w:rPr>
          <w:w w:val="110"/>
        </w:rPr>
        <w:instrText xml:space="preserve"> REF _Ref45877993 \h </w:instrText>
      </w:r>
      <w:r w:rsidR="00050328">
        <w:rPr>
          <w:w w:val="110"/>
        </w:rPr>
        <w:instrText xml:space="preserve"> \* MERGEFORMAT </w:instrText>
      </w:r>
      <w:r w:rsidR="00050328" w:rsidRPr="00050328">
        <w:rPr>
          <w:w w:val="110"/>
        </w:rPr>
      </w:r>
      <w:r w:rsidR="00050328" w:rsidRPr="00050328">
        <w:rPr>
          <w:w w:val="110"/>
        </w:rPr>
        <w:fldChar w:fldCharType="separate"/>
      </w:r>
      <w:r w:rsidR="000032E2">
        <w:t xml:space="preserve">Figure </w:t>
      </w:r>
      <w:r w:rsidR="000032E2">
        <w:rPr>
          <w:noProof/>
        </w:rPr>
        <w:t>58</w:t>
      </w:r>
      <w:r w:rsidR="00050328" w:rsidRPr="00050328">
        <w:rPr>
          <w:w w:val="110"/>
        </w:rPr>
        <w:fldChar w:fldCharType="end"/>
      </w:r>
      <w:r w:rsidR="00050328" w:rsidRPr="00050328">
        <w:rPr>
          <w:w w:val="110"/>
        </w:rPr>
        <w:t>)</w:t>
      </w:r>
      <w:r w:rsidR="009B03BD" w:rsidRPr="00050328">
        <w:rPr>
          <w:w w:val="110"/>
        </w:rPr>
        <w:t>.</w:t>
      </w:r>
    </w:p>
    <w:p w14:paraId="34D5899D" w14:textId="45CEC592" w:rsidR="009B03BD" w:rsidRDefault="009B03BD" w:rsidP="00337DB3">
      <w:pPr>
        <w:pStyle w:val="CaptionCentered"/>
      </w:pPr>
      <w:bookmarkStart w:id="377" w:name="_Ref45877993"/>
      <w:bookmarkStart w:id="378" w:name="_Toc117849826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58</w:t>
      </w:r>
      <w:r w:rsidR="00AF4825">
        <w:rPr>
          <w:noProof/>
        </w:rPr>
        <w:fldChar w:fldCharType="end"/>
      </w:r>
      <w:bookmarkEnd w:id="377"/>
      <w:r>
        <w:t>: Run QA Report</w:t>
      </w:r>
      <w:bookmarkEnd w:id="378"/>
    </w:p>
    <w:p w14:paraId="12010CBA" w14:textId="309806D5" w:rsidR="00337DB3" w:rsidRPr="00313EC2" w:rsidRDefault="00ED1E5E" w:rsidP="00313EC2">
      <w:pPr>
        <w:pStyle w:val="BodyText"/>
        <w:jc w:val="center"/>
        <w:rPr>
          <w:rFonts w:ascii="Arial" w:hAnsi="Arial"/>
          <w:color w:val="E2E2E2"/>
          <w:w w:val="102"/>
          <w:sz w:val="20"/>
          <w:szCs w:val="22"/>
          <w:shd w:val="clear" w:color="auto" w:fill="363636"/>
        </w:rPr>
      </w:pPr>
      <w:r>
        <w:rPr>
          <w:noProof/>
        </w:rPr>
        <w:drawing>
          <wp:inline distT="0" distB="0" distL="0" distR="0" wp14:anchorId="1FAD8F4A" wp14:editId="0571CFE6">
            <wp:extent cx="5870292" cy="2590800"/>
            <wp:effectExtent l="0" t="0" r="0" b="0"/>
            <wp:docPr id="207" name="Picture 207" descr=" Run Q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9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6DD8" w14:textId="0F96AB1D" w:rsidR="004A0D70" w:rsidRPr="00471BBA" w:rsidRDefault="00D93F35" w:rsidP="00B55EA0">
      <w:pPr>
        <w:pStyle w:val="BodyTextwithCaption"/>
        <w:keepLines/>
      </w:pPr>
      <w:r w:rsidRPr="00471BBA">
        <w:t>Select any item</w:t>
      </w:r>
      <w:r w:rsidR="00337DB3" w:rsidRPr="00471BBA">
        <w:t>,</w:t>
      </w:r>
      <w:r w:rsidRPr="00471BBA">
        <w:t xml:space="preserve"> and click </w:t>
      </w:r>
      <w:r w:rsidRPr="005D4569">
        <w:rPr>
          <w:b/>
          <w:bCs/>
        </w:rPr>
        <w:t xml:space="preserve">View Report </w:t>
      </w:r>
      <w:r w:rsidRPr="00D060A7">
        <w:t>button</w:t>
      </w:r>
      <w:r w:rsidR="007E35AC">
        <w:t>,</w:t>
      </w:r>
      <w:r w:rsidRPr="00471BBA">
        <w:t xml:space="preserve"> then </w:t>
      </w:r>
      <w:r w:rsidR="00050328" w:rsidRPr="00471BBA">
        <w:t xml:space="preserve">the </w:t>
      </w:r>
      <w:r w:rsidRPr="00471BBA">
        <w:t xml:space="preserve">selected image </w:t>
      </w:r>
      <w:r w:rsidR="00050328" w:rsidRPr="00471BBA">
        <w:t xml:space="preserve">report </w:t>
      </w:r>
      <w:r w:rsidRPr="00471BBA">
        <w:t>statistic</w:t>
      </w:r>
      <w:r w:rsidR="006C07D3">
        <w:t>s</w:t>
      </w:r>
      <w:r w:rsidRPr="00471BBA">
        <w:t xml:space="preserve"> load</w:t>
      </w:r>
      <w:r w:rsidR="009B03BD" w:rsidRPr="00471BBA">
        <w:t xml:space="preserve"> </w:t>
      </w:r>
      <w:r w:rsidR="00050328" w:rsidRPr="00471BBA">
        <w:t>(</w:t>
      </w:r>
      <w:r w:rsidR="00050328" w:rsidRPr="00471BBA">
        <w:fldChar w:fldCharType="begin"/>
      </w:r>
      <w:r w:rsidR="00050328" w:rsidRPr="00471BBA">
        <w:instrText xml:space="preserve"> REF _Ref45878151 \h </w:instrText>
      </w:r>
      <w:r w:rsidR="00313EC2" w:rsidRPr="00471BBA">
        <w:instrText xml:space="preserve"> \* MERGEFORMAT </w:instrText>
      </w:r>
      <w:r w:rsidR="00050328" w:rsidRPr="00471BBA">
        <w:fldChar w:fldCharType="separate"/>
      </w:r>
      <w:r w:rsidR="000032E2">
        <w:t>Figure 59</w:t>
      </w:r>
      <w:r w:rsidR="00050328" w:rsidRPr="00471BBA">
        <w:fldChar w:fldCharType="end"/>
      </w:r>
      <w:r w:rsidR="00050328" w:rsidRPr="00471BBA">
        <w:t>)</w:t>
      </w:r>
      <w:r w:rsidRPr="00471BBA">
        <w:t>.</w:t>
      </w:r>
    </w:p>
    <w:p w14:paraId="02B25F88" w14:textId="74446ABC" w:rsidR="009B03BD" w:rsidRDefault="009B03BD" w:rsidP="00337DB3">
      <w:pPr>
        <w:pStyle w:val="Caption"/>
        <w:jc w:val="center"/>
      </w:pPr>
      <w:bookmarkStart w:id="379" w:name="_Ref45878151"/>
      <w:bookmarkStart w:id="380" w:name="_Toc117849827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59</w:t>
      </w:r>
      <w:r w:rsidR="00AF4825">
        <w:rPr>
          <w:noProof/>
        </w:rPr>
        <w:fldChar w:fldCharType="end"/>
      </w:r>
      <w:bookmarkEnd w:id="379"/>
      <w:r>
        <w:t xml:space="preserve">: </w:t>
      </w:r>
      <w:r w:rsidRPr="009B03BD">
        <w:t>View QA Report</w:t>
      </w:r>
      <w:bookmarkEnd w:id="380"/>
    </w:p>
    <w:p w14:paraId="0DACD0CD" w14:textId="66A4BA0F" w:rsidR="004A0D70" w:rsidRPr="00794F32" w:rsidRDefault="00D93F35" w:rsidP="00C42628">
      <w:pPr>
        <w:pStyle w:val="BodyText"/>
        <w:jc w:val="center"/>
        <w:rPr>
          <w:sz w:val="21"/>
        </w:rPr>
      </w:pPr>
      <w:r>
        <w:rPr>
          <w:noProof/>
        </w:rPr>
        <w:drawing>
          <wp:inline distT="0" distB="0" distL="0" distR="0" wp14:anchorId="1364D786" wp14:editId="5524D472">
            <wp:extent cx="5945717" cy="3462528"/>
            <wp:effectExtent l="0" t="0" r="0" b="5080"/>
            <wp:docPr id="153" name="image100.jpeg" descr="View QA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jpe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17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754B" w14:textId="5EE90888" w:rsidR="004A0D70" w:rsidRPr="00577EB3" w:rsidRDefault="00D93F35">
      <w:pPr>
        <w:pStyle w:val="BodyText"/>
      </w:pPr>
      <w:r w:rsidRPr="00AB4ADC">
        <w:rPr>
          <w:color w:val="0C0C0C"/>
          <w:w w:val="105"/>
          <w:szCs w:val="24"/>
        </w:rPr>
        <w:t xml:space="preserve">Click </w:t>
      </w:r>
      <w:r w:rsidRPr="00AB4ADC">
        <w:rPr>
          <w:b/>
          <w:color w:val="0C0C0C"/>
          <w:w w:val="105"/>
          <w:szCs w:val="24"/>
        </w:rPr>
        <w:t xml:space="preserve">Export </w:t>
      </w:r>
      <w:r w:rsidRPr="00AB4ADC">
        <w:rPr>
          <w:color w:val="0C0C0C"/>
          <w:w w:val="105"/>
          <w:szCs w:val="24"/>
        </w:rPr>
        <w:t>to generate a .csv file using the results</w:t>
      </w:r>
      <w:r>
        <w:rPr>
          <w:color w:val="0C0C0C"/>
          <w:w w:val="105"/>
        </w:rPr>
        <w:t>.</w:t>
      </w:r>
    </w:p>
    <w:p w14:paraId="768D0739" w14:textId="77777777" w:rsidR="00793345" w:rsidRPr="00793345" w:rsidRDefault="00793345" w:rsidP="00793345">
      <w:pPr>
        <w:pStyle w:val="Heading2"/>
      </w:pPr>
      <w:bookmarkStart w:id="381" w:name="_Toc45628098"/>
      <w:bookmarkStart w:id="382" w:name="_Toc45629502"/>
      <w:bookmarkStart w:id="383" w:name="_Toc45629834"/>
      <w:bookmarkStart w:id="384" w:name="_Toc45629898"/>
      <w:bookmarkStart w:id="385" w:name="_Toc117849765"/>
      <w:bookmarkStart w:id="386" w:name="_Toc45629835"/>
      <w:bookmarkStart w:id="387" w:name="_Toc45629899"/>
      <w:bookmarkStart w:id="388" w:name="_Toc45630626"/>
      <w:bookmarkStart w:id="389" w:name="_Ref45791557"/>
      <w:bookmarkStart w:id="390" w:name="_Ref45870918"/>
      <w:bookmarkStart w:id="391" w:name="_Ref46172976"/>
      <w:bookmarkStart w:id="392" w:name="_Ref85643839"/>
      <w:bookmarkStart w:id="393" w:name="_Ref95909260"/>
      <w:bookmarkStart w:id="394" w:name="_Ref95909864"/>
      <w:bookmarkEnd w:id="381"/>
      <w:bookmarkEnd w:id="382"/>
      <w:bookmarkEnd w:id="383"/>
      <w:bookmarkEnd w:id="384"/>
      <w:r w:rsidRPr="00793345">
        <w:t>Closing the Viewer</w:t>
      </w:r>
      <w:bookmarkEnd w:id="385"/>
    </w:p>
    <w:p w14:paraId="1B5AFEAF" w14:textId="7B93167C" w:rsidR="00793345" w:rsidRPr="00461BCE" w:rsidRDefault="00793345" w:rsidP="00793345">
      <w:pPr>
        <w:pStyle w:val="BodyText"/>
        <w:keepNext/>
        <w:keepLines/>
        <w:rPr>
          <w:color w:val="343434"/>
          <w:w w:val="105"/>
          <w:szCs w:val="24"/>
        </w:rPr>
      </w:pPr>
      <w:r w:rsidRPr="00AB4ADC">
        <w:rPr>
          <w:color w:val="0C0C0C"/>
          <w:w w:val="105"/>
          <w:szCs w:val="24"/>
        </w:rPr>
        <w:t xml:space="preserve">To close the Viewer </w:t>
      </w:r>
      <w:r>
        <w:rPr>
          <w:color w:val="0C0C0C"/>
          <w:w w:val="105"/>
          <w:szCs w:val="24"/>
        </w:rPr>
        <w:t>page</w:t>
      </w:r>
      <w:r w:rsidRPr="00AB4ADC">
        <w:rPr>
          <w:color w:val="0C0C0C"/>
          <w:w w:val="105"/>
          <w:szCs w:val="24"/>
        </w:rPr>
        <w:t xml:space="preserve">, click the </w:t>
      </w:r>
      <w:r w:rsidRPr="00AB4ADC">
        <w:rPr>
          <w:color w:val="212121"/>
          <w:w w:val="105"/>
          <w:szCs w:val="24"/>
        </w:rPr>
        <w:t>"</w:t>
      </w:r>
      <w:r w:rsidRPr="005D4569">
        <w:rPr>
          <w:b/>
          <w:bCs/>
          <w:color w:val="212121"/>
          <w:w w:val="105"/>
          <w:szCs w:val="24"/>
        </w:rPr>
        <w:t>X</w:t>
      </w:r>
      <w:r w:rsidRPr="00AB4ADC">
        <w:rPr>
          <w:color w:val="212121"/>
          <w:w w:val="105"/>
          <w:szCs w:val="24"/>
        </w:rPr>
        <w:t xml:space="preserve">" </w:t>
      </w:r>
      <w:r w:rsidRPr="00AB4ADC">
        <w:rPr>
          <w:color w:val="0C0C0C"/>
          <w:w w:val="105"/>
          <w:szCs w:val="24"/>
        </w:rPr>
        <w:t xml:space="preserve">on the </w:t>
      </w:r>
      <w:r>
        <w:rPr>
          <w:color w:val="0C0C0C"/>
          <w:w w:val="105"/>
          <w:szCs w:val="24"/>
        </w:rPr>
        <w:t xml:space="preserve">browser tab. </w:t>
      </w:r>
      <w:r w:rsidRPr="00AB4ADC">
        <w:rPr>
          <w:color w:val="0C0C0C"/>
          <w:w w:val="105"/>
          <w:szCs w:val="24"/>
        </w:rPr>
        <w:t xml:space="preserve">See </w:t>
      </w:r>
      <w:r w:rsidRPr="001161AC">
        <w:rPr>
          <w:color w:val="0C0C0C"/>
          <w:w w:val="105"/>
          <w:szCs w:val="24"/>
        </w:rPr>
        <w:fldChar w:fldCharType="begin"/>
      </w:r>
      <w:r w:rsidRPr="001161AC">
        <w:rPr>
          <w:color w:val="0C0C0C"/>
          <w:w w:val="105"/>
          <w:szCs w:val="24"/>
        </w:rPr>
        <w:instrText xml:space="preserve"> REF _Ref45875887 \h </w:instrText>
      </w:r>
      <w:r>
        <w:rPr>
          <w:color w:val="0C0C0C"/>
          <w:w w:val="105"/>
          <w:szCs w:val="24"/>
        </w:rPr>
        <w:instrText xml:space="preserve"> \* MERGEFORMAT </w:instrText>
      </w:r>
      <w:r w:rsidRPr="001161AC">
        <w:rPr>
          <w:color w:val="0C0C0C"/>
          <w:w w:val="105"/>
          <w:szCs w:val="24"/>
        </w:rPr>
      </w:r>
      <w:r w:rsidRPr="001161AC">
        <w:rPr>
          <w:color w:val="0C0C0C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60</w:t>
      </w:r>
      <w:r w:rsidRPr="001161AC">
        <w:rPr>
          <w:color w:val="0C0C0C"/>
          <w:w w:val="105"/>
          <w:szCs w:val="24"/>
        </w:rPr>
        <w:fldChar w:fldCharType="end"/>
      </w:r>
      <w:r w:rsidRPr="001161AC">
        <w:rPr>
          <w:color w:val="0C0C0C"/>
          <w:w w:val="105"/>
          <w:szCs w:val="24"/>
        </w:rPr>
        <w:t xml:space="preserve"> below</w:t>
      </w:r>
      <w:r w:rsidRPr="001161AC">
        <w:rPr>
          <w:color w:val="343434"/>
          <w:w w:val="105"/>
          <w:szCs w:val="24"/>
        </w:rPr>
        <w:t>.</w:t>
      </w:r>
    </w:p>
    <w:p w14:paraId="0CE9457C" w14:textId="394FA6A4" w:rsidR="00793345" w:rsidRDefault="00793345" w:rsidP="00793345">
      <w:pPr>
        <w:pStyle w:val="CaptionCentered"/>
      </w:pPr>
      <w:bookmarkStart w:id="395" w:name="_Ref45875887"/>
      <w:bookmarkStart w:id="396" w:name="_Toc117849828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32E2">
        <w:rPr>
          <w:noProof/>
        </w:rPr>
        <w:t>60</w:t>
      </w:r>
      <w:r>
        <w:rPr>
          <w:noProof/>
        </w:rPr>
        <w:fldChar w:fldCharType="end"/>
      </w:r>
      <w:bookmarkEnd w:id="395"/>
      <w:r>
        <w:t xml:space="preserve">: </w:t>
      </w:r>
      <w:r w:rsidRPr="001161AC">
        <w:t>Viewer Close Button</w:t>
      </w:r>
      <w:bookmarkEnd w:id="396"/>
    </w:p>
    <w:p w14:paraId="6C1B6B94" w14:textId="77777777" w:rsidR="00793345" w:rsidRPr="009D08D7" w:rsidRDefault="00793345" w:rsidP="00793345">
      <w:pPr>
        <w:pStyle w:val="BodyText"/>
        <w:jc w:val="center"/>
        <w:rPr>
          <w:sz w:val="11"/>
        </w:rPr>
      </w:pPr>
      <w:r>
        <w:rPr>
          <w:noProof/>
          <w:sz w:val="11"/>
        </w:rPr>
        <w:drawing>
          <wp:inline distT="0" distB="0" distL="0" distR="0" wp14:anchorId="21A974D0" wp14:editId="7CF30C07">
            <wp:extent cx="2385060" cy="373380"/>
            <wp:effectExtent l="0" t="0" r="0" b="7620"/>
            <wp:docPr id="4" name="Picture 4" descr="Viewer Cl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FC2E" w14:textId="77777777" w:rsidR="00793345" w:rsidRDefault="00793345" w:rsidP="00793345">
      <w:pPr>
        <w:pStyle w:val="BodyText"/>
      </w:pPr>
      <w:r w:rsidRPr="005D4569">
        <w:rPr>
          <w:b/>
          <w:color w:val="0C0C0C"/>
          <w:w w:val="105"/>
          <w:szCs w:val="24"/>
        </w:rPr>
        <w:t>NOTE</w:t>
      </w:r>
      <w:r>
        <w:rPr>
          <w:rFonts w:ascii="Arial"/>
          <w:b/>
          <w:color w:val="0C0C0C"/>
          <w:w w:val="105"/>
          <w:sz w:val="19"/>
        </w:rPr>
        <w:t xml:space="preserve">: </w:t>
      </w:r>
      <w:r>
        <w:rPr>
          <w:color w:val="0C0C0C"/>
          <w:w w:val="105"/>
          <w:szCs w:val="24"/>
        </w:rPr>
        <w:t>Depending on t</w:t>
      </w:r>
      <w:r w:rsidRPr="00AB4ADC">
        <w:rPr>
          <w:color w:val="0C0C0C"/>
          <w:w w:val="105"/>
          <w:szCs w:val="24"/>
        </w:rPr>
        <w:t xml:space="preserve">he </w:t>
      </w:r>
      <w:r>
        <w:rPr>
          <w:color w:val="0C0C0C"/>
          <w:w w:val="105"/>
          <w:szCs w:val="24"/>
        </w:rPr>
        <w:t xml:space="preserve">hosting application, the </w:t>
      </w:r>
      <w:r w:rsidRPr="00AB4ADC">
        <w:rPr>
          <w:color w:val="0C0C0C"/>
          <w:w w:val="105"/>
          <w:szCs w:val="24"/>
        </w:rPr>
        <w:t xml:space="preserve">Viewer </w:t>
      </w:r>
      <w:r>
        <w:rPr>
          <w:color w:val="0C0C0C"/>
          <w:w w:val="105"/>
          <w:szCs w:val="24"/>
        </w:rPr>
        <w:t>page might</w:t>
      </w:r>
      <w:r w:rsidRPr="00AB4ADC">
        <w:rPr>
          <w:color w:val="0C0C0C"/>
          <w:w w:val="105"/>
          <w:szCs w:val="24"/>
        </w:rPr>
        <w:t xml:space="preserve"> automatically </w:t>
      </w:r>
      <w:r>
        <w:rPr>
          <w:color w:val="0C0C0C"/>
          <w:w w:val="105"/>
          <w:szCs w:val="24"/>
        </w:rPr>
        <w:t xml:space="preserve">close when you select </w:t>
      </w:r>
      <w:r w:rsidRPr="00AB4ADC">
        <w:rPr>
          <w:color w:val="0C0C0C"/>
          <w:w w:val="105"/>
          <w:szCs w:val="24"/>
        </w:rPr>
        <w:t>a different patient</w:t>
      </w:r>
      <w:r>
        <w:rPr>
          <w:color w:val="0C0C0C"/>
          <w:w w:val="105"/>
        </w:rPr>
        <w:t>.</w:t>
      </w:r>
    </w:p>
    <w:p w14:paraId="5191EF33" w14:textId="093ACD89" w:rsidR="004A0D70" w:rsidRPr="0096399D" w:rsidRDefault="00D93F35" w:rsidP="000A1ED2">
      <w:pPr>
        <w:pStyle w:val="Heading1"/>
      </w:pPr>
      <w:bookmarkStart w:id="397" w:name="_Ref117794508"/>
      <w:bookmarkStart w:id="398" w:name="_Ref117794531"/>
      <w:bookmarkStart w:id="399" w:name="_Ref117795117"/>
      <w:bookmarkStart w:id="400" w:name="_Toc117849766"/>
      <w:r w:rsidRPr="0096399D">
        <w:rPr>
          <w:w w:val="105"/>
        </w:rPr>
        <w:t>Troubleshooting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7"/>
      <w:bookmarkEnd w:id="398"/>
      <w:bookmarkEnd w:id="399"/>
      <w:bookmarkEnd w:id="400"/>
    </w:p>
    <w:p w14:paraId="3358760C" w14:textId="2DEC0A0D" w:rsidR="006C07D3" w:rsidRDefault="006C07D3" w:rsidP="003F2F44">
      <w:pPr>
        <w:pStyle w:val="BodyText"/>
        <w:rPr>
          <w:color w:val="0E0E0E"/>
          <w:w w:val="105"/>
        </w:rPr>
      </w:pPr>
      <w:r w:rsidRPr="00AB4ADC">
        <w:rPr>
          <w:color w:val="0E0E0E"/>
          <w:w w:val="105"/>
          <w:szCs w:val="24"/>
        </w:rPr>
        <w:t xml:space="preserve">The </w:t>
      </w:r>
      <w:r>
        <w:rPr>
          <w:b/>
          <w:bCs/>
          <w:color w:val="0E0E0E"/>
          <w:w w:val="105"/>
          <w:szCs w:val="24"/>
        </w:rPr>
        <w:t xml:space="preserve">View </w:t>
      </w:r>
      <w:r w:rsidRPr="00AB4ADC">
        <w:rPr>
          <w:b/>
          <w:color w:val="0E0E0E"/>
          <w:w w:val="105"/>
          <w:szCs w:val="24"/>
        </w:rPr>
        <w:t>Imag</w:t>
      </w:r>
      <w:r>
        <w:rPr>
          <w:b/>
          <w:color w:val="0E0E0E"/>
          <w:w w:val="105"/>
          <w:szCs w:val="24"/>
        </w:rPr>
        <w:t>e</w:t>
      </w:r>
      <w:r w:rsidRPr="00AB4ADC">
        <w:rPr>
          <w:b/>
          <w:color w:val="0E0E0E"/>
          <w:w w:val="105"/>
          <w:szCs w:val="24"/>
        </w:rPr>
        <w:t xml:space="preserve"> Info </w:t>
      </w:r>
      <w:r w:rsidR="00F57737" w:rsidRPr="00F57737">
        <w:rPr>
          <w:bCs/>
          <w:color w:val="0E0E0E"/>
          <w:w w:val="105"/>
          <w:szCs w:val="24"/>
        </w:rPr>
        <w:t xml:space="preserve">main </w:t>
      </w:r>
      <w:r>
        <w:rPr>
          <w:bCs/>
          <w:color w:val="0E0E0E"/>
          <w:w w:val="105"/>
          <w:szCs w:val="24"/>
        </w:rPr>
        <w:t xml:space="preserve">toolbar button </w:t>
      </w:r>
      <w:r w:rsidRPr="00AB4ADC">
        <w:rPr>
          <w:color w:val="0E0E0E"/>
          <w:w w:val="105"/>
          <w:szCs w:val="24"/>
        </w:rPr>
        <w:t xml:space="preserve">can </w:t>
      </w:r>
      <w:r>
        <w:rPr>
          <w:color w:val="0E0E0E"/>
          <w:w w:val="105"/>
          <w:szCs w:val="24"/>
        </w:rPr>
        <w:t xml:space="preserve">offer data to help you </w:t>
      </w:r>
      <w:r w:rsidRPr="00AB4ADC">
        <w:rPr>
          <w:color w:val="0E0E0E"/>
          <w:w w:val="105"/>
          <w:szCs w:val="24"/>
        </w:rPr>
        <w:t>troubleshoot</w:t>
      </w:r>
      <w:r>
        <w:rPr>
          <w:color w:val="0E0E0E"/>
          <w:w w:val="105"/>
          <w:szCs w:val="24"/>
        </w:rPr>
        <w:t xml:space="preserve">. </w:t>
      </w:r>
      <w:r w:rsidRPr="00AB4ADC">
        <w:rPr>
          <w:color w:val="0E0E0E"/>
          <w:w w:val="105"/>
          <w:szCs w:val="24"/>
        </w:rPr>
        <w:t>Se</w:t>
      </w:r>
      <w:r w:rsidRPr="00871A1D">
        <w:rPr>
          <w:w w:val="105"/>
          <w:szCs w:val="24"/>
        </w:rPr>
        <w:t xml:space="preserve">e </w:t>
      </w:r>
      <w:r w:rsidR="00C446C0">
        <w:rPr>
          <w:w w:val="105"/>
          <w:szCs w:val="24"/>
        </w:rPr>
        <w:t>S</w:t>
      </w:r>
      <w:r w:rsidRPr="00871A1D">
        <w:rPr>
          <w:w w:val="105"/>
          <w:szCs w:val="24"/>
        </w:rPr>
        <w:t>ection</w:t>
      </w:r>
      <w:r>
        <w:rPr>
          <w:w w:val="105"/>
          <w:szCs w:val="24"/>
        </w:rPr>
        <w:t xml:space="preserve"> </w:t>
      </w:r>
      <w:r>
        <w:rPr>
          <w:w w:val="105"/>
          <w:szCs w:val="24"/>
        </w:rPr>
        <w:fldChar w:fldCharType="begin"/>
      </w:r>
      <w:r>
        <w:rPr>
          <w:w w:val="105"/>
          <w:szCs w:val="24"/>
        </w:rPr>
        <w:instrText xml:space="preserve"> REF _Ref95909173 \r \h </w:instrText>
      </w:r>
      <w:r>
        <w:rPr>
          <w:w w:val="105"/>
          <w:szCs w:val="24"/>
        </w:rPr>
      </w:r>
      <w:r>
        <w:rPr>
          <w:w w:val="105"/>
          <w:szCs w:val="24"/>
        </w:rPr>
        <w:fldChar w:fldCharType="separate"/>
      </w:r>
      <w:r w:rsidR="000032E2">
        <w:rPr>
          <w:w w:val="105"/>
          <w:szCs w:val="24"/>
        </w:rPr>
        <w:t>4.3.9</w:t>
      </w:r>
      <w:r>
        <w:rPr>
          <w:w w:val="105"/>
          <w:szCs w:val="24"/>
        </w:rPr>
        <w:fldChar w:fldCharType="end"/>
      </w:r>
      <w:r>
        <w:rPr>
          <w:color w:val="0E0EFF"/>
          <w:w w:val="105"/>
          <w:szCs w:val="24"/>
        </w:rPr>
        <w:t xml:space="preserve"> </w:t>
      </w:r>
      <w:r w:rsidRPr="00AB4ADC">
        <w:rPr>
          <w:color w:val="0E0E0E"/>
          <w:w w:val="105"/>
          <w:szCs w:val="24"/>
        </w:rPr>
        <w:t>for m</w:t>
      </w:r>
      <w:r>
        <w:rPr>
          <w:color w:val="0E0E0E"/>
          <w:w w:val="105"/>
          <w:szCs w:val="24"/>
        </w:rPr>
        <w:t>o</w:t>
      </w:r>
      <w:r w:rsidRPr="00AB4ADC">
        <w:rPr>
          <w:color w:val="0E0E0E"/>
          <w:w w:val="105"/>
          <w:szCs w:val="24"/>
        </w:rPr>
        <w:t>re info</w:t>
      </w:r>
      <w:r>
        <w:rPr>
          <w:color w:val="0E0E0E"/>
          <w:w w:val="105"/>
          <w:szCs w:val="24"/>
        </w:rPr>
        <w:t>rmation</w:t>
      </w:r>
      <w:r>
        <w:rPr>
          <w:color w:val="0E0E0E"/>
          <w:w w:val="105"/>
        </w:rPr>
        <w:t>.</w:t>
      </w:r>
    </w:p>
    <w:p w14:paraId="543256D2" w14:textId="7673A167" w:rsidR="004A0D70" w:rsidRPr="00461BCE" w:rsidRDefault="00D93F35" w:rsidP="00B55EA0">
      <w:pPr>
        <w:pStyle w:val="BodyText"/>
        <w:keepNext/>
        <w:keepLines/>
        <w:rPr>
          <w:color w:val="0E0E0E"/>
          <w:w w:val="105"/>
          <w:szCs w:val="24"/>
        </w:rPr>
      </w:pPr>
      <w:r w:rsidRPr="00461BCE">
        <w:rPr>
          <w:color w:val="0E0E0E"/>
          <w:w w:val="105"/>
          <w:szCs w:val="24"/>
        </w:rPr>
        <w:t xml:space="preserve">To display version information and message history about the Viewer, </w:t>
      </w:r>
      <w:r w:rsidR="002718A5">
        <w:rPr>
          <w:color w:val="0E0E0E"/>
          <w:w w:val="105"/>
          <w:szCs w:val="24"/>
        </w:rPr>
        <w:t xml:space="preserve">first </w:t>
      </w:r>
      <w:r w:rsidRPr="00461BCE">
        <w:rPr>
          <w:color w:val="0E0E0E"/>
          <w:w w:val="105"/>
          <w:szCs w:val="24"/>
        </w:rPr>
        <w:t xml:space="preserve">click the </w:t>
      </w:r>
      <w:r w:rsidRPr="00461BCE">
        <w:rPr>
          <w:b/>
          <w:color w:val="0E0E0E"/>
          <w:w w:val="105"/>
          <w:szCs w:val="24"/>
        </w:rPr>
        <w:t xml:space="preserve">Viewer Version Number </w:t>
      </w:r>
      <w:r w:rsidRPr="00461BCE">
        <w:rPr>
          <w:color w:val="0E0E0E"/>
          <w:w w:val="105"/>
          <w:szCs w:val="24"/>
        </w:rPr>
        <w:t xml:space="preserve">located in the lower right corner of the Viewer </w:t>
      </w:r>
      <w:r w:rsidR="006C07D3">
        <w:rPr>
          <w:color w:val="0E0E0E"/>
          <w:w w:val="105"/>
          <w:szCs w:val="24"/>
        </w:rPr>
        <w:t>main page</w:t>
      </w:r>
      <w:r w:rsidR="00B55EA0">
        <w:rPr>
          <w:color w:val="0E0E0E"/>
          <w:w w:val="105"/>
          <w:szCs w:val="24"/>
        </w:rPr>
        <w:t xml:space="preserve"> (</w:t>
      </w:r>
      <w:r w:rsidR="00461BCE" w:rsidRPr="00461BCE">
        <w:rPr>
          <w:color w:val="0E0E0E"/>
          <w:w w:val="105"/>
          <w:szCs w:val="24"/>
        </w:rPr>
        <w:fldChar w:fldCharType="begin"/>
      </w:r>
      <w:r w:rsidR="00461BCE" w:rsidRPr="00461BCE">
        <w:rPr>
          <w:color w:val="0E0E0E"/>
          <w:w w:val="105"/>
          <w:szCs w:val="24"/>
        </w:rPr>
        <w:instrText xml:space="preserve"> REF _Ref45879873 \h  \* MERGEFORMAT </w:instrText>
      </w:r>
      <w:r w:rsidR="00461BCE" w:rsidRPr="00461BCE">
        <w:rPr>
          <w:color w:val="0E0E0E"/>
          <w:w w:val="105"/>
          <w:szCs w:val="24"/>
        </w:rPr>
      </w:r>
      <w:r w:rsidR="00461BCE" w:rsidRPr="00461BCE">
        <w:rPr>
          <w:color w:val="0E0E0E"/>
          <w:w w:val="105"/>
          <w:szCs w:val="24"/>
        </w:rPr>
        <w:fldChar w:fldCharType="separate"/>
      </w:r>
      <w:r w:rsidR="000032E2" w:rsidRPr="000032E2">
        <w:rPr>
          <w:szCs w:val="24"/>
        </w:rPr>
        <w:t xml:space="preserve">Figure </w:t>
      </w:r>
      <w:r w:rsidR="000032E2" w:rsidRPr="000032E2">
        <w:rPr>
          <w:noProof/>
          <w:szCs w:val="24"/>
        </w:rPr>
        <w:t>61</w:t>
      </w:r>
      <w:r w:rsidR="00461BCE" w:rsidRPr="00461BCE">
        <w:rPr>
          <w:color w:val="0E0E0E"/>
          <w:w w:val="105"/>
          <w:szCs w:val="24"/>
        </w:rPr>
        <w:fldChar w:fldCharType="end"/>
      </w:r>
      <w:r w:rsidR="00B55EA0">
        <w:rPr>
          <w:color w:val="0E0E0E"/>
          <w:w w:val="105"/>
          <w:szCs w:val="24"/>
        </w:rPr>
        <w:t>)</w:t>
      </w:r>
      <w:r w:rsidRPr="00461BCE">
        <w:rPr>
          <w:color w:val="0E0E0E"/>
          <w:w w:val="105"/>
          <w:szCs w:val="24"/>
        </w:rPr>
        <w:t>.</w:t>
      </w:r>
    </w:p>
    <w:p w14:paraId="395522A5" w14:textId="66F22451" w:rsidR="00280372" w:rsidRDefault="00280372" w:rsidP="00DB029A">
      <w:pPr>
        <w:pStyle w:val="CaptionCentered"/>
      </w:pPr>
      <w:bookmarkStart w:id="401" w:name="_Ref45879873"/>
      <w:bookmarkStart w:id="402" w:name="_Toc117849829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61</w:t>
      </w:r>
      <w:r w:rsidR="00AF4825">
        <w:rPr>
          <w:noProof/>
        </w:rPr>
        <w:fldChar w:fldCharType="end"/>
      </w:r>
      <w:bookmarkEnd w:id="401"/>
      <w:r>
        <w:t xml:space="preserve">: </w:t>
      </w:r>
      <w:r w:rsidR="001A5F2E" w:rsidRPr="00726640">
        <w:rPr>
          <w:color w:val="0F0F0F"/>
          <w:w w:val="105"/>
          <w:szCs w:val="24"/>
        </w:rPr>
        <w:t xml:space="preserve">Viewer </w:t>
      </w:r>
      <w:r>
        <w:t>Version Number</w:t>
      </w:r>
      <w:bookmarkEnd w:id="402"/>
    </w:p>
    <w:p w14:paraId="2A39A2DD" w14:textId="526B5433" w:rsidR="004A0D70" w:rsidRDefault="00DB029A" w:rsidP="00577EB3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5F41F270" wp14:editId="12BCC279">
            <wp:extent cx="2141220" cy="1638300"/>
            <wp:effectExtent l="0" t="0" r="0" b="0"/>
            <wp:docPr id="76" name="Picture 76" descr="Enhanced Image Viewer Version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1193" w14:textId="29F65B97" w:rsidR="00471BBA" w:rsidRDefault="00471BBA" w:rsidP="00B55EA0">
      <w:pPr>
        <w:pStyle w:val="BodyText"/>
        <w:keepNext/>
        <w:keepLines/>
      </w:pPr>
      <w:r>
        <w:t>In the Viewer Information dialog</w:t>
      </w:r>
      <w:r w:rsidR="005600E9">
        <w:t xml:space="preserve"> (</w:t>
      </w:r>
      <w:r w:rsidR="005600E9">
        <w:fldChar w:fldCharType="begin"/>
      </w:r>
      <w:r w:rsidR="005600E9">
        <w:instrText xml:space="preserve"> REF _Ref46485250 \h </w:instrText>
      </w:r>
      <w:r w:rsidR="005600E9">
        <w:fldChar w:fldCharType="separate"/>
      </w:r>
      <w:r w:rsidR="000032E2">
        <w:t xml:space="preserve">Figure </w:t>
      </w:r>
      <w:r w:rsidR="000032E2">
        <w:rPr>
          <w:noProof/>
        </w:rPr>
        <w:t>62</w:t>
      </w:r>
      <w:r w:rsidR="005600E9">
        <w:fldChar w:fldCharType="end"/>
      </w:r>
      <w:r w:rsidR="005600E9">
        <w:t>)</w:t>
      </w:r>
      <w:r>
        <w:t xml:space="preserve"> that opens, click on </w:t>
      </w:r>
      <w:r w:rsidRPr="00471BBA">
        <w:rPr>
          <w:b/>
        </w:rPr>
        <w:t>Version History</w:t>
      </w:r>
      <w:r>
        <w:t xml:space="preserve"> to display version release </w:t>
      </w:r>
      <w:proofErr w:type="gramStart"/>
      <w:r>
        <w:t>information</w:t>
      </w:r>
      <w:proofErr w:type="gramEnd"/>
      <w:r>
        <w:t xml:space="preserve"> or click on </w:t>
      </w:r>
      <w:r w:rsidRPr="00471BBA">
        <w:rPr>
          <w:b/>
        </w:rPr>
        <w:t>Message History</w:t>
      </w:r>
      <w:r>
        <w:t xml:space="preserve"> to display message history items.</w:t>
      </w:r>
    </w:p>
    <w:p w14:paraId="1B817D57" w14:textId="66D13EF4" w:rsidR="00471BBA" w:rsidRDefault="00471BBA" w:rsidP="00471BBA">
      <w:pPr>
        <w:pStyle w:val="CaptionCentered"/>
      </w:pPr>
      <w:bookmarkStart w:id="403" w:name="_Ref46485250"/>
      <w:bookmarkStart w:id="404" w:name="_Toc117849830"/>
      <w:r>
        <w:t xml:space="preserve">Figure </w:t>
      </w:r>
      <w:r w:rsidR="00AF4825">
        <w:rPr>
          <w:noProof/>
        </w:rPr>
        <w:fldChar w:fldCharType="begin"/>
      </w:r>
      <w:r w:rsidR="00AF4825">
        <w:rPr>
          <w:noProof/>
        </w:rPr>
        <w:instrText xml:space="preserve"> SEQ Figure \* ARABIC </w:instrText>
      </w:r>
      <w:r w:rsidR="00AF4825">
        <w:rPr>
          <w:noProof/>
        </w:rPr>
        <w:fldChar w:fldCharType="separate"/>
      </w:r>
      <w:r w:rsidR="000032E2">
        <w:rPr>
          <w:noProof/>
        </w:rPr>
        <w:t>62</w:t>
      </w:r>
      <w:r w:rsidR="00AF4825">
        <w:rPr>
          <w:noProof/>
        </w:rPr>
        <w:fldChar w:fldCharType="end"/>
      </w:r>
      <w:bookmarkEnd w:id="403"/>
      <w:r>
        <w:t>: Viewer Information Dialog</w:t>
      </w:r>
      <w:bookmarkEnd w:id="404"/>
    </w:p>
    <w:p w14:paraId="1A388A19" w14:textId="47315471" w:rsidR="00471BBA" w:rsidRDefault="00471BBA" w:rsidP="00471BBA">
      <w:pPr>
        <w:pStyle w:val="BodyText"/>
        <w:jc w:val="center"/>
      </w:pPr>
      <w:r>
        <w:rPr>
          <w:noProof/>
        </w:rPr>
        <w:drawing>
          <wp:inline distT="0" distB="0" distL="0" distR="0" wp14:anchorId="221033DE" wp14:editId="47FF4445">
            <wp:extent cx="3460309" cy="958239"/>
            <wp:effectExtent l="0" t="0" r="6985" b="0"/>
            <wp:docPr id="20" name="Picture 20" descr="Viewer Information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09" cy="9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EF4C" w14:textId="4E999172" w:rsidR="004C3367" w:rsidRPr="00B8294F" w:rsidRDefault="00B8294F" w:rsidP="004C3367">
      <w:pPr>
        <w:pStyle w:val="BodyText"/>
      </w:pPr>
      <w:r>
        <w:t>If encountering issues, clear the cache in the web browser for the Viewer, and refresh the page.</w:t>
      </w:r>
    </w:p>
    <w:p w14:paraId="4D396CEE" w14:textId="5643C420" w:rsidR="00570C4A" w:rsidRDefault="00570C4A" w:rsidP="00C67C4F">
      <w:pPr>
        <w:pStyle w:val="Heading2"/>
        <w:rPr>
          <w:w w:val="105"/>
        </w:rPr>
      </w:pPr>
      <w:bookmarkStart w:id="405" w:name="_Toc117849767"/>
      <w:r>
        <w:rPr>
          <w:w w:val="105"/>
        </w:rPr>
        <w:t>Special Instructions for Error Correction</w:t>
      </w:r>
      <w:bookmarkEnd w:id="405"/>
    </w:p>
    <w:p w14:paraId="00C7D725" w14:textId="08F1A77F" w:rsidR="00D74BBA" w:rsidRPr="00D74BBA" w:rsidRDefault="00D74BBA" w:rsidP="00D74BBA">
      <w:pPr>
        <w:pStyle w:val="BodyText"/>
        <w:rPr>
          <w:i/>
          <w:iCs/>
        </w:rPr>
      </w:pPr>
      <w:r>
        <w:t>Please refer to</w:t>
      </w:r>
      <w:r w:rsidR="00D515CB">
        <w:t xml:space="preserve"> the VIX Overview - View Image Viewer </w:t>
      </w:r>
      <w:r w:rsidR="00706656">
        <w:t>–</w:t>
      </w:r>
      <w:r w:rsidR="00D515CB">
        <w:t xml:space="preserve"> Troubleshooting</w:t>
      </w:r>
      <w:r w:rsidR="00706656">
        <w:t xml:space="preserve"> </w:t>
      </w:r>
      <w:r w:rsidR="00C446C0">
        <w:t>S</w:t>
      </w:r>
      <w:r w:rsidR="00706656">
        <w:t xml:space="preserve">ection in </w:t>
      </w:r>
      <w:r>
        <w:t xml:space="preserve"> </w:t>
      </w:r>
      <w:hyperlink r:id="rId109" w:history="1">
        <w:r w:rsidR="00706656" w:rsidRPr="001D7B0E">
          <w:rPr>
            <w:rStyle w:val="Hyperlink"/>
          </w:rPr>
          <w:t>MAG3_0P</w:t>
        </w:r>
        <w:r w:rsidR="001D7B0E" w:rsidRPr="001D7B0E">
          <w:rPr>
            <w:rStyle w:val="Hyperlink"/>
          </w:rPr>
          <w:fldChar w:fldCharType="begin"/>
        </w:r>
        <w:r w:rsidR="001D7B0E" w:rsidRPr="001D7B0E">
          <w:rPr>
            <w:rStyle w:val="Hyperlink"/>
          </w:rPr>
          <w:instrText xml:space="preserve"> REF PatchNumber \h </w:instrText>
        </w:r>
        <w:r w:rsidR="001D7B0E">
          <w:rPr>
            <w:rStyle w:val="Hyperlink"/>
          </w:rPr>
          <w:instrText xml:space="preserve"> \* MERGEFORMAT </w:instrText>
        </w:r>
        <w:r w:rsidR="001D7B0E" w:rsidRPr="001D7B0E">
          <w:rPr>
            <w:rStyle w:val="Hyperlink"/>
          </w:rPr>
        </w:r>
        <w:r w:rsidR="001D7B0E" w:rsidRPr="001D7B0E">
          <w:rPr>
            <w:rStyle w:val="Hyperlink"/>
          </w:rPr>
          <w:fldChar w:fldCharType="separate"/>
        </w:r>
        <w:r w:rsidR="000032E2" w:rsidRPr="000032E2">
          <w:rPr>
            <w:rFonts w:eastAsia="Arial"/>
            <w:color w:val="0000FF"/>
            <w:w w:val="95"/>
            <w:u w:val="single"/>
          </w:rPr>
          <w:t>329</w:t>
        </w:r>
        <w:r w:rsidR="001D7B0E" w:rsidRPr="001D7B0E">
          <w:rPr>
            <w:rStyle w:val="Hyperlink"/>
          </w:rPr>
          <w:fldChar w:fldCharType="end"/>
        </w:r>
        <w:r w:rsidR="00706656" w:rsidRPr="001D7B0E">
          <w:rPr>
            <w:rStyle w:val="Hyperlink"/>
          </w:rPr>
          <w:t>_</w:t>
        </w:r>
        <w:r w:rsidR="00706656" w:rsidRPr="00706656">
          <w:rPr>
            <w:rStyle w:val="Hyperlink"/>
          </w:rPr>
          <w:t>VIX_ADMIN_GUIDE.PDF.</w:t>
        </w:r>
      </w:hyperlink>
    </w:p>
    <w:p w14:paraId="3E03D6DE" w14:textId="05BCD029" w:rsidR="004A0D70" w:rsidRPr="00D560DF" w:rsidRDefault="004C3367" w:rsidP="00D560DF">
      <w:pPr>
        <w:widowControl w:val="0"/>
        <w:autoSpaceDE w:val="0"/>
        <w:autoSpaceDN w:val="0"/>
        <w:spacing w:before="0" w:after="0"/>
        <w:rPr>
          <w:color w:val="0E0E0E"/>
          <w:w w:val="105"/>
          <w:szCs w:val="20"/>
        </w:rPr>
      </w:pPr>
      <w:r>
        <w:rPr>
          <w:color w:val="0E0E0E"/>
          <w:w w:val="105"/>
        </w:rPr>
        <w:br w:type="page"/>
      </w:r>
    </w:p>
    <w:p w14:paraId="020422A1" w14:textId="0F5E5DBB" w:rsidR="008C49EB" w:rsidRPr="00F73144" w:rsidRDefault="008C49EB" w:rsidP="00F73144">
      <w:pPr>
        <w:pStyle w:val="Heading1"/>
      </w:pPr>
      <w:bookmarkStart w:id="406" w:name="_Acronyms"/>
      <w:bookmarkStart w:id="407" w:name="_Ref85699747"/>
      <w:bookmarkStart w:id="408" w:name="_Ref85699763"/>
      <w:bookmarkStart w:id="409" w:name="_Ref85699841"/>
      <w:bookmarkStart w:id="410" w:name="_Ref85699874"/>
      <w:bookmarkStart w:id="411" w:name="_Ref85700296"/>
      <w:bookmarkStart w:id="412" w:name="_Ref85700305"/>
      <w:bookmarkStart w:id="413" w:name="_Ref85700340"/>
      <w:bookmarkStart w:id="414" w:name="_Ref95909267"/>
      <w:bookmarkStart w:id="415" w:name="_Toc117849768"/>
      <w:bookmarkEnd w:id="406"/>
      <w:r w:rsidRPr="00F73144">
        <w:t>Acronyms</w:t>
      </w:r>
      <w:bookmarkEnd w:id="407"/>
      <w:bookmarkEnd w:id="408"/>
      <w:bookmarkEnd w:id="409"/>
      <w:bookmarkEnd w:id="410"/>
      <w:bookmarkEnd w:id="411"/>
      <w:bookmarkEnd w:id="412"/>
      <w:bookmarkEnd w:id="413"/>
      <w:r w:rsidR="008C0297">
        <w:t xml:space="preserve"> and Abbreviations</w:t>
      </w:r>
      <w:bookmarkEnd w:id="414"/>
      <w:bookmarkEnd w:id="415"/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27"/>
        <w:gridCol w:w="6313"/>
      </w:tblGrid>
      <w:tr w:rsidR="00DB029A" w:rsidRPr="00DB029A" w14:paraId="7F4035F2" w14:textId="77777777" w:rsidTr="0084055A">
        <w:trPr>
          <w:tblHeader/>
        </w:trPr>
        <w:tc>
          <w:tcPr>
            <w:tcW w:w="3027" w:type="dxa"/>
            <w:shd w:val="clear" w:color="auto" w:fill="F2F2F2" w:themeFill="background1" w:themeFillShade="F2"/>
          </w:tcPr>
          <w:p w14:paraId="5E916BBB" w14:textId="65670972" w:rsidR="00DB029A" w:rsidRPr="00DB029A" w:rsidRDefault="00DB029A" w:rsidP="00DB029A">
            <w:pPr>
              <w:pStyle w:val="TableHeading"/>
            </w:pPr>
            <w:r w:rsidRPr="00DB029A">
              <w:t>Acronym/Term</w:t>
            </w:r>
          </w:p>
        </w:tc>
        <w:tc>
          <w:tcPr>
            <w:tcW w:w="6313" w:type="dxa"/>
            <w:shd w:val="clear" w:color="auto" w:fill="F2F2F2" w:themeFill="background1" w:themeFillShade="F2"/>
          </w:tcPr>
          <w:p w14:paraId="0BDED93A" w14:textId="3CE25A2B" w:rsidR="00DB029A" w:rsidRPr="00DB029A" w:rsidRDefault="00DB029A" w:rsidP="00DB029A">
            <w:pPr>
              <w:pStyle w:val="TableHeading"/>
            </w:pPr>
            <w:r w:rsidRPr="00DB029A">
              <w:t>Definition</w:t>
            </w:r>
          </w:p>
        </w:tc>
      </w:tr>
      <w:tr w:rsidR="008C49EB" w14:paraId="23F438AF" w14:textId="77777777" w:rsidTr="0084055A">
        <w:tc>
          <w:tcPr>
            <w:tcW w:w="3027" w:type="dxa"/>
          </w:tcPr>
          <w:p w14:paraId="07A81CEC" w14:textId="29959FE1" w:rsidR="008C49EB" w:rsidRPr="008C49EB" w:rsidRDefault="008C49EB" w:rsidP="008C49EB">
            <w:pPr>
              <w:pStyle w:val="TableText"/>
            </w:pPr>
            <w:r w:rsidRPr="008C49EB">
              <w:t>Cache</w:t>
            </w:r>
            <w:r w:rsidRPr="008C49EB">
              <w:tab/>
            </w:r>
          </w:p>
        </w:tc>
        <w:tc>
          <w:tcPr>
            <w:tcW w:w="6313" w:type="dxa"/>
          </w:tcPr>
          <w:p w14:paraId="576A4C0B" w14:textId="7CAB9015" w:rsidR="008C49EB" w:rsidRPr="008C49EB" w:rsidRDefault="008C49EB" w:rsidP="008C49EB">
            <w:pPr>
              <w:pStyle w:val="TableText"/>
            </w:pPr>
            <w:r w:rsidRPr="008C49EB">
              <w:t>A temporary storage place allowing fast</w:t>
            </w:r>
            <w:r w:rsidR="00293E51">
              <w:t>er</w:t>
            </w:r>
            <w:r w:rsidRPr="008C49EB">
              <w:t xml:space="preserve"> access to data.</w:t>
            </w:r>
          </w:p>
        </w:tc>
      </w:tr>
      <w:tr w:rsidR="00C454B9" w14:paraId="139163D6" w14:textId="77777777" w:rsidTr="0084055A">
        <w:tc>
          <w:tcPr>
            <w:tcW w:w="3027" w:type="dxa"/>
          </w:tcPr>
          <w:p w14:paraId="44CCD868" w14:textId="306A06CB" w:rsidR="00C454B9" w:rsidRPr="008C49EB" w:rsidRDefault="00C454B9" w:rsidP="008C49EB">
            <w:pPr>
              <w:pStyle w:val="TableText"/>
            </w:pPr>
            <w:r w:rsidRPr="008C49EB">
              <w:t>CD</w:t>
            </w:r>
          </w:p>
        </w:tc>
        <w:tc>
          <w:tcPr>
            <w:tcW w:w="6313" w:type="dxa"/>
          </w:tcPr>
          <w:p w14:paraId="0196DC63" w14:textId="5DC655CB" w:rsidR="00C454B9" w:rsidRPr="008C49EB" w:rsidRDefault="00167C38" w:rsidP="008C49EB">
            <w:pPr>
              <w:pStyle w:val="TableText"/>
            </w:pPr>
            <w:r>
              <w:t>Compact Disc</w:t>
            </w:r>
          </w:p>
        </w:tc>
      </w:tr>
      <w:tr w:rsidR="00DB029A" w14:paraId="6965D9DE" w14:textId="77777777" w:rsidTr="0084055A">
        <w:tc>
          <w:tcPr>
            <w:tcW w:w="3027" w:type="dxa"/>
          </w:tcPr>
          <w:p w14:paraId="472BE16C" w14:textId="0363F5E4" w:rsidR="00DB029A" w:rsidRPr="008C49EB" w:rsidRDefault="00DB029A" w:rsidP="008C49EB">
            <w:pPr>
              <w:pStyle w:val="TableText"/>
            </w:pPr>
            <w:r w:rsidRPr="008C49EB">
              <w:t>CPRS</w:t>
            </w:r>
          </w:p>
        </w:tc>
        <w:tc>
          <w:tcPr>
            <w:tcW w:w="6313" w:type="dxa"/>
          </w:tcPr>
          <w:p w14:paraId="7973C552" w14:textId="2CDCCFF2" w:rsidR="00DB029A" w:rsidRPr="008C49EB" w:rsidRDefault="00DB029A" w:rsidP="008C49EB">
            <w:pPr>
              <w:pStyle w:val="TableText"/>
            </w:pPr>
            <w:r w:rsidRPr="008C49EB">
              <w:t>Computerized Patient Record System</w:t>
            </w:r>
          </w:p>
        </w:tc>
      </w:tr>
      <w:tr w:rsidR="00DB029A" w14:paraId="34F74444" w14:textId="77777777" w:rsidTr="0084055A">
        <w:tc>
          <w:tcPr>
            <w:tcW w:w="3027" w:type="dxa"/>
          </w:tcPr>
          <w:p w14:paraId="56204E8E" w14:textId="0D02C118" w:rsidR="00DB029A" w:rsidRPr="008C49EB" w:rsidRDefault="00DB029A" w:rsidP="008C49EB">
            <w:pPr>
              <w:pStyle w:val="TableText"/>
            </w:pPr>
            <w:r w:rsidRPr="008C49EB">
              <w:t>CT</w:t>
            </w:r>
          </w:p>
        </w:tc>
        <w:tc>
          <w:tcPr>
            <w:tcW w:w="6313" w:type="dxa"/>
          </w:tcPr>
          <w:p w14:paraId="307288CF" w14:textId="3DB667C5" w:rsidR="00DB029A" w:rsidRPr="008C49EB" w:rsidRDefault="00DB029A" w:rsidP="008C49EB">
            <w:pPr>
              <w:pStyle w:val="TableText"/>
            </w:pPr>
            <w:r w:rsidRPr="008C49EB">
              <w:t>Computerized Tomography</w:t>
            </w:r>
          </w:p>
        </w:tc>
      </w:tr>
      <w:tr w:rsidR="0024412A" w14:paraId="724C08B8" w14:textId="77777777" w:rsidTr="0084055A">
        <w:tc>
          <w:tcPr>
            <w:tcW w:w="3027" w:type="dxa"/>
          </w:tcPr>
          <w:p w14:paraId="688E93CB" w14:textId="0B2A9BA9" w:rsidR="0024412A" w:rsidRPr="008C49EB" w:rsidRDefault="0024412A" w:rsidP="008C49EB">
            <w:pPr>
              <w:pStyle w:val="TableText"/>
            </w:pPr>
            <w:r>
              <w:t>CVIX</w:t>
            </w:r>
          </w:p>
        </w:tc>
        <w:tc>
          <w:tcPr>
            <w:tcW w:w="6313" w:type="dxa"/>
          </w:tcPr>
          <w:p w14:paraId="40C8CC22" w14:textId="4F6F1BB1" w:rsidR="0024412A" w:rsidRPr="008C49EB" w:rsidRDefault="0024412A" w:rsidP="008C49EB">
            <w:pPr>
              <w:pStyle w:val="TableText"/>
            </w:pPr>
            <w:r>
              <w:t>Central V</w:t>
            </w:r>
            <w:r w:rsidR="0004305F">
              <w:t>ista Imaging Exchange</w:t>
            </w:r>
          </w:p>
        </w:tc>
      </w:tr>
      <w:tr w:rsidR="00DB029A" w14:paraId="46E11912" w14:textId="77777777" w:rsidTr="0084055A">
        <w:tc>
          <w:tcPr>
            <w:tcW w:w="3027" w:type="dxa"/>
          </w:tcPr>
          <w:p w14:paraId="5A7865B9" w14:textId="448BAB32" w:rsidR="00DB029A" w:rsidRPr="008C49EB" w:rsidRDefault="00DB029A" w:rsidP="008C49EB">
            <w:pPr>
              <w:pStyle w:val="TableText"/>
            </w:pPr>
            <w:r w:rsidRPr="008C49EB">
              <w:t>DICOM</w:t>
            </w:r>
          </w:p>
        </w:tc>
        <w:tc>
          <w:tcPr>
            <w:tcW w:w="6313" w:type="dxa"/>
          </w:tcPr>
          <w:p w14:paraId="57E35282" w14:textId="3D3366F8" w:rsidR="00DB029A" w:rsidRPr="008C49EB" w:rsidRDefault="00DB029A" w:rsidP="008C49EB">
            <w:pPr>
              <w:pStyle w:val="TableText"/>
            </w:pPr>
            <w:r w:rsidRPr="008C49EB">
              <w:t>Digital Imaging and Communications in Medicine</w:t>
            </w:r>
          </w:p>
        </w:tc>
      </w:tr>
      <w:tr w:rsidR="00DB029A" w14:paraId="5DDE6FD8" w14:textId="77777777" w:rsidTr="0084055A">
        <w:tc>
          <w:tcPr>
            <w:tcW w:w="3027" w:type="dxa"/>
          </w:tcPr>
          <w:p w14:paraId="1D2F4B4E" w14:textId="39759ECA" w:rsidR="00DB029A" w:rsidRPr="008C49EB" w:rsidRDefault="00DB029A" w:rsidP="008C49EB">
            <w:pPr>
              <w:pStyle w:val="TableText"/>
            </w:pPr>
            <w:r w:rsidRPr="008C49EB">
              <w:t>DoD</w:t>
            </w:r>
          </w:p>
        </w:tc>
        <w:tc>
          <w:tcPr>
            <w:tcW w:w="6313" w:type="dxa"/>
          </w:tcPr>
          <w:p w14:paraId="3A68B46C" w14:textId="705985BE" w:rsidR="00DB029A" w:rsidRPr="008C49EB" w:rsidRDefault="00DB029A" w:rsidP="008C49EB">
            <w:pPr>
              <w:pStyle w:val="TableText"/>
            </w:pPr>
            <w:r w:rsidRPr="008C49EB">
              <w:t>Department of Defense</w:t>
            </w:r>
          </w:p>
        </w:tc>
      </w:tr>
      <w:tr w:rsidR="00DB029A" w14:paraId="1C9DF031" w14:textId="77777777" w:rsidTr="0084055A">
        <w:tc>
          <w:tcPr>
            <w:tcW w:w="3027" w:type="dxa"/>
          </w:tcPr>
          <w:p w14:paraId="6E6C5F34" w14:textId="4758501D" w:rsidR="00DB029A" w:rsidRPr="008C49EB" w:rsidRDefault="00DB029A" w:rsidP="008C49EB">
            <w:pPr>
              <w:pStyle w:val="TableText"/>
            </w:pPr>
            <w:r w:rsidRPr="008C49EB">
              <w:t>Viewer</w:t>
            </w:r>
          </w:p>
        </w:tc>
        <w:tc>
          <w:tcPr>
            <w:tcW w:w="6313" w:type="dxa"/>
          </w:tcPr>
          <w:p w14:paraId="4E8D4507" w14:textId="0F356D52" w:rsidR="00DB029A" w:rsidRPr="008C49EB" w:rsidRDefault="00DB029A" w:rsidP="008C49EB">
            <w:pPr>
              <w:pStyle w:val="TableText"/>
            </w:pPr>
            <w:r w:rsidRPr="008C49EB">
              <w:t>Enhanced Image Viewer</w:t>
            </w:r>
          </w:p>
        </w:tc>
      </w:tr>
      <w:tr w:rsidR="00DB029A" w14:paraId="2AE7B6E1" w14:textId="77777777" w:rsidTr="0084055A">
        <w:tc>
          <w:tcPr>
            <w:tcW w:w="3027" w:type="dxa"/>
          </w:tcPr>
          <w:p w14:paraId="4D45619F" w14:textId="165FA2B1" w:rsidR="00DB029A" w:rsidRPr="008C49EB" w:rsidRDefault="00DB029A" w:rsidP="008C49EB">
            <w:pPr>
              <w:pStyle w:val="TableText"/>
            </w:pPr>
            <w:r w:rsidRPr="008C49EB">
              <w:t>FDA</w:t>
            </w:r>
          </w:p>
        </w:tc>
        <w:tc>
          <w:tcPr>
            <w:tcW w:w="6313" w:type="dxa"/>
          </w:tcPr>
          <w:p w14:paraId="79BEE1C2" w14:textId="6DF128AE" w:rsidR="00DB029A" w:rsidRPr="008C49EB" w:rsidRDefault="00DB029A" w:rsidP="008C49EB">
            <w:pPr>
              <w:pStyle w:val="TableText"/>
            </w:pPr>
            <w:r w:rsidRPr="008C49EB">
              <w:t>Food and Drug Administration</w:t>
            </w:r>
          </w:p>
        </w:tc>
      </w:tr>
      <w:tr w:rsidR="00DB029A" w14:paraId="2E6C2B87" w14:textId="77777777" w:rsidTr="0084055A">
        <w:tc>
          <w:tcPr>
            <w:tcW w:w="3027" w:type="dxa"/>
          </w:tcPr>
          <w:p w14:paraId="1AC5331F" w14:textId="06CEAFC4" w:rsidR="00DB029A" w:rsidRPr="008C49EB" w:rsidRDefault="00DB029A" w:rsidP="008C49EB">
            <w:pPr>
              <w:pStyle w:val="TableText"/>
            </w:pPr>
            <w:r w:rsidRPr="008C49EB">
              <w:t>JLV</w:t>
            </w:r>
          </w:p>
        </w:tc>
        <w:tc>
          <w:tcPr>
            <w:tcW w:w="6313" w:type="dxa"/>
          </w:tcPr>
          <w:p w14:paraId="1A46EFDA" w14:textId="42399DE3" w:rsidR="00DB029A" w:rsidRPr="008C49EB" w:rsidRDefault="00DB029A" w:rsidP="008C49EB">
            <w:pPr>
              <w:pStyle w:val="TableText"/>
            </w:pPr>
            <w:r w:rsidRPr="008C49EB">
              <w:t>Joint Legacy Viewer</w:t>
            </w:r>
          </w:p>
        </w:tc>
      </w:tr>
      <w:tr w:rsidR="00BF4CF3" w14:paraId="41B58CFE" w14:textId="77777777" w:rsidTr="0084055A">
        <w:tc>
          <w:tcPr>
            <w:tcW w:w="3027" w:type="dxa"/>
          </w:tcPr>
          <w:p w14:paraId="228DFC84" w14:textId="279D42FB" w:rsidR="00BF4CF3" w:rsidRDefault="00BF4CF3" w:rsidP="008C49EB">
            <w:pPr>
              <w:pStyle w:val="TableText"/>
            </w:pPr>
            <w:r>
              <w:t>JPEG</w:t>
            </w:r>
          </w:p>
        </w:tc>
        <w:tc>
          <w:tcPr>
            <w:tcW w:w="6313" w:type="dxa"/>
          </w:tcPr>
          <w:p w14:paraId="3C1D0E2C" w14:textId="0FBE82DC" w:rsidR="00BF4CF3" w:rsidRDefault="00BF4CF3" w:rsidP="008C49EB">
            <w:pPr>
              <w:pStyle w:val="TableText"/>
            </w:pPr>
            <w:r>
              <w:t>J</w:t>
            </w:r>
            <w:r w:rsidRPr="00BF4CF3">
              <w:t>oint Photographic Experts Group</w:t>
            </w:r>
          </w:p>
        </w:tc>
      </w:tr>
      <w:tr w:rsidR="00FE4FF3" w14:paraId="5AFA0DA9" w14:textId="77777777" w:rsidTr="0084055A">
        <w:tc>
          <w:tcPr>
            <w:tcW w:w="3027" w:type="dxa"/>
          </w:tcPr>
          <w:p w14:paraId="37EAD125" w14:textId="787555D3" w:rsidR="00FE4FF3" w:rsidRPr="008C49EB" w:rsidRDefault="00FE4FF3" w:rsidP="008C49EB">
            <w:pPr>
              <w:pStyle w:val="TableText"/>
            </w:pPr>
            <w:r>
              <w:t>OIT</w:t>
            </w:r>
          </w:p>
        </w:tc>
        <w:tc>
          <w:tcPr>
            <w:tcW w:w="6313" w:type="dxa"/>
          </w:tcPr>
          <w:p w14:paraId="46663B34" w14:textId="5AA8426F" w:rsidR="00FE4FF3" w:rsidRPr="008C49EB" w:rsidRDefault="00FE4FF3" w:rsidP="008C49EB">
            <w:pPr>
              <w:pStyle w:val="TableText"/>
            </w:pPr>
            <w:r>
              <w:t>Office of Information and Technology</w:t>
            </w:r>
          </w:p>
        </w:tc>
      </w:tr>
      <w:tr w:rsidR="004324B2" w14:paraId="1D20C2C9" w14:textId="77777777" w:rsidTr="0084055A">
        <w:tc>
          <w:tcPr>
            <w:tcW w:w="3027" w:type="dxa"/>
          </w:tcPr>
          <w:p w14:paraId="538E0EEE" w14:textId="3F924E6E" w:rsidR="004324B2" w:rsidRPr="008C49EB" w:rsidRDefault="004324B2" w:rsidP="008C49EB">
            <w:pPr>
              <w:pStyle w:val="TableText"/>
            </w:pPr>
            <w:r>
              <w:t>PACS</w:t>
            </w:r>
          </w:p>
        </w:tc>
        <w:tc>
          <w:tcPr>
            <w:tcW w:w="6313" w:type="dxa"/>
          </w:tcPr>
          <w:p w14:paraId="0BDFA099" w14:textId="287D0AB7" w:rsidR="004324B2" w:rsidRPr="008C49EB" w:rsidRDefault="004324B2" w:rsidP="008C49EB">
            <w:pPr>
              <w:pStyle w:val="TableText"/>
            </w:pPr>
            <w:r w:rsidRPr="004324B2">
              <w:t>Picture Archiving and Communication System</w:t>
            </w:r>
          </w:p>
        </w:tc>
      </w:tr>
      <w:tr w:rsidR="00BF4CF3" w14:paraId="76294601" w14:textId="77777777" w:rsidTr="0084055A">
        <w:tc>
          <w:tcPr>
            <w:tcW w:w="3027" w:type="dxa"/>
          </w:tcPr>
          <w:p w14:paraId="509BFEFC" w14:textId="30FBD37E" w:rsidR="00BF4CF3" w:rsidRPr="008C49EB" w:rsidRDefault="00BF4CF3" w:rsidP="008C49EB">
            <w:pPr>
              <w:pStyle w:val="TableText"/>
            </w:pPr>
            <w:r>
              <w:t>PDF</w:t>
            </w:r>
          </w:p>
        </w:tc>
        <w:tc>
          <w:tcPr>
            <w:tcW w:w="6313" w:type="dxa"/>
          </w:tcPr>
          <w:p w14:paraId="0B91DF1E" w14:textId="34ED9470" w:rsidR="00BF4CF3" w:rsidRPr="008C49EB" w:rsidRDefault="00BF4CF3" w:rsidP="008C49EB">
            <w:pPr>
              <w:pStyle w:val="TableText"/>
            </w:pPr>
            <w:r>
              <w:t>Portable Document Format</w:t>
            </w:r>
          </w:p>
        </w:tc>
      </w:tr>
      <w:tr w:rsidR="00DB029A" w14:paraId="72F88832" w14:textId="77777777" w:rsidTr="0084055A">
        <w:tc>
          <w:tcPr>
            <w:tcW w:w="3027" w:type="dxa"/>
          </w:tcPr>
          <w:p w14:paraId="142F061A" w14:textId="438DCE64" w:rsidR="00DB029A" w:rsidRPr="008C49EB" w:rsidRDefault="00DB029A" w:rsidP="008C49EB">
            <w:pPr>
              <w:pStyle w:val="TableText"/>
            </w:pPr>
            <w:r w:rsidRPr="008C49EB">
              <w:t>QA</w:t>
            </w:r>
          </w:p>
        </w:tc>
        <w:tc>
          <w:tcPr>
            <w:tcW w:w="6313" w:type="dxa"/>
          </w:tcPr>
          <w:p w14:paraId="6B09D335" w14:textId="32339F48" w:rsidR="00DB029A" w:rsidRPr="008C49EB" w:rsidRDefault="00DB029A" w:rsidP="008C49EB">
            <w:pPr>
              <w:pStyle w:val="TableText"/>
            </w:pPr>
            <w:r w:rsidRPr="008C49EB">
              <w:t>Quality Assurance</w:t>
            </w:r>
          </w:p>
        </w:tc>
      </w:tr>
      <w:tr w:rsidR="00DB029A" w14:paraId="16E03518" w14:textId="77777777" w:rsidTr="0084055A">
        <w:tc>
          <w:tcPr>
            <w:tcW w:w="3027" w:type="dxa"/>
          </w:tcPr>
          <w:p w14:paraId="63DC4D90" w14:textId="32619C08" w:rsidR="00DB029A" w:rsidRPr="008C49EB" w:rsidRDefault="00DB029A" w:rsidP="008C49EB">
            <w:pPr>
              <w:pStyle w:val="TableText"/>
            </w:pPr>
            <w:r w:rsidRPr="008C49EB">
              <w:t>RGB</w:t>
            </w:r>
          </w:p>
        </w:tc>
        <w:tc>
          <w:tcPr>
            <w:tcW w:w="6313" w:type="dxa"/>
          </w:tcPr>
          <w:p w14:paraId="159882D7" w14:textId="557D07C8" w:rsidR="00DB029A" w:rsidRPr="008C49EB" w:rsidRDefault="00DB029A" w:rsidP="008C49EB">
            <w:pPr>
              <w:pStyle w:val="TableText"/>
            </w:pPr>
            <w:r w:rsidRPr="008C49EB">
              <w:t xml:space="preserve">Red </w:t>
            </w:r>
            <w:r w:rsidR="007960DF" w:rsidRPr="008C49EB">
              <w:t xml:space="preserve">Green </w:t>
            </w:r>
            <w:r w:rsidRPr="008C49EB">
              <w:t xml:space="preserve">Blue </w:t>
            </w:r>
          </w:p>
        </w:tc>
      </w:tr>
      <w:tr w:rsidR="00DB029A" w14:paraId="3F1910B6" w14:textId="77777777" w:rsidTr="0084055A">
        <w:tc>
          <w:tcPr>
            <w:tcW w:w="3027" w:type="dxa"/>
          </w:tcPr>
          <w:p w14:paraId="116E4595" w14:textId="3FA2EF48" w:rsidR="00DB029A" w:rsidRPr="008C49EB" w:rsidRDefault="00DB029A" w:rsidP="008C49EB">
            <w:pPr>
              <w:pStyle w:val="TableText"/>
            </w:pPr>
            <w:r w:rsidRPr="008C49EB">
              <w:t>ROI</w:t>
            </w:r>
          </w:p>
        </w:tc>
        <w:tc>
          <w:tcPr>
            <w:tcW w:w="6313" w:type="dxa"/>
          </w:tcPr>
          <w:p w14:paraId="4E7023C5" w14:textId="68C27CD6" w:rsidR="00DB029A" w:rsidRPr="008C49EB" w:rsidRDefault="00DB029A" w:rsidP="008C49EB">
            <w:pPr>
              <w:pStyle w:val="TableText"/>
            </w:pPr>
            <w:r w:rsidRPr="008C49EB">
              <w:t>Release of Information</w:t>
            </w:r>
          </w:p>
        </w:tc>
      </w:tr>
      <w:tr w:rsidR="00BF4CF3" w14:paraId="34DDA524" w14:textId="77777777" w:rsidTr="0084055A">
        <w:tc>
          <w:tcPr>
            <w:tcW w:w="3027" w:type="dxa"/>
          </w:tcPr>
          <w:p w14:paraId="26A164D5" w14:textId="6505A2BF" w:rsidR="00BF4CF3" w:rsidRPr="008C49EB" w:rsidRDefault="00BF4CF3" w:rsidP="008C49EB">
            <w:pPr>
              <w:pStyle w:val="TableText"/>
            </w:pPr>
            <w:r>
              <w:t>TIFF</w:t>
            </w:r>
          </w:p>
        </w:tc>
        <w:tc>
          <w:tcPr>
            <w:tcW w:w="6313" w:type="dxa"/>
          </w:tcPr>
          <w:p w14:paraId="18A60A16" w14:textId="0318FE3A" w:rsidR="00BF4CF3" w:rsidRPr="008C49EB" w:rsidRDefault="00BF4CF3" w:rsidP="008C49EB">
            <w:pPr>
              <w:pStyle w:val="TableText"/>
            </w:pPr>
            <w:r w:rsidRPr="00BF4CF3">
              <w:t>Tag Image File Format</w:t>
            </w:r>
          </w:p>
        </w:tc>
      </w:tr>
      <w:tr w:rsidR="00DB029A" w14:paraId="5841C5C8" w14:textId="77777777" w:rsidTr="0084055A">
        <w:tc>
          <w:tcPr>
            <w:tcW w:w="3027" w:type="dxa"/>
          </w:tcPr>
          <w:p w14:paraId="585E3665" w14:textId="6E4D6331" w:rsidR="00DB029A" w:rsidRPr="008C49EB" w:rsidRDefault="00DB029A" w:rsidP="008C49EB">
            <w:pPr>
              <w:pStyle w:val="TableText"/>
            </w:pPr>
            <w:r w:rsidRPr="008C49EB">
              <w:t>VA</w:t>
            </w:r>
          </w:p>
        </w:tc>
        <w:tc>
          <w:tcPr>
            <w:tcW w:w="6313" w:type="dxa"/>
          </w:tcPr>
          <w:p w14:paraId="3159ACAA" w14:textId="29E35154" w:rsidR="00DB029A" w:rsidRPr="008C49EB" w:rsidRDefault="00DB029A" w:rsidP="008C49EB">
            <w:pPr>
              <w:pStyle w:val="TableText"/>
            </w:pPr>
            <w:r w:rsidRPr="008C49EB">
              <w:t>Department of Veteran Affairs</w:t>
            </w:r>
          </w:p>
        </w:tc>
      </w:tr>
      <w:tr w:rsidR="00DB029A" w14:paraId="58229DC4" w14:textId="77777777" w:rsidTr="0084055A">
        <w:tc>
          <w:tcPr>
            <w:tcW w:w="3027" w:type="dxa"/>
          </w:tcPr>
          <w:p w14:paraId="29F418B0" w14:textId="430B59F2" w:rsidR="00DB029A" w:rsidRPr="008C49EB" w:rsidRDefault="00DB029A" w:rsidP="008C49EB">
            <w:pPr>
              <w:pStyle w:val="TableText"/>
            </w:pPr>
            <w:r w:rsidRPr="008C49EB">
              <w:t>VistA</w:t>
            </w:r>
          </w:p>
        </w:tc>
        <w:tc>
          <w:tcPr>
            <w:tcW w:w="6313" w:type="dxa"/>
          </w:tcPr>
          <w:p w14:paraId="1463EA5D" w14:textId="2586686A" w:rsidR="00DB029A" w:rsidRPr="008C49EB" w:rsidRDefault="00DB029A" w:rsidP="008C49EB">
            <w:pPr>
              <w:pStyle w:val="TableText"/>
            </w:pPr>
            <w:proofErr w:type="spellStart"/>
            <w:r w:rsidRPr="008C49EB">
              <w:t>Veterans</w:t>
            </w:r>
            <w:proofErr w:type="spellEnd"/>
            <w:r w:rsidRPr="008C49EB">
              <w:t xml:space="preserve"> Health Information System and Technology Architecture</w:t>
            </w:r>
          </w:p>
        </w:tc>
      </w:tr>
      <w:tr w:rsidR="00DB029A" w14:paraId="5027EB0D" w14:textId="77777777" w:rsidTr="0084055A">
        <w:tc>
          <w:tcPr>
            <w:tcW w:w="3027" w:type="dxa"/>
          </w:tcPr>
          <w:p w14:paraId="75640563" w14:textId="26713ED2" w:rsidR="00DB029A" w:rsidRPr="008C49EB" w:rsidRDefault="00DB029A" w:rsidP="008C49EB">
            <w:pPr>
              <w:pStyle w:val="TableText"/>
            </w:pPr>
            <w:r w:rsidRPr="008C49EB">
              <w:t>VIX</w:t>
            </w:r>
          </w:p>
        </w:tc>
        <w:tc>
          <w:tcPr>
            <w:tcW w:w="6313" w:type="dxa"/>
          </w:tcPr>
          <w:p w14:paraId="192F8C59" w14:textId="6183C3BF" w:rsidR="00DB029A" w:rsidRPr="008C49EB" w:rsidRDefault="00DB029A" w:rsidP="008C49EB">
            <w:pPr>
              <w:pStyle w:val="TableText"/>
            </w:pPr>
            <w:r w:rsidRPr="008C49EB">
              <w:t>VistA Imaging Exchange Services</w:t>
            </w:r>
          </w:p>
        </w:tc>
      </w:tr>
      <w:tr w:rsidR="00DB029A" w14:paraId="51EA3114" w14:textId="77777777" w:rsidTr="0084055A">
        <w:tc>
          <w:tcPr>
            <w:tcW w:w="3027" w:type="dxa"/>
          </w:tcPr>
          <w:p w14:paraId="6CB80517" w14:textId="2069A954" w:rsidR="00DB029A" w:rsidRPr="008C49EB" w:rsidRDefault="00DB029A" w:rsidP="008C49EB">
            <w:pPr>
              <w:pStyle w:val="TableText"/>
            </w:pPr>
            <w:r w:rsidRPr="008C49EB">
              <w:t>WW/WC</w:t>
            </w:r>
          </w:p>
        </w:tc>
        <w:tc>
          <w:tcPr>
            <w:tcW w:w="6313" w:type="dxa"/>
          </w:tcPr>
          <w:p w14:paraId="6AA83445" w14:textId="1091C5EC" w:rsidR="00DB029A" w:rsidRPr="008C49EB" w:rsidRDefault="00DB029A" w:rsidP="008C49EB">
            <w:pPr>
              <w:pStyle w:val="TableText"/>
            </w:pPr>
            <w:r w:rsidRPr="008C49EB">
              <w:t>Window Level</w:t>
            </w:r>
          </w:p>
        </w:tc>
      </w:tr>
    </w:tbl>
    <w:p w14:paraId="7FDB6962" w14:textId="77777777" w:rsidR="002B0747" w:rsidRPr="002B0747" w:rsidRDefault="002B0747" w:rsidP="002F763C">
      <w:pPr>
        <w:pStyle w:val="BodyText"/>
      </w:pPr>
    </w:p>
    <w:sectPr w:rsidR="002B0747" w:rsidRPr="002B0747" w:rsidSect="007D57D0">
      <w:footerReference w:type="default" r:id="rId110"/>
      <w:pgSz w:w="12240" w:h="15840"/>
      <w:pgMar w:top="1440" w:right="1440" w:bottom="1440" w:left="1440" w:header="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40865" w14:textId="77777777" w:rsidR="00DA585B" w:rsidRDefault="00DA585B">
      <w:r>
        <w:separator/>
      </w:r>
    </w:p>
  </w:endnote>
  <w:endnote w:type="continuationSeparator" w:id="0">
    <w:p w14:paraId="62210E6E" w14:textId="77777777" w:rsidR="00DA585B" w:rsidRDefault="00DA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6734" w14:textId="1EC8E192" w:rsidR="00E52F3B" w:rsidRDefault="00E52F3B" w:rsidP="0039063F">
    <w:pPr>
      <w:pStyle w:val="Footer"/>
    </w:pPr>
    <w:bookmarkStart w:id="2" w:name="_Hlk67404750"/>
    <w:r w:rsidRPr="00277E68">
      <w:t xml:space="preserve">VIX </w:t>
    </w:r>
    <w:r w:rsidR="006A0598">
      <w:t xml:space="preserve">STS Token Support </w:t>
    </w:r>
    <w:r w:rsidRPr="00D6541E">
      <w:rPr>
        <w:rStyle w:val="FooterChar"/>
      </w:rPr>
      <w:t>MAG</w:t>
    </w:r>
    <w:r w:rsidRPr="001D7B0E">
      <w:rPr>
        <w:rStyle w:val="FooterChar"/>
        <w:szCs w:val="20"/>
      </w:rPr>
      <w:t>*3.0*</w:t>
    </w:r>
    <w:bookmarkEnd w:id="2"/>
    <w:r w:rsidR="00D1773D">
      <w:rPr>
        <w:rStyle w:val="FooterChar"/>
        <w:szCs w:val="20"/>
      </w:rPr>
      <w:fldChar w:fldCharType="begin"/>
    </w:r>
    <w:r w:rsidR="00D1773D">
      <w:rPr>
        <w:rStyle w:val="FooterChar"/>
        <w:szCs w:val="20"/>
      </w:rPr>
      <w:instrText xml:space="preserve"> REF PatchNumber \h </w:instrText>
    </w:r>
    <w:r w:rsidR="00D1773D">
      <w:rPr>
        <w:rStyle w:val="FooterChar"/>
        <w:szCs w:val="20"/>
      </w:rPr>
    </w:r>
    <w:r w:rsidR="00D1773D">
      <w:rPr>
        <w:rStyle w:val="FooterChar"/>
        <w:szCs w:val="20"/>
      </w:rPr>
      <w:fldChar w:fldCharType="separate"/>
    </w:r>
    <w:r w:rsidR="00D1773D">
      <w:rPr>
        <w:rFonts w:eastAsia="Arial"/>
        <w:w w:val="95"/>
      </w:rPr>
      <w:t>329</w:t>
    </w:r>
    <w:r w:rsidR="00D1773D">
      <w:rPr>
        <w:rStyle w:val="FooterChar"/>
        <w:szCs w:val="20"/>
      </w:rPr>
      <w:fldChar w:fldCharType="end"/>
    </w:r>
    <w:r>
      <w:tab/>
    </w:r>
  </w:p>
  <w:p w14:paraId="226C885B" w14:textId="30A9B6EE" w:rsidR="00E52F3B" w:rsidRPr="0039063F" w:rsidRDefault="00E52F3B" w:rsidP="0039063F">
    <w:pPr>
      <w:pStyle w:val="Footer"/>
      <w:rPr>
        <w:rFonts w:cs="Times New Roman"/>
        <w:i/>
      </w:rPr>
    </w:pPr>
    <w:r>
      <w:rPr>
        <w:rStyle w:val="FooterChar"/>
      </w:rPr>
      <w:t>User Guide</w:t>
    </w:r>
    <w:r>
      <w:tab/>
    </w:r>
    <w:r w:rsidRPr="00244CD5">
      <w:rPr>
        <w:rStyle w:val="PageNumber"/>
        <w:i/>
        <w:color w:val="auto"/>
      </w:rPr>
      <w:fldChar w:fldCharType="begin"/>
    </w:r>
    <w:r w:rsidRPr="00244CD5">
      <w:rPr>
        <w:rStyle w:val="PageNumber"/>
        <w:color w:val="auto"/>
      </w:rPr>
      <w:instrText xml:space="preserve"> PAGE </w:instrText>
    </w:r>
    <w:r w:rsidRPr="00244CD5">
      <w:rPr>
        <w:rStyle w:val="PageNumber"/>
        <w:i/>
        <w:color w:val="auto"/>
      </w:rPr>
      <w:fldChar w:fldCharType="separate"/>
    </w:r>
    <w:r>
      <w:rPr>
        <w:rStyle w:val="PageNumber"/>
        <w:color w:val="auto"/>
      </w:rPr>
      <w:t>i</w:t>
    </w:r>
    <w:proofErr w:type="spellStart"/>
    <w:r>
      <w:rPr>
        <w:rStyle w:val="PageNumber"/>
        <w:color w:val="auto"/>
      </w:rPr>
      <w:t>i</w:t>
    </w:r>
    <w:proofErr w:type="spellEnd"/>
    <w:r w:rsidRPr="00244CD5">
      <w:rPr>
        <w:rStyle w:val="PageNumber"/>
        <w:i/>
        <w:color w:val="auto"/>
      </w:rPr>
      <w:fldChar w:fldCharType="end"/>
    </w:r>
    <w:r>
      <w:rPr>
        <w:rStyle w:val="FooterChar"/>
        <w:color w:val="auto"/>
      </w:rPr>
      <w:t xml:space="preserve">  </w:t>
    </w:r>
    <w:r>
      <w:rPr>
        <w:rStyle w:val="FooterChar"/>
        <w:color w:val="auto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REF  DocDate </w:instrText>
    </w:r>
    <w:r>
      <w:rPr>
        <w:rStyle w:val="PageNumber"/>
      </w:rPr>
      <w:fldChar w:fldCharType="separate"/>
    </w:r>
    <w:r w:rsidR="00414A0D">
      <w:rPr>
        <w:rFonts w:eastAsia="Arial"/>
      </w:rPr>
      <w:t>May 2023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DB99" w14:textId="0B8BA164" w:rsidR="00E52F3B" w:rsidRPr="00F51E88" w:rsidRDefault="00E52F3B" w:rsidP="0039063F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</w:pPr>
    <w:r w:rsidRPr="00F51E88">
      <w:rPr>
        <w:i w:val="0"/>
        <w:color w:val="000000" w:themeColor="text1"/>
      </w:rPr>
      <w:t>VIX</w:t>
    </w:r>
    <w:r w:rsidRPr="00F51E88">
      <w:rPr>
        <w:b/>
        <w:bCs/>
        <w:i w:val="0"/>
        <w:iCs/>
        <w:color w:val="000000" w:themeColor="text1"/>
      </w:rPr>
      <w:t xml:space="preserve"> </w:t>
    </w:r>
    <w:r w:rsidR="006A0598" w:rsidRPr="006A0598">
      <w:rPr>
        <w:i w:val="0"/>
        <w:iCs/>
        <w:color w:val="000000" w:themeColor="text1"/>
      </w:rPr>
      <w:t>STS Token Support</w:t>
    </w:r>
    <w:r w:rsidR="006A0598">
      <w:rPr>
        <w:b/>
        <w:bCs/>
        <w:i w:val="0"/>
        <w:iCs/>
        <w:color w:val="000000" w:themeColor="text1"/>
      </w:rPr>
      <w:t xml:space="preserve"> </w:t>
    </w:r>
    <w:r w:rsidRPr="00F51E88">
      <w:rPr>
        <w:i w:val="0"/>
        <w:color w:val="000000" w:themeColor="text1"/>
      </w:rPr>
      <w:t>MAG*3.0</w:t>
    </w:r>
    <w:r w:rsidRPr="001D7B0E">
      <w:rPr>
        <w:i w:val="0"/>
        <w:color w:val="auto"/>
      </w:rPr>
      <w:t>*</w:t>
    </w:r>
    <w:r w:rsidR="001D7B0E" w:rsidRPr="001D7B0E">
      <w:rPr>
        <w:i w:val="0"/>
        <w:color w:val="auto"/>
      </w:rPr>
      <w:fldChar w:fldCharType="begin"/>
    </w:r>
    <w:r w:rsidR="001D7B0E" w:rsidRPr="001D7B0E">
      <w:rPr>
        <w:i w:val="0"/>
        <w:color w:val="auto"/>
      </w:rPr>
      <w:instrText xml:space="preserve"> REF PatchNumber \h  \* MERGEFORMAT </w:instrText>
    </w:r>
    <w:r w:rsidR="001D7B0E" w:rsidRPr="001D7B0E">
      <w:rPr>
        <w:i w:val="0"/>
        <w:color w:val="auto"/>
      </w:rPr>
    </w:r>
    <w:r w:rsidR="001D7B0E" w:rsidRPr="001D7B0E">
      <w:rPr>
        <w:i w:val="0"/>
        <w:color w:val="auto"/>
      </w:rPr>
      <w:fldChar w:fldCharType="separate"/>
    </w:r>
    <w:r w:rsidR="00414A0D" w:rsidRPr="00414A0D">
      <w:rPr>
        <w:rFonts w:eastAsia="Arial"/>
        <w:i w:val="0"/>
        <w:color w:val="auto"/>
        <w:w w:val="95"/>
      </w:rPr>
      <w:t>329</w:t>
    </w:r>
    <w:r w:rsidR="001D7B0E" w:rsidRPr="001D7B0E">
      <w:rPr>
        <w:i w:val="0"/>
        <w:color w:val="auto"/>
      </w:rPr>
      <w:fldChar w:fldCharType="end"/>
    </w:r>
    <w:r w:rsidRPr="00F51E88">
      <w:tab/>
    </w:r>
  </w:p>
  <w:p w14:paraId="6A7A43FA" w14:textId="28E5596A" w:rsidR="00E52F3B" w:rsidRPr="00F51E88" w:rsidRDefault="00E52F3B" w:rsidP="00EF1D65">
    <w:pPr>
      <w:pStyle w:val="Footer"/>
      <w:tabs>
        <w:tab w:val="left" w:pos="4608"/>
      </w:tabs>
      <w:rPr>
        <w:rFonts w:cs="Times New Roman"/>
        <w:iCs/>
      </w:rPr>
    </w:pPr>
    <w:r w:rsidRPr="00F51E88">
      <w:rPr>
        <w:rStyle w:val="FooterChar"/>
        <w:iCs/>
      </w:rPr>
      <w:t>User Guide</w:t>
    </w:r>
    <w:r w:rsidRPr="00F51E88">
      <w:rPr>
        <w:iCs/>
      </w:rPr>
      <w:tab/>
    </w:r>
    <w:r w:rsidRPr="00F51E88">
      <w:rPr>
        <w:iCs/>
      </w:rPr>
      <w:tab/>
    </w:r>
    <w:r w:rsidRPr="004D3EDB">
      <w:rPr>
        <w:rStyle w:val="PageNumber"/>
        <w:iCs/>
        <w:color w:val="auto"/>
      </w:rPr>
      <w:fldChar w:fldCharType="begin"/>
    </w:r>
    <w:r w:rsidRPr="00F51E88">
      <w:rPr>
        <w:rStyle w:val="PageNumber"/>
        <w:iCs/>
        <w:color w:val="auto"/>
      </w:rPr>
      <w:instrText xml:space="preserve"> PAGE </w:instrText>
    </w:r>
    <w:r w:rsidRPr="004D3EDB">
      <w:rPr>
        <w:rStyle w:val="PageNumber"/>
        <w:iCs/>
        <w:color w:val="auto"/>
      </w:rPr>
      <w:fldChar w:fldCharType="separate"/>
    </w:r>
    <w:r>
      <w:rPr>
        <w:rStyle w:val="PageNumber"/>
        <w:iCs/>
        <w:color w:val="auto"/>
      </w:rPr>
      <w:t>3</w:t>
    </w:r>
    <w:r w:rsidRPr="004D3EDB">
      <w:rPr>
        <w:rStyle w:val="PageNumber"/>
        <w:iCs/>
        <w:color w:val="auto"/>
      </w:rPr>
      <w:fldChar w:fldCharType="end"/>
    </w:r>
    <w:r w:rsidRPr="00F51E88">
      <w:rPr>
        <w:rStyle w:val="PageNumber"/>
        <w:iCs/>
      </w:rPr>
      <w:tab/>
    </w:r>
    <w:r>
      <w:rPr>
        <w:rStyle w:val="FooterChar"/>
        <w:iCs/>
        <w:color w:val="auto"/>
      </w:rPr>
      <w:fldChar w:fldCharType="begin"/>
    </w:r>
    <w:r>
      <w:rPr>
        <w:rStyle w:val="FooterChar"/>
        <w:iCs/>
        <w:color w:val="auto"/>
      </w:rPr>
      <w:instrText xml:space="preserve"> REF  DocDate </w:instrText>
    </w:r>
    <w:r>
      <w:rPr>
        <w:rStyle w:val="FooterChar"/>
        <w:iCs/>
        <w:color w:val="auto"/>
      </w:rPr>
      <w:fldChar w:fldCharType="separate"/>
    </w:r>
    <w:r w:rsidR="00414A0D">
      <w:rPr>
        <w:rFonts w:eastAsia="Arial"/>
      </w:rPr>
      <w:t>May 2023</w:t>
    </w:r>
    <w:r>
      <w:rPr>
        <w:rStyle w:val="FooterChar"/>
        <w:iCs/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8A8E" w14:textId="6EAAC825" w:rsidR="00E52F3B" w:rsidRPr="00F51E88" w:rsidRDefault="00E52F3B" w:rsidP="0039063F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</w:pPr>
    <w:r w:rsidRPr="00F51E88">
      <w:rPr>
        <w:i w:val="0"/>
        <w:color w:val="000000" w:themeColor="text1"/>
      </w:rPr>
      <w:t>VIX</w:t>
    </w:r>
    <w:r w:rsidRPr="00F51E88">
      <w:rPr>
        <w:b/>
        <w:bCs/>
        <w:i w:val="0"/>
        <w:iCs/>
        <w:color w:val="000000" w:themeColor="text1"/>
      </w:rPr>
      <w:t xml:space="preserve"> </w:t>
    </w:r>
    <w:r w:rsidR="006A0598" w:rsidRPr="006A0598">
      <w:rPr>
        <w:i w:val="0"/>
        <w:iCs/>
        <w:color w:val="000000" w:themeColor="text1"/>
      </w:rPr>
      <w:t>STS Token Support</w:t>
    </w:r>
    <w:r w:rsidR="006A0598">
      <w:rPr>
        <w:b/>
        <w:bCs/>
        <w:i w:val="0"/>
        <w:iCs/>
        <w:color w:val="000000" w:themeColor="text1"/>
      </w:rPr>
      <w:t xml:space="preserve"> </w:t>
    </w:r>
    <w:r w:rsidRPr="00F51E88">
      <w:rPr>
        <w:i w:val="0"/>
        <w:color w:val="000000" w:themeColor="text1"/>
      </w:rPr>
      <w:t>MAG*3.0</w:t>
    </w:r>
    <w:r w:rsidRPr="001D7B0E">
      <w:rPr>
        <w:i w:val="0"/>
        <w:color w:val="auto"/>
      </w:rPr>
      <w:t>*</w:t>
    </w:r>
    <w:r w:rsidR="001D7B0E" w:rsidRPr="001D7B0E">
      <w:rPr>
        <w:i w:val="0"/>
        <w:color w:val="auto"/>
      </w:rPr>
      <w:fldChar w:fldCharType="begin"/>
    </w:r>
    <w:r w:rsidR="001D7B0E" w:rsidRPr="001D7B0E">
      <w:rPr>
        <w:i w:val="0"/>
        <w:color w:val="auto"/>
      </w:rPr>
      <w:instrText xml:space="preserve"> REF PatchNumber \h  \* MERGEFORMAT </w:instrText>
    </w:r>
    <w:r w:rsidR="001D7B0E" w:rsidRPr="001D7B0E">
      <w:rPr>
        <w:i w:val="0"/>
        <w:color w:val="auto"/>
      </w:rPr>
    </w:r>
    <w:r w:rsidR="001D7B0E" w:rsidRPr="001D7B0E">
      <w:rPr>
        <w:i w:val="0"/>
        <w:color w:val="auto"/>
      </w:rPr>
      <w:fldChar w:fldCharType="separate"/>
    </w:r>
    <w:r w:rsidR="00414A0D" w:rsidRPr="00414A0D">
      <w:rPr>
        <w:rFonts w:eastAsia="Arial"/>
        <w:i w:val="0"/>
        <w:color w:val="auto"/>
        <w:w w:val="95"/>
      </w:rPr>
      <w:t>329</w:t>
    </w:r>
    <w:r w:rsidR="001D7B0E" w:rsidRPr="001D7B0E">
      <w:rPr>
        <w:i w:val="0"/>
        <w:color w:val="auto"/>
      </w:rPr>
      <w:fldChar w:fldCharType="end"/>
    </w:r>
    <w:r w:rsidRPr="00F51E88">
      <w:tab/>
    </w:r>
  </w:p>
  <w:p w14:paraId="15556CDD" w14:textId="7296BA01" w:rsidR="00E52F3B" w:rsidRPr="00E02568" w:rsidRDefault="00E52F3B" w:rsidP="00EF1D65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  <w:rPr>
        <w:rFonts w:cs="Times New Roman"/>
        <w:i w:val="0"/>
        <w:color w:val="000000" w:themeColor="text1"/>
      </w:rPr>
    </w:pPr>
    <w:r w:rsidRPr="00F51E88">
      <w:rPr>
        <w:rStyle w:val="FooterChar"/>
        <w:i w:val="0"/>
      </w:rPr>
      <w:t>User Guide</w:t>
    </w:r>
    <w:r w:rsidRPr="00F51E88">
      <w:tab/>
    </w:r>
    <w:r w:rsidRPr="00244CD5">
      <w:rPr>
        <w:rStyle w:val="PageNumber"/>
        <w:i w:val="0"/>
        <w:color w:val="auto"/>
      </w:rPr>
      <w:fldChar w:fldCharType="begin"/>
    </w:r>
    <w:r w:rsidRPr="00F51E88">
      <w:rPr>
        <w:rStyle w:val="PageNumber"/>
        <w:i w:val="0"/>
        <w:color w:val="auto"/>
      </w:rPr>
      <w:instrText xml:space="preserve"> PAGE </w:instrText>
    </w:r>
    <w:r w:rsidRPr="00244CD5">
      <w:rPr>
        <w:rStyle w:val="PageNumber"/>
        <w:i w:val="0"/>
        <w:color w:val="auto"/>
      </w:rPr>
      <w:fldChar w:fldCharType="separate"/>
    </w:r>
    <w:r>
      <w:rPr>
        <w:rStyle w:val="PageNumber"/>
        <w:i w:val="0"/>
        <w:color w:val="auto"/>
      </w:rPr>
      <w:t>5</w:t>
    </w:r>
    <w:r w:rsidRPr="00244CD5">
      <w:rPr>
        <w:rStyle w:val="PageNumber"/>
        <w:i w:val="0"/>
        <w:color w:val="auto"/>
      </w:rPr>
      <w:fldChar w:fldCharType="end"/>
    </w:r>
    <w:r w:rsidRPr="00F51E88">
      <w:rPr>
        <w:rStyle w:val="PageNumber"/>
      </w:rPr>
      <w:tab/>
    </w:r>
    <w:r w:rsidRPr="00E02568">
      <w:rPr>
        <w:rStyle w:val="FooterChar"/>
        <w:i w:val="0"/>
      </w:rPr>
      <w:fldChar w:fldCharType="begin"/>
    </w:r>
    <w:r w:rsidRPr="00E02568">
      <w:rPr>
        <w:rStyle w:val="FooterChar"/>
        <w:i w:val="0"/>
      </w:rPr>
      <w:instrText xml:space="preserve"> REF  DocDate  \* MERGEFORMAT </w:instrText>
    </w:r>
    <w:r w:rsidRPr="00E02568">
      <w:rPr>
        <w:rStyle w:val="FooterChar"/>
        <w:i w:val="0"/>
      </w:rPr>
      <w:fldChar w:fldCharType="separate"/>
    </w:r>
    <w:r w:rsidR="00414A0D" w:rsidRPr="00414A0D">
      <w:rPr>
        <w:rFonts w:eastAsia="Arial"/>
        <w:i w:val="0"/>
        <w:color w:val="000000" w:themeColor="text1"/>
      </w:rPr>
      <w:t>May 2023</w:t>
    </w:r>
    <w:r w:rsidRPr="00E02568">
      <w:rPr>
        <w:rStyle w:val="FooterChar"/>
        <w:i w:val="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2953" w14:textId="7B3B20B2" w:rsidR="001D51FC" w:rsidRPr="006A0598" w:rsidRDefault="001D51FC" w:rsidP="0039063F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  <w:rPr>
        <w:b/>
        <w:bCs/>
        <w:i w:val="0"/>
        <w:iCs/>
        <w:color w:val="000000" w:themeColor="text1"/>
      </w:rPr>
    </w:pPr>
    <w:r w:rsidRPr="00F51E88">
      <w:rPr>
        <w:i w:val="0"/>
        <w:color w:val="000000" w:themeColor="text1"/>
      </w:rPr>
      <w:t>VIX</w:t>
    </w:r>
    <w:r w:rsidRPr="00F51E88">
      <w:rPr>
        <w:b/>
        <w:bCs/>
        <w:i w:val="0"/>
        <w:iCs/>
        <w:color w:val="000000" w:themeColor="text1"/>
      </w:rPr>
      <w:t xml:space="preserve"> </w:t>
    </w:r>
    <w:r w:rsidR="006A0598" w:rsidRPr="006A0598">
      <w:rPr>
        <w:i w:val="0"/>
        <w:iCs/>
        <w:color w:val="000000" w:themeColor="text1"/>
      </w:rPr>
      <w:t>STS Token Support</w:t>
    </w:r>
    <w:r w:rsidR="006A0598">
      <w:rPr>
        <w:b/>
        <w:bCs/>
        <w:i w:val="0"/>
        <w:iCs/>
        <w:color w:val="000000" w:themeColor="text1"/>
      </w:rPr>
      <w:t xml:space="preserve"> </w:t>
    </w:r>
    <w:r w:rsidRPr="00F51E88">
      <w:rPr>
        <w:i w:val="0"/>
        <w:color w:val="000000" w:themeColor="text1"/>
      </w:rPr>
      <w:t>MAG*3.0</w:t>
    </w:r>
    <w:r w:rsidRPr="001D7B0E">
      <w:rPr>
        <w:i w:val="0"/>
        <w:color w:val="auto"/>
      </w:rPr>
      <w:t>*</w:t>
    </w:r>
    <w:r w:rsidRPr="001D7B0E">
      <w:rPr>
        <w:i w:val="0"/>
        <w:color w:val="auto"/>
      </w:rPr>
      <w:fldChar w:fldCharType="begin"/>
    </w:r>
    <w:r w:rsidRPr="001D7B0E">
      <w:rPr>
        <w:i w:val="0"/>
        <w:color w:val="auto"/>
      </w:rPr>
      <w:instrText xml:space="preserve"> REF PatchNumber \h  \* MERGEFORMAT </w:instrText>
    </w:r>
    <w:r w:rsidRPr="001D7B0E">
      <w:rPr>
        <w:i w:val="0"/>
        <w:color w:val="auto"/>
      </w:rPr>
    </w:r>
    <w:r w:rsidRPr="001D7B0E">
      <w:rPr>
        <w:i w:val="0"/>
        <w:color w:val="auto"/>
      </w:rPr>
      <w:fldChar w:fldCharType="separate"/>
    </w:r>
    <w:r w:rsidR="00414A0D" w:rsidRPr="00414A0D">
      <w:rPr>
        <w:rFonts w:eastAsia="Arial"/>
        <w:i w:val="0"/>
        <w:color w:val="auto"/>
        <w:w w:val="95"/>
      </w:rPr>
      <w:t>329</w:t>
    </w:r>
    <w:r w:rsidRPr="001D7B0E">
      <w:rPr>
        <w:i w:val="0"/>
        <w:color w:val="auto"/>
      </w:rPr>
      <w:fldChar w:fldCharType="end"/>
    </w:r>
    <w:r w:rsidRPr="00F51E88">
      <w:tab/>
    </w:r>
  </w:p>
  <w:p w14:paraId="5B02502F" w14:textId="502FE1F4" w:rsidR="001D51FC" w:rsidRPr="00E02568" w:rsidRDefault="001D51FC" w:rsidP="00EF1D65">
    <w:pPr>
      <w:pStyle w:val="InstructionalFooter"/>
      <w:tabs>
        <w:tab w:val="clear" w:pos="4680"/>
        <w:tab w:val="clear" w:pos="9360"/>
        <w:tab w:val="center" w:pos="6570"/>
        <w:tab w:val="right" w:pos="13140"/>
      </w:tabs>
      <w:jc w:val="left"/>
      <w:rPr>
        <w:rFonts w:cs="Times New Roman"/>
        <w:i w:val="0"/>
        <w:color w:val="000000" w:themeColor="text1"/>
      </w:rPr>
    </w:pPr>
    <w:r w:rsidRPr="00F51E88">
      <w:rPr>
        <w:rStyle w:val="FooterChar"/>
        <w:i w:val="0"/>
      </w:rPr>
      <w:t>User Guide</w:t>
    </w:r>
    <w:r w:rsidRPr="00F51E88">
      <w:tab/>
    </w:r>
    <w:r w:rsidRPr="00244CD5">
      <w:rPr>
        <w:rStyle w:val="PageNumber"/>
        <w:i w:val="0"/>
        <w:color w:val="auto"/>
      </w:rPr>
      <w:fldChar w:fldCharType="begin"/>
    </w:r>
    <w:r w:rsidRPr="00F51E88">
      <w:rPr>
        <w:rStyle w:val="PageNumber"/>
        <w:i w:val="0"/>
        <w:color w:val="auto"/>
      </w:rPr>
      <w:instrText xml:space="preserve"> PAGE </w:instrText>
    </w:r>
    <w:r w:rsidRPr="00244CD5">
      <w:rPr>
        <w:rStyle w:val="PageNumber"/>
        <w:i w:val="0"/>
        <w:color w:val="auto"/>
      </w:rPr>
      <w:fldChar w:fldCharType="separate"/>
    </w:r>
    <w:r>
      <w:rPr>
        <w:rStyle w:val="PageNumber"/>
        <w:i w:val="0"/>
        <w:color w:val="auto"/>
      </w:rPr>
      <w:t>5</w:t>
    </w:r>
    <w:r w:rsidRPr="00244CD5">
      <w:rPr>
        <w:rStyle w:val="PageNumber"/>
        <w:i w:val="0"/>
        <w:color w:val="auto"/>
      </w:rPr>
      <w:fldChar w:fldCharType="end"/>
    </w:r>
    <w:r w:rsidRPr="00F51E88">
      <w:rPr>
        <w:rStyle w:val="PageNumber"/>
      </w:rPr>
      <w:tab/>
    </w:r>
    <w:r w:rsidRPr="00E02568">
      <w:rPr>
        <w:rStyle w:val="FooterChar"/>
        <w:i w:val="0"/>
      </w:rPr>
      <w:fldChar w:fldCharType="begin"/>
    </w:r>
    <w:r w:rsidRPr="00E02568">
      <w:rPr>
        <w:rStyle w:val="FooterChar"/>
        <w:i w:val="0"/>
      </w:rPr>
      <w:instrText xml:space="preserve"> REF  DocDate  \* MERGEFORMAT </w:instrText>
    </w:r>
    <w:r w:rsidRPr="00E02568">
      <w:rPr>
        <w:rStyle w:val="FooterChar"/>
        <w:i w:val="0"/>
      </w:rPr>
      <w:fldChar w:fldCharType="separate"/>
    </w:r>
    <w:r w:rsidR="00414A0D" w:rsidRPr="00414A0D">
      <w:rPr>
        <w:rFonts w:eastAsia="Arial"/>
        <w:i w:val="0"/>
        <w:color w:val="000000" w:themeColor="text1"/>
      </w:rPr>
      <w:t>May 2023</w:t>
    </w:r>
    <w:r w:rsidRPr="00E02568">
      <w:rPr>
        <w:rStyle w:val="FooterChar"/>
        <w:i w:val="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3970" w14:textId="4648F6F6" w:rsidR="00E52F3B" w:rsidRPr="00F51E88" w:rsidRDefault="00E52F3B" w:rsidP="004D3EDB">
    <w:pPr>
      <w:pStyle w:val="Footer"/>
    </w:pPr>
    <w:r w:rsidRPr="00F51E88">
      <w:t>VIX</w:t>
    </w:r>
    <w:r w:rsidRPr="00F51E88">
      <w:rPr>
        <w:rStyle w:val="Heading5Char"/>
      </w:rPr>
      <w:t xml:space="preserve"> </w:t>
    </w:r>
    <w:r w:rsidR="006A0598" w:rsidRPr="006A0598">
      <w:rPr>
        <w:rStyle w:val="Heading5Char"/>
        <w:rFonts w:ascii="Times New Roman" w:hAnsi="Times New Roman" w:cs="Times New Roman"/>
        <w:b w:val="0"/>
        <w:bCs w:val="0"/>
        <w:sz w:val="20"/>
        <w:szCs w:val="20"/>
      </w:rPr>
      <w:t>STS Token Support</w:t>
    </w:r>
    <w:r w:rsidR="006A0598">
      <w:rPr>
        <w:rStyle w:val="Heading5Char"/>
      </w:rPr>
      <w:t xml:space="preserve"> </w:t>
    </w:r>
    <w:r w:rsidRPr="00F51E88">
      <w:rPr>
        <w:rStyle w:val="FooterChar"/>
      </w:rPr>
      <w:t>MAG*3.0*</w:t>
    </w:r>
    <w:r w:rsidR="001D7B0E">
      <w:rPr>
        <w:rStyle w:val="FooterChar"/>
      </w:rPr>
      <w:fldChar w:fldCharType="begin"/>
    </w:r>
    <w:r w:rsidR="001D7B0E">
      <w:rPr>
        <w:rStyle w:val="FooterChar"/>
      </w:rPr>
      <w:instrText xml:space="preserve"> REF PatchNumber \h </w:instrText>
    </w:r>
    <w:r w:rsidR="001D7B0E">
      <w:rPr>
        <w:rStyle w:val="FooterChar"/>
      </w:rPr>
    </w:r>
    <w:r w:rsidR="001D7B0E">
      <w:rPr>
        <w:rStyle w:val="FooterChar"/>
      </w:rPr>
      <w:fldChar w:fldCharType="separate"/>
    </w:r>
    <w:r w:rsidR="00414A0D">
      <w:rPr>
        <w:rFonts w:eastAsia="Arial"/>
        <w:w w:val="95"/>
      </w:rPr>
      <w:t>329</w:t>
    </w:r>
    <w:r w:rsidR="001D7B0E">
      <w:rPr>
        <w:rStyle w:val="FooterChar"/>
      </w:rPr>
      <w:fldChar w:fldCharType="end"/>
    </w:r>
    <w:r w:rsidRPr="00F51E88">
      <w:tab/>
    </w:r>
  </w:p>
  <w:p w14:paraId="3964EB1B" w14:textId="3FCA0F4C" w:rsidR="00E52F3B" w:rsidRPr="00F51E88" w:rsidRDefault="00E52F3B" w:rsidP="004D3EDB">
    <w:pPr>
      <w:pStyle w:val="Footer"/>
      <w:rPr>
        <w:rFonts w:cs="Times New Roman"/>
      </w:rPr>
    </w:pPr>
    <w:r w:rsidRPr="00F51E88">
      <w:rPr>
        <w:rStyle w:val="FooterChar"/>
        <w:iCs/>
      </w:rPr>
      <w:t>User Guide</w:t>
    </w:r>
    <w:r w:rsidRPr="00F51E88">
      <w:tab/>
    </w:r>
    <w:r w:rsidRPr="004D3EDB">
      <w:rPr>
        <w:rStyle w:val="PageNumber"/>
        <w:iCs/>
        <w:color w:val="auto"/>
      </w:rPr>
      <w:fldChar w:fldCharType="begin"/>
    </w:r>
    <w:r w:rsidRPr="00F51E88">
      <w:rPr>
        <w:rStyle w:val="PageNumber"/>
        <w:iCs/>
        <w:color w:val="auto"/>
      </w:rPr>
      <w:instrText xml:space="preserve"> PAGE </w:instrText>
    </w:r>
    <w:r w:rsidRPr="004D3EDB">
      <w:rPr>
        <w:rStyle w:val="PageNumber"/>
        <w:iCs/>
        <w:color w:val="auto"/>
      </w:rPr>
      <w:fldChar w:fldCharType="separate"/>
    </w:r>
    <w:r w:rsidRPr="00F51E88">
      <w:rPr>
        <w:rStyle w:val="PageNumber"/>
        <w:iCs/>
      </w:rPr>
      <w:t>5</w:t>
    </w:r>
    <w:r w:rsidRPr="004D3EDB">
      <w:rPr>
        <w:rStyle w:val="PageNumber"/>
        <w:iCs/>
        <w:color w:val="auto"/>
      </w:rPr>
      <w:fldChar w:fldCharType="end"/>
    </w:r>
    <w:r w:rsidRPr="00F51E88">
      <w:rPr>
        <w:rStyle w:val="PageNumber"/>
        <w:iCs/>
      </w:rPr>
      <w:tab/>
    </w:r>
    <w:r>
      <w:rPr>
        <w:rStyle w:val="FooterChar"/>
        <w:iCs/>
        <w:color w:val="auto"/>
      </w:rPr>
      <w:fldChar w:fldCharType="begin"/>
    </w:r>
    <w:r>
      <w:rPr>
        <w:rStyle w:val="FooterChar"/>
        <w:iCs/>
        <w:color w:val="auto"/>
      </w:rPr>
      <w:instrText xml:space="preserve"> REF  DocDate </w:instrText>
    </w:r>
    <w:r>
      <w:rPr>
        <w:rStyle w:val="FooterChar"/>
        <w:iCs/>
        <w:color w:val="auto"/>
      </w:rPr>
      <w:fldChar w:fldCharType="separate"/>
    </w:r>
    <w:r w:rsidR="00414A0D">
      <w:rPr>
        <w:rFonts w:eastAsia="Arial"/>
      </w:rPr>
      <w:t>May 2023</w:t>
    </w:r>
    <w:r>
      <w:rPr>
        <w:rStyle w:val="FooterChar"/>
        <w:iCs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4E4B4" w14:textId="77777777" w:rsidR="00DA585B" w:rsidRDefault="00DA585B">
      <w:r>
        <w:separator/>
      </w:r>
    </w:p>
  </w:footnote>
  <w:footnote w:type="continuationSeparator" w:id="0">
    <w:p w14:paraId="1C791F49" w14:textId="77777777" w:rsidR="00DA585B" w:rsidRDefault="00DA5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7A689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A62C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07CE5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02F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68D8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BA3B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20CC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DC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5E61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C81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747A8"/>
    <w:multiLevelType w:val="multilevel"/>
    <w:tmpl w:val="70480CCA"/>
    <w:styleLink w:val="Headings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96C3577"/>
    <w:multiLevelType w:val="hybridMultilevel"/>
    <w:tmpl w:val="C5828E9A"/>
    <w:lvl w:ilvl="0" w:tplc="2048BEFC">
      <w:start w:val="1"/>
      <w:numFmt w:val="lowerLetter"/>
      <w:pStyle w:val="BodyTextLettered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C3C7E9A"/>
    <w:multiLevelType w:val="hybridMultilevel"/>
    <w:tmpl w:val="58CE2E4A"/>
    <w:lvl w:ilvl="0" w:tplc="30A6D7D6">
      <w:numFmt w:val="bullet"/>
      <w:lvlText w:val="•"/>
      <w:lvlJc w:val="left"/>
      <w:pPr>
        <w:ind w:left="941" w:hanging="360"/>
      </w:pPr>
      <w:rPr>
        <w:rFonts w:ascii="Times New Roman" w:eastAsia="Times New Roman" w:hAnsi="Times New Roman" w:cs="Times New Roman" w:hint="default"/>
        <w:color w:val="0C0C0C"/>
        <w:w w:val="109"/>
        <w:sz w:val="23"/>
        <w:szCs w:val="23"/>
      </w:rPr>
    </w:lvl>
    <w:lvl w:ilvl="1" w:tplc="E648E32A">
      <w:numFmt w:val="bullet"/>
      <w:lvlText w:val="•"/>
      <w:lvlJc w:val="left"/>
      <w:pPr>
        <w:ind w:left="1878" w:hanging="360"/>
      </w:pPr>
      <w:rPr>
        <w:rFonts w:hint="default"/>
      </w:rPr>
    </w:lvl>
    <w:lvl w:ilvl="2" w:tplc="797CED80">
      <w:numFmt w:val="bullet"/>
      <w:lvlText w:val="•"/>
      <w:lvlJc w:val="left"/>
      <w:pPr>
        <w:ind w:left="2816" w:hanging="360"/>
      </w:pPr>
      <w:rPr>
        <w:rFonts w:hint="default"/>
      </w:rPr>
    </w:lvl>
    <w:lvl w:ilvl="3" w:tplc="0AEED1A2"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C658B2E0">
      <w:numFmt w:val="bullet"/>
      <w:lvlText w:val="•"/>
      <w:lvlJc w:val="left"/>
      <w:pPr>
        <w:ind w:left="4692" w:hanging="360"/>
      </w:pPr>
      <w:rPr>
        <w:rFonts w:hint="default"/>
      </w:rPr>
    </w:lvl>
    <w:lvl w:ilvl="5" w:tplc="BD003BFA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81E928A">
      <w:numFmt w:val="bullet"/>
      <w:lvlText w:val="•"/>
      <w:lvlJc w:val="left"/>
      <w:pPr>
        <w:ind w:left="6568" w:hanging="360"/>
      </w:pPr>
      <w:rPr>
        <w:rFonts w:hint="default"/>
      </w:rPr>
    </w:lvl>
    <w:lvl w:ilvl="7" w:tplc="4A80A2E2">
      <w:numFmt w:val="bullet"/>
      <w:lvlText w:val="•"/>
      <w:lvlJc w:val="left"/>
      <w:pPr>
        <w:ind w:left="7506" w:hanging="360"/>
      </w:pPr>
      <w:rPr>
        <w:rFonts w:hint="default"/>
      </w:rPr>
    </w:lvl>
    <w:lvl w:ilvl="8" w:tplc="33CCA2E0"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13" w15:restartNumberingAfterBreak="0">
    <w:nsid w:val="14CF7581"/>
    <w:multiLevelType w:val="hybridMultilevel"/>
    <w:tmpl w:val="497694F2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14" w15:restartNumberingAfterBreak="0">
    <w:nsid w:val="1A5B43B9"/>
    <w:multiLevelType w:val="hybridMultilevel"/>
    <w:tmpl w:val="9A38FEEC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15" w15:restartNumberingAfterBreak="0">
    <w:nsid w:val="1C88381C"/>
    <w:multiLevelType w:val="hybridMultilevel"/>
    <w:tmpl w:val="BA7EF7CE"/>
    <w:lvl w:ilvl="0" w:tplc="A8B48666">
      <w:start w:val="1"/>
      <w:numFmt w:val="bullet"/>
      <w:pStyle w:val="Instructional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05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ECE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2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8F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384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5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64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0E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41277"/>
    <w:multiLevelType w:val="hybridMultilevel"/>
    <w:tmpl w:val="564C380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BAA5440"/>
    <w:multiLevelType w:val="hybridMultilevel"/>
    <w:tmpl w:val="BA946674"/>
    <w:lvl w:ilvl="0" w:tplc="D01E9990">
      <w:numFmt w:val="bullet"/>
      <w:lvlText w:val="•"/>
      <w:lvlJc w:val="left"/>
      <w:pPr>
        <w:ind w:left="941" w:hanging="357"/>
      </w:pPr>
      <w:rPr>
        <w:rFonts w:hint="default"/>
        <w:w w:val="109"/>
      </w:rPr>
    </w:lvl>
    <w:lvl w:ilvl="1" w:tplc="9900FC82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A232F99C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91D4152C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90301390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E1669EB2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A56CCD3A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B726DC74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00BA47B8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18" w15:restartNumberingAfterBreak="0">
    <w:nsid w:val="2E815826"/>
    <w:multiLevelType w:val="hybridMultilevel"/>
    <w:tmpl w:val="04663B9E"/>
    <w:lvl w:ilvl="0" w:tplc="D4B4BC60">
      <w:start w:val="1"/>
      <w:numFmt w:val="none"/>
      <w:pStyle w:val="InstructionalNote"/>
      <w:lvlText w:val="NOTE:"/>
      <w:lvlJc w:val="left"/>
      <w:pPr>
        <w:tabs>
          <w:tab w:val="num" w:pos="1512"/>
        </w:tabs>
        <w:ind w:left="1512" w:hanging="1152"/>
      </w:pPr>
      <w:rPr>
        <w:rFonts w:ascii="Arial" w:hAnsi="Arial" w:hint="default"/>
        <w:b/>
        <w:i/>
        <w:sz w:val="22"/>
        <w:szCs w:val="22"/>
      </w:rPr>
    </w:lvl>
    <w:lvl w:ilvl="1" w:tplc="517C5F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53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DE2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A6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BE51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1EA9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56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B2D4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A66491"/>
    <w:multiLevelType w:val="hybridMultilevel"/>
    <w:tmpl w:val="A75E5B18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20" w15:restartNumberingAfterBreak="0">
    <w:nsid w:val="30CF4423"/>
    <w:multiLevelType w:val="multilevel"/>
    <w:tmpl w:val="F8022308"/>
    <w:lvl w:ilvl="0">
      <w:start w:val="1"/>
      <w:numFmt w:val="decimal"/>
      <w:pStyle w:val="BulletInstruction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31E14F47"/>
    <w:multiLevelType w:val="hybridMultilevel"/>
    <w:tmpl w:val="1B12C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46AA0"/>
    <w:multiLevelType w:val="hybridMultilevel"/>
    <w:tmpl w:val="7580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34B79"/>
    <w:multiLevelType w:val="hybridMultilevel"/>
    <w:tmpl w:val="47EA480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BA046F"/>
    <w:multiLevelType w:val="hybridMultilevel"/>
    <w:tmpl w:val="6A5EF056"/>
    <w:lvl w:ilvl="0" w:tplc="08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4651494"/>
    <w:multiLevelType w:val="hybridMultilevel"/>
    <w:tmpl w:val="54AA4F60"/>
    <w:lvl w:ilvl="0" w:tplc="72326EA0">
      <w:numFmt w:val="bullet"/>
      <w:lvlText w:val="•"/>
      <w:lvlJc w:val="left"/>
      <w:pPr>
        <w:ind w:left="941" w:hanging="357"/>
      </w:pPr>
      <w:rPr>
        <w:rFonts w:hint="default"/>
        <w:w w:val="109"/>
      </w:rPr>
    </w:lvl>
    <w:lvl w:ilvl="1" w:tplc="7B749C38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B52AA008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DB783970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0B54FC6C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63704C58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4F20E102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C610F570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74345498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26" w15:restartNumberingAfterBreak="0">
    <w:nsid w:val="4BC63E69"/>
    <w:multiLevelType w:val="multilevel"/>
    <w:tmpl w:val="58E47D88"/>
    <w:lvl w:ilvl="0">
      <w:start w:val="1"/>
      <w:numFmt w:val="upperLetter"/>
      <w:pStyle w:val="Appendix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Appendix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7" w15:restartNumberingAfterBreak="0">
    <w:nsid w:val="4FD7313D"/>
    <w:multiLevelType w:val="hybridMultilevel"/>
    <w:tmpl w:val="2AD45AC2"/>
    <w:lvl w:ilvl="0" w:tplc="08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 w15:restartNumberingAfterBreak="0">
    <w:nsid w:val="520A1486"/>
    <w:multiLevelType w:val="hybridMultilevel"/>
    <w:tmpl w:val="18D29EFE"/>
    <w:lvl w:ilvl="0" w:tplc="DC68007A">
      <w:numFmt w:val="bullet"/>
      <w:lvlText w:val="•"/>
      <w:lvlJc w:val="left"/>
      <w:pPr>
        <w:ind w:left="946" w:hanging="357"/>
      </w:pPr>
      <w:rPr>
        <w:rFonts w:hint="default"/>
        <w:w w:val="109"/>
      </w:rPr>
    </w:lvl>
    <w:lvl w:ilvl="1" w:tplc="9FD650E2">
      <w:numFmt w:val="bullet"/>
      <w:lvlText w:val="•"/>
      <w:lvlJc w:val="left"/>
      <w:pPr>
        <w:ind w:left="1878" w:hanging="357"/>
      </w:pPr>
      <w:rPr>
        <w:rFonts w:hint="default"/>
      </w:rPr>
    </w:lvl>
    <w:lvl w:ilvl="2" w:tplc="47223CC2">
      <w:numFmt w:val="bullet"/>
      <w:lvlText w:val="•"/>
      <w:lvlJc w:val="left"/>
      <w:pPr>
        <w:ind w:left="2816" w:hanging="357"/>
      </w:pPr>
      <w:rPr>
        <w:rFonts w:hint="default"/>
      </w:rPr>
    </w:lvl>
    <w:lvl w:ilvl="3" w:tplc="6C4E5B52">
      <w:numFmt w:val="bullet"/>
      <w:lvlText w:val="•"/>
      <w:lvlJc w:val="left"/>
      <w:pPr>
        <w:ind w:left="3754" w:hanging="357"/>
      </w:pPr>
      <w:rPr>
        <w:rFonts w:hint="default"/>
      </w:rPr>
    </w:lvl>
    <w:lvl w:ilvl="4" w:tplc="E5B611F0"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62D05CAA">
      <w:numFmt w:val="bullet"/>
      <w:lvlText w:val="•"/>
      <w:lvlJc w:val="left"/>
      <w:pPr>
        <w:ind w:left="5630" w:hanging="357"/>
      </w:pPr>
      <w:rPr>
        <w:rFonts w:hint="default"/>
      </w:rPr>
    </w:lvl>
    <w:lvl w:ilvl="6" w:tplc="5E9638B4">
      <w:numFmt w:val="bullet"/>
      <w:lvlText w:val="•"/>
      <w:lvlJc w:val="left"/>
      <w:pPr>
        <w:ind w:left="6568" w:hanging="357"/>
      </w:pPr>
      <w:rPr>
        <w:rFonts w:hint="default"/>
      </w:rPr>
    </w:lvl>
    <w:lvl w:ilvl="7" w:tplc="CED2C460">
      <w:numFmt w:val="bullet"/>
      <w:lvlText w:val="•"/>
      <w:lvlJc w:val="left"/>
      <w:pPr>
        <w:ind w:left="7506" w:hanging="357"/>
      </w:pPr>
      <w:rPr>
        <w:rFonts w:hint="default"/>
      </w:rPr>
    </w:lvl>
    <w:lvl w:ilvl="8" w:tplc="0D20FF3C">
      <w:numFmt w:val="bullet"/>
      <w:lvlText w:val="•"/>
      <w:lvlJc w:val="left"/>
      <w:pPr>
        <w:ind w:left="8444" w:hanging="357"/>
      </w:pPr>
      <w:rPr>
        <w:rFonts w:hint="default"/>
      </w:rPr>
    </w:lvl>
  </w:abstractNum>
  <w:abstractNum w:abstractNumId="29" w15:restartNumberingAfterBreak="0">
    <w:nsid w:val="5244438F"/>
    <w:multiLevelType w:val="hybridMultilevel"/>
    <w:tmpl w:val="476C50B8"/>
    <w:lvl w:ilvl="0" w:tplc="31A625E8">
      <w:start w:val="1"/>
      <w:numFmt w:val="bullet"/>
      <w:pStyle w:val="BodyTex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2692D"/>
    <w:multiLevelType w:val="hybridMultilevel"/>
    <w:tmpl w:val="4E080E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1571F7"/>
    <w:multiLevelType w:val="hybridMultilevel"/>
    <w:tmpl w:val="13EC8F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C6E33"/>
    <w:multiLevelType w:val="hybridMultilevel"/>
    <w:tmpl w:val="CA9C6DBC"/>
    <w:lvl w:ilvl="0" w:tplc="534E6E0E">
      <w:numFmt w:val="bullet"/>
      <w:lvlText w:val="•"/>
      <w:lvlJc w:val="left"/>
      <w:pPr>
        <w:ind w:left="944" w:hanging="361"/>
      </w:pPr>
      <w:rPr>
        <w:rFonts w:ascii="Times New Roman" w:eastAsia="Times New Roman" w:hAnsi="Times New Roman" w:cs="Times New Roman" w:hint="default"/>
        <w:color w:val="0C0C0C"/>
        <w:w w:val="109"/>
        <w:sz w:val="23"/>
        <w:szCs w:val="23"/>
      </w:rPr>
    </w:lvl>
    <w:lvl w:ilvl="1" w:tplc="7834FF1A">
      <w:numFmt w:val="bullet"/>
      <w:lvlText w:val="•"/>
      <w:lvlJc w:val="left"/>
      <w:pPr>
        <w:ind w:left="1878" w:hanging="361"/>
      </w:pPr>
      <w:rPr>
        <w:rFonts w:hint="default"/>
      </w:rPr>
    </w:lvl>
    <w:lvl w:ilvl="2" w:tplc="2D2076D8">
      <w:numFmt w:val="bullet"/>
      <w:lvlText w:val="•"/>
      <w:lvlJc w:val="left"/>
      <w:pPr>
        <w:ind w:left="2816" w:hanging="361"/>
      </w:pPr>
      <w:rPr>
        <w:rFonts w:hint="default"/>
      </w:rPr>
    </w:lvl>
    <w:lvl w:ilvl="3" w:tplc="B52CC930">
      <w:numFmt w:val="bullet"/>
      <w:lvlText w:val="•"/>
      <w:lvlJc w:val="left"/>
      <w:pPr>
        <w:ind w:left="3754" w:hanging="361"/>
      </w:pPr>
      <w:rPr>
        <w:rFonts w:hint="default"/>
      </w:rPr>
    </w:lvl>
    <w:lvl w:ilvl="4" w:tplc="D1DA365E">
      <w:numFmt w:val="bullet"/>
      <w:lvlText w:val="•"/>
      <w:lvlJc w:val="left"/>
      <w:pPr>
        <w:ind w:left="4692" w:hanging="361"/>
      </w:pPr>
      <w:rPr>
        <w:rFonts w:hint="default"/>
      </w:rPr>
    </w:lvl>
    <w:lvl w:ilvl="5" w:tplc="0BF65546">
      <w:numFmt w:val="bullet"/>
      <w:lvlText w:val="•"/>
      <w:lvlJc w:val="left"/>
      <w:pPr>
        <w:ind w:left="5630" w:hanging="361"/>
      </w:pPr>
      <w:rPr>
        <w:rFonts w:hint="default"/>
      </w:rPr>
    </w:lvl>
    <w:lvl w:ilvl="6" w:tplc="E63E84AA">
      <w:numFmt w:val="bullet"/>
      <w:lvlText w:val="•"/>
      <w:lvlJc w:val="left"/>
      <w:pPr>
        <w:ind w:left="6568" w:hanging="361"/>
      </w:pPr>
      <w:rPr>
        <w:rFonts w:hint="default"/>
      </w:rPr>
    </w:lvl>
    <w:lvl w:ilvl="7" w:tplc="FBE29544">
      <w:numFmt w:val="bullet"/>
      <w:lvlText w:val="•"/>
      <w:lvlJc w:val="left"/>
      <w:pPr>
        <w:ind w:left="7506" w:hanging="361"/>
      </w:pPr>
      <w:rPr>
        <w:rFonts w:hint="default"/>
      </w:rPr>
    </w:lvl>
    <w:lvl w:ilvl="8" w:tplc="D2CA47A6">
      <w:numFmt w:val="bullet"/>
      <w:lvlText w:val="•"/>
      <w:lvlJc w:val="left"/>
      <w:pPr>
        <w:ind w:left="8444" w:hanging="361"/>
      </w:pPr>
      <w:rPr>
        <w:rFonts w:hint="default"/>
      </w:rPr>
    </w:lvl>
  </w:abstractNum>
  <w:abstractNum w:abstractNumId="33" w15:restartNumberingAfterBreak="0">
    <w:nsid w:val="5C1F6277"/>
    <w:multiLevelType w:val="hybridMultilevel"/>
    <w:tmpl w:val="5924312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C4D4CF2"/>
    <w:multiLevelType w:val="hybridMultilevel"/>
    <w:tmpl w:val="2DC8C810"/>
    <w:lvl w:ilvl="0" w:tplc="8902B28A">
      <w:numFmt w:val="bullet"/>
      <w:lvlText w:val="•"/>
      <w:lvlJc w:val="left"/>
      <w:pPr>
        <w:ind w:left="946" w:hanging="359"/>
      </w:pPr>
      <w:rPr>
        <w:rFonts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35" w15:restartNumberingAfterBreak="0">
    <w:nsid w:val="607E0E89"/>
    <w:multiLevelType w:val="hybridMultilevel"/>
    <w:tmpl w:val="C12A0C40"/>
    <w:lvl w:ilvl="0" w:tplc="08090003">
      <w:start w:val="1"/>
      <w:numFmt w:val="bullet"/>
      <w:lvlText w:val="o"/>
      <w:lvlJc w:val="left"/>
      <w:pPr>
        <w:ind w:left="946" w:hanging="359"/>
      </w:pPr>
      <w:rPr>
        <w:rFonts w:ascii="Courier New" w:hAnsi="Courier New" w:cs="Courier New" w:hint="default"/>
        <w:w w:val="109"/>
      </w:rPr>
    </w:lvl>
    <w:lvl w:ilvl="1" w:tplc="E54880A0">
      <w:numFmt w:val="bullet"/>
      <w:lvlText w:val="o"/>
      <w:lvlJc w:val="left"/>
      <w:pPr>
        <w:ind w:left="1305" w:hanging="356"/>
      </w:pPr>
      <w:rPr>
        <w:rFonts w:hint="default"/>
        <w:w w:val="104"/>
      </w:rPr>
    </w:lvl>
    <w:lvl w:ilvl="2" w:tplc="096A94DE">
      <w:numFmt w:val="bullet"/>
      <w:lvlText w:val="■"/>
      <w:lvlJc w:val="left"/>
      <w:pPr>
        <w:ind w:left="1663" w:hanging="422"/>
      </w:pPr>
      <w:rPr>
        <w:rFonts w:ascii="Arial" w:eastAsia="Arial" w:hAnsi="Arial" w:cs="Arial" w:hint="default"/>
        <w:color w:val="0E0E0E"/>
        <w:w w:val="102"/>
        <w:sz w:val="14"/>
        <w:szCs w:val="14"/>
      </w:rPr>
    </w:lvl>
    <w:lvl w:ilvl="3" w:tplc="AAB43246">
      <w:numFmt w:val="bullet"/>
      <w:lvlText w:val="•"/>
      <w:lvlJc w:val="left"/>
      <w:pPr>
        <w:ind w:left="2742" w:hanging="422"/>
      </w:pPr>
      <w:rPr>
        <w:rFonts w:hint="default"/>
      </w:rPr>
    </w:lvl>
    <w:lvl w:ilvl="4" w:tplc="321602FA">
      <w:numFmt w:val="bullet"/>
      <w:lvlText w:val="•"/>
      <w:lvlJc w:val="left"/>
      <w:pPr>
        <w:ind w:left="3825" w:hanging="422"/>
      </w:pPr>
      <w:rPr>
        <w:rFonts w:hint="default"/>
      </w:rPr>
    </w:lvl>
    <w:lvl w:ilvl="5" w:tplc="9D7871B0">
      <w:numFmt w:val="bullet"/>
      <w:lvlText w:val="•"/>
      <w:lvlJc w:val="left"/>
      <w:pPr>
        <w:ind w:left="4907" w:hanging="422"/>
      </w:pPr>
      <w:rPr>
        <w:rFonts w:hint="default"/>
      </w:rPr>
    </w:lvl>
    <w:lvl w:ilvl="6" w:tplc="DAC413DE">
      <w:numFmt w:val="bullet"/>
      <w:lvlText w:val="•"/>
      <w:lvlJc w:val="left"/>
      <w:pPr>
        <w:ind w:left="5990" w:hanging="422"/>
      </w:pPr>
      <w:rPr>
        <w:rFonts w:hint="default"/>
      </w:rPr>
    </w:lvl>
    <w:lvl w:ilvl="7" w:tplc="743A79E6">
      <w:numFmt w:val="bullet"/>
      <w:lvlText w:val="•"/>
      <w:lvlJc w:val="left"/>
      <w:pPr>
        <w:ind w:left="7072" w:hanging="422"/>
      </w:pPr>
      <w:rPr>
        <w:rFonts w:hint="default"/>
      </w:rPr>
    </w:lvl>
    <w:lvl w:ilvl="8" w:tplc="D3FCF4C4">
      <w:numFmt w:val="bullet"/>
      <w:lvlText w:val="•"/>
      <w:lvlJc w:val="left"/>
      <w:pPr>
        <w:ind w:left="8155" w:hanging="422"/>
      </w:pPr>
      <w:rPr>
        <w:rFonts w:hint="default"/>
      </w:rPr>
    </w:lvl>
  </w:abstractNum>
  <w:abstractNum w:abstractNumId="36" w15:restartNumberingAfterBreak="0">
    <w:nsid w:val="60DE7379"/>
    <w:multiLevelType w:val="hybridMultilevel"/>
    <w:tmpl w:val="759C8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D380F"/>
    <w:multiLevelType w:val="hybridMultilevel"/>
    <w:tmpl w:val="96407FC8"/>
    <w:lvl w:ilvl="0" w:tplc="040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38" w15:restartNumberingAfterBreak="0">
    <w:nsid w:val="6D5C2438"/>
    <w:multiLevelType w:val="hybridMultilevel"/>
    <w:tmpl w:val="9CEEF7A4"/>
    <w:lvl w:ilvl="0" w:tplc="ECE217BE">
      <w:start w:val="1"/>
      <w:numFmt w:val="decimal"/>
      <w:pStyle w:val="BodyTextNumb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E84248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6B664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F4A67F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94D5B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C8194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A60D0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B785AD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CDAC7C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F182A87"/>
    <w:multiLevelType w:val="hybridMultilevel"/>
    <w:tmpl w:val="253CB208"/>
    <w:lvl w:ilvl="0" w:tplc="72CC93A0">
      <w:start w:val="1"/>
      <w:numFmt w:val="decimal"/>
      <w:pStyle w:val="BodyTextNumbered1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264354F"/>
    <w:multiLevelType w:val="hybridMultilevel"/>
    <w:tmpl w:val="799CC99E"/>
    <w:lvl w:ilvl="0" w:tplc="080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41" w15:restartNumberingAfterBreak="0">
    <w:nsid w:val="73B1173E"/>
    <w:multiLevelType w:val="hybridMultilevel"/>
    <w:tmpl w:val="2640D13E"/>
    <w:lvl w:ilvl="0" w:tplc="0414D528">
      <w:start w:val="1"/>
      <w:numFmt w:val="lowerLetter"/>
      <w:pStyle w:val="BodyTextLett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9949A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944465B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92AFC4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52A506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A132A3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23A4E1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7648B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ED4954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 w15:restartNumberingAfterBreak="0">
    <w:nsid w:val="79950DF5"/>
    <w:multiLevelType w:val="hybridMultilevel"/>
    <w:tmpl w:val="6122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9D06EE"/>
    <w:multiLevelType w:val="hybridMultilevel"/>
    <w:tmpl w:val="29E0F7D2"/>
    <w:lvl w:ilvl="0" w:tplc="3D8237BE">
      <w:start w:val="1"/>
      <w:numFmt w:val="bullet"/>
      <w:pStyle w:val="BodyText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45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523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AE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A6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AB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04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6ED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42D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546880">
    <w:abstractNumId w:val="28"/>
  </w:num>
  <w:num w:numId="2" w16cid:durableId="1745294550">
    <w:abstractNumId w:val="17"/>
  </w:num>
  <w:num w:numId="3" w16cid:durableId="995492459">
    <w:abstractNumId w:val="34"/>
  </w:num>
  <w:num w:numId="4" w16cid:durableId="1903131662">
    <w:abstractNumId w:val="25"/>
  </w:num>
  <w:num w:numId="5" w16cid:durableId="964850850">
    <w:abstractNumId w:val="32"/>
  </w:num>
  <w:num w:numId="6" w16cid:durableId="512182886">
    <w:abstractNumId w:val="12"/>
  </w:num>
  <w:num w:numId="7" w16cid:durableId="1133788366">
    <w:abstractNumId w:val="40"/>
  </w:num>
  <w:num w:numId="8" w16cid:durableId="1252080715">
    <w:abstractNumId w:val="21"/>
  </w:num>
  <w:num w:numId="9" w16cid:durableId="1740060415">
    <w:abstractNumId w:val="24"/>
  </w:num>
  <w:num w:numId="10" w16cid:durableId="988094976">
    <w:abstractNumId w:val="19"/>
  </w:num>
  <w:num w:numId="11" w16cid:durableId="53428981">
    <w:abstractNumId w:val="13"/>
  </w:num>
  <w:num w:numId="12" w16cid:durableId="1419904110">
    <w:abstractNumId w:val="14"/>
  </w:num>
  <w:num w:numId="13" w16cid:durableId="592904837">
    <w:abstractNumId w:val="35"/>
  </w:num>
  <w:num w:numId="14" w16cid:durableId="897738970">
    <w:abstractNumId w:val="27"/>
  </w:num>
  <w:num w:numId="15" w16cid:durableId="2145081514">
    <w:abstractNumId w:val="16"/>
  </w:num>
  <w:num w:numId="16" w16cid:durableId="1657152496">
    <w:abstractNumId w:val="26"/>
  </w:num>
  <w:num w:numId="17" w16cid:durableId="543641809">
    <w:abstractNumId w:val="43"/>
  </w:num>
  <w:num w:numId="18" w16cid:durableId="2084060818">
    <w:abstractNumId w:val="31"/>
  </w:num>
  <w:num w:numId="19" w16cid:durableId="1825268920">
    <w:abstractNumId w:val="11"/>
  </w:num>
  <w:num w:numId="20" w16cid:durableId="1657610196">
    <w:abstractNumId w:val="41"/>
  </w:num>
  <w:num w:numId="21" w16cid:durableId="1161971853">
    <w:abstractNumId w:val="39"/>
  </w:num>
  <w:num w:numId="22" w16cid:durableId="714282433">
    <w:abstractNumId w:val="38"/>
  </w:num>
  <w:num w:numId="23" w16cid:durableId="1063066938">
    <w:abstractNumId w:val="20"/>
  </w:num>
  <w:num w:numId="24" w16cid:durableId="594097621">
    <w:abstractNumId w:val="1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</w:num>
  <w:num w:numId="25" w16cid:durableId="1178235303">
    <w:abstractNumId w:val="15"/>
  </w:num>
  <w:num w:numId="26" w16cid:durableId="617958339">
    <w:abstractNumId w:val="18"/>
  </w:num>
  <w:num w:numId="27" w16cid:durableId="934947529">
    <w:abstractNumId w:val="36"/>
  </w:num>
  <w:num w:numId="28" w16cid:durableId="371274845">
    <w:abstractNumId w:val="30"/>
  </w:num>
  <w:num w:numId="29" w16cid:durableId="457652476">
    <w:abstractNumId w:val="37"/>
  </w:num>
  <w:num w:numId="30" w16cid:durableId="496386440">
    <w:abstractNumId w:val="1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504" w:hanging="504"/>
        </w:pPr>
        <w:rPr>
          <w:rFonts w:hint="default"/>
        </w:rPr>
      </w:lvl>
    </w:lvlOverride>
  </w:num>
  <w:num w:numId="31" w16cid:durableId="853956480">
    <w:abstractNumId w:val="22"/>
  </w:num>
  <w:num w:numId="32" w16cid:durableId="989165504">
    <w:abstractNumId w:val="9"/>
  </w:num>
  <w:num w:numId="33" w16cid:durableId="2137524501">
    <w:abstractNumId w:val="7"/>
  </w:num>
  <w:num w:numId="34" w16cid:durableId="674918184">
    <w:abstractNumId w:val="6"/>
  </w:num>
  <w:num w:numId="35" w16cid:durableId="1624994294">
    <w:abstractNumId w:val="5"/>
  </w:num>
  <w:num w:numId="36" w16cid:durableId="485556729">
    <w:abstractNumId w:val="4"/>
  </w:num>
  <w:num w:numId="37" w16cid:durableId="1998880163">
    <w:abstractNumId w:val="8"/>
  </w:num>
  <w:num w:numId="38" w16cid:durableId="1257978043">
    <w:abstractNumId w:val="3"/>
  </w:num>
  <w:num w:numId="39" w16cid:durableId="220139722">
    <w:abstractNumId w:val="2"/>
  </w:num>
  <w:num w:numId="40" w16cid:durableId="415514214">
    <w:abstractNumId w:val="1"/>
  </w:num>
  <w:num w:numId="41" w16cid:durableId="1383795227">
    <w:abstractNumId w:val="0"/>
  </w:num>
  <w:num w:numId="42" w16cid:durableId="693503863">
    <w:abstractNumId w:val="23"/>
  </w:num>
  <w:num w:numId="43" w16cid:durableId="735515225">
    <w:abstractNumId w:val="29"/>
  </w:num>
  <w:num w:numId="44" w16cid:durableId="1163664105">
    <w:abstractNumId w:val="1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."/>
        <w:lvlJc w:val="left"/>
        <w:pPr>
          <w:ind w:left="1224" w:hanging="504"/>
        </w:pPr>
        <w:rPr>
          <w:rFonts w:hint="default"/>
        </w:rPr>
      </w:lvl>
    </w:lvlOverride>
  </w:num>
  <w:num w:numId="45" w16cid:durableId="1096942998">
    <w:abstractNumId w:val="10"/>
  </w:num>
  <w:num w:numId="46" w16cid:durableId="1404646551">
    <w:abstractNumId w:val="10"/>
  </w:num>
  <w:num w:numId="47" w16cid:durableId="1745100538">
    <w:abstractNumId w:val="10"/>
  </w:num>
  <w:num w:numId="48" w16cid:durableId="20925056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64517804">
    <w:abstractNumId w:val="42"/>
  </w:num>
  <w:num w:numId="50" w16cid:durableId="1004013620">
    <w:abstractNumId w:val="3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YwNjM1MTYwtTSyMDVQ0lEKTi0uzszPAykwNaoFALNY91ItAAAA"/>
  </w:docVars>
  <w:rsids>
    <w:rsidRoot w:val="004A0D70"/>
    <w:rsid w:val="00000F93"/>
    <w:rsid w:val="00002A47"/>
    <w:rsid w:val="000032E2"/>
    <w:rsid w:val="00005BD3"/>
    <w:rsid w:val="00011E5D"/>
    <w:rsid w:val="00014B2F"/>
    <w:rsid w:val="00017CC9"/>
    <w:rsid w:val="00021675"/>
    <w:rsid w:val="00030B37"/>
    <w:rsid w:val="00032AB1"/>
    <w:rsid w:val="00032C7E"/>
    <w:rsid w:val="00033BA9"/>
    <w:rsid w:val="00033F61"/>
    <w:rsid w:val="00035625"/>
    <w:rsid w:val="00036D0C"/>
    <w:rsid w:val="0004105F"/>
    <w:rsid w:val="00041924"/>
    <w:rsid w:val="000429E7"/>
    <w:rsid w:val="0004305F"/>
    <w:rsid w:val="0004399B"/>
    <w:rsid w:val="000475C2"/>
    <w:rsid w:val="00050328"/>
    <w:rsid w:val="000503B4"/>
    <w:rsid w:val="0005209F"/>
    <w:rsid w:val="000578B2"/>
    <w:rsid w:val="0006269A"/>
    <w:rsid w:val="00062941"/>
    <w:rsid w:val="000634F3"/>
    <w:rsid w:val="00065E23"/>
    <w:rsid w:val="0007039B"/>
    <w:rsid w:val="00072E1E"/>
    <w:rsid w:val="00073CFB"/>
    <w:rsid w:val="000752DD"/>
    <w:rsid w:val="00077155"/>
    <w:rsid w:val="0008331C"/>
    <w:rsid w:val="000906B4"/>
    <w:rsid w:val="0009251D"/>
    <w:rsid w:val="000927D0"/>
    <w:rsid w:val="000937CC"/>
    <w:rsid w:val="00094D47"/>
    <w:rsid w:val="000A1A8F"/>
    <w:rsid w:val="000A1ED2"/>
    <w:rsid w:val="000A5A33"/>
    <w:rsid w:val="000A6EB5"/>
    <w:rsid w:val="000A7B89"/>
    <w:rsid w:val="000B3717"/>
    <w:rsid w:val="000B3779"/>
    <w:rsid w:val="000B400B"/>
    <w:rsid w:val="000B532A"/>
    <w:rsid w:val="000C0338"/>
    <w:rsid w:val="000C0B62"/>
    <w:rsid w:val="000C2AFE"/>
    <w:rsid w:val="000C2F4F"/>
    <w:rsid w:val="000C7ECC"/>
    <w:rsid w:val="000C7EE3"/>
    <w:rsid w:val="000D331E"/>
    <w:rsid w:val="000D3DE1"/>
    <w:rsid w:val="000D5E6B"/>
    <w:rsid w:val="000D63F8"/>
    <w:rsid w:val="000D6EB9"/>
    <w:rsid w:val="000E07A5"/>
    <w:rsid w:val="000E22C7"/>
    <w:rsid w:val="000E4236"/>
    <w:rsid w:val="000E57D5"/>
    <w:rsid w:val="000F4467"/>
    <w:rsid w:val="000F6814"/>
    <w:rsid w:val="000F7068"/>
    <w:rsid w:val="00101532"/>
    <w:rsid w:val="00101610"/>
    <w:rsid w:val="00104B90"/>
    <w:rsid w:val="00113462"/>
    <w:rsid w:val="00113F36"/>
    <w:rsid w:val="00115211"/>
    <w:rsid w:val="001161AC"/>
    <w:rsid w:val="001166F5"/>
    <w:rsid w:val="00122516"/>
    <w:rsid w:val="00123F64"/>
    <w:rsid w:val="00124CB5"/>
    <w:rsid w:val="0013110B"/>
    <w:rsid w:val="001339CA"/>
    <w:rsid w:val="00133E8C"/>
    <w:rsid w:val="00136D56"/>
    <w:rsid w:val="001412D2"/>
    <w:rsid w:val="00144A28"/>
    <w:rsid w:val="00146E67"/>
    <w:rsid w:val="00147830"/>
    <w:rsid w:val="001508D9"/>
    <w:rsid w:val="001525DB"/>
    <w:rsid w:val="00155D80"/>
    <w:rsid w:val="00160998"/>
    <w:rsid w:val="0016142A"/>
    <w:rsid w:val="00164FF7"/>
    <w:rsid w:val="001663A4"/>
    <w:rsid w:val="00167C38"/>
    <w:rsid w:val="00170223"/>
    <w:rsid w:val="0017413E"/>
    <w:rsid w:val="00176305"/>
    <w:rsid w:val="00176F00"/>
    <w:rsid w:val="0018084E"/>
    <w:rsid w:val="001919EF"/>
    <w:rsid w:val="001A2487"/>
    <w:rsid w:val="001A5F2E"/>
    <w:rsid w:val="001B21BC"/>
    <w:rsid w:val="001B2734"/>
    <w:rsid w:val="001B2D7F"/>
    <w:rsid w:val="001B4E2F"/>
    <w:rsid w:val="001B77D0"/>
    <w:rsid w:val="001C06B0"/>
    <w:rsid w:val="001C0B5A"/>
    <w:rsid w:val="001C2478"/>
    <w:rsid w:val="001C3B7C"/>
    <w:rsid w:val="001C3D64"/>
    <w:rsid w:val="001C4EC4"/>
    <w:rsid w:val="001C5AE7"/>
    <w:rsid w:val="001C715E"/>
    <w:rsid w:val="001C74C7"/>
    <w:rsid w:val="001C77D8"/>
    <w:rsid w:val="001D51FC"/>
    <w:rsid w:val="001D7B0E"/>
    <w:rsid w:val="001E27E3"/>
    <w:rsid w:val="001E3342"/>
    <w:rsid w:val="001E3AC2"/>
    <w:rsid w:val="001E3D0A"/>
    <w:rsid w:val="001E7F0E"/>
    <w:rsid w:val="001F0FD1"/>
    <w:rsid w:val="001F1EFA"/>
    <w:rsid w:val="001F2F60"/>
    <w:rsid w:val="001F3066"/>
    <w:rsid w:val="001F4C35"/>
    <w:rsid w:val="001F5982"/>
    <w:rsid w:val="00200B82"/>
    <w:rsid w:val="0020249C"/>
    <w:rsid w:val="00207458"/>
    <w:rsid w:val="00210078"/>
    <w:rsid w:val="00210E4F"/>
    <w:rsid w:val="00211F4F"/>
    <w:rsid w:val="00220146"/>
    <w:rsid w:val="00223E61"/>
    <w:rsid w:val="00226EE4"/>
    <w:rsid w:val="00230AAB"/>
    <w:rsid w:val="00232D0F"/>
    <w:rsid w:val="00235750"/>
    <w:rsid w:val="00236B49"/>
    <w:rsid w:val="00237E84"/>
    <w:rsid w:val="00241F58"/>
    <w:rsid w:val="00243B2A"/>
    <w:rsid w:val="0024412A"/>
    <w:rsid w:val="0024755D"/>
    <w:rsid w:val="00254BED"/>
    <w:rsid w:val="00256923"/>
    <w:rsid w:val="00261896"/>
    <w:rsid w:val="0026325E"/>
    <w:rsid w:val="00266ED0"/>
    <w:rsid w:val="002718A5"/>
    <w:rsid w:val="00273DCE"/>
    <w:rsid w:val="00277E68"/>
    <w:rsid w:val="00280372"/>
    <w:rsid w:val="00287D9C"/>
    <w:rsid w:val="0029358A"/>
    <w:rsid w:val="00293E51"/>
    <w:rsid w:val="00295476"/>
    <w:rsid w:val="00296D4A"/>
    <w:rsid w:val="002A379B"/>
    <w:rsid w:val="002B001E"/>
    <w:rsid w:val="002B0747"/>
    <w:rsid w:val="002B2178"/>
    <w:rsid w:val="002B21A5"/>
    <w:rsid w:val="002B3FAF"/>
    <w:rsid w:val="002B5136"/>
    <w:rsid w:val="002B5FBF"/>
    <w:rsid w:val="002B6709"/>
    <w:rsid w:val="002B6DEC"/>
    <w:rsid w:val="002C0F69"/>
    <w:rsid w:val="002C474A"/>
    <w:rsid w:val="002C6543"/>
    <w:rsid w:val="002C6679"/>
    <w:rsid w:val="002D3804"/>
    <w:rsid w:val="002D4C44"/>
    <w:rsid w:val="002D5D55"/>
    <w:rsid w:val="002D7773"/>
    <w:rsid w:val="002E1A8D"/>
    <w:rsid w:val="002E2178"/>
    <w:rsid w:val="002E42B7"/>
    <w:rsid w:val="002E72F0"/>
    <w:rsid w:val="002F0432"/>
    <w:rsid w:val="002F0BFC"/>
    <w:rsid w:val="002F123C"/>
    <w:rsid w:val="002F442C"/>
    <w:rsid w:val="002F5B63"/>
    <w:rsid w:val="002F5CEC"/>
    <w:rsid w:val="002F688D"/>
    <w:rsid w:val="002F6921"/>
    <w:rsid w:val="002F6AF3"/>
    <w:rsid w:val="002F763C"/>
    <w:rsid w:val="00302F58"/>
    <w:rsid w:val="00307FB9"/>
    <w:rsid w:val="00310E3D"/>
    <w:rsid w:val="00311774"/>
    <w:rsid w:val="003125D1"/>
    <w:rsid w:val="00312B26"/>
    <w:rsid w:val="00313EC2"/>
    <w:rsid w:val="00320928"/>
    <w:rsid w:val="00322AE9"/>
    <w:rsid w:val="00322E8B"/>
    <w:rsid w:val="003252F6"/>
    <w:rsid w:val="00326964"/>
    <w:rsid w:val="00327714"/>
    <w:rsid w:val="003279FC"/>
    <w:rsid w:val="00330F4C"/>
    <w:rsid w:val="00333A40"/>
    <w:rsid w:val="00333EA8"/>
    <w:rsid w:val="00334E18"/>
    <w:rsid w:val="003352A2"/>
    <w:rsid w:val="00337DB3"/>
    <w:rsid w:val="0034251F"/>
    <w:rsid w:val="00343663"/>
    <w:rsid w:val="00344ADD"/>
    <w:rsid w:val="00345576"/>
    <w:rsid w:val="00345BDB"/>
    <w:rsid w:val="00345C8B"/>
    <w:rsid w:val="003473B8"/>
    <w:rsid w:val="0035247E"/>
    <w:rsid w:val="00352EA7"/>
    <w:rsid w:val="0035582E"/>
    <w:rsid w:val="003635B3"/>
    <w:rsid w:val="00370ACF"/>
    <w:rsid w:val="00371282"/>
    <w:rsid w:val="0037216A"/>
    <w:rsid w:val="003745D0"/>
    <w:rsid w:val="00375322"/>
    <w:rsid w:val="00380197"/>
    <w:rsid w:val="003814E6"/>
    <w:rsid w:val="003815E4"/>
    <w:rsid w:val="00382CF5"/>
    <w:rsid w:val="003868BF"/>
    <w:rsid w:val="0039063F"/>
    <w:rsid w:val="0039206C"/>
    <w:rsid w:val="003928AD"/>
    <w:rsid w:val="00392962"/>
    <w:rsid w:val="00393FF8"/>
    <w:rsid w:val="00397423"/>
    <w:rsid w:val="003A02F9"/>
    <w:rsid w:val="003A3BC4"/>
    <w:rsid w:val="003A3D95"/>
    <w:rsid w:val="003A5066"/>
    <w:rsid w:val="003A6522"/>
    <w:rsid w:val="003A6777"/>
    <w:rsid w:val="003A7762"/>
    <w:rsid w:val="003B1DC9"/>
    <w:rsid w:val="003C325B"/>
    <w:rsid w:val="003C351A"/>
    <w:rsid w:val="003C3605"/>
    <w:rsid w:val="003D1662"/>
    <w:rsid w:val="003D25DA"/>
    <w:rsid w:val="003D3F85"/>
    <w:rsid w:val="003D6356"/>
    <w:rsid w:val="003E19FC"/>
    <w:rsid w:val="003E2372"/>
    <w:rsid w:val="003E2492"/>
    <w:rsid w:val="003E32C2"/>
    <w:rsid w:val="003E3896"/>
    <w:rsid w:val="003E4865"/>
    <w:rsid w:val="003E4BD7"/>
    <w:rsid w:val="003E5051"/>
    <w:rsid w:val="003E779C"/>
    <w:rsid w:val="003F2380"/>
    <w:rsid w:val="003F2F44"/>
    <w:rsid w:val="003F519E"/>
    <w:rsid w:val="003F5BEB"/>
    <w:rsid w:val="00403ECC"/>
    <w:rsid w:val="00405D4E"/>
    <w:rsid w:val="00411C8E"/>
    <w:rsid w:val="00414A0D"/>
    <w:rsid w:val="00417D82"/>
    <w:rsid w:val="0042045E"/>
    <w:rsid w:val="0042065F"/>
    <w:rsid w:val="004223A5"/>
    <w:rsid w:val="00423566"/>
    <w:rsid w:val="00427320"/>
    <w:rsid w:val="004324B2"/>
    <w:rsid w:val="004328CD"/>
    <w:rsid w:val="004352AC"/>
    <w:rsid w:val="00443982"/>
    <w:rsid w:val="00447FEE"/>
    <w:rsid w:val="00452B97"/>
    <w:rsid w:val="00461BCE"/>
    <w:rsid w:val="0046308F"/>
    <w:rsid w:val="00463A46"/>
    <w:rsid w:val="00465410"/>
    <w:rsid w:val="00467F03"/>
    <w:rsid w:val="0047091C"/>
    <w:rsid w:val="00471905"/>
    <w:rsid w:val="00471BBA"/>
    <w:rsid w:val="004731A8"/>
    <w:rsid w:val="004757CE"/>
    <w:rsid w:val="0048391B"/>
    <w:rsid w:val="00487035"/>
    <w:rsid w:val="004903EF"/>
    <w:rsid w:val="00493882"/>
    <w:rsid w:val="00494BEA"/>
    <w:rsid w:val="00495097"/>
    <w:rsid w:val="00497FDE"/>
    <w:rsid w:val="004A0D70"/>
    <w:rsid w:val="004A128F"/>
    <w:rsid w:val="004A12A4"/>
    <w:rsid w:val="004A241E"/>
    <w:rsid w:val="004A5378"/>
    <w:rsid w:val="004A59FF"/>
    <w:rsid w:val="004A5E07"/>
    <w:rsid w:val="004B2EE0"/>
    <w:rsid w:val="004B2FA1"/>
    <w:rsid w:val="004B723D"/>
    <w:rsid w:val="004B77DF"/>
    <w:rsid w:val="004B7E05"/>
    <w:rsid w:val="004C0E98"/>
    <w:rsid w:val="004C3367"/>
    <w:rsid w:val="004C6D58"/>
    <w:rsid w:val="004D3EDB"/>
    <w:rsid w:val="004D62DF"/>
    <w:rsid w:val="004D77A3"/>
    <w:rsid w:val="004E0ECE"/>
    <w:rsid w:val="004E4B8B"/>
    <w:rsid w:val="004F173D"/>
    <w:rsid w:val="004F3042"/>
    <w:rsid w:val="004F4C6D"/>
    <w:rsid w:val="00505C5D"/>
    <w:rsid w:val="00505D87"/>
    <w:rsid w:val="00506712"/>
    <w:rsid w:val="005119CF"/>
    <w:rsid w:val="0051697E"/>
    <w:rsid w:val="005208E8"/>
    <w:rsid w:val="0053332B"/>
    <w:rsid w:val="00533B17"/>
    <w:rsid w:val="005346E2"/>
    <w:rsid w:val="00537E38"/>
    <w:rsid w:val="00540BEE"/>
    <w:rsid w:val="00541AFB"/>
    <w:rsid w:val="00543A75"/>
    <w:rsid w:val="005440DE"/>
    <w:rsid w:val="00544737"/>
    <w:rsid w:val="00545829"/>
    <w:rsid w:val="0054729B"/>
    <w:rsid w:val="00547A17"/>
    <w:rsid w:val="00547FA3"/>
    <w:rsid w:val="005504A0"/>
    <w:rsid w:val="0055549A"/>
    <w:rsid w:val="005600E9"/>
    <w:rsid w:val="005601FD"/>
    <w:rsid w:val="00560E6E"/>
    <w:rsid w:val="00561E6F"/>
    <w:rsid w:val="0056201D"/>
    <w:rsid w:val="005628BB"/>
    <w:rsid w:val="00564B2C"/>
    <w:rsid w:val="005659D9"/>
    <w:rsid w:val="00565F46"/>
    <w:rsid w:val="00566A95"/>
    <w:rsid w:val="00570C4A"/>
    <w:rsid w:val="00571586"/>
    <w:rsid w:val="00572446"/>
    <w:rsid w:val="0057381F"/>
    <w:rsid w:val="00574416"/>
    <w:rsid w:val="0057725B"/>
    <w:rsid w:val="0057777D"/>
    <w:rsid w:val="00577EB3"/>
    <w:rsid w:val="00577F5E"/>
    <w:rsid w:val="00592A60"/>
    <w:rsid w:val="00593087"/>
    <w:rsid w:val="00593238"/>
    <w:rsid w:val="0059382B"/>
    <w:rsid w:val="005977D3"/>
    <w:rsid w:val="005A0A0D"/>
    <w:rsid w:val="005A0A1C"/>
    <w:rsid w:val="005A28F0"/>
    <w:rsid w:val="005A3B39"/>
    <w:rsid w:val="005A768D"/>
    <w:rsid w:val="005C06D6"/>
    <w:rsid w:val="005D006E"/>
    <w:rsid w:val="005D0C88"/>
    <w:rsid w:val="005D0D3A"/>
    <w:rsid w:val="005D2C0D"/>
    <w:rsid w:val="005D3EE9"/>
    <w:rsid w:val="005D4569"/>
    <w:rsid w:val="005D5A31"/>
    <w:rsid w:val="005D6B00"/>
    <w:rsid w:val="005E0328"/>
    <w:rsid w:val="005E4C3B"/>
    <w:rsid w:val="005E655B"/>
    <w:rsid w:val="005F0E97"/>
    <w:rsid w:val="005F4240"/>
    <w:rsid w:val="005F502A"/>
    <w:rsid w:val="005F6D63"/>
    <w:rsid w:val="005F7C50"/>
    <w:rsid w:val="00601C94"/>
    <w:rsid w:val="00607DB1"/>
    <w:rsid w:val="006127FC"/>
    <w:rsid w:val="00612B68"/>
    <w:rsid w:val="00612CBD"/>
    <w:rsid w:val="00620665"/>
    <w:rsid w:val="006206FF"/>
    <w:rsid w:val="00621F73"/>
    <w:rsid w:val="00625062"/>
    <w:rsid w:val="00625106"/>
    <w:rsid w:val="00626E0A"/>
    <w:rsid w:val="00630155"/>
    <w:rsid w:val="00630C4B"/>
    <w:rsid w:val="00630D88"/>
    <w:rsid w:val="00631DC0"/>
    <w:rsid w:val="0063441B"/>
    <w:rsid w:val="00635319"/>
    <w:rsid w:val="00640D4B"/>
    <w:rsid w:val="006446EF"/>
    <w:rsid w:val="00646802"/>
    <w:rsid w:val="0064742D"/>
    <w:rsid w:val="00650C12"/>
    <w:rsid w:val="006518F5"/>
    <w:rsid w:val="006542C7"/>
    <w:rsid w:val="00655F96"/>
    <w:rsid w:val="00660E46"/>
    <w:rsid w:val="0066475F"/>
    <w:rsid w:val="00665A6C"/>
    <w:rsid w:val="0067022F"/>
    <w:rsid w:val="00675BDC"/>
    <w:rsid w:val="00675D7E"/>
    <w:rsid w:val="00681772"/>
    <w:rsid w:val="006818A9"/>
    <w:rsid w:val="00683FB9"/>
    <w:rsid w:val="00686C8D"/>
    <w:rsid w:val="006927EC"/>
    <w:rsid w:val="00692B11"/>
    <w:rsid w:val="006936B6"/>
    <w:rsid w:val="006949A2"/>
    <w:rsid w:val="00696043"/>
    <w:rsid w:val="0069640C"/>
    <w:rsid w:val="006A0598"/>
    <w:rsid w:val="006A387B"/>
    <w:rsid w:val="006A47F3"/>
    <w:rsid w:val="006A4EAF"/>
    <w:rsid w:val="006A7953"/>
    <w:rsid w:val="006B3CAE"/>
    <w:rsid w:val="006B3FD9"/>
    <w:rsid w:val="006B4079"/>
    <w:rsid w:val="006B4B29"/>
    <w:rsid w:val="006B7BFC"/>
    <w:rsid w:val="006C07D3"/>
    <w:rsid w:val="006C2F29"/>
    <w:rsid w:val="006C36B0"/>
    <w:rsid w:val="006C491B"/>
    <w:rsid w:val="006D283E"/>
    <w:rsid w:val="006D2B75"/>
    <w:rsid w:val="006D303B"/>
    <w:rsid w:val="006D327E"/>
    <w:rsid w:val="006D36B6"/>
    <w:rsid w:val="006D5EF5"/>
    <w:rsid w:val="006D75E4"/>
    <w:rsid w:val="006E2320"/>
    <w:rsid w:val="006E2A9C"/>
    <w:rsid w:val="006E68F3"/>
    <w:rsid w:val="006E7864"/>
    <w:rsid w:val="006F0BFE"/>
    <w:rsid w:val="006F6397"/>
    <w:rsid w:val="00701F9E"/>
    <w:rsid w:val="00703AB9"/>
    <w:rsid w:val="00705514"/>
    <w:rsid w:val="00706656"/>
    <w:rsid w:val="00707013"/>
    <w:rsid w:val="00710106"/>
    <w:rsid w:val="00710A3F"/>
    <w:rsid w:val="0071182E"/>
    <w:rsid w:val="00712417"/>
    <w:rsid w:val="0071307A"/>
    <w:rsid w:val="00716724"/>
    <w:rsid w:val="00721594"/>
    <w:rsid w:val="007239CB"/>
    <w:rsid w:val="00724D26"/>
    <w:rsid w:val="00726640"/>
    <w:rsid w:val="00731D48"/>
    <w:rsid w:val="00734483"/>
    <w:rsid w:val="00742BAF"/>
    <w:rsid w:val="007442F5"/>
    <w:rsid w:val="00747819"/>
    <w:rsid w:val="00750200"/>
    <w:rsid w:val="00751B9D"/>
    <w:rsid w:val="007522A1"/>
    <w:rsid w:val="00752E87"/>
    <w:rsid w:val="007537A8"/>
    <w:rsid w:val="00753E32"/>
    <w:rsid w:val="00754187"/>
    <w:rsid w:val="00757C0A"/>
    <w:rsid w:val="0076331F"/>
    <w:rsid w:val="00763D6B"/>
    <w:rsid w:val="00771210"/>
    <w:rsid w:val="00771E6F"/>
    <w:rsid w:val="0077222C"/>
    <w:rsid w:val="0077388A"/>
    <w:rsid w:val="00775B68"/>
    <w:rsid w:val="00781BC5"/>
    <w:rsid w:val="00783A1E"/>
    <w:rsid w:val="0078401E"/>
    <w:rsid w:val="00786CA0"/>
    <w:rsid w:val="00787C14"/>
    <w:rsid w:val="00790530"/>
    <w:rsid w:val="00790FE9"/>
    <w:rsid w:val="00793345"/>
    <w:rsid w:val="00793A22"/>
    <w:rsid w:val="00793C60"/>
    <w:rsid w:val="007941B4"/>
    <w:rsid w:val="00794F32"/>
    <w:rsid w:val="007960DF"/>
    <w:rsid w:val="0079670A"/>
    <w:rsid w:val="007A153F"/>
    <w:rsid w:val="007A421C"/>
    <w:rsid w:val="007A5E20"/>
    <w:rsid w:val="007A6A03"/>
    <w:rsid w:val="007B2079"/>
    <w:rsid w:val="007B3E54"/>
    <w:rsid w:val="007C1215"/>
    <w:rsid w:val="007C3259"/>
    <w:rsid w:val="007C362A"/>
    <w:rsid w:val="007C58B3"/>
    <w:rsid w:val="007C5954"/>
    <w:rsid w:val="007C5C29"/>
    <w:rsid w:val="007C68F3"/>
    <w:rsid w:val="007C709B"/>
    <w:rsid w:val="007C7705"/>
    <w:rsid w:val="007D0A0B"/>
    <w:rsid w:val="007D1530"/>
    <w:rsid w:val="007D17A4"/>
    <w:rsid w:val="007D1C45"/>
    <w:rsid w:val="007D24F5"/>
    <w:rsid w:val="007D2F0E"/>
    <w:rsid w:val="007D3E37"/>
    <w:rsid w:val="007D4498"/>
    <w:rsid w:val="007D5548"/>
    <w:rsid w:val="007D57D0"/>
    <w:rsid w:val="007E0616"/>
    <w:rsid w:val="007E06CE"/>
    <w:rsid w:val="007E1E1E"/>
    <w:rsid w:val="007E1EEA"/>
    <w:rsid w:val="007E25A2"/>
    <w:rsid w:val="007E2709"/>
    <w:rsid w:val="007E35AC"/>
    <w:rsid w:val="007F00B9"/>
    <w:rsid w:val="007F098D"/>
    <w:rsid w:val="007F4548"/>
    <w:rsid w:val="007F5427"/>
    <w:rsid w:val="00802595"/>
    <w:rsid w:val="008039A3"/>
    <w:rsid w:val="00806841"/>
    <w:rsid w:val="008127BA"/>
    <w:rsid w:val="00812E1A"/>
    <w:rsid w:val="00814FB4"/>
    <w:rsid w:val="00823531"/>
    <w:rsid w:val="00823DB7"/>
    <w:rsid w:val="00824592"/>
    <w:rsid w:val="00824827"/>
    <w:rsid w:val="00831C1A"/>
    <w:rsid w:val="008333DC"/>
    <w:rsid w:val="00835D63"/>
    <w:rsid w:val="00836565"/>
    <w:rsid w:val="0084055A"/>
    <w:rsid w:val="008448B2"/>
    <w:rsid w:val="00844FA6"/>
    <w:rsid w:val="008453C5"/>
    <w:rsid w:val="00845846"/>
    <w:rsid w:val="00845AE1"/>
    <w:rsid w:val="00847FFC"/>
    <w:rsid w:val="00850DA0"/>
    <w:rsid w:val="00851B6A"/>
    <w:rsid w:val="008567A8"/>
    <w:rsid w:val="00861BD9"/>
    <w:rsid w:val="00861E4B"/>
    <w:rsid w:val="00861F6A"/>
    <w:rsid w:val="00871A1D"/>
    <w:rsid w:val="00873E7C"/>
    <w:rsid w:val="008741EB"/>
    <w:rsid w:val="00875372"/>
    <w:rsid w:val="008778B6"/>
    <w:rsid w:val="00881872"/>
    <w:rsid w:val="00883859"/>
    <w:rsid w:val="0088424A"/>
    <w:rsid w:val="00885206"/>
    <w:rsid w:val="00885F8F"/>
    <w:rsid w:val="00887FCA"/>
    <w:rsid w:val="0089478E"/>
    <w:rsid w:val="008A4DAC"/>
    <w:rsid w:val="008A579E"/>
    <w:rsid w:val="008A6965"/>
    <w:rsid w:val="008A7BAB"/>
    <w:rsid w:val="008A7EC9"/>
    <w:rsid w:val="008B0CCF"/>
    <w:rsid w:val="008B5F5E"/>
    <w:rsid w:val="008B68E7"/>
    <w:rsid w:val="008C0297"/>
    <w:rsid w:val="008C1616"/>
    <w:rsid w:val="008C23CF"/>
    <w:rsid w:val="008C49EB"/>
    <w:rsid w:val="008C4BC4"/>
    <w:rsid w:val="008C58CA"/>
    <w:rsid w:val="008C6AE5"/>
    <w:rsid w:val="008D1524"/>
    <w:rsid w:val="008D1D9D"/>
    <w:rsid w:val="008D435C"/>
    <w:rsid w:val="008D49CA"/>
    <w:rsid w:val="008D52B7"/>
    <w:rsid w:val="008D5344"/>
    <w:rsid w:val="008D7459"/>
    <w:rsid w:val="008E09C5"/>
    <w:rsid w:val="008E0E0C"/>
    <w:rsid w:val="008E0FAF"/>
    <w:rsid w:val="008E22D4"/>
    <w:rsid w:val="008E625F"/>
    <w:rsid w:val="008E65F5"/>
    <w:rsid w:val="008F03C1"/>
    <w:rsid w:val="008F1835"/>
    <w:rsid w:val="008F2EB2"/>
    <w:rsid w:val="008F5B00"/>
    <w:rsid w:val="008F6515"/>
    <w:rsid w:val="008F7E70"/>
    <w:rsid w:val="00903525"/>
    <w:rsid w:val="009037B0"/>
    <w:rsid w:val="00906623"/>
    <w:rsid w:val="009101C9"/>
    <w:rsid w:val="009121F9"/>
    <w:rsid w:val="0091334B"/>
    <w:rsid w:val="00913EDA"/>
    <w:rsid w:val="009143A0"/>
    <w:rsid w:val="00915BAD"/>
    <w:rsid w:val="009179F5"/>
    <w:rsid w:val="00922654"/>
    <w:rsid w:val="00922F6E"/>
    <w:rsid w:val="00924004"/>
    <w:rsid w:val="00925C30"/>
    <w:rsid w:val="0092608E"/>
    <w:rsid w:val="00930C37"/>
    <w:rsid w:val="00941B50"/>
    <w:rsid w:val="00942259"/>
    <w:rsid w:val="00944FC9"/>
    <w:rsid w:val="009451C1"/>
    <w:rsid w:val="00945438"/>
    <w:rsid w:val="00951595"/>
    <w:rsid w:val="00955190"/>
    <w:rsid w:val="00955583"/>
    <w:rsid w:val="00957DE0"/>
    <w:rsid w:val="00960309"/>
    <w:rsid w:val="00960F9E"/>
    <w:rsid w:val="0096399D"/>
    <w:rsid w:val="00965B98"/>
    <w:rsid w:val="00965DB0"/>
    <w:rsid w:val="00967C8D"/>
    <w:rsid w:val="00971722"/>
    <w:rsid w:val="00972F21"/>
    <w:rsid w:val="00975D6F"/>
    <w:rsid w:val="00977234"/>
    <w:rsid w:val="00980879"/>
    <w:rsid w:val="0098153A"/>
    <w:rsid w:val="00983E49"/>
    <w:rsid w:val="009847E9"/>
    <w:rsid w:val="00986C98"/>
    <w:rsid w:val="00987FB6"/>
    <w:rsid w:val="00990826"/>
    <w:rsid w:val="00990D9B"/>
    <w:rsid w:val="0099124B"/>
    <w:rsid w:val="00991C1B"/>
    <w:rsid w:val="00993CA0"/>
    <w:rsid w:val="0099415A"/>
    <w:rsid w:val="00997CB4"/>
    <w:rsid w:val="009A0B2A"/>
    <w:rsid w:val="009A14CF"/>
    <w:rsid w:val="009A218D"/>
    <w:rsid w:val="009A3879"/>
    <w:rsid w:val="009A66B8"/>
    <w:rsid w:val="009A7D9B"/>
    <w:rsid w:val="009B0126"/>
    <w:rsid w:val="009B03BD"/>
    <w:rsid w:val="009B5FFF"/>
    <w:rsid w:val="009B62F7"/>
    <w:rsid w:val="009B68A2"/>
    <w:rsid w:val="009B71DA"/>
    <w:rsid w:val="009B73C8"/>
    <w:rsid w:val="009B7CEC"/>
    <w:rsid w:val="009C31C4"/>
    <w:rsid w:val="009C75FB"/>
    <w:rsid w:val="009D08D7"/>
    <w:rsid w:val="009D1E44"/>
    <w:rsid w:val="009D2446"/>
    <w:rsid w:val="009D308B"/>
    <w:rsid w:val="009D5C72"/>
    <w:rsid w:val="009D620C"/>
    <w:rsid w:val="009D6AA7"/>
    <w:rsid w:val="009D6DEE"/>
    <w:rsid w:val="009D74C8"/>
    <w:rsid w:val="009E7B00"/>
    <w:rsid w:val="009F266C"/>
    <w:rsid w:val="009F4797"/>
    <w:rsid w:val="009F63E2"/>
    <w:rsid w:val="009F683E"/>
    <w:rsid w:val="00A03F3B"/>
    <w:rsid w:val="00A1023E"/>
    <w:rsid w:val="00A12A60"/>
    <w:rsid w:val="00A14E31"/>
    <w:rsid w:val="00A237EA"/>
    <w:rsid w:val="00A23B68"/>
    <w:rsid w:val="00A25DE6"/>
    <w:rsid w:val="00A27D22"/>
    <w:rsid w:val="00A34262"/>
    <w:rsid w:val="00A359F7"/>
    <w:rsid w:val="00A35B2B"/>
    <w:rsid w:val="00A41CAF"/>
    <w:rsid w:val="00A429A1"/>
    <w:rsid w:val="00A5259A"/>
    <w:rsid w:val="00A52AE4"/>
    <w:rsid w:val="00A546EA"/>
    <w:rsid w:val="00A55F85"/>
    <w:rsid w:val="00A61E45"/>
    <w:rsid w:val="00A62419"/>
    <w:rsid w:val="00A62F2B"/>
    <w:rsid w:val="00A6638B"/>
    <w:rsid w:val="00A7312C"/>
    <w:rsid w:val="00A73653"/>
    <w:rsid w:val="00A80929"/>
    <w:rsid w:val="00A83D3A"/>
    <w:rsid w:val="00A8670B"/>
    <w:rsid w:val="00A86B16"/>
    <w:rsid w:val="00A876FB"/>
    <w:rsid w:val="00A90645"/>
    <w:rsid w:val="00A92289"/>
    <w:rsid w:val="00A92F64"/>
    <w:rsid w:val="00A94714"/>
    <w:rsid w:val="00AA243D"/>
    <w:rsid w:val="00AA55E9"/>
    <w:rsid w:val="00AA65F3"/>
    <w:rsid w:val="00AB0A1E"/>
    <w:rsid w:val="00AB1C6B"/>
    <w:rsid w:val="00AB4ADC"/>
    <w:rsid w:val="00AB4CC4"/>
    <w:rsid w:val="00AB537A"/>
    <w:rsid w:val="00AB778E"/>
    <w:rsid w:val="00AC05BB"/>
    <w:rsid w:val="00AC184C"/>
    <w:rsid w:val="00AC2980"/>
    <w:rsid w:val="00AC33F7"/>
    <w:rsid w:val="00AC3696"/>
    <w:rsid w:val="00AC4BB5"/>
    <w:rsid w:val="00AC4D55"/>
    <w:rsid w:val="00AC683B"/>
    <w:rsid w:val="00AC6E6A"/>
    <w:rsid w:val="00AD05CD"/>
    <w:rsid w:val="00AD2759"/>
    <w:rsid w:val="00AD29B8"/>
    <w:rsid w:val="00AD3713"/>
    <w:rsid w:val="00AD5DCF"/>
    <w:rsid w:val="00AD5FB3"/>
    <w:rsid w:val="00AD76B3"/>
    <w:rsid w:val="00AD7F60"/>
    <w:rsid w:val="00AE5A8F"/>
    <w:rsid w:val="00AF203F"/>
    <w:rsid w:val="00AF209D"/>
    <w:rsid w:val="00AF3975"/>
    <w:rsid w:val="00AF3D8F"/>
    <w:rsid w:val="00AF4825"/>
    <w:rsid w:val="00AF4E88"/>
    <w:rsid w:val="00AF7B37"/>
    <w:rsid w:val="00B001F2"/>
    <w:rsid w:val="00B01FF8"/>
    <w:rsid w:val="00B0579D"/>
    <w:rsid w:val="00B06FDD"/>
    <w:rsid w:val="00B07059"/>
    <w:rsid w:val="00B07E35"/>
    <w:rsid w:val="00B11B86"/>
    <w:rsid w:val="00B12188"/>
    <w:rsid w:val="00B12F0E"/>
    <w:rsid w:val="00B1578F"/>
    <w:rsid w:val="00B23932"/>
    <w:rsid w:val="00B327B5"/>
    <w:rsid w:val="00B33C6E"/>
    <w:rsid w:val="00B3778B"/>
    <w:rsid w:val="00B47B9A"/>
    <w:rsid w:val="00B518C4"/>
    <w:rsid w:val="00B55EA0"/>
    <w:rsid w:val="00B57549"/>
    <w:rsid w:val="00B57DF3"/>
    <w:rsid w:val="00B6036B"/>
    <w:rsid w:val="00B62290"/>
    <w:rsid w:val="00B633F5"/>
    <w:rsid w:val="00B65E48"/>
    <w:rsid w:val="00B67BE4"/>
    <w:rsid w:val="00B67DA6"/>
    <w:rsid w:val="00B75798"/>
    <w:rsid w:val="00B768CE"/>
    <w:rsid w:val="00B77862"/>
    <w:rsid w:val="00B77DB0"/>
    <w:rsid w:val="00B822E4"/>
    <w:rsid w:val="00B8294F"/>
    <w:rsid w:val="00B84F69"/>
    <w:rsid w:val="00BA0992"/>
    <w:rsid w:val="00BA1C8E"/>
    <w:rsid w:val="00BA36A3"/>
    <w:rsid w:val="00BA37A7"/>
    <w:rsid w:val="00BA7BB6"/>
    <w:rsid w:val="00BB68B7"/>
    <w:rsid w:val="00BC0525"/>
    <w:rsid w:val="00BC07A5"/>
    <w:rsid w:val="00BC2A03"/>
    <w:rsid w:val="00BC4D23"/>
    <w:rsid w:val="00BC4E3B"/>
    <w:rsid w:val="00BD0FF5"/>
    <w:rsid w:val="00BD4582"/>
    <w:rsid w:val="00BD574C"/>
    <w:rsid w:val="00BD687A"/>
    <w:rsid w:val="00BD6D2F"/>
    <w:rsid w:val="00BE08C3"/>
    <w:rsid w:val="00BE0C5C"/>
    <w:rsid w:val="00BE0E06"/>
    <w:rsid w:val="00BE0E62"/>
    <w:rsid w:val="00BE689F"/>
    <w:rsid w:val="00BF36C9"/>
    <w:rsid w:val="00BF4CF3"/>
    <w:rsid w:val="00BF5736"/>
    <w:rsid w:val="00C011FB"/>
    <w:rsid w:val="00C02AD7"/>
    <w:rsid w:val="00C040E5"/>
    <w:rsid w:val="00C05126"/>
    <w:rsid w:val="00C06C23"/>
    <w:rsid w:val="00C10524"/>
    <w:rsid w:val="00C106E3"/>
    <w:rsid w:val="00C10E63"/>
    <w:rsid w:val="00C115E4"/>
    <w:rsid w:val="00C128EC"/>
    <w:rsid w:val="00C1379C"/>
    <w:rsid w:val="00C14AD6"/>
    <w:rsid w:val="00C16C09"/>
    <w:rsid w:val="00C176F5"/>
    <w:rsid w:val="00C20FB9"/>
    <w:rsid w:val="00C279CF"/>
    <w:rsid w:val="00C30D7E"/>
    <w:rsid w:val="00C322F1"/>
    <w:rsid w:val="00C32E7F"/>
    <w:rsid w:val="00C33B9E"/>
    <w:rsid w:val="00C34943"/>
    <w:rsid w:val="00C35739"/>
    <w:rsid w:val="00C37CDF"/>
    <w:rsid w:val="00C40ACC"/>
    <w:rsid w:val="00C42628"/>
    <w:rsid w:val="00C42665"/>
    <w:rsid w:val="00C446C0"/>
    <w:rsid w:val="00C454B9"/>
    <w:rsid w:val="00C4619F"/>
    <w:rsid w:val="00C4624A"/>
    <w:rsid w:val="00C47412"/>
    <w:rsid w:val="00C623C5"/>
    <w:rsid w:val="00C62A43"/>
    <w:rsid w:val="00C62D81"/>
    <w:rsid w:val="00C641F0"/>
    <w:rsid w:val="00C65AD6"/>
    <w:rsid w:val="00C67C4F"/>
    <w:rsid w:val="00C71199"/>
    <w:rsid w:val="00C726C0"/>
    <w:rsid w:val="00C74125"/>
    <w:rsid w:val="00C751C9"/>
    <w:rsid w:val="00C76993"/>
    <w:rsid w:val="00C77AE5"/>
    <w:rsid w:val="00C838EA"/>
    <w:rsid w:val="00C851C5"/>
    <w:rsid w:val="00C92514"/>
    <w:rsid w:val="00C936A9"/>
    <w:rsid w:val="00C936D4"/>
    <w:rsid w:val="00C96779"/>
    <w:rsid w:val="00C97193"/>
    <w:rsid w:val="00CA1016"/>
    <w:rsid w:val="00CA2171"/>
    <w:rsid w:val="00CA589F"/>
    <w:rsid w:val="00CA7087"/>
    <w:rsid w:val="00CB3239"/>
    <w:rsid w:val="00CB462C"/>
    <w:rsid w:val="00CB6A62"/>
    <w:rsid w:val="00CB6F20"/>
    <w:rsid w:val="00CB79D6"/>
    <w:rsid w:val="00CC1D42"/>
    <w:rsid w:val="00CC3991"/>
    <w:rsid w:val="00CC5F25"/>
    <w:rsid w:val="00CC7BD6"/>
    <w:rsid w:val="00CD063F"/>
    <w:rsid w:val="00CD15B6"/>
    <w:rsid w:val="00CD29D3"/>
    <w:rsid w:val="00CD4FA3"/>
    <w:rsid w:val="00CD5590"/>
    <w:rsid w:val="00CD6A3B"/>
    <w:rsid w:val="00CD7DE8"/>
    <w:rsid w:val="00CD7DFE"/>
    <w:rsid w:val="00CF0841"/>
    <w:rsid w:val="00CF5485"/>
    <w:rsid w:val="00CF65B4"/>
    <w:rsid w:val="00D0190F"/>
    <w:rsid w:val="00D019FA"/>
    <w:rsid w:val="00D03186"/>
    <w:rsid w:val="00D04BEF"/>
    <w:rsid w:val="00D050BC"/>
    <w:rsid w:val="00D0550E"/>
    <w:rsid w:val="00D060A7"/>
    <w:rsid w:val="00D122CA"/>
    <w:rsid w:val="00D12DDF"/>
    <w:rsid w:val="00D149E6"/>
    <w:rsid w:val="00D16161"/>
    <w:rsid w:val="00D1773D"/>
    <w:rsid w:val="00D17B3E"/>
    <w:rsid w:val="00D213BD"/>
    <w:rsid w:val="00D22A01"/>
    <w:rsid w:val="00D22E3D"/>
    <w:rsid w:val="00D2462C"/>
    <w:rsid w:val="00D26F7A"/>
    <w:rsid w:val="00D31320"/>
    <w:rsid w:val="00D315F2"/>
    <w:rsid w:val="00D32394"/>
    <w:rsid w:val="00D33267"/>
    <w:rsid w:val="00D36B58"/>
    <w:rsid w:val="00D3754B"/>
    <w:rsid w:val="00D42336"/>
    <w:rsid w:val="00D515CB"/>
    <w:rsid w:val="00D51ABA"/>
    <w:rsid w:val="00D52A98"/>
    <w:rsid w:val="00D55247"/>
    <w:rsid w:val="00D560DF"/>
    <w:rsid w:val="00D5790C"/>
    <w:rsid w:val="00D61B69"/>
    <w:rsid w:val="00D6541E"/>
    <w:rsid w:val="00D668E2"/>
    <w:rsid w:val="00D66AED"/>
    <w:rsid w:val="00D67503"/>
    <w:rsid w:val="00D6774E"/>
    <w:rsid w:val="00D7241F"/>
    <w:rsid w:val="00D74B81"/>
    <w:rsid w:val="00D74BBA"/>
    <w:rsid w:val="00D75F94"/>
    <w:rsid w:val="00D81032"/>
    <w:rsid w:val="00D82A76"/>
    <w:rsid w:val="00D82DF7"/>
    <w:rsid w:val="00D90C23"/>
    <w:rsid w:val="00D90E9E"/>
    <w:rsid w:val="00D93F35"/>
    <w:rsid w:val="00D97A1F"/>
    <w:rsid w:val="00D97A4B"/>
    <w:rsid w:val="00D97ADD"/>
    <w:rsid w:val="00DA03A0"/>
    <w:rsid w:val="00DA11CE"/>
    <w:rsid w:val="00DA538D"/>
    <w:rsid w:val="00DA585B"/>
    <w:rsid w:val="00DA7744"/>
    <w:rsid w:val="00DB029A"/>
    <w:rsid w:val="00DB2CB4"/>
    <w:rsid w:val="00DB64AE"/>
    <w:rsid w:val="00DB7432"/>
    <w:rsid w:val="00DC2619"/>
    <w:rsid w:val="00DC37CA"/>
    <w:rsid w:val="00DC3A66"/>
    <w:rsid w:val="00DC5005"/>
    <w:rsid w:val="00DC5AC7"/>
    <w:rsid w:val="00DC71E1"/>
    <w:rsid w:val="00DD2A11"/>
    <w:rsid w:val="00DD4ECE"/>
    <w:rsid w:val="00DD54CD"/>
    <w:rsid w:val="00DD59C3"/>
    <w:rsid w:val="00DD5B9B"/>
    <w:rsid w:val="00DD60CC"/>
    <w:rsid w:val="00DE2FEF"/>
    <w:rsid w:val="00DE5166"/>
    <w:rsid w:val="00DF1789"/>
    <w:rsid w:val="00DF1C53"/>
    <w:rsid w:val="00DF43B2"/>
    <w:rsid w:val="00DF5B6A"/>
    <w:rsid w:val="00DF5EC6"/>
    <w:rsid w:val="00E02568"/>
    <w:rsid w:val="00E039FC"/>
    <w:rsid w:val="00E12FE3"/>
    <w:rsid w:val="00E15F9E"/>
    <w:rsid w:val="00E17631"/>
    <w:rsid w:val="00E23926"/>
    <w:rsid w:val="00E32EF6"/>
    <w:rsid w:val="00E333D2"/>
    <w:rsid w:val="00E34E19"/>
    <w:rsid w:val="00E37D15"/>
    <w:rsid w:val="00E4081E"/>
    <w:rsid w:val="00E4135D"/>
    <w:rsid w:val="00E42B2E"/>
    <w:rsid w:val="00E46B80"/>
    <w:rsid w:val="00E46D1D"/>
    <w:rsid w:val="00E46E03"/>
    <w:rsid w:val="00E505DC"/>
    <w:rsid w:val="00E50C78"/>
    <w:rsid w:val="00E52F3B"/>
    <w:rsid w:val="00E53352"/>
    <w:rsid w:val="00E57779"/>
    <w:rsid w:val="00E6039D"/>
    <w:rsid w:val="00E62C3B"/>
    <w:rsid w:val="00E70599"/>
    <w:rsid w:val="00E8108E"/>
    <w:rsid w:val="00E815F9"/>
    <w:rsid w:val="00E8347B"/>
    <w:rsid w:val="00E85E2C"/>
    <w:rsid w:val="00E865E1"/>
    <w:rsid w:val="00E92C65"/>
    <w:rsid w:val="00EA0952"/>
    <w:rsid w:val="00EA0974"/>
    <w:rsid w:val="00EA141C"/>
    <w:rsid w:val="00EA1E91"/>
    <w:rsid w:val="00EB044E"/>
    <w:rsid w:val="00EB1321"/>
    <w:rsid w:val="00EB2300"/>
    <w:rsid w:val="00EB40D2"/>
    <w:rsid w:val="00EC0F86"/>
    <w:rsid w:val="00EC3167"/>
    <w:rsid w:val="00EC3947"/>
    <w:rsid w:val="00EC3F81"/>
    <w:rsid w:val="00EC5316"/>
    <w:rsid w:val="00EC7FA7"/>
    <w:rsid w:val="00ED1E5E"/>
    <w:rsid w:val="00ED1E9B"/>
    <w:rsid w:val="00ED3AF9"/>
    <w:rsid w:val="00ED6AD6"/>
    <w:rsid w:val="00EE067B"/>
    <w:rsid w:val="00EE0E6E"/>
    <w:rsid w:val="00EE1D33"/>
    <w:rsid w:val="00EE1FB7"/>
    <w:rsid w:val="00EE2AA1"/>
    <w:rsid w:val="00EE3127"/>
    <w:rsid w:val="00EF0F2A"/>
    <w:rsid w:val="00EF1D65"/>
    <w:rsid w:val="00EF29E1"/>
    <w:rsid w:val="00EF29F8"/>
    <w:rsid w:val="00EF3AD5"/>
    <w:rsid w:val="00EF4DFB"/>
    <w:rsid w:val="00F0039B"/>
    <w:rsid w:val="00F043F0"/>
    <w:rsid w:val="00F04750"/>
    <w:rsid w:val="00F04AE5"/>
    <w:rsid w:val="00F04C39"/>
    <w:rsid w:val="00F0612B"/>
    <w:rsid w:val="00F066C9"/>
    <w:rsid w:val="00F10028"/>
    <w:rsid w:val="00F106B7"/>
    <w:rsid w:val="00F11613"/>
    <w:rsid w:val="00F147F3"/>
    <w:rsid w:val="00F14DA1"/>
    <w:rsid w:val="00F157A1"/>
    <w:rsid w:val="00F16ADB"/>
    <w:rsid w:val="00F215BE"/>
    <w:rsid w:val="00F22D3E"/>
    <w:rsid w:val="00F27203"/>
    <w:rsid w:val="00F310AF"/>
    <w:rsid w:val="00F31A1A"/>
    <w:rsid w:val="00F31ED6"/>
    <w:rsid w:val="00F32675"/>
    <w:rsid w:val="00F33AEF"/>
    <w:rsid w:val="00F33FEF"/>
    <w:rsid w:val="00F4131E"/>
    <w:rsid w:val="00F423C8"/>
    <w:rsid w:val="00F454B5"/>
    <w:rsid w:val="00F45543"/>
    <w:rsid w:val="00F47C6A"/>
    <w:rsid w:val="00F50130"/>
    <w:rsid w:val="00F51E88"/>
    <w:rsid w:val="00F57737"/>
    <w:rsid w:val="00F62804"/>
    <w:rsid w:val="00F630B5"/>
    <w:rsid w:val="00F64787"/>
    <w:rsid w:val="00F64AD1"/>
    <w:rsid w:val="00F66894"/>
    <w:rsid w:val="00F671BE"/>
    <w:rsid w:val="00F70B9C"/>
    <w:rsid w:val="00F71C0E"/>
    <w:rsid w:val="00F73144"/>
    <w:rsid w:val="00F73A37"/>
    <w:rsid w:val="00F7451E"/>
    <w:rsid w:val="00F75641"/>
    <w:rsid w:val="00F81899"/>
    <w:rsid w:val="00F83164"/>
    <w:rsid w:val="00F858FC"/>
    <w:rsid w:val="00F94D4B"/>
    <w:rsid w:val="00F96988"/>
    <w:rsid w:val="00FA2A2B"/>
    <w:rsid w:val="00FA2FB3"/>
    <w:rsid w:val="00FA4DFB"/>
    <w:rsid w:val="00FA4E50"/>
    <w:rsid w:val="00FA63B2"/>
    <w:rsid w:val="00FA6530"/>
    <w:rsid w:val="00FA6537"/>
    <w:rsid w:val="00FB3B5F"/>
    <w:rsid w:val="00FB671E"/>
    <w:rsid w:val="00FB6925"/>
    <w:rsid w:val="00FB6DA6"/>
    <w:rsid w:val="00FC0474"/>
    <w:rsid w:val="00FC0F34"/>
    <w:rsid w:val="00FC2162"/>
    <w:rsid w:val="00FC251E"/>
    <w:rsid w:val="00FC3591"/>
    <w:rsid w:val="00FC7213"/>
    <w:rsid w:val="00FD0D25"/>
    <w:rsid w:val="00FD1131"/>
    <w:rsid w:val="00FD1EEF"/>
    <w:rsid w:val="00FD2092"/>
    <w:rsid w:val="00FD27A7"/>
    <w:rsid w:val="00FD3076"/>
    <w:rsid w:val="00FD32B8"/>
    <w:rsid w:val="00FD4DB8"/>
    <w:rsid w:val="00FD6F0A"/>
    <w:rsid w:val="00FE24FA"/>
    <w:rsid w:val="00FE3B42"/>
    <w:rsid w:val="00FE4FF3"/>
    <w:rsid w:val="00FE568A"/>
    <w:rsid w:val="00FE6324"/>
    <w:rsid w:val="00FE6869"/>
    <w:rsid w:val="00FF0820"/>
    <w:rsid w:val="00FF0D94"/>
    <w:rsid w:val="00FF48B9"/>
    <w:rsid w:val="00FF5CB6"/>
    <w:rsid w:val="00FF6BC9"/>
    <w:rsid w:val="00FF6CDB"/>
    <w:rsid w:val="09AC18FB"/>
    <w:rsid w:val="602FF53E"/>
    <w:rsid w:val="6502272A"/>
    <w:rsid w:val="68E6D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318BD"/>
  <w15:docId w15:val="{B7A81699-6D14-4A9F-8D01-C03EA6E1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73D"/>
    <w:pPr>
      <w:widowControl/>
      <w:autoSpaceDE/>
      <w:autoSpaceDN/>
      <w:spacing w:before="120" w:after="1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ing1">
    <w:name w:val="heading 1"/>
    <w:next w:val="BodyText"/>
    <w:link w:val="Heading1Char"/>
    <w:qFormat/>
    <w:rsid w:val="00D1773D"/>
    <w:pPr>
      <w:keepNext/>
      <w:pageBreakBefore/>
      <w:widowControl/>
      <w:numPr>
        <w:numId w:val="45"/>
      </w:numPr>
      <w:tabs>
        <w:tab w:val="left" w:pos="720"/>
      </w:tabs>
      <w:adjustRightInd w:val="0"/>
      <w:spacing w:after="120"/>
      <w:ind w:left="720" w:hanging="720"/>
      <w:outlineLvl w:val="0"/>
    </w:pPr>
    <w:rPr>
      <w:rFonts w:ascii="Arial" w:eastAsia="Times New Roman" w:hAnsi="Arial" w:cs="Arial"/>
      <w:b/>
      <w:bCs/>
      <w:color w:val="000000"/>
      <w:kern w:val="32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D1773D"/>
    <w:pPr>
      <w:pageBreakBefore w:val="0"/>
      <w:numPr>
        <w:ilvl w:val="1"/>
      </w:numPr>
      <w:tabs>
        <w:tab w:val="clear" w:pos="720"/>
        <w:tab w:val="left" w:pos="907"/>
      </w:tabs>
      <w:spacing w:before="120"/>
      <w:ind w:left="907" w:hanging="907"/>
      <w:outlineLvl w:val="1"/>
    </w:pPr>
    <w:rPr>
      <w:iCs/>
      <w:sz w:val="32"/>
      <w:szCs w:val="28"/>
    </w:rPr>
  </w:style>
  <w:style w:type="paragraph" w:styleId="Heading3">
    <w:name w:val="heading 3"/>
    <w:basedOn w:val="Heading2"/>
    <w:next w:val="BodyText"/>
    <w:link w:val="Heading3Char"/>
    <w:qFormat/>
    <w:rsid w:val="00D1773D"/>
    <w:pPr>
      <w:numPr>
        <w:ilvl w:val="2"/>
      </w:numPr>
      <w:tabs>
        <w:tab w:val="clear" w:pos="907"/>
        <w:tab w:val="left" w:pos="1080"/>
      </w:tabs>
      <w:ind w:left="1080" w:hanging="1080"/>
      <w:outlineLvl w:val="2"/>
    </w:pPr>
    <w:rPr>
      <w:bCs w:val="0"/>
      <w:iCs w:val="0"/>
      <w:sz w:val="28"/>
      <w:szCs w:val="26"/>
    </w:rPr>
  </w:style>
  <w:style w:type="paragraph" w:styleId="Heading4">
    <w:name w:val="heading 4"/>
    <w:basedOn w:val="Heading3"/>
    <w:next w:val="BodyText"/>
    <w:qFormat/>
    <w:rsid w:val="00D1773D"/>
    <w:pPr>
      <w:numPr>
        <w:ilvl w:val="3"/>
      </w:numPr>
      <w:ind w:left="1080" w:hanging="1080"/>
      <w:outlineLvl w:val="3"/>
    </w:pPr>
    <w:rPr>
      <w:sz w:val="24"/>
      <w:szCs w:val="28"/>
    </w:rPr>
  </w:style>
  <w:style w:type="paragraph" w:styleId="Heading5">
    <w:name w:val="heading 5"/>
    <w:basedOn w:val="Heading4"/>
    <w:next w:val="BodyText"/>
    <w:link w:val="Heading5Char"/>
    <w:qFormat/>
    <w:rsid w:val="00D1773D"/>
    <w:pPr>
      <w:numPr>
        <w:ilvl w:val="4"/>
      </w:numPr>
      <w:ind w:left="1080" w:hanging="1080"/>
      <w:outlineLvl w:val="4"/>
    </w:pPr>
    <w:rPr>
      <w:bCs/>
      <w:iCs/>
      <w:szCs w:val="26"/>
    </w:rPr>
  </w:style>
  <w:style w:type="paragraph" w:styleId="Heading6">
    <w:name w:val="heading 6"/>
    <w:basedOn w:val="Heading5"/>
    <w:next w:val="BodyText"/>
    <w:link w:val="Heading6Char"/>
    <w:qFormat/>
    <w:rsid w:val="00D1773D"/>
    <w:pPr>
      <w:numPr>
        <w:ilvl w:val="5"/>
      </w:numPr>
      <w:ind w:left="1080" w:hanging="1080"/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link w:val="Heading7Char"/>
    <w:qFormat/>
    <w:rsid w:val="00D1773D"/>
    <w:pPr>
      <w:numPr>
        <w:ilvl w:val="6"/>
      </w:numPr>
      <w:ind w:left="1080"/>
      <w:outlineLvl w:val="6"/>
    </w:pPr>
    <w:rPr>
      <w:szCs w:val="24"/>
    </w:rPr>
  </w:style>
  <w:style w:type="paragraph" w:styleId="Heading8">
    <w:name w:val="heading 8"/>
    <w:basedOn w:val="Heading7"/>
    <w:next w:val="BodyText"/>
    <w:link w:val="Heading8Char"/>
    <w:qFormat/>
    <w:rsid w:val="00D1773D"/>
    <w:pPr>
      <w:numPr>
        <w:ilvl w:val="7"/>
      </w:numPr>
      <w:ind w:left="1080" w:hanging="1080"/>
      <w:outlineLvl w:val="7"/>
    </w:pPr>
    <w:rPr>
      <w:iCs w:val="0"/>
    </w:rPr>
  </w:style>
  <w:style w:type="paragraph" w:styleId="Heading9">
    <w:name w:val="heading 9"/>
    <w:basedOn w:val="Heading8"/>
    <w:next w:val="BodyText"/>
    <w:link w:val="Heading9Char"/>
    <w:qFormat/>
    <w:rsid w:val="00D1773D"/>
    <w:pPr>
      <w:numPr>
        <w:ilvl w:val="8"/>
      </w:numPr>
      <w:ind w:left="1080" w:hanging="108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  <w:rsid w:val="00D1773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1773D"/>
  </w:style>
  <w:style w:type="paragraph" w:styleId="TOC1">
    <w:name w:val="toc 1"/>
    <w:next w:val="BodyText"/>
    <w:autoRedefine/>
    <w:uiPriority w:val="39"/>
    <w:rsid w:val="00D1773D"/>
    <w:pPr>
      <w:keepNext/>
      <w:keepLines/>
      <w:widowControl/>
      <w:tabs>
        <w:tab w:val="left" w:pos="540"/>
        <w:tab w:val="right" w:leader="dot" w:pos="9350"/>
      </w:tabs>
      <w:autoSpaceDE/>
      <w:autoSpaceDN/>
      <w:spacing w:before="60" w:after="60"/>
      <w:ind w:left="547" w:hanging="547"/>
    </w:pPr>
    <w:rPr>
      <w:rFonts w:ascii="Arial" w:eastAsia="Times New Roman" w:hAnsi="Arial" w:cs="Times New Roman"/>
      <w:b/>
      <w:color w:val="000000"/>
      <w:sz w:val="28"/>
      <w:szCs w:val="20"/>
    </w:rPr>
  </w:style>
  <w:style w:type="paragraph" w:styleId="TOC2">
    <w:name w:val="toc 2"/>
    <w:next w:val="BodyText"/>
    <w:autoRedefine/>
    <w:uiPriority w:val="39"/>
    <w:rsid w:val="00D1773D"/>
    <w:pPr>
      <w:widowControl/>
      <w:tabs>
        <w:tab w:val="left" w:pos="1080"/>
        <w:tab w:val="right" w:leader="dot" w:pos="9350"/>
      </w:tabs>
      <w:autoSpaceDE/>
      <w:autoSpaceDN/>
      <w:spacing w:before="40" w:after="40"/>
      <w:ind w:left="1094" w:hanging="734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styleId="TOC3">
    <w:name w:val="toc 3"/>
    <w:next w:val="BodyText"/>
    <w:autoRedefine/>
    <w:uiPriority w:val="39"/>
    <w:rsid w:val="00D1773D"/>
    <w:pPr>
      <w:widowControl/>
      <w:tabs>
        <w:tab w:val="left" w:pos="1627"/>
        <w:tab w:val="right" w:leader="dot" w:pos="9350"/>
      </w:tabs>
      <w:autoSpaceDE/>
      <w:autoSpaceDN/>
      <w:spacing w:before="40" w:after="40"/>
      <w:ind w:left="1627" w:hanging="907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TOC4">
    <w:name w:val="toc 4"/>
    <w:next w:val="BodyText"/>
    <w:autoRedefine/>
    <w:uiPriority w:val="39"/>
    <w:rsid w:val="00D1773D"/>
    <w:pPr>
      <w:widowControl/>
      <w:tabs>
        <w:tab w:val="right" w:leader="dot" w:pos="9346"/>
      </w:tabs>
      <w:autoSpaceDE/>
      <w:autoSpaceDN/>
      <w:spacing w:before="40" w:after="40"/>
      <w:ind w:left="907"/>
    </w:pPr>
    <w:rPr>
      <w:rFonts w:ascii="Arial" w:eastAsia="Times New Roman" w:hAnsi="Arial" w:cs="Times New Roman"/>
      <w:color w:val="000000"/>
      <w:szCs w:val="24"/>
    </w:rPr>
  </w:style>
  <w:style w:type="paragraph" w:styleId="TOC5">
    <w:name w:val="toc 5"/>
    <w:next w:val="BodyText"/>
    <w:autoRedefine/>
    <w:uiPriority w:val="39"/>
    <w:rsid w:val="00D1773D"/>
    <w:pPr>
      <w:widowControl/>
      <w:autoSpaceDE/>
      <w:autoSpaceDN/>
      <w:spacing w:before="40" w:after="40"/>
      <w:ind w:left="1008"/>
    </w:pPr>
    <w:rPr>
      <w:rFonts w:ascii="Arial" w:eastAsia="Times New Roman" w:hAnsi="Arial" w:cs="Times New Roman"/>
      <w:color w:val="000000"/>
      <w:szCs w:val="24"/>
    </w:rPr>
  </w:style>
  <w:style w:type="paragraph" w:styleId="BodyText">
    <w:name w:val="Body Text"/>
    <w:link w:val="BodyTextChar"/>
    <w:rsid w:val="00D1773D"/>
    <w:pPr>
      <w:widowControl/>
      <w:tabs>
        <w:tab w:val="left" w:pos="720"/>
      </w:tabs>
      <w:autoSpaceDE/>
      <w:autoSpaceDN/>
      <w:spacing w:before="120" w:after="1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ListParagraph">
    <w:name w:val="List Paragraph"/>
    <w:basedOn w:val="Normal"/>
    <w:uiPriority w:val="1"/>
    <w:qFormat/>
    <w:pPr>
      <w:ind w:left="941" w:hanging="358"/>
    </w:pPr>
  </w:style>
  <w:style w:type="paragraph" w:styleId="Header">
    <w:name w:val="header"/>
    <w:link w:val="HeaderChar"/>
    <w:rsid w:val="00D1773D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HeaderChar">
    <w:name w:val="Header Char"/>
    <w:link w:val="Header"/>
    <w:rsid w:val="00D1773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Footer">
    <w:name w:val="footer"/>
    <w:link w:val="FooterChar"/>
    <w:rsid w:val="00D1773D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="Times New Roman" w:hAnsi="Times New Roman" w:cs="Tahoma"/>
      <w:color w:val="000000"/>
      <w:sz w:val="20"/>
      <w:szCs w:val="16"/>
    </w:rPr>
  </w:style>
  <w:style w:type="character" w:customStyle="1" w:styleId="FooterChar">
    <w:name w:val="Footer Char"/>
    <w:link w:val="Footer"/>
    <w:rsid w:val="00D1773D"/>
    <w:rPr>
      <w:rFonts w:ascii="Times New Roman" w:eastAsia="Times New Roman" w:hAnsi="Times New Roman" w:cs="Tahoma"/>
      <w:color w:val="000000"/>
      <w:sz w:val="20"/>
      <w:szCs w:val="16"/>
    </w:rPr>
  </w:style>
  <w:style w:type="paragraph" w:styleId="BalloonText">
    <w:name w:val="Balloon Text"/>
    <w:basedOn w:val="Normal"/>
    <w:link w:val="BalloonTextChar"/>
    <w:rsid w:val="00D1773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1773D"/>
    <w:rPr>
      <w:rFonts w:ascii="Tahoma" w:eastAsia="Times New Roman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rsid w:val="00D1773D"/>
  </w:style>
  <w:style w:type="paragraph" w:customStyle="1" w:styleId="InstructionalFooter">
    <w:name w:val="Instructional Footer"/>
    <w:basedOn w:val="Footer"/>
    <w:next w:val="Footer"/>
    <w:qFormat/>
    <w:rsid w:val="00D1773D"/>
    <w:pPr>
      <w:jc w:val="center"/>
    </w:pPr>
    <w:rPr>
      <w:i/>
      <w:color w:val="0000FF"/>
    </w:rPr>
  </w:style>
  <w:style w:type="paragraph" w:styleId="Caption">
    <w:name w:val="caption"/>
    <w:next w:val="BodyText"/>
    <w:qFormat/>
    <w:rsid w:val="00D1773D"/>
    <w:pPr>
      <w:keepNext/>
      <w:keepLines/>
      <w:widowControl/>
      <w:autoSpaceDE/>
      <w:autoSpaceDN/>
      <w:spacing w:before="120" w:after="60"/>
    </w:pPr>
    <w:rPr>
      <w:rFonts w:ascii="Arial" w:eastAsia="Times New Roman" w:hAnsi="Arial" w:cs="Arial"/>
      <w:b/>
      <w:bCs/>
      <w:color w:val="000000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017CC9"/>
    <w:rPr>
      <w:b/>
      <w:bCs/>
      <w:i/>
      <w:iCs/>
      <w:spacing w:val="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936A9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936A9"/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487035"/>
    <w:pPr>
      <w:keepLines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</w:rPr>
  </w:style>
  <w:style w:type="character" w:styleId="Hyperlink">
    <w:name w:val="Hyperlink"/>
    <w:uiPriority w:val="99"/>
    <w:rsid w:val="00D1773D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32E7F"/>
    <w:pPr>
      <w:tabs>
        <w:tab w:val="right" w:leader="dot" w:pos="9346"/>
      </w:tabs>
      <w:spacing w:before="40" w:after="40"/>
      <w:ind w:left="446" w:hanging="446"/>
    </w:pPr>
    <w:rPr>
      <w:rFonts w:ascii="Arial" w:hAnsi="Arial"/>
    </w:rPr>
  </w:style>
  <w:style w:type="character" w:styleId="CommentReference">
    <w:name w:val="annotation reference"/>
    <w:semiHidden/>
    <w:unhideWhenUsed/>
    <w:rsid w:val="00D1773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773D"/>
    <w:rPr>
      <w:sz w:val="20"/>
      <w:szCs w:val="20"/>
    </w:rPr>
  </w:style>
  <w:style w:type="character" w:customStyle="1" w:styleId="CommentTextChar">
    <w:name w:val="Comment Text Char"/>
    <w:link w:val="CommentText"/>
    <w:rsid w:val="00D1773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773D"/>
    <w:rPr>
      <w:b/>
      <w:bCs/>
    </w:rPr>
  </w:style>
  <w:style w:type="character" w:customStyle="1" w:styleId="CommentSubjectChar">
    <w:name w:val="Comment Subject Char"/>
    <w:link w:val="CommentSubject"/>
    <w:semiHidden/>
    <w:rsid w:val="00D1773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D1773D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ED0"/>
    <w:rPr>
      <w:color w:val="605E5C"/>
      <w:shd w:val="clear" w:color="auto" w:fill="E1DFDD"/>
    </w:rPr>
  </w:style>
  <w:style w:type="character" w:customStyle="1" w:styleId="BodyTextChar">
    <w:name w:val="Body Text Char"/>
    <w:link w:val="BodyText"/>
    <w:rsid w:val="00D1773D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8D435C"/>
    <w:rPr>
      <w:rFonts w:ascii="Arial" w:eastAsia="Times New Roman" w:hAnsi="Arial" w:cs="Arial"/>
      <w:b/>
      <w:color w:val="000000"/>
      <w:kern w:val="32"/>
      <w:sz w:val="28"/>
      <w:szCs w:val="26"/>
    </w:rPr>
  </w:style>
  <w:style w:type="character" w:customStyle="1" w:styleId="Heading5Char">
    <w:name w:val="Heading 5 Char"/>
    <w:basedOn w:val="DefaultParagraphFont"/>
    <w:link w:val="Heading5"/>
    <w:rsid w:val="007C5C29"/>
    <w:rPr>
      <w:rFonts w:ascii="Arial" w:eastAsia="Times New Roman" w:hAnsi="Arial" w:cs="Arial"/>
      <w:b/>
      <w:bCs/>
      <w:iCs/>
      <w:color w:val="000000"/>
      <w:kern w:val="32"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7C5C29"/>
    <w:rPr>
      <w:rFonts w:ascii="Arial" w:eastAsia="Times New Roman" w:hAnsi="Arial" w:cs="Arial"/>
      <w:b/>
      <w:iCs/>
      <w:color w:val="000000"/>
      <w:kern w:val="32"/>
      <w:sz w:val="24"/>
    </w:rPr>
  </w:style>
  <w:style w:type="character" w:customStyle="1" w:styleId="Heading7Char">
    <w:name w:val="Heading 7 Char"/>
    <w:basedOn w:val="DefaultParagraphFont"/>
    <w:link w:val="Heading7"/>
    <w:rsid w:val="007C5C29"/>
    <w:rPr>
      <w:rFonts w:ascii="Arial" w:eastAsia="Times New Roman" w:hAnsi="Arial" w:cs="Arial"/>
      <w:b/>
      <w:iCs/>
      <w:color w:val="000000"/>
      <w:kern w:val="32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C5C29"/>
    <w:rPr>
      <w:rFonts w:ascii="Arial" w:eastAsia="Times New Roman" w:hAnsi="Arial" w:cs="Arial"/>
      <w:b/>
      <w:color w:val="000000"/>
      <w:kern w:val="32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7C5C29"/>
    <w:rPr>
      <w:rFonts w:ascii="Arial" w:eastAsia="Times New Roman" w:hAnsi="Arial" w:cs="Arial"/>
      <w:b/>
      <w:color w:val="000000"/>
      <w:kern w:val="32"/>
      <w:sz w:val="24"/>
    </w:rPr>
  </w:style>
  <w:style w:type="paragraph" w:customStyle="1" w:styleId="Appendix1">
    <w:name w:val="Appendix 1"/>
    <w:basedOn w:val="Heading1"/>
    <w:next w:val="BodyText"/>
    <w:rsid w:val="00D1773D"/>
    <w:pPr>
      <w:ind w:left="576" w:hanging="576"/>
    </w:pPr>
    <w:rPr>
      <w:szCs w:val="24"/>
    </w:rPr>
  </w:style>
  <w:style w:type="paragraph" w:customStyle="1" w:styleId="Appendix2">
    <w:name w:val="Appendix 2"/>
    <w:basedOn w:val="Appendix1"/>
    <w:next w:val="BodyText"/>
    <w:rsid w:val="00D1773D"/>
    <w:pPr>
      <w:pageBreakBefore w:val="0"/>
      <w:numPr>
        <w:ilvl w:val="1"/>
        <w:numId w:val="16"/>
      </w:numPr>
      <w:tabs>
        <w:tab w:val="clear" w:pos="720"/>
        <w:tab w:val="clear" w:pos="1152"/>
        <w:tab w:val="left" w:pos="907"/>
      </w:tabs>
      <w:spacing w:before="120"/>
      <w:ind w:left="907" w:hanging="907"/>
    </w:pPr>
    <w:rPr>
      <w:sz w:val="32"/>
    </w:rPr>
  </w:style>
  <w:style w:type="paragraph" w:customStyle="1" w:styleId="BodyTextBullet1">
    <w:name w:val="Body Text Bullet 1"/>
    <w:rsid w:val="00D1773D"/>
    <w:pPr>
      <w:widowControl/>
      <w:numPr>
        <w:numId w:val="17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odyTextBullet2">
    <w:name w:val="Body Text Bullet 2"/>
    <w:rsid w:val="00D1773D"/>
    <w:pPr>
      <w:widowControl/>
      <w:numPr>
        <w:numId w:val="43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odyTextLettered1">
    <w:name w:val="Body Text Lettered 1"/>
    <w:rsid w:val="00D1773D"/>
    <w:pPr>
      <w:widowControl/>
      <w:numPr>
        <w:numId w:val="19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odyTextLettered2">
    <w:name w:val="Body Text Lettered 2"/>
    <w:rsid w:val="00D1773D"/>
    <w:pPr>
      <w:widowControl/>
      <w:numPr>
        <w:numId w:val="20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odyTextNumbered1">
    <w:name w:val="Body Text Numbered 1"/>
    <w:rsid w:val="00D1773D"/>
    <w:pPr>
      <w:widowControl/>
      <w:numPr>
        <w:numId w:val="21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odyTextNumbered2">
    <w:name w:val="Body Text Numbered 2"/>
    <w:rsid w:val="00D1773D"/>
    <w:pPr>
      <w:widowControl/>
      <w:numPr>
        <w:numId w:val="22"/>
      </w:numPr>
      <w:autoSpaceDE/>
      <w:autoSpaceDN/>
      <w:spacing w:before="60" w:after="60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BulletInstructions">
    <w:name w:val="Bullet Instructions"/>
    <w:basedOn w:val="Normal"/>
    <w:rsid w:val="00D1773D"/>
    <w:pPr>
      <w:numPr>
        <w:numId w:val="23"/>
      </w:numPr>
      <w:spacing w:before="60" w:after="60"/>
    </w:pPr>
    <w:rPr>
      <w:i/>
      <w:color w:val="0000FF"/>
    </w:rPr>
  </w:style>
  <w:style w:type="paragraph" w:customStyle="1" w:styleId="InstructionalText1">
    <w:name w:val="Instructional Text 1"/>
    <w:next w:val="BodyText"/>
    <w:link w:val="InstructionalText1Char"/>
    <w:rsid w:val="00D1773D"/>
    <w:pPr>
      <w:keepLines/>
      <w:widowControl/>
      <w:tabs>
        <w:tab w:val="left" w:pos="720"/>
      </w:tabs>
      <w:adjustRightInd w:val="0"/>
      <w:spacing w:before="120" w:after="120" w:line="240" w:lineRule="atLeast"/>
    </w:pPr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character" w:customStyle="1" w:styleId="InstructionalText1Char">
    <w:name w:val="Instructional Text 1 Char"/>
    <w:link w:val="InstructionalText1"/>
    <w:rsid w:val="00D1773D"/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paragraph" w:customStyle="1" w:styleId="CoverTitleInstructions">
    <w:name w:val="Cover Title Instructions"/>
    <w:basedOn w:val="InstructionalText1"/>
    <w:next w:val="Title"/>
    <w:rsid w:val="00D1773D"/>
    <w:pPr>
      <w:jc w:val="center"/>
    </w:pPr>
    <w:rPr>
      <w:szCs w:val="28"/>
    </w:rPr>
  </w:style>
  <w:style w:type="paragraph" w:styleId="Title">
    <w:name w:val="Title"/>
    <w:next w:val="BodyText"/>
    <w:link w:val="TitleChar"/>
    <w:qFormat/>
    <w:rsid w:val="00D1773D"/>
    <w:pPr>
      <w:widowControl/>
      <w:adjustRightInd w:val="0"/>
      <w:spacing w:after="360"/>
      <w:jc w:val="center"/>
    </w:pPr>
    <w:rPr>
      <w:rFonts w:ascii="Arial" w:eastAsia="Times New Roman" w:hAnsi="Arial" w:cs="Arial"/>
      <w:b/>
      <w:bCs/>
      <w:color w:val="000000"/>
      <w:sz w:val="36"/>
      <w:szCs w:val="32"/>
    </w:rPr>
  </w:style>
  <w:style w:type="character" w:customStyle="1" w:styleId="TitleChar">
    <w:name w:val="Title Char"/>
    <w:link w:val="Title"/>
    <w:rsid w:val="00D1773D"/>
    <w:rPr>
      <w:rFonts w:ascii="Arial" w:eastAsia="Times New Roman" w:hAnsi="Arial" w:cs="Arial"/>
      <w:b/>
      <w:bCs/>
      <w:color w:val="000000"/>
      <w:sz w:val="36"/>
      <w:szCs w:val="32"/>
    </w:rPr>
  </w:style>
  <w:style w:type="paragraph" w:customStyle="1" w:styleId="CrossReference">
    <w:name w:val="CrossReference"/>
    <w:basedOn w:val="Normal"/>
    <w:rsid w:val="00D1773D"/>
    <w:pPr>
      <w:keepNext/>
      <w:keepLines/>
      <w:autoSpaceDE w:val="0"/>
      <w:autoSpaceDN w:val="0"/>
      <w:adjustRightInd w:val="0"/>
      <w:spacing w:before="60" w:after="60"/>
    </w:pPr>
    <w:rPr>
      <w:iCs/>
      <w:color w:val="0000FF"/>
      <w:sz w:val="20"/>
      <w:szCs w:val="22"/>
      <w:u w:val="single"/>
    </w:rPr>
  </w:style>
  <w:style w:type="character" w:styleId="FollowedHyperlink">
    <w:name w:val="FollowedHyperlink"/>
    <w:rsid w:val="00D1773D"/>
    <w:rPr>
      <w:color w:val="606420"/>
      <w:u w:val="single"/>
    </w:rPr>
  </w:style>
  <w:style w:type="numbering" w:customStyle="1" w:styleId="Headings">
    <w:name w:val="Headings"/>
    <w:uiPriority w:val="99"/>
    <w:rsid w:val="00D1773D"/>
    <w:pPr>
      <w:numPr>
        <w:numId w:val="45"/>
      </w:numPr>
    </w:pPr>
  </w:style>
  <w:style w:type="paragraph" w:customStyle="1" w:styleId="InstructionalBullet1">
    <w:name w:val="Instructional Bullet 1"/>
    <w:rsid w:val="00D1773D"/>
    <w:pPr>
      <w:widowControl/>
      <w:numPr>
        <w:numId w:val="25"/>
      </w:numPr>
      <w:autoSpaceDE/>
      <w:autoSpaceDN/>
      <w:spacing w:before="60" w:after="60"/>
    </w:pPr>
    <w:rPr>
      <w:rFonts w:ascii="Times New Roman" w:eastAsia="Times New Roman" w:hAnsi="Times New Roman" w:cs="Times New Roman"/>
      <w:i/>
      <w:color w:val="0000FF"/>
      <w:sz w:val="24"/>
      <w:szCs w:val="24"/>
    </w:rPr>
  </w:style>
  <w:style w:type="paragraph" w:customStyle="1" w:styleId="InstructionalBullet2">
    <w:name w:val="Instructional Bullet 2"/>
    <w:basedOn w:val="InstructionalBullet1"/>
    <w:rsid w:val="00D1773D"/>
    <w:pPr>
      <w:numPr>
        <w:numId w:val="0"/>
      </w:numPr>
    </w:pPr>
  </w:style>
  <w:style w:type="paragraph" w:customStyle="1" w:styleId="InstructionalNote">
    <w:name w:val="Instructional Note"/>
    <w:rsid w:val="00D1773D"/>
    <w:pPr>
      <w:widowControl/>
      <w:numPr>
        <w:numId w:val="26"/>
      </w:numPr>
      <w:adjustRightInd w:val="0"/>
      <w:spacing w:before="60" w:after="60"/>
    </w:pPr>
    <w:rPr>
      <w:rFonts w:ascii="Times New Roman" w:eastAsia="Times New Roman" w:hAnsi="Times New Roman" w:cs="Times New Roman"/>
      <w:i/>
      <w:iCs/>
      <w:color w:val="0000FF"/>
    </w:rPr>
  </w:style>
  <w:style w:type="paragraph" w:customStyle="1" w:styleId="InstructionalTable">
    <w:name w:val="Instructional Table"/>
    <w:next w:val="Normal"/>
    <w:rsid w:val="00D1773D"/>
    <w:pPr>
      <w:widowControl/>
      <w:autoSpaceDE/>
      <w:autoSpaceDN/>
    </w:pPr>
    <w:rPr>
      <w:rFonts w:ascii="Times New Roman" w:eastAsia="Times New Roman" w:hAnsi="Times New Roman" w:cs="Times New Roman"/>
      <w:i/>
      <w:color w:val="0000FF"/>
      <w:szCs w:val="24"/>
    </w:rPr>
  </w:style>
  <w:style w:type="paragraph" w:customStyle="1" w:styleId="InstructionalText2">
    <w:name w:val="Instructional Text 2"/>
    <w:basedOn w:val="InstructionalText1"/>
    <w:next w:val="BodyText"/>
    <w:link w:val="InstructionalText2Char"/>
    <w:rsid w:val="00D1773D"/>
    <w:pPr>
      <w:ind w:left="720"/>
    </w:pPr>
  </w:style>
  <w:style w:type="character" w:customStyle="1" w:styleId="InstructionalText2Char">
    <w:name w:val="Instructional Text 2 Char"/>
    <w:link w:val="InstructionalText2"/>
    <w:rsid w:val="00D1773D"/>
    <w:rPr>
      <w:rFonts w:ascii="Times New Roman" w:eastAsia="Times New Roman" w:hAnsi="Times New Roman" w:cs="Times New Roman"/>
      <w:i/>
      <w:iCs/>
      <w:color w:val="0000FF"/>
      <w:sz w:val="24"/>
      <w:szCs w:val="20"/>
    </w:rPr>
  </w:style>
  <w:style w:type="character" w:customStyle="1" w:styleId="InstructionalTextBold">
    <w:name w:val="Instructional Text Bold"/>
    <w:rsid w:val="00D1773D"/>
    <w:rPr>
      <w:b/>
      <w:bCs/>
      <w:color w:val="0000FF"/>
    </w:rPr>
  </w:style>
  <w:style w:type="paragraph" w:customStyle="1" w:styleId="InstructionalTextMainTitle">
    <w:name w:val="Instructional Text Main Title"/>
    <w:basedOn w:val="InstructionalText1"/>
    <w:next w:val="Title"/>
    <w:qFormat/>
    <w:rsid w:val="00D1773D"/>
    <w:pPr>
      <w:jc w:val="center"/>
    </w:pPr>
    <w:rPr>
      <w:szCs w:val="22"/>
    </w:rPr>
  </w:style>
  <w:style w:type="paragraph" w:customStyle="1" w:styleId="InstructionalTextTitle2">
    <w:name w:val="Instructional Text Title 2"/>
    <w:basedOn w:val="InstructionalText1"/>
    <w:next w:val="Title2"/>
    <w:qFormat/>
    <w:rsid w:val="00D1773D"/>
    <w:pPr>
      <w:jc w:val="center"/>
    </w:pPr>
    <w:rPr>
      <w:i w:val="0"/>
      <w:szCs w:val="22"/>
    </w:rPr>
  </w:style>
  <w:style w:type="character" w:styleId="LineNumber">
    <w:name w:val="line number"/>
    <w:basedOn w:val="DefaultParagraphFont"/>
    <w:rsid w:val="00D1773D"/>
  </w:style>
  <w:style w:type="table" w:styleId="TableGrid">
    <w:name w:val="Table Grid"/>
    <w:basedOn w:val="TableNormal"/>
    <w:rsid w:val="00D1773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rsid w:val="00D1773D"/>
    <w:pPr>
      <w:widowControl/>
      <w:autoSpaceDE/>
      <w:autoSpaceDN/>
      <w:spacing w:before="60" w:after="60"/>
    </w:pPr>
    <w:rPr>
      <w:rFonts w:ascii="Arial" w:eastAsia="Times New Roman" w:hAnsi="Arial" w:cs="Arial"/>
      <w:b/>
    </w:rPr>
  </w:style>
  <w:style w:type="paragraph" w:customStyle="1" w:styleId="TableHeadingCentered">
    <w:name w:val="Table Heading Centered"/>
    <w:basedOn w:val="TableHeading"/>
    <w:rsid w:val="00D1773D"/>
    <w:pPr>
      <w:jc w:val="center"/>
    </w:pPr>
    <w:rPr>
      <w:rFonts w:cs="Times New Roman"/>
      <w:sz w:val="16"/>
      <w:szCs w:val="16"/>
    </w:rPr>
  </w:style>
  <w:style w:type="paragraph" w:customStyle="1" w:styleId="TableText">
    <w:name w:val="Table Text"/>
    <w:link w:val="TableTextChar"/>
    <w:rsid w:val="00D1773D"/>
    <w:pPr>
      <w:widowControl/>
      <w:autoSpaceDE/>
      <w:autoSpaceDN/>
      <w:spacing w:before="60" w:after="60"/>
    </w:pPr>
    <w:rPr>
      <w:rFonts w:ascii="Arial" w:eastAsia="Times New Roman" w:hAnsi="Arial" w:cs="Arial"/>
      <w:szCs w:val="20"/>
    </w:rPr>
  </w:style>
  <w:style w:type="character" w:customStyle="1" w:styleId="TableTextChar">
    <w:name w:val="Table Text Char"/>
    <w:link w:val="TableText"/>
    <w:rsid w:val="00D1773D"/>
    <w:rPr>
      <w:rFonts w:ascii="Arial" w:eastAsia="Times New Roman" w:hAnsi="Arial" w:cs="Arial"/>
      <w:szCs w:val="20"/>
    </w:rPr>
  </w:style>
  <w:style w:type="paragraph" w:customStyle="1" w:styleId="TemplateInstructions">
    <w:name w:val="Template Instructions"/>
    <w:next w:val="BodyText"/>
    <w:link w:val="TemplateInstructionsChar"/>
    <w:rsid w:val="00D1773D"/>
    <w:pPr>
      <w:keepNext/>
      <w:keepLines/>
      <w:widowControl/>
      <w:autoSpaceDE/>
      <w:autoSpaceDN/>
      <w:spacing w:before="40"/>
    </w:pPr>
    <w:rPr>
      <w:rFonts w:ascii="Times New Roman" w:eastAsia="Times New Roman" w:hAnsi="Times New Roman" w:cs="Times New Roman"/>
      <w:i/>
      <w:iCs/>
      <w:color w:val="0000FF"/>
    </w:rPr>
  </w:style>
  <w:style w:type="character" w:customStyle="1" w:styleId="TemplateInstructionsChar">
    <w:name w:val="Template Instructions Char"/>
    <w:link w:val="TemplateInstructions"/>
    <w:rsid w:val="00D1773D"/>
    <w:rPr>
      <w:rFonts w:ascii="Times New Roman" w:eastAsia="Times New Roman" w:hAnsi="Times New Roman" w:cs="Times New Roman"/>
      <w:i/>
      <w:iCs/>
      <w:color w:val="0000FF"/>
    </w:rPr>
  </w:style>
  <w:style w:type="character" w:customStyle="1" w:styleId="TextBold">
    <w:name w:val="Text Bold"/>
    <w:rsid w:val="00D1773D"/>
    <w:rPr>
      <w:b/>
    </w:rPr>
  </w:style>
  <w:style w:type="character" w:customStyle="1" w:styleId="TextBoldItalics">
    <w:name w:val="Text Bold Italics"/>
    <w:rsid w:val="00D1773D"/>
    <w:rPr>
      <w:b/>
      <w:i/>
    </w:rPr>
  </w:style>
  <w:style w:type="character" w:customStyle="1" w:styleId="TextItalics">
    <w:name w:val="Text Italics"/>
    <w:rsid w:val="00D1773D"/>
    <w:rPr>
      <w:i/>
    </w:rPr>
  </w:style>
  <w:style w:type="paragraph" w:customStyle="1" w:styleId="Title2">
    <w:name w:val="Title 2"/>
    <w:next w:val="BodyText"/>
    <w:rsid w:val="00D1773D"/>
    <w:pPr>
      <w:widowControl/>
      <w:autoSpaceDE/>
      <w:autoSpaceDN/>
      <w:spacing w:after="360"/>
      <w:jc w:val="center"/>
    </w:pPr>
    <w:rPr>
      <w:rFonts w:ascii="Arial" w:eastAsia="Times New Roman" w:hAnsi="Arial" w:cs="Arial"/>
      <w:b/>
      <w:bCs/>
      <w:color w:val="000000"/>
      <w:sz w:val="28"/>
      <w:szCs w:val="32"/>
    </w:rPr>
  </w:style>
  <w:style w:type="paragraph" w:styleId="TOC6">
    <w:name w:val="toc 6"/>
    <w:next w:val="BodyText"/>
    <w:autoRedefine/>
    <w:uiPriority w:val="39"/>
    <w:rsid w:val="00D1773D"/>
    <w:pPr>
      <w:widowControl/>
      <w:autoSpaceDE/>
      <w:autoSpaceDN/>
      <w:spacing w:before="40" w:after="40"/>
      <w:ind w:left="1094"/>
    </w:pPr>
    <w:rPr>
      <w:rFonts w:ascii="Arial" w:eastAsia="Times New Roman" w:hAnsi="Arial" w:cs="Times New Roman"/>
      <w:color w:val="000000"/>
      <w:szCs w:val="24"/>
    </w:rPr>
  </w:style>
  <w:style w:type="paragraph" w:styleId="TOC7">
    <w:name w:val="toc 7"/>
    <w:next w:val="BodyText"/>
    <w:autoRedefine/>
    <w:uiPriority w:val="39"/>
    <w:rsid w:val="00D1773D"/>
    <w:pPr>
      <w:widowControl/>
      <w:autoSpaceDE/>
      <w:autoSpaceDN/>
      <w:spacing w:before="40" w:after="40"/>
      <w:ind w:left="1325"/>
    </w:pPr>
    <w:rPr>
      <w:rFonts w:ascii="Arial" w:eastAsia="Times New Roman" w:hAnsi="Arial" w:cs="Times New Roman"/>
      <w:color w:val="000000"/>
      <w:szCs w:val="24"/>
    </w:rPr>
  </w:style>
  <w:style w:type="paragraph" w:styleId="TOC8">
    <w:name w:val="toc 8"/>
    <w:next w:val="BodyText"/>
    <w:autoRedefine/>
    <w:uiPriority w:val="39"/>
    <w:rsid w:val="00D1773D"/>
    <w:pPr>
      <w:widowControl/>
      <w:autoSpaceDE/>
      <w:autoSpaceDN/>
      <w:spacing w:before="40" w:after="40"/>
      <w:ind w:left="1541"/>
    </w:pPr>
    <w:rPr>
      <w:rFonts w:ascii="Arial" w:eastAsia="Times New Roman" w:hAnsi="Arial" w:cs="Times New Roman"/>
      <w:color w:val="000000"/>
      <w:szCs w:val="24"/>
    </w:rPr>
  </w:style>
  <w:style w:type="paragraph" w:styleId="TOC9">
    <w:name w:val="toc 9"/>
    <w:next w:val="BodyText"/>
    <w:autoRedefine/>
    <w:uiPriority w:val="39"/>
    <w:rsid w:val="00D1773D"/>
    <w:pPr>
      <w:widowControl/>
      <w:autoSpaceDE/>
      <w:autoSpaceDN/>
      <w:spacing w:before="40" w:after="40"/>
      <w:ind w:left="1757"/>
    </w:pPr>
    <w:rPr>
      <w:rFonts w:ascii="Arial" w:eastAsia="Times New Roman" w:hAnsi="Arial" w:cs="Times New Roman"/>
      <w:color w:val="000000"/>
      <w:szCs w:val="24"/>
    </w:rPr>
  </w:style>
  <w:style w:type="paragraph" w:customStyle="1" w:styleId="InstructionalFooterLandscape">
    <w:name w:val="Instructional Footer Landscape"/>
    <w:basedOn w:val="InstructionalFooter"/>
    <w:next w:val="Footer"/>
    <w:qFormat/>
    <w:rsid w:val="00D1773D"/>
    <w:pPr>
      <w:tabs>
        <w:tab w:val="clear" w:pos="4680"/>
        <w:tab w:val="clear" w:pos="9360"/>
        <w:tab w:val="center" w:pos="6480"/>
        <w:tab w:val="right" w:pos="12960"/>
      </w:tabs>
    </w:pPr>
  </w:style>
  <w:style w:type="paragraph" w:customStyle="1" w:styleId="CaptionCentered">
    <w:name w:val="Caption Centered"/>
    <w:basedOn w:val="Caption"/>
    <w:qFormat/>
    <w:rsid w:val="00D1773D"/>
    <w:pPr>
      <w:spacing w:before="240"/>
      <w:jc w:val="center"/>
    </w:pPr>
  </w:style>
  <w:style w:type="paragraph" w:customStyle="1" w:styleId="BodyTextwithCaption">
    <w:name w:val="Body Text with Caption"/>
    <w:basedOn w:val="BodyText"/>
    <w:rsid w:val="00D1773D"/>
    <w:pPr>
      <w:keepNext/>
    </w:pPr>
    <w:rPr>
      <w:szCs w:val="24"/>
    </w:rPr>
  </w:style>
  <w:style w:type="paragraph" w:customStyle="1" w:styleId="ComputerLine">
    <w:name w:val="Computer Line"/>
    <w:basedOn w:val="BodyText"/>
    <w:qFormat/>
    <w:rsid w:val="00D1773D"/>
    <w:pPr>
      <w:spacing w:before="0" w:after="0"/>
    </w:pPr>
    <w:rPr>
      <w:rFonts w:ascii="Courier New" w:hAnsi="Courier New"/>
      <w:sz w:val="22"/>
    </w:rPr>
  </w:style>
  <w:style w:type="character" w:customStyle="1" w:styleId="Heading1Char">
    <w:name w:val="Heading 1 Char"/>
    <w:basedOn w:val="DefaultParagraphFont"/>
    <w:link w:val="Heading1"/>
    <w:rsid w:val="0084055A"/>
    <w:rPr>
      <w:rFonts w:ascii="Arial" w:eastAsia="Times New Roman" w:hAnsi="Arial" w:cs="Arial"/>
      <w:b/>
      <w:bCs/>
      <w:color w:val="000000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C67C4F"/>
    <w:rPr>
      <w:rFonts w:ascii="Arial" w:eastAsia="Times New Roman" w:hAnsi="Arial" w:cs="Arial"/>
      <w:b/>
      <w:bCs/>
      <w:iCs/>
      <w:color w:val="000000"/>
      <w:kern w:val="32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footer" Target="footer4.xml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84" Type="http://schemas.openxmlformats.org/officeDocument/2006/relationships/image" Target="media/image70.wmf"/><Relationship Id="rId89" Type="http://schemas.openxmlformats.org/officeDocument/2006/relationships/image" Target="media/image75.jpeg"/><Relationship Id="rId112" Type="http://schemas.openxmlformats.org/officeDocument/2006/relationships/theme" Target="theme/theme1.xml"/><Relationship Id="rId16" Type="http://schemas.openxmlformats.org/officeDocument/2006/relationships/footer" Target="footer2.xml"/><Relationship Id="rId107" Type="http://schemas.openxmlformats.org/officeDocument/2006/relationships/image" Target="media/image93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g"/><Relationship Id="rId79" Type="http://schemas.openxmlformats.org/officeDocument/2006/relationships/image" Target="media/image65.jpg"/><Relationship Id="rId102" Type="http://schemas.openxmlformats.org/officeDocument/2006/relationships/image" Target="media/image88.png"/><Relationship Id="rId5" Type="http://schemas.openxmlformats.org/officeDocument/2006/relationships/numbering" Target="numbering.xml"/><Relationship Id="rId90" Type="http://schemas.openxmlformats.org/officeDocument/2006/relationships/image" Target="media/image76.jp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png"/><Relationship Id="rId69" Type="http://schemas.openxmlformats.org/officeDocument/2006/relationships/image" Target="media/image55.jpg"/><Relationship Id="rId80" Type="http://schemas.openxmlformats.org/officeDocument/2006/relationships/image" Target="media/image66.jpeg"/><Relationship Id="rId85" Type="http://schemas.openxmlformats.org/officeDocument/2006/relationships/image" Target="media/image71.wmf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jpeg"/><Relationship Id="rId70" Type="http://schemas.openxmlformats.org/officeDocument/2006/relationships/image" Target="media/image56.jpeg"/><Relationship Id="rId75" Type="http://schemas.openxmlformats.org/officeDocument/2006/relationships/image" Target="media/image61.jp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g"/><Relationship Id="rId106" Type="http://schemas.openxmlformats.org/officeDocument/2006/relationships/image" Target="media/image92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wmf"/><Relationship Id="rId86" Type="http://schemas.openxmlformats.org/officeDocument/2006/relationships/image" Target="media/image72.jpg"/><Relationship Id="rId94" Type="http://schemas.openxmlformats.org/officeDocument/2006/relationships/image" Target="media/image80.jp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9" Type="http://schemas.openxmlformats.org/officeDocument/2006/relationships/image" Target="media/image25.png"/><Relationship Id="rId109" Type="http://schemas.openxmlformats.org/officeDocument/2006/relationships/hyperlink" Target="https://www.va.gov/vdl/application.asp?appid=105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settings" Target="settings.xml"/><Relationship Id="rId71" Type="http://schemas.openxmlformats.org/officeDocument/2006/relationships/image" Target="media/image57.jpg"/><Relationship Id="rId92" Type="http://schemas.openxmlformats.org/officeDocument/2006/relationships/image" Target="media/image78.jp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jpg"/><Relationship Id="rId87" Type="http://schemas.openxmlformats.org/officeDocument/2006/relationships/image" Target="media/image73.jpg"/><Relationship Id="rId110" Type="http://schemas.openxmlformats.org/officeDocument/2006/relationships/footer" Target="footer5.xml"/><Relationship Id="rId61" Type="http://schemas.openxmlformats.org/officeDocument/2006/relationships/image" Target="media/image47.png"/><Relationship Id="rId82" Type="http://schemas.openxmlformats.org/officeDocument/2006/relationships/image" Target="media/image68.wmf"/><Relationship Id="rId19" Type="http://schemas.openxmlformats.org/officeDocument/2006/relationships/image" Target="media/image6.jpg"/><Relationship Id="rId14" Type="http://schemas.openxmlformats.org/officeDocument/2006/relationships/image" Target="media/image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jp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g"/><Relationship Id="rId98" Type="http://schemas.openxmlformats.org/officeDocument/2006/relationships/image" Target="media/image84.jp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jpeg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jpg"/><Relationship Id="rId11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ong\Downloads\artifact_template_202203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3B8FF9B9173A479200D9EE6EEE2DB6" ma:contentTypeVersion="15" ma:contentTypeDescription="Create a new document." ma:contentTypeScope="" ma:versionID="e66235cb923b99673d8914d9c973b21c">
  <xsd:schema xmlns:xsd="http://www.w3.org/2001/XMLSchema" xmlns:xs="http://www.w3.org/2001/XMLSchema" xmlns:p="http://schemas.microsoft.com/office/2006/metadata/properties" xmlns:ns2="92260beb-aabf-44b7-86c8-3f9611799041" xmlns:ns3="b0e2fee0-5f81-4565-b948-34f9fcedd6f7" targetNamespace="http://schemas.microsoft.com/office/2006/metadata/properties" ma:root="true" ma:fieldsID="4751d6cea060901fb120265eeeda5d39" ns2:_="" ns3:_="">
    <xsd:import namespace="92260beb-aabf-44b7-86c8-3f9611799041"/>
    <xsd:import namespace="b0e2fee0-5f81-4565-b948-34f9fcedd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60beb-aabf-44b7-86c8-3f9611799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7b5edf-5e5f-4490-9eca-1bc228ff7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2fee0-5f81-4565-b948-34f9fcedd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b2070a-2752-4f28-9f92-79325eff3930}" ma:internalName="TaxCatchAll" ma:showField="CatchAllData" ma:web="b0e2fee0-5f81-4565-b948-34f9fcedd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260beb-aabf-44b7-86c8-3f9611799041">
      <Terms xmlns="http://schemas.microsoft.com/office/infopath/2007/PartnerControls"/>
    </lcf76f155ced4ddcb4097134ff3c332f>
    <TaxCatchAll xmlns="b0e2fee0-5f81-4565-b948-34f9fcedd6f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734167-5A81-41A1-BBF5-A8E27BBD0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60beb-aabf-44b7-86c8-3f9611799041"/>
    <ds:schemaRef ds:uri="b0e2fee0-5f81-4565-b948-34f9fcedd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71241-0AAD-4C47-BE16-3A7B4A496D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556681-15F3-492E-A5D8-2A131A481798}">
  <ds:schemaRefs>
    <ds:schemaRef ds:uri="http://schemas.microsoft.com/office/2006/metadata/properties"/>
    <ds:schemaRef ds:uri="http://schemas.microsoft.com/office/infopath/2007/PartnerControls"/>
    <ds:schemaRef ds:uri="92260beb-aabf-44b7-86c8-3f9611799041"/>
    <ds:schemaRef ds:uri="b0e2fee0-5f81-4565-b948-34f9fcedd6f7"/>
  </ds:schemaRefs>
</ds:datastoreItem>
</file>

<file path=customXml/itemProps4.xml><?xml version="1.0" encoding="utf-8"?>
<ds:datastoreItem xmlns:ds="http://schemas.openxmlformats.org/officeDocument/2006/customXml" ds:itemID="{237C3F70-AA10-4AAD-9CA7-53AFF6167F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artifact_template_20220321</Template>
  <TotalTime>6</TotalTime>
  <Pages>54</Pages>
  <Words>7645</Words>
  <Characters>43583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MAG3_0P329_VIEWER_USER_GUIDE</vt:lpstr>
    </vt:vector>
  </TitlesOfParts>
  <Company/>
  <LinksUpToDate>false</LinksUpToDate>
  <CharactersWithSpaces>51126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MAG3_0P329_VIEWER_USER_GUIDE</dc:title>
  <dc:subject>MAG3_0P329_VIEWER_USER_GUIDE</dc:subject>
  <dc:creator>VA IT VistA Imaging Technical team</dc:creator>
  <cp:lastModifiedBy>VA IT VistA Imaging Technical team</cp:lastModifiedBy>
  <cp:revision>2</cp:revision>
  <cp:lastPrinted>2022-10-28T00:25:00Z</cp:lastPrinted>
  <dcterms:created xsi:type="dcterms:W3CDTF">2023-05-08T18:13:00Z</dcterms:created>
  <dcterms:modified xsi:type="dcterms:W3CDTF">2023-05-08T18:13:00Z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2020-07-13T00:00:00Z</vt:filetime>
  </property>
  <property fmtid="{D5CDD505-2E9C-101B-9397-08002B2CF9AE}" pid="4" name="ContentTypeId">
    <vt:lpwstr>0x010100D43B8FF9B9173A479200D9EE6EEE2DB6</vt:lpwstr>
  </property>
  <property fmtid="{D5CDD505-2E9C-101B-9397-08002B2CF9AE}" pid="5" name="MediaServiceImageTags">
    <vt:lpwstr/>
  </property>
</Properties>
</file>